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2179" w:rsidRDefault="00182179" w:rsidP="005A5E1A">
      <w:pPr>
        <w:rPr>
          <w:lang w:eastAsia="zh-CN"/>
        </w:rPr>
      </w:pPr>
      <w:bookmarkStart w:id="0" w:name="Doc_title"/>
    </w:p>
    <w:p w:rsidR="00182179" w:rsidRDefault="00182179" w:rsidP="005A5E1A"/>
    <w:p w:rsidR="00182179" w:rsidRDefault="00182179" w:rsidP="005A5E1A"/>
    <w:p w:rsidR="00182179" w:rsidRDefault="00182179" w:rsidP="005A5E1A"/>
    <w:p w:rsidR="00182179" w:rsidRDefault="00182179" w:rsidP="005A5E1A"/>
    <w:p w:rsidR="00182179" w:rsidRDefault="00182179" w:rsidP="005A5E1A"/>
    <w:p w:rsidR="00182179" w:rsidRDefault="00182179" w:rsidP="005A5E1A"/>
    <w:p w:rsidR="00182179" w:rsidRDefault="00182179" w:rsidP="005A5E1A"/>
    <w:p w:rsidR="00182179" w:rsidRDefault="00182179" w:rsidP="005A5E1A"/>
    <w:p w:rsidR="00182179" w:rsidRDefault="00182179" w:rsidP="005A5E1A"/>
    <w:p w:rsidR="00182179" w:rsidRDefault="00182179" w:rsidP="005A5E1A"/>
    <w:p w:rsidR="00182179" w:rsidRDefault="00182179" w:rsidP="005A5E1A"/>
    <w:tbl>
      <w:tblPr>
        <w:tblW w:w="10089" w:type="dxa"/>
        <w:tblLook w:val="01E0" w:firstRow="1" w:lastRow="1" w:firstColumn="1" w:lastColumn="1" w:noHBand="0" w:noVBand="0"/>
      </w:tblPr>
      <w:tblGrid>
        <w:gridCol w:w="10089"/>
      </w:tblGrid>
      <w:tr w:rsidR="00182179" w:rsidRPr="000F6905" w:rsidTr="00182179">
        <w:tc>
          <w:tcPr>
            <w:tcW w:w="10089" w:type="dxa"/>
          </w:tcPr>
          <w:p w:rsidR="00182179" w:rsidRPr="007B31CB" w:rsidRDefault="00182179" w:rsidP="005A5E1A">
            <w:pPr>
              <w:spacing w:before="380"/>
              <w:jc w:val="right"/>
              <w:rPr>
                <w:rFonts w:ascii="Tahoma" w:hAnsi="Tahoma" w:cs="Tahoma"/>
                <w:b/>
                <w:bCs/>
                <w:iCs/>
                <w:color w:val="243285"/>
                <w:sz w:val="32"/>
                <w:szCs w:val="32"/>
                <w:lang w:val="en-US"/>
              </w:rPr>
            </w:pPr>
          </w:p>
          <w:p w:rsidR="00182179" w:rsidRPr="006D690E" w:rsidRDefault="00182179" w:rsidP="005A5E1A">
            <w:pPr>
              <w:spacing w:before="380"/>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F</w:t>
            </w:r>
            <w:r w:rsidRPr="006D690E">
              <w:rPr>
                <w:rFonts w:ascii="Tahoma" w:hAnsi="Tahoma" w:cs="Tahoma"/>
                <w:b/>
                <w:bCs/>
                <w:iCs/>
                <w:color w:val="243285"/>
                <w:sz w:val="36"/>
                <w:szCs w:val="36"/>
              </w:rPr>
              <w:t>.</w:t>
            </w:r>
            <w:r w:rsidR="006727BF">
              <w:rPr>
                <w:rFonts w:ascii="Tahoma" w:hAnsi="Tahoma" w:cs="Tahoma" w:hint="eastAsia"/>
                <w:b/>
                <w:bCs/>
                <w:iCs/>
                <w:color w:val="243285"/>
                <w:sz w:val="36"/>
                <w:szCs w:val="36"/>
                <w:lang w:eastAsia="zh-CN"/>
              </w:rPr>
              <w:t>1891</w:t>
            </w:r>
            <w:r>
              <w:rPr>
                <w:rFonts w:ascii="Tahoma" w:hAnsi="Tahoma" w:cs="Tahoma" w:hint="eastAsi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p>
          <w:p w:rsidR="00182179" w:rsidRPr="000F6905" w:rsidRDefault="00182179" w:rsidP="005A5E1A">
            <w:pPr>
              <w:spacing w:before="80"/>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w:t>
            </w:r>
            <w:r w:rsidR="006727BF">
              <w:rPr>
                <w:rFonts w:ascii="Tahoma" w:hAnsi="Tahoma" w:cs="Tahoma" w:hint="eastAsia"/>
                <w:b/>
                <w:bCs/>
                <w:iCs/>
                <w:color w:val="243285"/>
                <w:szCs w:val="24"/>
                <w:lang w:eastAsia="zh-CN"/>
              </w:rPr>
              <w:t>5</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3553E5">
              <w:rPr>
                <w:rFonts w:ascii="Tahoma" w:hAnsi="Tahoma" w:cs="Tahoma" w:hint="eastAsia"/>
                <w:b/>
                <w:bCs/>
                <w:iCs/>
                <w:color w:val="243285"/>
                <w:szCs w:val="24"/>
                <w:lang w:eastAsia="zh-CN"/>
              </w:rPr>
              <w:t>1</w:t>
            </w:r>
            <w:r w:rsidR="006727BF">
              <w:rPr>
                <w:rFonts w:ascii="Tahoma" w:hAnsi="Tahoma" w:cs="Tahoma" w:hint="eastAsia"/>
                <w:b/>
                <w:bCs/>
                <w:iCs/>
                <w:color w:val="243285"/>
                <w:szCs w:val="24"/>
                <w:lang w:eastAsia="zh-CN"/>
              </w:rPr>
              <w:t>1</w:t>
            </w:r>
            <w:r w:rsidRPr="000F6905">
              <w:rPr>
                <w:rFonts w:ascii="Tahoma" w:hAnsi="Tahoma" w:cs="Tahoma"/>
                <w:b/>
                <w:bCs/>
                <w:iCs/>
                <w:color w:val="243285"/>
                <w:szCs w:val="24"/>
              </w:rPr>
              <w:t>)</w:t>
            </w:r>
          </w:p>
        </w:tc>
      </w:tr>
      <w:tr w:rsidR="00182179" w:rsidRPr="007B31CB" w:rsidTr="00182179">
        <w:tc>
          <w:tcPr>
            <w:tcW w:w="10089" w:type="dxa"/>
          </w:tcPr>
          <w:p w:rsidR="00182179" w:rsidRDefault="00182179" w:rsidP="005A5E1A">
            <w:pPr>
              <w:spacing w:before="80"/>
              <w:jc w:val="right"/>
              <w:rPr>
                <w:rFonts w:ascii="Tahoma" w:hAnsi="Tahoma" w:cs="Tahoma"/>
                <w:b/>
                <w:bCs/>
                <w:iCs/>
                <w:color w:val="243285"/>
                <w:sz w:val="44"/>
                <w:szCs w:val="44"/>
                <w:lang w:eastAsia="zh-CN"/>
              </w:rPr>
            </w:pPr>
          </w:p>
          <w:p w:rsidR="00182179" w:rsidRPr="003553E5" w:rsidRDefault="006727BF" w:rsidP="005A5E1A">
            <w:pPr>
              <w:spacing w:before="80"/>
              <w:jc w:val="right"/>
              <w:rPr>
                <w:rFonts w:ascii="Tahoma" w:eastAsia="SimHei" w:hAnsi="Tahoma" w:cs="Tahoma"/>
                <w:b/>
                <w:bCs/>
                <w:color w:val="243285"/>
                <w:sz w:val="44"/>
                <w:szCs w:val="44"/>
                <w:lang w:val="en-US" w:eastAsia="zh-CN"/>
              </w:rPr>
            </w:pPr>
            <w:r w:rsidRPr="006727BF">
              <w:rPr>
                <w:rFonts w:ascii="Tahoma" w:eastAsia="SimHei" w:hAnsi="Tahoma" w:cs="Tahoma" w:hint="eastAsia"/>
                <w:b/>
                <w:bCs/>
                <w:color w:val="243285"/>
                <w:sz w:val="44"/>
                <w:szCs w:val="44"/>
                <w:lang w:val="en-US" w:eastAsia="zh-CN"/>
              </w:rPr>
              <w:t>用于共用研究的</w:t>
            </w:r>
            <w:r w:rsidRPr="006727BF">
              <w:rPr>
                <w:rFonts w:ascii="Tahoma" w:eastAsia="SimHei" w:hAnsi="Tahoma" w:cs="Tahoma"/>
                <w:b/>
                <w:bCs/>
                <w:color w:val="243285"/>
                <w:sz w:val="44"/>
                <w:szCs w:val="44"/>
                <w:lang w:val="en-US" w:eastAsia="zh-CN"/>
              </w:rPr>
              <w:t>5 850-7 075 MHz</w:t>
            </w:r>
            <w:r w:rsidRPr="006727BF">
              <w:rPr>
                <w:rFonts w:ascii="Tahoma" w:eastAsia="SimHei" w:hAnsi="Tahoma" w:cs="Tahoma" w:hint="eastAsia"/>
                <w:b/>
                <w:bCs/>
                <w:color w:val="243285"/>
                <w:sz w:val="44"/>
                <w:szCs w:val="44"/>
                <w:lang w:val="en-US" w:eastAsia="zh-CN"/>
              </w:rPr>
              <w:t>频段</w:t>
            </w:r>
            <w:r>
              <w:rPr>
                <w:rFonts w:ascii="Tahoma" w:eastAsia="SimHei" w:hAnsi="Tahoma" w:cs="Tahoma"/>
                <w:b/>
                <w:bCs/>
                <w:color w:val="243285"/>
                <w:sz w:val="44"/>
                <w:szCs w:val="44"/>
                <w:lang w:val="en-US" w:eastAsia="zh-CN"/>
              </w:rPr>
              <w:br/>
            </w:r>
            <w:r w:rsidRPr="006727BF">
              <w:rPr>
                <w:rFonts w:ascii="Tahoma" w:eastAsia="SimHei" w:hAnsi="Tahoma" w:cs="Tahoma" w:hint="eastAsia"/>
                <w:b/>
                <w:bCs/>
                <w:color w:val="243285"/>
                <w:sz w:val="44"/>
                <w:szCs w:val="44"/>
                <w:lang w:val="en-US" w:eastAsia="zh-CN"/>
              </w:rPr>
              <w:t>固定业务中采用高空平台电台的</w:t>
            </w:r>
            <w:r>
              <w:rPr>
                <w:rFonts w:ascii="Tahoma" w:eastAsia="SimHei" w:hAnsi="Tahoma" w:cs="Tahoma"/>
                <w:b/>
                <w:bCs/>
                <w:color w:val="243285"/>
                <w:sz w:val="44"/>
                <w:szCs w:val="44"/>
                <w:lang w:val="en-US" w:eastAsia="zh-CN"/>
              </w:rPr>
              <w:br/>
            </w:r>
            <w:r w:rsidRPr="006727BF">
              <w:rPr>
                <w:rFonts w:ascii="Tahoma" w:eastAsia="SimHei" w:hAnsi="Tahoma" w:cs="Tahoma" w:hint="eastAsia"/>
                <w:b/>
                <w:bCs/>
                <w:color w:val="243285"/>
                <w:sz w:val="44"/>
                <w:szCs w:val="44"/>
                <w:lang w:val="en-US" w:eastAsia="zh-CN"/>
              </w:rPr>
              <w:t>关口站链路的技术和操作特性</w:t>
            </w:r>
          </w:p>
          <w:p w:rsidR="00182179" w:rsidRPr="007B31CB" w:rsidRDefault="00182179" w:rsidP="005A5E1A">
            <w:pPr>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182179" w:rsidTr="00182179">
        <w:tc>
          <w:tcPr>
            <w:tcW w:w="10089" w:type="dxa"/>
          </w:tcPr>
          <w:p w:rsidR="00182179" w:rsidRPr="008D3573" w:rsidRDefault="00182179" w:rsidP="005A5E1A">
            <w:pPr>
              <w:spacing w:before="80"/>
              <w:ind w:right="640"/>
              <w:rPr>
                <w:rFonts w:ascii="Tahoma" w:hAnsi="Tahoma" w:cs="Tahoma"/>
                <w:b/>
                <w:bCs/>
                <w:iCs/>
                <w:color w:val="243285"/>
                <w:sz w:val="32"/>
                <w:szCs w:val="32"/>
                <w:lang w:val="en-US" w:eastAsia="zh-CN"/>
              </w:rPr>
            </w:pPr>
          </w:p>
          <w:p w:rsidR="00182179" w:rsidRPr="008D3573" w:rsidRDefault="00182179" w:rsidP="005A5E1A">
            <w:pPr>
              <w:spacing w:before="80"/>
              <w:ind w:right="640"/>
              <w:rPr>
                <w:rFonts w:ascii="Tahoma" w:hAnsi="Tahoma" w:cs="Tahoma"/>
                <w:b/>
                <w:bCs/>
                <w:iCs/>
                <w:color w:val="243285"/>
                <w:sz w:val="32"/>
                <w:szCs w:val="32"/>
                <w:lang w:val="en-US" w:eastAsia="zh-CN"/>
              </w:rPr>
            </w:pPr>
          </w:p>
          <w:p w:rsidR="00182179" w:rsidRPr="008D3573" w:rsidRDefault="00182179" w:rsidP="005A5E1A">
            <w:pPr>
              <w:spacing w:before="80" w:after="180"/>
              <w:ind w:right="720"/>
              <w:rPr>
                <w:rFonts w:ascii="Tahoma" w:hAnsi="Tahoma" w:cs="Tahoma"/>
                <w:b/>
                <w:bCs/>
                <w:iCs/>
                <w:color w:val="243285"/>
                <w:sz w:val="36"/>
                <w:szCs w:val="36"/>
                <w:lang w:val="en-US" w:eastAsia="zh-CN"/>
              </w:rPr>
            </w:pPr>
          </w:p>
          <w:p w:rsidR="00182179" w:rsidRPr="007B31CB" w:rsidRDefault="00182179" w:rsidP="005A5E1A">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F</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182179" w:rsidRPr="007B31CB" w:rsidRDefault="00182179" w:rsidP="005A5E1A">
            <w:pPr>
              <w:spacing w:before="80"/>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固定业务</w:t>
            </w:r>
          </w:p>
          <w:p w:rsidR="00182179" w:rsidRPr="007B31CB" w:rsidRDefault="00182179" w:rsidP="005A5E1A">
            <w:pPr>
              <w:spacing w:before="80"/>
              <w:jc w:val="right"/>
              <w:rPr>
                <w:rFonts w:ascii="Tahoma" w:hAnsi="Tahoma" w:cs="Tahoma"/>
                <w:b/>
                <w:bCs/>
                <w:iCs/>
                <w:color w:val="243285"/>
                <w:sz w:val="32"/>
                <w:szCs w:val="32"/>
                <w:lang w:val="en-US" w:eastAsia="zh-CN"/>
              </w:rPr>
            </w:pPr>
          </w:p>
        </w:tc>
      </w:tr>
    </w:tbl>
    <w:p w:rsidR="00182179" w:rsidRDefault="00182179" w:rsidP="005A5E1A">
      <w:pPr>
        <w:spacing w:before="80"/>
        <w:rPr>
          <w:i/>
          <w:sz w:val="22"/>
          <w:lang w:val="en-US" w:eastAsia="zh-CN"/>
        </w:rPr>
      </w:pPr>
    </w:p>
    <w:p w:rsidR="00182179" w:rsidRDefault="00182179" w:rsidP="005A5E1A">
      <w:pPr>
        <w:spacing w:before="80"/>
        <w:rPr>
          <w:i/>
          <w:sz w:val="22"/>
          <w:lang w:val="en-US" w:eastAsia="zh-CN"/>
        </w:rPr>
      </w:pPr>
    </w:p>
    <w:p w:rsidR="00182179" w:rsidRDefault="00182179" w:rsidP="005A5E1A">
      <w:pPr>
        <w:spacing w:before="80"/>
        <w:rPr>
          <w:i/>
          <w:sz w:val="22"/>
          <w:lang w:val="en-US" w:eastAsia="zh-CN"/>
        </w:rPr>
      </w:pPr>
    </w:p>
    <w:p w:rsidR="00182179" w:rsidRDefault="00182179" w:rsidP="005A5E1A">
      <w:pPr>
        <w:spacing w:before="80"/>
        <w:rPr>
          <w:i/>
          <w:sz w:val="22"/>
          <w:lang w:val="en-US" w:eastAsia="zh-CN"/>
        </w:rPr>
      </w:pPr>
    </w:p>
    <w:p w:rsidR="00182179" w:rsidRDefault="00182179" w:rsidP="005A5E1A">
      <w:pPr>
        <w:spacing w:before="80"/>
        <w:rPr>
          <w:i/>
          <w:sz w:val="22"/>
          <w:lang w:val="en-US" w:eastAsia="zh-CN"/>
        </w:rPr>
      </w:pPr>
    </w:p>
    <w:p w:rsidR="00182179" w:rsidRPr="00D51444" w:rsidRDefault="00182179" w:rsidP="005A5E1A">
      <w:pPr>
        <w:pStyle w:val="RecNoBR"/>
        <w:spacing w:before="240"/>
        <w:rPr>
          <w:lang w:val="en-US" w:eastAsia="zh-CN"/>
        </w:rPr>
        <w:sectPr w:rsidR="00182179" w:rsidRPr="00D51444" w:rsidSect="00CB1E8E">
          <w:headerReference w:type="even" r:id="rId9"/>
          <w:headerReference w:type="default" r:id="rId10"/>
          <w:pgSz w:w="11907" w:h="16834" w:code="9"/>
          <w:pgMar w:top="1089" w:right="1089" w:bottom="284" w:left="1089" w:header="567" w:footer="284" w:gutter="0"/>
          <w:paperSrc w:first="15" w:other="15"/>
          <w:cols w:space="720"/>
        </w:sectPr>
      </w:pPr>
    </w:p>
    <w:p w:rsidR="00167F19" w:rsidRPr="00167F19" w:rsidRDefault="00167F19" w:rsidP="00167F19">
      <w:pPr>
        <w:spacing w:before="0"/>
        <w:rPr>
          <w:rFonts w:hint="eastAsia"/>
          <w:sz w:val="4"/>
          <w:szCs w:val="4"/>
          <w:lang w:val="fr-CH" w:eastAsia="zh-CN"/>
        </w:rPr>
      </w:pPr>
    </w:p>
    <w:p w:rsidR="00182179" w:rsidRPr="00586EF8" w:rsidRDefault="00182179" w:rsidP="00CB68DF">
      <w:pPr>
        <w:pStyle w:val="Heading1"/>
        <w:spacing w:before="120"/>
        <w:jc w:val="center"/>
        <w:rPr>
          <w:lang w:val="en-US" w:eastAsia="zh-CN"/>
        </w:rPr>
      </w:pPr>
      <w:r>
        <w:rPr>
          <w:rFonts w:hint="eastAsia"/>
          <w:lang w:val="fr-CH" w:eastAsia="zh-CN"/>
        </w:rPr>
        <w:t>前言</w:t>
      </w:r>
    </w:p>
    <w:p w:rsidR="00182179" w:rsidRPr="00355C93" w:rsidRDefault="00182179" w:rsidP="005A5E1A">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82179" w:rsidRPr="00355C93" w:rsidRDefault="00182179" w:rsidP="005A5E1A">
      <w:pPr>
        <w:ind w:firstLineChars="200" w:firstLine="400"/>
        <w:jc w:val="left"/>
        <w:rPr>
          <w:sz w:val="20"/>
          <w:lang w:val="en-US" w:eastAsia="zh-CN"/>
        </w:rPr>
      </w:pPr>
      <w:r w:rsidRPr="00355C93">
        <w:rPr>
          <w:rFonts w:hint="eastAsia"/>
          <w:sz w:val="20"/>
          <w:lang w:val="en-US" w:eastAsia="zh-CN"/>
        </w:rPr>
        <w:t>无线电通信部门的规则和政策职能由世界</w:t>
      </w:r>
      <w:bookmarkStart w:id="1" w:name="_GoBack"/>
      <w:bookmarkEnd w:id="1"/>
      <w:r w:rsidRPr="00355C93">
        <w:rPr>
          <w:rFonts w:hint="eastAsia"/>
          <w:sz w:val="20"/>
          <w:lang w:val="en-US" w:eastAsia="zh-CN"/>
        </w:rPr>
        <w:t>或区域无线电通信大会以及无线电通信全会在研究组的支持下履行。</w:t>
      </w:r>
    </w:p>
    <w:p w:rsidR="00182179" w:rsidRPr="00943821" w:rsidRDefault="00182179" w:rsidP="005A5E1A">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82179" w:rsidRPr="00355C93" w:rsidRDefault="00182179" w:rsidP="005A5E1A">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82179" w:rsidRDefault="00182179" w:rsidP="005A5E1A">
      <w:pPr>
        <w:jc w:val="center"/>
        <w:rPr>
          <w:sz w:val="22"/>
          <w:lang w:val="en-US" w:eastAsia="zh-CN"/>
        </w:rPr>
      </w:pPr>
    </w:p>
    <w:p w:rsidR="00182179" w:rsidRDefault="00182179" w:rsidP="005A5E1A">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82179" w:rsidTr="00182179">
        <w:tc>
          <w:tcPr>
            <w:tcW w:w="9748" w:type="dxa"/>
            <w:gridSpan w:val="2"/>
          </w:tcPr>
          <w:p w:rsidR="00182179" w:rsidRPr="00C12100" w:rsidRDefault="00182179" w:rsidP="005A5E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193516">
              <w:rPr>
                <w:rFonts w:hint="eastAsia"/>
                <w:bCs/>
                <w:lang w:val="en-US" w:eastAsia="zh-CN"/>
              </w:rPr>
              <w:t xml:space="preserve"> </w:t>
            </w:r>
            <w:r w:rsidRPr="00C12100">
              <w:rPr>
                <w:rFonts w:hint="eastAsia"/>
                <w:bCs/>
                <w:lang w:val="en-US" w:eastAsia="zh-CN"/>
              </w:rPr>
              <w:t>系列建议书</w:t>
            </w:r>
          </w:p>
          <w:p w:rsidR="00182179" w:rsidRPr="00F128B0" w:rsidRDefault="00182179" w:rsidP="005A5E1A">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82179" w:rsidRPr="00355C93" w:rsidTr="00182179">
        <w:tc>
          <w:tcPr>
            <w:tcW w:w="960" w:type="dxa"/>
          </w:tcPr>
          <w:p w:rsidR="00182179" w:rsidRPr="00355C93" w:rsidRDefault="00182179" w:rsidP="005A5E1A">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82179" w:rsidRPr="00355C93" w:rsidRDefault="00182179" w:rsidP="005A5E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82179" w:rsidRPr="00355C93" w:rsidTr="00182179">
        <w:tc>
          <w:tcPr>
            <w:tcW w:w="960" w:type="dxa"/>
          </w:tcPr>
          <w:p w:rsidR="00182179" w:rsidRPr="00355C93" w:rsidRDefault="00182179" w:rsidP="005A5E1A">
            <w:pPr>
              <w:spacing w:before="30" w:after="30"/>
              <w:ind w:left="57"/>
              <w:jc w:val="left"/>
              <w:rPr>
                <w:b/>
                <w:bCs/>
                <w:sz w:val="20"/>
                <w:lang w:val="en-US"/>
              </w:rPr>
            </w:pPr>
            <w:r w:rsidRPr="00355C93">
              <w:rPr>
                <w:b/>
                <w:bCs/>
                <w:sz w:val="20"/>
                <w:lang w:val="en-US"/>
              </w:rPr>
              <w:t>BO</w:t>
            </w:r>
          </w:p>
        </w:tc>
        <w:tc>
          <w:tcPr>
            <w:tcW w:w="8788" w:type="dxa"/>
          </w:tcPr>
          <w:p w:rsidR="00182179" w:rsidRPr="00355C93" w:rsidRDefault="00182179" w:rsidP="005A5E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82179" w:rsidRPr="00355C93" w:rsidTr="00182179">
        <w:tc>
          <w:tcPr>
            <w:tcW w:w="960" w:type="dxa"/>
          </w:tcPr>
          <w:p w:rsidR="00182179" w:rsidRPr="00355C93" w:rsidRDefault="00182179" w:rsidP="005A5E1A">
            <w:pPr>
              <w:spacing w:before="30" w:after="30"/>
              <w:ind w:left="57"/>
              <w:jc w:val="left"/>
              <w:rPr>
                <w:b/>
                <w:bCs/>
                <w:sz w:val="20"/>
                <w:lang w:val="en-US"/>
              </w:rPr>
            </w:pPr>
            <w:r w:rsidRPr="00355C93">
              <w:rPr>
                <w:b/>
                <w:bCs/>
                <w:sz w:val="20"/>
                <w:lang w:val="en-US"/>
              </w:rPr>
              <w:t>BR</w:t>
            </w:r>
          </w:p>
        </w:tc>
        <w:tc>
          <w:tcPr>
            <w:tcW w:w="8788" w:type="dxa"/>
          </w:tcPr>
          <w:p w:rsidR="00182179" w:rsidRPr="00355C93" w:rsidRDefault="00182179" w:rsidP="005A5E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82179" w:rsidRPr="00355C93" w:rsidTr="00182179">
        <w:tc>
          <w:tcPr>
            <w:tcW w:w="960" w:type="dxa"/>
          </w:tcPr>
          <w:p w:rsidR="00182179" w:rsidRPr="00355C93" w:rsidRDefault="00182179" w:rsidP="005A5E1A">
            <w:pPr>
              <w:spacing w:before="30" w:after="30"/>
              <w:ind w:left="57"/>
              <w:jc w:val="left"/>
              <w:rPr>
                <w:b/>
                <w:bCs/>
                <w:sz w:val="20"/>
                <w:lang w:val="en-US"/>
              </w:rPr>
            </w:pPr>
            <w:r w:rsidRPr="00355C93">
              <w:rPr>
                <w:b/>
                <w:bCs/>
                <w:sz w:val="20"/>
                <w:lang w:val="en-US"/>
              </w:rPr>
              <w:t>BS</w:t>
            </w:r>
          </w:p>
        </w:tc>
        <w:tc>
          <w:tcPr>
            <w:tcW w:w="8788" w:type="dxa"/>
          </w:tcPr>
          <w:p w:rsidR="00182179" w:rsidRPr="00355C93" w:rsidRDefault="00182179" w:rsidP="005A5E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82179" w:rsidRPr="00355C93" w:rsidTr="00182179">
        <w:tc>
          <w:tcPr>
            <w:tcW w:w="960" w:type="dxa"/>
            <w:tcBorders>
              <w:bottom w:val="nil"/>
            </w:tcBorders>
          </w:tcPr>
          <w:p w:rsidR="00182179" w:rsidRPr="00355C93" w:rsidRDefault="00182179" w:rsidP="005A5E1A">
            <w:pPr>
              <w:spacing w:before="30" w:after="30"/>
              <w:ind w:left="57"/>
              <w:jc w:val="left"/>
              <w:rPr>
                <w:b/>
                <w:bCs/>
                <w:sz w:val="20"/>
                <w:lang w:val="en-US"/>
              </w:rPr>
            </w:pPr>
            <w:r w:rsidRPr="00355C93">
              <w:rPr>
                <w:b/>
                <w:bCs/>
                <w:sz w:val="20"/>
                <w:lang w:val="en-US"/>
              </w:rPr>
              <w:t>BT</w:t>
            </w:r>
          </w:p>
        </w:tc>
        <w:tc>
          <w:tcPr>
            <w:tcW w:w="8788" w:type="dxa"/>
            <w:tcBorders>
              <w:bottom w:val="nil"/>
            </w:tcBorders>
          </w:tcPr>
          <w:p w:rsidR="00182179" w:rsidRPr="00355C93" w:rsidRDefault="00182179" w:rsidP="005A5E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82179" w:rsidRPr="00182179" w:rsidTr="00182179">
        <w:tc>
          <w:tcPr>
            <w:tcW w:w="960" w:type="dxa"/>
            <w:tcBorders>
              <w:top w:val="nil"/>
              <w:bottom w:val="nil"/>
            </w:tcBorders>
            <w:shd w:val="clear" w:color="auto" w:fill="F2F2F2" w:themeFill="background1" w:themeFillShade="F2"/>
          </w:tcPr>
          <w:p w:rsidR="00182179" w:rsidRPr="00182179" w:rsidRDefault="00182179" w:rsidP="005A5E1A">
            <w:pPr>
              <w:spacing w:before="30" w:after="30"/>
              <w:ind w:left="57"/>
              <w:jc w:val="left"/>
              <w:rPr>
                <w:b/>
                <w:bCs/>
                <w:color w:val="000080"/>
                <w:sz w:val="20"/>
                <w:lang w:val="en-US"/>
              </w:rPr>
            </w:pPr>
            <w:r w:rsidRPr="00182179">
              <w:rPr>
                <w:b/>
                <w:bCs/>
                <w:color w:val="000080"/>
                <w:sz w:val="20"/>
                <w:lang w:val="en-US"/>
              </w:rPr>
              <w:t>F</w:t>
            </w:r>
          </w:p>
        </w:tc>
        <w:tc>
          <w:tcPr>
            <w:tcW w:w="8788" w:type="dxa"/>
            <w:tcBorders>
              <w:top w:val="nil"/>
              <w:bottom w:val="nil"/>
            </w:tcBorders>
            <w:shd w:val="clear" w:color="auto" w:fill="F2F2F2" w:themeFill="background1" w:themeFillShade="F2"/>
          </w:tcPr>
          <w:p w:rsidR="00182179" w:rsidRPr="00182179" w:rsidRDefault="00182179" w:rsidP="005A5E1A">
            <w:pPr>
              <w:spacing w:before="30" w:after="30"/>
              <w:ind w:left="57" w:hanging="61"/>
              <w:jc w:val="left"/>
              <w:rPr>
                <w:b/>
                <w:bCs/>
                <w:color w:val="000080"/>
                <w:sz w:val="20"/>
                <w:lang w:val="en-US"/>
              </w:rPr>
            </w:pPr>
            <w:r w:rsidRPr="00182179">
              <w:rPr>
                <w:rFonts w:hint="eastAsia"/>
                <w:b/>
                <w:bCs/>
                <w:color w:val="000080"/>
                <w:sz w:val="20"/>
                <w:lang w:val="en-US"/>
              </w:rPr>
              <w:t>固定业务</w:t>
            </w:r>
          </w:p>
        </w:tc>
      </w:tr>
      <w:tr w:rsidR="00182179" w:rsidRPr="00355C93" w:rsidTr="00182179">
        <w:tc>
          <w:tcPr>
            <w:tcW w:w="960" w:type="dxa"/>
            <w:tcBorders>
              <w:top w:val="nil"/>
              <w:bottom w:val="nil"/>
            </w:tcBorders>
          </w:tcPr>
          <w:p w:rsidR="00182179" w:rsidRPr="00F128B0" w:rsidRDefault="00182179" w:rsidP="005A5E1A">
            <w:pPr>
              <w:spacing w:before="30" w:after="30"/>
              <w:ind w:left="57"/>
              <w:jc w:val="left"/>
              <w:rPr>
                <w:b/>
                <w:bCs/>
                <w:sz w:val="20"/>
                <w:lang w:val="en-US"/>
              </w:rPr>
            </w:pPr>
            <w:r w:rsidRPr="00F128B0">
              <w:rPr>
                <w:b/>
                <w:bCs/>
                <w:sz w:val="20"/>
                <w:lang w:val="en-US"/>
              </w:rPr>
              <w:t>M</w:t>
            </w:r>
          </w:p>
        </w:tc>
        <w:tc>
          <w:tcPr>
            <w:tcW w:w="8788" w:type="dxa"/>
            <w:tcBorders>
              <w:top w:val="nil"/>
              <w:bottom w:val="nil"/>
            </w:tcBorders>
          </w:tcPr>
          <w:p w:rsidR="00182179" w:rsidRPr="00355C93" w:rsidRDefault="00182179" w:rsidP="005A5E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82179" w:rsidRPr="00182179" w:rsidTr="00182179">
        <w:tc>
          <w:tcPr>
            <w:tcW w:w="960" w:type="dxa"/>
            <w:tcBorders>
              <w:top w:val="nil"/>
              <w:bottom w:val="nil"/>
            </w:tcBorders>
            <w:shd w:val="clear" w:color="auto" w:fill="FFFFFF" w:themeFill="background1"/>
          </w:tcPr>
          <w:p w:rsidR="00182179" w:rsidRPr="00182179" w:rsidRDefault="00182179" w:rsidP="005A5E1A">
            <w:pPr>
              <w:spacing w:before="30" w:after="30"/>
              <w:ind w:left="57"/>
              <w:jc w:val="left"/>
              <w:rPr>
                <w:b/>
                <w:bCs/>
                <w:sz w:val="20"/>
                <w:lang w:val="en-US"/>
              </w:rPr>
            </w:pPr>
            <w:r w:rsidRPr="00182179">
              <w:rPr>
                <w:b/>
                <w:bCs/>
                <w:sz w:val="20"/>
                <w:lang w:val="en-US"/>
              </w:rPr>
              <w:t>P</w:t>
            </w:r>
          </w:p>
        </w:tc>
        <w:tc>
          <w:tcPr>
            <w:tcW w:w="8788" w:type="dxa"/>
            <w:tcBorders>
              <w:top w:val="nil"/>
              <w:bottom w:val="nil"/>
            </w:tcBorders>
            <w:shd w:val="clear" w:color="auto" w:fill="FFFFFF" w:themeFill="background1"/>
          </w:tcPr>
          <w:p w:rsidR="00182179" w:rsidRPr="00182179" w:rsidRDefault="00182179" w:rsidP="005A5E1A">
            <w:pPr>
              <w:spacing w:before="30" w:after="30"/>
              <w:ind w:left="57" w:hanging="61"/>
              <w:jc w:val="left"/>
              <w:rPr>
                <w:sz w:val="20"/>
                <w:lang w:val="en-US"/>
              </w:rPr>
            </w:pPr>
            <w:r w:rsidRPr="00182179">
              <w:rPr>
                <w:rFonts w:hint="eastAsia"/>
                <w:sz w:val="20"/>
                <w:lang w:val="en-US"/>
              </w:rPr>
              <w:t>无线电波传播</w:t>
            </w:r>
          </w:p>
        </w:tc>
      </w:tr>
      <w:tr w:rsidR="00182179" w:rsidRPr="00355C93" w:rsidTr="00182179">
        <w:tc>
          <w:tcPr>
            <w:tcW w:w="960" w:type="dxa"/>
            <w:tcBorders>
              <w:top w:val="nil"/>
            </w:tcBorders>
          </w:tcPr>
          <w:p w:rsidR="00182179" w:rsidRPr="00355C93" w:rsidRDefault="00182179" w:rsidP="005A5E1A">
            <w:pPr>
              <w:spacing w:before="30" w:after="30"/>
              <w:ind w:left="57"/>
              <w:jc w:val="left"/>
              <w:rPr>
                <w:b/>
                <w:bCs/>
                <w:sz w:val="20"/>
                <w:lang w:val="en-US"/>
              </w:rPr>
            </w:pPr>
            <w:r w:rsidRPr="00355C93">
              <w:rPr>
                <w:b/>
                <w:bCs/>
                <w:sz w:val="20"/>
                <w:lang w:val="en-US"/>
              </w:rPr>
              <w:t>RA</w:t>
            </w:r>
          </w:p>
        </w:tc>
        <w:tc>
          <w:tcPr>
            <w:tcW w:w="8788" w:type="dxa"/>
            <w:tcBorders>
              <w:top w:val="nil"/>
            </w:tcBorders>
          </w:tcPr>
          <w:p w:rsidR="00182179" w:rsidRPr="00355C93" w:rsidRDefault="00182179" w:rsidP="005A5E1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82179" w:rsidRPr="00355C93" w:rsidTr="00182179">
        <w:tc>
          <w:tcPr>
            <w:tcW w:w="960" w:type="dxa"/>
            <w:tcBorders>
              <w:bottom w:val="nil"/>
            </w:tcBorders>
          </w:tcPr>
          <w:p w:rsidR="00182179" w:rsidRPr="00355C93" w:rsidRDefault="00182179" w:rsidP="005A5E1A">
            <w:pPr>
              <w:spacing w:before="30" w:after="30"/>
              <w:ind w:left="57"/>
              <w:jc w:val="left"/>
              <w:rPr>
                <w:b/>
                <w:bCs/>
                <w:sz w:val="20"/>
                <w:lang w:val="en-US"/>
              </w:rPr>
            </w:pPr>
            <w:r w:rsidRPr="00355C93">
              <w:rPr>
                <w:b/>
                <w:bCs/>
                <w:sz w:val="20"/>
                <w:lang w:val="en-US"/>
              </w:rPr>
              <w:t>RS</w:t>
            </w:r>
          </w:p>
        </w:tc>
        <w:tc>
          <w:tcPr>
            <w:tcW w:w="8788" w:type="dxa"/>
            <w:tcBorders>
              <w:bottom w:val="nil"/>
            </w:tcBorders>
          </w:tcPr>
          <w:p w:rsidR="00182179" w:rsidRPr="00355C93" w:rsidRDefault="00182179" w:rsidP="005A5E1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82179" w:rsidRPr="00355C93" w:rsidTr="00182179">
        <w:tc>
          <w:tcPr>
            <w:tcW w:w="960" w:type="dxa"/>
            <w:tcBorders>
              <w:top w:val="nil"/>
              <w:bottom w:val="nil"/>
            </w:tcBorders>
            <w:shd w:val="clear" w:color="auto" w:fill="FFFFFF" w:themeFill="background1"/>
          </w:tcPr>
          <w:p w:rsidR="00182179" w:rsidRPr="002C01E1" w:rsidRDefault="00182179" w:rsidP="005A5E1A">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182179" w:rsidRPr="002C01E1" w:rsidRDefault="00182179" w:rsidP="005A5E1A">
            <w:pPr>
              <w:spacing w:before="30" w:after="30"/>
              <w:jc w:val="left"/>
              <w:rPr>
                <w:sz w:val="20"/>
                <w:lang w:val="en-US"/>
              </w:rPr>
            </w:pPr>
            <w:r w:rsidRPr="002C01E1">
              <w:rPr>
                <w:rFonts w:hint="eastAsia"/>
                <w:sz w:val="20"/>
                <w:lang w:val="en-US"/>
              </w:rPr>
              <w:t>卫星固定业务</w:t>
            </w:r>
          </w:p>
        </w:tc>
      </w:tr>
      <w:tr w:rsidR="00182179" w:rsidRPr="00355C93" w:rsidTr="00182179">
        <w:tc>
          <w:tcPr>
            <w:tcW w:w="960" w:type="dxa"/>
            <w:tcBorders>
              <w:top w:val="nil"/>
            </w:tcBorders>
          </w:tcPr>
          <w:p w:rsidR="00182179" w:rsidRPr="00355C93" w:rsidRDefault="00182179" w:rsidP="005A5E1A">
            <w:pPr>
              <w:spacing w:before="30" w:after="30"/>
              <w:ind w:left="57"/>
              <w:jc w:val="left"/>
              <w:rPr>
                <w:b/>
                <w:bCs/>
                <w:sz w:val="20"/>
                <w:lang w:val="en-US"/>
              </w:rPr>
            </w:pPr>
            <w:r w:rsidRPr="00355C93">
              <w:rPr>
                <w:b/>
                <w:bCs/>
                <w:sz w:val="20"/>
                <w:lang w:val="en-US"/>
              </w:rPr>
              <w:t>SA</w:t>
            </w:r>
          </w:p>
        </w:tc>
        <w:tc>
          <w:tcPr>
            <w:tcW w:w="8788" w:type="dxa"/>
            <w:tcBorders>
              <w:top w:val="nil"/>
            </w:tcBorders>
          </w:tcPr>
          <w:p w:rsidR="00182179" w:rsidRPr="00355C93" w:rsidRDefault="00182179" w:rsidP="005A5E1A">
            <w:pPr>
              <w:spacing w:before="30" w:after="30"/>
              <w:jc w:val="left"/>
              <w:rPr>
                <w:sz w:val="20"/>
                <w:lang w:val="en-US"/>
              </w:rPr>
            </w:pPr>
            <w:r w:rsidRPr="00355C93">
              <w:rPr>
                <w:rFonts w:hint="eastAsia"/>
                <w:sz w:val="20"/>
                <w:lang w:val="en-US" w:eastAsia="zh-CN"/>
              </w:rPr>
              <w:t>空间应用和气象</w:t>
            </w:r>
          </w:p>
        </w:tc>
      </w:tr>
      <w:tr w:rsidR="00182179" w:rsidRPr="00355C93" w:rsidTr="00182179">
        <w:tc>
          <w:tcPr>
            <w:tcW w:w="960" w:type="dxa"/>
          </w:tcPr>
          <w:p w:rsidR="00182179" w:rsidRPr="00355C93" w:rsidRDefault="00182179" w:rsidP="005A5E1A">
            <w:pPr>
              <w:spacing w:before="30" w:after="30"/>
              <w:ind w:left="57"/>
              <w:jc w:val="left"/>
              <w:rPr>
                <w:b/>
                <w:bCs/>
                <w:sz w:val="20"/>
                <w:lang w:val="en-US"/>
              </w:rPr>
            </w:pPr>
            <w:r w:rsidRPr="00355C93">
              <w:rPr>
                <w:b/>
                <w:bCs/>
                <w:sz w:val="20"/>
                <w:lang w:val="en-US"/>
              </w:rPr>
              <w:t>SF</w:t>
            </w:r>
          </w:p>
        </w:tc>
        <w:tc>
          <w:tcPr>
            <w:tcW w:w="8788" w:type="dxa"/>
          </w:tcPr>
          <w:p w:rsidR="00182179" w:rsidRPr="00355C93" w:rsidRDefault="00182179" w:rsidP="005A5E1A">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82179" w:rsidRPr="00355C93" w:rsidTr="00182179">
        <w:tc>
          <w:tcPr>
            <w:tcW w:w="960" w:type="dxa"/>
          </w:tcPr>
          <w:p w:rsidR="00182179" w:rsidRPr="00355C93" w:rsidRDefault="00182179" w:rsidP="005A5E1A">
            <w:pPr>
              <w:spacing w:before="30" w:after="30"/>
              <w:ind w:left="57"/>
              <w:jc w:val="left"/>
              <w:rPr>
                <w:b/>
                <w:bCs/>
                <w:sz w:val="20"/>
                <w:lang w:val="en-US"/>
              </w:rPr>
            </w:pPr>
            <w:r w:rsidRPr="00355C93">
              <w:rPr>
                <w:b/>
                <w:bCs/>
                <w:sz w:val="20"/>
                <w:lang w:val="en-US"/>
              </w:rPr>
              <w:t>SM</w:t>
            </w:r>
          </w:p>
        </w:tc>
        <w:tc>
          <w:tcPr>
            <w:tcW w:w="8788" w:type="dxa"/>
          </w:tcPr>
          <w:p w:rsidR="00182179" w:rsidRPr="00355C93" w:rsidRDefault="00182179" w:rsidP="005A5E1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82179" w:rsidRPr="00355C93" w:rsidTr="00182179">
        <w:tc>
          <w:tcPr>
            <w:tcW w:w="960" w:type="dxa"/>
          </w:tcPr>
          <w:p w:rsidR="00182179" w:rsidRPr="00355C93" w:rsidRDefault="00182179" w:rsidP="005A5E1A">
            <w:pPr>
              <w:spacing w:before="30" w:after="30"/>
              <w:ind w:left="57"/>
              <w:jc w:val="left"/>
              <w:rPr>
                <w:b/>
                <w:bCs/>
                <w:sz w:val="20"/>
                <w:lang w:val="en-US"/>
              </w:rPr>
            </w:pPr>
            <w:r w:rsidRPr="00355C93">
              <w:rPr>
                <w:b/>
                <w:bCs/>
                <w:sz w:val="20"/>
                <w:lang w:val="en-US"/>
              </w:rPr>
              <w:t>SNG</w:t>
            </w:r>
          </w:p>
        </w:tc>
        <w:tc>
          <w:tcPr>
            <w:tcW w:w="8788" w:type="dxa"/>
          </w:tcPr>
          <w:p w:rsidR="00182179" w:rsidRPr="00355C93" w:rsidRDefault="00182179" w:rsidP="005A5E1A">
            <w:pPr>
              <w:spacing w:before="30" w:after="30"/>
              <w:jc w:val="left"/>
              <w:rPr>
                <w:sz w:val="20"/>
                <w:lang w:val="en-US"/>
              </w:rPr>
            </w:pPr>
            <w:r w:rsidRPr="00355C93">
              <w:rPr>
                <w:rFonts w:hint="eastAsia"/>
                <w:sz w:val="20"/>
                <w:lang w:val="en-US" w:eastAsia="zh-CN"/>
              </w:rPr>
              <w:t>卫星新闻采集</w:t>
            </w:r>
          </w:p>
        </w:tc>
      </w:tr>
      <w:tr w:rsidR="00182179" w:rsidRPr="00355C93" w:rsidTr="00182179">
        <w:tc>
          <w:tcPr>
            <w:tcW w:w="960" w:type="dxa"/>
          </w:tcPr>
          <w:p w:rsidR="00182179" w:rsidRPr="00355C93" w:rsidRDefault="00182179" w:rsidP="005A5E1A">
            <w:pPr>
              <w:spacing w:before="30" w:after="30"/>
              <w:ind w:left="57"/>
              <w:jc w:val="left"/>
              <w:rPr>
                <w:b/>
                <w:bCs/>
                <w:sz w:val="20"/>
                <w:lang w:val="en-US"/>
              </w:rPr>
            </w:pPr>
            <w:r w:rsidRPr="00355C93">
              <w:rPr>
                <w:b/>
                <w:bCs/>
                <w:sz w:val="20"/>
                <w:lang w:val="en-US"/>
              </w:rPr>
              <w:t>TF</w:t>
            </w:r>
          </w:p>
        </w:tc>
        <w:tc>
          <w:tcPr>
            <w:tcW w:w="8788" w:type="dxa"/>
          </w:tcPr>
          <w:p w:rsidR="00182179" w:rsidRPr="00355C93" w:rsidRDefault="00182179" w:rsidP="005A5E1A">
            <w:pPr>
              <w:spacing w:before="30" w:after="30"/>
              <w:jc w:val="left"/>
              <w:rPr>
                <w:sz w:val="20"/>
                <w:lang w:val="en-US" w:eastAsia="zh-CN"/>
              </w:rPr>
            </w:pPr>
            <w:r w:rsidRPr="00355C93">
              <w:rPr>
                <w:rFonts w:hint="eastAsia"/>
                <w:sz w:val="20"/>
                <w:lang w:val="en-US" w:eastAsia="zh-CN"/>
              </w:rPr>
              <w:t>时间信号和频率标准发射</w:t>
            </w:r>
          </w:p>
        </w:tc>
      </w:tr>
      <w:tr w:rsidR="00182179" w:rsidRPr="00355C93" w:rsidTr="00182179">
        <w:tc>
          <w:tcPr>
            <w:tcW w:w="960" w:type="dxa"/>
          </w:tcPr>
          <w:p w:rsidR="00182179" w:rsidRPr="00355C93" w:rsidRDefault="00182179" w:rsidP="005A5E1A">
            <w:pPr>
              <w:spacing w:before="30" w:after="30"/>
              <w:ind w:left="57"/>
              <w:jc w:val="left"/>
              <w:rPr>
                <w:b/>
                <w:bCs/>
                <w:sz w:val="20"/>
                <w:lang w:val="en-US"/>
              </w:rPr>
            </w:pPr>
            <w:r w:rsidRPr="00355C93">
              <w:rPr>
                <w:b/>
                <w:bCs/>
                <w:sz w:val="20"/>
                <w:lang w:val="en-US"/>
              </w:rPr>
              <w:t>V</w:t>
            </w:r>
          </w:p>
        </w:tc>
        <w:tc>
          <w:tcPr>
            <w:tcW w:w="8788" w:type="dxa"/>
          </w:tcPr>
          <w:p w:rsidR="00182179" w:rsidRPr="00355C93" w:rsidRDefault="00182179" w:rsidP="005A5E1A">
            <w:pPr>
              <w:spacing w:before="30" w:after="180"/>
              <w:jc w:val="left"/>
              <w:rPr>
                <w:sz w:val="20"/>
                <w:lang w:val="en-US"/>
              </w:rPr>
            </w:pPr>
            <w:r w:rsidRPr="00355C93">
              <w:rPr>
                <w:rFonts w:hint="eastAsia"/>
                <w:sz w:val="20"/>
                <w:lang w:val="en-US" w:eastAsia="zh-CN"/>
              </w:rPr>
              <w:t>词汇和相关问题</w:t>
            </w:r>
          </w:p>
        </w:tc>
      </w:tr>
    </w:tbl>
    <w:p w:rsidR="00182179" w:rsidRDefault="00182179" w:rsidP="005A5E1A">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182179" w:rsidTr="00182179">
        <w:tc>
          <w:tcPr>
            <w:tcW w:w="9775" w:type="dxa"/>
          </w:tcPr>
          <w:p w:rsidR="00182179" w:rsidRPr="00F128B0" w:rsidRDefault="00182179" w:rsidP="005A5E1A">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182179" w:rsidRPr="00355C93" w:rsidRDefault="00182179" w:rsidP="005A5E1A">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w:t>
      </w:r>
      <w:r w:rsidR="006727BF">
        <w:rPr>
          <w:rFonts w:hint="eastAsia"/>
          <w:sz w:val="20"/>
          <w:lang w:eastAsia="zh-CN"/>
        </w:rPr>
        <w:t>1</w:t>
      </w:r>
      <w:r w:rsidRPr="00355C93">
        <w:rPr>
          <w:rFonts w:hint="eastAsia"/>
          <w:sz w:val="20"/>
          <w:lang w:eastAsia="zh-CN"/>
        </w:rPr>
        <w:t>年，日内瓦</w:t>
      </w:r>
    </w:p>
    <w:p w:rsidR="00182179" w:rsidRDefault="00182179" w:rsidP="005A5E1A">
      <w:pPr>
        <w:rPr>
          <w:szCs w:val="24"/>
          <w:lang w:eastAsia="zh-CN"/>
        </w:rPr>
      </w:pPr>
    </w:p>
    <w:p w:rsidR="00182179" w:rsidRPr="00A613D0" w:rsidRDefault="00182179" w:rsidP="005A5E1A">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2" w:name="iiannee"/>
      <w:bookmarkEnd w:id="2"/>
      <w:r w:rsidRPr="00A613D0">
        <w:rPr>
          <w:sz w:val="20"/>
          <w:lang w:val="en-US" w:eastAsia="zh-CN"/>
        </w:rPr>
        <w:t>20</w:t>
      </w:r>
      <w:r>
        <w:rPr>
          <w:rFonts w:hint="eastAsia"/>
          <w:sz w:val="20"/>
          <w:lang w:val="en-US" w:eastAsia="zh-CN"/>
        </w:rPr>
        <w:t>1</w:t>
      </w:r>
      <w:r w:rsidR="006727BF">
        <w:rPr>
          <w:rFonts w:hint="eastAsia"/>
          <w:sz w:val="20"/>
          <w:lang w:val="en-US" w:eastAsia="zh-CN"/>
        </w:rPr>
        <w:t>1</w:t>
      </w:r>
    </w:p>
    <w:p w:rsidR="00395284" w:rsidRPr="00C13155" w:rsidRDefault="00182179" w:rsidP="005A5E1A">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3B75C5" w:rsidRDefault="003B75C5" w:rsidP="005A5E1A">
      <w:pPr>
        <w:spacing w:before="160"/>
        <w:rPr>
          <w:i/>
          <w:sz w:val="20"/>
          <w:lang w:val="en-US" w:eastAsia="zh-CN"/>
        </w:rPr>
        <w:sectPr w:rsidR="003B75C5" w:rsidSect="003B75C5">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8C2FB6" w:rsidRPr="00527E05" w:rsidRDefault="008C2FB6" w:rsidP="00EE0CF3">
      <w:pPr>
        <w:pStyle w:val="RecNoBR"/>
        <w:spacing w:before="240"/>
        <w:rPr>
          <w:lang w:eastAsia="zh-CN"/>
        </w:rPr>
      </w:pPr>
      <w:bookmarkStart w:id="3" w:name="irecnoe"/>
      <w:bookmarkStart w:id="4" w:name="OLE_LINK5"/>
      <w:bookmarkStart w:id="5" w:name="OLE_LINK6"/>
      <w:bookmarkEnd w:id="0"/>
      <w:bookmarkEnd w:id="3"/>
      <w:r w:rsidRPr="00527E05">
        <w:rPr>
          <w:lang w:eastAsia="zh-CN"/>
        </w:rPr>
        <w:lastRenderedPageBreak/>
        <w:t>ITU-R  F.</w:t>
      </w:r>
      <w:r w:rsidR="006727BF">
        <w:rPr>
          <w:rFonts w:hint="eastAsia"/>
          <w:lang w:eastAsia="zh-CN"/>
        </w:rPr>
        <w:t>1891</w:t>
      </w:r>
      <w:r w:rsidR="006727BF">
        <w:rPr>
          <w:rStyle w:val="FootnoteReference"/>
          <w:lang w:val="en-US" w:eastAsia="zh-CN"/>
        </w:rPr>
        <w:footnoteReference w:customMarkFollows="1" w:id="1"/>
        <w:t>*</w:t>
      </w:r>
      <w:r w:rsidRPr="00527E05">
        <w:rPr>
          <w:rFonts w:hint="eastAsia"/>
          <w:lang w:eastAsia="zh-CN"/>
        </w:rPr>
        <w:t>建议书</w:t>
      </w:r>
      <w:bookmarkEnd w:id="4"/>
      <w:bookmarkEnd w:id="5"/>
    </w:p>
    <w:p w:rsidR="008C2FB6" w:rsidRDefault="006727BF" w:rsidP="00EE0CF3">
      <w:pPr>
        <w:pStyle w:val="RectitleBR"/>
        <w:rPr>
          <w:lang w:val="en-US" w:eastAsia="zh-CN"/>
        </w:rPr>
      </w:pPr>
      <w:r w:rsidRPr="00464525">
        <w:rPr>
          <w:rFonts w:hint="eastAsia"/>
          <w:lang w:val="en-US" w:eastAsia="zh-CN"/>
        </w:rPr>
        <w:t>用于共用研究的</w:t>
      </w:r>
      <w:r w:rsidRPr="00464525">
        <w:rPr>
          <w:lang w:val="en-US" w:eastAsia="zh-CN"/>
        </w:rPr>
        <w:t>5 850-7 075 MHz</w:t>
      </w:r>
      <w:r w:rsidRPr="00464525">
        <w:rPr>
          <w:rFonts w:hint="eastAsia"/>
          <w:lang w:val="en-US" w:eastAsia="zh-CN"/>
        </w:rPr>
        <w:t>频段固定业务中</w:t>
      </w:r>
      <w:r>
        <w:rPr>
          <w:lang w:val="en-US" w:eastAsia="zh-CN"/>
        </w:rPr>
        <w:br/>
      </w:r>
      <w:r w:rsidRPr="00464525">
        <w:rPr>
          <w:rFonts w:hint="eastAsia"/>
          <w:lang w:val="en-US" w:eastAsia="zh-CN"/>
        </w:rPr>
        <w:t>采用高空平台电台的关口站链路的</w:t>
      </w:r>
      <w:r>
        <w:rPr>
          <w:lang w:val="en-US" w:eastAsia="zh-CN"/>
        </w:rPr>
        <w:br/>
      </w:r>
      <w:r w:rsidRPr="00464525">
        <w:rPr>
          <w:rFonts w:hint="eastAsia"/>
          <w:lang w:val="en-US" w:eastAsia="zh-CN"/>
        </w:rPr>
        <w:t>技术和操作特性</w:t>
      </w:r>
    </w:p>
    <w:p w:rsidR="008C2FB6" w:rsidRPr="00CA78E9" w:rsidRDefault="008C2FB6" w:rsidP="00EE0CF3">
      <w:pPr>
        <w:jc w:val="center"/>
        <w:rPr>
          <w:lang w:val="en-US" w:eastAsia="zh-CN"/>
        </w:rPr>
      </w:pPr>
    </w:p>
    <w:p w:rsidR="008C2FB6" w:rsidRDefault="008C2FB6" w:rsidP="00EE0CF3">
      <w:pPr>
        <w:pStyle w:val="Recdate"/>
        <w:rPr>
          <w:lang w:val="en-US" w:eastAsia="zh-CN"/>
        </w:rPr>
      </w:pPr>
      <w:bookmarkStart w:id="6" w:name="Revision_history"/>
      <w:r>
        <w:rPr>
          <w:rFonts w:hint="eastAsia"/>
          <w:lang w:val="en-US" w:eastAsia="zh-CN"/>
        </w:rPr>
        <w:t>（</w:t>
      </w:r>
      <w:r>
        <w:rPr>
          <w:rFonts w:hint="eastAsia"/>
          <w:lang w:val="en-US" w:eastAsia="zh-CN"/>
        </w:rPr>
        <w:t>201</w:t>
      </w:r>
      <w:r w:rsidR="006727BF">
        <w:rPr>
          <w:rFonts w:hint="eastAsia"/>
          <w:lang w:val="en-US" w:eastAsia="zh-CN"/>
        </w:rPr>
        <w:t>1</w:t>
      </w:r>
      <w:r>
        <w:rPr>
          <w:rFonts w:hint="eastAsia"/>
          <w:lang w:val="en-US" w:eastAsia="zh-CN"/>
        </w:rPr>
        <w:t>年</w:t>
      </w:r>
      <w:bookmarkEnd w:id="6"/>
      <w:r>
        <w:rPr>
          <w:rFonts w:hint="eastAsia"/>
          <w:lang w:val="en-US" w:eastAsia="zh-CN"/>
        </w:rPr>
        <w:t>）</w:t>
      </w:r>
    </w:p>
    <w:p w:rsidR="008C2FB6" w:rsidRPr="00527E05" w:rsidRDefault="008C2FB6" w:rsidP="00DE7525">
      <w:pPr>
        <w:pStyle w:val="Heading1"/>
        <w:rPr>
          <w:lang w:eastAsia="zh-CN"/>
        </w:rPr>
      </w:pPr>
      <w:r w:rsidRPr="00527E05">
        <w:rPr>
          <w:rFonts w:hint="eastAsia"/>
          <w:lang w:eastAsia="zh-CN"/>
        </w:rPr>
        <w:t>范围</w:t>
      </w:r>
    </w:p>
    <w:p w:rsidR="008C2FB6" w:rsidRPr="00527E05" w:rsidRDefault="006727BF" w:rsidP="00EE0CF3">
      <w:pPr>
        <w:ind w:firstLineChars="200" w:firstLine="480"/>
        <w:rPr>
          <w:sz w:val="22"/>
          <w:szCs w:val="22"/>
          <w:lang w:eastAsia="zh-CN"/>
        </w:rPr>
      </w:pPr>
      <w:r>
        <w:rPr>
          <w:rFonts w:hAnsi="SimSun" w:hint="eastAsia"/>
          <w:lang w:val="en-US" w:eastAsia="zh-CN"/>
        </w:rPr>
        <w:t>本建议书提供</w:t>
      </w:r>
      <w:r>
        <w:rPr>
          <w:rFonts w:hAnsi="SimSun" w:hint="eastAsia"/>
          <w:lang w:val="en-US" w:eastAsia="zh-CN"/>
        </w:rPr>
        <w:t>5 850-7 075 MHz</w:t>
      </w:r>
      <w:r>
        <w:rPr>
          <w:rFonts w:hAnsi="SimSun" w:hint="eastAsia"/>
          <w:lang w:val="en-US" w:eastAsia="zh-CN"/>
        </w:rPr>
        <w:t>频段固定业务</w:t>
      </w:r>
      <w:r>
        <w:rPr>
          <w:rFonts w:eastAsiaTheme="minorEastAsia" w:hAnsi="SimSun" w:hint="eastAsia"/>
          <w:lang w:val="en-US" w:eastAsia="zh-CN"/>
        </w:rPr>
        <w:t>（</w:t>
      </w:r>
      <w:r>
        <w:rPr>
          <w:rFonts w:eastAsiaTheme="minorEastAsia" w:hAnsi="SimSun" w:hint="eastAsia"/>
          <w:lang w:val="en-US" w:eastAsia="zh-CN"/>
        </w:rPr>
        <w:t>FS</w:t>
      </w:r>
      <w:r>
        <w:rPr>
          <w:rFonts w:eastAsiaTheme="minorEastAsia" w:hAnsi="SimSun" w:hint="eastAsia"/>
          <w:lang w:val="en-US" w:eastAsia="zh-CN"/>
        </w:rPr>
        <w:t>）</w:t>
      </w:r>
      <w:r>
        <w:rPr>
          <w:rFonts w:hAnsi="SimSun" w:hint="eastAsia"/>
          <w:lang w:val="en-US" w:eastAsia="zh-CN"/>
        </w:rPr>
        <w:t>中采用高空平台（</w:t>
      </w:r>
      <w:r>
        <w:rPr>
          <w:rFonts w:hAnsi="SimSun" w:hint="eastAsia"/>
          <w:lang w:val="en-US" w:eastAsia="zh-CN"/>
        </w:rPr>
        <w:t>HAPS</w:t>
      </w:r>
      <w:r>
        <w:rPr>
          <w:rFonts w:hAnsi="SimSun" w:hint="eastAsia"/>
          <w:lang w:val="en-US" w:eastAsia="zh-CN"/>
        </w:rPr>
        <w:t>）电台的关口站链路的技术和操作特性，其目的是为主管部门提供有关</w:t>
      </w:r>
      <w:r>
        <w:rPr>
          <w:rFonts w:hAnsi="SimSun" w:hint="eastAsia"/>
          <w:lang w:val="en-US" w:eastAsia="zh-CN"/>
        </w:rPr>
        <w:t>HAPS</w:t>
      </w:r>
      <w:r>
        <w:rPr>
          <w:rFonts w:hAnsi="SimSun" w:hint="eastAsia"/>
          <w:lang w:val="en-US" w:eastAsia="zh-CN"/>
        </w:rPr>
        <w:t>关口</w:t>
      </w:r>
      <w:r w:rsidR="00056D40">
        <w:rPr>
          <w:rFonts w:hAnsi="SimSun" w:hint="eastAsia"/>
          <w:lang w:val="en-US" w:eastAsia="zh-CN"/>
        </w:rPr>
        <w:t>站</w:t>
      </w:r>
      <w:r>
        <w:rPr>
          <w:rFonts w:hAnsi="SimSun" w:hint="eastAsia"/>
          <w:lang w:val="en-US" w:eastAsia="zh-CN"/>
        </w:rPr>
        <w:t>链路的信息，以便于开展与高于该频段和相邻频段内的传统</w:t>
      </w:r>
      <w:r>
        <w:rPr>
          <w:rFonts w:hAnsi="SimSun" w:hint="eastAsia"/>
          <w:lang w:val="en-US" w:eastAsia="zh-CN"/>
        </w:rPr>
        <w:t>FS</w:t>
      </w:r>
      <w:r>
        <w:rPr>
          <w:rFonts w:hAnsi="SimSun" w:hint="eastAsia"/>
          <w:lang w:val="en-US" w:eastAsia="zh-CN"/>
        </w:rPr>
        <w:t>系统和其它业务系统和网络之间的共用研究。本文亦提供关口</w:t>
      </w:r>
      <w:r w:rsidR="00056D40">
        <w:rPr>
          <w:rFonts w:hAnsi="SimSun" w:hint="eastAsia"/>
          <w:lang w:val="en-US" w:eastAsia="zh-CN"/>
        </w:rPr>
        <w:t>站</w:t>
      </w:r>
      <w:r>
        <w:rPr>
          <w:rFonts w:hAnsi="SimSun" w:hint="eastAsia"/>
          <w:lang w:val="en-US" w:eastAsia="zh-CN"/>
        </w:rPr>
        <w:t>链路与用户链路之间关系的信息</w:t>
      </w:r>
      <w:r w:rsidRPr="00527E05">
        <w:rPr>
          <w:rFonts w:hint="eastAsia"/>
          <w:sz w:val="22"/>
          <w:szCs w:val="22"/>
          <w:lang w:eastAsia="zh-CN"/>
        </w:rPr>
        <w:t>。</w:t>
      </w:r>
    </w:p>
    <w:p w:rsidR="006727BF" w:rsidRDefault="00DE7525" w:rsidP="00EE0CF3">
      <w:pPr>
        <w:spacing w:before="360"/>
        <w:rPr>
          <w:lang w:eastAsia="zh-CN"/>
        </w:rPr>
      </w:pPr>
      <w:r>
        <w:rPr>
          <w:rFonts w:hint="eastAsia"/>
          <w:lang w:eastAsia="zh-CN"/>
        </w:rPr>
        <w:t>国际电联</w:t>
      </w:r>
      <w:r w:rsidR="006727BF">
        <w:rPr>
          <w:rFonts w:hint="eastAsia"/>
          <w:lang w:eastAsia="zh-CN"/>
        </w:rPr>
        <w:t>无线电通信全会，</w:t>
      </w:r>
    </w:p>
    <w:p w:rsidR="006727BF" w:rsidRPr="00527E05" w:rsidRDefault="006727BF" w:rsidP="00EE0CF3">
      <w:pPr>
        <w:pStyle w:val="Call"/>
        <w:rPr>
          <w:rFonts w:ascii="STKaiti" w:eastAsia="STKaiti" w:hAnsi="STKaiti"/>
          <w:i w:val="0"/>
          <w:iCs/>
          <w:lang w:eastAsia="zh-CN"/>
        </w:rPr>
      </w:pPr>
      <w:r w:rsidRPr="00527E05">
        <w:rPr>
          <w:rFonts w:ascii="STKaiti" w:eastAsia="STKaiti" w:hAnsi="STKaiti" w:hint="eastAsia"/>
          <w:i w:val="0"/>
          <w:iCs/>
          <w:lang w:eastAsia="zh-CN"/>
        </w:rPr>
        <w:t>考虑到</w:t>
      </w:r>
    </w:p>
    <w:p w:rsidR="006727BF" w:rsidRPr="00F72B3E" w:rsidRDefault="006727BF" w:rsidP="00EE0CF3">
      <w:pPr>
        <w:rPr>
          <w:lang w:eastAsia="ko-KR"/>
        </w:rPr>
      </w:pPr>
      <w:r w:rsidRPr="00F72B3E">
        <w:rPr>
          <w:iCs/>
          <w:lang w:eastAsia="ko-KR"/>
        </w:rPr>
        <w:t>a)</w:t>
      </w:r>
      <w:r w:rsidRPr="00F72B3E">
        <w:rPr>
          <w:lang w:eastAsia="ko-KR"/>
        </w:rPr>
        <w:tab/>
      </w:r>
      <w:r w:rsidR="00F72B3E" w:rsidRPr="00F72B3E">
        <w:rPr>
          <w:rFonts w:hint="eastAsia"/>
          <w:lang w:eastAsia="zh-CN"/>
        </w:rPr>
        <w:t>2007</w:t>
      </w:r>
      <w:r w:rsidR="00F72B3E">
        <w:rPr>
          <w:rFonts w:hint="eastAsia"/>
          <w:lang w:eastAsia="zh-CN"/>
        </w:rPr>
        <w:t>年世界无线电通信大会（</w:t>
      </w:r>
      <w:r w:rsidRPr="00F72B3E">
        <w:rPr>
          <w:lang w:eastAsia="ko-KR"/>
        </w:rPr>
        <w:t>WRC-07</w:t>
      </w:r>
      <w:r w:rsidR="00F72B3E">
        <w:rPr>
          <w:rFonts w:hint="eastAsia"/>
          <w:lang w:eastAsia="zh-CN"/>
        </w:rPr>
        <w:t>）认识到，宜应为</w:t>
      </w:r>
      <w:r w:rsidR="005A5E1A">
        <w:rPr>
          <w:rFonts w:hint="eastAsia"/>
          <w:lang w:eastAsia="zh-CN"/>
        </w:rPr>
        <w:t>关口站</w:t>
      </w:r>
      <w:r w:rsidR="00F72B3E">
        <w:rPr>
          <w:rFonts w:hint="eastAsia"/>
          <w:lang w:eastAsia="zh-CN"/>
        </w:rPr>
        <w:t>操作的频谱选择提供更大的灵活性，以便为</w:t>
      </w:r>
      <w:r w:rsidR="00F72B3E">
        <w:rPr>
          <w:rFonts w:hint="eastAsia"/>
          <w:lang w:eastAsia="zh-CN"/>
        </w:rPr>
        <w:t>HAPS</w:t>
      </w:r>
      <w:r w:rsidR="00F72B3E">
        <w:rPr>
          <w:rFonts w:hint="eastAsia"/>
          <w:lang w:eastAsia="zh-CN"/>
        </w:rPr>
        <w:t>网络提供支持；</w:t>
      </w:r>
    </w:p>
    <w:p w:rsidR="006727BF" w:rsidRPr="00F72B3E" w:rsidRDefault="006727BF" w:rsidP="00EE0CF3">
      <w:pPr>
        <w:rPr>
          <w:lang w:eastAsia="ko-KR"/>
        </w:rPr>
      </w:pPr>
      <w:r w:rsidRPr="00F72B3E">
        <w:rPr>
          <w:iCs/>
          <w:lang w:eastAsia="ko-KR"/>
        </w:rPr>
        <w:t>b</w:t>
      </w:r>
      <w:r w:rsidRPr="00F72B3E">
        <w:rPr>
          <w:iCs/>
          <w:lang w:eastAsia="zh-CN"/>
        </w:rPr>
        <w:t>)</w:t>
      </w:r>
      <w:r w:rsidRPr="00F72B3E">
        <w:rPr>
          <w:lang w:eastAsia="zh-CN"/>
        </w:rPr>
        <w:tab/>
        <w:t>WRC-07</w:t>
      </w:r>
      <w:r w:rsidR="00F72B3E">
        <w:rPr>
          <w:rFonts w:hint="eastAsia"/>
          <w:lang w:val="en-US" w:eastAsia="zh-CN"/>
        </w:rPr>
        <w:t>请求扩大研究的范围</w:t>
      </w:r>
      <w:r w:rsidR="00F72B3E" w:rsidRPr="00F72B3E">
        <w:rPr>
          <w:rFonts w:hint="eastAsia"/>
          <w:lang w:eastAsia="zh-CN"/>
        </w:rPr>
        <w:t>，</w:t>
      </w:r>
      <w:r w:rsidR="00F72B3E">
        <w:rPr>
          <w:rFonts w:hint="eastAsia"/>
          <w:lang w:val="en-US" w:eastAsia="zh-CN"/>
        </w:rPr>
        <w:t>以便为</w:t>
      </w:r>
      <w:r w:rsidR="00F72B3E" w:rsidRPr="00F72B3E">
        <w:rPr>
          <w:rFonts w:hint="eastAsia"/>
          <w:lang w:eastAsia="zh-CN"/>
        </w:rPr>
        <w:t>HAPS</w:t>
      </w:r>
      <w:r w:rsidR="005A5E1A">
        <w:rPr>
          <w:rFonts w:hint="eastAsia"/>
          <w:lang w:val="en-US" w:eastAsia="zh-CN"/>
        </w:rPr>
        <w:t>关口站</w:t>
      </w:r>
      <w:r w:rsidR="00F72B3E">
        <w:rPr>
          <w:rFonts w:hint="eastAsia"/>
          <w:lang w:val="en-US" w:eastAsia="zh-CN"/>
        </w:rPr>
        <w:t>链路在</w:t>
      </w:r>
      <w:r w:rsidRPr="00F72B3E">
        <w:rPr>
          <w:lang w:eastAsia="zh-CN"/>
        </w:rPr>
        <w:t>5 850-7 075 MHz</w:t>
      </w:r>
      <w:r w:rsidR="00F72B3E">
        <w:rPr>
          <w:rFonts w:hint="eastAsia"/>
          <w:lang w:eastAsia="zh-CN"/>
        </w:rPr>
        <w:t>的范围内确定频谱；</w:t>
      </w:r>
    </w:p>
    <w:p w:rsidR="006727BF" w:rsidRPr="00F72B3E" w:rsidRDefault="006727BF" w:rsidP="00EE0CF3">
      <w:pPr>
        <w:rPr>
          <w:lang w:eastAsia="zh-CN"/>
        </w:rPr>
      </w:pPr>
      <w:r w:rsidRPr="00F72B3E">
        <w:rPr>
          <w:iCs/>
          <w:lang w:eastAsia="ko-KR"/>
        </w:rPr>
        <w:t>c</w:t>
      </w:r>
      <w:r w:rsidRPr="00F72B3E">
        <w:rPr>
          <w:iCs/>
          <w:lang w:eastAsia="zh-CN"/>
        </w:rPr>
        <w:t>)</w:t>
      </w:r>
      <w:r w:rsidRPr="00F72B3E">
        <w:rPr>
          <w:lang w:eastAsia="zh-CN"/>
        </w:rPr>
        <w:tab/>
      </w:r>
      <w:r w:rsidRPr="00F72B3E">
        <w:rPr>
          <w:lang w:eastAsia="ko-KR"/>
        </w:rPr>
        <w:t>HAPS</w:t>
      </w:r>
      <w:r w:rsidR="005A5E1A">
        <w:rPr>
          <w:rFonts w:hint="eastAsia"/>
          <w:lang w:val="en-US" w:eastAsia="zh-CN"/>
        </w:rPr>
        <w:t>关口站链路</w:t>
      </w:r>
      <w:r w:rsidR="00F72B3E">
        <w:rPr>
          <w:rFonts w:hint="eastAsia"/>
          <w:lang w:val="en-US" w:eastAsia="zh-CN"/>
        </w:rPr>
        <w:t>可用于支持固定和移动业务中的操作</w:t>
      </w:r>
      <w:r w:rsidR="00F72B3E" w:rsidRPr="00F72B3E">
        <w:rPr>
          <w:rFonts w:hint="eastAsia"/>
          <w:lang w:eastAsia="zh-CN"/>
        </w:rPr>
        <w:t>；</w:t>
      </w:r>
    </w:p>
    <w:p w:rsidR="006727BF" w:rsidRPr="00F72B3E" w:rsidRDefault="006727BF" w:rsidP="00EE0CF3">
      <w:pPr>
        <w:rPr>
          <w:lang w:eastAsia="zh-CN"/>
        </w:rPr>
      </w:pPr>
      <w:r w:rsidRPr="00F72B3E">
        <w:rPr>
          <w:iCs/>
          <w:lang w:eastAsia="ko-KR"/>
        </w:rPr>
        <w:t>d</w:t>
      </w:r>
      <w:r w:rsidRPr="00F72B3E">
        <w:rPr>
          <w:iCs/>
          <w:lang w:eastAsia="zh-CN"/>
        </w:rPr>
        <w:t>)</w:t>
      </w:r>
      <w:r w:rsidRPr="00F72B3E">
        <w:rPr>
          <w:lang w:eastAsia="zh-CN"/>
        </w:rPr>
        <w:tab/>
      </w:r>
      <w:r w:rsidR="00F72B3E">
        <w:rPr>
          <w:rFonts w:hint="eastAsia"/>
          <w:lang w:val="en-US" w:eastAsia="zh-CN"/>
        </w:rPr>
        <w:t>这一频段的</w:t>
      </w:r>
      <w:r w:rsidRPr="00F72B3E">
        <w:rPr>
          <w:lang w:eastAsia="ko-KR"/>
        </w:rPr>
        <w:t>HAPS</w:t>
      </w:r>
      <w:r w:rsidR="005A5E1A">
        <w:rPr>
          <w:rFonts w:hint="eastAsia"/>
          <w:lang w:eastAsia="zh-CN"/>
        </w:rPr>
        <w:t>关口站链路</w:t>
      </w:r>
      <w:r w:rsidR="00F72B3E">
        <w:rPr>
          <w:rFonts w:hint="eastAsia"/>
          <w:lang w:eastAsia="zh-CN"/>
        </w:rPr>
        <w:t>需要与固定、移动和卫星固定业务系统实现共用，并可能对诸如卫星地球探测（</w:t>
      </w:r>
      <w:r w:rsidR="00F72B3E">
        <w:rPr>
          <w:rFonts w:hint="eastAsia"/>
          <w:lang w:eastAsia="zh-CN"/>
        </w:rPr>
        <w:t>EESS</w:t>
      </w:r>
      <w:r w:rsidR="00F72B3E">
        <w:rPr>
          <w:rFonts w:hint="eastAsia"/>
          <w:lang w:eastAsia="zh-CN"/>
        </w:rPr>
        <w:t>）和射电天文这类无源业务产生影响；</w:t>
      </w:r>
    </w:p>
    <w:p w:rsidR="006727BF" w:rsidRPr="00F72B3E" w:rsidRDefault="006727BF" w:rsidP="00EE0CF3">
      <w:pPr>
        <w:rPr>
          <w:lang w:eastAsia="zh-CN"/>
        </w:rPr>
      </w:pPr>
      <w:r w:rsidRPr="00F72B3E">
        <w:rPr>
          <w:iCs/>
          <w:lang w:eastAsia="zh-CN"/>
        </w:rPr>
        <w:t>e)</w:t>
      </w:r>
      <w:r w:rsidRPr="00F72B3E">
        <w:rPr>
          <w:lang w:eastAsia="zh-CN"/>
        </w:rPr>
        <w:tab/>
        <w:t>HAPS</w:t>
      </w:r>
      <w:r w:rsidR="00F72B3E">
        <w:rPr>
          <w:rFonts w:hint="eastAsia"/>
          <w:lang w:val="en-US" w:eastAsia="zh-CN"/>
        </w:rPr>
        <w:t>系统中的</w:t>
      </w:r>
      <w:r w:rsidR="005A5E1A">
        <w:rPr>
          <w:rFonts w:hint="eastAsia"/>
          <w:lang w:val="en-US" w:eastAsia="zh-CN"/>
        </w:rPr>
        <w:t>关口站链路</w:t>
      </w:r>
      <w:r w:rsidR="00F72B3E">
        <w:rPr>
          <w:rFonts w:hint="eastAsia"/>
          <w:lang w:val="en-US" w:eastAsia="zh-CN"/>
        </w:rPr>
        <w:t>数量有限</w:t>
      </w:r>
      <w:r w:rsidR="00F72B3E" w:rsidRPr="00F72B3E">
        <w:rPr>
          <w:rFonts w:hint="eastAsia"/>
          <w:lang w:eastAsia="zh-CN"/>
        </w:rPr>
        <w:t>，</w:t>
      </w:r>
      <w:r w:rsidR="00F72B3E">
        <w:rPr>
          <w:rFonts w:hint="eastAsia"/>
          <w:lang w:val="en-US" w:eastAsia="zh-CN"/>
        </w:rPr>
        <w:t>与其它用户链路相比</w:t>
      </w:r>
      <w:r w:rsidR="00F72B3E" w:rsidRPr="00F72B3E">
        <w:rPr>
          <w:rFonts w:hint="eastAsia"/>
          <w:lang w:eastAsia="zh-CN"/>
        </w:rPr>
        <w:t>，</w:t>
      </w:r>
      <w:r w:rsidR="00F72B3E">
        <w:rPr>
          <w:rFonts w:hint="eastAsia"/>
          <w:lang w:val="en-US" w:eastAsia="zh-CN"/>
        </w:rPr>
        <w:t>将需要采用性能更高的天线及更高的发射功率</w:t>
      </w:r>
      <w:r w:rsidR="00F72B3E" w:rsidRPr="00F72B3E">
        <w:rPr>
          <w:rFonts w:hint="eastAsia"/>
          <w:lang w:eastAsia="zh-CN"/>
        </w:rPr>
        <w:t>，</w:t>
      </w:r>
      <w:r w:rsidR="00F72B3E">
        <w:rPr>
          <w:rFonts w:hint="eastAsia"/>
          <w:lang w:val="en-US" w:eastAsia="zh-CN"/>
        </w:rPr>
        <w:t>这将允许使用高阶调制方法和更复杂的编码</w:t>
      </w:r>
      <w:r w:rsidR="00F72B3E" w:rsidRPr="00F72B3E">
        <w:rPr>
          <w:rFonts w:hint="eastAsia"/>
          <w:lang w:eastAsia="zh-CN"/>
        </w:rPr>
        <w:t>；</w:t>
      </w:r>
    </w:p>
    <w:p w:rsidR="006727BF" w:rsidRPr="00F72B3E" w:rsidRDefault="006727BF" w:rsidP="00EE0CF3">
      <w:pPr>
        <w:rPr>
          <w:lang w:eastAsia="zh-CN"/>
        </w:rPr>
      </w:pPr>
      <w:r w:rsidRPr="00F72B3E">
        <w:rPr>
          <w:iCs/>
          <w:lang w:eastAsia="zh-CN"/>
        </w:rPr>
        <w:t>f)</w:t>
      </w:r>
      <w:r w:rsidRPr="00F72B3E">
        <w:rPr>
          <w:lang w:eastAsia="zh-CN"/>
        </w:rPr>
        <w:tab/>
      </w:r>
      <w:r w:rsidR="00F72B3E">
        <w:rPr>
          <w:rFonts w:hint="eastAsia"/>
          <w:lang w:val="en-US" w:eastAsia="zh-CN"/>
        </w:rPr>
        <w:t>基于</w:t>
      </w:r>
      <w:r w:rsidR="00F72B3E" w:rsidRPr="00F72B3E">
        <w:rPr>
          <w:rFonts w:ascii="STKaiti" w:eastAsia="STKaiti" w:hAnsi="STKaiti" w:hint="eastAsia"/>
          <w:lang w:val="en-US" w:eastAsia="zh-CN"/>
        </w:rPr>
        <w:t>考虑到</w:t>
      </w:r>
      <w:r w:rsidRPr="00F72B3E">
        <w:rPr>
          <w:iCs/>
          <w:lang w:eastAsia="zh-CN"/>
        </w:rPr>
        <w:t>e</w:t>
      </w:r>
      <w:r w:rsidR="00F72B3E" w:rsidRPr="00F72B3E">
        <w:rPr>
          <w:lang w:eastAsia="zh-CN"/>
        </w:rPr>
        <w:t>)</w:t>
      </w:r>
      <w:r w:rsidR="00F72B3E" w:rsidRPr="00F72B3E">
        <w:rPr>
          <w:rFonts w:hint="eastAsia"/>
          <w:lang w:eastAsia="zh-CN"/>
        </w:rPr>
        <w:t>，</w:t>
      </w:r>
      <w:r w:rsidRPr="00F72B3E">
        <w:rPr>
          <w:lang w:eastAsia="zh-CN"/>
        </w:rPr>
        <w:t>HAPS</w:t>
      </w:r>
      <w:r w:rsidR="005A5E1A">
        <w:rPr>
          <w:rFonts w:hint="eastAsia"/>
          <w:lang w:val="en-US" w:eastAsia="zh-CN"/>
        </w:rPr>
        <w:t>关口站链路</w:t>
      </w:r>
      <w:r w:rsidR="00F72B3E">
        <w:rPr>
          <w:rFonts w:hint="eastAsia"/>
          <w:lang w:val="en-US" w:eastAsia="zh-CN"/>
        </w:rPr>
        <w:t>较用户链路更具频谱效率</w:t>
      </w:r>
      <w:r w:rsidR="00F72B3E" w:rsidRPr="00F72B3E">
        <w:rPr>
          <w:rFonts w:hint="eastAsia"/>
          <w:lang w:eastAsia="zh-CN"/>
        </w:rPr>
        <w:t>；</w:t>
      </w:r>
    </w:p>
    <w:p w:rsidR="006727BF" w:rsidRPr="00F72B3E" w:rsidRDefault="006727BF" w:rsidP="00EE0CF3">
      <w:pPr>
        <w:rPr>
          <w:lang w:eastAsia="zh-CN"/>
        </w:rPr>
      </w:pPr>
      <w:r w:rsidRPr="00F72B3E">
        <w:rPr>
          <w:iCs/>
          <w:lang w:eastAsia="zh-CN"/>
        </w:rPr>
        <w:t>g)</w:t>
      </w:r>
      <w:r w:rsidRPr="00F72B3E">
        <w:rPr>
          <w:lang w:eastAsia="zh-CN"/>
        </w:rPr>
        <w:tab/>
      </w:r>
      <w:r w:rsidR="00F72B3E">
        <w:rPr>
          <w:rFonts w:hint="eastAsia"/>
          <w:lang w:val="en-US" w:eastAsia="zh-CN"/>
        </w:rPr>
        <w:t>需要明确</w:t>
      </w:r>
      <w:r w:rsidR="00F72B3E" w:rsidRPr="00F72B3E">
        <w:rPr>
          <w:rFonts w:hint="eastAsia"/>
          <w:lang w:eastAsia="zh-CN"/>
        </w:rPr>
        <w:t>FS</w:t>
      </w:r>
      <w:r w:rsidR="00F72B3E">
        <w:rPr>
          <w:rFonts w:hint="eastAsia"/>
          <w:lang w:val="en-US" w:eastAsia="zh-CN"/>
        </w:rPr>
        <w:t>中</w:t>
      </w:r>
      <w:r w:rsidRPr="00F72B3E">
        <w:rPr>
          <w:lang w:eastAsia="zh-CN"/>
        </w:rPr>
        <w:t>HAPS</w:t>
      </w:r>
      <w:r w:rsidR="005A5E1A">
        <w:rPr>
          <w:rFonts w:hint="eastAsia"/>
          <w:lang w:val="en-US" w:eastAsia="zh-CN"/>
        </w:rPr>
        <w:t>关口站链路</w:t>
      </w:r>
      <w:r w:rsidR="00F72B3E">
        <w:rPr>
          <w:rFonts w:hint="eastAsia"/>
          <w:lang w:val="en-US" w:eastAsia="zh-CN"/>
        </w:rPr>
        <w:t>的技术和操作特性</w:t>
      </w:r>
      <w:r w:rsidR="00F72B3E" w:rsidRPr="00F72B3E">
        <w:rPr>
          <w:rFonts w:hint="eastAsia"/>
          <w:lang w:eastAsia="zh-CN"/>
        </w:rPr>
        <w:t>，</w:t>
      </w:r>
      <w:r w:rsidR="00F72B3E">
        <w:rPr>
          <w:rFonts w:hint="eastAsia"/>
          <w:lang w:val="en-US" w:eastAsia="zh-CN"/>
        </w:rPr>
        <w:t>以便开展与其它类型的</w:t>
      </w:r>
      <w:r w:rsidR="00F72B3E" w:rsidRPr="00F72B3E">
        <w:rPr>
          <w:rFonts w:hint="eastAsia"/>
          <w:lang w:eastAsia="zh-CN"/>
        </w:rPr>
        <w:t>FS</w:t>
      </w:r>
      <w:r w:rsidR="00F72B3E">
        <w:rPr>
          <w:rFonts w:hint="eastAsia"/>
          <w:lang w:val="en-US" w:eastAsia="zh-CN"/>
        </w:rPr>
        <w:t>系统以及</w:t>
      </w:r>
      <w:r w:rsidRPr="00F72B3E">
        <w:rPr>
          <w:lang w:eastAsia="zh-CN"/>
        </w:rPr>
        <w:t>5 850-7 075 MHz</w:t>
      </w:r>
      <w:r w:rsidR="00F72B3E">
        <w:rPr>
          <w:rFonts w:hint="eastAsia"/>
          <w:lang w:eastAsia="zh-CN"/>
        </w:rPr>
        <w:t>频段的其它业务系统和网络的共用研究，同时顾及与附近或相邻频段之间的带外发射，</w:t>
      </w:r>
    </w:p>
    <w:p w:rsidR="006727BF" w:rsidRPr="006727BF" w:rsidRDefault="006727BF" w:rsidP="00EE0CF3">
      <w:pPr>
        <w:pStyle w:val="Call"/>
        <w:rPr>
          <w:rFonts w:ascii="STKaiti" w:eastAsia="STKaiti" w:hAnsi="STKaiti"/>
          <w:i w:val="0"/>
          <w:iCs/>
          <w:lang w:eastAsia="zh-CN"/>
        </w:rPr>
      </w:pPr>
      <w:r w:rsidRPr="006727BF">
        <w:rPr>
          <w:rFonts w:ascii="STKaiti" w:eastAsia="STKaiti" w:hAnsi="STKaiti" w:hint="eastAsia"/>
          <w:i w:val="0"/>
          <w:iCs/>
          <w:lang w:eastAsia="zh-CN"/>
        </w:rPr>
        <w:t>认识到</w:t>
      </w:r>
    </w:p>
    <w:p w:rsidR="006727BF" w:rsidRPr="00F72B3E" w:rsidRDefault="006727BF" w:rsidP="00EE0CF3">
      <w:pPr>
        <w:rPr>
          <w:lang w:eastAsia="zh-CN"/>
        </w:rPr>
      </w:pPr>
      <w:r w:rsidRPr="00F72B3E">
        <w:rPr>
          <w:iCs/>
          <w:lang w:eastAsia="zh-CN"/>
        </w:rPr>
        <w:t>a)</w:t>
      </w:r>
      <w:r w:rsidRPr="00F72B3E">
        <w:rPr>
          <w:lang w:eastAsia="zh-CN"/>
        </w:rPr>
        <w:tab/>
      </w:r>
      <w:r w:rsidR="00F72B3E">
        <w:rPr>
          <w:rFonts w:hint="eastAsia"/>
          <w:lang w:val="en-US" w:eastAsia="zh-CN"/>
        </w:rPr>
        <w:t>第</w:t>
      </w:r>
      <w:r w:rsidRPr="00F72B3E">
        <w:rPr>
          <w:lang w:eastAsia="zh-CN"/>
        </w:rPr>
        <w:t>734</w:t>
      </w:r>
      <w:r w:rsidR="00F72B3E">
        <w:rPr>
          <w:rFonts w:hint="eastAsia"/>
          <w:lang w:val="en-US" w:eastAsia="zh-CN"/>
        </w:rPr>
        <w:t>号决议</w:t>
      </w:r>
      <w:r w:rsidR="00F72B3E" w:rsidRPr="00F72B3E">
        <w:rPr>
          <w:rFonts w:hint="eastAsia"/>
          <w:lang w:eastAsia="zh-CN"/>
        </w:rPr>
        <w:t>（</w:t>
      </w:r>
      <w:r w:rsidRPr="00F72B3E">
        <w:rPr>
          <w:lang w:eastAsia="zh-CN"/>
        </w:rPr>
        <w:t>WRC-07</w:t>
      </w:r>
      <w:r w:rsidR="00F72B3E">
        <w:rPr>
          <w:rFonts w:hint="eastAsia"/>
          <w:lang w:eastAsia="zh-CN"/>
        </w:rPr>
        <w:t>，修订版）考虑到宜提供足够的</w:t>
      </w:r>
      <w:r w:rsidR="005A5E1A">
        <w:rPr>
          <w:rFonts w:hint="eastAsia"/>
          <w:lang w:eastAsia="zh-CN"/>
        </w:rPr>
        <w:t>关口站链路</w:t>
      </w:r>
      <w:r w:rsidR="00F72B3E">
        <w:rPr>
          <w:rFonts w:hint="eastAsia"/>
          <w:lang w:eastAsia="zh-CN"/>
        </w:rPr>
        <w:t>，以便为</w:t>
      </w:r>
      <w:r w:rsidRPr="00F72B3E">
        <w:rPr>
          <w:lang w:eastAsia="zh-CN"/>
        </w:rPr>
        <w:t>HAPS</w:t>
      </w:r>
      <w:r w:rsidR="00F72B3E">
        <w:rPr>
          <w:rFonts w:hint="eastAsia"/>
          <w:lang w:eastAsia="zh-CN"/>
        </w:rPr>
        <w:t>操作服务；</w:t>
      </w:r>
    </w:p>
    <w:p w:rsidR="006727BF" w:rsidRPr="00F72B3E" w:rsidRDefault="006727BF" w:rsidP="00EE0CF3">
      <w:pPr>
        <w:rPr>
          <w:lang w:eastAsia="zh-CN"/>
        </w:rPr>
      </w:pPr>
      <w:r w:rsidRPr="00F72B3E">
        <w:rPr>
          <w:iCs/>
          <w:lang w:eastAsia="zh-CN"/>
        </w:rPr>
        <w:lastRenderedPageBreak/>
        <w:t>b)</w:t>
      </w:r>
      <w:r w:rsidRPr="00F72B3E">
        <w:rPr>
          <w:lang w:eastAsia="zh-CN"/>
        </w:rPr>
        <w:tab/>
      </w:r>
      <w:r w:rsidR="00F72B3E">
        <w:rPr>
          <w:rFonts w:hint="eastAsia"/>
          <w:lang w:val="en-US" w:eastAsia="zh-CN"/>
        </w:rPr>
        <w:t>第</w:t>
      </w:r>
      <w:r w:rsidRPr="00F72B3E">
        <w:rPr>
          <w:lang w:eastAsia="zh-CN"/>
        </w:rPr>
        <w:t>734</w:t>
      </w:r>
      <w:r w:rsidR="00F72B3E">
        <w:rPr>
          <w:rFonts w:hint="eastAsia"/>
          <w:lang w:val="en-US" w:eastAsia="zh-CN"/>
        </w:rPr>
        <w:t>号决议</w:t>
      </w:r>
      <w:r w:rsidR="00F72B3E" w:rsidRPr="00F72B3E">
        <w:rPr>
          <w:rFonts w:hint="eastAsia"/>
          <w:lang w:eastAsia="zh-CN"/>
        </w:rPr>
        <w:t>（</w:t>
      </w:r>
      <w:r w:rsidRPr="00F72B3E">
        <w:rPr>
          <w:lang w:eastAsia="zh-CN"/>
        </w:rPr>
        <w:t>WRC-07</w:t>
      </w:r>
      <w:r w:rsidR="00F72B3E">
        <w:rPr>
          <w:rFonts w:hint="eastAsia"/>
          <w:lang w:eastAsia="zh-CN"/>
        </w:rPr>
        <w:t>，修订版）还做出决议，</w:t>
      </w:r>
      <w:r w:rsidR="00FB08CA" w:rsidRPr="00FB08CA">
        <w:rPr>
          <w:rFonts w:hint="eastAsia"/>
          <w:lang w:eastAsia="zh-CN"/>
        </w:rPr>
        <w:t>请</w:t>
      </w:r>
      <w:r w:rsidR="00FB08CA" w:rsidRPr="00FB08CA">
        <w:rPr>
          <w:lang w:eastAsia="zh-CN"/>
        </w:rPr>
        <w:t>ITU-R</w:t>
      </w:r>
      <w:r w:rsidR="00FB08CA" w:rsidRPr="00FB08CA">
        <w:rPr>
          <w:rFonts w:hint="eastAsia"/>
          <w:lang w:eastAsia="zh-CN"/>
        </w:rPr>
        <w:t>扩展研究的范围，以便为</w:t>
      </w:r>
      <w:r w:rsidR="00FB08CA" w:rsidRPr="00FB08CA">
        <w:rPr>
          <w:rFonts w:hint="eastAsia"/>
          <w:lang w:eastAsia="zh-CN"/>
        </w:rPr>
        <w:t>HAPS</w:t>
      </w:r>
      <w:r w:rsidR="005A5E1A">
        <w:rPr>
          <w:rFonts w:hint="eastAsia"/>
          <w:lang w:eastAsia="zh-CN"/>
        </w:rPr>
        <w:t>关口站链路</w:t>
      </w:r>
      <w:r w:rsidR="00FB08CA" w:rsidRPr="00FB08CA">
        <w:rPr>
          <w:rFonts w:hint="eastAsia"/>
          <w:lang w:eastAsia="zh-CN"/>
        </w:rPr>
        <w:t>在</w:t>
      </w:r>
      <w:r w:rsidR="00FB08CA" w:rsidRPr="005D12B3">
        <w:rPr>
          <w:lang w:eastAsia="zh-CN"/>
        </w:rPr>
        <w:t>5</w:t>
      </w:r>
      <w:r w:rsidR="00FB08CA">
        <w:rPr>
          <w:lang w:eastAsia="zh-CN"/>
        </w:rPr>
        <w:t> </w:t>
      </w:r>
      <w:r w:rsidR="00FB08CA" w:rsidRPr="005D12B3">
        <w:rPr>
          <w:lang w:eastAsia="zh-CN"/>
        </w:rPr>
        <w:t>850</w:t>
      </w:r>
      <w:r w:rsidR="00FB08CA">
        <w:rPr>
          <w:rFonts w:hint="eastAsia"/>
          <w:lang w:eastAsia="zh-CN"/>
        </w:rPr>
        <w:t>至</w:t>
      </w:r>
      <w:r w:rsidR="00FB08CA" w:rsidRPr="005D12B3">
        <w:rPr>
          <w:lang w:eastAsia="zh-CN"/>
        </w:rPr>
        <w:t>7</w:t>
      </w:r>
      <w:r w:rsidR="00FB08CA">
        <w:rPr>
          <w:lang w:eastAsia="zh-CN"/>
        </w:rPr>
        <w:t> </w:t>
      </w:r>
      <w:r w:rsidR="00FB08CA">
        <w:rPr>
          <w:rFonts w:hint="eastAsia"/>
          <w:lang w:eastAsia="zh-CN"/>
        </w:rPr>
        <w:t>075</w:t>
      </w:r>
      <w:r w:rsidR="00FB08CA">
        <w:rPr>
          <w:lang w:eastAsia="zh-CN"/>
        </w:rPr>
        <w:t> </w:t>
      </w:r>
      <w:r w:rsidR="00FB08CA" w:rsidRPr="005D12B3">
        <w:rPr>
          <w:lang w:eastAsia="zh-CN"/>
        </w:rPr>
        <w:t>MHz</w:t>
      </w:r>
      <w:r w:rsidR="00FB08CA">
        <w:rPr>
          <w:rFonts w:hint="eastAsia"/>
          <w:lang w:eastAsia="zh-CN"/>
        </w:rPr>
        <w:t>频段内，</w:t>
      </w:r>
      <w:r w:rsidR="00FB08CA" w:rsidRPr="00FB08CA">
        <w:rPr>
          <w:rFonts w:hint="eastAsia"/>
          <w:lang w:eastAsia="zh-CN"/>
        </w:rPr>
        <w:t>在已经划分给固定业务的频段内确定两个</w:t>
      </w:r>
      <w:r w:rsidR="00FB08CA">
        <w:rPr>
          <w:lang w:eastAsia="zh-CN"/>
        </w:rPr>
        <w:br/>
      </w:r>
      <w:r w:rsidR="00FB08CA" w:rsidRPr="00FB08CA">
        <w:rPr>
          <w:rFonts w:hint="eastAsia"/>
          <w:lang w:eastAsia="zh-CN"/>
        </w:rPr>
        <w:t>80 M</w:t>
      </w:r>
      <w:r w:rsidR="00FB08CA" w:rsidRPr="00FB08CA">
        <w:rPr>
          <w:lang w:eastAsia="zh-CN"/>
        </w:rPr>
        <w:t>H</w:t>
      </w:r>
      <w:r w:rsidR="00FB08CA" w:rsidRPr="00FB08CA">
        <w:rPr>
          <w:rFonts w:hint="eastAsia"/>
          <w:lang w:eastAsia="zh-CN"/>
        </w:rPr>
        <w:t>z</w:t>
      </w:r>
      <w:r w:rsidR="00FB08CA" w:rsidRPr="00FB08CA">
        <w:rPr>
          <w:rFonts w:hint="eastAsia"/>
          <w:lang w:eastAsia="zh-CN"/>
        </w:rPr>
        <w:t>信道，同时确保对现有业务的保护</w:t>
      </w:r>
      <w:r w:rsidR="00FB08CA">
        <w:rPr>
          <w:rFonts w:hint="eastAsia"/>
          <w:lang w:eastAsia="zh-CN"/>
        </w:rPr>
        <w:t>，</w:t>
      </w:r>
    </w:p>
    <w:p w:rsidR="006727BF" w:rsidRPr="006727BF" w:rsidRDefault="00124C37" w:rsidP="00EE0CF3">
      <w:pPr>
        <w:pStyle w:val="Call"/>
        <w:rPr>
          <w:rFonts w:ascii="STKaiti" w:eastAsia="STKaiti" w:hAnsi="STKaiti"/>
          <w:i w:val="0"/>
          <w:iCs/>
          <w:lang w:eastAsia="zh-CN"/>
        </w:rPr>
      </w:pPr>
      <w:r>
        <w:rPr>
          <w:rFonts w:ascii="STKaiti" w:eastAsia="STKaiti" w:hAnsi="STKaiti" w:hint="eastAsia"/>
          <w:i w:val="0"/>
          <w:iCs/>
          <w:lang w:eastAsia="zh-CN"/>
        </w:rPr>
        <w:t>建议</w:t>
      </w:r>
    </w:p>
    <w:p w:rsidR="006727BF" w:rsidRPr="00124C37" w:rsidRDefault="006727BF" w:rsidP="00EE0CF3">
      <w:pPr>
        <w:rPr>
          <w:lang w:eastAsia="zh-CN"/>
        </w:rPr>
      </w:pPr>
      <w:r w:rsidRPr="00124C37">
        <w:rPr>
          <w:b/>
          <w:bCs/>
          <w:lang w:eastAsia="zh-CN"/>
        </w:rPr>
        <w:t>1</w:t>
      </w:r>
      <w:r w:rsidRPr="00124C37">
        <w:rPr>
          <w:lang w:eastAsia="zh-CN"/>
        </w:rPr>
        <w:tab/>
      </w:r>
      <w:r w:rsidR="00124C37">
        <w:rPr>
          <w:rFonts w:hint="eastAsia"/>
          <w:lang w:val="en-US" w:eastAsia="zh-CN"/>
        </w:rPr>
        <w:t>在分析涉及</w:t>
      </w:r>
      <w:r w:rsidR="00124C37" w:rsidRPr="00124C37">
        <w:rPr>
          <w:lang w:eastAsia="zh-CN"/>
        </w:rPr>
        <w:t>5 850-7 075 MHz</w:t>
      </w:r>
      <w:r w:rsidR="00124C37">
        <w:rPr>
          <w:rFonts w:hint="eastAsia"/>
          <w:lang w:val="en-US" w:eastAsia="zh-CN"/>
        </w:rPr>
        <w:t>频率范围的</w:t>
      </w:r>
      <w:r w:rsidRPr="00124C37">
        <w:rPr>
          <w:lang w:eastAsia="zh-CN"/>
        </w:rPr>
        <w:t>HAPS</w:t>
      </w:r>
      <w:r w:rsidR="005A5E1A">
        <w:rPr>
          <w:rFonts w:hint="eastAsia"/>
          <w:lang w:eastAsia="zh-CN"/>
        </w:rPr>
        <w:t>关口站链路</w:t>
      </w:r>
      <w:r w:rsidR="00124C37">
        <w:rPr>
          <w:rFonts w:hint="eastAsia"/>
          <w:lang w:eastAsia="zh-CN"/>
        </w:rPr>
        <w:t>的共用可行性时，应采用本建议书附件</w:t>
      </w:r>
      <w:r w:rsidR="00124C37">
        <w:rPr>
          <w:rFonts w:hint="eastAsia"/>
          <w:lang w:eastAsia="zh-CN"/>
        </w:rPr>
        <w:t>1</w:t>
      </w:r>
      <w:r w:rsidR="00124C37">
        <w:rPr>
          <w:rFonts w:hint="eastAsia"/>
          <w:lang w:eastAsia="zh-CN"/>
        </w:rPr>
        <w:t>中包含的</w:t>
      </w:r>
      <w:r w:rsidR="00124C37">
        <w:rPr>
          <w:rFonts w:hint="eastAsia"/>
          <w:lang w:eastAsia="zh-CN"/>
        </w:rPr>
        <w:t>HAPS</w:t>
      </w:r>
      <w:r w:rsidR="005A5E1A">
        <w:rPr>
          <w:rFonts w:hint="eastAsia"/>
          <w:lang w:eastAsia="zh-CN"/>
        </w:rPr>
        <w:t>关口站</w:t>
      </w:r>
      <w:r w:rsidR="00124C37">
        <w:rPr>
          <w:rFonts w:hint="eastAsia"/>
          <w:lang w:eastAsia="zh-CN"/>
        </w:rPr>
        <w:t>链路的技术和操作特性。</w:t>
      </w:r>
    </w:p>
    <w:p w:rsidR="006727BF" w:rsidRPr="00124C37" w:rsidRDefault="006727BF" w:rsidP="00EE0CF3">
      <w:pPr>
        <w:rPr>
          <w:lang w:eastAsia="zh-CN"/>
        </w:rPr>
      </w:pPr>
    </w:p>
    <w:p w:rsidR="006727BF" w:rsidRPr="006727BF" w:rsidRDefault="006727BF" w:rsidP="006E6795">
      <w:pPr>
        <w:pStyle w:val="AnnexNoTitle"/>
        <w:rPr>
          <w:lang w:eastAsia="zh-CN"/>
        </w:rPr>
      </w:pPr>
      <w:r w:rsidRPr="006727BF">
        <w:rPr>
          <w:rFonts w:hint="eastAsia"/>
          <w:lang w:eastAsia="zh-CN"/>
        </w:rPr>
        <w:t>附件</w:t>
      </w:r>
      <w:r w:rsidRPr="006727BF">
        <w:rPr>
          <w:rFonts w:hint="eastAsia"/>
          <w:lang w:eastAsia="zh-CN"/>
        </w:rPr>
        <w:t>1</w:t>
      </w:r>
      <w:r w:rsidR="00DE7525">
        <w:rPr>
          <w:rFonts w:hint="eastAsia"/>
          <w:lang w:eastAsia="zh-CN"/>
        </w:rPr>
        <w:br/>
      </w:r>
      <w:r w:rsidR="00DE7525">
        <w:rPr>
          <w:lang w:eastAsia="zh-CN"/>
        </w:rPr>
        <w:br/>
      </w:r>
      <w:r w:rsidRPr="006727BF">
        <w:rPr>
          <w:rFonts w:hint="eastAsia"/>
          <w:lang w:eastAsia="zh-CN"/>
        </w:rPr>
        <w:t>工作于</w:t>
      </w:r>
      <w:r w:rsidRPr="006727BF">
        <w:rPr>
          <w:lang w:eastAsia="zh-CN"/>
        </w:rPr>
        <w:t>5 850-7 075 MHz</w:t>
      </w:r>
      <w:r w:rsidRPr="006727BF">
        <w:rPr>
          <w:rFonts w:ascii="SimSun" w:hAnsi="SimSun" w:cs="SimSun" w:hint="eastAsia"/>
          <w:lang w:eastAsia="zh-CN"/>
        </w:rPr>
        <w:t>频</w:t>
      </w:r>
      <w:r w:rsidRPr="006727BF">
        <w:rPr>
          <w:rFonts w:ascii="MS Mincho" w:eastAsia="MS Mincho" w:hAnsi="MS Mincho" w:cs="MS Mincho" w:hint="eastAsia"/>
          <w:lang w:eastAsia="zh-CN"/>
        </w:rPr>
        <w:t>段</w:t>
      </w:r>
      <w:r w:rsidRPr="006727BF">
        <w:rPr>
          <w:rFonts w:hint="eastAsia"/>
          <w:lang w:eastAsia="zh-CN"/>
        </w:rPr>
        <w:t>的固定</w:t>
      </w:r>
      <w:r w:rsidRPr="006727BF">
        <w:rPr>
          <w:rFonts w:ascii="SimSun" w:hAnsi="SimSun" w:cs="SimSun" w:hint="eastAsia"/>
          <w:lang w:eastAsia="zh-CN"/>
        </w:rPr>
        <w:t>业务</w:t>
      </w:r>
      <w:r w:rsidRPr="006727BF">
        <w:rPr>
          <w:rFonts w:hint="eastAsia"/>
          <w:lang w:eastAsia="zh-CN"/>
        </w:rPr>
        <w:t>高空平台</w:t>
      </w:r>
      <w:r w:rsidRPr="006727BF">
        <w:rPr>
          <w:rFonts w:ascii="SimSun" w:hAnsi="SimSun" w:cs="SimSun" w:hint="eastAsia"/>
          <w:lang w:eastAsia="zh-CN"/>
        </w:rPr>
        <w:t>电</w:t>
      </w:r>
      <w:r w:rsidRPr="006727BF">
        <w:rPr>
          <w:rFonts w:ascii="MS Mincho" w:eastAsia="MS Mincho" w:hAnsi="MS Mincho" w:cs="MS Mincho" w:hint="eastAsia"/>
          <w:lang w:eastAsia="zh-CN"/>
        </w:rPr>
        <w:t>台</w:t>
      </w:r>
      <w:r w:rsidRPr="006727BF">
        <w:rPr>
          <w:lang w:eastAsia="zh-CN"/>
        </w:rPr>
        <w:br/>
      </w:r>
      <w:r w:rsidRPr="006727BF">
        <w:rPr>
          <w:rFonts w:ascii="SimSun" w:hAnsi="SimSun" w:cs="SimSun" w:hint="eastAsia"/>
          <w:lang w:eastAsia="zh-CN"/>
        </w:rPr>
        <w:t>关</w:t>
      </w:r>
      <w:r w:rsidRPr="006727BF">
        <w:rPr>
          <w:rFonts w:ascii="MS Mincho" w:eastAsia="MS Mincho" w:hAnsi="MS Mincho" w:cs="MS Mincho" w:hint="eastAsia"/>
          <w:lang w:eastAsia="zh-CN"/>
        </w:rPr>
        <w:t>口站</w:t>
      </w:r>
      <w:r w:rsidRPr="006727BF">
        <w:rPr>
          <w:rFonts w:ascii="SimSun" w:hAnsi="SimSun" w:cs="SimSun" w:hint="eastAsia"/>
          <w:lang w:eastAsia="zh-CN"/>
        </w:rPr>
        <w:t>链</w:t>
      </w:r>
      <w:r w:rsidRPr="006727BF">
        <w:rPr>
          <w:rFonts w:ascii="MS Mincho" w:eastAsia="MS Mincho" w:hAnsi="MS Mincho" w:cs="MS Mincho" w:hint="eastAsia"/>
          <w:lang w:eastAsia="zh-CN"/>
        </w:rPr>
        <w:t>路的技</w:t>
      </w:r>
      <w:r w:rsidRPr="006727BF">
        <w:rPr>
          <w:rFonts w:ascii="SimSun" w:hAnsi="SimSun" w:cs="SimSun" w:hint="eastAsia"/>
          <w:lang w:eastAsia="zh-CN"/>
        </w:rPr>
        <w:t>术</w:t>
      </w:r>
      <w:r w:rsidRPr="006727BF">
        <w:rPr>
          <w:rFonts w:ascii="MS Mincho" w:eastAsia="MS Mincho" w:hAnsi="MS Mincho" w:cs="MS Mincho" w:hint="eastAsia"/>
          <w:lang w:eastAsia="zh-CN"/>
        </w:rPr>
        <w:t>和操作特性</w:t>
      </w:r>
    </w:p>
    <w:p w:rsidR="006727BF" w:rsidRPr="00124C37" w:rsidRDefault="006727BF" w:rsidP="00EE0CF3">
      <w:pPr>
        <w:pStyle w:val="Heading1"/>
        <w:rPr>
          <w:lang w:eastAsia="zh-CN"/>
        </w:rPr>
      </w:pPr>
      <w:r w:rsidRPr="00124C37">
        <w:rPr>
          <w:lang w:eastAsia="zh-CN"/>
        </w:rPr>
        <w:t>1</w:t>
      </w:r>
      <w:r w:rsidRPr="00124C37">
        <w:rPr>
          <w:lang w:eastAsia="zh-CN"/>
        </w:rPr>
        <w:tab/>
      </w:r>
      <w:r w:rsidR="00124C37">
        <w:rPr>
          <w:rFonts w:hint="eastAsia"/>
          <w:lang w:val="en-US" w:eastAsia="zh-CN"/>
        </w:rPr>
        <w:t>引言</w:t>
      </w:r>
    </w:p>
    <w:p w:rsidR="006727BF" w:rsidRPr="00124C37" w:rsidRDefault="006564BD" w:rsidP="007650BD">
      <w:pPr>
        <w:ind w:firstLineChars="200" w:firstLine="480"/>
        <w:rPr>
          <w:lang w:val="en-US" w:eastAsia="zh-CN"/>
        </w:rPr>
      </w:pPr>
      <w:r>
        <w:rPr>
          <w:rFonts w:eastAsiaTheme="minorEastAsia" w:hint="eastAsia"/>
          <w:lang w:val="en-US" w:eastAsia="zh-CN"/>
        </w:rPr>
        <w:t>本附件描述</w:t>
      </w:r>
      <w:r w:rsidR="00124C37">
        <w:rPr>
          <w:rFonts w:eastAsiaTheme="minorEastAsia" w:hint="eastAsia"/>
          <w:lang w:val="en-US" w:eastAsia="zh-CN"/>
        </w:rPr>
        <w:t>的</w:t>
      </w:r>
      <w:r w:rsidR="00124C37" w:rsidRPr="00124C37">
        <w:rPr>
          <w:rFonts w:eastAsiaTheme="minorEastAsia" w:hint="eastAsia"/>
          <w:lang w:eastAsia="zh-CN"/>
        </w:rPr>
        <w:t>HAPS</w:t>
      </w:r>
      <w:r w:rsidR="00124C37">
        <w:rPr>
          <w:rFonts w:eastAsiaTheme="minorEastAsia" w:hint="eastAsia"/>
          <w:lang w:val="en-US" w:eastAsia="zh-CN"/>
        </w:rPr>
        <w:t>系统的技术和操作特性</w:t>
      </w:r>
      <w:r w:rsidR="005A5E1A">
        <w:rPr>
          <w:rFonts w:eastAsiaTheme="minorEastAsia" w:hint="eastAsia"/>
          <w:lang w:val="en-US" w:eastAsia="zh-CN"/>
        </w:rPr>
        <w:t>基于</w:t>
      </w:r>
      <w:r w:rsidR="00124C37" w:rsidRPr="00124C37">
        <w:rPr>
          <w:rFonts w:eastAsiaTheme="minorEastAsia" w:hint="eastAsia"/>
          <w:lang w:eastAsia="zh-CN"/>
        </w:rPr>
        <w:t>HAPS</w:t>
      </w:r>
      <w:r w:rsidR="00124C37">
        <w:rPr>
          <w:rFonts w:eastAsiaTheme="minorEastAsia" w:hint="eastAsia"/>
          <w:lang w:val="en-US" w:eastAsia="zh-CN"/>
        </w:rPr>
        <w:t>有效载荷</w:t>
      </w:r>
      <w:r>
        <w:rPr>
          <w:rFonts w:eastAsiaTheme="minorEastAsia" w:hint="eastAsia"/>
          <w:lang w:eastAsia="zh-CN"/>
        </w:rPr>
        <w:t>、</w:t>
      </w:r>
      <w:r w:rsidR="00124C37">
        <w:rPr>
          <w:rFonts w:eastAsiaTheme="minorEastAsia" w:hint="eastAsia"/>
          <w:lang w:val="en-US" w:eastAsia="zh-CN"/>
        </w:rPr>
        <w:t>平流层平台和网络的</w:t>
      </w:r>
      <w:r w:rsidR="005A5E1A">
        <w:rPr>
          <w:rFonts w:eastAsiaTheme="minorEastAsia" w:hint="eastAsia"/>
          <w:lang w:val="en-US" w:eastAsia="zh-CN"/>
        </w:rPr>
        <w:t>可实现的通用</w:t>
      </w:r>
      <w:r w:rsidR="00124C37">
        <w:rPr>
          <w:rFonts w:eastAsiaTheme="minorEastAsia" w:hint="eastAsia"/>
          <w:lang w:val="en-US" w:eastAsia="zh-CN"/>
        </w:rPr>
        <w:t>设计。</w:t>
      </w:r>
    </w:p>
    <w:p w:rsidR="006727BF" w:rsidRPr="00276CD5" w:rsidRDefault="006727BF" w:rsidP="00EE0CF3">
      <w:pPr>
        <w:pStyle w:val="Heading1"/>
        <w:rPr>
          <w:lang w:val="en-US" w:eastAsia="zh-CN"/>
        </w:rPr>
      </w:pPr>
      <w:r w:rsidRPr="00276CD5">
        <w:rPr>
          <w:lang w:val="en-US" w:eastAsia="ko-KR"/>
        </w:rPr>
        <w:t>2</w:t>
      </w:r>
      <w:r w:rsidRPr="00276CD5">
        <w:rPr>
          <w:lang w:val="en-US" w:eastAsia="zh-CN"/>
        </w:rPr>
        <w:tab/>
        <w:t>HAPS</w:t>
      </w:r>
      <w:r w:rsidR="00124C37">
        <w:rPr>
          <w:rFonts w:hint="eastAsia"/>
          <w:lang w:val="en-US" w:eastAsia="zh-CN"/>
        </w:rPr>
        <w:t>平台的稳定性</w:t>
      </w:r>
    </w:p>
    <w:p w:rsidR="006727BF" w:rsidRPr="00276CD5" w:rsidRDefault="00DE03D5" w:rsidP="007650BD">
      <w:pPr>
        <w:ind w:firstLineChars="200" w:firstLine="480"/>
        <w:rPr>
          <w:lang w:val="en-US" w:eastAsia="zh-CN"/>
        </w:rPr>
      </w:pPr>
      <w:r>
        <w:rPr>
          <w:rFonts w:hint="eastAsia"/>
          <w:lang w:val="en-US" w:eastAsia="zh-CN"/>
        </w:rPr>
        <w:t>通过在特定平流层高度</w:t>
      </w:r>
      <w:r w:rsidR="007D09A8">
        <w:rPr>
          <w:rFonts w:hint="eastAsia"/>
          <w:lang w:val="en-US" w:eastAsia="zh-CN"/>
        </w:rPr>
        <w:t>存在</w:t>
      </w:r>
      <w:r>
        <w:rPr>
          <w:rFonts w:hint="eastAsia"/>
          <w:lang w:val="en-US" w:eastAsia="zh-CN"/>
        </w:rPr>
        <w:t>的低密度、稳定流动、低速和非扰动的空气气流中</w:t>
      </w:r>
      <w:r w:rsidR="007D09A8">
        <w:rPr>
          <w:rFonts w:hint="eastAsia"/>
          <w:lang w:val="en-US" w:eastAsia="zh-CN"/>
        </w:rPr>
        <w:t>控制</w:t>
      </w:r>
      <w:r>
        <w:rPr>
          <w:rFonts w:hint="eastAsia"/>
          <w:lang w:val="en-US" w:eastAsia="zh-CN"/>
        </w:rPr>
        <w:t>飞行，</w:t>
      </w:r>
      <w:r w:rsidRPr="00276CD5">
        <w:rPr>
          <w:lang w:val="en-US" w:eastAsia="zh-CN"/>
        </w:rPr>
        <w:t>HAPS</w:t>
      </w:r>
      <w:r>
        <w:rPr>
          <w:rFonts w:hint="eastAsia"/>
          <w:lang w:val="en-US" w:eastAsia="zh-CN"/>
        </w:rPr>
        <w:t>得以</w:t>
      </w:r>
      <w:r w:rsidR="00124C37">
        <w:rPr>
          <w:rFonts w:hint="eastAsia"/>
          <w:lang w:val="en-US" w:eastAsia="zh-CN"/>
        </w:rPr>
        <w:t>获得相对于地球的运动稳定性。</w:t>
      </w:r>
      <w:r w:rsidR="006727BF" w:rsidRPr="00276CD5">
        <w:rPr>
          <w:lang w:val="en-US" w:eastAsia="zh-CN"/>
        </w:rPr>
        <w:t>HAPS</w:t>
      </w:r>
      <w:r w:rsidR="00124C37">
        <w:rPr>
          <w:rFonts w:hint="eastAsia"/>
          <w:lang w:val="en-US" w:eastAsia="zh-CN"/>
        </w:rPr>
        <w:t>在高度为</w:t>
      </w:r>
      <w:r w:rsidR="00124C37">
        <w:rPr>
          <w:rFonts w:hint="eastAsia"/>
          <w:lang w:val="en-US" w:eastAsia="zh-CN"/>
        </w:rPr>
        <w:t>20</w:t>
      </w:r>
      <w:r w:rsidR="00124C37">
        <w:rPr>
          <w:rFonts w:hint="eastAsia"/>
          <w:lang w:val="en-US" w:eastAsia="zh-CN"/>
        </w:rPr>
        <w:t>至</w:t>
      </w:r>
      <w:r w:rsidR="00124C37">
        <w:rPr>
          <w:rFonts w:hint="eastAsia"/>
          <w:lang w:val="en-US" w:eastAsia="zh-CN"/>
        </w:rPr>
        <w:t>25</w:t>
      </w:r>
      <w:r w:rsidR="00124C37">
        <w:rPr>
          <w:rFonts w:hint="eastAsia"/>
          <w:lang w:val="en-US" w:eastAsia="zh-CN"/>
        </w:rPr>
        <w:t>公里的平流层的一个固定位置</w:t>
      </w:r>
      <w:r>
        <w:rPr>
          <w:rFonts w:hint="eastAsia"/>
          <w:lang w:val="en-US" w:eastAsia="zh-CN"/>
        </w:rPr>
        <w:t>运行</w:t>
      </w:r>
      <w:r w:rsidR="00124C37">
        <w:rPr>
          <w:rFonts w:hint="eastAsia"/>
          <w:lang w:val="en-US" w:eastAsia="zh-CN"/>
        </w:rPr>
        <w:t>。相对平衡流动的空气气流</w:t>
      </w:r>
      <w:r>
        <w:rPr>
          <w:rFonts w:hint="eastAsia"/>
          <w:lang w:val="en-US" w:eastAsia="zh-CN"/>
        </w:rPr>
        <w:t>，加</w:t>
      </w:r>
      <w:r w:rsidR="003E74B5">
        <w:rPr>
          <w:rFonts w:hint="eastAsia"/>
          <w:lang w:val="en-US" w:eastAsia="zh-CN"/>
        </w:rPr>
        <w:t>上先进的推进装置、推进系统、空气动力学、热动力学和材料设计，将保证飞行的</w:t>
      </w:r>
      <w:r w:rsidR="00124C37">
        <w:rPr>
          <w:rFonts w:hint="eastAsia"/>
          <w:lang w:val="en-US" w:eastAsia="zh-CN"/>
        </w:rPr>
        <w:t>稳定</w:t>
      </w:r>
      <w:r w:rsidR="005A5E1A">
        <w:rPr>
          <w:rFonts w:hint="eastAsia"/>
          <w:lang w:val="en-US" w:eastAsia="zh-CN"/>
        </w:rPr>
        <w:t>性</w:t>
      </w:r>
      <w:r w:rsidR="00124C37">
        <w:rPr>
          <w:rFonts w:hint="eastAsia"/>
          <w:lang w:val="en-US" w:eastAsia="zh-CN"/>
        </w:rPr>
        <w:t>和可控</w:t>
      </w:r>
      <w:r w:rsidR="005A5E1A">
        <w:rPr>
          <w:rFonts w:hint="eastAsia"/>
          <w:lang w:val="en-US" w:eastAsia="zh-CN"/>
        </w:rPr>
        <w:t>性</w:t>
      </w:r>
      <w:r w:rsidR="00124C37">
        <w:rPr>
          <w:rFonts w:hint="eastAsia"/>
          <w:lang w:val="en-US" w:eastAsia="zh-CN"/>
        </w:rPr>
        <w:t>，从而实现准确的</w:t>
      </w:r>
      <w:r w:rsidR="003E74B5">
        <w:rPr>
          <w:rFonts w:hint="eastAsia"/>
          <w:lang w:val="en-US" w:eastAsia="zh-CN"/>
        </w:rPr>
        <w:t>位置保持</w:t>
      </w:r>
      <w:r w:rsidR="00124C37">
        <w:rPr>
          <w:rFonts w:hint="eastAsia"/>
          <w:lang w:val="en-US" w:eastAsia="zh-CN"/>
        </w:rPr>
        <w:t>及</w:t>
      </w:r>
      <w:r w:rsidR="003E74B5">
        <w:rPr>
          <w:rFonts w:hint="eastAsia"/>
          <w:lang w:val="en-US" w:eastAsia="zh-CN"/>
        </w:rPr>
        <w:t>最小程度</w:t>
      </w:r>
      <w:r w:rsidR="00124C37">
        <w:rPr>
          <w:rFonts w:hint="eastAsia"/>
          <w:lang w:val="en-US" w:eastAsia="zh-CN"/>
        </w:rPr>
        <w:t>的轴旋转（俯仰、翻滚、偏离）。平流层风速的变化率完全处于平台</w:t>
      </w:r>
      <w:r>
        <w:rPr>
          <w:rFonts w:hint="eastAsia"/>
          <w:lang w:val="en-US" w:eastAsia="zh-CN"/>
        </w:rPr>
        <w:t>的推进和控制系统的能力范围，从而可以</w:t>
      </w:r>
      <w:r w:rsidR="00124C37">
        <w:rPr>
          <w:rFonts w:hint="eastAsia"/>
          <w:lang w:val="en-US" w:eastAsia="zh-CN"/>
        </w:rPr>
        <w:t>保持理想的位置和航向。通过比空气重（</w:t>
      </w:r>
      <w:r w:rsidR="00124C37">
        <w:rPr>
          <w:rFonts w:hint="eastAsia"/>
          <w:lang w:val="en-US" w:eastAsia="zh-CN"/>
        </w:rPr>
        <w:t>HTA</w:t>
      </w:r>
      <w:r w:rsidR="00124C37">
        <w:rPr>
          <w:rFonts w:hint="eastAsia"/>
          <w:lang w:val="en-US" w:eastAsia="zh-CN"/>
        </w:rPr>
        <w:t>）和比空气轻（</w:t>
      </w:r>
      <w:r w:rsidR="00124C37">
        <w:rPr>
          <w:rFonts w:hint="eastAsia"/>
          <w:lang w:val="en-US" w:eastAsia="zh-CN"/>
        </w:rPr>
        <w:t>LTA</w:t>
      </w:r>
      <w:r w:rsidR="00124C37">
        <w:rPr>
          <w:rFonts w:hint="eastAsia"/>
          <w:lang w:val="en-US" w:eastAsia="zh-CN"/>
        </w:rPr>
        <w:t>）的平台，可实现同样程度的稳定性、高度和位置</w:t>
      </w:r>
      <w:r w:rsidR="003E74B5">
        <w:rPr>
          <w:rFonts w:hint="eastAsia"/>
          <w:lang w:val="en-US" w:eastAsia="zh-CN"/>
        </w:rPr>
        <w:t>保持</w:t>
      </w:r>
      <w:r w:rsidR="00124C37">
        <w:rPr>
          <w:rFonts w:hint="eastAsia"/>
          <w:lang w:val="en-US" w:eastAsia="zh-CN"/>
        </w:rPr>
        <w:t>。</w:t>
      </w:r>
    </w:p>
    <w:p w:rsidR="006727BF" w:rsidRPr="00276CD5" w:rsidRDefault="003E74B5" w:rsidP="007650BD">
      <w:pPr>
        <w:ind w:firstLineChars="200" w:firstLine="480"/>
        <w:rPr>
          <w:lang w:val="en-US" w:eastAsia="zh-CN"/>
        </w:rPr>
      </w:pPr>
      <w:r>
        <w:rPr>
          <w:rFonts w:hint="eastAsia"/>
          <w:lang w:val="en-US" w:eastAsia="zh-CN"/>
        </w:rPr>
        <w:t>一般情况下</w:t>
      </w:r>
      <w:r w:rsidR="00124C37">
        <w:rPr>
          <w:rFonts w:hint="eastAsia"/>
          <w:lang w:val="en-US" w:eastAsia="zh-CN"/>
        </w:rPr>
        <w:t>，</w:t>
      </w:r>
      <w:r>
        <w:rPr>
          <w:rFonts w:hint="eastAsia"/>
          <w:lang w:val="en-US" w:eastAsia="zh-CN"/>
        </w:rPr>
        <w:t>HAPS</w:t>
      </w:r>
      <w:r>
        <w:rPr>
          <w:rFonts w:hint="eastAsia"/>
          <w:lang w:val="en-US" w:eastAsia="zh-CN"/>
        </w:rPr>
        <w:t>将会把位置</w:t>
      </w:r>
      <w:r w:rsidR="00DE03D5">
        <w:rPr>
          <w:rFonts w:hint="eastAsia"/>
          <w:lang w:val="en-US" w:eastAsia="zh-CN"/>
        </w:rPr>
        <w:t>保</w:t>
      </w:r>
      <w:r w:rsidR="00124C37">
        <w:rPr>
          <w:rFonts w:hint="eastAsia"/>
          <w:lang w:val="en-US" w:eastAsia="zh-CN"/>
        </w:rPr>
        <w:t>持在</w:t>
      </w:r>
      <w:r w:rsidR="00124C37">
        <w:rPr>
          <w:rFonts w:hint="eastAsia"/>
          <w:lang w:val="en-US" w:eastAsia="zh-CN"/>
        </w:rPr>
        <w:t>0.5</w:t>
      </w:r>
      <w:r w:rsidR="00124C37">
        <w:rPr>
          <w:rFonts w:hint="eastAsia"/>
          <w:lang w:val="en-US" w:eastAsia="zh-CN"/>
        </w:rPr>
        <w:t>公里的范围内，航向变化会小于</w:t>
      </w:r>
      <w:r w:rsidR="006727BF" w:rsidRPr="00276CD5">
        <w:rPr>
          <w:lang w:val="en-US" w:eastAsia="zh-CN"/>
        </w:rPr>
        <w:t>1/2</w:t>
      </w:r>
      <w:r w:rsidR="006727BF">
        <w:rPr>
          <w:lang w:val="en-US" w:eastAsia="zh-CN"/>
        </w:rPr>
        <w:t>°/</w:t>
      </w:r>
      <w:r w:rsidR="00124C37">
        <w:rPr>
          <w:rFonts w:hint="eastAsia"/>
          <w:lang w:val="en-US" w:eastAsia="zh-CN"/>
        </w:rPr>
        <w:t>小时，高度变化小于</w:t>
      </w:r>
      <w:r w:rsidR="006727BF" w:rsidRPr="00276CD5">
        <w:rPr>
          <w:lang w:val="en-US" w:eastAsia="zh-CN"/>
        </w:rPr>
        <w:t>45</w:t>
      </w:r>
      <w:r w:rsidR="00124C37">
        <w:rPr>
          <w:rFonts w:hint="eastAsia"/>
          <w:lang w:val="en-US" w:eastAsia="zh-CN"/>
        </w:rPr>
        <w:t>米</w:t>
      </w:r>
      <w:r w:rsidR="006727BF" w:rsidRPr="00276CD5">
        <w:rPr>
          <w:lang w:val="en-US" w:eastAsia="zh-CN"/>
        </w:rPr>
        <w:t>/</w:t>
      </w:r>
      <w:r w:rsidR="00124C37">
        <w:rPr>
          <w:rFonts w:hint="eastAsia"/>
          <w:lang w:val="en-US" w:eastAsia="zh-CN"/>
        </w:rPr>
        <w:t>小时</w:t>
      </w:r>
      <w:r>
        <w:rPr>
          <w:rFonts w:hint="eastAsia"/>
          <w:lang w:val="en-US" w:eastAsia="zh-CN"/>
        </w:rPr>
        <w:t>，</w:t>
      </w:r>
      <w:r w:rsidR="00124C37">
        <w:rPr>
          <w:rFonts w:hint="eastAsia"/>
          <w:lang w:val="en-US" w:eastAsia="zh-CN"/>
        </w:rPr>
        <w:t>并且基本上不会产生轴旋转。此外</w:t>
      </w:r>
      <w:r>
        <w:rPr>
          <w:rFonts w:hint="eastAsia"/>
          <w:lang w:val="en-US" w:eastAsia="zh-CN"/>
        </w:rPr>
        <w:t>，将可电子操</w:t>
      </w:r>
      <w:r w:rsidR="00124C37">
        <w:rPr>
          <w:rFonts w:hint="eastAsia"/>
          <w:lang w:val="en-US" w:eastAsia="zh-CN"/>
        </w:rPr>
        <w:t>控的聚束天线应用于</w:t>
      </w:r>
      <w:r w:rsidR="00124C37">
        <w:rPr>
          <w:rFonts w:hint="eastAsia"/>
          <w:lang w:val="en-US" w:eastAsia="zh-CN"/>
        </w:rPr>
        <w:t>HAPS</w:t>
      </w:r>
      <w:r>
        <w:rPr>
          <w:rFonts w:hint="eastAsia"/>
          <w:lang w:val="en-US" w:eastAsia="zh-CN"/>
        </w:rPr>
        <w:t>及其地面电台</w:t>
      </w:r>
      <w:r w:rsidR="005A5E1A">
        <w:rPr>
          <w:rFonts w:hint="eastAsia"/>
          <w:lang w:val="en-US" w:eastAsia="zh-CN"/>
        </w:rPr>
        <w:t>会</w:t>
      </w:r>
      <w:r>
        <w:rPr>
          <w:rFonts w:hint="eastAsia"/>
          <w:lang w:val="en-US" w:eastAsia="zh-CN"/>
        </w:rPr>
        <w:t>进一步增加</w:t>
      </w:r>
      <w:r w:rsidR="005A5E1A">
        <w:rPr>
          <w:rFonts w:hint="eastAsia"/>
          <w:lang w:val="en-US" w:eastAsia="zh-CN"/>
        </w:rPr>
        <w:t>关口站链路</w:t>
      </w:r>
      <w:r>
        <w:rPr>
          <w:rFonts w:hint="eastAsia"/>
          <w:lang w:val="en-US" w:eastAsia="zh-CN"/>
        </w:rPr>
        <w:t>的</w:t>
      </w:r>
      <w:r w:rsidR="00124C37">
        <w:rPr>
          <w:rFonts w:hint="eastAsia"/>
          <w:lang w:val="en-US" w:eastAsia="zh-CN"/>
        </w:rPr>
        <w:t>指</w:t>
      </w:r>
      <w:r>
        <w:rPr>
          <w:rFonts w:hint="eastAsia"/>
          <w:lang w:val="en-US" w:eastAsia="zh-CN"/>
        </w:rPr>
        <w:t>向</w:t>
      </w:r>
      <w:r w:rsidR="00124C37">
        <w:rPr>
          <w:rFonts w:hint="eastAsia"/>
          <w:lang w:val="en-US" w:eastAsia="zh-CN"/>
        </w:rPr>
        <w:t>性、选择性和效率，并可方便地</w:t>
      </w:r>
      <w:r w:rsidR="00C12BE6">
        <w:rPr>
          <w:rFonts w:hint="eastAsia"/>
          <w:lang w:val="en-US" w:eastAsia="zh-CN"/>
        </w:rPr>
        <w:t>平衡</w:t>
      </w:r>
      <w:r w:rsidR="00124C37">
        <w:rPr>
          <w:rFonts w:hint="eastAsia"/>
          <w:lang w:val="en-US" w:eastAsia="zh-CN"/>
        </w:rPr>
        <w:t>任何细微的平台运动。</w:t>
      </w:r>
    </w:p>
    <w:p w:rsidR="006727BF" w:rsidRPr="00276CD5" w:rsidRDefault="006727BF" w:rsidP="00EE0CF3">
      <w:pPr>
        <w:pStyle w:val="Heading1"/>
        <w:rPr>
          <w:lang w:val="en-US" w:eastAsia="zh-CN"/>
        </w:rPr>
      </w:pPr>
      <w:r w:rsidRPr="00276CD5">
        <w:rPr>
          <w:lang w:val="en-US" w:eastAsia="ko-KR"/>
        </w:rPr>
        <w:t>3</w:t>
      </w:r>
      <w:r w:rsidRPr="00276CD5">
        <w:rPr>
          <w:lang w:val="en-US" w:eastAsia="zh-CN"/>
        </w:rPr>
        <w:tab/>
        <w:t>HAPS</w:t>
      </w:r>
      <w:r w:rsidR="00124C37">
        <w:rPr>
          <w:rFonts w:hint="eastAsia"/>
          <w:lang w:val="en-US" w:eastAsia="zh-CN"/>
        </w:rPr>
        <w:t>的网络架构</w:t>
      </w:r>
    </w:p>
    <w:p w:rsidR="006727BF" w:rsidRPr="00276CD5" w:rsidRDefault="006727BF" w:rsidP="007650BD">
      <w:pPr>
        <w:ind w:firstLineChars="200" w:firstLine="480"/>
        <w:rPr>
          <w:lang w:val="en-US" w:eastAsia="zh-CN"/>
        </w:rPr>
      </w:pPr>
      <w:r w:rsidRPr="00276CD5">
        <w:rPr>
          <w:lang w:val="en-US" w:eastAsia="zh-CN"/>
        </w:rPr>
        <w:t>HAPS</w:t>
      </w:r>
      <w:r w:rsidR="00C12BE6">
        <w:rPr>
          <w:rFonts w:hint="eastAsia"/>
          <w:lang w:val="en-US" w:eastAsia="zh-CN"/>
        </w:rPr>
        <w:t>可携带各式各样</w:t>
      </w:r>
      <w:r w:rsidR="00124C37">
        <w:rPr>
          <w:rFonts w:hint="eastAsia"/>
          <w:lang w:val="en-US" w:eastAsia="zh-CN"/>
        </w:rPr>
        <w:t>的无线电通信有效载荷，这些载荷可为终端用户提供高容量的宽带业务。图</w:t>
      </w:r>
      <w:r w:rsidR="00124C37">
        <w:rPr>
          <w:rFonts w:hint="eastAsia"/>
          <w:lang w:val="en-US" w:eastAsia="zh-CN"/>
        </w:rPr>
        <w:t>1</w:t>
      </w:r>
      <w:r w:rsidR="00124C37">
        <w:rPr>
          <w:rFonts w:hint="eastAsia"/>
          <w:lang w:val="en-US" w:eastAsia="zh-CN"/>
        </w:rPr>
        <w:t>显示了高</w:t>
      </w:r>
      <w:r w:rsidR="00C12BE6">
        <w:rPr>
          <w:rFonts w:hint="eastAsia"/>
          <w:lang w:val="en-US" w:eastAsia="zh-CN"/>
        </w:rPr>
        <w:t>能级</w:t>
      </w:r>
      <w:r w:rsidR="00124C37">
        <w:rPr>
          <w:rFonts w:hint="eastAsia"/>
          <w:lang w:val="en-US" w:eastAsia="zh-CN"/>
        </w:rPr>
        <w:t>的</w:t>
      </w:r>
      <w:r w:rsidR="00124C37">
        <w:rPr>
          <w:rFonts w:hint="eastAsia"/>
          <w:lang w:val="en-US" w:eastAsia="zh-CN"/>
        </w:rPr>
        <w:t>HAPS</w:t>
      </w:r>
      <w:r w:rsidR="00C12BE6">
        <w:rPr>
          <w:rFonts w:hint="eastAsia"/>
          <w:lang w:val="en-US" w:eastAsia="zh-CN"/>
        </w:rPr>
        <w:t>电信网络架构，本</w:t>
      </w:r>
      <w:r w:rsidR="007D09A8">
        <w:rPr>
          <w:rFonts w:hint="eastAsia"/>
          <w:lang w:val="en-US" w:eastAsia="zh-CN"/>
        </w:rPr>
        <w:t>节</w:t>
      </w:r>
      <w:r w:rsidR="00C12BE6">
        <w:rPr>
          <w:rFonts w:hint="eastAsia"/>
          <w:lang w:val="en-US" w:eastAsia="zh-CN"/>
        </w:rPr>
        <w:t>及以下各</w:t>
      </w:r>
      <w:r w:rsidR="007D09A8">
        <w:rPr>
          <w:rFonts w:hint="eastAsia"/>
          <w:lang w:val="en-US" w:eastAsia="zh-CN"/>
        </w:rPr>
        <w:t>节</w:t>
      </w:r>
      <w:r w:rsidR="005A5E1A">
        <w:rPr>
          <w:rFonts w:hint="eastAsia"/>
          <w:lang w:val="en-US" w:eastAsia="zh-CN"/>
        </w:rPr>
        <w:t>对此</w:t>
      </w:r>
      <w:r w:rsidR="00C12BE6">
        <w:rPr>
          <w:rFonts w:hint="eastAsia"/>
          <w:lang w:val="en-US" w:eastAsia="zh-CN"/>
        </w:rPr>
        <w:t>有更详细</w:t>
      </w:r>
      <w:r w:rsidR="00124C37">
        <w:rPr>
          <w:rFonts w:hint="eastAsia"/>
          <w:lang w:val="en-US" w:eastAsia="zh-CN"/>
        </w:rPr>
        <w:t>的介绍。在载荷和地面设备之间存在着两类链路：关口站链路和用户链路。本文仅说明拟在</w:t>
      </w:r>
      <w:r w:rsidRPr="00276CD5">
        <w:rPr>
          <w:lang w:val="en-US" w:eastAsia="zh-CN"/>
        </w:rPr>
        <w:t>5 850-7 075 MHz</w:t>
      </w:r>
      <w:r w:rsidR="00124C37">
        <w:rPr>
          <w:rFonts w:hint="eastAsia"/>
          <w:lang w:val="en-US" w:eastAsia="zh-CN"/>
        </w:rPr>
        <w:t>频段</w:t>
      </w:r>
      <w:r w:rsidR="00C5782F">
        <w:rPr>
          <w:rFonts w:hint="eastAsia"/>
          <w:lang w:val="en-US" w:eastAsia="zh-CN"/>
        </w:rPr>
        <w:t>操作的</w:t>
      </w:r>
      <w:r w:rsidR="00C5782F">
        <w:rPr>
          <w:rFonts w:hint="eastAsia"/>
          <w:lang w:val="en-US" w:eastAsia="zh-CN"/>
        </w:rPr>
        <w:t>HAPS</w:t>
      </w:r>
      <w:r w:rsidR="00C5782F">
        <w:rPr>
          <w:rFonts w:hint="eastAsia"/>
          <w:lang w:val="en-US" w:eastAsia="zh-CN"/>
        </w:rPr>
        <w:t>关口站链路的技术和操作特性。</w:t>
      </w:r>
    </w:p>
    <w:p w:rsidR="006727BF" w:rsidRPr="00276CD5" w:rsidRDefault="009533B6" w:rsidP="00EE0CF3">
      <w:pPr>
        <w:pStyle w:val="FigureNo"/>
        <w:rPr>
          <w:lang w:val="en-US" w:eastAsia="zh-CN"/>
        </w:rPr>
      </w:pPr>
      <w:r>
        <w:rPr>
          <w:rFonts w:hint="eastAsia"/>
          <w:lang w:val="en-US" w:eastAsia="zh-CN"/>
        </w:rPr>
        <w:lastRenderedPageBreak/>
        <w:t>图</w:t>
      </w:r>
      <w:r w:rsidR="006727BF" w:rsidRPr="00276CD5">
        <w:rPr>
          <w:lang w:val="en-US" w:eastAsia="zh-CN"/>
        </w:rPr>
        <w:t xml:space="preserve"> 1</w:t>
      </w:r>
    </w:p>
    <w:p w:rsidR="006727BF" w:rsidRDefault="009533B6" w:rsidP="00EE0CF3">
      <w:pPr>
        <w:pStyle w:val="Figuretitle"/>
        <w:rPr>
          <w:lang w:val="en-US" w:eastAsia="zh-CN"/>
        </w:rPr>
      </w:pPr>
      <w:r>
        <w:rPr>
          <w:rFonts w:hint="eastAsia"/>
          <w:lang w:val="en-US" w:eastAsia="zh-CN"/>
        </w:rPr>
        <w:t>HAPS</w:t>
      </w:r>
      <w:r>
        <w:rPr>
          <w:rFonts w:hint="eastAsia"/>
          <w:lang w:val="en-US" w:eastAsia="zh-CN"/>
        </w:rPr>
        <w:t>网络配置，包括关口站链路和用户链路</w:t>
      </w:r>
    </w:p>
    <w:p w:rsidR="006727BF" w:rsidRPr="00CE4640" w:rsidRDefault="00F97BBD" w:rsidP="00EE0CF3">
      <w:pPr>
        <w:pStyle w:val="Figure"/>
        <w:rPr>
          <w:lang w:val="en-US"/>
        </w:rPr>
      </w:pPr>
      <w:r>
        <w:rPr>
          <w:noProof/>
          <w:lang w:val="en-US" w:eastAsia="zh-CN"/>
        </w:rPr>
        <mc:AlternateContent>
          <mc:Choice Requires="wpc">
            <w:drawing>
              <wp:inline distT="0" distB="0" distL="0" distR="0">
                <wp:extent cx="7679690" cy="4140835"/>
                <wp:effectExtent l="0" t="0" r="1270" b="2540"/>
                <wp:docPr id="3742" name="Canvas 23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711" name="Freeform 21"/>
                        <wps:cNvSpPr>
                          <a:spLocks/>
                        </wps:cNvSpPr>
                        <wps:spPr bwMode="auto">
                          <a:xfrm>
                            <a:off x="5084460" y="4059534"/>
                            <a:ext cx="42500" cy="64101"/>
                          </a:xfrm>
                          <a:custGeom>
                            <a:avLst/>
                            <a:gdLst>
                              <a:gd name="T0" fmla="*/ 14182 w 6"/>
                              <a:gd name="T1" fmla="*/ 7126 h 9"/>
                              <a:gd name="T2" fmla="*/ 14182 w 6"/>
                              <a:gd name="T3" fmla="*/ 28504 h 9"/>
                              <a:gd name="T4" fmla="*/ 28363 w 6"/>
                              <a:gd name="T5" fmla="*/ 28504 h 9"/>
                              <a:gd name="T6" fmla="*/ 28363 w 6"/>
                              <a:gd name="T7" fmla="*/ 28504 h 9"/>
                              <a:gd name="T8" fmla="*/ 28363 w 6"/>
                              <a:gd name="T9" fmla="*/ 21378 h 9"/>
                              <a:gd name="T10" fmla="*/ 35454 w 6"/>
                              <a:gd name="T11" fmla="*/ 21378 h 9"/>
                              <a:gd name="T12" fmla="*/ 35454 w 6"/>
                              <a:gd name="T13" fmla="*/ 42757 h 9"/>
                              <a:gd name="T14" fmla="*/ 28363 w 6"/>
                              <a:gd name="T15" fmla="*/ 42757 h 9"/>
                              <a:gd name="T16" fmla="*/ 28363 w 6"/>
                              <a:gd name="T17" fmla="*/ 35631 h 9"/>
                              <a:gd name="T18" fmla="*/ 28363 w 6"/>
                              <a:gd name="T19" fmla="*/ 35631 h 9"/>
                              <a:gd name="T20" fmla="*/ 28363 w 6"/>
                              <a:gd name="T21" fmla="*/ 35631 h 9"/>
                              <a:gd name="T22" fmla="*/ 14182 w 6"/>
                              <a:gd name="T23" fmla="*/ 35631 h 9"/>
                              <a:gd name="T24" fmla="*/ 14182 w 6"/>
                              <a:gd name="T25" fmla="*/ 57009 h 9"/>
                              <a:gd name="T26" fmla="*/ 14182 w 6"/>
                              <a:gd name="T27" fmla="*/ 57009 h 9"/>
                              <a:gd name="T28" fmla="*/ 14182 w 6"/>
                              <a:gd name="T29" fmla="*/ 57009 h 9"/>
                              <a:gd name="T30" fmla="*/ 21273 w 6"/>
                              <a:gd name="T31" fmla="*/ 57009 h 9"/>
                              <a:gd name="T32" fmla="*/ 21273 w 6"/>
                              <a:gd name="T33" fmla="*/ 57009 h 9"/>
                              <a:gd name="T34" fmla="*/ 21273 w 6"/>
                              <a:gd name="T35" fmla="*/ 64135 h 9"/>
                              <a:gd name="T36" fmla="*/ 0 w 6"/>
                              <a:gd name="T37" fmla="*/ 64135 h 9"/>
                              <a:gd name="T38" fmla="*/ 0 w 6"/>
                              <a:gd name="T39" fmla="*/ 57009 h 9"/>
                              <a:gd name="T40" fmla="*/ 0 w 6"/>
                              <a:gd name="T41" fmla="*/ 57009 h 9"/>
                              <a:gd name="T42" fmla="*/ 7091 w 6"/>
                              <a:gd name="T43" fmla="*/ 57009 h 9"/>
                              <a:gd name="T44" fmla="*/ 7091 w 6"/>
                              <a:gd name="T45" fmla="*/ 57009 h 9"/>
                              <a:gd name="T46" fmla="*/ 7091 w 6"/>
                              <a:gd name="T47" fmla="*/ 7126 h 9"/>
                              <a:gd name="T48" fmla="*/ 7091 w 6"/>
                              <a:gd name="T49" fmla="*/ 7126 h 9"/>
                              <a:gd name="T50" fmla="*/ 7091 w 6"/>
                              <a:gd name="T51" fmla="*/ 7126 h 9"/>
                              <a:gd name="T52" fmla="*/ 0 w 6"/>
                              <a:gd name="T53" fmla="*/ 7126 h 9"/>
                              <a:gd name="T54" fmla="*/ 0 w 6"/>
                              <a:gd name="T55" fmla="*/ 7126 h 9"/>
                              <a:gd name="T56" fmla="*/ 0 w 6"/>
                              <a:gd name="T57" fmla="*/ 0 h 9"/>
                              <a:gd name="T58" fmla="*/ 42545 w 6"/>
                              <a:gd name="T59" fmla="*/ 0 h 9"/>
                              <a:gd name="T60" fmla="*/ 42545 w 6"/>
                              <a:gd name="T61" fmla="*/ 14252 h 9"/>
                              <a:gd name="T62" fmla="*/ 35454 w 6"/>
                              <a:gd name="T63" fmla="*/ 14252 h 9"/>
                              <a:gd name="T64" fmla="*/ 35454 w 6"/>
                              <a:gd name="T65" fmla="*/ 7126 h 9"/>
                              <a:gd name="T66" fmla="*/ 35454 w 6"/>
                              <a:gd name="T67" fmla="*/ 7126 h 9"/>
                              <a:gd name="T68" fmla="*/ 28363 w 6"/>
                              <a:gd name="T69" fmla="*/ 7126 h 9"/>
                              <a:gd name="T70" fmla="*/ 14182 w 6"/>
                              <a:gd name="T71" fmla="*/ 7126 h 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 h="9">
                                <a:moveTo>
                                  <a:pt x="2" y="1"/>
                                </a:moveTo>
                                <a:lnTo>
                                  <a:pt x="2" y="4"/>
                                </a:lnTo>
                                <a:lnTo>
                                  <a:pt x="4" y="4"/>
                                </a:lnTo>
                                <a:cubicBezTo>
                                  <a:pt x="4" y="4"/>
                                  <a:pt x="4" y="4"/>
                                  <a:pt x="4" y="4"/>
                                </a:cubicBezTo>
                                <a:cubicBezTo>
                                  <a:pt x="4" y="4"/>
                                  <a:pt x="4" y="4"/>
                                  <a:pt x="4" y="3"/>
                                </a:cubicBezTo>
                                <a:lnTo>
                                  <a:pt x="5" y="3"/>
                                </a:lnTo>
                                <a:lnTo>
                                  <a:pt x="5" y="6"/>
                                </a:lnTo>
                                <a:lnTo>
                                  <a:pt x="4" y="6"/>
                                </a:lnTo>
                                <a:cubicBezTo>
                                  <a:pt x="4" y="6"/>
                                  <a:pt x="4" y="6"/>
                                  <a:pt x="4" y="5"/>
                                </a:cubicBezTo>
                                <a:cubicBezTo>
                                  <a:pt x="4" y="5"/>
                                  <a:pt x="4" y="5"/>
                                  <a:pt x="4" y="5"/>
                                </a:cubicBezTo>
                                <a:cubicBezTo>
                                  <a:pt x="4" y="5"/>
                                  <a:pt x="4" y="5"/>
                                  <a:pt x="4" y="5"/>
                                </a:cubicBezTo>
                                <a:lnTo>
                                  <a:pt x="2" y="5"/>
                                </a:lnTo>
                                <a:lnTo>
                                  <a:pt x="2" y="8"/>
                                </a:lnTo>
                                <a:cubicBezTo>
                                  <a:pt x="2" y="8"/>
                                  <a:pt x="2" y="8"/>
                                  <a:pt x="2" y="8"/>
                                </a:cubicBezTo>
                                <a:cubicBezTo>
                                  <a:pt x="2" y="8"/>
                                  <a:pt x="2" y="8"/>
                                  <a:pt x="2" y="8"/>
                                </a:cubicBezTo>
                                <a:cubicBezTo>
                                  <a:pt x="2" y="8"/>
                                  <a:pt x="3" y="8"/>
                                  <a:pt x="3" y="8"/>
                                </a:cubicBezTo>
                                <a:lnTo>
                                  <a:pt x="3" y="8"/>
                                </a:lnTo>
                                <a:lnTo>
                                  <a:pt x="3" y="9"/>
                                </a:lnTo>
                                <a:lnTo>
                                  <a:pt x="0" y="9"/>
                                </a:lnTo>
                                <a:lnTo>
                                  <a:pt x="0" y="8"/>
                                </a:lnTo>
                                <a:cubicBezTo>
                                  <a:pt x="1" y="8"/>
                                  <a:pt x="1" y="8"/>
                                  <a:pt x="1" y="8"/>
                                </a:cubicBezTo>
                                <a:cubicBezTo>
                                  <a:pt x="1" y="8"/>
                                  <a:pt x="1" y="8"/>
                                  <a:pt x="1" y="8"/>
                                </a:cubicBezTo>
                                <a:lnTo>
                                  <a:pt x="1" y="1"/>
                                </a:lnTo>
                                <a:cubicBezTo>
                                  <a:pt x="1" y="1"/>
                                  <a:pt x="1" y="1"/>
                                  <a:pt x="1" y="1"/>
                                </a:cubicBezTo>
                                <a:cubicBezTo>
                                  <a:pt x="1" y="1"/>
                                  <a:pt x="1" y="1"/>
                                  <a:pt x="1" y="1"/>
                                </a:cubicBezTo>
                                <a:cubicBezTo>
                                  <a:pt x="1" y="1"/>
                                  <a:pt x="0" y="1"/>
                                  <a:pt x="0" y="1"/>
                                </a:cubicBezTo>
                                <a:lnTo>
                                  <a:pt x="0" y="1"/>
                                </a:lnTo>
                                <a:lnTo>
                                  <a:pt x="0" y="0"/>
                                </a:lnTo>
                                <a:lnTo>
                                  <a:pt x="6" y="0"/>
                                </a:lnTo>
                                <a:lnTo>
                                  <a:pt x="6" y="2"/>
                                </a:lnTo>
                                <a:lnTo>
                                  <a:pt x="5" y="2"/>
                                </a:lnTo>
                                <a:cubicBezTo>
                                  <a:pt x="5" y="2"/>
                                  <a:pt x="5" y="2"/>
                                  <a:pt x="5" y="1"/>
                                </a:cubicBezTo>
                                <a:cubicBezTo>
                                  <a:pt x="5" y="1"/>
                                  <a:pt x="5" y="1"/>
                                  <a:pt x="5" y="1"/>
                                </a:cubicBezTo>
                                <a:cubicBezTo>
                                  <a:pt x="5" y="1"/>
                                  <a:pt x="4" y="1"/>
                                  <a:pt x="4" y="1"/>
                                </a:cubicBez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2" name="Freeform 22"/>
                        <wps:cNvSpPr>
                          <a:spLocks/>
                        </wps:cNvSpPr>
                        <wps:spPr bwMode="auto">
                          <a:xfrm>
                            <a:off x="5141560" y="4116735"/>
                            <a:ext cx="7000" cy="6900"/>
                          </a:xfrm>
                          <a:custGeom>
                            <a:avLst/>
                            <a:gdLst>
                              <a:gd name="T0" fmla="*/ 6985 w 1"/>
                              <a:gd name="T1" fmla="*/ 0 h 1"/>
                              <a:gd name="T2" fmla="*/ 6985 w 1"/>
                              <a:gd name="T3" fmla="*/ 0 h 1"/>
                              <a:gd name="T4" fmla="*/ 6985 w 1"/>
                              <a:gd name="T5" fmla="*/ 0 h 1"/>
                              <a:gd name="T6" fmla="*/ 6985 w 1"/>
                              <a:gd name="T7" fmla="*/ 6985 h 1"/>
                              <a:gd name="T8" fmla="*/ 6985 w 1"/>
                              <a:gd name="T9" fmla="*/ 6985 h 1"/>
                              <a:gd name="T10" fmla="*/ 0 w 1"/>
                              <a:gd name="T11" fmla="*/ 6985 h 1"/>
                              <a:gd name="T12" fmla="*/ 0 w 1"/>
                              <a:gd name="T13" fmla="*/ 0 h 1"/>
                              <a:gd name="T14" fmla="*/ 0 w 1"/>
                              <a:gd name="T15" fmla="*/ 0 h 1"/>
                              <a:gd name="T16" fmla="*/ 6985 w 1"/>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3" name="Freeform 23"/>
                        <wps:cNvSpPr>
                          <a:spLocks/>
                        </wps:cNvSpPr>
                        <wps:spPr bwMode="auto">
                          <a:xfrm>
                            <a:off x="5162561" y="4059534"/>
                            <a:ext cx="21600" cy="64101"/>
                          </a:xfrm>
                          <a:custGeom>
                            <a:avLst/>
                            <a:gdLst>
                              <a:gd name="T0" fmla="*/ 0 w 3"/>
                              <a:gd name="T1" fmla="*/ 7126 h 9"/>
                              <a:gd name="T2" fmla="*/ 14393 w 3"/>
                              <a:gd name="T3" fmla="*/ 0 h 9"/>
                              <a:gd name="T4" fmla="*/ 14393 w 3"/>
                              <a:gd name="T5" fmla="*/ 0 h 9"/>
                              <a:gd name="T6" fmla="*/ 14393 w 3"/>
                              <a:gd name="T7" fmla="*/ 57009 h 9"/>
                              <a:gd name="T8" fmla="*/ 14393 w 3"/>
                              <a:gd name="T9" fmla="*/ 57009 h 9"/>
                              <a:gd name="T10" fmla="*/ 14393 w 3"/>
                              <a:gd name="T11" fmla="*/ 57009 h 9"/>
                              <a:gd name="T12" fmla="*/ 21590 w 3"/>
                              <a:gd name="T13" fmla="*/ 57009 h 9"/>
                              <a:gd name="T14" fmla="*/ 21590 w 3"/>
                              <a:gd name="T15" fmla="*/ 64135 h 9"/>
                              <a:gd name="T16" fmla="*/ 0 w 3"/>
                              <a:gd name="T17" fmla="*/ 64135 h 9"/>
                              <a:gd name="T18" fmla="*/ 0 w 3"/>
                              <a:gd name="T19" fmla="*/ 57009 h 9"/>
                              <a:gd name="T20" fmla="*/ 7197 w 3"/>
                              <a:gd name="T21" fmla="*/ 57009 h 9"/>
                              <a:gd name="T22" fmla="*/ 7197 w 3"/>
                              <a:gd name="T23" fmla="*/ 57009 h 9"/>
                              <a:gd name="T24" fmla="*/ 7197 w 3"/>
                              <a:gd name="T25" fmla="*/ 57009 h 9"/>
                              <a:gd name="T26" fmla="*/ 7197 w 3"/>
                              <a:gd name="T27" fmla="*/ 14252 h 9"/>
                              <a:gd name="T28" fmla="*/ 7197 w 3"/>
                              <a:gd name="T29" fmla="*/ 14252 h 9"/>
                              <a:gd name="T30" fmla="*/ 7197 w 3"/>
                              <a:gd name="T31" fmla="*/ 14252 h 9"/>
                              <a:gd name="T32" fmla="*/ 7197 w 3"/>
                              <a:gd name="T33" fmla="*/ 14252 h 9"/>
                              <a:gd name="T34" fmla="*/ 0 w 3"/>
                              <a:gd name="T35" fmla="*/ 14252 h 9"/>
                              <a:gd name="T36" fmla="*/ 0 w 3"/>
                              <a:gd name="T37" fmla="*/ 7126 h 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 h="9">
                                <a:moveTo>
                                  <a:pt x="0" y="1"/>
                                </a:move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4" name="Freeform 24"/>
                        <wps:cNvSpPr>
                          <a:spLocks noEditPoints="1"/>
                        </wps:cNvSpPr>
                        <wps:spPr bwMode="auto">
                          <a:xfrm>
                            <a:off x="5198761" y="4059534"/>
                            <a:ext cx="42500" cy="64101"/>
                          </a:xfrm>
                          <a:custGeom>
                            <a:avLst/>
                            <a:gdLst>
                              <a:gd name="T0" fmla="*/ 14182 w 6"/>
                              <a:gd name="T1" fmla="*/ 35631 h 9"/>
                              <a:gd name="T2" fmla="*/ 7091 w 6"/>
                              <a:gd name="T3" fmla="*/ 21378 h 9"/>
                              <a:gd name="T4" fmla="*/ 0 w 6"/>
                              <a:gd name="T5" fmla="*/ 14252 h 9"/>
                              <a:gd name="T6" fmla="*/ 0 w 6"/>
                              <a:gd name="T7" fmla="*/ 7126 h 9"/>
                              <a:gd name="T8" fmla="*/ 7091 w 6"/>
                              <a:gd name="T9" fmla="*/ 0 h 9"/>
                              <a:gd name="T10" fmla="*/ 28363 w 6"/>
                              <a:gd name="T11" fmla="*/ 0 h 9"/>
                              <a:gd name="T12" fmla="*/ 35454 w 6"/>
                              <a:gd name="T13" fmla="*/ 0 h 9"/>
                              <a:gd name="T14" fmla="*/ 42545 w 6"/>
                              <a:gd name="T15" fmla="*/ 7126 h 9"/>
                              <a:gd name="T16" fmla="*/ 42545 w 6"/>
                              <a:gd name="T17" fmla="*/ 14252 h 9"/>
                              <a:gd name="T18" fmla="*/ 42545 w 6"/>
                              <a:gd name="T19" fmla="*/ 21378 h 9"/>
                              <a:gd name="T20" fmla="*/ 28363 w 6"/>
                              <a:gd name="T21" fmla="*/ 35631 h 9"/>
                              <a:gd name="T22" fmla="*/ 42545 w 6"/>
                              <a:gd name="T23" fmla="*/ 42757 h 9"/>
                              <a:gd name="T24" fmla="*/ 42545 w 6"/>
                              <a:gd name="T25" fmla="*/ 49883 h 9"/>
                              <a:gd name="T26" fmla="*/ 42545 w 6"/>
                              <a:gd name="T27" fmla="*/ 57009 h 9"/>
                              <a:gd name="T28" fmla="*/ 35454 w 6"/>
                              <a:gd name="T29" fmla="*/ 64135 h 9"/>
                              <a:gd name="T30" fmla="*/ 14182 w 6"/>
                              <a:gd name="T31" fmla="*/ 64135 h 9"/>
                              <a:gd name="T32" fmla="*/ 7091 w 6"/>
                              <a:gd name="T33" fmla="*/ 64135 h 9"/>
                              <a:gd name="T34" fmla="*/ 0 w 6"/>
                              <a:gd name="T35" fmla="*/ 57009 h 9"/>
                              <a:gd name="T36" fmla="*/ 0 w 6"/>
                              <a:gd name="T37" fmla="*/ 57009 h 9"/>
                              <a:gd name="T38" fmla="*/ 0 w 6"/>
                              <a:gd name="T39" fmla="*/ 49883 h 9"/>
                              <a:gd name="T40" fmla="*/ 0 w 6"/>
                              <a:gd name="T41" fmla="*/ 42757 h 9"/>
                              <a:gd name="T42" fmla="*/ 14182 w 6"/>
                              <a:gd name="T43" fmla="*/ 35631 h 9"/>
                              <a:gd name="T44" fmla="*/ 28363 w 6"/>
                              <a:gd name="T45" fmla="*/ 28504 h 9"/>
                              <a:gd name="T46" fmla="*/ 35454 w 6"/>
                              <a:gd name="T47" fmla="*/ 21378 h 9"/>
                              <a:gd name="T48" fmla="*/ 35454 w 6"/>
                              <a:gd name="T49" fmla="*/ 14252 h 9"/>
                              <a:gd name="T50" fmla="*/ 35454 w 6"/>
                              <a:gd name="T51" fmla="*/ 14252 h 9"/>
                              <a:gd name="T52" fmla="*/ 28363 w 6"/>
                              <a:gd name="T53" fmla="*/ 7126 h 9"/>
                              <a:gd name="T54" fmla="*/ 28363 w 6"/>
                              <a:gd name="T55" fmla="*/ 7126 h 9"/>
                              <a:gd name="T56" fmla="*/ 14182 w 6"/>
                              <a:gd name="T57" fmla="*/ 7126 h 9"/>
                              <a:gd name="T58" fmla="*/ 7091 w 6"/>
                              <a:gd name="T59" fmla="*/ 14252 h 9"/>
                              <a:gd name="T60" fmla="*/ 7091 w 6"/>
                              <a:gd name="T61" fmla="*/ 14252 h 9"/>
                              <a:gd name="T62" fmla="*/ 7091 w 6"/>
                              <a:gd name="T63" fmla="*/ 21378 h 9"/>
                              <a:gd name="T64" fmla="*/ 14182 w 6"/>
                              <a:gd name="T65" fmla="*/ 21378 h 9"/>
                              <a:gd name="T66" fmla="*/ 28363 w 6"/>
                              <a:gd name="T67" fmla="*/ 28504 h 9"/>
                              <a:gd name="T68" fmla="*/ 14182 w 6"/>
                              <a:gd name="T69" fmla="*/ 35631 h 9"/>
                              <a:gd name="T70" fmla="*/ 7091 w 6"/>
                              <a:gd name="T71" fmla="*/ 42757 h 9"/>
                              <a:gd name="T72" fmla="*/ 7091 w 6"/>
                              <a:gd name="T73" fmla="*/ 49883 h 9"/>
                              <a:gd name="T74" fmla="*/ 7091 w 6"/>
                              <a:gd name="T75" fmla="*/ 49883 h 9"/>
                              <a:gd name="T76" fmla="*/ 14182 w 6"/>
                              <a:gd name="T77" fmla="*/ 57009 h 9"/>
                              <a:gd name="T78" fmla="*/ 28363 w 6"/>
                              <a:gd name="T79" fmla="*/ 57009 h 9"/>
                              <a:gd name="T80" fmla="*/ 28363 w 6"/>
                              <a:gd name="T81" fmla="*/ 57009 h 9"/>
                              <a:gd name="T82" fmla="*/ 35454 w 6"/>
                              <a:gd name="T83" fmla="*/ 49883 h 9"/>
                              <a:gd name="T84" fmla="*/ 35454 w 6"/>
                              <a:gd name="T85" fmla="*/ 49883 h 9"/>
                              <a:gd name="T86" fmla="*/ 35454 w 6"/>
                              <a:gd name="T87" fmla="*/ 42757 h 9"/>
                              <a:gd name="T88" fmla="*/ 14182 w 6"/>
                              <a:gd name="T89" fmla="*/ 35631 h 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6" h="9">
                                <a:moveTo>
                                  <a:pt x="2" y="5"/>
                                </a:moveTo>
                                <a:cubicBezTo>
                                  <a:pt x="1" y="4"/>
                                  <a:pt x="1" y="4"/>
                                  <a:pt x="1" y="3"/>
                                </a:cubicBezTo>
                                <a:cubicBezTo>
                                  <a:pt x="0" y="3"/>
                                  <a:pt x="0" y="3"/>
                                  <a:pt x="0" y="2"/>
                                </a:cubicBezTo>
                                <a:lnTo>
                                  <a:pt x="0" y="1"/>
                                </a:lnTo>
                                <a:lnTo>
                                  <a:pt x="1" y="0"/>
                                </a:lnTo>
                                <a:lnTo>
                                  <a:pt x="4" y="0"/>
                                </a:lnTo>
                                <a:lnTo>
                                  <a:pt x="5" y="0"/>
                                </a:lnTo>
                                <a:lnTo>
                                  <a:pt x="6" y="1"/>
                                </a:lnTo>
                                <a:lnTo>
                                  <a:pt x="6" y="2"/>
                                </a:lnTo>
                                <a:cubicBezTo>
                                  <a:pt x="6" y="2"/>
                                  <a:pt x="6" y="3"/>
                                  <a:pt x="6" y="3"/>
                                </a:cubicBezTo>
                                <a:cubicBezTo>
                                  <a:pt x="5" y="4"/>
                                  <a:pt x="5" y="4"/>
                                  <a:pt x="4" y="5"/>
                                </a:cubicBezTo>
                                <a:cubicBezTo>
                                  <a:pt x="5" y="5"/>
                                  <a:pt x="5" y="5"/>
                                  <a:pt x="6" y="6"/>
                                </a:cubicBezTo>
                                <a:cubicBezTo>
                                  <a:pt x="6" y="6"/>
                                  <a:pt x="6" y="7"/>
                                  <a:pt x="6" y="7"/>
                                </a:cubicBezTo>
                                <a:lnTo>
                                  <a:pt x="6" y="8"/>
                                </a:lnTo>
                                <a:lnTo>
                                  <a:pt x="5" y="9"/>
                                </a:lnTo>
                                <a:lnTo>
                                  <a:pt x="2" y="9"/>
                                </a:lnTo>
                                <a:lnTo>
                                  <a:pt x="1" y="9"/>
                                </a:lnTo>
                                <a:lnTo>
                                  <a:pt x="0" y="8"/>
                                </a:lnTo>
                                <a:lnTo>
                                  <a:pt x="0" y="7"/>
                                </a:lnTo>
                                <a:cubicBezTo>
                                  <a:pt x="0" y="7"/>
                                  <a:pt x="0" y="6"/>
                                  <a:pt x="0" y="6"/>
                                </a:cubicBezTo>
                                <a:cubicBezTo>
                                  <a:pt x="1" y="6"/>
                                  <a:pt x="1" y="5"/>
                                  <a:pt x="2" y="5"/>
                                </a:cubicBezTo>
                                <a:close/>
                                <a:moveTo>
                                  <a:pt x="4" y="4"/>
                                </a:moveTo>
                                <a:cubicBezTo>
                                  <a:pt x="4" y="4"/>
                                  <a:pt x="5" y="3"/>
                                  <a:pt x="5" y="3"/>
                                </a:cubicBezTo>
                                <a:cubicBezTo>
                                  <a:pt x="5" y="3"/>
                                  <a:pt x="5" y="3"/>
                                  <a:pt x="5" y="2"/>
                                </a:cubicBezTo>
                                <a:lnTo>
                                  <a:pt x="4" y="1"/>
                                </a:lnTo>
                                <a:lnTo>
                                  <a:pt x="2" y="1"/>
                                </a:lnTo>
                                <a:lnTo>
                                  <a:pt x="1" y="2"/>
                                </a:lnTo>
                                <a:cubicBezTo>
                                  <a:pt x="1" y="2"/>
                                  <a:pt x="1" y="3"/>
                                  <a:pt x="1" y="3"/>
                                </a:cubicBezTo>
                                <a:cubicBezTo>
                                  <a:pt x="1" y="3"/>
                                  <a:pt x="1" y="3"/>
                                  <a:pt x="2" y="3"/>
                                </a:cubicBezTo>
                                <a:lnTo>
                                  <a:pt x="4" y="4"/>
                                </a:lnTo>
                                <a:close/>
                                <a:moveTo>
                                  <a:pt x="2" y="5"/>
                                </a:moveTo>
                                <a:cubicBezTo>
                                  <a:pt x="2" y="5"/>
                                  <a:pt x="1" y="6"/>
                                  <a:pt x="1" y="6"/>
                                </a:cubicBezTo>
                                <a:cubicBezTo>
                                  <a:pt x="1" y="6"/>
                                  <a:pt x="1" y="6"/>
                                  <a:pt x="1" y="7"/>
                                </a:cubicBezTo>
                                <a:lnTo>
                                  <a:pt x="2" y="8"/>
                                </a:lnTo>
                                <a:lnTo>
                                  <a:pt x="4" y="8"/>
                                </a:lnTo>
                                <a:lnTo>
                                  <a:pt x="5" y="7"/>
                                </a:lnTo>
                                <a:cubicBezTo>
                                  <a:pt x="5" y="7"/>
                                  <a:pt x="5" y="7"/>
                                  <a:pt x="5" y="6"/>
                                </a:cubicBezTo>
                                <a:cubicBezTo>
                                  <a:pt x="4" y="6"/>
                                  <a:pt x="4"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5" name="Freeform 25"/>
                        <wps:cNvSpPr>
                          <a:spLocks noEditPoints="1"/>
                        </wps:cNvSpPr>
                        <wps:spPr bwMode="auto">
                          <a:xfrm>
                            <a:off x="5248962" y="4059534"/>
                            <a:ext cx="35500" cy="64101"/>
                          </a:xfrm>
                          <a:custGeom>
                            <a:avLst/>
                            <a:gdLst>
                              <a:gd name="T0" fmla="*/ 0 w 5"/>
                              <a:gd name="T1" fmla="*/ 64135 h 9"/>
                              <a:gd name="T2" fmla="*/ 0 w 5"/>
                              <a:gd name="T3" fmla="*/ 57009 h 9"/>
                              <a:gd name="T4" fmla="*/ 14224 w 5"/>
                              <a:gd name="T5" fmla="*/ 57009 h 9"/>
                              <a:gd name="T6" fmla="*/ 21336 w 5"/>
                              <a:gd name="T7" fmla="*/ 49883 h 9"/>
                              <a:gd name="T8" fmla="*/ 28448 w 5"/>
                              <a:gd name="T9" fmla="*/ 35631 h 9"/>
                              <a:gd name="T10" fmla="*/ 14224 w 5"/>
                              <a:gd name="T11" fmla="*/ 42757 h 9"/>
                              <a:gd name="T12" fmla="*/ 7112 w 5"/>
                              <a:gd name="T13" fmla="*/ 42757 h 9"/>
                              <a:gd name="T14" fmla="*/ 0 w 5"/>
                              <a:gd name="T15" fmla="*/ 35631 h 9"/>
                              <a:gd name="T16" fmla="*/ 0 w 5"/>
                              <a:gd name="T17" fmla="*/ 21378 h 9"/>
                              <a:gd name="T18" fmla="*/ 0 w 5"/>
                              <a:gd name="T19" fmla="*/ 7126 h 9"/>
                              <a:gd name="T20" fmla="*/ 0 w 5"/>
                              <a:gd name="T21" fmla="*/ 7126 h 9"/>
                              <a:gd name="T22" fmla="*/ 7112 w 5"/>
                              <a:gd name="T23" fmla="*/ 0 h 9"/>
                              <a:gd name="T24" fmla="*/ 14224 w 5"/>
                              <a:gd name="T25" fmla="*/ 0 h 9"/>
                              <a:gd name="T26" fmla="*/ 28448 w 5"/>
                              <a:gd name="T27" fmla="*/ 0 h 9"/>
                              <a:gd name="T28" fmla="*/ 35560 w 5"/>
                              <a:gd name="T29" fmla="*/ 7126 h 9"/>
                              <a:gd name="T30" fmla="*/ 35560 w 5"/>
                              <a:gd name="T31" fmla="*/ 7126 h 9"/>
                              <a:gd name="T32" fmla="*/ 35560 w 5"/>
                              <a:gd name="T33" fmla="*/ 28504 h 9"/>
                              <a:gd name="T34" fmla="*/ 28448 w 5"/>
                              <a:gd name="T35" fmla="*/ 42757 h 9"/>
                              <a:gd name="T36" fmla="*/ 14224 w 5"/>
                              <a:gd name="T37" fmla="*/ 57009 h 9"/>
                              <a:gd name="T38" fmla="*/ 0 w 5"/>
                              <a:gd name="T39" fmla="*/ 64135 h 9"/>
                              <a:gd name="T40" fmla="*/ 28448 w 5"/>
                              <a:gd name="T41" fmla="*/ 35631 h 9"/>
                              <a:gd name="T42" fmla="*/ 28448 w 5"/>
                              <a:gd name="T43" fmla="*/ 21378 h 9"/>
                              <a:gd name="T44" fmla="*/ 28448 w 5"/>
                              <a:gd name="T45" fmla="*/ 14252 h 9"/>
                              <a:gd name="T46" fmla="*/ 28448 w 5"/>
                              <a:gd name="T47" fmla="*/ 14252 h 9"/>
                              <a:gd name="T48" fmla="*/ 21336 w 5"/>
                              <a:gd name="T49" fmla="*/ 7126 h 9"/>
                              <a:gd name="T50" fmla="*/ 14224 w 5"/>
                              <a:gd name="T51" fmla="*/ 7126 h 9"/>
                              <a:gd name="T52" fmla="*/ 14224 w 5"/>
                              <a:gd name="T53" fmla="*/ 7126 h 9"/>
                              <a:gd name="T54" fmla="*/ 7112 w 5"/>
                              <a:gd name="T55" fmla="*/ 14252 h 9"/>
                              <a:gd name="T56" fmla="*/ 7112 w 5"/>
                              <a:gd name="T57" fmla="*/ 21378 h 9"/>
                              <a:gd name="T58" fmla="*/ 7112 w 5"/>
                              <a:gd name="T59" fmla="*/ 28504 h 9"/>
                              <a:gd name="T60" fmla="*/ 7112 w 5"/>
                              <a:gd name="T61" fmla="*/ 28504 h 9"/>
                              <a:gd name="T62" fmla="*/ 14224 w 5"/>
                              <a:gd name="T63" fmla="*/ 35631 h 9"/>
                              <a:gd name="T64" fmla="*/ 21336 w 5"/>
                              <a:gd name="T65" fmla="*/ 35631 h 9"/>
                              <a:gd name="T66" fmla="*/ 21336 w 5"/>
                              <a:gd name="T67" fmla="*/ 35631 h 9"/>
                              <a:gd name="T68" fmla="*/ 28448 w 5"/>
                              <a:gd name="T69" fmla="*/ 35631 h 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5" h="9">
                                <a:moveTo>
                                  <a:pt x="0" y="9"/>
                                </a:moveTo>
                                <a:lnTo>
                                  <a:pt x="0" y="8"/>
                                </a:lnTo>
                                <a:cubicBezTo>
                                  <a:pt x="1" y="8"/>
                                  <a:pt x="1" y="8"/>
                                  <a:pt x="2" y="8"/>
                                </a:cubicBezTo>
                                <a:cubicBezTo>
                                  <a:pt x="2" y="8"/>
                                  <a:pt x="3" y="7"/>
                                  <a:pt x="3" y="7"/>
                                </a:cubicBezTo>
                                <a:cubicBezTo>
                                  <a:pt x="3" y="7"/>
                                  <a:pt x="4" y="6"/>
                                  <a:pt x="4" y="5"/>
                                </a:cubicBezTo>
                                <a:cubicBezTo>
                                  <a:pt x="3" y="6"/>
                                  <a:pt x="3" y="6"/>
                                  <a:pt x="2" y="6"/>
                                </a:cubicBezTo>
                                <a:lnTo>
                                  <a:pt x="1" y="6"/>
                                </a:lnTo>
                                <a:lnTo>
                                  <a:pt x="0" y="5"/>
                                </a:lnTo>
                                <a:lnTo>
                                  <a:pt x="0" y="3"/>
                                </a:lnTo>
                                <a:lnTo>
                                  <a:pt x="0" y="1"/>
                                </a:lnTo>
                                <a:lnTo>
                                  <a:pt x="1" y="0"/>
                                </a:lnTo>
                                <a:lnTo>
                                  <a:pt x="2" y="0"/>
                                </a:lnTo>
                                <a:lnTo>
                                  <a:pt x="4" y="0"/>
                                </a:lnTo>
                                <a:lnTo>
                                  <a:pt x="5" y="1"/>
                                </a:lnTo>
                                <a:lnTo>
                                  <a:pt x="5" y="4"/>
                                </a:lnTo>
                                <a:cubicBezTo>
                                  <a:pt x="5" y="5"/>
                                  <a:pt x="5" y="5"/>
                                  <a:pt x="4" y="6"/>
                                </a:cubicBezTo>
                                <a:cubicBezTo>
                                  <a:pt x="4" y="7"/>
                                  <a:pt x="3" y="8"/>
                                  <a:pt x="2" y="8"/>
                                </a:cubicBezTo>
                                <a:cubicBezTo>
                                  <a:pt x="2" y="9"/>
                                  <a:pt x="1" y="9"/>
                                  <a:pt x="0" y="9"/>
                                </a:cubicBezTo>
                                <a:close/>
                                <a:moveTo>
                                  <a:pt x="4" y="5"/>
                                </a:moveTo>
                                <a:cubicBezTo>
                                  <a:pt x="4" y="4"/>
                                  <a:pt x="4" y="4"/>
                                  <a:pt x="4" y="3"/>
                                </a:cubicBezTo>
                                <a:lnTo>
                                  <a:pt x="4" y="2"/>
                                </a:lnTo>
                                <a:lnTo>
                                  <a:pt x="3" y="1"/>
                                </a:lnTo>
                                <a:lnTo>
                                  <a:pt x="2" y="1"/>
                                </a:lnTo>
                                <a:lnTo>
                                  <a:pt x="1" y="2"/>
                                </a:lnTo>
                                <a:lnTo>
                                  <a:pt x="1" y="3"/>
                                </a:lnTo>
                                <a:lnTo>
                                  <a:pt x="1" y="4"/>
                                </a:lnTo>
                                <a:lnTo>
                                  <a:pt x="2" y="5"/>
                                </a:lnTo>
                                <a:lnTo>
                                  <a:pt x="3" y="5"/>
                                </a:lnTo>
                                <a:cubicBezTo>
                                  <a:pt x="3" y="5"/>
                                  <a:pt x="3" y="5"/>
                                  <a:pt x="3" y="5"/>
                                </a:cubicBezTo>
                                <a:cubicBezTo>
                                  <a:pt x="4" y="5"/>
                                  <a:pt x="4" y="5"/>
                                  <a:pt x="4"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6" name="Freeform 26"/>
                        <wps:cNvSpPr>
                          <a:spLocks/>
                        </wps:cNvSpPr>
                        <wps:spPr bwMode="auto">
                          <a:xfrm>
                            <a:off x="5298462" y="4059534"/>
                            <a:ext cx="21600" cy="64101"/>
                          </a:xfrm>
                          <a:custGeom>
                            <a:avLst/>
                            <a:gdLst>
                              <a:gd name="T0" fmla="*/ 0 w 3"/>
                              <a:gd name="T1" fmla="*/ 7126 h 9"/>
                              <a:gd name="T2" fmla="*/ 14393 w 3"/>
                              <a:gd name="T3" fmla="*/ 0 h 9"/>
                              <a:gd name="T4" fmla="*/ 14393 w 3"/>
                              <a:gd name="T5" fmla="*/ 0 h 9"/>
                              <a:gd name="T6" fmla="*/ 14393 w 3"/>
                              <a:gd name="T7" fmla="*/ 57009 h 9"/>
                              <a:gd name="T8" fmla="*/ 14393 w 3"/>
                              <a:gd name="T9" fmla="*/ 57009 h 9"/>
                              <a:gd name="T10" fmla="*/ 14393 w 3"/>
                              <a:gd name="T11" fmla="*/ 57009 h 9"/>
                              <a:gd name="T12" fmla="*/ 21590 w 3"/>
                              <a:gd name="T13" fmla="*/ 57009 h 9"/>
                              <a:gd name="T14" fmla="*/ 21590 w 3"/>
                              <a:gd name="T15" fmla="*/ 64135 h 9"/>
                              <a:gd name="T16" fmla="*/ 0 w 3"/>
                              <a:gd name="T17" fmla="*/ 64135 h 9"/>
                              <a:gd name="T18" fmla="*/ 0 w 3"/>
                              <a:gd name="T19" fmla="*/ 57009 h 9"/>
                              <a:gd name="T20" fmla="*/ 7197 w 3"/>
                              <a:gd name="T21" fmla="*/ 57009 h 9"/>
                              <a:gd name="T22" fmla="*/ 7197 w 3"/>
                              <a:gd name="T23" fmla="*/ 57009 h 9"/>
                              <a:gd name="T24" fmla="*/ 7197 w 3"/>
                              <a:gd name="T25" fmla="*/ 57009 h 9"/>
                              <a:gd name="T26" fmla="*/ 7197 w 3"/>
                              <a:gd name="T27" fmla="*/ 14252 h 9"/>
                              <a:gd name="T28" fmla="*/ 7197 w 3"/>
                              <a:gd name="T29" fmla="*/ 14252 h 9"/>
                              <a:gd name="T30" fmla="*/ 7197 w 3"/>
                              <a:gd name="T31" fmla="*/ 14252 h 9"/>
                              <a:gd name="T32" fmla="*/ 7197 w 3"/>
                              <a:gd name="T33" fmla="*/ 14252 h 9"/>
                              <a:gd name="T34" fmla="*/ 0 w 3"/>
                              <a:gd name="T35" fmla="*/ 14252 h 9"/>
                              <a:gd name="T36" fmla="*/ 0 w 3"/>
                              <a:gd name="T37" fmla="*/ 7126 h 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 h="9">
                                <a:moveTo>
                                  <a:pt x="0" y="1"/>
                                </a:move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7" name="Rectangle 27"/>
                        <wps:cNvSpPr>
                          <a:spLocks noChangeArrowheads="1"/>
                        </wps:cNvSpPr>
                        <wps:spPr bwMode="auto">
                          <a:xfrm>
                            <a:off x="5334663" y="4102135"/>
                            <a:ext cx="20900" cy="6900"/>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8" name="Freeform 28"/>
                        <wps:cNvSpPr>
                          <a:spLocks noEditPoints="1"/>
                        </wps:cNvSpPr>
                        <wps:spPr bwMode="auto">
                          <a:xfrm>
                            <a:off x="5363263" y="4059534"/>
                            <a:ext cx="35500" cy="64101"/>
                          </a:xfrm>
                          <a:custGeom>
                            <a:avLst/>
                            <a:gdLst>
                              <a:gd name="T0" fmla="*/ 0 w 5"/>
                              <a:gd name="T1" fmla="*/ 35631 h 9"/>
                              <a:gd name="T2" fmla="*/ 0 w 5"/>
                              <a:gd name="T3" fmla="*/ 7126 h 9"/>
                              <a:gd name="T4" fmla="*/ 0 w 5"/>
                              <a:gd name="T5" fmla="*/ 7126 h 9"/>
                              <a:gd name="T6" fmla="*/ 0 w 5"/>
                              <a:gd name="T7" fmla="*/ 7126 h 9"/>
                              <a:gd name="T8" fmla="*/ 7112 w 5"/>
                              <a:gd name="T9" fmla="*/ 0 h 9"/>
                              <a:gd name="T10" fmla="*/ 21336 w 5"/>
                              <a:gd name="T11" fmla="*/ 0 h 9"/>
                              <a:gd name="T12" fmla="*/ 28448 w 5"/>
                              <a:gd name="T13" fmla="*/ 0 h 9"/>
                              <a:gd name="T14" fmla="*/ 35560 w 5"/>
                              <a:gd name="T15" fmla="*/ 7126 h 9"/>
                              <a:gd name="T16" fmla="*/ 35560 w 5"/>
                              <a:gd name="T17" fmla="*/ 7126 h 9"/>
                              <a:gd name="T18" fmla="*/ 35560 w 5"/>
                              <a:gd name="T19" fmla="*/ 28504 h 9"/>
                              <a:gd name="T20" fmla="*/ 35560 w 5"/>
                              <a:gd name="T21" fmla="*/ 57009 h 9"/>
                              <a:gd name="T22" fmla="*/ 35560 w 5"/>
                              <a:gd name="T23" fmla="*/ 57009 h 9"/>
                              <a:gd name="T24" fmla="*/ 28448 w 5"/>
                              <a:gd name="T25" fmla="*/ 64135 h 9"/>
                              <a:gd name="T26" fmla="*/ 14224 w 5"/>
                              <a:gd name="T27" fmla="*/ 64135 h 9"/>
                              <a:gd name="T28" fmla="*/ 7112 w 5"/>
                              <a:gd name="T29" fmla="*/ 64135 h 9"/>
                              <a:gd name="T30" fmla="*/ 0 w 5"/>
                              <a:gd name="T31" fmla="*/ 57009 h 9"/>
                              <a:gd name="T32" fmla="*/ 0 w 5"/>
                              <a:gd name="T33" fmla="*/ 57009 h 9"/>
                              <a:gd name="T34" fmla="*/ 0 w 5"/>
                              <a:gd name="T35" fmla="*/ 35631 h 9"/>
                              <a:gd name="T36" fmla="*/ 7112 w 5"/>
                              <a:gd name="T37" fmla="*/ 35631 h 9"/>
                              <a:gd name="T38" fmla="*/ 7112 w 5"/>
                              <a:gd name="T39" fmla="*/ 49883 h 9"/>
                              <a:gd name="T40" fmla="*/ 7112 w 5"/>
                              <a:gd name="T41" fmla="*/ 49883 h 9"/>
                              <a:gd name="T42" fmla="*/ 14224 w 5"/>
                              <a:gd name="T43" fmla="*/ 57009 h 9"/>
                              <a:gd name="T44" fmla="*/ 14224 w 5"/>
                              <a:gd name="T45" fmla="*/ 57009 h 9"/>
                              <a:gd name="T46" fmla="*/ 21336 w 5"/>
                              <a:gd name="T47" fmla="*/ 57009 h 9"/>
                              <a:gd name="T48" fmla="*/ 28448 w 5"/>
                              <a:gd name="T49" fmla="*/ 49883 h 9"/>
                              <a:gd name="T50" fmla="*/ 28448 w 5"/>
                              <a:gd name="T51" fmla="*/ 49883 h 9"/>
                              <a:gd name="T52" fmla="*/ 28448 w 5"/>
                              <a:gd name="T53" fmla="*/ 49883 h 9"/>
                              <a:gd name="T54" fmla="*/ 28448 w 5"/>
                              <a:gd name="T55" fmla="*/ 28504 h 9"/>
                              <a:gd name="T56" fmla="*/ 28448 w 5"/>
                              <a:gd name="T57" fmla="*/ 14252 h 9"/>
                              <a:gd name="T58" fmla="*/ 28448 w 5"/>
                              <a:gd name="T59" fmla="*/ 14252 h 9"/>
                              <a:gd name="T60" fmla="*/ 28448 w 5"/>
                              <a:gd name="T61" fmla="*/ 14252 h 9"/>
                              <a:gd name="T62" fmla="*/ 28448 w 5"/>
                              <a:gd name="T63" fmla="*/ 14252 h 9"/>
                              <a:gd name="T64" fmla="*/ 21336 w 5"/>
                              <a:gd name="T65" fmla="*/ 7126 h 9"/>
                              <a:gd name="T66" fmla="*/ 21336 w 5"/>
                              <a:gd name="T67" fmla="*/ 7126 h 9"/>
                              <a:gd name="T68" fmla="*/ 14224 w 5"/>
                              <a:gd name="T69" fmla="*/ 7126 h 9"/>
                              <a:gd name="T70" fmla="*/ 7112 w 5"/>
                              <a:gd name="T71" fmla="*/ 14252 h 9"/>
                              <a:gd name="T72" fmla="*/ 7112 w 5"/>
                              <a:gd name="T73" fmla="*/ 14252 h 9"/>
                              <a:gd name="T74" fmla="*/ 7112 w 5"/>
                              <a:gd name="T75" fmla="*/ 14252 h 9"/>
                              <a:gd name="T76" fmla="*/ 7112 w 5"/>
                              <a:gd name="T77" fmla="*/ 35631 h 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 h="9">
                                <a:moveTo>
                                  <a:pt x="0" y="5"/>
                                </a:moveTo>
                                <a:lnTo>
                                  <a:pt x="0" y="1"/>
                                </a:lnTo>
                                <a:lnTo>
                                  <a:pt x="1" y="0"/>
                                </a:lnTo>
                                <a:lnTo>
                                  <a:pt x="3" y="0"/>
                                </a:lnTo>
                                <a:lnTo>
                                  <a:pt x="4" y="0"/>
                                </a:lnTo>
                                <a:lnTo>
                                  <a:pt x="5" y="1"/>
                                </a:lnTo>
                                <a:lnTo>
                                  <a:pt x="5" y="4"/>
                                </a:lnTo>
                                <a:lnTo>
                                  <a:pt x="5" y="8"/>
                                </a:lnTo>
                                <a:lnTo>
                                  <a:pt x="4" y="9"/>
                                </a:lnTo>
                                <a:lnTo>
                                  <a:pt x="2" y="9"/>
                                </a:lnTo>
                                <a:lnTo>
                                  <a:pt x="1" y="9"/>
                                </a:lnTo>
                                <a:lnTo>
                                  <a:pt x="0" y="8"/>
                                </a:lnTo>
                                <a:lnTo>
                                  <a:pt x="0" y="5"/>
                                </a:lnTo>
                                <a:close/>
                                <a:moveTo>
                                  <a:pt x="1" y="5"/>
                                </a:moveTo>
                                <a:lnTo>
                                  <a:pt x="1" y="7"/>
                                </a:lnTo>
                                <a:lnTo>
                                  <a:pt x="2" y="8"/>
                                </a:lnTo>
                                <a:lnTo>
                                  <a:pt x="3" y="8"/>
                                </a:lnTo>
                                <a:lnTo>
                                  <a:pt x="4" y="7"/>
                                </a:lnTo>
                                <a:lnTo>
                                  <a:pt x="4" y="4"/>
                                </a:lnTo>
                                <a:lnTo>
                                  <a:pt x="4" y="2"/>
                                </a:lnTo>
                                <a:lnTo>
                                  <a:pt x="3" y="1"/>
                                </a:lnTo>
                                <a:lnTo>
                                  <a:pt x="2" y="1"/>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9" name="Freeform 29"/>
                        <wps:cNvSpPr>
                          <a:spLocks/>
                        </wps:cNvSpPr>
                        <wps:spPr bwMode="auto">
                          <a:xfrm>
                            <a:off x="5413363" y="4059534"/>
                            <a:ext cx="21000" cy="64101"/>
                          </a:xfrm>
                          <a:custGeom>
                            <a:avLst/>
                            <a:gdLst>
                              <a:gd name="T0" fmla="*/ 0 w 3"/>
                              <a:gd name="T1" fmla="*/ 7126 h 9"/>
                              <a:gd name="T2" fmla="*/ 13970 w 3"/>
                              <a:gd name="T3" fmla="*/ 0 h 9"/>
                              <a:gd name="T4" fmla="*/ 13970 w 3"/>
                              <a:gd name="T5" fmla="*/ 0 h 9"/>
                              <a:gd name="T6" fmla="*/ 13970 w 3"/>
                              <a:gd name="T7" fmla="*/ 57009 h 9"/>
                              <a:gd name="T8" fmla="*/ 13970 w 3"/>
                              <a:gd name="T9" fmla="*/ 57009 h 9"/>
                              <a:gd name="T10" fmla="*/ 13970 w 3"/>
                              <a:gd name="T11" fmla="*/ 57009 h 9"/>
                              <a:gd name="T12" fmla="*/ 20955 w 3"/>
                              <a:gd name="T13" fmla="*/ 57009 h 9"/>
                              <a:gd name="T14" fmla="*/ 20955 w 3"/>
                              <a:gd name="T15" fmla="*/ 64135 h 9"/>
                              <a:gd name="T16" fmla="*/ 0 w 3"/>
                              <a:gd name="T17" fmla="*/ 64135 h 9"/>
                              <a:gd name="T18" fmla="*/ 0 w 3"/>
                              <a:gd name="T19" fmla="*/ 57009 h 9"/>
                              <a:gd name="T20" fmla="*/ 6985 w 3"/>
                              <a:gd name="T21" fmla="*/ 57009 h 9"/>
                              <a:gd name="T22" fmla="*/ 6985 w 3"/>
                              <a:gd name="T23" fmla="*/ 57009 h 9"/>
                              <a:gd name="T24" fmla="*/ 6985 w 3"/>
                              <a:gd name="T25" fmla="*/ 57009 h 9"/>
                              <a:gd name="T26" fmla="*/ 6985 w 3"/>
                              <a:gd name="T27" fmla="*/ 14252 h 9"/>
                              <a:gd name="T28" fmla="*/ 6985 w 3"/>
                              <a:gd name="T29" fmla="*/ 14252 h 9"/>
                              <a:gd name="T30" fmla="*/ 6985 w 3"/>
                              <a:gd name="T31" fmla="*/ 14252 h 9"/>
                              <a:gd name="T32" fmla="*/ 6985 w 3"/>
                              <a:gd name="T33" fmla="*/ 14252 h 9"/>
                              <a:gd name="T34" fmla="*/ 0 w 3"/>
                              <a:gd name="T35" fmla="*/ 14252 h 9"/>
                              <a:gd name="T36" fmla="*/ 0 w 3"/>
                              <a:gd name="T37" fmla="*/ 7126 h 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 h="9">
                                <a:moveTo>
                                  <a:pt x="0" y="1"/>
                                </a:move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2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600" y="14600"/>
                            <a:ext cx="5469864" cy="38303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21"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4600" y="14600"/>
                            <a:ext cx="5469864" cy="3830332"/>
                          </a:xfrm>
                          <a:prstGeom prst="rect">
                            <a:avLst/>
                          </a:prstGeom>
                          <a:noFill/>
                          <a:extLst>
                            <a:ext uri="{909E8E84-426E-40DD-AFC4-6F175D3DCCD1}">
                              <a14:hiddenFill xmlns:a14="http://schemas.microsoft.com/office/drawing/2010/main">
                                <a:solidFill>
                                  <a:srgbClr val="FFFFFF"/>
                                </a:solidFill>
                              </a14:hiddenFill>
                            </a:ext>
                          </a:extLst>
                        </pic:spPr>
                      </pic:pic>
                      <wps:wsp>
                        <wps:cNvPr id="3722" name="Rectangle 32"/>
                        <wps:cNvSpPr>
                          <a:spLocks noChangeArrowheads="1"/>
                        </wps:cNvSpPr>
                        <wps:spPr bwMode="auto">
                          <a:xfrm>
                            <a:off x="4319251" y="171401"/>
                            <a:ext cx="864310" cy="148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9533B6">
                              <w:pPr>
                                <w:spacing w:before="0"/>
                              </w:pPr>
                              <w:r>
                                <w:rPr>
                                  <w:color w:val="24282B"/>
                                  <w:sz w:val="18"/>
                                  <w:szCs w:val="18"/>
                                </w:rPr>
                                <w:t>HAPS</w:t>
                              </w:r>
                              <w:r>
                                <w:rPr>
                                  <w:rFonts w:hint="eastAsia"/>
                                  <w:color w:val="24282B"/>
                                  <w:sz w:val="18"/>
                                  <w:szCs w:val="18"/>
                                  <w:lang w:eastAsia="zh-CN"/>
                                </w:rPr>
                                <w:t>关口站链路</w:t>
                              </w:r>
                            </w:p>
                          </w:txbxContent>
                        </wps:txbx>
                        <wps:bodyPr rot="0" vert="horz" wrap="none" lIns="0" tIns="0" rIns="0" bIns="0" anchor="t" anchorCtr="0" upright="1">
                          <a:spAutoFit/>
                        </wps:bodyPr>
                      </wps:wsp>
                      <wps:wsp>
                        <wps:cNvPr id="3723" name="Rectangle 33"/>
                        <wps:cNvSpPr>
                          <a:spLocks noChangeArrowheads="1"/>
                        </wps:cNvSpPr>
                        <wps:spPr bwMode="auto">
                          <a:xfrm>
                            <a:off x="4319251" y="342903"/>
                            <a:ext cx="864310" cy="147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9533B6">
                              <w:pPr>
                                <w:spacing w:before="0"/>
                              </w:pPr>
                              <w:r>
                                <w:rPr>
                                  <w:color w:val="24282B"/>
                                  <w:sz w:val="18"/>
                                  <w:szCs w:val="18"/>
                                </w:rPr>
                                <w:t>HAPS</w:t>
                              </w:r>
                              <w:r>
                                <w:rPr>
                                  <w:rFonts w:hint="eastAsia"/>
                                  <w:color w:val="24282B"/>
                                  <w:sz w:val="18"/>
                                  <w:szCs w:val="18"/>
                                  <w:lang w:eastAsia="zh-CN"/>
                                </w:rPr>
                                <w:t>用户链链路</w:t>
                              </w:r>
                            </w:p>
                          </w:txbxContent>
                        </wps:txbx>
                        <wps:bodyPr rot="0" vert="horz" wrap="none" lIns="0" tIns="0" rIns="0" bIns="0" anchor="t" anchorCtr="0" upright="1">
                          <a:spAutoFit/>
                        </wps:bodyPr>
                      </wps:wsp>
                      <wps:wsp>
                        <wps:cNvPr id="3724" name="Rectangle 34"/>
                        <wps:cNvSpPr>
                          <a:spLocks noChangeArrowheads="1"/>
                        </wps:cNvSpPr>
                        <wps:spPr bwMode="auto">
                          <a:xfrm>
                            <a:off x="1558918" y="198802"/>
                            <a:ext cx="800709" cy="296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9533B6">
                              <w:pPr>
                                <w:spacing w:before="0"/>
                                <w:jc w:val="center"/>
                                <w:rPr>
                                  <w:sz w:val="18"/>
                                  <w:szCs w:val="18"/>
                                  <w:lang w:val="en-US" w:eastAsia="zh-CN"/>
                                </w:rPr>
                              </w:pPr>
                              <w:r w:rsidRPr="009533B6">
                                <w:rPr>
                                  <w:rFonts w:hint="eastAsia"/>
                                  <w:sz w:val="18"/>
                                  <w:szCs w:val="18"/>
                                  <w:lang w:val="en-US" w:eastAsia="zh-CN"/>
                                </w:rPr>
                                <w:t>载有通信载荷的</w:t>
                              </w:r>
                            </w:p>
                            <w:p w:rsidR="00CB1E8E" w:rsidRPr="009533B6" w:rsidRDefault="00CB1E8E" w:rsidP="009533B6">
                              <w:pPr>
                                <w:spacing w:before="0"/>
                                <w:jc w:val="center"/>
                                <w:rPr>
                                  <w:sz w:val="18"/>
                                  <w:szCs w:val="18"/>
                                  <w:lang w:eastAsia="zh-CN"/>
                                </w:rPr>
                              </w:pPr>
                              <w:r w:rsidRPr="009533B6">
                                <w:rPr>
                                  <w:rFonts w:hint="eastAsia"/>
                                  <w:sz w:val="18"/>
                                  <w:szCs w:val="18"/>
                                  <w:lang w:val="en-US" w:eastAsia="zh-CN"/>
                                </w:rPr>
                                <w:t>HAPS</w:t>
                              </w:r>
                              <w:r w:rsidRPr="009533B6">
                                <w:rPr>
                                  <w:rFonts w:hint="eastAsia"/>
                                  <w:sz w:val="18"/>
                                  <w:szCs w:val="18"/>
                                  <w:lang w:val="en-US" w:eastAsia="zh-CN"/>
                                </w:rPr>
                                <w:t>平台</w:t>
                              </w:r>
                            </w:p>
                          </w:txbxContent>
                        </wps:txbx>
                        <wps:bodyPr rot="0" vert="horz" wrap="none" lIns="0" tIns="0" rIns="0" bIns="0" anchor="t" anchorCtr="0" upright="1">
                          <a:spAutoFit/>
                        </wps:bodyPr>
                      </wps:wsp>
                      <wps:wsp>
                        <wps:cNvPr id="3725" name="Rectangle 37"/>
                        <wps:cNvSpPr>
                          <a:spLocks noChangeArrowheads="1"/>
                        </wps:cNvSpPr>
                        <wps:spPr bwMode="auto">
                          <a:xfrm>
                            <a:off x="1501718" y="949908"/>
                            <a:ext cx="235603" cy="131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9533B6">
                              <w:pPr>
                                <w:spacing w:before="0"/>
                              </w:pPr>
                              <w:r>
                                <w:rPr>
                                  <w:color w:val="24282B"/>
                                  <w:sz w:val="18"/>
                                  <w:szCs w:val="18"/>
                                </w:rPr>
                                <w:t>RAC</w:t>
                              </w:r>
                            </w:p>
                          </w:txbxContent>
                        </wps:txbx>
                        <wps:bodyPr rot="0" vert="horz" wrap="none" lIns="0" tIns="0" rIns="0" bIns="0" anchor="t" anchorCtr="0" upright="1">
                          <a:spAutoFit/>
                        </wps:bodyPr>
                      </wps:wsp>
                      <wps:wsp>
                        <wps:cNvPr id="3726" name="Rectangle 38"/>
                        <wps:cNvSpPr>
                          <a:spLocks noChangeArrowheads="1"/>
                        </wps:cNvSpPr>
                        <wps:spPr bwMode="auto">
                          <a:xfrm>
                            <a:off x="2023724" y="1028709"/>
                            <a:ext cx="210202" cy="13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9533B6">
                              <w:pPr>
                                <w:spacing w:before="0"/>
                              </w:pPr>
                              <w:r>
                                <w:rPr>
                                  <w:color w:val="24282B"/>
                                  <w:sz w:val="18"/>
                                  <w:szCs w:val="18"/>
                                </w:rPr>
                                <w:t>CPE</w:t>
                              </w:r>
                            </w:p>
                          </w:txbxContent>
                        </wps:txbx>
                        <wps:bodyPr rot="0" vert="horz" wrap="none" lIns="0" tIns="0" rIns="0" bIns="0" anchor="t" anchorCtr="0" upright="1">
                          <a:spAutoFit/>
                        </wps:bodyPr>
                      </wps:wsp>
                      <wps:wsp>
                        <wps:cNvPr id="3727" name="Rectangle 39"/>
                        <wps:cNvSpPr>
                          <a:spLocks noChangeArrowheads="1"/>
                        </wps:cNvSpPr>
                        <wps:spPr bwMode="auto">
                          <a:xfrm>
                            <a:off x="1859222" y="1300411"/>
                            <a:ext cx="222903" cy="131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9533B6">
                              <w:pPr>
                                <w:spacing w:before="0"/>
                              </w:pPr>
                              <w:r>
                                <w:rPr>
                                  <w:color w:val="24282B"/>
                                  <w:sz w:val="18"/>
                                  <w:szCs w:val="18"/>
                                </w:rPr>
                                <w:t>SAC</w:t>
                              </w:r>
                            </w:p>
                          </w:txbxContent>
                        </wps:txbx>
                        <wps:bodyPr rot="0" vert="horz" wrap="none" lIns="0" tIns="0" rIns="0" bIns="0" anchor="t" anchorCtr="0" upright="1">
                          <a:spAutoFit/>
                        </wps:bodyPr>
                      </wps:wsp>
                      <wps:wsp>
                        <wps:cNvPr id="3728" name="Rectangle 40"/>
                        <wps:cNvSpPr>
                          <a:spLocks noChangeArrowheads="1"/>
                        </wps:cNvSpPr>
                        <wps:spPr bwMode="auto">
                          <a:xfrm>
                            <a:off x="3689943" y="1336011"/>
                            <a:ext cx="210202" cy="13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9533B6">
                              <w:pPr>
                                <w:spacing w:before="0"/>
                              </w:pPr>
                              <w:r>
                                <w:rPr>
                                  <w:color w:val="24282B"/>
                                  <w:sz w:val="18"/>
                                  <w:szCs w:val="18"/>
                                </w:rPr>
                                <w:t>CPE</w:t>
                              </w:r>
                            </w:p>
                          </w:txbxContent>
                        </wps:txbx>
                        <wps:bodyPr rot="0" vert="horz" wrap="none" lIns="0" tIns="0" rIns="0" bIns="0" anchor="t" anchorCtr="0" upright="1">
                          <a:spAutoFit/>
                        </wps:bodyPr>
                      </wps:wsp>
                      <wps:wsp>
                        <wps:cNvPr id="3729" name="Rectangle 41"/>
                        <wps:cNvSpPr>
                          <a:spLocks noChangeArrowheads="1"/>
                        </wps:cNvSpPr>
                        <wps:spPr bwMode="auto">
                          <a:xfrm>
                            <a:off x="3947146" y="1129010"/>
                            <a:ext cx="210202" cy="13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9533B6">
                              <w:pPr>
                                <w:spacing w:before="0"/>
                              </w:pPr>
                              <w:r>
                                <w:rPr>
                                  <w:color w:val="24282B"/>
                                  <w:sz w:val="18"/>
                                  <w:szCs w:val="18"/>
                                </w:rPr>
                                <w:t>CPE</w:t>
                              </w:r>
                            </w:p>
                          </w:txbxContent>
                        </wps:txbx>
                        <wps:bodyPr rot="0" vert="horz" wrap="none" lIns="0" tIns="0" rIns="0" bIns="0" anchor="t" anchorCtr="0" upright="1">
                          <a:spAutoFit/>
                        </wps:bodyPr>
                      </wps:wsp>
                      <wps:wsp>
                        <wps:cNvPr id="3730" name="Rectangle 42"/>
                        <wps:cNvSpPr>
                          <a:spLocks noChangeArrowheads="1"/>
                        </wps:cNvSpPr>
                        <wps:spPr bwMode="auto">
                          <a:xfrm>
                            <a:off x="2238326" y="1493513"/>
                            <a:ext cx="242003" cy="13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9533B6">
                              <w:pPr>
                                <w:spacing w:before="0"/>
                              </w:pPr>
                              <w:r>
                                <w:rPr>
                                  <w:color w:val="24282B"/>
                                  <w:sz w:val="18"/>
                                  <w:szCs w:val="18"/>
                                </w:rPr>
                                <w:t>UAC</w:t>
                              </w:r>
                            </w:p>
                          </w:txbxContent>
                        </wps:txbx>
                        <wps:bodyPr rot="0" vert="horz" wrap="none" lIns="0" tIns="0" rIns="0" bIns="0" anchor="t" anchorCtr="0" upright="1">
                          <a:spAutoFit/>
                        </wps:bodyPr>
                      </wps:wsp>
                      <wps:wsp>
                        <wps:cNvPr id="3731" name="Rectangle 43"/>
                        <wps:cNvSpPr>
                          <a:spLocks noChangeArrowheads="1"/>
                        </wps:cNvSpPr>
                        <wps:spPr bwMode="auto">
                          <a:xfrm>
                            <a:off x="2938734" y="1464912"/>
                            <a:ext cx="210202" cy="13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9533B6">
                              <w:pPr>
                                <w:spacing w:before="0"/>
                              </w:pPr>
                              <w:r>
                                <w:rPr>
                                  <w:color w:val="24282B"/>
                                  <w:sz w:val="18"/>
                                  <w:szCs w:val="18"/>
                                </w:rPr>
                                <w:t>CPE</w:t>
                              </w:r>
                            </w:p>
                          </w:txbxContent>
                        </wps:txbx>
                        <wps:bodyPr rot="0" vert="horz" wrap="none" lIns="0" tIns="0" rIns="0" bIns="0" anchor="t" anchorCtr="0" upright="1">
                          <a:spAutoFit/>
                        </wps:bodyPr>
                      </wps:wsp>
                      <wps:wsp>
                        <wps:cNvPr id="3732" name="Rectangle 44"/>
                        <wps:cNvSpPr>
                          <a:spLocks noChangeArrowheads="1"/>
                        </wps:cNvSpPr>
                        <wps:spPr bwMode="auto">
                          <a:xfrm>
                            <a:off x="4385951" y="1350011"/>
                            <a:ext cx="508006" cy="16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9533B6">
                              <w:pPr>
                                <w:spacing w:before="0"/>
                              </w:pPr>
                              <w:r>
                                <w:rPr>
                                  <w:i/>
                                  <w:iCs/>
                                  <w:color w:val="24282B"/>
                                  <w:sz w:val="18"/>
                                  <w:szCs w:val="18"/>
                                </w:rPr>
                                <w:t>HAPS</w:t>
                              </w:r>
                              <w:r w:rsidRPr="009533B6">
                                <w:rPr>
                                  <w:rFonts w:ascii="STKaiti" w:eastAsia="STKaiti" w:hAnsi="STKaiti" w:hint="eastAsia"/>
                                  <w:color w:val="24282B"/>
                                  <w:sz w:val="18"/>
                                  <w:szCs w:val="18"/>
                                  <w:lang w:eastAsia="zh-CN"/>
                                </w:rPr>
                                <w:t>网络</w:t>
                              </w:r>
                            </w:p>
                          </w:txbxContent>
                        </wps:txbx>
                        <wps:bodyPr rot="0" vert="horz" wrap="none" lIns="0" tIns="0" rIns="0" bIns="0" anchor="t" anchorCtr="0" upright="1">
                          <a:spAutoFit/>
                        </wps:bodyPr>
                      </wps:wsp>
                      <wps:wsp>
                        <wps:cNvPr id="3733" name="Rectangle 45"/>
                        <wps:cNvSpPr>
                          <a:spLocks noChangeArrowheads="1"/>
                        </wps:cNvSpPr>
                        <wps:spPr bwMode="auto">
                          <a:xfrm>
                            <a:off x="2359628" y="1779215"/>
                            <a:ext cx="229203" cy="148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9533B6">
                              <w:pPr>
                                <w:spacing w:before="0"/>
                              </w:pPr>
                              <w:r>
                                <w:rPr>
                                  <w:rFonts w:hint="eastAsia"/>
                                  <w:color w:val="24282B"/>
                                  <w:sz w:val="18"/>
                                  <w:szCs w:val="18"/>
                                  <w:lang w:eastAsia="zh-CN"/>
                                </w:rPr>
                                <w:t>接口</w:t>
                              </w:r>
                            </w:p>
                          </w:txbxContent>
                        </wps:txbx>
                        <wps:bodyPr rot="0" vert="horz" wrap="none" lIns="0" tIns="0" rIns="0" bIns="0" anchor="t" anchorCtr="0" upright="1">
                          <a:spAutoFit/>
                        </wps:bodyPr>
                      </wps:wsp>
                      <wps:wsp>
                        <wps:cNvPr id="3734" name="Rectangle 46"/>
                        <wps:cNvSpPr>
                          <a:spLocks noChangeArrowheads="1"/>
                        </wps:cNvSpPr>
                        <wps:spPr bwMode="auto">
                          <a:xfrm>
                            <a:off x="3279038" y="1725615"/>
                            <a:ext cx="229203" cy="147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9533B6">
                              <w:pPr>
                                <w:spacing w:before="0"/>
                              </w:pPr>
                              <w:r>
                                <w:rPr>
                                  <w:rFonts w:hint="eastAsia"/>
                                  <w:color w:val="24282B"/>
                                  <w:sz w:val="18"/>
                                  <w:szCs w:val="18"/>
                                  <w:lang w:eastAsia="zh-CN"/>
                                </w:rPr>
                                <w:t>接口</w:t>
                              </w:r>
                            </w:p>
                          </w:txbxContent>
                        </wps:txbx>
                        <wps:bodyPr rot="0" vert="horz" wrap="none" lIns="0" tIns="0" rIns="0" bIns="0" anchor="t" anchorCtr="0" upright="1">
                          <a:spAutoFit/>
                        </wps:bodyPr>
                      </wps:wsp>
                      <wps:wsp>
                        <wps:cNvPr id="3735" name="Rectangle 47"/>
                        <wps:cNvSpPr>
                          <a:spLocks noChangeArrowheads="1"/>
                        </wps:cNvSpPr>
                        <wps:spPr bwMode="auto">
                          <a:xfrm>
                            <a:off x="3202838" y="1611714"/>
                            <a:ext cx="305404" cy="13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9533B6">
                              <w:pPr>
                                <w:spacing w:before="0"/>
                                <w:rPr>
                                  <w:lang w:eastAsia="zh-CN"/>
                                </w:rPr>
                              </w:pPr>
                              <w:r>
                                <w:rPr>
                                  <w:rFonts w:hint="eastAsia"/>
                                  <w:color w:val="FFFFFF"/>
                                  <w:sz w:val="16"/>
                                  <w:szCs w:val="16"/>
                                  <w:lang w:eastAsia="zh-CN"/>
                                </w:rPr>
                                <w:t>关口站</w:t>
                              </w:r>
                            </w:p>
                          </w:txbxContent>
                        </wps:txbx>
                        <wps:bodyPr rot="0" vert="horz" wrap="none" lIns="0" tIns="0" rIns="0" bIns="0" anchor="t" anchorCtr="0" upright="1">
                          <a:spAutoFit/>
                        </wps:bodyPr>
                      </wps:wsp>
                      <wps:wsp>
                        <wps:cNvPr id="3736" name="Rectangle 48"/>
                        <wps:cNvSpPr>
                          <a:spLocks noChangeArrowheads="1"/>
                        </wps:cNvSpPr>
                        <wps:spPr bwMode="auto">
                          <a:xfrm>
                            <a:off x="2329827" y="1657914"/>
                            <a:ext cx="305404" cy="13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9533B6">
                              <w:pPr>
                                <w:spacing w:before="0"/>
                                <w:rPr>
                                  <w:lang w:eastAsia="zh-CN"/>
                                </w:rPr>
                              </w:pPr>
                              <w:r>
                                <w:rPr>
                                  <w:rFonts w:hint="eastAsia"/>
                                  <w:color w:val="FFFFFF"/>
                                  <w:sz w:val="16"/>
                                  <w:szCs w:val="16"/>
                                  <w:lang w:eastAsia="zh-CN"/>
                                </w:rPr>
                                <w:t>关口站</w:t>
                              </w:r>
                            </w:p>
                          </w:txbxContent>
                        </wps:txbx>
                        <wps:bodyPr rot="0" vert="horz" wrap="none" lIns="0" tIns="0" rIns="0" bIns="0" anchor="t" anchorCtr="0" upright="1">
                          <a:spAutoFit/>
                        </wps:bodyPr>
                      </wps:wsp>
                      <wps:wsp>
                        <wps:cNvPr id="3737" name="Rectangle 49"/>
                        <wps:cNvSpPr>
                          <a:spLocks noChangeArrowheads="1"/>
                        </wps:cNvSpPr>
                        <wps:spPr bwMode="auto">
                          <a:xfrm>
                            <a:off x="263503" y="1152510"/>
                            <a:ext cx="52705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9533B6">
                              <w:pPr>
                                <w:spacing w:before="0"/>
                              </w:pPr>
                              <w:r w:rsidRPr="009533B6">
                                <w:rPr>
                                  <w:rFonts w:ascii="STKaiti" w:eastAsia="STKaiti" w:hAnsi="STKaiti" w:hint="eastAsia"/>
                                  <w:color w:val="24282B"/>
                                  <w:sz w:val="18"/>
                                  <w:szCs w:val="18"/>
                                  <w:lang w:eastAsia="zh-CN"/>
                                </w:rPr>
                                <w:t>地面网络</w:t>
                              </w:r>
                              <w:r>
                                <w:rPr>
                                  <w:i/>
                                  <w:iCs/>
                                  <w:color w:val="24282B"/>
                                  <w:sz w:val="18"/>
                                  <w:szCs w:val="18"/>
                                </w:rPr>
                                <w:t>A</w:t>
                              </w:r>
                            </w:p>
                          </w:txbxContent>
                        </wps:txbx>
                        <wps:bodyPr rot="0" vert="horz" wrap="none" lIns="0" tIns="0" rIns="0" bIns="0" anchor="t" anchorCtr="0" upright="1">
                          <a:spAutoFit/>
                        </wps:bodyPr>
                      </wps:wsp>
                      <wps:wsp>
                        <wps:cNvPr id="3738" name="Rectangle 50"/>
                        <wps:cNvSpPr>
                          <a:spLocks noChangeArrowheads="1"/>
                        </wps:cNvSpPr>
                        <wps:spPr bwMode="auto">
                          <a:xfrm>
                            <a:off x="3675343" y="2722823"/>
                            <a:ext cx="229303" cy="296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9533B6">
                              <w:pPr>
                                <w:spacing w:before="0"/>
                                <w:rPr>
                                  <w:color w:val="FFFFFF"/>
                                  <w:sz w:val="18"/>
                                  <w:szCs w:val="18"/>
                                  <w:lang w:eastAsia="zh-CN"/>
                                </w:rPr>
                              </w:pPr>
                              <w:r>
                                <w:rPr>
                                  <w:rFonts w:hint="eastAsia"/>
                                  <w:color w:val="FFFFFF"/>
                                  <w:sz w:val="18"/>
                                  <w:szCs w:val="18"/>
                                  <w:lang w:eastAsia="zh-CN"/>
                                </w:rPr>
                                <w:t>核心</w:t>
                              </w:r>
                            </w:p>
                            <w:p w:rsidR="00CB1E8E" w:rsidRDefault="00CB1E8E" w:rsidP="009533B6">
                              <w:pPr>
                                <w:spacing w:before="0"/>
                                <w:rPr>
                                  <w:lang w:eastAsia="zh-CN"/>
                                </w:rPr>
                              </w:pPr>
                              <w:r>
                                <w:rPr>
                                  <w:rFonts w:hint="eastAsia"/>
                                  <w:color w:val="FFFFFF"/>
                                  <w:sz w:val="18"/>
                                  <w:szCs w:val="18"/>
                                  <w:lang w:eastAsia="zh-CN"/>
                                </w:rPr>
                                <w:t>网络</w:t>
                              </w:r>
                            </w:p>
                          </w:txbxContent>
                        </wps:txbx>
                        <wps:bodyPr rot="0" vert="horz" wrap="none" lIns="0" tIns="0" rIns="0" bIns="0" anchor="t" anchorCtr="0" upright="1">
                          <a:spAutoFit/>
                        </wps:bodyPr>
                      </wps:wsp>
                      <wps:wsp>
                        <wps:cNvPr id="3739" name="Rectangle 52"/>
                        <wps:cNvSpPr>
                          <a:spLocks noChangeArrowheads="1"/>
                        </wps:cNvSpPr>
                        <wps:spPr bwMode="auto">
                          <a:xfrm>
                            <a:off x="2538730" y="3187027"/>
                            <a:ext cx="572107" cy="148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9533B6">
                              <w:pPr>
                                <w:spacing w:before="0"/>
                                <w:rPr>
                                  <w:lang w:eastAsia="zh-CN"/>
                                </w:rPr>
                              </w:pPr>
                              <w:r>
                                <w:rPr>
                                  <w:rFonts w:hint="eastAsia"/>
                                  <w:color w:val="24282B"/>
                                  <w:sz w:val="18"/>
                                  <w:szCs w:val="18"/>
                                  <w:lang w:eastAsia="zh-CN"/>
                                </w:rPr>
                                <w:t>基站控制台</w:t>
                              </w:r>
                            </w:p>
                          </w:txbxContent>
                        </wps:txbx>
                        <wps:bodyPr rot="0" vert="horz" wrap="none" lIns="0" tIns="0" rIns="0" bIns="0" anchor="t" anchorCtr="0" upright="1">
                          <a:spAutoFit/>
                        </wps:bodyPr>
                      </wps:wsp>
                      <wps:wsp>
                        <wps:cNvPr id="3740" name="Rectangle 54"/>
                        <wps:cNvSpPr>
                          <a:spLocks noChangeArrowheads="1"/>
                        </wps:cNvSpPr>
                        <wps:spPr bwMode="auto">
                          <a:xfrm>
                            <a:off x="2477129" y="3597930"/>
                            <a:ext cx="52705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9533B6">
                              <w:pPr>
                                <w:spacing w:before="0"/>
                              </w:pPr>
                              <w:r w:rsidRPr="009533B6">
                                <w:rPr>
                                  <w:rFonts w:ascii="STKaiti" w:eastAsia="STKaiti" w:hAnsi="STKaiti" w:hint="eastAsia"/>
                                  <w:color w:val="24282B"/>
                                  <w:sz w:val="18"/>
                                  <w:szCs w:val="18"/>
                                  <w:lang w:eastAsia="zh-CN"/>
                                </w:rPr>
                                <w:t>地面网络</w:t>
                              </w:r>
                              <w:r>
                                <w:rPr>
                                  <w:i/>
                                  <w:iCs/>
                                  <w:color w:val="24282B"/>
                                  <w:sz w:val="18"/>
                                  <w:szCs w:val="18"/>
                                </w:rPr>
                                <w:t>B</w:t>
                              </w:r>
                            </w:p>
                          </w:txbxContent>
                        </wps:txbx>
                        <wps:bodyPr rot="0" vert="horz" wrap="none" lIns="0" tIns="0" rIns="0" bIns="0" anchor="t" anchorCtr="0" upright="1">
                          <a:spAutoFit/>
                        </wps:bodyPr>
                      </wps:wsp>
                      <wps:wsp>
                        <wps:cNvPr id="3741" name="Rectangle 55"/>
                        <wps:cNvSpPr>
                          <a:spLocks noChangeArrowheads="1"/>
                        </wps:cNvSpPr>
                        <wps:spPr bwMode="auto">
                          <a:xfrm>
                            <a:off x="4218949" y="3136927"/>
                            <a:ext cx="959511" cy="13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9533B6">
                              <w:pPr>
                                <w:spacing w:before="0"/>
                              </w:pPr>
                              <w:r>
                                <w:rPr>
                                  <w:color w:val="24282B"/>
                                  <w:sz w:val="18"/>
                                  <w:szCs w:val="18"/>
                                </w:rPr>
                                <w:t>PSTN/PSDN/WWW</w:t>
                              </w:r>
                            </w:p>
                          </w:txbxContent>
                        </wps:txbx>
                        <wps:bodyPr rot="0" vert="horz" wrap="none" lIns="0" tIns="0" rIns="0" bIns="0" anchor="t" anchorCtr="0" upright="1">
                          <a:spAutoFit/>
                        </wps:bodyPr>
                      </wps:wsp>
                    </wpc:wpc>
                  </a:graphicData>
                </a:graphic>
              </wp:inline>
            </w:drawing>
          </mc:Choice>
          <mc:Fallback>
            <w:pict>
              <v:group id="Canvas 236" o:spid="_x0000_s1026" editas="canvas" style="width:604.7pt;height:326.05pt;mso-position-horizontal-relative:char;mso-position-vertical-relative:line" coordsize="76796,41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6796;height:41408;visibility:visible;mso-wrap-style:square">
                  <v:fill o:detectmouseclick="t"/>
                  <v:path o:connecttype="none"/>
                </v:shape>
                <v:shape id="Freeform 21" o:spid="_x0000_s1028" style="position:absolute;left:50844;top:40595;width:425;height:64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7lLMUA&#10;AADdAAAADwAAAGRycy9kb3ducmV2LnhtbESPQYvCMBSE74L/ITzBm6ZVcKVrFBXEZT2trrt4ezTP&#10;tti8lCZq9dcbQfA4zMw3zGTWmFJcqHaFZQVxPwJBnFpdcKbgd7fqjUE4j6yxtEwKbuRgNm23Jpho&#10;e+Ufumx9JgKEXYIKcu+rREqX5mTQ9W1FHLyjrQ36IOtM6hqvAW5KOYiikTRYcFjIsaJlTulpezYK&#10;/vZ3ktFmbv/334fVerFz8nxIlep2mvknCE+Nf4df7S+tYPgRx/B8E5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uUsxQAAAN0AAAAPAAAAAAAAAAAAAAAAAJgCAABkcnMv&#10;ZG93bnJldi54bWxQSwUGAAAAAAQABAD1AAAAigMAAAAA&#10;" path="m2,1r,3l4,4v,,,,,c4,4,4,4,4,3r1,l5,6,4,6v,,,,,-1c4,5,4,5,4,5v,,,,,l2,5r,3c2,8,2,8,2,8v,,,,,c2,8,3,8,3,8r,l3,9,,9,,8v1,,1,,1,c1,8,1,8,1,8l1,1v,,,,,c1,1,1,1,1,1,1,1,,1,,1r,l,,6,r,2l5,2v,,,,,-1c5,1,5,1,5,1v,,-1,,-1,l2,1xe" fillcolor="#24282b" stroked="f">
                  <v:path arrowok="t" o:connecttype="custom" o:connectlocs="100455833,50753747;100455833,203014989;200904583,203014989;200904583,203014989;200904583,152261242;251132500,152261242;251132500,304529606;200904583,304529606;200904583,253775859;200904583,253775859;200904583,253775859;100455833,253775859;100455833,406037101;100455833,406037101;100455833,406037101;150683750,406037101;150683750,406037101;150683750,456790848;0,456790848;0,406037101;0,406037101;50227917,406037101;50227917,406037101;50227917,50753747;50227917,50753747;50227917,50753747;0,50753747;0,50753747;0,0;301360417,0;301360417,101507495;251132500,101507495;251132500,50753747;251132500,50753747;200904583,50753747;100455833,50753747" o:connectangles="0,0,0,0,0,0,0,0,0,0,0,0,0,0,0,0,0,0,0,0,0,0,0,0,0,0,0,0,0,0,0,0,0,0,0,0"/>
                </v:shape>
                <v:shape id="Freeform 22" o:spid="_x0000_s1029" style="position:absolute;left:51415;top:41167;width:70;height:69;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8qI8QA&#10;AADdAAAADwAAAGRycy9kb3ducmV2LnhtbESPQWsCMRSE7wX/Q3gFbzWrgpXVKEUUeypUPXh8bJ7Z&#10;1c3LkkSN/vqmUOhxmJlvmPky2VbcyIfGsYLhoABBXDndsFFw2G/epiBCRNbYOiYFDwqwXPRe5lhq&#10;d+dvuu2iERnCoUQFdYxdKWWoarIYBq4jzt7JeYsxS2+k9njPcNvKUVFMpMWG80KNHa1qqi67q1Vw&#10;Mt6sv3icntvkzNMez5PD8axU/zV9zEBESvE//Nf+1ArG78MR/L7JT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PKiPEAAAA3QAAAA8AAAAAAAAAAAAAAAAAmAIAAGRycy9k&#10;b3ducmV2LnhtbFBLBQYAAAAABAAEAPUAAACJAwAAAAA=&#10;" path="m1,v,,,,,c1,,1,,1,v,1,,1,,1c1,1,1,1,1,1,,1,,1,,1,,1,,1,,,,,,,,,,,,,1,xe" fillcolor="#24282b" stroked="f">
                  <v:path arrowok="t" o:connecttype="custom" o:connectlocs="48895000,0;48895000,0;48895000,0;48895000,48196500;48895000,48196500;0,48196500;0,0;0,0;48895000,0" o:connectangles="0,0,0,0,0,0,0,0,0"/>
                </v:shape>
                <v:shape id="Freeform 23" o:spid="_x0000_s1030" style="position:absolute;left:51625;top:40595;width:216;height:64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iVO8UA&#10;AADdAAAADwAAAGRycy9kb3ducmV2LnhtbESPQYvCMBSE78L+h/AWvGmqBS3VKIuLIrgX3UX09mye&#10;bbF5KU3U+u/NguBxmJlvmOm8NZW4UeNKywoG/QgEcWZ1ybmCv99lLwHhPLLGyjIpeJCD+eyjM8VU&#10;2ztv6bbzuQgQdikqKLyvUyldVpBB17c1cfDOtjHog2xyqRu8B7ip5DCKRtJgyWGhwJoWBWWX3dUo&#10;SJab4+n7HP/s2enR9mDKVe4XSnU/268JCE+tf4df7bVWEI8HMfy/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JU7xQAAAN0AAAAPAAAAAAAAAAAAAAAAAJgCAABkcnMv&#10;ZG93bnJldi54bWxQSwUGAAAAAAQABAD1AAAAigMAAAAA&#10;" path="m,1l2,r,8c2,8,2,8,2,8v,,,,,c2,8,3,8,3,8r,1l,9,,8v,,1,,1,c1,8,1,8,1,8v,,,,,l1,2v,,,,,c1,2,1,2,1,2v,,,,,c,2,,2,,2l,1xe" fillcolor="#24282b" stroked="f">
                  <v:path arrowok="t" o:connecttype="custom" o:connectlocs="0,50753747;103629600,0;103629600,0;103629600,406037101;103629600,406037101;103629600,406037101;155448000,406037101;155448000,456790848;0,456790848;0,406037101;51818400,406037101;51818400,406037101;51818400,406037101;51818400,101507495;51818400,101507495;51818400,101507495;51818400,101507495;0,101507495;0,50753747" o:connectangles="0,0,0,0,0,0,0,0,0,0,0,0,0,0,0,0,0,0,0"/>
                </v:shape>
                <v:shape id="Freeform 24" o:spid="_x0000_s1031" style="position:absolute;left:51987;top:40595;width:425;height:64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GtMcA&#10;AADdAAAADwAAAGRycy9kb3ducmV2LnhtbESPQWvCQBSE74L/YXmCN93YSluiq9iCKPXUWCveHtln&#10;Esy+DburSfvru0Khx2FmvmHmy87U4kbOV5YVTMYJCOLc6ooLBZ/79egFhA/IGmvLpOCbPCwX/d4c&#10;U21b/qBbFgoRIexTVFCG0KRS+rwkg35sG+Lona0zGKJ0hdQO2wg3tXxIkidpsOK4UGJDbyXll+xq&#10;FHwdfkgmu5U9Ht5P683r3svrKVdqOOhWMxCBuvAf/mtvtYLH58kU7m/i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JRrTHAAAA3QAAAA8AAAAAAAAAAAAAAAAAmAIAAGRy&#10;cy9kb3ducmV2LnhtbFBLBQYAAAAABAAEAPUAAACMAwAAAAA=&#10;" path="m2,5c1,4,1,4,1,3,,3,,3,,2l,1,1,,4,,5,,6,1r,1c6,2,6,3,6,3,5,4,5,4,4,5v1,,1,,2,1c6,6,6,7,6,7r,1l5,9,2,9,1,9,,8,,7c,7,,6,,6,1,6,1,5,2,5xm4,4c4,4,5,3,5,3v,,,,,-1l4,1,2,1,1,2v,,,1,,1c1,3,1,3,2,3l4,4xm2,5c2,5,1,6,1,6v,,,,,1l2,8r2,l5,7v,,,,,-1c4,6,4,6,2,5xe" fillcolor="#24282b" stroked="f">
                  <v:path arrowok="t" o:connecttype="custom" o:connectlocs="100455833,253775859;50227917,152261242;0,101507495;0,50753747;50227917,0;200904583,0;251132500,0;301360417,50753747;301360417,101507495;301360417,152261242;200904583,253775859;301360417,304529606;301360417,355283354;301360417,406037101;251132500,456790848;100455833,456790848;50227917,456790848;0,406037101;0,406037101;0,355283354;0,304529606;100455833,253775859;200904583,203014989;251132500,152261242;251132500,101507495;251132500,101507495;200904583,50753747;200904583,50753747;100455833,50753747;50227917,101507495;50227917,101507495;50227917,152261242;100455833,152261242;200904583,203014989;100455833,253775859;50227917,304529606;50227917,355283354;50227917,355283354;100455833,406037101;200904583,406037101;200904583,406037101;251132500,355283354;251132500,355283354;251132500,304529606;100455833,253775859" o:connectangles="0,0,0,0,0,0,0,0,0,0,0,0,0,0,0,0,0,0,0,0,0,0,0,0,0,0,0,0,0,0,0,0,0,0,0,0,0,0,0,0,0,0,0,0,0"/>
                  <o:lock v:ext="edit" verticies="t"/>
                </v:shape>
                <v:shape id="Freeform 25" o:spid="_x0000_s1032" style="position:absolute;left:52489;top:40595;width:355;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jWzMcA&#10;AADdAAAADwAAAGRycy9kb3ducmV2LnhtbESPT2vCQBTE74LfYXlCb2aTllqNbkRKLV568E8O3h7Z&#10;ZxLMvg27W0376buFQo/DzPyGWa0H04kbOd9aVpAlKQjiyuqWawWn43Y6B+EDssbOMin4Ig/rYjxa&#10;Ya7tnfd0O4RaRAj7HBU0IfS5lL5qyKBPbE8cvYt1BkOUrpba4T3CTScf03QmDbYcFxrs6bWh6nr4&#10;NApoa898xW96K/dusbuU/cf77KzUw2TYLEEEGsJ/+K+90wqeXrJn+H0Tn4As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Y1szHAAAA3QAAAA8AAAAAAAAAAAAAAAAAmAIAAGRy&#10;cy9kb3ducmV2LnhtbFBLBQYAAAAABAAEAPUAAACMAwAAAAA=&#10;" path="m,9l,8v1,,1,,2,c2,8,3,7,3,7,3,7,4,6,4,5,3,6,3,6,2,6l1,6,,5,,3,,1,1,,2,,4,,5,1r,3c5,5,5,5,4,6,4,7,3,8,2,8,2,9,1,9,,9xm4,5c4,4,4,4,4,3l4,2,3,1,2,1,1,2r,1l1,4,2,5r1,c3,5,3,5,3,5v1,,1,,1,xe" fillcolor="#24282b" stroked="f">
                  <v:path arrowok="t" o:connecttype="custom" o:connectlocs="0,456790848;0,406037101;100990400,406037101;151485600,355283354;201980800,253775859;100990400,304529606;50495200,304529606;0,253775859;0,152261242;0,50753747;0,50753747;50495200,0;100990400,0;201980800,0;252476000,50753747;252476000,50753747;252476000,203014989;201980800,304529606;100990400,406037101;0,456790848;201980800,253775859;201980800,152261242;201980800,101507495;201980800,101507495;151485600,50753747;100990400,50753747;100990400,50753747;50495200,101507495;50495200,152261242;50495200,203014989;50495200,203014989;100990400,253775859;151485600,253775859;151485600,253775859;201980800,253775859" o:connectangles="0,0,0,0,0,0,0,0,0,0,0,0,0,0,0,0,0,0,0,0,0,0,0,0,0,0,0,0,0,0,0,0,0,0,0"/>
                  <o:lock v:ext="edit" verticies="t"/>
                </v:shape>
                <v:shape id="Freeform 26" o:spid="_x0000_s1033" style="position:absolute;left:52984;top:40595;width:216;height:64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82o8UA&#10;AADdAAAADwAAAGRycy9kb3ducmV2LnhtbESPQYvCMBSE74L/IbyFvWmqQi3VKIuiCO5FdxG9PZtn&#10;W2xeSpPV+u/NguBxmJlvmOm8NZW4UeNKywoG/QgEcWZ1ybmC359VLwHhPLLGyjIpeJCD+azbmWKq&#10;7Z13dNv7XAQIuxQVFN7XqZQuK8ig69uaOHgX2xj0QTa51A3eA9xUchhFsTRYclgosKZFQdl1/2cU&#10;JKvt6by8jL4P7HS8O5pynfuFUp8f7dcEhKfWv8Ov9kYrGI0HMfy/CU9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zajxQAAAN0AAAAPAAAAAAAAAAAAAAAAAJgCAABkcnMv&#10;ZG93bnJldi54bWxQSwUGAAAAAAQABAD1AAAAigMAAAAA&#10;" path="m,1l2,r,8c2,8,2,8,2,8v,,,,,c2,8,3,8,3,8r,1l,9,,8v,,1,,1,c1,8,1,8,1,8v,,,,,l1,2v,,,,,c1,2,1,2,1,2v,,,,,c,2,,2,,2l,1xe" fillcolor="#24282b" stroked="f">
                  <v:path arrowok="t" o:connecttype="custom" o:connectlocs="0,50753747;103629600,0;103629600,0;103629600,406037101;103629600,406037101;103629600,406037101;155448000,406037101;155448000,456790848;0,456790848;0,406037101;51818400,406037101;51818400,406037101;51818400,406037101;51818400,101507495;51818400,101507495;51818400,101507495;51818400,101507495;0,101507495;0,50753747" o:connectangles="0,0,0,0,0,0,0,0,0,0,0,0,0,0,0,0,0,0,0"/>
                </v:shape>
                <v:rect id="Rectangle 27" o:spid="_x0000_s1034" style="position:absolute;left:53346;top:41021;width:209;height: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iZMcA&#10;AADdAAAADwAAAGRycy9kb3ducmV2LnhtbESPQWvCQBSE7wX/w/IKXkrdREFLmo2IIPUi2FSKvT2y&#10;r0lo9m26u2r8925B6HGYmW+YfDmYTpzJ+daygnSSgCCurG65VnD42Dy/gPABWWNnmRRcycOyGD3k&#10;mGl74Xc6l6EWEcI+QwVNCH0mpa8aMugntieO3rd1BkOUrpba4SXCTSenSTKXBluOCw32tG6o+ilP&#10;RoHdvj3x4dd/fjmz3uxS0x6P+1Kp8eOwegURaAj/4Xt7qxXMFukC/t7EJy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rImTHAAAA3QAAAA8AAAAAAAAAAAAAAAAAmAIAAGRy&#10;cy9kb3ducmV2LnhtbFBLBQYAAAAABAAEAPUAAACMAwAAAAA=&#10;" fillcolor="#24282b" stroked="f"/>
                <v:shape id="Freeform 28" o:spid="_x0000_s1035" style="position:absolute;left:53632;top:40595;width:355;height:64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l5UsMA&#10;AADdAAAADwAAAGRycy9kb3ducmV2LnhtbERPPW/CMBDdkfgP1iGxgQNItAQMQqipWDpAyZDtFB9J&#10;RHyObDek/fX1UKnj0/veHQbTip6cbywrWMwTEMSl1Q1XCm6f2ewVhA/IGlvLpOCbPBz249EOU22f&#10;fKH+GioRQ9inqKAOoUul9GVNBv3cdsSRu1tnMEToKqkdPmO4aeUySdbSYMOxocaOTjWVj+uXUUCZ&#10;LfiBP/SWX9zmfM+7j/d1odR0Mhy3IAIN4V/85z5rBauXRZwb38Qn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l5UsMAAADdAAAADwAAAAAAAAAAAAAAAACYAgAAZHJzL2Rv&#10;d25yZXYueG1sUEsFBgAAAAAEAAQA9QAAAIgDAAAAAA==&#10;" path="m,5l,1,1,,3,,4,,5,1r,3l5,8,4,9,2,9,1,9,,8,,5xm1,5r,2l2,8r1,l4,7,4,4,4,2,3,1,2,1,1,2r,3xe" fillcolor="#24282b" stroked="f">
                  <v:path arrowok="t" o:connecttype="custom" o:connectlocs="0,253775859;0,50753747;0,50753747;0,50753747;50495200,0;151485600,0;201980800,0;252476000,50753747;252476000,50753747;252476000,203014989;252476000,406037101;252476000,406037101;201980800,456790848;100990400,456790848;50495200,456790848;0,406037101;0,406037101;0,253775859;50495200,253775859;50495200,355283354;50495200,355283354;100990400,406037101;100990400,406037101;151485600,406037101;201980800,355283354;201980800,355283354;201980800,355283354;201980800,203014989;201980800,101507495;201980800,101507495;201980800,101507495;201980800,101507495;151485600,50753747;151485600,50753747;100990400,50753747;50495200,101507495;50495200,101507495;50495200,101507495;50495200,253775859" o:connectangles="0,0,0,0,0,0,0,0,0,0,0,0,0,0,0,0,0,0,0,0,0,0,0,0,0,0,0,0,0,0,0,0,0,0,0,0,0,0,0"/>
                  <o:lock v:ext="edit" verticies="t"/>
                </v:shape>
                <v:shape id="Freeform 29" o:spid="_x0000_s1036" style="position:absolute;left:54133;top:40595;width:210;height:64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i0ccA&#10;AADdAAAADwAAAGRycy9kb3ducmV2LnhtbESPQWvCQBSE70L/w/IK3szGCjGmWUUsloJetEXa22v2&#10;mQSzb0N2NfHfdwuFHoeZ+YbJV4NpxI06V1tWMI1iEMSF1TWXCj7et5MUhPPIGhvLpOBODlbLh1GO&#10;mbY9H+h29KUIEHYZKqi8bzMpXVGRQRfZljh4Z9sZ9EF2pdQd9gFuGvkUx4k0WHNYqLClTUXF5Xg1&#10;CtLt7uv75Tzbn9jp5PBp6tfSb5QaPw7rZxCeBv8f/mu/aQWz+XQB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QotHHAAAA3QAAAA8AAAAAAAAAAAAAAAAAmAIAAGRy&#10;cy9kb3ducmV2LnhtbFBLBQYAAAAABAAEAPUAAACMAwAAAAA=&#10;" path="m,1l2,r,8c2,8,2,8,2,8v,,,,,c2,8,3,8,3,8r,1l,9,,8v,,1,,1,c1,8,1,8,1,8v,,,,,l1,2v,,,,,c1,2,1,2,1,2v,,,,,c,2,,2,,2l,1xe" fillcolor="#24282b" stroked="f">
                  <v:path arrowok="t" o:connecttype="custom" o:connectlocs="0,50753747;97790000,0;97790000,0;97790000,406037101;97790000,406037101;97790000,406037101;146685000,406037101;146685000,456790848;0,456790848;0,406037101;48895000,406037101;48895000,406037101;48895000,406037101;48895000,101507495;48895000,101507495;48895000,101507495;48895000,101507495;0,101507495;0,50753747" o:connectangles="0,0,0,0,0,0,0,0,0,0,0,0,0,0,0,0,0,0,0"/>
                </v:shape>
                <v:shape id="Picture 30" o:spid="_x0000_s1037" type="#_x0000_t75" style="position:absolute;left:146;top:146;width:54698;height:38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ywgbCAAAA3QAAAA8AAABkcnMvZG93bnJldi54bWxET7tuwjAU3ZH6D9at1A2cUl4KGIRoK8FI&#10;kgG2q/g2SRtfR7FLAl+PByTGo/NebXpTiwu1rrKs4H0UgSDOra64UJCl38MFCOeRNdaWScGVHGzW&#10;L4MVxtp2fKRL4gsRQtjFqKD0vomldHlJBt3INsSB+7GtQR9gW0jdYhfCTS3HUTSTBisODSU2tCsp&#10;/0v+jQJ0XVRMs/Q2beTXIZlgevo8/yr19tpvlyA89f4pfrj3WsHHfBz2hzfhCcj1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ssIGwgAAAN0AAAAPAAAAAAAAAAAAAAAAAJ8C&#10;AABkcnMvZG93bnJldi54bWxQSwUGAAAAAAQABAD3AAAAjgMAAAAA&#10;">
                  <v:imagedata r:id="rId21" o:title=""/>
                </v:shape>
                <v:shape id="Picture 31" o:spid="_x0000_s1038" type="#_x0000_t75" style="position:absolute;left:146;top:146;width:54698;height:38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l5+HJAAAA3QAAAA8AAABkcnMvZG93bnJldi54bWxEj0FrwkAUhO8F/8PyhF6kbkyhSnQVKdSm&#10;PUhNU6i3R/aZBLNvY3araX99tyD0OMzMN8xi1ZtGnKlztWUFk3EEgriwuuZSQf7+dDcD4TyyxsYy&#10;KfgmB6vl4GaBibYX3tE586UIEHYJKqi8bxMpXVGRQTe2LXHwDrYz6IPsSqk7vAS4aWQcRQ/SYM1h&#10;ocKWHisqjtmXUfDylm5H+fN6eso/93n2k8av9LFR6nbYr+cgPPX+P3xtp1rB/TSewN+b8ATk8h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a2Xn4ckAAADdAAAADwAAAAAAAAAA&#10;AAAAAACfAgAAZHJzL2Rvd25yZXYueG1sUEsFBgAAAAAEAAQA9wAAAJUDAAAAAA==&#10;">
                  <v:imagedata r:id="rId22" o:title=""/>
                </v:shape>
                <v:rect id="Rectangle 32" o:spid="_x0000_s1039" style="position:absolute;left:43192;top:1714;width:8643;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QgMMA&#10;AADdAAAADwAAAGRycy9kb3ducmV2LnhtbESP3WoCMRSE7wXfIRzBO826QiurUUQQbOmNqw9w2Jz9&#10;weRkSaK7ffumUOjlMDPfMLvDaI14kQ+dYwWrZQaCuHK640bB/XZebECEiKzROCYF3xTgsJ9Odlho&#10;N/CVXmVsRIJwKFBBG2NfSBmqliyGpeuJk1c7bzEm6RupPQ4Jbo3Ms+xNWuw4LbTY06ml6lE+rQJ5&#10;K8/DpjQ+c595/WU+LteanFLz2Xjcgog0xv/wX/uiFazf8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QgMMAAADdAAAADwAAAAAAAAAAAAAAAACYAgAAZHJzL2Rv&#10;d25yZXYueG1sUEsFBgAAAAAEAAQA9QAAAIgDAAAAAA==&#10;" filled="f" stroked="f">
                  <v:textbox style="mso-fit-shape-to-text:t" inset="0,0,0,0">
                    <w:txbxContent>
                      <w:p w:rsidR="00922CDC" w:rsidRDefault="00922CDC" w:rsidP="009533B6">
                        <w:pPr>
                          <w:spacing w:before="0"/>
                        </w:pPr>
                        <w:r>
                          <w:rPr>
                            <w:color w:val="24282B"/>
                            <w:sz w:val="18"/>
                            <w:szCs w:val="18"/>
                          </w:rPr>
                          <w:t>HAPS</w:t>
                        </w:r>
                        <w:r>
                          <w:rPr>
                            <w:rFonts w:hint="eastAsia"/>
                            <w:color w:val="24282B"/>
                            <w:sz w:val="18"/>
                            <w:szCs w:val="18"/>
                            <w:lang w:eastAsia="zh-CN"/>
                          </w:rPr>
                          <w:t>关口站链路</w:t>
                        </w:r>
                      </w:p>
                    </w:txbxContent>
                  </v:textbox>
                </v:rect>
                <v:rect id="Rectangle 33" o:spid="_x0000_s1040" style="position:absolute;left:43192;top:3429;width:8643;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1G8MA&#10;AADdAAAADwAAAGRycy9kb3ducmV2LnhtbESP3WoCMRSE7wXfIRyhd5p1BStbo4ggWPHGtQ9w2Jz9&#10;weRkSVJ3+/amUOjlMDPfMNv9aI14kg+dYwXLRQaCuHK640bB1/0034AIEVmjcUwKfijAfjedbLHQ&#10;buAbPcvYiAThUKCCNsa+kDJULVkMC9cTJ6923mJM0jdSexwS3BqZZ9laWuw4LbTY07Gl6lF+WwXy&#10;Xp6GTWl85i55fTWf51tNTqm32Xj4ABFpjP/hv/ZZK1i95y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I1G8MAAADdAAAADwAAAAAAAAAAAAAAAACYAgAAZHJzL2Rv&#10;d25yZXYueG1sUEsFBgAAAAAEAAQA9QAAAIgDAAAAAA==&#10;" filled="f" stroked="f">
                  <v:textbox style="mso-fit-shape-to-text:t" inset="0,0,0,0">
                    <w:txbxContent>
                      <w:p w:rsidR="00922CDC" w:rsidRDefault="00922CDC" w:rsidP="009533B6">
                        <w:pPr>
                          <w:spacing w:before="0"/>
                        </w:pPr>
                        <w:r>
                          <w:rPr>
                            <w:color w:val="24282B"/>
                            <w:sz w:val="18"/>
                            <w:szCs w:val="18"/>
                          </w:rPr>
                          <w:t>HAPS</w:t>
                        </w:r>
                        <w:r>
                          <w:rPr>
                            <w:rFonts w:hint="eastAsia"/>
                            <w:color w:val="24282B"/>
                            <w:sz w:val="18"/>
                            <w:szCs w:val="18"/>
                            <w:lang w:eastAsia="zh-CN"/>
                          </w:rPr>
                          <w:t>用户链链路</w:t>
                        </w:r>
                      </w:p>
                    </w:txbxContent>
                  </v:textbox>
                </v:rect>
                <v:rect id="Rectangle 34" o:spid="_x0000_s1041" style="position:absolute;left:15589;top:1988;width:8007;height:29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utb8MA&#10;AADdAAAADwAAAGRycy9kb3ducmV2LnhtbESP3WoCMRSE7wu+QziCdzXrKlZWo0hBsOKNax/gsDn7&#10;g8nJkqTu9u2bQqGXw8x8w+wOozXiST50jhUs5hkI4srpjhsFn/fT6wZEiMgajWNS8E0BDvvJyw4L&#10;7Qa+0bOMjUgQDgUqaGPsCylD1ZLFMHc9cfJq5y3GJH0jtcchwa2ReZatpcWO00KLPb23VD3KL6tA&#10;3svTsCmNz9wlr6/m43yrySk1m47HLYhIY/wP/7XPWsHyL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utb8MAAADdAAAADwAAAAAAAAAAAAAAAACYAgAAZHJzL2Rv&#10;d25yZXYueG1sUEsFBgAAAAAEAAQA9QAAAIgDAAAAAA==&#10;" filled="f" stroked="f">
                  <v:textbox style="mso-fit-shape-to-text:t" inset="0,0,0,0">
                    <w:txbxContent>
                      <w:p w:rsidR="00922CDC" w:rsidRDefault="00922CDC" w:rsidP="009533B6">
                        <w:pPr>
                          <w:spacing w:before="0"/>
                          <w:jc w:val="center"/>
                          <w:rPr>
                            <w:sz w:val="18"/>
                            <w:szCs w:val="18"/>
                            <w:lang w:val="en-US" w:eastAsia="zh-CN"/>
                          </w:rPr>
                        </w:pPr>
                        <w:r w:rsidRPr="009533B6">
                          <w:rPr>
                            <w:rFonts w:hint="eastAsia"/>
                            <w:sz w:val="18"/>
                            <w:szCs w:val="18"/>
                            <w:lang w:val="en-US" w:eastAsia="zh-CN"/>
                          </w:rPr>
                          <w:t>载有通信载荷的</w:t>
                        </w:r>
                      </w:p>
                      <w:p w:rsidR="00922CDC" w:rsidRPr="009533B6" w:rsidRDefault="00922CDC" w:rsidP="009533B6">
                        <w:pPr>
                          <w:spacing w:before="0"/>
                          <w:jc w:val="center"/>
                          <w:rPr>
                            <w:sz w:val="18"/>
                            <w:szCs w:val="18"/>
                            <w:lang w:eastAsia="zh-CN"/>
                          </w:rPr>
                        </w:pPr>
                        <w:r w:rsidRPr="009533B6">
                          <w:rPr>
                            <w:rFonts w:hint="eastAsia"/>
                            <w:sz w:val="18"/>
                            <w:szCs w:val="18"/>
                            <w:lang w:val="en-US" w:eastAsia="zh-CN"/>
                          </w:rPr>
                          <w:t>HAPS</w:t>
                        </w:r>
                        <w:r w:rsidRPr="009533B6">
                          <w:rPr>
                            <w:rFonts w:hint="eastAsia"/>
                            <w:sz w:val="18"/>
                            <w:szCs w:val="18"/>
                            <w:lang w:val="en-US" w:eastAsia="zh-CN"/>
                          </w:rPr>
                          <w:t>平台</w:t>
                        </w:r>
                      </w:p>
                    </w:txbxContent>
                  </v:textbox>
                </v:rect>
                <v:rect id="Rectangle 37" o:spid="_x0000_s1042" style="position:absolute;left:15017;top:9499;width:2356;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I9MMA&#10;AADdAAAADwAAAGRycy9kb3ducmV2LnhtbESP3WoCMRSE7wu+QziCdzXrilZWo0hBsOKNax/gsDn7&#10;g8nJkqTu9u2bQqGXw8x8w+wOozXiST50jhUs5hkI4srpjhsFn/fT6wZEiMgajWNS8E0BDvvJyw4L&#10;7Qa+0bOMjUgQDgUqaGPsCylD1ZLFMHc9cfJq5y3GJH0jtcchwa2ReZatpcWO00KLPb23VD3KL6tA&#10;3svTsCmNz9wlr6/m43yrySk1m47HLYhIY/wP/7XPWsHyL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cI9MMAAADdAAAADwAAAAAAAAAAAAAAAACYAgAAZHJzL2Rv&#10;d25yZXYueG1sUEsFBgAAAAAEAAQA9QAAAIgDAAAAAA==&#10;" filled="f" stroked="f">
                  <v:textbox style="mso-fit-shape-to-text:t" inset="0,0,0,0">
                    <w:txbxContent>
                      <w:p w:rsidR="00922CDC" w:rsidRDefault="00922CDC" w:rsidP="009533B6">
                        <w:pPr>
                          <w:spacing w:before="0"/>
                        </w:pPr>
                        <w:r>
                          <w:rPr>
                            <w:color w:val="24282B"/>
                            <w:sz w:val="18"/>
                            <w:szCs w:val="18"/>
                          </w:rPr>
                          <w:t>RAC</w:t>
                        </w:r>
                      </w:p>
                    </w:txbxContent>
                  </v:textbox>
                </v:rect>
                <v:rect id="Rectangle 38" o:spid="_x0000_s1043" style="position:absolute;left:20237;top:10287;width:210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WWg8MA&#10;AADdAAAADwAAAGRycy9kb3ducmV2LnhtbESP3WoCMRSE7wXfIRyhd5p1Cypbo4ggWOmNax/gsDn7&#10;g8nJkqTu9u0boeDlMDPfMNv9aI14kA+dYwXLRQaCuHK640bB9+0034AIEVmjcUwKfinAfjedbLHQ&#10;buArPcrYiAThUKCCNsa+kDJULVkMC9cTJ6923mJM0jdSexwS3BqZZ9lKWuw4LbTY07Gl6l7+WAXy&#10;Vp6GTWl85i55/WU+z9eanFJvs/HwASLSGF/h//ZZK3hf5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WWg8MAAADdAAAADwAAAAAAAAAAAAAAAACYAgAAZHJzL2Rv&#10;d25yZXYueG1sUEsFBgAAAAAEAAQA9QAAAIgDAAAAAA==&#10;" filled="f" stroked="f">
                  <v:textbox style="mso-fit-shape-to-text:t" inset="0,0,0,0">
                    <w:txbxContent>
                      <w:p w:rsidR="00922CDC" w:rsidRDefault="00922CDC" w:rsidP="009533B6">
                        <w:pPr>
                          <w:spacing w:before="0"/>
                        </w:pPr>
                        <w:r>
                          <w:rPr>
                            <w:color w:val="24282B"/>
                            <w:sz w:val="18"/>
                            <w:szCs w:val="18"/>
                          </w:rPr>
                          <w:t>CPE</w:t>
                        </w:r>
                      </w:p>
                    </w:txbxContent>
                  </v:textbox>
                </v:rect>
                <v:rect id="Rectangle 39" o:spid="_x0000_s1044" style="position:absolute;left:18592;top:13004;width:222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zGMMA&#10;AADdAAAADwAAAGRycy9kb3ducmV2LnhtbESP3WoCMRSE7wXfIRyhd5p1BZWtUUQQtPTGtQ9w2Jz9&#10;weRkSVJ3+/ZNoeDlMDPfMLvDaI14kg+dYwXLRQaCuHK640bB1/0834IIEVmjcUwKfijAYT+d7LDQ&#10;buAbPcvYiAThUKCCNsa+kDJULVkMC9cTJ6923mJM0jdSexwS3BqZZ9laWuw4LbTY06ml6lF+WwXy&#10;Xp6HbWl85j7y+tNcL7eanFJvs/H4DiLSGF/h//ZFK1ht8g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kzGMMAAADdAAAADwAAAAAAAAAAAAAAAACYAgAAZHJzL2Rv&#10;d25yZXYueG1sUEsFBgAAAAAEAAQA9QAAAIgDAAAAAA==&#10;" filled="f" stroked="f">
                  <v:textbox style="mso-fit-shape-to-text:t" inset="0,0,0,0">
                    <w:txbxContent>
                      <w:p w:rsidR="00922CDC" w:rsidRDefault="00922CDC" w:rsidP="009533B6">
                        <w:pPr>
                          <w:spacing w:before="0"/>
                        </w:pPr>
                        <w:r>
                          <w:rPr>
                            <w:color w:val="24282B"/>
                            <w:sz w:val="18"/>
                            <w:szCs w:val="18"/>
                          </w:rPr>
                          <w:t>SAC</w:t>
                        </w:r>
                      </w:p>
                    </w:txbxContent>
                  </v:textbox>
                </v:rect>
                <v:rect id="Rectangle 40" o:spid="_x0000_s1045" style="position:absolute;left:36899;top:13360;width:210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nasAA&#10;AADdAAAADwAAAGRycy9kb3ducmV2LnhtbERPy4rCMBTdD/gP4QruxtQKM1KNIoKgMhurH3Bpbh+Y&#10;3JQkYzt/bxbCLA/nvdmN1ogn+dA5VrCYZyCIK6c7bhTcb8fPFYgQkTUax6TgjwLstpOPDRbaDXyl&#10;ZxkbkUI4FKigjbEvpAxVSxbD3PXEiaudtxgT9I3UHocUbo3Ms+xLWuw4NbTY06Gl6lH+WgXyVh6H&#10;VWl85i55/WPOp2tNTqnZdNyvQUQa47/47T5pBcvvPM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anasAAAADdAAAADwAAAAAAAAAAAAAAAACYAgAAZHJzL2Rvd25y&#10;ZXYueG1sUEsFBgAAAAAEAAQA9QAAAIUDAAAAAA==&#10;" filled="f" stroked="f">
                  <v:textbox style="mso-fit-shape-to-text:t" inset="0,0,0,0">
                    <w:txbxContent>
                      <w:p w:rsidR="00922CDC" w:rsidRDefault="00922CDC" w:rsidP="009533B6">
                        <w:pPr>
                          <w:spacing w:before="0"/>
                        </w:pPr>
                        <w:r>
                          <w:rPr>
                            <w:color w:val="24282B"/>
                            <w:sz w:val="18"/>
                            <w:szCs w:val="18"/>
                          </w:rPr>
                          <w:t>CPE</w:t>
                        </w:r>
                      </w:p>
                    </w:txbxContent>
                  </v:textbox>
                </v:rect>
                <v:rect id="Rectangle 41" o:spid="_x0000_s1046" style="position:absolute;left:39471;top:11290;width:210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C8cMA&#10;AADdAAAADwAAAGRycy9kb3ducmV2LnhtbESP3WoCMRSE7wu+QziCdzXrCmpXo0hBsOKNax/gsDn7&#10;g8nJkqTu9u2bQqGXw8x8w+wOozXiST50jhUs5hkI4srpjhsFn/fT6wZEiMgajWNS8E0BDvvJyw4L&#10;7Qa+0bOMjUgQDgUqaGPsCylD1ZLFMHc9cfJq5y3GJH0jtcchwa2ReZatpMWO00KLPb23VD3KL6tA&#10;3svTsCmNz9wlr6/m43yrySk1m47HLYhIY/wP/7XPWsFynb/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oC8cMAAADdAAAADwAAAAAAAAAAAAAAAACYAgAAZHJzL2Rv&#10;d25yZXYueG1sUEsFBgAAAAAEAAQA9QAAAIgDAAAAAA==&#10;" filled="f" stroked="f">
                  <v:textbox style="mso-fit-shape-to-text:t" inset="0,0,0,0">
                    <w:txbxContent>
                      <w:p w:rsidR="00922CDC" w:rsidRDefault="00922CDC" w:rsidP="009533B6">
                        <w:pPr>
                          <w:spacing w:before="0"/>
                        </w:pPr>
                        <w:r>
                          <w:rPr>
                            <w:color w:val="24282B"/>
                            <w:sz w:val="18"/>
                            <w:szCs w:val="18"/>
                          </w:rPr>
                          <w:t>CPE</w:t>
                        </w:r>
                      </w:p>
                    </w:txbxContent>
                  </v:textbox>
                </v:rect>
                <v:rect id="Rectangle 42" o:spid="_x0000_s1047" style="position:absolute;left:22383;top:14935;width:242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9sb8A&#10;AADdAAAADwAAAGRycy9kb3ducmV2LnhtbERPy4rCMBTdD/gP4QruxlSFGalGEUFQmY3VD7g0tw9M&#10;bkoSbf17sxBmeTjv9XawRjzJh9axgtk0A0FcOt1yreB2PXwvQYSIrNE4JgUvCrDdjL7WmGvX84We&#10;RaxFCuGQo4Imxi6XMpQNWQxT1xEnrnLeYkzQ11J77FO4NXKeZT/SYsupocGO9g2V9+JhFchrceiX&#10;hfGZO8+rP3M6XipySk3Gw24FItIQ/8Uf91ErWPwu0v7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T2xvwAAAN0AAAAPAAAAAAAAAAAAAAAAAJgCAABkcnMvZG93bnJl&#10;di54bWxQSwUGAAAAAAQABAD1AAAAhAMAAAAA&#10;" filled="f" stroked="f">
                  <v:textbox style="mso-fit-shape-to-text:t" inset="0,0,0,0">
                    <w:txbxContent>
                      <w:p w:rsidR="00922CDC" w:rsidRDefault="00922CDC" w:rsidP="009533B6">
                        <w:pPr>
                          <w:spacing w:before="0"/>
                        </w:pPr>
                        <w:r>
                          <w:rPr>
                            <w:color w:val="24282B"/>
                            <w:sz w:val="18"/>
                            <w:szCs w:val="18"/>
                          </w:rPr>
                          <w:t>UAC</w:t>
                        </w:r>
                      </w:p>
                    </w:txbxContent>
                  </v:textbox>
                </v:rect>
                <v:rect id="Rectangle 43" o:spid="_x0000_s1048" style="position:absolute;left:29387;top:14649;width:210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YKsMA&#10;AADdAAAADwAAAGRycy9kb3ducmV2LnhtbESPzYoCMRCE74LvEFrwphkVdmU0igiCyl4cfYBm0vOD&#10;SWdIss7s25uFhT0WVfUVtd0P1ogX+dA6VrCYZyCIS6dbrhU87qfZGkSIyBqNY1LwQwH2u/Foi7l2&#10;Pd/oVcRaJAiHHBU0MXa5lKFsyGKYu444eZXzFmOSvpbaY5/g1shlln1Iiy2nhQY7OjZUPotvq0De&#10;i1O/LozP3HVZfZnL+VaRU2o6GQ4bEJGG+B/+a5+1gtXnagG/b9IT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WYKsMAAADdAAAADwAAAAAAAAAAAAAAAACYAgAAZHJzL2Rv&#10;d25yZXYueG1sUEsFBgAAAAAEAAQA9QAAAIgDAAAAAA==&#10;" filled="f" stroked="f">
                  <v:textbox style="mso-fit-shape-to-text:t" inset="0,0,0,0">
                    <w:txbxContent>
                      <w:p w:rsidR="00922CDC" w:rsidRDefault="00922CDC" w:rsidP="009533B6">
                        <w:pPr>
                          <w:spacing w:before="0"/>
                        </w:pPr>
                        <w:r>
                          <w:rPr>
                            <w:color w:val="24282B"/>
                            <w:sz w:val="18"/>
                            <w:szCs w:val="18"/>
                          </w:rPr>
                          <w:t>CPE</w:t>
                        </w:r>
                      </w:p>
                    </w:txbxContent>
                  </v:textbox>
                </v:rect>
                <v:rect id="Rectangle 44" o:spid="_x0000_s1049" style="position:absolute;left:43859;top:13500;width:5080;height:16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cGXcMA&#10;AADdAAAADwAAAGRycy9kb3ducmV2LnhtbESP3WoCMRSE7wXfIRyhd5p1BStbo4ggWPHGtQ9w2Jz9&#10;weRkSVJ3+/amUOjlMDPfMNv9aI14kg+dYwXLRQaCuHK640bB1/0034AIEVmjcUwKfijAfjedbLHQ&#10;buAbPcvYiAThUKCCNsa+kDJULVkMC9cTJ6923mJM0jdSexwS3BqZZ9laWuw4LbTY07Gl6lF+WwXy&#10;Xp6GTWl85i55fTWf51tNTqm32Xj4ABFpjP/hv/ZZK1i9r3L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cGXcMAAADdAAAADwAAAAAAAAAAAAAAAACYAgAAZHJzL2Rv&#10;d25yZXYueG1sUEsFBgAAAAAEAAQA9QAAAIgDAAAAAA==&#10;" filled="f" stroked="f">
                  <v:textbox style="mso-fit-shape-to-text:t" inset="0,0,0,0">
                    <w:txbxContent>
                      <w:p w:rsidR="00922CDC" w:rsidRDefault="00922CDC" w:rsidP="009533B6">
                        <w:pPr>
                          <w:spacing w:before="0"/>
                        </w:pPr>
                        <w:r>
                          <w:rPr>
                            <w:i/>
                            <w:iCs/>
                            <w:color w:val="24282B"/>
                            <w:sz w:val="18"/>
                            <w:szCs w:val="18"/>
                          </w:rPr>
                          <w:t>HAPS</w:t>
                        </w:r>
                        <w:r w:rsidRPr="009533B6">
                          <w:rPr>
                            <w:rFonts w:ascii="STKaiti" w:eastAsia="STKaiti" w:hAnsi="STKaiti" w:hint="eastAsia"/>
                            <w:color w:val="24282B"/>
                            <w:sz w:val="18"/>
                            <w:szCs w:val="18"/>
                            <w:lang w:eastAsia="zh-CN"/>
                          </w:rPr>
                          <w:t>网络</w:t>
                        </w:r>
                      </w:p>
                    </w:txbxContent>
                  </v:textbox>
                </v:rect>
                <v:rect id="Rectangle 45" o:spid="_x0000_s1050" style="position:absolute;left:23596;top:17792;width:2292;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jxsMA&#10;AADdAAAADwAAAGRycy9kb3ducmV2LnhtbESP3WoCMRSE7wXfIRyhd5rVBSurUYogWPHG1Qc4bM7+&#10;0ORkSVJ3+/amUOjlMDPfMLvDaI14kg+dYwXLRQaCuHK640bB436ab0CEiKzROCYFPxTgsJ9Odlho&#10;N/CNnmVsRIJwKFBBG2NfSBmqliyGheuJk1c7bzEm6RupPQ4Jbo1cZdlaWuw4LbTY07Gl6qv8tgrk&#10;vTwNm9L4zF1W9dV8nm81OaXeZuPHFkSkMf6H/9pnrSB/z3P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ujxsMAAADdAAAADwAAAAAAAAAAAAAAAACYAgAAZHJzL2Rv&#10;d25yZXYueG1sUEsFBgAAAAAEAAQA9QAAAIgDAAAAAA==&#10;" filled="f" stroked="f">
                  <v:textbox style="mso-fit-shape-to-text:t" inset="0,0,0,0">
                    <w:txbxContent>
                      <w:p w:rsidR="00922CDC" w:rsidRDefault="00922CDC" w:rsidP="009533B6">
                        <w:pPr>
                          <w:spacing w:before="0"/>
                        </w:pPr>
                        <w:r>
                          <w:rPr>
                            <w:rFonts w:hint="eastAsia"/>
                            <w:color w:val="24282B"/>
                            <w:sz w:val="18"/>
                            <w:szCs w:val="18"/>
                            <w:lang w:eastAsia="zh-CN"/>
                          </w:rPr>
                          <w:t>接口</w:t>
                        </w:r>
                      </w:p>
                    </w:txbxContent>
                  </v:textbox>
                </v:rect>
                <v:rect id="Rectangle 46" o:spid="_x0000_s1051" style="position:absolute;left:32790;top:17256;width:2292;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7ssQA&#10;AADdAAAADwAAAGRycy9kb3ducmV2LnhtbESP3WoCMRSE7wXfIRyhd5qtlipbo4ggaOmNu32Aw+bs&#10;D01OliR1t2/fCIKXw8x8w2z3ozXiRj50jhW8LjIQxJXTHTcKvsvTfAMiRGSNxjEp+KMA+910ssVc&#10;u4GvdCtiIxKEQ44K2hj7XMpQtWQxLFxPnLzaeYsxSd9I7XFIcGvkMsvepcWO00KLPR1bqn6KX6tA&#10;lsVp2BTGZ+5zWX+Zy/lak1PqZTYePkBEGuMz/GiftYLVevU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CO7LEAAAA3QAAAA8AAAAAAAAAAAAAAAAAmAIAAGRycy9k&#10;b3ducmV2LnhtbFBLBQYAAAAABAAEAPUAAACJAwAAAAA=&#10;" filled="f" stroked="f">
                  <v:textbox style="mso-fit-shape-to-text:t" inset="0,0,0,0">
                    <w:txbxContent>
                      <w:p w:rsidR="00922CDC" w:rsidRDefault="00922CDC" w:rsidP="009533B6">
                        <w:pPr>
                          <w:spacing w:before="0"/>
                        </w:pPr>
                        <w:r>
                          <w:rPr>
                            <w:rFonts w:hint="eastAsia"/>
                            <w:color w:val="24282B"/>
                            <w:sz w:val="18"/>
                            <w:szCs w:val="18"/>
                            <w:lang w:eastAsia="zh-CN"/>
                          </w:rPr>
                          <w:t>接口</w:t>
                        </w:r>
                      </w:p>
                    </w:txbxContent>
                  </v:textbox>
                </v:rect>
                <v:rect id="Rectangle 47" o:spid="_x0000_s1052" style="position:absolute;left:32028;top:16117;width:3054;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6eKcQA&#10;AADdAAAADwAAAGRycy9kb3ducmV2LnhtbESP3WoCMRSE7wXfIRyhd5qt0ipbo4ggaOmNu32Aw+bs&#10;D01OliR1t2/fCIKXw8x8w2z3ozXiRj50jhW8LjIQxJXTHTcKvsvTfAMiRGSNxjEp+KMA+910ssVc&#10;u4GvdCtiIxKEQ44K2hj7XMpQtWQxLFxPnLzaeYsxSd9I7XFIcGvkMsvepcWO00KLPR1bqn6KX6tA&#10;lsVp2BTGZ+5zWX+Zy/lak1PqZTYePkBEGuMz/GiftYLVevUG9zfpCcj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OninEAAAA3QAAAA8AAAAAAAAAAAAAAAAAmAIAAGRycy9k&#10;b3ducmV2LnhtbFBLBQYAAAAABAAEAPUAAACJAwAAAAA=&#10;" filled="f" stroked="f">
                  <v:textbox style="mso-fit-shape-to-text:t" inset="0,0,0,0">
                    <w:txbxContent>
                      <w:p w:rsidR="00922CDC" w:rsidRDefault="00922CDC" w:rsidP="009533B6">
                        <w:pPr>
                          <w:spacing w:before="0"/>
                          <w:rPr>
                            <w:lang w:eastAsia="zh-CN"/>
                          </w:rPr>
                        </w:pPr>
                        <w:r>
                          <w:rPr>
                            <w:rFonts w:hint="eastAsia"/>
                            <w:color w:val="FFFFFF"/>
                            <w:sz w:val="16"/>
                            <w:szCs w:val="16"/>
                            <w:lang w:eastAsia="zh-CN"/>
                          </w:rPr>
                          <w:t>关口站</w:t>
                        </w:r>
                      </w:p>
                    </w:txbxContent>
                  </v:textbox>
                </v:rect>
                <v:rect id="Rectangle 48" o:spid="_x0000_s1053" style="position:absolute;left:23298;top:16579;width:3054;height:13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AXsMA&#10;AADdAAAADwAAAGRycy9kb3ducmV2LnhtbESPzYoCMRCE78K+Q+gFb5pZBZVZoyyCoIsXRx+gmfT8&#10;sElnSKIzvr1ZEDwWVfUVtd4O1og7+dA6VvA1zUAQl063XCu4XvaTFYgQkTUax6TgQQG2m4/RGnPt&#10;ej7TvYi1SBAOOSpoYuxyKUPZkMUwdR1x8irnLcYkfS21xz7BrZGzLFtIiy2nhQY72jVU/hU3q0Be&#10;in2/KozP3O+sOpnj4VyRU2r8Ofx8g4g0xHf41T5oBfPlfAH/b9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wAXsMAAADdAAAADwAAAAAAAAAAAAAAAACYAgAAZHJzL2Rv&#10;d25yZXYueG1sUEsFBgAAAAAEAAQA9QAAAIgDAAAAAA==&#10;" filled="f" stroked="f">
                  <v:textbox style="mso-fit-shape-to-text:t" inset="0,0,0,0">
                    <w:txbxContent>
                      <w:p w:rsidR="00922CDC" w:rsidRDefault="00922CDC" w:rsidP="009533B6">
                        <w:pPr>
                          <w:spacing w:before="0"/>
                          <w:rPr>
                            <w:lang w:eastAsia="zh-CN"/>
                          </w:rPr>
                        </w:pPr>
                        <w:r>
                          <w:rPr>
                            <w:rFonts w:hint="eastAsia"/>
                            <w:color w:val="FFFFFF"/>
                            <w:sz w:val="16"/>
                            <w:szCs w:val="16"/>
                            <w:lang w:eastAsia="zh-CN"/>
                          </w:rPr>
                          <w:t>关口站</w:t>
                        </w:r>
                      </w:p>
                    </w:txbxContent>
                  </v:textbox>
                </v:rect>
                <v:rect id="Rectangle 49" o:spid="_x0000_s1054" style="position:absolute;left:2635;top:11525;width:5270;height:16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ClxcMA&#10;AADdAAAADwAAAGRycy9kb3ducmV2LnhtbESPzYoCMRCE78K+Q+gFb5pZhVVGoyyCoIsXRx+gmfT8&#10;YNIZkuiMb28WhD0WVfUVtd4O1ogH+dA6VvA1zUAQl063XCu4XvaTJYgQkTUax6TgSQG2m4/RGnPt&#10;ej7To4i1SBAOOSpoYuxyKUPZkMUwdR1x8irnLcYkfS21xz7BrZGzLPuWFltOCw12tGuovBV3q0Be&#10;in2/LIzP3O+sOpnj4VyRU2r8OfysQEQa4n/43T5oBfPFfAF/b9ITkJ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ClxcMAAADdAAAADwAAAAAAAAAAAAAAAACYAgAAZHJzL2Rv&#10;d25yZXYueG1sUEsFBgAAAAAEAAQA9QAAAIgDAAAAAA==&#10;" filled="f" stroked="f">
                  <v:textbox style="mso-fit-shape-to-text:t" inset="0,0,0,0">
                    <w:txbxContent>
                      <w:p w:rsidR="00922CDC" w:rsidRDefault="00922CDC" w:rsidP="009533B6">
                        <w:pPr>
                          <w:spacing w:before="0"/>
                        </w:pPr>
                        <w:r w:rsidRPr="009533B6">
                          <w:rPr>
                            <w:rFonts w:ascii="STKaiti" w:eastAsia="STKaiti" w:hAnsi="STKaiti" w:hint="eastAsia"/>
                            <w:color w:val="24282B"/>
                            <w:sz w:val="18"/>
                            <w:szCs w:val="18"/>
                            <w:lang w:eastAsia="zh-CN"/>
                          </w:rPr>
                          <w:t>地面网络</w:t>
                        </w:r>
                        <w:r>
                          <w:rPr>
                            <w:i/>
                            <w:iCs/>
                            <w:color w:val="24282B"/>
                            <w:sz w:val="18"/>
                            <w:szCs w:val="18"/>
                          </w:rPr>
                          <w:t>A</w:t>
                        </w:r>
                      </w:p>
                    </w:txbxContent>
                  </v:textbox>
                </v:rect>
                <v:rect id="Rectangle 50" o:spid="_x0000_s1055" style="position:absolute;left:36753;top:27228;width:2293;height:29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8xt78A&#10;AADdAAAADwAAAGRycy9kb3ducmV2LnhtbERPy4rCMBTdD/gP4QruxlSFGalGEUFQmY3VD7g0tw9M&#10;bkoSbf17sxBmeTjv9XawRjzJh9axgtk0A0FcOt1yreB2PXwvQYSIrNE4JgUvCrDdjL7WmGvX84We&#10;RaxFCuGQo4Imxi6XMpQNWQxT1xEnrnLeYkzQ11J77FO4NXKeZT/SYsupocGO9g2V9+JhFchrceiX&#10;hfGZO8+rP3M6XipySk3Gw24FItIQ/8Uf91ErWPwu0tz0Jj0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zzG3vwAAAN0AAAAPAAAAAAAAAAAAAAAAAJgCAABkcnMvZG93bnJl&#10;di54bWxQSwUGAAAAAAQABAD1AAAAhAMAAAAA&#10;" filled="f" stroked="f">
                  <v:textbox style="mso-fit-shape-to-text:t" inset="0,0,0,0">
                    <w:txbxContent>
                      <w:p w:rsidR="00922CDC" w:rsidRDefault="00922CDC" w:rsidP="009533B6">
                        <w:pPr>
                          <w:spacing w:before="0"/>
                          <w:rPr>
                            <w:color w:val="FFFFFF"/>
                            <w:sz w:val="18"/>
                            <w:szCs w:val="18"/>
                            <w:lang w:eastAsia="zh-CN"/>
                          </w:rPr>
                        </w:pPr>
                        <w:r>
                          <w:rPr>
                            <w:rFonts w:hint="eastAsia"/>
                            <w:color w:val="FFFFFF"/>
                            <w:sz w:val="18"/>
                            <w:szCs w:val="18"/>
                            <w:lang w:eastAsia="zh-CN"/>
                          </w:rPr>
                          <w:t>核心</w:t>
                        </w:r>
                      </w:p>
                      <w:p w:rsidR="00922CDC" w:rsidRDefault="00922CDC" w:rsidP="009533B6">
                        <w:pPr>
                          <w:spacing w:before="0"/>
                          <w:rPr>
                            <w:lang w:eastAsia="zh-CN"/>
                          </w:rPr>
                        </w:pPr>
                        <w:r>
                          <w:rPr>
                            <w:rFonts w:hint="eastAsia"/>
                            <w:color w:val="FFFFFF"/>
                            <w:sz w:val="18"/>
                            <w:szCs w:val="18"/>
                            <w:lang w:eastAsia="zh-CN"/>
                          </w:rPr>
                          <w:t>网络</w:t>
                        </w:r>
                      </w:p>
                    </w:txbxContent>
                  </v:textbox>
                </v:rect>
                <v:rect id="Rectangle 52" o:spid="_x0000_s1056" style="position:absolute;left:25387;top:31870;width:5721;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OULMQA&#10;AADdAAAADwAAAGRycy9kb3ducmV2LnhtbESP3WoCMRSE7wXfIRyhd5qtQmu3RhFB0NIbd32Aw+bs&#10;D01OliR1t2/fCIKXw8x8w2x2ozXiRj50jhW8LjIQxJXTHTcKruVxvgYRIrJG45gU/FGA3XY62WCu&#10;3cAXuhWxEQnCIUcFbYx9LmWoWrIYFq4nTl7tvMWYpG+k9jgkuDVymWVv0mLHaaHFng4tVT/Fr1Ug&#10;y+I4rAvjM/e1rL/N+XSpySn1Mhv3nyAijfEZfrRPWsHqffUB9zfp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DlCzEAAAA3QAAAA8AAAAAAAAAAAAAAAAAmAIAAGRycy9k&#10;b3ducmV2LnhtbFBLBQYAAAAABAAEAPUAAACJAwAAAAA=&#10;" filled="f" stroked="f">
                  <v:textbox style="mso-fit-shape-to-text:t" inset="0,0,0,0">
                    <w:txbxContent>
                      <w:p w:rsidR="00922CDC" w:rsidRDefault="00922CDC" w:rsidP="009533B6">
                        <w:pPr>
                          <w:spacing w:before="0"/>
                          <w:rPr>
                            <w:lang w:eastAsia="zh-CN"/>
                          </w:rPr>
                        </w:pPr>
                        <w:r>
                          <w:rPr>
                            <w:rFonts w:hint="eastAsia"/>
                            <w:color w:val="24282B"/>
                            <w:sz w:val="18"/>
                            <w:szCs w:val="18"/>
                            <w:lang w:eastAsia="zh-CN"/>
                          </w:rPr>
                          <w:t>基站控制台</w:t>
                        </w:r>
                      </w:p>
                    </w:txbxContent>
                  </v:textbox>
                </v:rect>
                <v:rect id="Rectangle 54" o:spid="_x0000_s1057" style="position:absolute;left:24771;top:35979;width:5270;height:16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9OzMAA&#10;AADdAAAADwAAAGRycy9kb3ducmV2LnhtbERPy4rCMBTdC/MP4Q7MTlMdUalGEUFQmY3VD7g0tw9M&#10;bkqSsZ2/Nwthlofz3uwGa8STfGgdK5hOMhDEpdMt1wrut+N4BSJEZI3GMSn4owC77cdog7l2PV/p&#10;WcRapBAOOSpoYuxyKUPZkMUwcR1x4irnLcYEfS21xz6FWyNnWbaQFltODQ12dGiofBS/VoG8Fcd+&#10;VRifucus+jHn07Uip9TX57Bfg4g0xH/x233SCr6X87Q/vUlPQG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9OzMAAAADdAAAADwAAAAAAAAAAAAAAAACYAgAAZHJzL2Rvd25y&#10;ZXYueG1sUEsFBgAAAAAEAAQA9QAAAIUDAAAAAA==&#10;" filled="f" stroked="f">
                  <v:textbox style="mso-fit-shape-to-text:t" inset="0,0,0,0">
                    <w:txbxContent>
                      <w:p w:rsidR="00922CDC" w:rsidRDefault="00922CDC" w:rsidP="009533B6">
                        <w:pPr>
                          <w:spacing w:before="0"/>
                        </w:pPr>
                        <w:r w:rsidRPr="009533B6">
                          <w:rPr>
                            <w:rFonts w:ascii="STKaiti" w:eastAsia="STKaiti" w:hAnsi="STKaiti" w:hint="eastAsia"/>
                            <w:color w:val="24282B"/>
                            <w:sz w:val="18"/>
                            <w:szCs w:val="18"/>
                            <w:lang w:eastAsia="zh-CN"/>
                          </w:rPr>
                          <w:t>地面网络</w:t>
                        </w:r>
                        <w:r>
                          <w:rPr>
                            <w:i/>
                            <w:iCs/>
                            <w:color w:val="24282B"/>
                            <w:sz w:val="18"/>
                            <w:szCs w:val="18"/>
                          </w:rPr>
                          <w:t>B</w:t>
                        </w:r>
                      </w:p>
                    </w:txbxContent>
                  </v:textbox>
                </v:rect>
                <v:rect id="Rectangle 55" o:spid="_x0000_s1058" style="position:absolute;left:42189;top:31369;width:959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rV8MA&#10;AADdAAAADwAAAGRycy9kb3ducmV2LnhtbESP3WoCMRSE7wu+QziCdzWrFpXVKFIQbPHG1Qc4bM7+&#10;YHKyJKm7ffumIHg5zMw3zHY/WCMe5EPrWMFsmoEgLp1uuVZwux7f1yBCRNZoHJOCXwqw343etphr&#10;1/OFHkWsRYJwyFFBE2OXSxnKhiyGqeuIk1c5bzEm6WupPfYJbo2cZ9lSWmw5LTTY0WdD5b34sQrk&#10;tTj268L4zH3Pq7P5Ol0qckpNxsNhAyLSEF/hZ/ukFSxWHzP4f5Oe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PrV8MAAADdAAAADwAAAAAAAAAAAAAAAACYAgAAZHJzL2Rv&#10;d25yZXYueG1sUEsFBgAAAAAEAAQA9QAAAIgDAAAAAA==&#10;" filled="f" stroked="f">
                  <v:textbox style="mso-fit-shape-to-text:t" inset="0,0,0,0">
                    <w:txbxContent>
                      <w:p w:rsidR="00922CDC" w:rsidRDefault="00922CDC" w:rsidP="009533B6">
                        <w:pPr>
                          <w:spacing w:before="0"/>
                        </w:pPr>
                        <w:r>
                          <w:rPr>
                            <w:color w:val="24282B"/>
                            <w:sz w:val="18"/>
                            <w:szCs w:val="18"/>
                          </w:rPr>
                          <w:t>PSTN/PSDN/WWW</w:t>
                        </w:r>
                      </w:p>
                    </w:txbxContent>
                  </v:textbox>
                </v:rect>
                <w10:anchorlock/>
              </v:group>
            </w:pict>
          </mc:Fallback>
        </mc:AlternateContent>
      </w:r>
    </w:p>
    <w:p w:rsidR="006727BF" w:rsidRDefault="006727BF" w:rsidP="00EE0CF3">
      <w:pPr>
        <w:rPr>
          <w:lang w:val="en-US"/>
        </w:rPr>
      </w:pPr>
    </w:p>
    <w:p w:rsidR="006727BF" w:rsidRPr="00187049" w:rsidRDefault="00C12BE6" w:rsidP="007650BD">
      <w:pPr>
        <w:ind w:firstLineChars="200" w:firstLine="480"/>
        <w:rPr>
          <w:lang w:val="en-US" w:eastAsia="zh-CN"/>
        </w:rPr>
      </w:pPr>
      <w:r>
        <w:rPr>
          <w:rFonts w:hint="eastAsia"/>
          <w:lang w:val="en-US" w:eastAsia="zh-CN"/>
        </w:rPr>
        <w:t>就</w:t>
      </w:r>
      <w:r w:rsidR="005A5E1A">
        <w:rPr>
          <w:rFonts w:hint="eastAsia"/>
          <w:lang w:val="en-US" w:eastAsia="zh-CN"/>
        </w:rPr>
        <w:t>用户链路而言，</w:t>
      </w:r>
      <w:r w:rsidR="0089081B">
        <w:rPr>
          <w:rFonts w:hint="eastAsia"/>
          <w:lang w:val="en-US" w:eastAsia="zh-CN"/>
        </w:rPr>
        <w:t>通过一种允许大量频率复用的蜂窝安排，通信在</w:t>
      </w:r>
      <w:r w:rsidR="00F305CF">
        <w:rPr>
          <w:rFonts w:hint="eastAsia"/>
          <w:lang w:val="en-US" w:eastAsia="zh-CN"/>
        </w:rPr>
        <w:t>平台和地面</w:t>
      </w:r>
      <w:r w:rsidR="0089081B">
        <w:rPr>
          <w:rFonts w:hint="eastAsia"/>
          <w:lang w:val="en-US" w:eastAsia="zh-CN"/>
        </w:rPr>
        <w:t>的</w:t>
      </w:r>
      <w:r w:rsidR="00F305CF">
        <w:rPr>
          <w:rFonts w:hint="eastAsia"/>
          <w:lang w:val="en-US" w:eastAsia="zh-CN"/>
        </w:rPr>
        <w:t>客户</w:t>
      </w:r>
      <w:r>
        <w:rPr>
          <w:rFonts w:hint="eastAsia"/>
          <w:lang w:val="en-US" w:eastAsia="zh-CN"/>
        </w:rPr>
        <w:t>所</w:t>
      </w:r>
      <w:r w:rsidR="006033E9">
        <w:rPr>
          <w:rFonts w:hint="eastAsia"/>
          <w:lang w:val="en-US" w:eastAsia="zh-CN"/>
        </w:rPr>
        <w:t>在地</w:t>
      </w:r>
      <w:r w:rsidR="00F305CF">
        <w:rPr>
          <w:rFonts w:hint="eastAsia"/>
          <w:lang w:val="en-US" w:eastAsia="zh-CN"/>
        </w:rPr>
        <w:t>设备（</w:t>
      </w:r>
      <w:r w:rsidR="00F305CF">
        <w:rPr>
          <w:rFonts w:hint="eastAsia"/>
          <w:lang w:val="en-US" w:eastAsia="zh-CN"/>
        </w:rPr>
        <w:t>CPE</w:t>
      </w:r>
      <w:r>
        <w:rPr>
          <w:rFonts w:hint="eastAsia"/>
          <w:lang w:val="en-US" w:eastAsia="zh-CN"/>
        </w:rPr>
        <w:t>）之间进行</w:t>
      </w:r>
      <w:r w:rsidR="00F305CF">
        <w:rPr>
          <w:rFonts w:hint="eastAsia"/>
          <w:lang w:val="en-US" w:eastAsia="zh-CN"/>
        </w:rPr>
        <w:t>。</w:t>
      </w:r>
      <w:r w:rsidR="00F305CF">
        <w:rPr>
          <w:rFonts w:hint="eastAsia"/>
          <w:lang w:val="en-US" w:eastAsia="zh-CN"/>
        </w:rPr>
        <w:t>CPE</w:t>
      </w:r>
      <w:r w:rsidR="0089081B">
        <w:rPr>
          <w:rFonts w:hint="eastAsia"/>
          <w:lang w:val="en-US" w:eastAsia="zh-CN"/>
        </w:rPr>
        <w:t>被认为是在</w:t>
      </w:r>
      <w:r w:rsidR="006033E9">
        <w:rPr>
          <w:rFonts w:hint="eastAsia"/>
          <w:lang w:val="en-US" w:eastAsia="zh-CN"/>
        </w:rPr>
        <w:t>三个区域之一</w:t>
      </w:r>
      <w:r w:rsidR="00F305CF">
        <w:rPr>
          <w:rFonts w:hint="eastAsia"/>
          <w:lang w:val="en-US" w:eastAsia="zh-CN"/>
        </w:rPr>
        <w:t>：城区</w:t>
      </w:r>
      <w:r w:rsidR="00187049">
        <w:rPr>
          <w:rFonts w:hint="eastAsia"/>
          <w:lang w:val="en-US" w:eastAsia="zh-CN"/>
        </w:rPr>
        <w:t>覆盖</w:t>
      </w:r>
      <w:r w:rsidR="00F305CF">
        <w:rPr>
          <w:rFonts w:hint="eastAsia"/>
          <w:lang w:val="en-US" w:eastAsia="zh-CN"/>
        </w:rPr>
        <w:t>、郊区</w:t>
      </w:r>
      <w:r w:rsidR="00187049">
        <w:rPr>
          <w:rFonts w:hint="eastAsia"/>
          <w:lang w:val="en-US" w:eastAsia="zh-CN"/>
        </w:rPr>
        <w:t>覆盖</w:t>
      </w:r>
      <w:r w:rsidR="00F305CF">
        <w:rPr>
          <w:rFonts w:hint="eastAsia"/>
          <w:lang w:val="en-US" w:eastAsia="zh-CN"/>
        </w:rPr>
        <w:t>和农村覆盖（分别为</w:t>
      </w:r>
      <w:r w:rsidR="006727BF" w:rsidRPr="00276CD5">
        <w:rPr>
          <w:lang w:val="en-US" w:eastAsia="zh-CN"/>
        </w:rPr>
        <w:t>UAC</w:t>
      </w:r>
      <w:r w:rsidR="00F305CF">
        <w:rPr>
          <w:rFonts w:hint="eastAsia"/>
          <w:lang w:val="en-US" w:eastAsia="zh-CN"/>
        </w:rPr>
        <w:t>、</w:t>
      </w:r>
      <w:r w:rsidR="006727BF" w:rsidRPr="00276CD5">
        <w:rPr>
          <w:lang w:val="en-US" w:eastAsia="zh-CN"/>
        </w:rPr>
        <w:t>SAC</w:t>
      </w:r>
      <w:r w:rsidR="00D5394E">
        <w:rPr>
          <w:rFonts w:hint="eastAsia"/>
          <w:lang w:val="en-US" w:eastAsia="zh-CN"/>
        </w:rPr>
        <w:t>和</w:t>
      </w:r>
      <w:r w:rsidR="006727BF" w:rsidRPr="00276CD5">
        <w:rPr>
          <w:lang w:val="en-US" w:eastAsia="zh-CN"/>
        </w:rPr>
        <w:t>RAC</w:t>
      </w:r>
      <w:r w:rsidR="00D5394E">
        <w:rPr>
          <w:rFonts w:hint="eastAsia"/>
          <w:lang w:val="en-US" w:eastAsia="zh-CN"/>
        </w:rPr>
        <w:t>）</w:t>
      </w:r>
      <w:r w:rsidR="006727BF" w:rsidRPr="00AE09A0">
        <w:rPr>
          <w:rStyle w:val="FootnoteReference"/>
        </w:rPr>
        <w:footnoteReference w:id="2"/>
      </w:r>
      <w:r w:rsidR="00D5394E">
        <w:rPr>
          <w:rFonts w:hint="eastAsia"/>
          <w:lang w:val="en-US" w:eastAsia="zh-CN"/>
        </w:rPr>
        <w:t>。</w:t>
      </w:r>
      <w:r w:rsidR="006033E9">
        <w:rPr>
          <w:lang w:val="en-US" w:eastAsia="ko-KR"/>
        </w:rPr>
        <w:t>HAPS</w:t>
      </w:r>
      <w:r w:rsidR="0089081B">
        <w:rPr>
          <w:rFonts w:hint="eastAsia"/>
          <w:lang w:val="en-US" w:eastAsia="zh-CN"/>
        </w:rPr>
        <w:t>和</w:t>
      </w:r>
      <w:r w:rsidR="006727BF" w:rsidRPr="00276CD5">
        <w:rPr>
          <w:lang w:val="en-US" w:eastAsia="ko-KR"/>
        </w:rPr>
        <w:t>CPE</w:t>
      </w:r>
      <w:r w:rsidR="00D5394E">
        <w:rPr>
          <w:rFonts w:hint="eastAsia"/>
          <w:lang w:val="en-US" w:eastAsia="zh-CN"/>
        </w:rPr>
        <w:t>可</w:t>
      </w:r>
      <w:r w:rsidR="006033E9">
        <w:rPr>
          <w:rFonts w:hint="eastAsia"/>
          <w:lang w:val="en-US" w:eastAsia="zh-CN"/>
        </w:rPr>
        <w:t>与</w:t>
      </w:r>
      <w:r w:rsidR="00D5394E">
        <w:rPr>
          <w:rFonts w:hint="eastAsia"/>
          <w:lang w:val="en-US" w:eastAsia="zh-CN"/>
        </w:rPr>
        <w:t>HAPS</w:t>
      </w:r>
      <w:r w:rsidR="00D5394E">
        <w:rPr>
          <w:rFonts w:hint="eastAsia"/>
          <w:lang w:val="en-US" w:eastAsia="zh-CN"/>
        </w:rPr>
        <w:t>平台上的载荷</w:t>
      </w:r>
      <w:r w:rsidR="006033E9">
        <w:rPr>
          <w:rFonts w:hint="eastAsia"/>
          <w:lang w:val="en-US" w:eastAsia="zh-CN"/>
        </w:rPr>
        <w:t>直接通信，</w:t>
      </w:r>
      <w:r w:rsidR="00013C11">
        <w:rPr>
          <w:rFonts w:hint="eastAsia"/>
          <w:lang w:val="en-US" w:eastAsia="zh-CN"/>
        </w:rPr>
        <w:t>而</w:t>
      </w:r>
      <w:r w:rsidR="00D5394E">
        <w:rPr>
          <w:rFonts w:hint="eastAsia"/>
          <w:lang w:val="en-US" w:eastAsia="zh-CN"/>
        </w:rPr>
        <w:t>HAPS</w:t>
      </w:r>
      <w:r w:rsidR="0089081B">
        <w:rPr>
          <w:rFonts w:hint="eastAsia"/>
          <w:lang w:val="en-US" w:eastAsia="zh-CN"/>
        </w:rPr>
        <w:t>和</w:t>
      </w:r>
      <w:r w:rsidR="006727BF" w:rsidRPr="00276CD5">
        <w:rPr>
          <w:lang w:val="en-US" w:eastAsia="ko-KR"/>
        </w:rPr>
        <w:t>CPE</w:t>
      </w:r>
      <w:r w:rsidR="00013C11">
        <w:rPr>
          <w:rFonts w:hint="eastAsia"/>
          <w:lang w:val="en-US" w:eastAsia="zh-CN"/>
        </w:rPr>
        <w:t>之间的通信则通过</w:t>
      </w:r>
      <w:r w:rsidR="0089081B">
        <w:rPr>
          <w:rFonts w:hint="eastAsia"/>
          <w:lang w:val="en-US" w:eastAsia="zh-CN"/>
        </w:rPr>
        <w:t>含有一台连通用户链路的大型交换机的</w:t>
      </w:r>
      <w:r w:rsidR="00013C11">
        <w:rPr>
          <w:rFonts w:hint="eastAsia"/>
          <w:lang w:val="en-US" w:eastAsia="zh-CN"/>
        </w:rPr>
        <w:t>载荷进行交换</w:t>
      </w:r>
      <w:r w:rsidR="00D5394E">
        <w:rPr>
          <w:rFonts w:hint="eastAsia"/>
          <w:lang w:val="en-US" w:eastAsia="zh-CN"/>
        </w:rPr>
        <w:t>。</w:t>
      </w:r>
      <w:r w:rsidR="0089081B">
        <w:rPr>
          <w:rFonts w:hint="eastAsia"/>
          <w:lang w:val="en-US" w:eastAsia="zh-CN"/>
        </w:rPr>
        <w:t>HAPS</w:t>
      </w:r>
      <w:r w:rsidR="0089081B">
        <w:rPr>
          <w:rFonts w:hint="eastAsia"/>
          <w:lang w:val="en-US" w:eastAsia="zh-CN"/>
        </w:rPr>
        <w:t>和</w:t>
      </w:r>
      <w:r w:rsidR="00D5394E">
        <w:rPr>
          <w:rFonts w:hint="eastAsia"/>
          <w:lang w:val="en-US" w:eastAsia="zh-CN"/>
        </w:rPr>
        <w:t>CPE</w:t>
      </w:r>
      <w:r w:rsidR="00013C11">
        <w:rPr>
          <w:rFonts w:hint="eastAsia"/>
          <w:lang w:val="en-US" w:eastAsia="zh-CN"/>
        </w:rPr>
        <w:t>发送的信号被传送</w:t>
      </w:r>
      <w:r w:rsidR="00D5394E">
        <w:rPr>
          <w:rFonts w:hint="eastAsia"/>
          <w:lang w:val="en-US" w:eastAsia="zh-CN"/>
        </w:rPr>
        <w:t>给</w:t>
      </w:r>
      <w:r w:rsidR="00D5394E">
        <w:rPr>
          <w:rFonts w:hint="eastAsia"/>
          <w:lang w:val="en-US" w:eastAsia="zh-CN"/>
        </w:rPr>
        <w:t>HAPS</w:t>
      </w:r>
      <w:r w:rsidR="00013C11">
        <w:rPr>
          <w:rFonts w:hint="eastAsia"/>
          <w:lang w:val="en-US" w:eastAsia="zh-CN"/>
        </w:rPr>
        <w:t>平台载荷的接收部</w:t>
      </w:r>
      <w:r w:rsidR="0089081B">
        <w:rPr>
          <w:rFonts w:hint="eastAsia"/>
          <w:lang w:val="en-US" w:eastAsia="zh-CN"/>
        </w:rPr>
        <w:t>分</w:t>
      </w:r>
      <w:r w:rsidR="00D5394E">
        <w:rPr>
          <w:rFonts w:hint="eastAsia"/>
          <w:lang w:val="en-US" w:eastAsia="zh-CN"/>
        </w:rPr>
        <w:t>。载荷中搭载的交换机</w:t>
      </w:r>
      <w:r w:rsidR="00013C11">
        <w:rPr>
          <w:rFonts w:hint="eastAsia"/>
          <w:lang w:val="en-US" w:eastAsia="zh-CN"/>
        </w:rPr>
        <w:t>确</w:t>
      </w:r>
      <w:r w:rsidR="00D5394E">
        <w:rPr>
          <w:rFonts w:hint="eastAsia"/>
          <w:lang w:val="en-US" w:eastAsia="zh-CN"/>
        </w:rPr>
        <w:t>定链接信号的</w:t>
      </w:r>
      <w:r w:rsidR="00013C11">
        <w:rPr>
          <w:rFonts w:hint="eastAsia"/>
          <w:lang w:val="en-US" w:eastAsia="zh-CN"/>
        </w:rPr>
        <w:t>蜂窝，随后再将信号</w:t>
      </w:r>
      <w:r w:rsidR="0089081B">
        <w:rPr>
          <w:rFonts w:hint="eastAsia"/>
          <w:lang w:val="en-US" w:eastAsia="zh-CN"/>
        </w:rPr>
        <w:t>发</w:t>
      </w:r>
      <w:r w:rsidR="00D5394E">
        <w:rPr>
          <w:rFonts w:hint="eastAsia"/>
          <w:lang w:val="en-US" w:eastAsia="zh-CN"/>
        </w:rPr>
        <w:t>送</w:t>
      </w:r>
      <w:r w:rsidR="0089081B">
        <w:rPr>
          <w:rFonts w:hint="eastAsia"/>
          <w:lang w:val="en-US" w:eastAsia="zh-CN"/>
        </w:rPr>
        <w:t>给将连接至</w:t>
      </w:r>
      <w:r w:rsidR="00D5394E">
        <w:rPr>
          <w:rFonts w:hint="eastAsia"/>
          <w:lang w:val="en-US" w:eastAsia="zh-CN"/>
        </w:rPr>
        <w:t>其它</w:t>
      </w:r>
      <w:r w:rsidR="00D5394E">
        <w:rPr>
          <w:rFonts w:hint="eastAsia"/>
          <w:lang w:val="en-US" w:eastAsia="zh-CN"/>
        </w:rPr>
        <w:t>HAPS</w:t>
      </w:r>
      <w:r w:rsidR="0089081B">
        <w:rPr>
          <w:rFonts w:hint="eastAsia"/>
          <w:lang w:val="en-US" w:eastAsia="zh-CN"/>
        </w:rPr>
        <w:t>和</w:t>
      </w:r>
      <w:r w:rsidR="00D5394E">
        <w:rPr>
          <w:rFonts w:hint="eastAsia"/>
          <w:lang w:val="en-US" w:eastAsia="zh-CN"/>
        </w:rPr>
        <w:t>CPE</w:t>
      </w:r>
      <w:r w:rsidR="0089081B">
        <w:rPr>
          <w:rFonts w:hint="eastAsia"/>
          <w:lang w:val="en-US" w:eastAsia="zh-CN"/>
        </w:rPr>
        <w:t>的</w:t>
      </w:r>
      <w:r w:rsidR="00013C11">
        <w:rPr>
          <w:rFonts w:hint="eastAsia"/>
          <w:lang w:val="en-US" w:eastAsia="zh-CN"/>
        </w:rPr>
        <w:t>蜂窝。</w:t>
      </w:r>
      <w:r w:rsidR="0089081B">
        <w:rPr>
          <w:rFonts w:hint="eastAsia"/>
          <w:lang w:val="en-US" w:eastAsia="zh-CN"/>
        </w:rPr>
        <w:t>需</w:t>
      </w:r>
      <w:r w:rsidR="00013C11">
        <w:rPr>
          <w:rFonts w:hint="eastAsia"/>
          <w:lang w:val="en-US" w:eastAsia="zh-CN"/>
        </w:rPr>
        <w:t>要强调的是</w:t>
      </w:r>
      <w:r w:rsidR="00D5394E">
        <w:rPr>
          <w:rFonts w:hint="eastAsia"/>
          <w:lang w:val="en-US" w:eastAsia="zh-CN"/>
        </w:rPr>
        <w:t>，</w:t>
      </w:r>
      <w:r w:rsidR="0089081B">
        <w:rPr>
          <w:rFonts w:hint="eastAsia"/>
          <w:lang w:val="en-US" w:eastAsia="zh-CN"/>
        </w:rPr>
        <w:t>用户链路</w:t>
      </w:r>
      <w:r w:rsidR="00D5394E">
        <w:rPr>
          <w:rFonts w:hint="eastAsia"/>
          <w:lang w:val="en-US" w:eastAsia="zh-CN"/>
        </w:rPr>
        <w:t>按照《无线电规则》的相关条款，</w:t>
      </w:r>
      <w:r w:rsidR="00013C11">
        <w:rPr>
          <w:rFonts w:hint="eastAsia"/>
          <w:lang w:val="en-US" w:eastAsia="zh-CN"/>
        </w:rPr>
        <w:t>使用的是</w:t>
      </w:r>
      <w:r w:rsidR="006727BF" w:rsidRPr="00276CD5">
        <w:rPr>
          <w:lang w:val="en-US" w:eastAsia="zh-CN"/>
        </w:rPr>
        <w:t>5 850-7 075 MHz</w:t>
      </w:r>
      <w:r w:rsidR="0089081B">
        <w:rPr>
          <w:rFonts w:hint="eastAsia"/>
          <w:lang w:val="en-US" w:eastAsia="zh-CN"/>
        </w:rPr>
        <w:t>频段以外的频谱。</w:t>
      </w:r>
      <w:r w:rsidR="007D09A8">
        <w:rPr>
          <w:rFonts w:hint="eastAsia"/>
          <w:lang w:val="en-US" w:eastAsia="zh-CN"/>
        </w:rPr>
        <w:t>就</w:t>
      </w:r>
      <w:r w:rsidR="00013C11">
        <w:rPr>
          <w:rFonts w:hint="eastAsia"/>
          <w:lang w:val="en-US" w:eastAsia="zh-CN"/>
        </w:rPr>
        <w:t>关口站链路</w:t>
      </w:r>
      <w:r w:rsidR="007D09A8">
        <w:rPr>
          <w:rFonts w:hint="eastAsia"/>
          <w:lang w:val="en-US" w:eastAsia="zh-CN"/>
        </w:rPr>
        <w:t>而言</w:t>
      </w:r>
      <w:r w:rsidR="00013C11">
        <w:rPr>
          <w:rFonts w:hint="eastAsia"/>
          <w:lang w:val="en-US" w:eastAsia="zh-CN"/>
        </w:rPr>
        <w:t>，通信</w:t>
      </w:r>
      <w:r w:rsidR="0089081B">
        <w:rPr>
          <w:rFonts w:hint="eastAsia"/>
          <w:lang w:val="en-US" w:eastAsia="zh-CN"/>
        </w:rPr>
        <w:t>是在</w:t>
      </w:r>
      <w:r w:rsidR="00013C11" w:rsidRPr="00276CD5">
        <w:rPr>
          <w:lang w:val="en-US" w:eastAsia="zh-CN"/>
        </w:rPr>
        <w:t>5 850-7 075 MHz</w:t>
      </w:r>
      <w:r w:rsidR="00013C11">
        <w:rPr>
          <w:rFonts w:hint="eastAsia"/>
          <w:lang w:val="en-US" w:eastAsia="zh-CN"/>
        </w:rPr>
        <w:t>频段</w:t>
      </w:r>
      <w:r w:rsidR="0089081B">
        <w:rPr>
          <w:rFonts w:hint="eastAsia"/>
          <w:lang w:val="en-US" w:eastAsia="zh-CN"/>
        </w:rPr>
        <w:t>、在</w:t>
      </w:r>
      <w:r w:rsidR="00187049">
        <w:rPr>
          <w:rFonts w:hint="eastAsia"/>
          <w:lang w:val="en-US" w:eastAsia="zh-CN"/>
        </w:rPr>
        <w:t>该</w:t>
      </w:r>
      <w:r w:rsidR="00D5394E">
        <w:rPr>
          <w:rFonts w:hint="eastAsia"/>
          <w:lang w:val="en-US" w:eastAsia="zh-CN"/>
        </w:rPr>
        <w:t>平台和位于</w:t>
      </w:r>
      <w:r w:rsidR="00187049">
        <w:rPr>
          <w:rFonts w:hint="eastAsia"/>
          <w:lang w:val="en-US" w:eastAsia="zh-CN"/>
        </w:rPr>
        <w:t>城区覆盖</w:t>
      </w:r>
      <w:r w:rsidR="00967D71">
        <w:rPr>
          <w:rFonts w:hint="eastAsia"/>
          <w:lang w:val="en-US" w:eastAsia="zh-CN"/>
        </w:rPr>
        <w:t>（</w:t>
      </w:r>
      <w:r w:rsidR="00967D71">
        <w:rPr>
          <w:rFonts w:hint="eastAsia"/>
          <w:bCs/>
          <w:lang w:eastAsia="zh-CN"/>
        </w:rPr>
        <w:t>UAC</w:t>
      </w:r>
      <w:r w:rsidR="00967D71">
        <w:rPr>
          <w:rFonts w:hint="eastAsia"/>
          <w:bCs/>
          <w:lang w:eastAsia="zh-CN"/>
        </w:rPr>
        <w:t>）</w:t>
      </w:r>
      <w:r w:rsidR="0089081B">
        <w:rPr>
          <w:rFonts w:hint="eastAsia"/>
          <w:lang w:val="en-US" w:eastAsia="zh-CN"/>
        </w:rPr>
        <w:t>的地面关口站之间建立的，后者可与其它电信网络</w:t>
      </w:r>
      <w:r w:rsidR="00187049">
        <w:rPr>
          <w:rFonts w:hint="eastAsia"/>
          <w:lang w:val="en-US" w:eastAsia="zh-CN"/>
        </w:rPr>
        <w:t>互联</w:t>
      </w:r>
      <w:r w:rsidR="0089081B">
        <w:rPr>
          <w:rFonts w:hint="eastAsia"/>
          <w:lang w:val="en-US" w:eastAsia="zh-CN"/>
        </w:rPr>
        <w:t>互通</w:t>
      </w:r>
      <w:r w:rsidR="00D5394E">
        <w:rPr>
          <w:rFonts w:hint="eastAsia"/>
          <w:lang w:val="en-US" w:eastAsia="zh-CN"/>
        </w:rPr>
        <w:t>。</w:t>
      </w:r>
    </w:p>
    <w:p w:rsidR="006727BF" w:rsidRPr="00276CD5" w:rsidRDefault="006727BF" w:rsidP="007650BD">
      <w:pPr>
        <w:ind w:firstLineChars="200" w:firstLine="480"/>
        <w:rPr>
          <w:lang w:val="en-US" w:eastAsia="zh-CN"/>
        </w:rPr>
      </w:pPr>
      <w:r w:rsidRPr="00276CD5">
        <w:rPr>
          <w:lang w:val="en-US" w:eastAsia="zh-CN"/>
        </w:rPr>
        <w:t>HAPS</w:t>
      </w:r>
      <w:r w:rsidR="00D5394E">
        <w:rPr>
          <w:rFonts w:hint="eastAsia"/>
          <w:lang w:val="en-US" w:eastAsia="zh-CN"/>
        </w:rPr>
        <w:t>电信载荷</w:t>
      </w:r>
      <w:r w:rsidR="007D09A8">
        <w:rPr>
          <w:rFonts w:hint="eastAsia"/>
          <w:lang w:val="en-US" w:eastAsia="zh-CN"/>
        </w:rPr>
        <w:t>的</w:t>
      </w:r>
      <w:r w:rsidR="00D5394E">
        <w:rPr>
          <w:rFonts w:hint="eastAsia"/>
          <w:lang w:val="en-US" w:eastAsia="zh-CN"/>
        </w:rPr>
        <w:t>架构包括六个基本子系统，如图</w:t>
      </w:r>
      <w:r w:rsidR="00D5394E">
        <w:rPr>
          <w:rFonts w:hint="eastAsia"/>
          <w:lang w:val="en-US" w:eastAsia="zh-CN"/>
        </w:rPr>
        <w:t>2</w:t>
      </w:r>
      <w:r w:rsidR="00D5394E">
        <w:rPr>
          <w:rFonts w:hint="eastAsia"/>
          <w:lang w:val="en-US" w:eastAsia="zh-CN"/>
        </w:rPr>
        <w:t>所示。</w:t>
      </w:r>
    </w:p>
    <w:p w:rsidR="006727BF" w:rsidRPr="005C78FA" w:rsidRDefault="00D1036A" w:rsidP="00EE0CF3">
      <w:pPr>
        <w:pStyle w:val="FigureNo"/>
        <w:rPr>
          <w:lang w:val="en-US" w:eastAsia="zh-CN"/>
        </w:rPr>
      </w:pPr>
      <w:r>
        <w:rPr>
          <w:rFonts w:hint="eastAsia"/>
          <w:lang w:val="en-US" w:eastAsia="zh-CN"/>
        </w:rPr>
        <w:lastRenderedPageBreak/>
        <w:t>图</w:t>
      </w:r>
      <w:r w:rsidR="006727BF" w:rsidRPr="005C78FA">
        <w:rPr>
          <w:lang w:val="en-US" w:eastAsia="zh-CN"/>
        </w:rPr>
        <w:t xml:space="preserve"> 2</w:t>
      </w:r>
    </w:p>
    <w:p w:rsidR="006727BF" w:rsidRPr="005C78FA" w:rsidRDefault="006727BF" w:rsidP="00EE0CF3">
      <w:pPr>
        <w:pStyle w:val="Figuretitle"/>
        <w:rPr>
          <w:lang w:val="en-US" w:eastAsia="zh-CN"/>
        </w:rPr>
      </w:pPr>
      <w:r w:rsidRPr="005C78FA">
        <w:rPr>
          <w:lang w:val="en-US" w:eastAsia="zh-CN"/>
        </w:rPr>
        <w:t>HAPS</w:t>
      </w:r>
      <w:r w:rsidR="00D1036A">
        <w:rPr>
          <w:rFonts w:hint="eastAsia"/>
          <w:lang w:val="en-US" w:eastAsia="zh-CN"/>
        </w:rPr>
        <w:t>电信网络架构</w:t>
      </w:r>
    </w:p>
    <w:p w:rsidR="006727BF" w:rsidRPr="005C78FA" w:rsidRDefault="00F97BBD" w:rsidP="00EE0CF3">
      <w:pPr>
        <w:pStyle w:val="Figure"/>
        <w:rPr>
          <w:lang w:val="en-US"/>
        </w:rPr>
      </w:pPr>
      <w:r>
        <w:rPr>
          <w:noProof/>
          <w:lang w:val="en-US" w:eastAsia="zh-CN"/>
        </w:rPr>
        <mc:AlternateContent>
          <mc:Choice Requires="wpc">
            <w:drawing>
              <wp:inline distT="0" distB="0" distL="0" distR="0">
                <wp:extent cx="5572760" cy="3614420"/>
                <wp:effectExtent l="3175" t="0" r="0" b="0"/>
                <wp:docPr id="3710" name="Canvas 18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157" name="Group 259"/>
                        <wpg:cNvGrpSpPr>
                          <a:grpSpLocks/>
                        </wpg:cNvGrpSpPr>
                        <wpg:grpSpPr bwMode="auto">
                          <a:xfrm>
                            <a:off x="479405" y="21500"/>
                            <a:ext cx="5065455" cy="3571920"/>
                            <a:chOff x="755" y="34"/>
                            <a:chExt cx="7977" cy="5625"/>
                          </a:xfrm>
                        </wpg:grpSpPr>
                        <wps:wsp>
                          <wps:cNvPr id="2158" name="Freeform 59"/>
                          <wps:cNvSpPr>
                            <a:spLocks/>
                          </wps:cNvSpPr>
                          <wps:spPr bwMode="auto">
                            <a:xfrm>
                              <a:off x="8169" y="5558"/>
                              <a:ext cx="79" cy="101"/>
                            </a:xfrm>
                            <a:custGeom>
                              <a:avLst/>
                              <a:gdLst>
                                <a:gd name="T0" fmla="*/ 23 w 7"/>
                                <a:gd name="T1" fmla="*/ 11 h 9"/>
                                <a:gd name="T2" fmla="*/ 23 w 7"/>
                                <a:gd name="T3" fmla="*/ 45 h 9"/>
                                <a:gd name="T4" fmla="*/ 45 w 7"/>
                                <a:gd name="T5" fmla="*/ 45 h 9"/>
                                <a:gd name="T6" fmla="*/ 45 w 7"/>
                                <a:gd name="T7" fmla="*/ 45 h 9"/>
                                <a:gd name="T8" fmla="*/ 45 w 7"/>
                                <a:gd name="T9" fmla="*/ 34 h 9"/>
                                <a:gd name="T10" fmla="*/ 56 w 7"/>
                                <a:gd name="T11" fmla="*/ 34 h 9"/>
                                <a:gd name="T12" fmla="*/ 56 w 7"/>
                                <a:gd name="T13" fmla="*/ 67 h 9"/>
                                <a:gd name="T14" fmla="*/ 45 w 7"/>
                                <a:gd name="T15" fmla="*/ 67 h 9"/>
                                <a:gd name="T16" fmla="*/ 45 w 7"/>
                                <a:gd name="T17" fmla="*/ 56 h 9"/>
                                <a:gd name="T18" fmla="*/ 45 w 7"/>
                                <a:gd name="T19" fmla="*/ 56 h 9"/>
                                <a:gd name="T20" fmla="*/ 45 w 7"/>
                                <a:gd name="T21" fmla="*/ 56 h 9"/>
                                <a:gd name="T22" fmla="*/ 23 w 7"/>
                                <a:gd name="T23" fmla="*/ 56 h 9"/>
                                <a:gd name="T24" fmla="*/ 23 w 7"/>
                                <a:gd name="T25" fmla="*/ 90 h 9"/>
                                <a:gd name="T26" fmla="*/ 23 w 7"/>
                                <a:gd name="T27" fmla="*/ 90 h 9"/>
                                <a:gd name="T28" fmla="*/ 23 w 7"/>
                                <a:gd name="T29" fmla="*/ 90 h 9"/>
                                <a:gd name="T30" fmla="*/ 34 w 7"/>
                                <a:gd name="T31" fmla="*/ 90 h 9"/>
                                <a:gd name="T32" fmla="*/ 34 w 7"/>
                                <a:gd name="T33" fmla="*/ 90 h 9"/>
                                <a:gd name="T34" fmla="*/ 34 w 7"/>
                                <a:gd name="T35" fmla="*/ 101 h 9"/>
                                <a:gd name="T36" fmla="*/ 0 w 7"/>
                                <a:gd name="T37" fmla="*/ 101 h 9"/>
                                <a:gd name="T38" fmla="*/ 0 w 7"/>
                                <a:gd name="T39" fmla="*/ 90 h 9"/>
                                <a:gd name="T40" fmla="*/ 0 w 7"/>
                                <a:gd name="T41" fmla="*/ 90 h 9"/>
                                <a:gd name="T42" fmla="*/ 11 w 7"/>
                                <a:gd name="T43" fmla="*/ 90 h 9"/>
                                <a:gd name="T44" fmla="*/ 11 w 7"/>
                                <a:gd name="T45" fmla="*/ 90 h 9"/>
                                <a:gd name="T46" fmla="*/ 11 w 7"/>
                                <a:gd name="T47" fmla="*/ 11 h 9"/>
                                <a:gd name="T48" fmla="*/ 11 w 7"/>
                                <a:gd name="T49" fmla="*/ 11 h 9"/>
                                <a:gd name="T50" fmla="*/ 11 w 7"/>
                                <a:gd name="T51" fmla="*/ 11 h 9"/>
                                <a:gd name="T52" fmla="*/ 0 w 7"/>
                                <a:gd name="T53" fmla="*/ 11 h 9"/>
                                <a:gd name="T54" fmla="*/ 0 w 7"/>
                                <a:gd name="T55" fmla="*/ 11 h 9"/>
                                <a:gd name="T56" fmla="*/ 0 w 7"/>
                                <a:gd name="T57" fmla="*/ 0 h 9"/>
                                <a:gd name="T58" fmla="*/ 79 w 7"/>
                                <a:gd name="T59" fmla="*/ 0 h 9"/>
                                <a:gd name="T60" fmla="*/ 79 w 7"/>
                                <a:gd name="T61" fmla="*/ 22 h 9"/>
                                <a:gd name="T62" fmla="*/ 56 w 7"/>
                                <a:gd name="T63" fmla="*/ 22 h 9"/>
                                <a:gd name="T64" fmla="*/ 56 w 7"/>
                                <a:gd name="T65" fmla="*/ 11 h 9"/>
                                <a:gd name="T66" fmla="*/ 56 w 7"/>
                                <a:gd name="T67" fmla="*/ 11 h 9"/>
                                <a:gd name="T68" fmla="*/ 45 w 7"/>
                                <a:gd name="T69" fmla="*/ 11 h 9"/>
                                <a:gd name="T70" fmla="*/ 23 w 7"/>
                                <a:gd name="T71" fmla="*/ 11 h 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7" h="9">
                                  <a:moveTo>
                                    <a:pt x="2" y="1"/>
                                  </a:moveTo>
                                  <a:lnTo>
                                    <a:pt x="2" y="4"/>
                                  </a:lnTo>
                                  <a:lnTo>
                                    <a:pt x="4" y="4"/>
                                  </a:lnTo>
                                  <a:cubicBezTo>
                                    <a:pt x="4" y="4"/>
                                    <a:pt x="4" y="4"/>
                                    <a:pt x="4" y="4"/>
                                  </a:cubicBezTo>
                                  <a:cubicBezTo>
                                    <a:pt x="4" y="4"/>
                                    <a:pt x="4" y="4"/>
                                    <a:pt x="4" y="3"/>
                                  </a:cubicBezTo>
                                  <a:lnTo>
                                    <a:pt x="5" y="3"/>
                                  </a:lnTo>
                                  <a:lnTo>
                                    <a:pt x="5" y="6"/>
                                  </a:lnTo>
                                  <a:lnTo>
                                    <a:pt x="4" y="6"/>
                                  </a:lnTo>
                                  <a:cubicBezTo>
                                    <a:pt x="4" y="6"/>
                                    <a:pt x="4" y="6"/>
                                    <a:pt x="4" y="5"/>
                                  </a:cubicBezTo>
                                  <a:cubicBezTo>
                                    <a:pt x="4" y="5"/>
                                    <a:pt x="4" y="5"/>
                                    <a:pt x="4" y="5"/>
                                  </a:cubicBezTo>
                                  <a:cubicBezTo>
                                    <a:pt x="4" y="5"/>
                                    <a:pt x="4" y="5"/>
                                    <a:pt x="4" y="5"/>
                                  </a:cubicBezTo>
                                  <a:lnTo>
                                    <a:pt x="2" y="5"/>
                                  </a:lnTo>
                                  <a:lnTo>
                                    <a:pt x="2" y="8"/>
                                  </a:lnTo>
                                  <a:cubicBezTo>
                                    <a:pt x="2" y="8"/>
                                    <a:pt x="2" y="8"/>
                                    <a:pt x="2" y="8"/>
                                  </a:cubicBezTo>
                                  <a:cubicBezTo>
                                    <a:pt x="2" y="8"/>
                                    <a:pt x="2" y="8"/>
                                    <a:pt x="2" y="8"/>
                                  </a:cubicBezTo>
                                  <a:cubicBezTo>
                                    <a:pt x="2" y="8"/>
                                    <a:pt x="3" y="8"/>
                                    <a:pt x="3" y="8"/>
                                  </a:cubicBezTo>
                                  <a:lnTo>
                                    <a:pt x="3" y="8"/>
                                  </a:lnTo>
                                  <a:lnTo>
                                    <a:pt x="3" y="9"/>
                                  </a:lnTo>
                                  <a:lnTo>
                                    <a:pt x="0" y="9"/>
                                  </a:lnTo>
                                  <a:lnTo>
                                    <a:pt x="0" y="8"/>
                                  </a:lnTo>
                                  <a:cubicBezTo>
                                    <a:pt x="1" y="8"/>
                                    <a:pt x="1" y="8"/>
                                    <a:pt x="1" y="8"/>
                                  </a:cubicBezTo>
                                  <a:cubicBezTo>
                                    <a:pt x="1" y="8"/>
                                    <a:pt x="1" y="8"/>
                                    <a:pt x="1" y="8"/>
                                  </a:cubicBezTo>
                                  <a:lnTo>
                                    <a:pt x="1" y="1"/>
                                  </a:lnTo>
                                  <a:cubicBezTo>
                                    <a:pt x="1" y="1"/>
                                    <a:pt x="1" y="1"/>
                                    <a:pt x="1" y="1"/>
                                  </a:cubicBezTo>
                                  <a:cubicBezTo>
                                    <a:pt x="1" y="1"/>
                                    <a:pt x="1" y="1"/>
                                    <a:pt x="1" y="1"/>
                                  </a:cubicBezTo>
                                  <a:cubicBezTo>
                                    <a:pt x="1" y="1"/>
                                    <a:pt x="0" y="1"/>
                                    <a:pt x="0" y="1"/>
                                  </a:cubicBezTo>
                                  <a:lnTo>
                                    <a:pt x="0" y="1"/>
                                  </a:lnTo>
                                  <a:lnTo>
                                    <a:pt x="0" y="0"/>
                                  </a:lnTo>
                                  <a:lnTo>
                                    <a:pt x="7" y="0"/>
                                  </a:lnTo>
                                  <a:lnTo>
                                    <a:pt x="7" y="2"/>
                                  </a:lnTo>
                                  <a:lnTo>
                                    <a:pt x="5" y="2"/>
                                  </a:lnTo>
                                  <a:cubicBezTo>
                                    <a:pt x="5" y="2"/>
                                    <a:pt x="5" y="2"/>
                                    <a:pt x="5" y="1"/>
                                  </a:cubicBezTo>
                                  <a:cubicBezTo>
                                    <a:pt x="5" y="1"/>
                                    <a:pt x="5" y="1"/>
                                    <a:pt x="5" y="1"/>
                                  </a:cubicBezTo>
                                  <a:cubicBezTo>
                                    <a:pt x="5" y="1"/>
                                    <a:pt x="4" y="1"/>
                                    <a:pt x="4" y="1"/>
                                  </a:cubicBez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Freeform 60"/>
                          <wps:cNvSpPr>
                            <a:spLocks/>
                          </wps:cNvSpPr>
                          <wps:spPr bwMode="auto">
                            <a:xfrm>
                              <a:off x="8259" y="5648"/>
                              <a:ext cx="11" cy="11"/>
                            </a:xfrm>
                            <a:custGeom>
                              <a:avLst/>
                              <a:gdLst>
                                <a:gd name="T0" fmla="*/ 11 w 1"/>
                                <a:gd name="T1" fmla="*/ 0 h 1"/>
                                <a:gd name="T2" fmla="*/ 11 w 1"/>
                                <a:gd name="T3" fmla="*/ 0 h 1"/>
                                <a:gd name="T4" fmla="*/ 11 w 1"/>
                                <a:gd name="T5" fmla="*/ 0 h 1"/>
                                <a:gd name="T6" fmla="*/ 11 w 1"/>
                                <a:gd name="T7" fmla="*/ 11 h 1"/>
                                <a:gd name="T8" fmla="*/ 11 w 1"/>
                                <a:gd name="T9" fmla="*/ 11 h 1"/>
                                <a:gd name="T10" fmla="*/ 0 w 1"/>
                                <a:gd name="T11" fmla="*/ 11 h 1"/>
                                <a:gd name="T12" fmla="*/ 0 w 1"/>
                                <a:gd name="T13" fmla="*/ 0 h 1"/>
                                <a:gd name="T14" fmla="*/ 0 w 1"/>
                                <a:gd name="T15" fmla="*/ 0 h 1"/>
                                <a:gd name="T16" fmla="*/ 11 w 1"/>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Freeform 61"/>
                          <wps:cNvSpPr>
                            <a:spLocks/>
                          </wps:cNvSpPr>
                          <wps:spPr bwMode="auto">
                            <a:xfrm>
                              <a:off x="8293" y="5558"/>
                              <a:ext cx="33" cy="101"/>
                            </a:xfrm>
                            <a:custGeom>
                              <a:avLst/>
                              <a:gdLst>
                                <a:gd name="T0" fmla="*/ 0 w 3"/>
                                <a:gd name="T1" fmla="*/ 11 h 9"/>
                                <a:gd name="T2" fmla="*/ 22 w 3"/>
                                <a:gd name="T3" fmla="*/ 0 h 9"/>
                                <a:gd name="T4" fmla="*/ 22 w 3"/>
                                <a:gd name="T5" fmla="*/ 0 h 9"/>
                                <a:gd name="T6" fmla="*/ 22 w 3"/>
                                <a:gd name="T7" fmla="*/ 90 h 9"/>
                                <a:gd name="T8" fmla="*/ 22 w 3"/>
                                <a:gd name="T9" fmla="*/ 90 h 9"/>
                                <a:gd name="T10" fmla="*/ 22 w 3"/>
                                <a:gd name="T11" fmla="*/ 90 h 9"/>
                                <a:gd name="T12" fmla="*/ 33 w 3"/>
                                <a:gd name="T13" fmla="*/ 90 h 9"/>
                                <a:gd name="T14" fmla="*/ 33 w 3"/>
                                <a:gd name="T15" fmla="*/ 101 h 9"/>
                                <a:gd name="T16" fmla="*/ 0 w 3"/>
                                <a:gd name="T17" fmla="*/ 101 h 9"/>
                                <a:gd name="T18" fmla="*/ 0 w 3"/>
                                <a:gd name="T19" fmla="*/ 90 h 9"/>
                                <a:gd name="T20" fmla="*/ 11 w 3"/>
                                <a:gd name="T21" fmla="*/ 90 h 9"/>
                                <a:gd name="T22" fmla="*/ 11 w 3"/>
                                <a:gd name="T23" fmla="*/ 90 h 9"/>
                                <a:gd name="T24" fmla="*/ 11 w 3"/>
                                <a:gd name="T25" fmla="*/ 90 h 9"/>
                                <a:gd name="T26" fmla="*/ 11 w 3"/>
                                <a:gd name="T27" fmla="*/ 22 h 9"/>
                                <a:gd name="T28" fmla="*/ 11 w 3"/>
                                <a:gd name="T29" fmla="*/ 22 h 9"/>
                                <a:gd name="T30" fmla="*/ 11 w 3"/>
                                <a:gd name="T31" fmla="*/ 22 h 9"/>
                                <a:gd name="T32" fmla="*/ 11 w 3"/>
                                <a:gd name="T33" fmla="*/ 22 h 9"/>
                                <a:gd name="T34" fmla="*/ 0 w 3"/>
                                <a:gd name="T35" fmla="*/ 22 h 9"/>
                                <a:gd name="T36" fmla="*/ 0 w 3"/>
                                <a:gd name="T37" fmla="*/ 11 h 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 h="9">
                                  <a:moveTo>
                                    <a:pt x="0" y="1"/>
                                  </a:move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1" name="Freeform 62"/>
                          <wps:cNvSpPr>
                            <a:spLocks noEditPoints="1"/>
                          </wps:cNvSpPr>
                          <wps:spPr bwMode="auto">
                            <a:xfrm>
                              <a:off x="8349" y="5558"/>
                              <a:ext cx="68" cy="101"/>
                            </a:xfrm>
                            <a:custGeom>
                              <a:avLst/>
                              <a:gdLst>
                                <a:gd name="T0" fmla="*/ 34 w 6"/>
                                <a:gd name="T1" fmla="*/ 56 h 9"/>
                                <a:gd name="T2" fmla="*/ 11 w 6"/>
                                <a:gd name="T3" fmla="*/ 34 h 9"/>
                                <a:gd name="T4" fmla="*/ 0 w 6"/>
                                <a:gd name="T5" fmla="*/ 22 h 9"/>
                                <a:gd name="T6" fmla="*/ 0 w 6"/>
                                <a:gd name="T7" fmla="*/ 11 h 9"/>
                                <a:gd name="T8" fmla="*/ 11 w 6"/>
                                <a:gd name="T9" fmla="*/ 0 h 9"/>
                                <a:gd name="T10" fmla="*/ 45 w 6"/>
                                <a:gd name="T11" fmla="*/ 0 h 9"/>
                                <a:gd name="T12" fmla="*/ 57 w 6"/>
                                <a:gd name="T13" fmla="*/ 0 h 9"/>
                                <a:gd name="T14" fmla="*/ 68 w 6"/>
                                <a:gd name="T15" fmla="*/ 11 h 9"/>
                                <a:gd name="T16" fmla="*/ 68 w 6"/>
                                <a:gd name="T17" fmla="*/ 22 h 9"/>
                                <a:gd name="T18" fmla="*/ 68 w 6"/>
                                <a:gd name="T19" fmla="*/ 34 h 9"/>
                                <a:gd name="T20" fmla="*/ 45 w 6"/>
                                <a:gd name="T21" fmla="*/ 56 h 9"/>
                                <a:gd name="T22" fmla="*/ 68 w 6"/>
                                <a:gd name="T23" fmla="*/ 67 h 9"/>
                                <a:gd name="T24" fmla="*/ 68 w 6"/>
                                <a:gd name="T25" fmla="*/ 79 h 9"/>
                                <a:gd name="T26" fmla="*/ 68 w 6"/>
                                <a:gd name="T27" fmla="*/ 90 h 9"/>
                                <a:gd name="T28" fmla="*/ 57 w 6"/>
                                <a:gd name="T29" fmla="*/ 101 h 9"/>
                                <a:gd name="T30" fmla="*/ 34 w 6"/>
                                <a:gd name="T31" fmla="*/ 101 h 9"/>
                                <a:gd name="T32" fmla="*/ 11 w 6"/>
                                <a:gd name="T33" fmla="*/ 101 h 9"/>
                                <a:gd name="T34" fmla="*/ 0 w 6"/>
                                <a:gd name="T35" fmla="*/ 90 h 9"/>
                                <a:gd name="T36" fmla="*/ 0 w 6"/>
                                <a:gd name="T37" fmla="*/ 90 h 9"/>
                                <a:gd name="T38" fmla="*/ 0 w 6"/>
                                <a:gd name="T39" fmla="*/ 79 h 9"/>
                                <a:gd name="T40" fmla="*/ 0 w 6"/>
                                <a:gd name="T41" fmla="*/ 67 h 9"/>
                                <a:gd name="T42" fmla="*/ 34 w 6"/>
                                <a:gd name="T43" fmla="*/ 56 h 9"/>
                                <a:gd name="T44" fmla="*/ 45 w 6"/>
                                <a:gd name="T45" fmla="*/ 45 h 9"/>
                                <a:gd name="T46" fmla="*/ 57 w 6"/>
                                <a:gd name="T47" fmla="*/ 34 h 9"/>
                                <a:gd name="T48" fmla="*/ 57 w 6"/>
                                <a:gd name="T49" fmla="*/ 22 h 9"/>
                                <a:gd name="T50" fmla="*/ 57 w 6"/>
                                <a:gd name="T51" fmla="*/ 22 h 9"/>
                                <a:gd name="T52" fmla="*/ 45 w 6"/>
                                <a:gd name="T53" fmla="*/ 11 h 9"/>
                                <a:gd name="T54" fmla="*/ 45 w 6"/>
                                <a:gd name="T55" fmla="*/ 11 h 9"/>
                                <a:gd name="T56" fmla="*/ 34 w 6"/>
                                <a:gd name="T57" fmla="*/ 11 h 9"/>
                                <a:gd name="T58" fmla="*/ 11 w 6"/>
                                <a:gd name="T59" fmla="*/ 22 h 9"/>
                                <a:gd name="T60" fmla="*/ 11 w 6"/>
                                <a:gd name="T61" fmla="*/ 22 h 9"/>
                                <a:gd name="T62" fmla="*/ 11 w 6"/>
                                <a:gd name="T63" fmla="*/ 34 h 9"/>
                                <a:gd name="T64" fmla="*/ 34 w 6"/>
                                <a:gd name="T65" fmla="*/ 34 h 9"/>
                                <a:gd name="T66" fmla="*/ 45 w 6"/>
                                <a:gd name="T67" fmla="*/ 45 h 9"/>
                                <a:gd name="T68" fmla="*/ 34 w 6"/>
                                <a:gd name="T69" fmla="*/ 56 h 9"/>
                                <a:gd name="T70" fmla="*/ 11 w 6"/>
                                <a:gd name="T71" fmla="*/ 67 h 9"/>
                                <a:gd name="T72" fmla="*/ 11 w 6"/>
                                <a:gd name="T73" fmla="*/ 79 h 9"/>
                                <a:gd name="T74" fmla="*/ 11 w 6"/>
                                <a:gd name="T75" fmla="*/ 79 h 9"/>
                                <a:gd name="T76" fmla="*/ 34 w 6"/>
                                <a:gd name="T77" fmla="*/ 90 h 9"/>
                                <a:gd name="T78" fmla="*/ 45 w 6"/>
                                <a:gd name="T79" fmla="*/ 90 h 9"/>
                                <a:gd name="T80" fmla="*/ 45 w 6"/>
                                <a:gd name="T81" fmla="*/ 90 h 9"/>
                                <a:gd name="T82" fmla="*/ 57 w 6"/>
                                <a:gd name="T83" fmla="*/ 79 h 9"/>
                                <a:gd name="T84" fmla="*/ 57 w 6"/>
                                <a:gd name="T85" fmla="*/ 79 h 9"/>
                                <a:gd name="T86" fmla="*/ 57 w 6"/>
                                <a:gd name="T87" fmla="*/ 67 h 9"/>
                                <a:gd name="T88" fmla="*/ 34 w 6"/>
                                <a:gd name="T89" fmla="*/ 56 h 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6" h="9">
                                  <a:moveTo>
                                    <a:pt x="3" y="5"/>
                                  </a:moveTo>
                                  <a:cubicBezTo>
                                    <a:pt x="1" y="4"/>
                                    <a:pt x="1" y="4"/>
                                    <a:pt x="1" y="3"/>
                                  </a:cubicBezTo>
                                  <a:cubicBezTo>
                                    <a:pt x="0" y="3"/>
                                    <a:pt x="0" y="3"/>
                                    <a:pt x="0" y="2"/>
                                  </a:cubicBezTo>
                                  <a:lnTo>
                                    <a:pt x="0" y="1"/>
                                  </a:lnTo>
                                  <a:lnTo>
                                    <a:pt x="1" y="0"/>
                                  </a:lnTo>
                                  <a:lnTo>
                                    <a:pt x="4" y="0"/>
                                  </a:lnTo>
                                  <a:lnTo>
                                    <a:pt x="5" y="0"/>
                                  </a:lnTo>
                                  <a:lnTo>
                                    <a:pt x="6" y="1"/>
                                  </a:lnTo>
                                  <a:lnTo>
                                    <a:pt x="6" y="2"/>
                                  </a:lnTo>
                                  <a:cubicBezTo>
                                    <a:pt x="6" y="2"/>
                                    <a:pt x="6" y="3"/>
                                    <a:pt x="6" y="3"/>
                                  </a:cubicBezTo>
                                  <a:cubicBezTo>
                                    <a:pt x="5" y="4"/>
                                    <a:pt x="5" y="4"/>
                                    <a:pt x="4" y="5"/>
                                  </a:cubicBezTo>
                                  <a:cubicBezTo>
                                    <a:pt x="5" y="5"/>
                                    <a:pt x="5" y="5"/>
                                    <a:pt x="6" y="6"/>
                                  </a:cubicBezTo>
                                  <a:cubicBezTo>
                                    <a:pt x="6" y="6"/>
                                    <a:pt x="6" y="7"/>
                                    <a:pt x="6" y="7"/>
                                  </a:cubicBezTo>
                                  <a:lnTo>
                                    <a:pt x="6" y="8"/>
                                  </a:lnTo>
                                  <a:lnTo>
                                    <a:pt x="5" y="9"/>
                                  </a:lnTo>
                                  <a:lnTo>
                                    <a:pt x="3" y="9"/>
                                  </a:lnTo>
                                  <a:lnTo>
                                    <a:pt x="1" y="9"/>
                                  </a:lnTo>
                                  <a:lnTo>
                                    <a:pt x="0" y="8"/>
                                  </a:lnTo>
                                  <a:lnTo>
                                    <a:pt x="0" y="7"/>
                                  </a:lnTo>
                                  <a:cubicBezTo>
                                    <a:pt x="0" y="7"/>
                                    <a:pt x="0" y="6"/>
                                    <a:pt x="0" y="6"/>
                                  </a:cubicBezTo>
                                  <a:cubicBezTo>
                                    <a:pt x="1" y="6"/>
                                    <a:pt x="1" y="5"/>
                                    <a:pt x="3" y="5"/>
                                  </a:cubicBezTo>
                                  <a:close/>
                                  <a:moveTo>
                                    <a:pt x="4" y="4"/>
                                  </a:moveTo>
                                  <a:cubicBezTo>
                                    <a:pt x="4" y="4"/>
                                    <a:pt x="5" y="3"/>
                                    <a:pt x="5" y="3"/>
                                  </a:cubicBezTo>
                                  <a:cubicBezTo>
                                    <a:pt x="5" y="3"/>
                                    <a:pt x="5" y="3"/>
                                    <a:pt x="5" y="2"/>
                                  </a:cubicBezTo>
                                  <a:lnTo>
                                    <a:pt x="4" y="1"/>
                                  </a:lnTo>
                                  <a:lnTo>
                                    <a:pt x="3" y="1"/>
                                  </a:lnTo>
                                  <a:lnTo>
                                    <a:pt x="1" y="2"/>
                                  </a:lnTo>
                                  <a:cubicBezTo>
                                    <a:pt x="1" y="2"/>
                                    <a:pt x="1" y="3"/>
                                    <a:pt x="1" y="3"/>
                                  </a:cubicBezTo>
                                  <a:cubicBezTo>
                                    <a:pt x="1" y="3"/>
                                    <a:pt x="1" y="3"/>
                                    <a:pt x="3" y="3"/>
                                  </a:cubicBezTo>
                                  <a:lnTo>
                                    <a:pt x="4" y="4"/>
                                  </a:lnTo>
                                  <a:close/>
                                  <a:moveTo>
                                    <a:pt x="3" y="5"/>
                                  </a:moveTo>
                                  <a:cubicBezTo>
                                    <a:pt x="3" y="5"/>
                                    <a:pt x="1" y="6"/>
                                    <a:pt x="1" y="6"/>
                                  </a:cubicBezTo>
                                  <a:cubicBezTo>
                                    <a:pt x="1" y="6"/>
                                    <a:pt x="1" y="6"/>
                                    <a:pt x="1" y="7"/>
                                  </a:cubicBezTo>
                                  <a:lnTo>
                                    <a:pt x="3" y="8"/>
                                  </a:lnTo>
                                  <a:lnTo>
                                    <a:pt x="4" y="8"/>
                                  </a:lnTo>
                                  <a:lnTo>
                                    <a:pt x="5" y="7"/>
                                  </a:lnTo>
                                  <a:cubicBezTo>
                                    <a:pt x="5" y="7"/>
                                    <a:pt x="5" y="7"/>
                                    <a:pt x="5" y="6"/>
                                  </a:cubicBezTo>
                                  <a:cubicBezTo>
                                    <a:pt x="4" y="6"/>
                                    <a:pt x="4" y="6"/>
                                    <a:pt x="3"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2" name="Freeform 63"/>
                          <wps:cNvSpPr>
                            <a:spLocks noEditPoints="1"/>
                          </wps:cNvSpPr>
                          <wps:spPr bwMode="auto">
                            <a:xfrm>
                              <a:off x="8428" y="5558"/>
                              <a:ext cx="56" cy="101"/>
                            </a:xfrm>
                            <a:custGeom>
                              <a:avLst/>
                              <a:gdLst>
                                <a:gd name="T0" fmla="*/ 0 w 5"/>
                                <a:gd name="T1" fmla="*/ 101 h 9"/>
                                <a:gd name="T2" fmla="*/ 0 w 5"/>
                                <a:gd name="T3" fmla="*/ 90 h 9"/>
                                <a:gd name="T4" fmla="*/ 22 w 5"/>
                                <a:gd name="T5" fmla="*/ 90 h 9"/>
                                <a:gd name="T6" fmla="*/ 34 w 5"/>
                                <a:gd name="T7" fmla="*/ 79 h 9"/>
                                <a:gd name="T8" fmla="*/ 45 w 5"/>
                                <a:gd name="T9" fmla="*/ 56 h 9"/>
                                <a:gd name="T10" fmla="*/ 22 w 5"/>
                                <a:gd name="T11" fmla="*/ 67 h 9"/>
                                <a:gd name="T12" fmla="*/ 11 w 5"/>
                                <a:gd name="T13" fmla="*/ 67 h 9"/>
                                <a:gd name="T14" fmla="*/ 0 w 5"/>
                                <a:gd name="T15" fmla="*/ 56 h 9"/>
                                <a:gd name="T16" fmla="*/ 0 w 5"/>
                                <a:gd name="T17" fmla="*/ 34 h 9"/>
                                <a:gd name="T18" fmla="*/ 0 w 5"/>
                                <a:gd name="T19" fmla="*/ 11 h 9"/>
                                <a:gd name="T20" fmla="*/ 0 w 5"/>
                                <a:gd name="T21" fmla="*/ 11 h 9"/>
                                <a:gd name="T22" fmla="*/ 11 w 5"/>
                                <a:gd name="T23" fmla="*/ 0 h 9"/>
                                <a:gd name="T24" fmla="*/ 22 w 5"/>
                                <a:gd name="T25" fmla="*/ 0 h 9"/>
                                <a:gd name="T26" fmla="*/ 45 w 5"/>
                                <a:gd name="T27" fmla="*/ 0 h 9"/>
                                <a:gd name="T28" fmla="*/ 56 w 5"/>
                                <a:gd name="T29" fmla="*/ 11 h 9"/>
                                <a:gd name="T30" fmla="*/ 56 w 5"/>
                                <a:gd name="T31" fmla="*/ 11 h 9"/>
                                <a:gd name="T32" fmla="*/ 56 w 5"/>
                                <a:gd name="T33" fmla="*/ 45 h 9"/>
                                <a:gd name="T34" fmla="*/ 45 w 5"/>
                                <a:gd name="T35" fmla="*/ 67 h 9"/>
                                <a:gd name="T36" fmla="*/ 22 w 5"/>
                                <a:gd name="T37" fmla="*/ 90 h 9"/>
                                <a:gd name="T38" fmla="*/ 0 w 5"/>
                                <a:gd name="T39" fmla="*/ 101 h 9"/>
                                <a:gd name="T40" fmla="*/ 45 w 5"/>
                                <a:gd name="T41" fmla="*/ 56 h 9"/>
                                <a:gd name="T42" fmla="*/ 45 w 5"/>
                                <a:gd name="T43" fmla="*/ 34 h 9"/>
                                <a:gd name="T44" fmla="*/ 45 w 5"/>
                                <a:gd name="T45" fmla="*/ 22 h 9"/>
                                <a:gd name="T46" fmla="*/ 45 w 5"/>
                                <a:gd name="T47" fmla="*/ 22 h 9"/>
                                <a:gd name="T48" fmla="*/ 34 w 5"/>
                                <a:gd name="T49" fmla="*/ 11 h 9"/>
                                <a:gd name="T50" fmla="*/ 22 w 5"/>
                                <a:gd name="T51" fmla="*/ 11 h 9"/>
                                <a:gd name="T52" fmla="*/ 22 w 5"/>
                                <a:gd name="T53" fmla="*/ 11 h 9"/>
                                <a:gd name="T54" fmla="*/ 11 w 5"/>
                                <a:gd name="T55" fmla="*/ 22 h 9"/>
                                <a:gd name="T56" fmla="*/ 11 w 5"/>
                                <a:gd name="T57" fmla="*/ 34 h 9"/>
                                <a:gd name="T58" fmla="*/ 11 w 5"/>
                                <a:gd name="T59" fmla="*/ 45 h 9"/>
                                <a:gd name="T60" fmla="*/ 11 w 5"/>
                                <a:gd name="T61" fmla="*/ 45 h 9"/>
                                <a:gd name="T62" fmla="*/ 22 w 5"/>
                                <a:gd name="T63" fmla="*/ 56 h 9"/>
                                <a:gd name="T64" fmla="*/ 34 w 5"/>
                                <a:gd name="T65" fmla="*/ 56 h 9"/>
                                <a:gd name="T66" fmla="*/ 34 w 5"/>
                                <a:gd name="T67" fmla="*/ 56 h 9"/>
                                <a:gd name="T68" fmla="*/ 45 w 5"/>
                                <a:gd name="T69" fmla="*/ 56 h 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5" h="9">
                                  <a:moveTo>
                                    <a:pt x="0" y="9"/>
                                  </a:moveTo>
                                  <a:lnTo>
                                    <a:pt x="0" y="8"/>
                                  </a:lnTo>
                                  <a:cubicBezTo>
                                    <a:pt x="1" y="8"/>
                                    <a:pt x="1" y="8"/>
                                    <a:pt x="2" y="8"/>
                                  </a:cubicBezTo>
                                  <a:cubicBezTo>
                                    <a:pt x="2" y="8"/>
                                    <a:pt x="3" y="7"/>
                                    <a:pt x="3" y="7"/>
                                  </a:cubicBezTo>
                                  <a:cubicBezTo>
                                    <a:pt x="3" y="7"/>
                                    <a:pt x="4" y="6"/>
                                    <a:pt x="4" y="5"/>
                                  </a:cubicBezTo>
                                  <a:cubicBezTo>
                                    <a:pt x="3" y="6"/>
                                    <a:pt x="3" y="6"/>
                                    <a:pt x="2" y="6"/>
                                  </a:cubicBezTo>
                                  <a:lnTo>
                                    <a:pt x="1" y="6"/>
                                  </a:lnTo>
                                  <a:lnTo>
                                    <a:pt x="0" y="5"/>
                                  </a:lnTo>
                                  <a:lnTo>
                                    <a:pt x="0" y="3"/>
                                  </a:lnTo>
                                  <a:lnTo>
                                    <a:pt x="0" y="1"/>
                                  </a:lnTo>
                                  <a:lnTo>
                                    <a:pt x="1" y="0"/>
                                  </a:lnTo>
                                  <a:lnTo>
                                    <a:pt x="2" y="0"/>
                                  </a:lnTo>
                                  <a:lnTo>
                                    <a:pt x="4" y="0"/>
                                  </a:lnTo>
                                  <a:lnTo>
                                    <a:pt x="5" y="1"/>
                                  </a:lnTo>
                                  <a:lnTo>
                                    <a:pt x="5" y="4"/>
                                  </a:lnTo>
                                  <a:cubicBezTo>
                                    <a:pt x="5" y="5"/>
                                    <a:pt x="5" y="5"/>
                                    <a:pt x="4" y="6"/>
                                  </a:cubicBezTo>
                                  <a:cubicBezTo>
                                    <a:pt x="4" y="7"/>
                                    <a:pt x="3" y="8"/>
                                    <a:pt x="2" y="8"/>
                                  </a:cubicBezTo>
                                  <a:cubicBezTo>
                                    <a:pt x="2" y="9"/>
                                    <a:pt x="1" y="9"/>
                                    <a:pt x="0" y="9"/>
                                  </a:cubicBezTo>
                                  <a:close/>
                                  <a:moveTo>
                                    <a:pt x="4" y="5"/>
                                  </a:moveTo>
                                  <a:cubicBezTo>
                                    <a:pt x="4" y="4"/>
                                    <a:pt x="4" y="4"/>
                                    <a:pt x="4" y="3"/>
                                  </a:cubicBezTo>
                                  <a:lnTo>
                                    <a:pt x="4" y="2"/>
                                  </a:lnTo>
                                  <a:lnTo>
                                    <a:pt x="3" y="1"/>
                                  </a:lnTo>
                                  <a:lnTo>
                                    <a:pt x="2" y="1"/>
                                  </a:lnTo>
                                  <a:lnTo>
                                    <a:pt x="1" y="2"/>
                                  </a:lnTo>
                                  <a:lnTo>
                                    <a:pt x="1" y="3"/>
                                  </a:lnTo>
                                  <a:lnTo>
                                    <a:pt x="1" y="4"/>
                                  </a:lnTo>
                                  <a:lnTo>
                                    <a:pt x="2" y="5"/>
                                  </a:lnTo>
                                  <a:lnTo>
                                    <a:pt x="3" y="5"/>
                                  </a:lnTo>
                                  <a:cubicBezTo>
                                    <a:pt x="3" y="5"/>
                                    <a:pt x="3" y="5"/>
                                    <a:pt x="3" y="5"/>
                                  </a:cubicBezTo>
                                  <a:cubicBezTo>
                                    <a:pt x="4" y="5"/>
                                    <a:pt x="4" y="5"/>
                                    <a:pt x="4"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3" name="Freeform 64"/>
                          <wps:cNvSpPr>
                            <a:spLocks/>
                          </wps:cNvSpPr>
                          <wps:spPr bwMode="auto">
                            <a:xfrm>
                              <a:off x="8507" y="5558"/>
                              <a:ext cx="34" cy="101"/>
                            </a:xfrm>
                            <a:custGeom>
                              <a:avLst/>
                              <a:gdLst>
                                <a:gd name="T0" fmla="*/ 0 w 3"/>
                                <a:gd name="T1" fmla="*/ 11 h 9"/>
                                <a:gd name="T2" fmla="*/ 23 w 3"/>
                                <a:gd name="T3" fmla="*/ 0 h 9"/>
                                <a:gd name="T4" fmla="*/ 23 w 3"/>
                                <a:gd name="T5" fmla="*/ 0 h 9"/>
                                <a:gd name="T6" fmla="*/ 23 w 3"/>
                                <a:gd name="T7" fmla="*/ 90 h 9"/>
                                <a:gd name="T8" fmla="*/ 23 w 3"/>
                                <a:gd name="T9" fmla="*/ 90 h 9"/>
                                <a:gd name="T10" fmla="*/ 23 w 3"/>
                                <a:gd name="T11" fmla="*/ 90 h 9"/>
                                <a:gd name="T12" fmla="*/ 34 w 3"/>
                                <a:gd name="T13" fmla="*/ 90 h 9"/>
                                <a:gd name="T14" fmla="*/ 34 w 3"/>
                                <a:gd name="T15" fmla="*/ 101 h 9"/>
                                <a:gd name="T16" fmla="*/ 0 w 3"/>
                                <a:gd name="T17" fmla="*/ 101 h 9"/>
                                <a:gd name="T18" fmla="*/ 0 w 3"/>
                                <a:gd name="T19" fmla="*/ 90 h 9"/>
                                <a:gd name="T20" fmla="*/ 11 w 3"/>
                                <a:gd name="T21" fmla="*/ 90 h 9"/>
                                <a:gd name="T22" fmla="*/ 11 w 3"/>
                                <a:gd name="T23" fmla="*/ 90 h 9"/>
                                <a:gd name="T24" fmla="*/ 11 w 3"/>
                                <a:gd name="T25" fmla="*/ 90 h 9"/>
                                <a:gd name="T26" fmla="*/ 11 w 3"/>
                                <a:gd name="T27" fmla="*/ 22 h 9"/>
                                <a:gd name="T28" fmla="*/ 11 w 3"/>
                                <a:gd name="T29" fmla="*/ 22 h 9"/>
                                <a:gd name="T30" fmla="*/ 11 w 3"/>
                                <a:gd name="T31" fmla="*/ 22 h 9"/>
                                <a:gd name="T32" fmla="*/ 11 w 3"/>
                                <a:gd name="T33" fmla="*/ 22 h 9"/>
                                <a:gd name="T34" fmla="*/ 0 w 3"/>
                                <a:gd name="T35" fmla="*/ 22 h 9"/>
                                <a:gd name="T36" fmla="*/ 0 w 3"/>
                                <a:gd name="T37" fmla="*/ 11 h 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 h="9">
                                  <a:moveTo>
                                    <a:pt x="0" y="1"/>
                                  </a:move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4" name="Rectangle 65"/>
                          <wps:cNvSpPr>
                            <a:spLocks noChangeArrowheads="1"/>
                          </wps:cNvSpPr>
                          <wps:spPr bwMode="auto">
                            <a:xfrm>
                              <a:off x="8563" y="5625"/>
                              <a:ext cx="34" cy="12"/>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5" name="Freeform 66"/>
                          <wps:cNvSpPr>
                            <a:spLocks noEditPoints="1"/>
                          </wps:cNvSpPr>
                          <wps:spPr bwMode="auto">
                            <a:xfrm>
                              <a:off x="8608" y="5558"/>
                              <a:ext cx="56" cy="101"/>
                            </a:xfrm>
                            <a:custGeom>
                              <a:avLst/>
                              <a:gdLst>
                                <a:gd name="T0" fmla="*/ 0 w 5"/>
                                <a:gd name="T1" fmla="*/ 56 h 9"/>
                                <a:gd name="T2" fmla="*/ 0 w 5"/>
                                <a:gd name="T3" fmla="*/ 11 h 9"/>
                                <a:gd name="T4" fmla="*/ 0 w 5"/>
                                <a:gd name="T5" fmla="*/ 11 h 9"/>
                                <a:gd name="T6" fmla="*/ 0 w 5"/>
                                <a:gd name="T7" fmla="*/ 11 h 9"/>
                                <a:gd name="T8" fmla="*/ 11 w 5"/>
                                <a:gd name="T9" fmla="*/ 0 h 9"/>
                                <a:gd name="T10" fmla="*/ 34 w 5"/>
                                <a:gd name="T11" fmla="*/ 0 h 9"/>
                                <a:gd name="T12" fmla="*/ 45 w 5"/>
                                <a:gd name="T13" fmla="*/ 0 h 9"/>
                                <a:gd name="T14" fmla="*/ 56 w 5"/>
                                <a:gd name="T15" fmla="*/ 11 h 9"/>
                                <a:gd name="T16" fmla="*/ 56 w 5"/>
                                <a:gd name="T17" fmla="*/ 11 h 9"/>
                                <a:gd name="T18" fmla="*/ 56 w 5"/>
                                <a:gd name="T19" fmla="*/ 45 h 9"/>
                                <a:gd name="T20" fmla="*/ 56 w 5"/>
                                <a:gd name="T21" fmla="*/ 90 h 9"/>
                                <a:gd name="T22" fmla="*/ 56 w 5"/>
                                <a:gd name="T23" fmla="*/ 90 h 9"/>
                                <a:gd name="T24" fmla="*/ 45 w 5"/>
                                <a:gd name="T25" fmla="*/ 101 h 9"/>
                                <a:gd name="T26" fmla="*/ 22 w 5"/>
                                <a:gd name="T27" fmla="*/ 101 h 9"/>
                                <a:gd name="T28" fmla="*/ 11 w 5"/>
                                <a:gd name="T29" fmla="*/ 101 h 9"/>
                                <a:gd name="T30" fmla="*/ 0 w 5"/>
                                <a:gd name="T31" fmla="*/ 90 h 9"/>
                                <a:gd name="T32" fmla="*/ 0 w 5"/>
                                <a:gd name="T33" fmla="*/ 90 h 9"/>
                                <a:gd name="T34" fmla="*/ 0 w 5"/>
                                <a:gd name="T35" fmla="*/ 56 h 9"/>
                                <a:gd name="T36" fmla="*/ 11 w 5"/>
                                <a:gd name="T37" fmla="*/ 56 h 9"/>
                                <a:gd name="T38" fmla="*/ 11 w 5"/>
                                <a:gd name="T39" fmla="*/ 79 h 9"/>
                                <a:gd name="T40" fmla="*/ 11 w 5"/>
                                <a:gd name="T41" fmla="*/ 79 h 9"/>
                                <a:gd name="T42" fmla="*/ 22 w 5"/>
                                <a:gd name="T43" fmla="*/ 90 h 9"/>
                                <a:gd name="T44" fmla="*/ 22 w 5"/>
                                <a:gd name="T45" fmla="*/ 90 h 9"/>
                                <a:gd name="T46" fmla="*/ 34 w 5"/>
                                <a:gd name="T47" fmla="*/ 90 h 9"/>
                                <a:gd name="T48" fmla="*/ 45 w 5"/>
                                <a:gd name="T49" fmla="*/ 79 h 9"/>
                                <a:gd name="T50" fmla="*/ 45 w 5"/>
                                <a:gd name="T51" fmla="*/ 79 h 9"/>
                                <a:gd name="T52" fmla="*/ 45 w 5"/>
                                <a:gd name="T53" fmla="*/ 79 h 9"/>
                                <a:gd name="T54" fmla="*/ 45 w 5"/>
                                <a:gd name="T55" fmla="*/ 45 h 9"/>
                                <a:gd name="T56" fmla="*/ 45 w 5"/>
                                <a:gd name="T57" fmla="*/ 22 h 9"/>
                                <a:gd name="T58" fmla="*/ 45 w 5"/>
                                <a:gd name="T59" fmla="*/ 22 h 9"/>
                                <a:gd name="T60" fmla="*/ 45 w 5"/>
                                <a:gd name="T61" fmla="*/ 22 h 9"/>
                                <a:gd name="T62" fmla="*/ 45 w 5"/>
                                <a:gd name="T63" fmla="*/ 22 h 9"/>
                                <a:gd name="T64" fmla="*/ 34 w 5"/>
                                <a:gd name="T65" fmla="*/ 11 h 9"/>
                                <a:gd name="T66" fmla="*/ 34 w 5"/>
                                <a:gd name="T67" fmla="*/ 11 h 9"/>
                                <a:gd name="T68" fmla="*/ 22 w 5"/>
                                <a:gd name="T69" fmla="*/ 11 h 9"/>
                                <a:gd name="T70" fmla="*/ 11 w 5"/>
                                <a:gd name="T71" fmla="*/ 22 h 9"/>
                                <a:gd name="T72" fmla="*/ 11 w 5"/>
                                <a:gd name="T73" fmla="*/ 22 h 9"/>
                                <a:gd name="T74" fmla="*/ 11 w 5"/>
                                <a:gd name="T75" fmla="*/ 22 h 9"/>
                                <a:gd name="T76" fmla="*/ 11 w 5"/>
                                <a:gd name="T77" fmla="*/ 56 h 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5" h="9">
                                  <a:moveTo>
                                    <a:pt x="0" y="5"/>
                                  </a:moveTo>
                                  <a:lnTo>
                                    <a:pt x="0" y="1"/>
                                  </a:lnTo>
                                  <a:lnTo>
                                    <a:pt x="1" y="0"/>
                                  </a:lnTo>
                                  <a:lnTo>
                                    <a:pt x="3" y="0"/>
                                  </a:lnTo>
                                  <a:lnTo>
                                    <a:pt x="4" y="0"/>
                                  </a:lnTo>
                                  <a:lnTo>
                                    <a:pt x="5" y="1"/>
                                  </a:lnTo>
                                  <a:lnTo>
                                    <a:pt x="5" y="4"/>
                                  </a:lnTo>
                                  <a:lnTo>
                                    <a:pt x="5" y="8"/>
                                  </a:lnTo>
                                  <a:lnTo>
                                    <a:pt x="4" y="9"/>
                                  </a:lnTo>
                                  <a:lnTo>
                                    <a:pt x="2" y="9"/>
                                  </a:lnTo>
                                  <a:lnTo>
                                    <a:pt x="1" y="9"/>
                                  </a:lnTo>
                                  <a:lnTo>
                                    <a:pt x="0" y="8"/>
                                  </a:lnTo>
                                  <a:lnTo>
                                    <a:pt x="0" y="5"/>
                                  </a:lnTo>
                                  <a:close/>
                                  <a:moveTo>
                                    <a:pt x="1" y="5"/>
                                  </a:moveTo>
                                  <a:lnTo>
                                    <a:pt x="1" y="7"/>
                                  </a:lnTo>
                                  <a:lnTo>
                                    <a:pt x="2" y="8"/>
                                  </a:lnTo>
                                  <a:lnTo>
                                    <a:pt x="3" y="8"/>
                                  </a:lnTo>
                                  <a:lnTo>
                                    <a:pt x="4" y="7"/>
                                  </a:lnTo>
                                  <a:lnTo>
                                    <a:pt x="4" y="4"/>
                                  </a:lnTo>
                                  <a:lnTo>
                                    <a:pt x="4" y="2"/>
                                  </a:lnTo>
                                  <a:lnTo>
                                    <a:pt x="3" y="1"/>
                                  </a:lnTo>
                                  <a:lnTo>
                                    <a:pt x="2" y="1"/>
                                  </a:lnTo>
                                  <a:lnTo>
                                    <a:pt x="1" y="2"/>
                                  </a:lnTo>
                                  <a:lnTo>
                                    <a:pt x="1"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6" name="Freeform 67"/>
                          <wps:cNvSpPr>
                            <a:spLocks/>
                          </wps:cNvSpPr>
                          <wps:spPr bwMode="auto">
                            <a:xfrm>
                              <a:off x="8676" y="5558"/>
                              <a:ext cx="56" cy="101"/>
                            </a:xfrm>
                            <a:custGeom>
                              <a:avLst/>
                              <a:gdLst>
                                <a:gd name="T0" fmla="*/ 56 w 5"/>
                                <a:gd name="T1" fmla="*/ 79 h 9"/>
                                <a:gd name="T2" fmla="*/ 45 w 5"/>
                                <a:gd name="T3" fmla="*/ 101 h 9"/>
                                <a:gd name="T4" fmla="*/ 0 w 5"/>
                                <a:gd name="T5" fmla="*/ 101 h 9"/>
                                <a:gd name="T6" fmla="*/ 0 w 5"/>
                                <a:gd name="T7" fmla="*/ 101 h 9"/>
                                <a:gd name="T8" fmla="*/ 34 w 5"/>
                                <a:gd name="T9" fmla="*/ 67 h 9"/>
                                <a:gd name="T10" fmla="*/ 45 w 5"/>
                                <a:gd name="T11" fmla="*/ 45 h 9"/>
                                <a:gd name="T12" fmla="*/ 34 w 5"/>
                                <a:gd name="T13" fmla="*/ 11 h 9"/>
                                <a:gd name="T14" fmla="*/ 22 w 5"/>
                                <a:gd name="T15" fmla="*/ 11 h 9"/>
                                <a:gd name="T16" fmla="*/ 11 w 5"/>
                                <a:gd name="T17" fmla="*/ 11 h 9"/>
                                <a:gd name="T18" fmla="*/ 0 w 5"/>
                                <a:gd name="T19" fmla="*/ 22 h 9"/>
                                <a:gd name="T20" fmla="*/ 0 w 5"/>
                                <a:gd name="T21" fmla="*/ 22 h 9"/>
                                <a:gd name="T22" fmla="*/ 11 w 5"/>
                                <a:gd name="T23" fmla="*/ 11 h 9"/>
                                <a:gd name="T24" fmla="*/ 34 w 5"/>
                                <a:gd name="T25" fmla="*/ 0 h 9"/>
                                <a:gd name="T26" fmla="*/ 45 w 5"/>
                                <a:gd name="T27" fmla="*/ 11 h 9"/>
                                <a:gd name="T28" fmla="*/ 56 w 5"/>
                                <a:gd name="T29" fmla="*/ 34 h 9"/>
                                <a:gd name="T30" fmla="*/ 56 w 5"/>
                                <a:gd name="T31" fmla="*/ 45 h 9"/>
                                <a:gd name="T32" fmla="*/ 34 w 5"/>
                                <a:gd name="T33" fmla="*/ 67 h 9"/>
                                <a:gd name="T34" fmla="*/ 11 w 5"/>
                                <a:gd name="T35" fmla="*/ 90 h 9"/>
                                <a:gd name="T36" fmla="*/ 34 w 5"/>
                                <a:gd name="T37" fmla="*/ 90 h 9"/>
                                <a:gd name="T38" fmla="*/ 34 w 5"/>
                                <a:gd name="T39" fmla="*/ 90 h 9"/>
                                <a:gd name="T40" fmla="*/ 45 w 5"/>
                                <a:gd name="T41" fmla="*/ 90 h 9"/>
                                <a:gd name="T42" fmla="*/ 45 w 5"/>
                                <a:gd name="T43" fmla="*/ 79 h 9"/>
                                <a:gd name="T44" fmla="*/ 56 w 5"/>
                                <a:gd name="T45" fmla="*/ 79 h 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5" h="9">
                                  <a:moveTo>
                                    <a:pt x="5" y="7"/>
                                  </a:moveTo>
                                  <a:lnTo>
                                    <a:pt x="4" y="9"/>
                                  </a:lnTo>
                                  <a:lnTo>
                                    <a:pt x="0" y="9"/>
                                  </a:lnTo>
                                  <a:cubicBezTo>
                                    <a:pt x="1" y="7"/>
                                    <a:pt x="3" y="6"/>
                                    <a:pt x="3" y="6"/>
                                  </a:cubicBezTo>
                                  <a:cubicBezTo>
                                    <a:pt x="4" y="5"/>
                                    <a:pt x="4" y="4"/>
                                    <a:pt x="4" y="4"/>
                                  </a:cubicBezTo>
                                  <a:cubicBezTo>
                                    <a:pt x="4" y="2"/>
                                    <a:pt x="4" y="2"/>
                                    <a:pt x="3" y="1"/>
                                  </a:cubicBezTo>
                                  <a:cubicBezTo>
                                    <a:pt x="3" y="1"/>
                                    <a:pt x="3" y="1"/>
                                    <a:pt x="2" y="1"/>
                                  </a:cubicBezTo>
                                  <a:cubicBezTo>
                                    <a:pt x="2" y="1"/>
                                    <a:pt x="1" y="1"/>
                                    <a:pt x="1" y="1"/>
                                  </a:cubicBezTo>
                                  <a:cubicBezTo>
                                    <a:pt x="1" y="1"/>
                                    <a:pt x="0" y="2"/>
                                    <a:pt x="0" y="2"/>
                                  </a:cubicBezTo>
                                  <a:lnTo>
                                    <a:pt x="0" y="2"/>
                                  </a:lnTo>
                                  <a:cubicBezTo>
                                    <a:pt x="0" y="1"/>
                                    <a:pt x="0" y="1"/>
                                    <a:pt x="1" y="1"/>
                                  </a:cubicBezTo>
                                  <a:cubicBezTo>
                                    <a:pt x="1" y="0"/>
                                    <a:pt x="2" y="0"/>
                                    <a:pt x="3" y="0"/>
                                  </a:cubicBezTo>
                                  <a:cubicBezTo>
                                    <a:pt x="3" y="0"/>
                                    <a:pt x="4" y="0"/>
                                    <a:pt x="4" y="1"/>
                                  </a:cubicBezTo>
                                  <a:cubicBezTo>
                                    <a:pt x="5" y="1"/>
                                    <a:pt x="5" y="2"/>
                                    <a:pt x="5" y="3"/>
                                  </a:cubicBezTo>
                                  <a:cubicBezTo>
                                    <a:pt x="5" y="3"/>
                                    <a:pt x="5" y="4"/>
                                    <a:pt x="5" y="4"/>
                                  </a:cubicBezTo>
                                  <a:cubicBezTo>
                                    <a:pt x="4" y="5"/>
                                    <a:pt x="4" y="5"/>
                                    <a:pt x="3" y="6"/>
                                  </a:cubicBezTo>
                                  <a:cubicBezTo>
                                    <a:pt x="2" y="7"/>
                                    <a:pt x="2" y="8"/>
                                    <a:pt x="1" y="8"/>
                                  </a:cubicBezTo>
                                  <a:lnTo>
                                    <a:pt x="3" y="8"/>
                                  </a:lnTo>
                                  <a:cubicBezTo>
                                    <a:pt x="3" y="8"/>
                                    <a:pt x="3" y="8"/>
                                    <a:pt x="3" y="8"/>
                                  </a:cubicBezTo>
                                  <a:cubicBezTo>
                                    <a:pt x="4" y="8"/>
                                    <a:pt x="4" y="8"/>
                                    <a:pt x="4" y="8"/>
                                  </a:cubicBezTo>
                                  <a:cubicBezTo>
                                    <a:pt x="4" y="8"/>
                                    <a:pt x="4" y="8"/>
                                    <a:pt x="4" y="7"/>
                                  </a:cubicBezTo>
                                  <a:lnTo>
                                    <a:pt x="5" y="7"/>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7" name="Freeform 68"/>
                          <wps:cNvSpPr>
                            <a:spLocks/>
                          </wps:cNvSpPr>
                          <wps:spPr bwMode="auto">
                            <a:xfrm>
                              <a:off x="6828" y="271"/>
                              <a:ext cx="1205" cy="1005"/>
                            </a:xfrm>
                            <a:custGeom>
                              <a:avLst/>
                              <a:gdLst>
                                <a:gd name="T0" fmla="*/ 191 w 107"/>
                                <a:gd name="T1" fmla="*/ 0 h 89"/>
                                <a:gd name="T2" fmla="*/ 1025 w 107"/>
                                <a:gd name="T3" fmla="*/ 0 h 89"/>
                                <a:gd name="T4" fmla="*/ 1205 w 107"/>
                                <a:gd name="T5" fmla="*/ 192 h 89"/>
                                <a:gd name="T6" fmla="*/ 1205 w 107"/>
                                <a:gd name="T7" fmla="*/ 824 h 89"/>
                                <a:gd name="T8" fmla="*/ 1025 w 107"/>
                                <a:gd name="T9" fmla="*/ 1005 h 89"/>
                                <a:gd name="T10" fmla="*/ 191 w 107"/>
                                <a:gd name="T11" fmla="*/ 1005 h 89"/>
                                <a:gd name="T12" fmla="*/ 0 w 107"/>
                                <a:gd name="T13" fmla="*/ 824 h 89"/>
                                <a:gd name="T14" fmla="*/ 0 w 107"/>
                                <a:gd name="T15" fmla="*/ 192 h 89"/>
                                <a:gd name="T16" fmla="*/ 191 w 107"/>
                                <a:gd name="T17" fmla="*/ 0 h 8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7" h="89">
                                  <a:moveTo>
                                    <a:pt x="17" y="0"/>
                                  </a:moveTo>
                                  <a:lnTo>
                                    <a:pt x="91" y="0"/>
                                  </a:lnTo>
                                  <a:cubicBezTo>
                                    <a:pt x="100" y="0"/>
                                    <a:pt x="107" y="8"/>
                                    <a:pt x="107" y="17"/>
                                  </a:cubicBezTo>
                                  <a:lnTo>
                                    <a:pt x="107" y="73"/>
                                  </a:lnTo>
                                  <a:cubicBezTo>
                                    <a:pt x="107" y="82"/>
                                    <a:pt x="100" y="89"/>
                                    <a:pt x="91" y="89"/>
                                  </a:cubicBezTo>
                                  <a:lnTo>
                                    <a:pt x="17" y="89"/>
                                  </a:lnTo>
                                  <a:cubicBezTo>
                                    <a:pt x="7" y="89"/>
                                    <a:pt x="0" y="82"/>
                                    <a:pt x="0" y="73"/>
                                  </a:cubicBezTo>
                                  <a:lnTo>
                                    <a:pt x="0" y="17"/>
                                  </a:lnTo>
                                  <a:cubicBezTo>
                                    <a:pt x="0" y="8"/>
                                    <a:pt x="7" y="0"/>
                                    <a:pt x="17" y="0"/>
                                  </a:cubicBezTo>
                                  <a:close/>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8" name="Line 69"/>
                          <wps:cNvCnPr/>
                          <wps:spPr bwMode="auto">
                            <a:xfrm>
                              <a:off x="755"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69" name="Line 70"/>
                          <wps:cNvCnPr/>
                          <wps:spPr bwMode="auto">
                            <a:xfrm>
                              <a:off x="789"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0" name="Line 71"/>
                          <wps:cNvCnPr/>
                          <wps:spPr bwMode="auto">
                            <a:xfrm>
                              <a:off x="823"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1" name="Line 72"/>
                          <wps:cNvCnPr/>
                          <wps:spPr bwMode="auto">
                            <a:xfrm>
                              <a:off x="856"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2" name="Line 73"/>
                          <wps:cNvCnPr/>
                          <wps:spPr bwMode="auto">
                            <a:xfrm>
                              <a:off x="890"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3" name="Line 74"/>
                          <wps:cNvCnPr/>
                          <wps:spPr bwMode="auto">
                            <a:xfrm>
                              <a:off x="924"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4" name="Line 75"/>
                          <wps:cNvCnPr/>
                          <wps:spPr bwMode="auto">
                            <a:xfrm>
                              <a:off x="958"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5" name="Line 76"/>
                          <wps:cNvCnPr/>
                          <wps:spPr bwMode="auto">
                            <a:xfrm>
                              <a:off x="992"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00" name="Line 77"/>
                          <wps:cNvCnPr/>
                          <wps:spPr bwMode="auto">
                            <a:xfrm>
                              <a:off x="1025"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01" name="Line 78"/>
                          <wps:cNvCnPr/>
                          <wps:spPr bwMode="auto">
                            <a:xfrm>
                              <a:off x="1059"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02" name="Line 79"/>
                          <wps:cNvCnPr/>
                          <wps:spPr bwMode="auto">
                            <a:xfrm>
                              <a:off x="1093"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03" name="Line 80"/>
                          <wps:cNvCnPr/>
                          <wps:spPr bwMode="auto">
                            <a:xfrm>
                              <a:off x="1127"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04" name="Line 81"/>
                          <wps:cNvCnPr/>
                          <wps:spPr bwMode="auto">
                            <a:xfrm>
                              <a:off x="1161"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05" name="Line 82"/>
                          <wps:cNvCnPr/>
                          <wps:spPr bwMode="auto">
                            <a:xfrm>
                              <a:off x="1194"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06" name="Line 83"/>
                          <wps:cNvCnPr/>
                          <wps:spPr bwMode="auto">
                            <a:xfrm>
                              <a:off x="1228"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07" name="Line 84"/>
                          <wps:cNvCnPr/>
                          <wps:spPr bwMode="auto">
                            <a:xfrm>
                              <a:off x="1262"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08" name="Line 85"/>
                          <wps:cNvCnPr/>
                          <wps:spPr bwMode="auto">
                            <a:xfrm>
                              <a:off x="1296"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09" name="Line 86"/>
                          <wps:cNvCnPr/>
                          <wps:spPr bwMode="auto">
                            <a:xfrm>
                              <a:off x="1330"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10" name="Line 87"/>
                          <wps:cNvCnPr/>
                          <wps:spPr bwMode="auto">
                            <a:xfrm>
                              <a:off x="1363"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11" name="Line 88"/>
                          <wps:cNvCnPr/>
                          <wps:spPr bwMode="auto">
                            <a:xfrm>
                              <a:off x="1397"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12" name="Line 89"/>
                          <wps:cNvCnPr/>
                          <wps:spPr bwMode="auto">
                            <a:xfrm>
                              <a:off x="1431"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13" name="Line 90"/>
                          <wps:cNvCnPr/>
                          <wps:spPr bwMode="auto">
                            <a:xfrm>
                              <a:off x="1465"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14" name="Line 91"/>
                          <wps:cNvCnPr/>
                          <wps:spPr bwMode="auto">
                            <a:xfrm>
                              <a:off x="1499"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15" name="Line 92"/>
                          <wps:cNvCnPr/>
                          <wps:spPr bwMode="auto">
                            <a:xfrm>
                              <a:off x="1532"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16" name="Line 93"/>
                          <wps:cNvCnPr/>
                          <wps:spPr bwMode="auto">
                            <a:xfrm>
                              <a:off x="1566"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17" name="Line 94"/>
                          <wps:cNvCnPr/>
                          <wps:spPr bwMode="auto">
                            <a:xfrm>
                              <a:off x="1600"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18" name="Line 95"/>
                          <wps:cNvCnPr/>
                          <wps:spPr bwMode="auto">
                            <a:xfrm>
                              <a:off x="1634"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19" name="Line 96"/>
                          <wps:cNvCnPr/>
                          <wps:spPr bwMode="auto">
                            <a:xfrm>
                              <a:off x="1668"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20" name="Line 97"/>
                          <wps:cNvCnPr/>
                          <wps:spPr bwMode="auto">
                            <a:xfrm>
                              <a:off x="1701"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22" name="Line 98"/>
                          <wps:cNvCnPr/>
                          <wps:spPr bwMode="auto">
                            <a:xfrm>
                              <a:off x="1735"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23" name="Line 99"/>
                          <wps:cNvCnPr/>
                          <wps:spPr bwMode="auto">
                            <a:xfrm>
                              <a:off x="1769"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24" name="Line 100"/>
                          <wps:cNvCnPr/>
                          <wps:spPr bwMode="auto">
                            <a:xfrm>
                              <a:off x="1803"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25" name="Line 101"/>
                          <wps:cNvCnPr/>
                          <wps:spPr bwMode="auto">
                            <a:xfrm>
                              <a:off x="1837"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26" name="Line 102"/>
                          <wps:cNvCnPr/>
                          <wps:spPr bwMode="auto">
                            <a:xfrm>
                              <a:off x="1870"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27" name="Line 103"/>
                          <wps:cNvCnPr/>
                          <wps:spPr bwMode="auto">
                            <a:xfrm>
                              <a:off x="1904"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28" name="Line 104"/>
                          <wps:cNvCnPr/>
                          <wps:spPr bwMode="auto">
                            <a:xfrm>
                              <a:off x="1938"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29" name="Line 105"/>
                          <wps:cNvCnPr/>
                          <wps:spPr bwMode="auto">
                            <a:xfrm>
                              <a:off x="1972"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30" name="Line 106"/>
                          <wps:cNvCnPr/>
                          <wps:spPr bwMode="auto">
                            <a:xfrm>
                              <a:off x="2006"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631" name="Line 107"/>
                          <wps:cNvCnPr/>
                          <wps:spPr bwMode="auto">
                            <a:xfrm>
                              <a:off x="2039"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6" name="Line 108"/>
                          <wps:cNvCnPr/>
                          <wps:spPr bwMode="auto">
                            <a:xfrm>
                              <a:off x="2073"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7" name="Line 109"/>
                          <wps:cNvCnPr/>
                          <wps:spPr bwMode="auto">
                            <a:xfrm>
                              <a:off x="2107"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8" name="Line 110"/>
                          <wps:cNvCnPr/>
                          <wps:spPr bwMode="auto">
                            <a:xfrm>
                              <a:off x="2141"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79" name="Line 111"/>
                          <wps:cNvCnPr/>
                          <wps:spPr bwMode="auto">
                            <a:xfrm>
                              <a:off x="2175"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80" name="Line 112"/>
                          <wps:cNvCnPr/>
                          <wps:spPr bwMode="auto">
                            <a:xfrm>
                              <a:off x="2208"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81" name="Line 113"/>
                          <wps:cNvCnPr/>
                          <wps:spPr bwMode="auto">
                            <a:xfrm>
                              <a:off x="2242"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82" name="Line 114"/>
                          <wps:cNvCnPr/>
                          <wps:spPr bwMode="auto">
                            <a:xfrm>
                              <a:off x="2276"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83" name="Line 115"/>
                          <wps:cNvCnPr/>
                          <wps:spPr bwMode="auto">
                            <a:xfrm>
                              <a:off x="2310"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84" name="Line 116"/>
                          <wps:cNvCnPr/>
                          <wps:spPr bwMode="auto">
                            <a:xfrm>
                              <a:off x="2344"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85" name="Line 117"/>
                          <wps:cNvCnPr/>
                          <wps:spPr bwMode="auto">
                            <a:xfrm>
                              <a:off x="2377"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86" name="Line 118"/>
                          <wps:cNvCnPr/>
                          <wps:spPr bwMode="auto">
                            <a:xfrm>
                              <a:off x="2411"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87" name="Line 119"/>
                          <wps:cNvCnPr/>
                          <wps:spPr bwMode="auto">
                            <a:xfrm>
                              <a:off x="2445"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88" name="Line 120"/>
                          <wps:cNvCnPr/>
                          <wps:spPr bwMode="auto">
                            <a:xfrm>
                              <a:off x="2479"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89" name="Line 121"/>
                          <wps:cNvCnPr/>
                          <wps:spPr bwMode="auto">
                            <a:xfrm>
                              <a:off x="2513"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90" name="Line 122"/>
                          <wps:cNvCnPr/>
                          <wps:spPr bwMode="auto">
                            <a:xfrm>
                              <a:off x="2546"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91" name="Line 123"/>
                          <wps:cNvCnPr/>
                          <wps:spPr bwMode="auto">
                            <a:xfrm>
                              <a:off x="2580"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92" name="Line 124"/>
                          <wps:cNvCnPr/>
                          <wps:spPr bwMode="auto">
                            <a:xfrm>
                              <a:off x="2614"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93" name="Line 125"/>
                          <wps:cNvCnPr/>
                          <wps:spPr bwMode="auto">
                            <a:xfrm>
                              <a:off x="2648"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94" name="Line 126"/>
                          <wps:cNvCnPr/>
                          <wps:spPr bwMode="auto">
                            <a:xfrm>
                              <a:off x="2682"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95" name="Line 127"/>
                          <wps:cNvCnPr/>
                          <wps:spPr bwMode="auto">
                            <a:xfrm>
                              <a:off x="2715"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96" name="Line 128"/>
                          <wps:cNvCnPr/>
                          <wps:spPr bwMode="auto">
                            <a:xfrm>
                              <a:off x="2749"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97" name="Line 129"/>
                          <wps:cNvCnPr/>
                          <wps:spPr bwMode="auto">
                            <a:xfrm>
                              <a:off x="2783"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98" name="Line 130"/>
                          <wps:cNvCnPr/>
                          <wps:spPr bwMode="auto">
                            <a:xfrm>
                              <a:off x="2817"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99" name="Line 131"/>
                          <wps:cNvCnPr/>
                          <wps:spPr bwMode="auto">
                            <a:xfrm>
                              <a:off x="2851"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00" name="Line 132"/>
                          <wps:cNvCnPr/>
                          <wps:spPr bwMode="auto">
                            <a:xfrm>
                              <a:off x="2884"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01" name="Line 133"/>
                          <wps:cNvCnPr/>
                          <wps:spPr bwMode="auto">
                            <a:xfrm>
                              <a:off x="2918"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02" name="Line 134"/>
                          <wps:cNvCnPr/>
                          <wps:spPr bwMode="auto">
                            <a:xfrm>
                              <a:off x="2952"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03" name="Line 135"/>
                          <wps:cNvCnPr/>
                          <wps:spPr bwMode="auto">
                            <a:xfrm>
                              <a:off x="2986"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04" name="Line 136"/>
                          <wps:cNvCnPr/>
                          <wps:spPr bwMode="auto">
                            <a:xfrm>
                              <a:off x="3020"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05" name="Line 137"/>
                          <wps:cNvCnPr/>
                          <wps:spPr bwMode="auto">
                            <a:xfrm>
                              <a:off x="3053"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06" name="Line 138"/>
                          <wps:cNvCnPr/>
                          <wps:spPr bwMode="auto">
                            <a:xfrm>
                              <a:off x="3087"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07" name="Line 139"/>
                          <wps:cNvCnPr/>
                          <wps:spPr bwMode="auto">
                            <a:xfrm>
                              <a:off x="3121"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08" name="Line 140"/>
                          <wps:cNvCnPr/>
                          <wps:spPr bwMode="auto">
                            <a:xfrm>
                              <a:off x="3155"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09" name="Line 141"/>
                          <wps:cNvCnPr/>
                          <wps:spPr bwMode="auto">
                            <a:xfrm>
                              <a:off x="3189"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10" name="Line 142"/>
                          <wps:cNvCnPr/>
                          <wps:spPr bwMode="auto">
                            <a:xfrm>
                              <a:off x="3222"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11" name="Line 143"/>
                          <wps:cNvCnPr/>
                          <wps:spPr bwMode="auto">
                            <a:xfrm>
                              <a:off x="3256"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12" name="Line 144"/>
                          <wps:cNvCnPr/>
                          <wps:spPr bwMode="auto">
                            <a:xfrm>
                              <a:off x="3290"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13" name="Line 145"/>
                          <wps:cNvCnPr/>
                          <wps:spPr bwMode="auto">
                            <a:xfrm>
                              <a:off x="3324"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14" name="Line 146"/>
                          <wps:cNvCnPr/>
                          <wps:spPr bwMode="auto">
                            <a:xfrm>
                              <a:off x="3358"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15" name="Line 147"/>
                          <wps:cNvCnPr/>
                          <wps:spPr bwMode="auto">
                            <a:xfrm>
                              <a:off x="3391"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16" name="Line 148"/>
                          <wps:cNvCnPr/>
                          <wps:spPr bwMode="auto">
                            <a:xfrm>
                              <a:off x="3425"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17" name="Line 149"/>
                          <wps:cNvCnPr/>
                          <wps:spPr bwMode="auto">
                            <a:xfrm>
                              <a:off x="3459"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18" name="Line 150"/>
                          <wps:cNvCnPr/>
                          <wps:spPr bwMode="auto">
                            <a:xfrm>
                              <a:off x="3493"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19" name="Line 151"/>
                          <wps:cNvCnPr/>
                          <wps:spPr bwMode="auto">
                            <a:xfrm>
                              <a:off x="3527"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20" name="Line 152"/>
                          <wps:cNvCnPr/>
                          <wps:spPr bwMode="auto">
                            <a:xfrm>
                              <a:off x="3560"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21" name="Line 153"/>
                          <wps:cNvCnPr/>
                          <wps:spPr bwMode="auto">
                            <a:xfrm>
                              <a:off x="3594"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22" name="Line 154"/>
                          <wps:cNvCnPr/>
                          <wps:spPr bwMode="auto">
                            <a:xfrm>
                              <a:off x="3628"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23" name="Line 155"/>
                          <wps:cNvCnPr/>
                          <wps:spPr bwMode="auto">
                            <a:xfrm>
                              <a:off x="3662"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24" name="Line 156"/>
                          <wps:cNvCnPr/>
                          <wps:spPr bwMode="auto">
                            <a:xfrm>
                              <a:off x="3696"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25" name="Line 157"/>
                          <wps:cNvCnPr/>
                          <wps:spPr bwMode="auto">
                            <a:xfrm>
                              <a:off x="3729"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26" name="Line 158"/>
                          <wps:cNvCnPr/>
                          <wps:spPr bwMode="auto">
                            <a:xfrm>
                              <a:off x="3763"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27" name="Line 159"/>
                          <wps:cNvCnPr/>
                          <wps:spPr bwMode="auto">
                            <a:xfrm>
                              <a:off x="3797"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28" name="Line 160"/>
                          <wps:cNvCnPr/>
                          <wps:spPr bwMode="auto">
                            <a:xfrm>
                              <a:off x="3831"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29" name="Line 161"/>
                          <wps:cNvCnPr/>
                          <wps:spPr bwMode="auto">
                            <a:xfrm>
                              <a:off x="3865"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30" name="Line 162"/>
                          <wps:cNvCnPr/>
                          <wps:spPr bwMode="auto">
                            <a:xfrm>
                              <a:off x="3898"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31" name="Line 163"/>
                          <wps:cNvCnPr/>
                          <wps:spPr bwMode="auto">
                            <a:xfrm>
                              <a:off x="3932"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32" name="Line 164"/>
                          <wps:cNvCnPr/>
                          <wps:spPr bwMode="auto">
                            <a:xfrm>
                              <a:off x="3966"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33" name="Line 165"/>
                          <wps:cNvCnPr/>
                          <wps:spPr bwMode="auto">
                            <a:xfrm>
                              <a:off x="4000"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34" name="Line 166"/>
                          <wps:cNvCnPr/>
                          <wps:spPr bwMode="auto">
                            <a:xfrm>
                              <a:off x="4034"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35" name="Line 167"/>
                          <wps:cNvCnPr/>
                          <wps:spPr bwMode="auto">
                            <a:xfrm>
                              <a:off x="4067"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36" name="Line 168"/>
                          <wps:cNvCnPr/>
                          <wps:spPr bwMode="auto">
                            <a:xfrm>
                              <a:off x="4101"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37" name="Line 169"/>
                          <wps:cNvCnPr/>
                          <wps:spPr bwMode="auto">
                            <a:xfrm>
                              <a:off x="4135"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38" name="Line 170"/>
                          <wps:cNvCnPr/>
                          <wps:spPr bwMode="auto">
                            <a:xfrm>
                              <a:off x="4169"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39" name="Line 171"/>
                          <wps:cNvCnPr/>
                          <wps:spPr bwMode="auto">
                            <a:xfrm>
                              <a:off x="4203"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40" name="Line 172"/>
                          <wps:cNvCnPr/>
                          <wps:spPr bwMode="auto">
                            <a:xfrm>
                              <a:off x="4236"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41" name="Line 173"/>
                          <wps:cNvCnPr/>
                          <wps:spPr bwMode="auto">
                            <a:xfrm>
                              <a:off x="4270"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42" name="Line 174"/>
                          <wps:cNvCnPr/>
                          <wps:spPr bwMode="auto">
                            <a:xfrm>
                              <a:off x="4304"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43" name="Line 175"/>
                          <wps:cNvCnPr/>
                          <wps:spPr bwMode="auto">
                            <a:xfrm>
                              <a:off x="4338"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44" name="Line 176"/>
                          <wps:cNvCnPr/>
                          <wps:spPr bwMode="auto">
                            <a:xfrm>
                              <a:off x="4372"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45" name="Line 177"/>
                          <wps:cNvCnPr/>
                          <wps:spPr bwMode="auto">
                            <a:xfrm>
                              <a:off x="4405"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46" name="Line 178"/>
                          <wps:cNvCnPr/>
                          <wps:spPr bwMode="auto">
                            <a:xfrm>
                              <a:off x="4439"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47" name="Line 179"/>
                          <wps:cNvCnPr/>
                          <wps:spPr bwMode="auto">
                            <a:xfrm>
                              <a:off x="4473"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48" name="Line 180"/>
                          <wps:cNvCnPr/>
                          <wps:spPr bwMode="auto">
                            <a:xfrm>
                              <a:off x="4507"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49" name="Line 181"/>
                          <wps:cNvCnPr/>
                          <wps:spPr bwMode="auto">
                            <a:xfrm>
                              <a:off x="4541"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50" name="Line 182"/>
                          <wps:cNvCnPr/>
                          <wps:spPr bwMode="auto">
                            <a:xfrm>
                              <a:off x="4574"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51" name="Line 183"/>
                          <wps:cNvCnPr/>
                          <wps:spPr bwMode="auto">
                            <a:xfrm>
                              <a:off x="4608"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52" name="Line 184"/>
                          <wps:cNvCnPr/>
                          <wps:spPr bwMode="auto">
                            <a:xfrm>
                              <a:off x="4642"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53" name="Line 185"/>
                          <wps:cNvCnPr/>
                          <wps:spPr bwMode="auto">
                            <a:xfrm>
                              <a:off x="4676"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54" name="Line 186"/>
                          <wps:cNvCnPr/>
                          <wps:spPr bwMode="auto">
                            <a:xfrm>
                              <a:off x="4710"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55" name="Line 187"/>
                          <wps:cNvCnPr/>
                          <wps:spPr bwMode="auto">
                            <a:xfrm>
                              <a:off x="4743"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56" name="Line 188"/>
                          <wps:cNvCnPr/>
                          <wps:spPr bwMode="auto">
                            <a:xfrm>
                              <a:off x="4777"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57" name="Line 189"/>
                          <wps:cNvCnPr/>
                          <wps:spPr bwMode="auto">
                            <a:xfrm>
                              <a:off x="4811"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58" name="Line 190"/>
                          <wps:cNvCnPr/>
                          <wps:spPr bwMode="auto">
                            <a:xfrm>
                              <a:off x="4845"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59" name="Line 191"/>
                          <wps:cNvCnPr/>
                          <wps:spPr bwMode="auto">
                            <a:xfrm>
                              <a:off x="4879"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60" name="Line 192"/>
                          <wps:cNvCnPr/>
                          <wps:spPr bwMode="auto">
                            <a:xfrm>
                              <a:off x="4912"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61" name="Line 193"/>
                          <wps:cNvCnPr/>
                          <wps:spPr bwMode="auto">
                            <a:xfrm>
                              <a:off x="4946"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62" name="Line 194"/>
                          <wps:cNvCnPr/>
                          <wps:spPr bwMode="auto">
                            <a:xfrm>
                              <a:off x="4980"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63" name="Line 195"/>
                          <wps:cNvCnPr/>
                          <wps:spPr bwMode="auto">
                            <a:xfrm>
                              <a:off x="5014"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64" name="Line 196"/>
                          <wps:cNvCnPr/>
                          <wps:spPr bwMode="auto">
                            <a:xfrm>
                              <a:off x="5048"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65" name="Line 197"/>
                          <wps:cNvCnPr/>
                          <wps:spPr bwMode="auto">
                            <a:xfrm>
                              <a:off x="5081"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66" name="Line 198"/>
                          <wps:cNvCnPr/>
                          <wps:spPr bwMode="auto">
                            <a:xfrm>
                              <a:off x="5115"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67" name="Line 199"/>
                          <wps:cNvCnPr/>
                          <wps:spPr bwMode="auto">
                            <a:xfrm>
                              <a:off x="5149"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68" name="Line 200"/>
                          <wps:cNvCnPr/>
                          <wps:spPr bwMode="auto">
                            <a:xfrm>
                              <a:off x="5183"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69" name="Line 201"/>
                          <wps:cNvCnPr/>
                          <wps:spPr bwMode="auto">
                            <a:xfrm>
                              <a:off x="5217"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70" name="Line 202"/>
                          <wps:cNvCnPr/>
                          <wps:spPr bwMode="auto">
                            <a:xfrm>
                              <a:off x="5251"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71" name="Line 203"/>
                          <wps:cNvCnPr/>
                          <wps:spPr bwMode="auto">
                            <a:xfrm>
                              <a:off x="5284"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72" name="Line 204"/>
                          <wps:cNvCnPr/>
                          <wps:spPr bwMode="auto">
                            <a:xfrm>
                              <a:off x="5318"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73" name="Line 205"/>
                          <wps:cNvCnPr/>
                          <wps:spPr bwMode="auto">
                            <a:xfrm>
                              <a:off x="5352"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74" name="Line 206"/>
                          <wps:cNvCnPr/>
                          <wps:spPr bwMode="auto">
                            <a:xfrm>
                              <a:off x="5386"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75" name="Line 207"/>
                          <wps:cNvCnPr/>
                          <wps:spPr bwMode="auto">
                            <a:xfrm>
                              <a:off x="5420"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76" name="Line 208"/>
                          <wps:cNvCnPr/>
                          <wps:spPr bwMode="auto">
                            <a:xfrm>
                              <a:off x="5453"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77" name="Line 209"/>
                          <wps:cNvCnPr/>
                          <wps:spPr bwMode="auto">
                            <a:xfrm>
                              <a:off x="5487"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78" name="Line 210"/>
                          <wps:cNvCnPr/>
                          <wps:spPr bwMode="auto">
                            <a:xfrm>
                              <a:off x="5521"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79" name="Line 211"/>
                          <wps:cNvCnPr/>
                          <wps:spPr bwMode="auto">
                            <a:xfrm>
                              <a:off x="5555"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80" name="Line 212"/>
                          <wps:cNvCnPr/>
                          <wps:spPr bwMode="auto">
                            <a:xfrm>
                              <a:off x="5589"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81" name="Line 213"/>
                          <wps:cNvCnPr/>
                          <wps:spPr bwMode="auto">
                            <a:xfrm>
                              <a:off x="5622"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82" name="Line 214"/>
                          <wps:cNvCnPr/>
                          <wps:spPr bwMode="auto">
                            <a:xfrm>
                              <a:off x="5656"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83" name="Line 215"/>
                          <wps:cNvCnPr/>
                          <wps:spPr bwMode="auto">
                            <a:xfrm>
                              <a:off x="5690"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84" name="Line 216"/>
                          <wps:cNvCnPr/>
                          <wps:spPr bwMode="auto">
                            <a:xfrm>
                              <a:off x="5724"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85" name="Line 217"/>
                          <wps:cNvCnPr/>
                          <wps:spPr bwMode="auto">
                            <a:xfrm>
                              <a:off x="5758"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86" name="Line 218"/>
                          <wps:cNvCnPr/>
                          <wps:spPr bwMode="auto">
                            <a:xfrm>
                              <a:off x="5791" y="3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87" name="Line 219"/>
                          <wps:cNvCnPr/>
                          <wps:spPr bwMode="auto">
                            <a:xfrm>
                              <a:off x="5825" y="3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88" name="Line 220"/>
                          <wps:cNvCnPr/>
                          <wps:spPr bwMode="auto">
                            <a:xfrm>
                              <a:off x="5848"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89" name="Line 221"/>
                          <wps:cNvCnPr/>
                          <wps:spPr bwMode="auto">
                            <a:xfrm>
                              <a:off x="5881"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90" name="Line 222"/>
                          <wps:cNvCnPr/>
                          <wps:spPr bwMode="auto">
                            <a:xfrm>
                              <a:off x="5915"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91" name="Line 223"/>
                          <wps:cNvCnPr/>
                          <wps:spPr bwMode="auto">
                            <a:xfrm>
                              <a:off x="5949"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92" name="Line 224"/>
                          <wps:cNvCnPr/>
                          <wps:spPr bwMode="auto">
                            <a:xfrm>
                              <a:off x="5983"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93" name="Line 225"/>
                          <wps:cNvCnPr/>
                          <wps:spPr bwMode="auto">
                            <a:xfrm>
                              <a:off x="6017"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94" name="Line 226"/>
                          <wps:cNvCnPr/>
                          <wps:spPr bwMode="auto">
                            <a:xfrm>
                              <a:off x="6050"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95" name="Line 227"/>
                          <wps:cNvCnPr/>
                          <wps:spPr bwMode="auto">
                            <a:xfrm>
                              <a:off x="6084"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96" name="Line 228"/>
                          <wps:cNvCnPr/>
                          <wps:spPr bwMode="auto">
                            <a:xfrm>
                              <a:off x="6118"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97" name="Line 229"/>
                          <wps:cNvCnPr/>
                          <wps:spPr bwMode="auto">
                            <a:xfrm>
                              <a:off x="6152"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98" name="Line 230"/>
                          <wps:cNvCnPr/>
                          <wps:spPr bwMode="auto">
                            <a:xfrm>
                              <a:off x="6186"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299" name="Line 231"/>
                          <wps:cNvCnPr/>
                          <wps:spPr bwMode="auto">
                            <a:xfrm>
                              <a:off x="6219"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00" name="Line 232"/>
                          <wps:cNvCnPr/>
                          <wps:spPr bwMode="auto">
                            <a:xfrm>
                              <a:off x="6253"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01" name="Line 233"/>
                          <wps:cNvCnPr/>
                          <wps:spPr bwMode="auto">
                            <a:xfrm>
                              <a:off x="6287"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02" name="Line 234"/>
                          <wps:cNvCnPr/>
                          <wps:spPr bwMode="auto">
                            <a:xfrm>
                              <a:off x="6321"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03" name="Line 235"/>
                          <wps:cNvCnPr/>
                          <wps:spPr bwMode="auto">
                            <a:xfrm>
                              <a:off x="6355"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04" name="Line 236"/>
                          <wps:cNvCnPr/>
                          <wps:spPr bwMode="auto">
                            <a:xfrm>
                              <a:off x="6388"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05" name="Line 237"/>
                          <wps:cNvCnPr/>
                          <wps:spPr bwMode="auto">
                            <a:xfrm>
                              <a:off x="6422"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06" name="Line 238"/>
                          <wps:cNvCnPr/>
                          <wps:spPr bwMode="auto">
                            <a:xfrm>
                              <a:off x="6456"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07" name="Line 239"/>
                          <wps:cNvCnPr/>
                          <wps:spPr bwMode="auto">
                            <a:xfrm>
                              <a:off x="6490"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08" name="Line 240"/>
                          <wps:cNvCnPr/>
                          <wps:spPr bwMode="auto">
                            <a:xfrm>
                              <a:off x="6524"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09" name="Line 241"/>
                          <wps:cNvCnPr/>
                          <wps:spPr bwMode="auto">
                            <a:xfrm>
                              <a:off x="6557"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10" name="Line 242"/>
                          <wps:cNvCnPr/>
                          <wps:spPr bwMode="auto">
                            <a:xfrm>
                              <a:off x="6591"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11" name="Line 243"/>
                          <wps:cNvCnPr/>
                          <wps:spPr bwMode="auto">
                            <a:xfrm>
                              <a:off x="6625"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12" name="Line 244"/>
                          <wps:cNvCnPr/>
                          <wps:spPr bwMode="auto">
                            <a:xfrm>
                              <a:off x="6659"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13" name="Line 245"/>
                          <wps:cNvCnPr/>
                          <wps:spPr bwMode="auto">
                            <a:xfrm>
                              <a:off x="6693"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14" name="Line 246"/>
                          <wps:cNvCnPr/>
                          <wps:spPr bwMode="auto">
                            <a:xfrm>
                              <a:off x="6727"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15" name="Line 247"/>
                          <wps:cNvCnPr/>
                          <wps:spPr bwMode="auto">
                            <a:xfrm>
                              <a:off x="6760"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16" name="Line 248"/>
                          <wps:cNvCnPr/>
                          <wps:spPr bwMode="auto">
                            <a:xfrm>
                              <a:off x="6794"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17" name="Line 249"/>
                          <wps:cNvCnPr/>
                          <wps:spPr bwMode="auto">
                            <a:xfrm>
                              <a:off x="6828"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18" name="Line 250"/>
                          <wps:cNvCnPr/>
                          <wps:spPr bwMode="auto">
                            <a:xfrm>
                              <a:off x="6862"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19" name="Line 251"/>
                          <wps:cNvCnPr/>
                          <wps:spPr bwMode="auto">
                            <a:xfrm>
                              <a:off x="6896"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20" name="Line 252"/>
                          <wps:cNvCnPr/>
                          <wps:spPr bwMode="auto">
                            <a:xfrm>
                              <a:off x="6929"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21" name="Line 253"/>
                          <wps:cNvCnPr/>
                          <wps:spPr bwMode="auto">
                            <a:xfrm>
                              <a:off x="6963"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22" name="Line 254"/>
                          <wps:cNvCnPr/>
                          <wps:spPr bwMode="auto">
                            <a:xfrm>
                              <a:off x="6997"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23" name="Line 255"/>
                          <wps:cNvCnPr/>
                          <wps:spPr bwMode="auto">
                            <a:xfrm>
                              <a:off x="7031"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24" name="Line 256"/>
                          <wps:cNvCnPr/>
                          <wps:spPr bwMode="auto">
                            <a:xfrm>
                              <a:off x="7065"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25" name="Line 257"/>
                          <wps:cNvCnPr/>
                          <wps:spPr bwMode="auto">
                            <a:xfrm>
                              <a:off x="7098"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26" name="Line 258"/>
                          <wps:cNvCnPr/>
                          <wps:spPr bwMode="auto">
                            <a:xfrm>
                              <a:off x="7132"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g:wgp>
                      <wpg:wgp>
                        <wpg:cNvPr id="2327" name="Group 460"/>
                        <wpg:cNvGrpSpPr>
                          <a:grpSpLocks/>
                        </wpg:cNvGrpSpPr>
                        <wpg:grpSpPr bwMode="auto">
                          <a:xfrm>
                            <a:off x="2590128" y="21500"/>
                            <a:ext cx="2597228" cy="1054106"/>
                            <a:chOff x="4079" y="34"/>
                            <a:chExt cx="4090" cy="1660"/>
                          </a:xfrm>
                        </wpg:grpSpPr>
                        <wps:wsp>
                          <wps:cNvPr id="2328" name="Line 260"/>
                          <wps:cNvCnPr/>
                          <wps:spPr bwMode="auto">
                            <a:xfrm>
                              <a:off x="7166"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29" name="Line 261"/>
                          <wps:cNvCnPr/>
                          <wps:spPr bwMode="auto">
                            <a:xfrm>
                              <a:off x="7200"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30" name="Line 262"/>
                          <wps:cNvCnPr/>
                          <wps:spPr bwMode="auto">
                            <a:xfrm>
                              <a:off x="7234"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31" name="Line 263"/>
                          <wps:cNvCnPr/>
                          <wps:spPr bwMode="auto">
                            <a:xfrm>
                              <a:off x="7267"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32" name="Line 264"/>
                          <wps:cNvCnPr/>
                          <wps:spPr bwMode="auto">
                            <a:xfrm>
                              <a:off x="7301"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33" name="Line 265"/>
                          <wps:cNvCnPr/>
                          <wps:spPr bwMode="auto">
                            <a:xfrm>
                              <a:off x="7335"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34" name="Line 266"/>
                          <wps:cNvCnPr/>
                          <wps:spPr bwMode="auto">
                            <a:xfrm>
                              <a:off x="7369"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35" name="Line 267"/>
                          <wps:cNvCnPr/>
                          <wps:spPr bwMode="auto">
                            <a:xfrm>
                              <a:off x="7403"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36" name="Line 268"/>
                          <wps:cNvCnPr/>
                          <wps:spPr bwMode="auto">
                            <a:xfrm>
                              <a:off x="7436"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37" name="Line 269"/>
                          <wps:cNvCnPr/>
                          <wps:spPr bwMode="auto">
                            <a:xfrm>
                              <a:off x="7470"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38" name="Line 270"/>
                          <wps:cNvCnPr/>
                          <wps:spPr bwMode="auto">
                            <a:xfrm>
                              <a:off x="7504"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39" name="Line 271"/>
                          <wps:cNvCnPr/>
                          <wps:spPr bwMode="auto">
                            <a:xfrm>
                              <a:off x="7538"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40" name="Line 272"/>
                          <wps:cNvCnPr/>
                          <wps:spPr bwMode="auto">
                            <a:xfrm>
                              <a:off x="7572"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41" name="Line 273"/>
                          <wps:cNvCnPr/>
                          <wps:spPr bwMode="auto">
                            <a:xfrm>
                              <a:off x="7605"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42" name="Line 274"/>
                          <wps:cNvCnPr/>
                          <wps:spPr bwMode="auto">
                            <a:xfrm>
                              <a:off x="7639"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43" name="Line 275"/>
                          <wps:cNvCnPr/>
                          <wps:spPr bwMode="auto">
                            <a:xfrm>
                              <a:off x="7673"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44" name="Line 276"/>
                          <wps:cNvCnPr/>
                          <wps:spPr bwMode="auto">
                            <a:xfrm>
                              <a:off x="7707"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45" name="Line 277"/>
                          <wps:cNvCnPr/>
                          <wps:spPr bwMode="auto">
                            <a:xfrm>
                              <a:off x="7741"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46" name="Line 278"/>
                          <wps:cNvCnPr/>
                          <wps:spPr bwMode="auto">
                            <a:xfrm>
                              <a:off x="7774"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47" name="Line 279"/>
                          <wps:cNvCnPr/>
                          <wps:spPr bwMode="auto">
                            <a:xfrm>
                              <a:off x="7808"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48" name="Line 280"/>
                          <wps:cNvCnPr/>
                          <wps:spPr bwMode="auto">
                            <a:xfrm>
                              <a:off x="7842"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49" name="Line 281"/>
                          <wps:cNvCnPr/>
                          <wps:spPr bwMode="auto">
                            <a:xfrm>
                              <a:off x="7876"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50" name="Line 282"/>
                          <wps:cNvCnPr/>
                          <wps:spPr bwMode="auto">
                            <a:xfrm>
                              <a:off x="7910"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51" name="Line 283"/>
                          <wps:cNvCnPr/>
                          <wps:spPr bwMode="auto">
                            <a:xfrm>
                              <a:off x="7943"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52" name="Line 284"/>
                          <wps:cNvCnPr/>
                          <wps:spPr bwMode="auto">
                            <a:xfrm>
                              <a:off x="7977"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53" name="Line 285"/>
                          <wps:cNvCnPr/>
                          <wps:spPr bwMode="auto">
                            <a:xfrm>
                              <a:off x="8011"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54" name="Line 286"/>
                          <wps:cNvCnPr/>
                          <wps:spPr bwMode="auto">
                            <a:xfrm>
                              <a:off x="8045"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55" name="Line 287"/>
                          <wps:cNvCnPr/>
                          <wps:spPr bwMode="auto">
                            <a:xfrm>
                              <a:off x="8079" y="3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56" name="Line 288"/>
                          <wps:cNvCnPr/>
                          <wps:spPr bwMode="auto">
                            <a:xfrm>
                              <a:off x="8112"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57" name="Line 289"/>
                          <wps:cNvCnPr/>
                          <wps:spPr bwMode="auto">
                            <a:xfrm>
                              <a:off x="8146" y="3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58" name="Line 290"/>
                          <wps:cNvCnPr/>
                          <wps:spPr bwMode="auto">
                            <a:xfrm>
                              <a:off x="8169" y="34"/>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59" name="Line 291"/>
                          <wps:cNvCnPr/>
                          <wps:spPr bwMode="auto">
                            <a:xfrm>
                              <a:off x="8169" y="68"/>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60" name="Line 292"/>
                          <wps:cNvCnPr/>
                          <wps:spPr bwMode="auto">
                            <a:xfrm>
                              <a:off x="8169" y="102"/>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61" name="Line 293"/>
                          <wps:cNvCnPr/>
                          <wps:spPr bwMode="auto">
                            <a:xfrm>
                              <a:off x="8169" y="136"/>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62" name="Line 294"/>
                          <wps:cNvCnPr/>
                          <wps:spPr bwMode="auto">
                            <a:xfrm>
                              <a:off x="8169" y="169"/>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63" name="Line 295"/>
                          <wps:cNvCnPr/>
                          <wps:spPr bwMode="auto">
                            <a:xfrm>
                              <a:off x="8169" y="203"/>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64" name="Line 296"/>
                          <wps:cNvCnPr/>
                          <wps:spPr bwMode="auto">
                            <a:xfrm>
                              <a:off x="8169" y="237"/>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65" name="Line 297"/>
                          <wps:cNvCnPr/>
                          <wps:spPr bwMode="auto">
                            <a:xfrm>
                              <a:off x="8169" y="271"/>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66" name="Line 298"/>
                          <wps:cNvCnPr/>
                          <wps:spPr bwMode="auto">
                            <a:xfrm>
                              <a:off x="8169" y="305"/>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67" name="Line 299"/>
                          <wps:cNvCnPr/>
                          <wps:spPr bwMode="auto">
                            <a:xfrm>
                              <a:off x="8169" y="339"/>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68" name="Line 300"/>
                          <wps:cNvCnPr/>
                          <wps:spPr bwMode="auto">
                            <a:xfrm>
                              <a:off x="8169" y="373"/>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69" name="Line 301"/>
                          <wps:cNvCnPr/>
                          <wps:spPr bwMode="auto">
                            <a:xfrm>
                              <a:off x="8169" y="407"/>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70" name="Line 302"/>
                          <wps:cNvCnPr/>
                          <wps:spPr bwMode="auto">
                            <a:xfrm>
                              <a:off x="8169" y="441"/>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71" name="Line 303"/>
                          <wps:cNvCnPr/>
                          <wps:spPr bwMode="auto">
                            <a:xfrm>
                              <a:off x="8169" y="474"/>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72" name="Line 304"/>
                          <wps:cNvCnPr/>
                          <wps:spPr bwMode="auto">
                            <a:xfrm>
                              <a:off x="8169" y="508"/>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73" name="Line 305"/>
                          <wps:cNvCnPr/>
                          <wps:spPr bwMode="auto">
                            <a:xfrm>
                              <a:off x="8169" y="542"/>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74" name="Line 306"/>
                          <wps:cNvCnPr/>
                          <wps:spPr bwMode="auto">
                            <a:xfrm>
                              <a:off x="8169" y="576"/>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75" name="Line 307"/>
                          <wps:cNvCnPr/>
                          <wps:spPr bwMode="auto">
                            <a:xfrm>
                              <a:off x="8169" y="610"/>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76" name="Line 308"/>
                          <wps:cNvCnPr/>
                          <wps:spPr bwMode="auto">
                            <a:xfrm>
                              <a:off x="8169" y="644"/>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77" name="Line 309"/>
                          <wps:cNvCnPr/>
                          <wps:spPr bwMode="auto">
                            <a:xfrm>
                              <a:off x="8169" y="678"/>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78" name="Line 310"/>
                          <wps:cNvCnPr/>
                          <wps:spPr bwMode="auto">
                            <a:xfrm>
                              <a:off x="8169" y="712"/>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79" name="Line 311"/>
                          <wps:cNvCnPr/>
                          <wps:spPr bwMode="auto">
                            <a:xfrm>
                              <a:off x="8169" y="746"/>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80" name="Line 312"/>
                          <wps:cNvCnPr/>
                          <wps:spPr bwMode="auto">
                            <a:xfrm>
                              <a:off x="8169" y="779"/>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81" name="Line 313"/>
                          <wps:cNvCnPr/>
                          <wps:spPr bwMode="auto">
                            <a:xfrm>
                              <a:off x="8169" y="813"/>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82" name="Line 314"/>
                          <wps:cNvCnPr/>
                          <wps:spPr bwMode="auto">
                            <a:xfrm>
                              <a:off x="8169" y="847"/>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83" name="Line 315"/>
                          <wps:cNvCnPr/>
                          <wps:spPr bwMode="auto">
                            <a:xfrm>
                              <a:off x="8169" y="881"/>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84" name="Line 316"/>
                          <wps:cNvCnPr/>
                          <wps:spPr bwMode="auto">
                            <a:xfrm>
                              <a:off x="8169" y="915"/>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85" name="Line 317"/>
                          <wps:cNvCnPr/>
                          <wps:spPr bwMode="auto">
                            <a:xfrm>
                              <a:off x="8169" y="949"/>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86" name="Line 318"/>
                          <wps:cNvCnPr/>
                          <wps:spPr bwMode="auto">
                            <a:xfrm>
                              <a:off x="8169" y="983"/>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87" name="Line 319"/>
                          <wps:cNvCnPr/>
                          <wps:spPr bwMode="auto">
                            <a:xfrm>
                              <a:off x="8169" y="1017"/>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88" name="Line 320"/>
                          <wps:cNvCnPr/>
                          <wps:spPr bwMode="auto">
                            <a:xfrm>
                              <a:off x="8169" y="1051"/>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89" name="Line 321"/>
                          <wps:cNvCnPr/>
                          <wps:spPr bwMode="auto">
                            <a:xfrm>
                              <a:off x="8169" y="1084"/>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90" name="Line 322"/>
                          <wps:cNvCnPr/>
                          <wps:spPr bwMode="auto">
                            <a:xfrm>
                              <a:off x="8169" y="1118"/>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91" name="Line 323"/>
                          <wps:cNvCnPr/>
                          <wps:spPr bwMode="auto">
                            <a:xfrm>
                              <a:off x="8169" y="1152"/>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92" name="Line 324"/>
                          <wps:cNvCnPr/>
                          <wps:spPr bwMode="auto">
                            <a:xfrm>
                              <a:off x="8169" y="1186"/>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93" name="Line 325"/>
                          <wps:cNvCnPr/>
                          <wps:spPr bwMode="auto">
                            <a:xfrm>
                              <a:off x="8169" y="1220"/>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94" name="Line 326"/>
                          <wps:cNvCnPr/>
                          <wps:spPr bwMode="auto">
                            <a:xfrm>
                              <a:off x="8169" y="1254"/>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95" name="Line 327"/>
                          <wps:cNvCnPr/>
                          <wps:spPr bwMode="auto">
                            <a:xfrm>
                              <a:off x="8169" y="1288"/>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96" name="Line 328"/>
                          <wps:cNvCnPr/>
                          <wps:spPr bwMode="auto">
                            <a:xfrm>
                              <a:off x="8169" y="1322"/>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97" name="Line 329"/>
                          <wps:cNvCnPr/>
                          <wps:spPr bwMode="auto">
                            <a:xfrm>
                              <a:off x="8169" y="1356"/>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98" name="Line 330"/>
                          <wps:cNvCnPr/>
                          <wps:spPr bwMode="auto">
                            <a:xfrm>
                              <a:off x="8169" y="1389"/>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399" name="Line 331"/>
                          <wps:cNvCnPr/>
                          <wps:spPr bwMode="auto">
                            <a:xfrm>
                              <a:off x="8169" y="1423"/>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00" name="Line 332"/>
                          <wps:cNvCnPr/>
                          <wps:spPr bwMode="auto">
                            <a:xfrm>
                              <a:off x="8169" y="1457"/>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01" name="Line 333"/>
                          <wps:cNvCnPr/>
                          <wps:spPr bwMode="auto">
                            <a:xfrm>
                              <a:off x="8169" y="1491"/>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02" name="Line 334"/>
                          <wps:cNvCnPr/>
                          <wps:spPr bwMode="auto">
                            <a:xfrm>
                              <a:off x="8169" y="1525"/>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03" name="Line 335"/>
                          <wps:cNvCnPr/>
                          <wps:spPr bwMode="auto">
                            <a:xfrm>
                              <a:off x="8169" y="1559"/>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04" name="Line 336"/>
                          <wps:cNvCnPr/>
                          <wps:spPr bwMode="auto">
                            <a:xfrm>
                              <a:off x="8169" y="1593"/>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05" name="Line 337"/>
                          <wps:cNvCnPr/>
                          <wps:spPr bwMode="auto">
                            <a:xfrm>
                              <a:off x="8169" y="1627"/>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06" name="Line 338"/>
                          <wps:cNvCnPr/>
                          <wps:spPr bwMode="auto">
                            <a:xfrm>
                              <a:off x="8169" y="1660"/>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07" name="Line 339"/>
                          <wps:cNvCnPr/>
                          <wps:spPr bwMode="auto">
                            <a:xfrm flipH="1">
                              <a:off x="8135"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08" name="Line 340"/>
                          <wps:cNvCnPr/>
                          <wps:spPr bwMode="auto">
                            <a:xfrm flipH="1">
                              <a:off x="8101"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09" name="Line 341"/>
                          <wps:cNvCnPr/>
                          <wps:spPr bwMode="auto">
                            <a:xfrm flipH="1">
                              <a:off x="8067"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10" name="Line 342"/>
                          <wps:cNvCnPr/>
                          <wps:spPr bwMode="auto">
                            <a:xfrm flipH="1">
                              <a:off x="8033"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11" name="Line 343"/>
                          <wps:cNvCnPr/>
                          <wps:spPr bwMode="auto">
                            <a:xfrm flipH="1">
                              <a:off x="8000"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12" name="Line 344"/>
                          <wps:cNvCnPr/>
                          <wps:spPr bwMode="auto">
                            <a:xfrm flipH="1">
                              <a:off x="7966"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13" name="Line 345"/>
                          <wps:cNvCnPr/>
                          <wps:spPr bwMode="auto">
                            <a:xfrm flipH="1">
                              <a:off x="7932"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14" name="Line 346"/>
                          <wps:cNvCnPr/>
                          <wps:spPr bwMode="auto">
                            <a:xfrm flipH="1">
                              <a:off x="7898"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15" name="Line 347"/>
                          <wps:cNvCnPr/>
                          <wps:spPr bwMode="auto">
                            <a:xfrm flipH="1">
                              <a:off x="7864"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16" name="Line 348"/>
                          <wps:cNvCnPr/>
                          <wps:spPr bwMode="auto">
                            <a:xfrm flipH="1">
                              <a:off x="7831"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17" name="Line 349"/>
                          <wps:cNvCnPr/>
                          <wps:spPr bwMode="auto">
                            <a:xfrm flipH="1">
                              <a:off x="7797"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18" name="Line 350"/>
                          <wps:cNvCnPr/>
                          <wps:spPr bwMode="auto">
                            <a:xfrm flipH="1">
                              <a:off x="7763"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19" name="Line 351"/>
                          <wps:cNvCnPr/>
                          <wps:spPr bwMode="auto">
                            <a:xfrm flipH="1">
                              <a:off x="7729"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20" name="Line 352"/>
                          <wps:cNvCnPr/>
                          <wps:spPr bwMode="auto">
                            <a:xfrm flipH="1">
                              <a:off x="7695"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21" name="Line 353"/>
                          <wps:cNvCnPr/>
                          <wps:spPr bwMode="auto">
                            <a:xfrm flipH="1">
                              <a:off x="7662"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22" name="Line 354"/>
                          <wps:cNvCnPr/>
                          <wps:spPr bwMode="auto">
                            <a:xfrm flipH="1">
                              <a:off x="7628"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23" name="Line 355"/>
                          <wps:cNvCnPr/>
                          <wps:spPr bwMode="auto">
                            <a:xfrm flipH="1">
                              <a:off x="7594"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24" name="Line 356"/>
                          <wps:cNvCnPr/>
                          <wps:spPr bwMode="auto">
                            <a:xfrm flipH="1">
                              <a:off x="7560"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25" name="Line 357"/>
                          <wps:cNvCnPr/>
                          <wps:spPr bwMode="auto">
                            <a:xfrm flipH="1">
                              <a:off x="7526"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26" name="Line 358"/>
                          <wps:cNvCnPr/>
                          <wps:spPr bwMode="auto">
                            <a:xfrm flipH="1">
                              <a:off x="7493"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27" name="Line 359"/>
                          <wps:cNvCnPr/>
                          <wps:spPr bwMode="auto">
                            <a:xfrm flipH="1">
                              <a:off x="7459"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28" name="Line 360"/>
                          <wps:cNvCnPr/>
                          <wps:spPr bwMode="auto">
                            <a:xfrm flipH="1">
                              <a:off x="7425"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29" name="Line 361"/>
                          <wps:cNvCnPr/>
                          <wps:spPr bwMode="auto">
                            <a:xfrm flipH="1">
                              <a:off x="7391"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30" name="Line 362"/>
                          <wps:cNvCnPr/>
                          <wps:spPr bwMode="auto">
                            <a:xfrm flipH="1">
                              <a:off x="7357"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31" name="Line 363"/>
                          <wps:cNvCnPr/>
                          <wps:spPr bwMode="auto">
                            <a:xfrm flipH="1">
                              <a:off x="7324"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32" name="Line 364"/>
                          <wps:cNvCnPr/>
                          <wps:spPr bwMode="auto">
                            <a:xfrm flipH="1">
                              <a:off x="7290"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33" name="Line 365"/>
                          <wps:cNvCnPr/>
                          <wps:spPr bwMode="auto">
                            <a:xfrm flipH="1">
                              <a:off x="7256"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34" name="Line 366"/>
                          <wps:cNvCnPr/>
                          <wps:spPr bwMode="auto">
                            <a:xfrm flipH="1">
                              <a:off x="7222"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35" name="Line 367"/>
                          <wps:cNvCnPr/>
                          <wps:spPr bwMode="auto">
                            <a:xfrm flipH="1">
                              <a:off x="7188"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36" name="Line 368"/>
                          <wps:cNvCnPr/>
                          <wps:spPr bwMode="auto">
                            <a:xfrm flipH="1">
                              <a:off x="7155"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37" name="Line 369"/>
                          <wps:cNvCnPr/>
                          <wps:spPr bwMode="auto">
                            <a:xfrm flipH="1">
                              <a:off x="7121"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38" name="Line 370"/>
                          <wps:cNvCnPr/>
                          <wps:spPr bwMode="auto">
                            <a:xfrm flipH="1">
                              <a:off x="7087"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39" name="Line 371"/>
                          <wps:cNvCnPr/>
                          <wps:spPr bwMode="auto">
                            <a:xfrm flipH="1">
                              <a:off x="7053"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40" name="Line 372"/>
                          <wps:cNvCnPr/>
                          <wps:spPr bwMode="auto">
                            <a:xfrm flipH="1">
                              <a:off x="7019"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41" name="Line 373"/>
                          <wps:cNvCnPr/>
                          <wps:spPr bwMode="auto">
                            <a:xfrm flipH="1">
                              <a:off x="6986"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42" name="Line 374"/>
                          <wps:cNvCnPr/>
                          <wps:spPr bwMode="auto">
                            <a:xfrm flipH="1">
                              <a:off x="6952"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43" name="Line 375"/>
                          <wps:cNvCnPr/>
                          <wps:spPr bwMode="auto">
                            <a:xfrm flipH="1">
                              <a:off x="6918"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44" name="Line 376"/>
                          <wps:cNvCnPr/>
                          <wps:spPr bwMode="auto">
                            <a:xfrm flipH="1">
                              <a:off x="6884"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45" name="Line 377"/>
                          <wps:cNvCnPr/>
                          <wps:spPr bwMode="auto">
                            <a:xfrm flipH="1">
                              <a:off x="6850"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46" name="Line 378"/>
                          <wps:cNvCnPr/>
                          <wps:spPr bwMode="auto">
                            <a:xfrm flipH="1">
                              <a:off x="6817"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47" name="Line 379"/>
                          <wps:cNvCnPr/>
                          <wps:spPr bwMode="auto">
                            <a:xfrm flipH="1">
                              <a:off x="6783"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48" name="Line 380"/>
                          <wps:cNvCnPr/>
                          <wps:spPr bwMode="auto">
                            <a:xfrm flipH="1">
                              <a:off x="6749"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49" name="Line 381"/>
                          <wps:cNvCnPr/>
                          <wps:spPr bwMode="auto">
                            <a:xfrm flipH="1">
                              <a:off x="6715"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50" name="Line 382"/>
                          <wps:cNvCnPr/>
                          <wps:spPr bwMode="auto">
                            <a:xfrm flipH="1">
                              <a:off x="6681"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51" name="Line 383"/>
                          <wps:cNvCnPr/>
                          <wps:spPr bwMode="auto">
                            <a:xfrm flipH="1">
                              <a:off x="6648"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52" name="Line 384"/>
                          <wps:cNvCnPr/>
                          <wps:spPr bwMode="auto">
                            <a:xfrm flipH="1">
                              <a:off x="6614"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53" name="Line 385"/>
                          <wps:cNvCnPr/>
                          <wps:spPr bwMode="auto">
                            <a:xfrm flipH="1">
                              <a:off x="6580"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54" name="Line 386"/>
                          <wps:cNvCnPr/>
                          <wps:spPr bwMode="auto">
                            <a:xfrm flipH="1">
                              <a:off x="6546"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55" name="Line 387"/>
                          <wps:cNvCnPr/>
                          <wps:spPr bwMode="auto">
                            <a:xfrm flipH="1">
                              <a:off x="6512"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56" name="Line 388"/>
                          <wps:cNvCnPr/>
                          <wps:spPr bwMode="auto">
                            <a:xfrm flipH="1">
                              <a:off x="6479"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57" name="Line 389"/>
                          <wps:cNvCnPr/>
                          <wps:spPr bwMode="auto">
                            <a:xfrm flipH="1">
                              <a:off x="6445"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58" name="Line 390"/>
                          <wps:cNvCnPr/>
                          <wps:spPr bwMode="auto">
                            <a:xfrm flipH="1">
                              <a:off x="6411"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59" name="Line 391"/>
                          <wps:cNvCnPr/>
                          <wps:spPr bwMode="auto">
                            <a:xfrm flipH="1">
                              <a:off x="6377"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60" name="Line 392"/>
                          <wps:cNvCnPr/>
                          <wps:spPr bwMode="auto">
                            <a:xfrm flipH="1">
                              <a:off x="6343"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61" name="Line 393"/>
                          <wps:cNvCnPr/>
                          <wps:spPr bwMode="auto">
                            <a:xfrm flipH="1">
                              <a:off x="6310"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62" name="Line 394"/>
                          <wps:cNvCnPr/>
                          <wps:spPr bwMode="auto">
                            <a:xfrm flipH="1">
                              <a:off x="6276"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63" name="Line 395"/>
                          <wps:cNvCnPr/>
                          <wps:spPr bwMode="auto">
                            <a:xfrm flipH="1">
                              <a:off x="6242"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64" name="Line 396"/>
                          <wps:cNvCnPr/>
                          <wps:spPr bwMode="auto">
                            <a:xfrm flipH="1">
                              <a:off x="6208"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65" name="Line 397"/>
                          <wps:cNvCnPr/>
                          <wps:spPr bwMode="auto">
                            <a:xfrm flipH="1">
                              <a:off x="6174"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66" name="Line 398"/>
                          <wps:cNvCnPr/>
                          <wps:spPr bwMode="auto">
                            <a:xfrm flipH="1">
                              <a:off x="6141"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67" name="Line 399"/>
                          <wps:cNvCnPr/>
                          <wps:spPr bwMode="auto">
                            <a:xfrm flipH="1">
                              <a:off x="6107"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68" name="Line 400"/>
                          <wps:cNvCnPr/>
                          <wps:spPr bwMode="auto">
                            <a:xfrm flipH="1">
                              <a:off x="6073"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69" name="Line 401"/>
                          <wps:cNvCnPr/>
                          <wps:spPr bwMode="auto">
                            <a:xfrm flipH="1">
                              <a:off x="6039"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70" name="Line 402"/>
                          <wps:cNvCnPr/>
                          <wps:spPr bwMode="auto">
                            <a:xfrm flipH="1">
                              <a:off x="6005"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71" name="Line 403"/>
                          <wps:cNvCnPr/>
                          <wps:spPr bwMode="auto">
                            <a:xfrm flipH="1">
                              <a:off x="5972"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72" name="Line 404"/>
                          <wps:cNvCnPr/>
                          <wps:spPr bwMode="auto">
                            <a:xfrm flipH="1">
                              <a:off x="5938"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73" name="Line 405"/>
                          <wps:cNvCnPr/>
                          <wps:spPr bwMode="auto">
                            <a:xfrm flipH="1">
                              <a:off x="5904"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74" name="Line 406"/>
                          <wps:cNvCnPr/>
                          <wps:spPr bwMode="auto">
                            <a:xfrm flipH="1">
                              <a:off x="5870"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75" name="Line 407"/>
                          <wps:cNvCnPr/>
                          <wps:spPr bwMode="auto">
                            <a:xfrm flipH="1">
                              <a:off x="5836"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76" name="Line 408"/>
                          <wps:cNvCnPr/>
                          <wps:spPr bwMode="auto">
                            <a:xfrm flipH="1">
                              <a:off x="5803"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77" name="Line 409"/>
                          <wps:cNvCnPr/>
                          <wps:spPr bwMode="auto">
                            <a:xfrm flipH="1">
                              <a:off x="5769"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78" name="Line 410"/>
                          <wps:cNvCnPr/>
                          <wps:spPr bwMode="auto">
                            <a:xfrm flipH="1">
                              <a:off x="5735"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79" name="Line 411"/>
                          <wps:cNvCnPr/>
                          <wps:spPr bwMode="auto">
                            <a:xfrm flipH="1">
                              <a:off x="5701"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80" name="Line 412"/>
                          <wps:cNvCnPr/>
                          <wps:spPr bwMode="auto">
                            <a:xfrm flipH="1">
                              <a:off x="5667"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81" name="Line 413"/>
                          <wps:cNvCnPr/>
                          <wps:spPr bwMode="auto">
                            <a:xfrm flipH="1">
                              <a:off x="5634"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82" name="Line 414"/>
                          <wps:cNvCnPr/>
                          <wps:spPr bwMode="auto">
                            <a:xfrm flipH="1">
                              <a:off x="5600"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83" name="Line 415"/>
                          <wps:cNvCnPr/>
                          <wps:spPr bwMode="auto">
                            <a:xfrm flipH="1">
                              <a:off x="5566"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84" name="Line 416"/>
                          <wps:cNvCnPr/>
                          <wps:spPr bwMode="auto">
                            <a:xfrm flipH="1">
                              <a:off x="5532"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85" name="Line 417"/>
                          <wps:cNvCnPr/>
                          <wps:spPr bwMode="auto">
                            <a:xfrm flipH="1">
                              <a:off x="5498"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86" name="Line 418"/>
                          <wps:cNvCnPr/>
                          <wps:spPr bwMode="auto">
                            <a:xfrm flipH="1">
                              <a:off x="5465"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87" name="Line 419"/>
                          <wps:cNvCnPr/>
                          <wps:spPr bwMode="auto">
                            <a:xfrm flipH="1">
                              <a:off x="5431"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88" name="Line 420"/>
                          <wps:cNvCnPr/>
                          <wps:spPr bwMode="auto">
                            <a:xfrm flipH="1">
                              <a:off x="5397"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89" name="Line 421"/>
                          <wps:cNvCnPr/>
                          <wps:spPr bwMode="auto">
                            <a:xfrm flipH="1">
                              <a:off x="5363"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90" name="Line 422"/>
                          <wps:cNvCnPr/>
                          <wps:spPr bwMode="auto">
                            <a:xfrm flipH="1">
                              <a:off x="5329"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91" name="Line 423"/>
                          <wps:cNvCnPr/>
                          <wps:spPr bwMode="auto">
                            <a:xfrm flipH="1">
                              <a:off x="5296"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92" name="Line 424"/>
                          <wps:cNvCnPr/>
                          <wps:spPr bwMode="auto">
                            <a:xfrm flipH="1">
                              <a:off x="5262"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93" name="Line 425"/>
                          <wps:cNvCnPr/>
                          <wps:spPr bwMode="auto">
                            <a:xfrm flipH="1">
                              <a:off x="5228"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94" name="Line 426"/>
                          <wps:cNvCnPr/>
                          <wps:spPr bwMode="auto">
                            <a:xfrm flipH="1">
                              <a:off x="5194"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95" name="Line 427"/>
                          <wps:cNvCnPr/>
                          <wps:spPr bwMode="auto">
                            <a:xfrm flipH="1">
                              <a:off x="5160"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96" name="Line 428"/>
                          <wps:cNvCnPr/>
                          <wps:spPr bwMode="auto">
                            <a:xfrm flipH="1">
                              <a:off x="5127"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97" name="Line 429"/>
                          <wps:cNvCnPr/>
                          <wps:spPr bwMode="auto">
                            <a:xfrm flipH="1">
                              <a:off x="5093"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98" name="Line 430"/>
                          <wps:cNvCnPr/>
                          <wps:spPr bwMode="auto">
                            <a:xfrm flipH="1">
                              <a:off x="5059"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499" name="Line 431"/>
                          <wps:cNvCnPr/>
                          <wps:spPr bwMode="auto">
                            <a:xfrm flipH="1">
                              <a:off x="5025"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00" name="Line 432"/>
                          <wps:cNvCnPr/>
                          <wps:spPr bwMode="auto">
                            <a:xfrm flipH="1">
                              <a:off x="4991"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01" name="Line 433"/>
                          <wps:cNvCnPr/>
                          <wps:spPr bwMode="auto">
                            <a:xfrm flipH="1">
                              <a:off x="4958"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02" name="Line 434"/>
                          <wps:cNvCnPr/>
                          <wps:spPr bwMode="auto">
                            <a:xfrm flipH="1">
                              <a:off x="4924"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03" name="Line 435"/>
                          <wps:cNvCnPr/>
                          <wps:spPr bwMode="auto">
                            <a:xfrm flipH="1">
                              <a:off x="4890"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04" name="Line 436"/>
                          <wps:cNvCnPr/>
                          <wps:spPr bwMode="auto">
                            <a:xfrm flipH="1">
                              <a:off x="4856"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05" name="Line 437"/>
                          <wps:cNvCnPr/>
                          <wps:spPr bwMode="auto">
                            <a:xfrm flipH="1">
                              <a:off x="4822"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06" name="Line 438"/>
                          <wps:cNvCnPr/>
                          <wps:spPr bwMode="auto">
                            <a:xfrm flipH="1">
                              <a:off x="4789"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07" name="Line 439"/>
                          <wps:cNvCnPr/>
                          <wps:spPr bwMode="auto">
                            <a:xfrm flipH="1">
                              <a:off x="4755"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08" name="Line 440"/>
                          <wps:cNvCnPr/>
                          <wps:spPr bwMode="auto">
                            <a:xfrm flipH="1">
                              <a:off x="4721"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09" name="Line 441"/>
                          <wps:cNvCnPr/>
                          <wps:spPr bwMode="auto">
                            <a:xfrm flipH="1">
                              <a:off x="4687"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10" name="Line 442"/>
                          <wps:cNvCnPr/>
                          <wps:spPr bwMode="auto">
                            <a:xfrm flipH="1">
                              <a:off x="4653"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11" name="Line 443"/>
                          <wps:cNvCnPr/>
                          <wps:spPr bwMode="auto">
                            <a:xfrm flipH="1">
                              <a:off x="4620"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12" name="Line 444"/>
                          <wps:cNvCnPr/>
                          <wps:spPr bwMode="auto">
                            <a:xfrm flipH="1">
                              <a:off x="4586"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13" name="Line 445"/>
                          <wps:cNvCnPr/>
                          <wps:spPr bwMode="auto">
                            <a:xfrm flipH="1">
                              <a:off x="4552"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14" name="Line 446"/>
                          <wps:cNvCnPr/>
                          <wps:spPr bwMode="auto">
                            <a:xfrm flipH="1">
                              <a:off x="4518"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15" name="Line 447"/>
                          <wps:cNvCnPr/>
                          <wps:spPr bwMode="auto">
                            <a:xfrm flipH="1">
                              <a:off x="4484"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16" name="Line 448"/>
                          <wps:cNvCnPr/>
                          <wps:spPr bwMode="auto">
                            <a:xfrm flipH="1">
                              <a:off x="4451"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17" name="Line 449"/>
                          <wps:cNvCnPr/>
                          <wps:spPr bwMode="auto">
                            <a:xfrm flipH="1">
                              <a:off x="4417"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18" name="Line 450"/>
                          <wps:cNvCnPr/>
                          <wps:spPr bwMode="auto">
                            <a:xfrm flipH="1">
                              <a:off x="4383"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19" name="Line 451"/>
                          <wps:cNvCnPr/>
                          <wps:spPr bwMode="auto">
                            <a:xfrm flipH="1">
                              <a:off x="4349"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20" name="Line 452"/>
                          <wps:cNvCnPr/>
                          <wps:spPr bwMode="auto">
                            <a:xfrm flipH="1">
                              <a:off x="4315"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21" name="Line 453"/>
                          <wps:cNvCnPr/>
                          <wps:spPr bwMode="auto">
                            <a:xfrm flipH="1">
                              <a:off x="4282"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22" name="Line 454"/>
                          <wps:cNvCnPr/>
                          <wps:spPr bwMode="auto">
                            <a:xfrm flipH="1">
                              <a:off x="4248"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23" name="Line 455"/>
                          <wps:cNvCnPr/>
                          <wps:spPr bwMode="auto">
                            <a:xfrm flipH="1">
                              <a:off x="4214"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24" name="Line 456"/>
                          <wps:cNvCnPr/>
                          <wps:spPr bwMode="auto">
                            <a:xfrm flipH="1">
                              <a:off x="4180"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25" name="Line 457"/>
                          <wps:cNvCnPr/>
                          <wps:spPr bwMode="auto">
                            <a:xfrm flipH="1">
                              <a:off x="4146"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26" name="Line 458"/>
                          <wps:cNvCnPr/>
                          <wps:spPr bwMode="auto">
                            <a:xfrm flipH="1">
                              <a:off x="4113"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27" name="Line 459"/>
                          <wps:cNvCnPr/>
                          <wps:spPr bwMode="auto">
                            <a:xfrm flipH="1">
                              <a:off x="4079"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g:wgp>
                      <wpg:wgp>
                        <wpg:cNvPr id="2528" name="Group 661"/>
                        <wpg:cNvGrpSpPr>
                          <a:grpSpLocks/>
                        </wpg:cNvGrpSpPr>
                        <wpg:grpSpPr bwMode="auto">
                          <a:xfrm>
                            <a:off x="21500" y="21500"/>
                            <a:ext cx="4528949" cy="1814910"/>
                            <a:chOff x="34" y="34"/>
                            <a:chExt cx="7132" cy="2858"/>
                          </a:xfrm>
                        </wpg:grpSpPr>
                        <wps:wsp>
                          <wps:cNvPr id="2529" name="Line 461"/>
                          <wps:cNvCnPr/>
                          <wps:spPr bwMode="auto">
                            <a:xfrm flipH="1">
                              <a:off x="4045"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30" name="Line 462"/>
                          <wps:cNvCnPr/>
                          <wps:spPr bwMode="auto">
                            <a:xfrm flipH="1">
                              <a:off x="4011"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31" name="Line 463"/>
                          <wps:cNvCnPr/>
                          <wps:spPr bwMode="auto">
                            <a:xfrm flipH="1">
                              <a:off x="3977"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32" name="Line 464"/>
                          <wps:cNvCnPr/>
                          <wps:spPr bwMode="auto">
                            <a:xfrm flipH="1">
                              <a:off x="3944"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33" name="Line 465"/>
                          <wps:cNvCnPr/>
                          <wps:spPr bwMode="auto">
                            <a:xfrm flipH="1">
                              <a:off x="3910"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34" name="Line 466"/>
                          <wps:cNvCnPr/>
                          <wps:spPr bwMode="auto">
                            <a:xfrm flipH="1">
                              <a:off x="3876"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35" name="Line 467"/>
                          <wps:cNvCnPr/>
                          <wps:spPr bwMode="auto">
                            <a:xfrm flipH="1">
                              <a:off x="3842"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36" name="Line 468"/>
                          <wps:cNvCnPr/>
                          <wps:spPr bwMode="auto">
                            <a:xfrm flipH="1">
                              <a:off x="3808"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37" name="Line 469"/>
                          <wps:cNvCnPr/>
                          <wps:spPr bwMode="auto">
                            <a:xfrm flipH="1">
                              <a:off x="3775"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38" name="Line 470"/>
                          <wps:cNvCnPr/>
                          <wps:spPr bwMode="auto">
                            <a:xfrm flipH="1">
                              <a:off x="3741"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39" name="Line 471"/>
                          <wps:cNvCnPr/>
                          <wps:spPr bwMode="auto">
                            <a:xfrm flipH="1">
                              <a:off x="3707"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40" name="Line 472"/>
                          <wps:cNvCnPr/>
                          <wps:spPr bwMode="auto">
                            <a:xfrm flipH="1">
                              <a:off x="3673"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41" name="Line 473"/>
                          <wps:cNvCnPr/>
                          <wps:spPr bwMode="auto">
                            <a:xfrm flipH="1">
                              <a:off x="3639"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42" name="Line 474"/>
                          <wps:cNvCnPr/>
                          <wps:spPr bwMode="auto">
                            <a:xfrm flipH="1">
                              <a:off x="3605" y="169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43" name="Line 475"/>
                          <wps:cNvCnPr/>
                          <wps:spPr bwMode="auto">
                            <a:xfrm flipH="1">
                              <a:off x="3572"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44" name="Line 476"/>
                          <wps:cNvCnPr/>
                          <wps:spPr bwMode="auto">
                            <a:xfrm flipH="1">
                              <a:off x="3538" y="169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45" name="Line 477"/>
                          <wps:cNvCnPr/>
                          <wps:spPr bwMode="auto">
                            <a:xfrm flipH="1">
                              <a:off x="3515" y="169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46" name="Line 478"/>
                          <wps:cNvCnPr/>
                          <wps:spPr bwMode="auto">
                            <a:xfrm flipH="1">
                              <a:off x="3482"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47" name="Line 479"/>
                          <wps:cNvCnPr/>
                          <wps:spPr bwMode="auto">
                            <a:xfrm flipH="1">
                              <a:off x="3448"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48" name="Line 480"/>
                          <wps:cNvCnPr/>
                          <wps:spPr bwMode="auto">
                            <a:xfrm flipH="1">
                              <a:off x="3414"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49" name="Line 481"/>
                          <wps:cNvCnPr/>
                          <wps:spPr bwMode="auto">
                            <a:xfrm flipH="1">
                              <a:off x="3380"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50" name="Line 482"/>
                          <wps:cNvCnPr/>
                          <wps:spPr bwMode="auto">
                            <a:xfrm flipH="1">
                              <a:off x="3346" y="169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51" name="Line 483"/>
                          <wps:cNvCnPr/>
                          <wps:spPr bwMode="auto">
                            <a:xfrm flipH="1">
                              <a:off x="3313"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52" name="Line 484"/>
                          <wps:cNvCnPr/>
                          <wps:spPr bwMode="auto">
                            <a:xfrm flipH="1">
                              <a:off x="3279"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53" name="Line 485"/>
                          <wps:cNvCnPr/>
                          <wps:spPr bwMode="auto">
                            <a:xfrm flipH="1">
                              <a:off x="3245"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54" name="Line 486"/>
                          <wps:cNvCnPr/>
                          <wps:spPr bwMode="auto">
                            <a:xfrm flipH="1">
                              <a:off x="3211"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55" name="Line 487"/>
                          <wps:cNvCnPr/>
                          <wps:spPr bwMode="auto">
                            <a:xfrm flipH="1">
                              <a:off x="3177" y="169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56" name="Line 488"/>
                          <wps:cNvCnPr/>
                          <wps:spPr bwMode="auto">
                            <a:xfrm flipH="1">
                              <a:off x="3144"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57" name="Line 489"/>
                          <wps:cNvCnPr/>
                          <wps:spPr bwMode="auto">
                            <a:xfrm flipH="1">
                              <a:off x="3110"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58" name="Line 490"/>
                          <wps:cNvCnPr/>
                          <wps:spPr bwMode="auto">
                            <a:xfrm flipH="1">
                              <a:off x="3076"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59" name="Line 491"/>
                          <wps:cNvCnPr/>
                          <wps:spPr bwMode="auto">
                            <a:xfrm flipH="1">
                              <a:off x="3042"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60" name="Line 492"/>
                          <wps:cNvCnPr/>
                          <wps:spPr bwMode="auto">
                            <a:xfrm flipH="1">
                              <a:off x="3008" y="169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61" name="Line 493"/>
                          <wps:cNvCnPr/>
                          <wps:spPr bwMode="auto">
                            <a:xfrm flipH="1">
                              <a:off x="2975"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62" name="Line 494"/>
                          <wps:cNvCnPr/>
                          <wps:spPr bwMode="auto">
                            <a:xfrm flipH="1">
                              <a:off x="2941"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63" name="Line 495"/>
                          <wps:cNvCnPr/>
                          <wps:spPr bwMode="auto">
                            <a:xfrm flipH="1">
                              <a:off x="2907"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64" name="Line 496"/>
                          <wps:cNvCnPr/>
                          <wps:spPr bwMode="auto">
                            <a:xfrm flipH="1">
                              <a:off x="2873"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65" name="Line 497"/>
                          <wps:cNvCnPr/>
                          <wps:spPr bwMode="auto">
                            <a:xfrm flipH="1">
                              <a:off x="2839" y="169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66" name="Line 498"/>
                          <wps:cNvCnPr/>
                          <wps:spPr bwMode="auto">
                            <a:xfrm flipH="1">
                              <a:off x="2806"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67" name="Line 499"/>
                          <wps:cNvCnPr/>
                          <wps:spPr bwMode="auto">
                            <a:xfrm flipH="1">
                              <a:off x="2772"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68" name="Line 500"/>
                          <wps:cNvCnPr/>
                          <wps:spPr bwMode="auto">
                            <a:xfrm flipH="1">
                              <a:off x="2738"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69" name="Line 501"/>
                          <wps:cNvCnPr/>
                          <wps:spPr bwMode="auto">
                            <a:xfrm flipH="1">
                              <a:off x="2704"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70" name="Line 502"/>
                          <wps:cNvCnPr/>
                          <wps:spPr bwMode="auto">
                            <a:xfrm flipH="1">
                              <a:off x="2670" y="169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71" name="Line 503"/>
                          <wps:cNvCnPr/>
                          <wps:spPr bwMode="auto">
                            <a:xfrm flipH="1">
                              <a:off x="2637"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72" name="Line 504"/>
                          <wps:cNvCnPr/>
                          <wps:spPr bwMode="auto">
                            <a:xfrm flipH="1">
                              <a:off x="2603"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73" name="Line 505"/>
                          <wps:cNvCnPr/>
                          <wps:spPr bwMode="auto">
                            <a:xfrm flipH="1">
                              <a:off x="2569"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74" name="Line 506"/>
                          <wps:cNvCnPr/>
                          <wps:spPr bwMode="auto">
                            <a:xfrm flipH="1">
                              <a:off x="2535"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75" name="Line 507"/>
                          <wps:cNvCnPr/>
                          <wps:spPr bwMode="auto">
                            <a:xfrm flipH="1">
                              <a:off x="2501" y="169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76" name="Line 508"/>
                          <wps:cNvCnPr/>
                          <wps:spPr bwMode="auto">
                            <a:xfrm flipH="1">
                              <a:off x="2468"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77" name="Line 509"/>
                          <wps:cNvCnPr/>
                          <wps:spPr bwMode="auto">
                            <a:xfrm flipH="1">
                              <a:off x="2434"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78" name="Line 510"/>
                          <wps:cNvCnPr/>
                          <wps:spPr bwMode="auto">
                            <a:xfrm flipH="1">
                              <a:off x="2400"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79" name="Line 511"/>
                          <wps:cNvCnPr/>
                          <wps:spPr bwMode="auto">
                            <a:xfrm flipH="1">
                              <a:off x="2366"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80" name="Line 512"/>
                          <wps:cNvCnPr/>
                          <wps:spPr bwMode="auto">
                            <a:xfrm flipH="1">
                              <a:off x="2332" y="169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81" name="Line 513"/>
                          <wps:cNvCnPr/>
                          <wps:spPr bwMode="auto">
                            <a:xfrm flipH="1">
                              <a:off x="2299"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82" name="Line 514"/>
                          <wps:cNvCnPr/>
                          <wps:spPr bwMode="auto">
                            <a:xfrm flipH="1">
                              <a:off x="2265"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83" name="Line 515"/>
                          <wps:cNvCnPr/>
                          <wps:spPr bwMode="auto">
                            <a:xfrm flipH="1">
                              <a:off x="2231"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84" name="Line 516"/>
                          <wps:cNvCnPr/>
                          <wps:spPr bwMode="auto">
                            <a:xfrm flipH="1">
                              <a:off x="2197"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85" name="Line 517"/>
                          <wps:cNvCnPr/>
                          <wps:spPr bwMode="auto">
                            <a:xfrm flipH="1">
                              <a:off x="2163" y="169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86" name="Line 518"/>
                          <wps:cNvCnPr/>
                          <wps:spPr bwMode="auto">
                            <a:xfrm flipH="1">
                              <a:off x="2129" y="169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87" name="Line 519"/>
                          <wps:cNvCnPr/>
                          <wps:spPr bwMode="auto">
                            <a:xfrm flipH="1">
                              <a:off x="2096"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88" name="Line 520"/>
                          <wps:cNvCnPr/>
                          <wps:spPr bwMode="auto">
                            <a:xfrm flipH="1">
                              <a:off x="2062"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89" name="Line 521"/>
                          <wps:cNvCnPr/>
                          <wps:spPr bwMode="auto">
                            <a:xfrm flipH="1">
                              <a:off x="2028"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90" name="Line 522"/>
                          <wps:cNvCnPr/>
                          <wps:spPr bwMode="auto">
                            <a:xfrm flipH="1">
                              <a:off x="1994" y="169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91" name="Line 523"/>
                          <wps:cNvCnPr/>
                          <wps:spPr bwMode="auto">
                            <a:xfrm flipH="1">
                              <a:off x="1960" y="169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92" name="Line 524"/>
                          <wps:cNvCnPr/>
                          <wps:spPr bwMode="auto">
                            <a:xfrm flipH="1">
                              <a:off x="1927"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93" name="Line 525"/>
                          <wps:cNvCnPr/>
                          <wps:spPr bwMode="auto">
                            <a:xfrm flipH="1">
                              <a:off x="1893"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94" name="Line 526"/>
                          <wps:cNvCnPr/>
                          <wps:spPr bwMode="auto">
                            <a:xfrm flipH="1">
                              <a:off x="1859"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95" name="Line 527"/>
                          <wps:cNvCnPr/>
                          <wps:spPr bwMode="auto">
                            <a:xfrm flipH="1">
                              <a:off x="1825" y="169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96" name="Line 528"/>
                          <wps:cNvCnPr/>
                          <wps:spPr bwMode="auto">
                            <a:xfrm flipH="1">
                              <a:off x="1791" y="169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97" name="Line 529"/>
                          <wps:cNvCnPr/>
                          <wps:spPr bwMode="auto">
                            <a:xfrm flipH="1">
                              <a:off x="1758"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98" name="Line 530"/>
                          <wps:cNvCnPr/>
                          <wps:spPr bwMode="auto">
                            <a:xfrm flipH="1">
                              <a:off x="1724"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599" name="Line 531"/>
                          <wps:cNvCnPr/>
                          <wps:spPr bwMode="auto">
                            <a:xfrm flipH="1">
                              <a:off x="1690"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00" name="Line 532"/>
                          <wps:cNvCnPr/>
                          <wps:spPr bwMode="auto">
                            <a:xfrm flipH="1">
                              <a:off x="1656" y="169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01" name="Line 533"/>
                          <wps:cNvCnPr/>
                          <wps:spPr bwMode="auto">
                            <a:xfrm flipH="1">
                              <a:off x="1622" y="169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02" name="Line 534"/>
                          <wps:cNvCnPr/>
                          <wps:spPr bwMode="auto">
                            <a:xfrm flipH="1">
                              <a:off x="1589"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03" name="Line 535"/>
                          <wps:cNvCnPr/>
                          <wps:spPr bwMode="auto">
                            <a:xfrm flipH="1">
                              <a:off x="1555"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04" name="Line 536"/>
                          <wps:cNvCnPr/>
                          <wps:spPr bwMode="auto">
                            <a:xfrm flipH="1">
                              <a:off x="1521"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05" name="Line 537"/>
                          <wps:cNvCnPr/>
                          <wps:spPr bwMode="auto">
                            <a:xfrm flipH="1">
                              <a:off x="1487" y="169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06" name="Line 538"/>
                          <wps:cNvCnPr/>
                          <wps:spPr bwMode="auto">
                            <a:xfrm flipH="1">
                              <a:off x="1453" y="169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07" name="Line 539"/>
                          <wps:cNvCnPr/>
                          <wps:spPr bwMode="auto">
                            <a:xfrm flipH="1">
                              <a:off x="1420"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08" name="Line 540"/>
                          <wps:cNvCnPr/>
                          <wps:spPr bwMode="auto">
                            <a:xfrm flipH="1">
                              <a:off x="1386"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09" name="Line 541"/>
                          <wps:cNvCnPr/>
                          <wps:spPr bwMode="auto">
                            <a:xfrm flipH="1">
                              <a:off x="1352"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10" name="Line 542"/>
                          <wps:cNvCnPr/>
                          <wps:spPr bwMode="auto">
                            <a:xfrm flipH="1">
                              <a:off x="1318" y="169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11" name="Line 543"/>
                          <wps:cNvCnPr/>
                          <wps:spPr bwMode="auto">
                            <a:xfrm flipH="1">
                              <a:off x="1284" y="169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12" name="Line 544"/>
                          <wps:cNvCnPr/>
                          <wps:spPr bwMode="auto">
                            <a:xfrm flipH="1">
                              <a:off x="1251"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13" name="Line 545"/>
                          <wps:cNvCnPr/>
                          <wps:spPr bwMode="auto">
                            <a:xfrm flipH="1">
                              <a:off x="1217"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14" name="Line 546"/>
                          <wps:cNvCnPr/>
                          <wps:spPr bwMode="auto">
                            <a:xfrm flipH="1">
                              <a:off x="1183"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15" name="Line 547"/>
                          <wps:cNvCnPr/>
                          <wps:spPr bwMode="auto">
                            <a:xfrm flipH="1">
                              <a:off x="1149" y="169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16" name="Line 548"/>
                          <wps:cNvCnPr/>
                          <wps:spPr bwMode="auto">
                            <a:xfrm flipH="1">
                              <a:off x="1115" y="169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17" name="Line 549"/>
                          <wps:cNvCnPr/>
                          <wps:spPr bwMode="auto">
                            <a:xfrm flipH="1">
                              <a:off x="1082"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18" name="Line 550"/>
                          <wps:cNvCnPr/>
                          <wps:spPr bwMode="auto">
                            <a:xfrm flipH="1">
                              <a:off x="1048"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19" name="Line 551"/>
                          <wps:cNvCnPr/>
                          <wps:spPr bwMode="auto">
                            <a:xfrm flipH="1">
                              <a:off x="1014"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20" name="Line 552"/>
                          <wps:cNvCnPr/>
                          <wps:spPr bwMode="auto">
                            <a:xfrm flipH="1">
                              <a:off x="980" y="169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21" name="Line 553"/>
                          <wps:cNvCnPr/>
                          <wps:spPr bwMode="auto">
                            <a:xfrm flipH="1">
                              <a:off x="946" y="169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22" name="Line 554"/>
                          <wps:cNvCnPr/>
                          <wps:spPr bwMode="auto">
                            <a:xfrm flipH="1">
                              <a:off x="913"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23" name="Line 555"/>
                          <wps:cNvCnPr/>
                          <wps:spPr bwMode="auto">
                            <a:xfrm flipH="1">
                              <a:off x="879"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24" name="Line 556"/>
                          <wps:cNvCnPr/>
                          <wps:spPr bwMode="auto">
                            <a:xfrm flipH="1">
                              <a:off x="845" y="16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25" name="Line 557"/>
                          <wps:cNvCnPr/>
                          <wps:spPr bwMode="auto">
                            <a:xfrm flipH="1">
                              <a:off x="811" y="169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26" name="Line 558"/>
                          <wps:cNvCnPr/>
                          <wps:spPr bwMode="auto">
                            <a:xfrm flipH="1">
                              <a:off x="777" y="169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27" name="Line 559"/>
                          <wps:cNvCnPr/>
                          <wps:spPr bwMode="auto">
                            <a:xfrm flipV="1">
                              <a:off x="755" y="1660"/>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28" name="Line 560"/>
                          <wps:cNvCnPr/>
                          <wps:spPr bwMode="auto">
                            <a:xfrm flipV="1">
                              <a:off x="755" y="1627"/>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29" name="Line 561"/>
                          <wps:cNvCnPr/>
                          <wps:spPr bwMode="auto">
                            <a:xfrm flipV="1">
                              <a:off x="755" y="1593"/>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30" name="Line 562"/>
                          <wps:cNvCnPr/>
                          <wps:spPr bwMode="auto">
                            <a:xfrm flipV="1">
                              <a:off x="755" y="1559"/>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31" name="Line 563"/>
                          <wps:cNvCnPr/>
                          <wps:spPr bwMode="auto">
                            <a:xfrm flipV="1">
                              <a:off x="755" y="1525"/>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32" name="Line 564"/>
                          <wps:cNvCnPr/>
                          <wps:spPr bwMode="auto">
                            <a:xfrm flipV="1">
                              <a:off x="755" y="1491"/>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33" name="Line 565"/>
                          <wps:cNvCnPr/>
                          <wps:spPr bwMode="auto">
                            <a:xfrm flipV="1">
                              <a:off x="755" y="1457"/>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34" name="Line 566"/>
                          <wps:cNvCnPr/>
                          <wps:spPr bwMode="auto">
                            <a:xfrm flipV="1">
                              <a:off x="755" y="1423"/>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35" name="Line 567"/>
                          <wps:cNvCnPr/>
                          <wps:spPr bwMode="auto">
                            <a:xfrm flipV="1">
                              <a:off x="755" y="1389"/>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36" name="Line 568"/>
                          <wps:cNvCnPr/>
                          <wps:spPr bwMode="auto">
                            <a:xfrm flipV="1">
                              <a:off x="755" y="1356"/>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37" name="Line 569"/>
                          <wps:cNvCnPr/>
                          <wps:spPr bwMode="auto">
                            <a:xfrm flipV="1">
                              <a:off x="755" y="1322"/>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38" name="Line 570"/>
                          <wps:cNvCnPr/>
                          <wps:spPr bwMode="auto">
                            <a:xfrm flipV="1">
                              <a:off x="755" y="1288"/>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39" name="Line 571"/>
                          <wps:cNvCnPr/>
                          <wps:spPr bwMode="auto">
                            <a:xfrm flipV="1">
                              <a:off x="755" y="1254"/>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40" name="Line 572"/>
                          <wps:cNvCnPr/>
                          <wps:spPr bwMode="auto">
                            <a:xfrm flipV="1">
                              <a:off x="755" y="1220"/>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41" name="Line 573"/>
                          <wps:cNvCnPr/>
                          <wps:spPr bwMode="auto">
                            <a:xfrm flipV="1">
                              <a:off x="755" y="1186"/>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42" name="Line 574"/>
                          <wps:cNvCnPr/>
                          <wps:spPr bwMode="auto">
                            <a:xfrm flipV="1">
                              <a:off x="755" y="1152"/>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43" name="Line 575"/>
                          <wps:cNvCnPr/>
                          <wps:spPr bwMode="auto">
                            <a:xfrm flipV="1">
                              <a:off x="755" y="1118"/>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44" name="Line 576"/>
                          <wps:cNvCnPr/>
                          <wps:spPr bwMode="auto">
                            <a:xfrm flipV="1">
                              <a:off x="755" y="1084"/>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45" name="Line 577"/>
                          <wps:cNvCnPr/>
                          <wps:spPr bwMode="auto">
                            <a:xfrm flipV="1">
                              <a:off x="755" y="1051"/>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46" name="Line 578"/>
                          <wps:cNvCnPr/>
                          <wps:spPr bwMode="auto">
                            <a:xfrm flipV="1">
                              <a:off x="755" y="1017"/>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47" name="Line 579"/>
                          <wps:cNvCnPr/>
                          <wps:spPr bwMode="auto">
                            <a:xfrm flipV="1">
                              <a:off x="755" y="983"/>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48" name="Line 580"/>
                          <wps:cNvCnPr/>
                          <wps:spPr bwMode="auto">
                            <a:xfrm flipV="1">
                              <a:off x="755" y="949"/>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49" name="Line 581"/>
                          <wps:cNvCnPr/>
                          <wps:spPr bwMode="auto">
                            <a:xfrm flipV="1">
                              <a:off x="755" y="915"/>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50" name="Line 582"/>
                          <wps:cNvCnPr/>
                          <wps:spPr bwMode="auto">
                            <a:xfrm flipV="1">
                              <a:off x="755" y="881"/>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51" name="Line 583"/>
                          <wps:cNvCnPr/>
                          <wps:spPr bwMode="auto">
                            <a:xfrm flipV="1">
                              <a:off x="755" y="847"/>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52" name="Line 584"/>
                          <wps:cNvCnPr/>
                          <wps:spPr bwMode="auto">
                            <a:xfrm flipV="1">
                              <a:off x="755" y="813"/>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53" name="Line 585"/>
                          <wps:cNvCnPr/>
                          <wps:spPr bwMode="auto">
                            <a:xfrm flipV="1">
                              <a:off x="755" y="779"/>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54" name="Line 586"/>
                          <wps:cNvCnPr/>
                          <wps:spPr bwMode="auto">
                            <a:xfrm flipV="1">
                              <a:off x="755" y="746"/>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55" name="Line 587"/>
                          <wps:cNvCnPr/>
                          <wps:spPr bwMode="auto">
                            <a:xfrm flipV="1">
                              <a:off x="755" y="712"/>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56" name="Line 588"/>
                          <wps:cNvCnPr/>
                          <wps:spPr bwMode="auto">
                            <a:xfrm flipV="1">
                              <a:off x="755" y="678"/>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57" name="Line 589"/>
                          <wps:cNvCnPr/>
                          <wps:spPr bwMode="auto">
                            <a:xfrm flipV="1">
                              <a:off x="755" y="644"/>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58" name="Line 590"/>
                          <wps:cNvCnPr/>
                          <wps:spPr bwMode="auto">
                            <a:xfrm flipV="1">
                              <a:off x="755" y="610"/>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59" name="Line 591"/>
                          <wps:cNvCnPr/>
                          <wps:spPr bwMode="auto">
                            <a:xfrm flipV="1">
                              <a:off x="755" y="576"/>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60" name="Line 592"/>
                          <wps:cNvCnPr/>
                          <wps:spPr bwMode="auto">
                            <a:xfrm flipV="1">
                              <a:off x="755" y="542"/>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61" name="Line 593"/>
                          <wps:cNvCnPr/>
                          <wps:spPr bwMode="auto">
                            <a:xfrm flipV="1">
                              <a:off x="755" y="508"/>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62" name="Line 594"/>
                          <wps:cNvCnPr/>
                          <wps:spPr bwMode="auto">
                            <a:xfrm flipV="1">
                              <a:off x="755" y="474"/>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63" name="Line 595"/>
                          <wps:cNvCnPr/>
                          <wps:spPr bwMode="auto">
                            <a:xfrm flipV="1">
                              <a:off x="755" y="441"/>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64" name="Line 596"/>
                          <wps:cNvCnPr/>
                          <wps:spPr bwMode="auto">
                            <a:xfrm flipV="1">
                              <a:off x="755" y="407"/>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65" name="Line 597"/>
                          <wps:cNvCnPr/>
                          <wps:spPr bwMode="auto">
                            <a:xfrm flipV="1">
                              <a:off x="755" y="373"/>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66" name="Line 598"/>
                          <wps:cNvCnPr/>
                          <wps:spPr bwMode="auto">
                            <a:xfrm flipV="1">
                              <a:off x="755" y="339"/>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67" name="Line 599"/>
                          <wps:cNvCnPr/>
                          <wps:spPr bwMode="auto">
                            <a:xfrm flipV="1">
                              <a:off x="755" y="305"/>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68" name="Line 600"/>
                          <wps:cNvCnPr/>
                          <wps:spPr bwMode="auto">
                            <a:xfrm flipV="1">
                              <a:off x="755" y="271"/>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69" name="Line 601"/>
                          <wps:cNvCnPr/>
                          <wps:spPr bwMode="auto">
                            <a:xfrm flipV="1">
                              <a:off x="755" y="237"/>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70" name="Line 602"/>
                          <wps:cNvCnPr/>
                          <wps:spPr bwMode="auto">
                            <a:xfrm flipV="1">
                              <a:off x="755" y="203"/>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71" name="Line 603"/>
                          <wps:cNvCnPr/>
                          <wps:spPr bwMode="auto">
                            <a:xfrm flipV="1">
                              <a:off x="755" y="169"/>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72" name="Line 604"/>
                          <wps:cNvCnPr/>
                          <wps:spPr bwMode="auto">
                            <a:xfrm flipV="1">
                              <a:off x="755" y="136"/>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73" name="Line 605"/>
                          <wps:cNvCnPr/>
                          <wps:spPr bwMode="auto">
                            <a:xfrm flipV="1">
                              <a:off x="755" y="102"/>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74" name="Line 606"/>
                          <wps:cNvCnPr/>
                          <wps:spPr bwMode="auto">
                            <a:xfrm flipV="1">
                              <a:off x="755" y="68"/>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75" name="Line 607"/>
                          <wps:cNvCnPr/>
                          <wps:spPr bwMode="auto">
                            <a:xfrm flipV="1">
                              <a:off x="755" y="34"/>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76" name="Rectangle 608"/>
                          <wps:cNvSpPr>
                            <a:spLocks noChangeArrowheads="1"/>
                          </wps:cNvSpPr>
                          <wps:spPr bwMode="auto">
                            <a:xfrm>
                              <a:off x="2332" y="395"/>
                              <a:ext cx="913" cy="746"/>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7" name="Freeform 609"/>
                          <wps:cNvSpPr>
                            <a:spLocks/>
                          </wps:cNvSpPr>
                          <wps:spPr bwMode="auto">
                            <a:xfrm>
                              <a:off x="3436" y="486"/>
                              <a:ext cx="913" cy="553"/>
                            </a:xfrm>
                            <a:custGeom>
                              <a:avLst/>
                              <a:gdLst>
                                <a:gd name="T0" fmla="*/ 225 w 81"/>
                                <a:gd name="T1" fmla="*/ 0 h 49"/>
                                <a:gd name="T2" fmla="*/ 0 w 81"/>
                                <a:gd name="T3" fmla="*/ 282 h 49"/>
                                <a:gd name="T4" fmla="*/ 225 w 81"/>
                                <a:gd name="T5" fmla="*/ 553 h 49"/>
                                <a:gd name="T6" fmla="*/ 688 w 81"/>
                                <a:gd name="T7" fmla="*/ 553 h 49"/>
                                <a:gd name="T8" fmla="*/ 913 w 81"/>
                                <a:gd name="T9" fmla="*/ 282 h 49"/>
                                <a:gd name="T10" fmla="*/ 688 w 81"/>
                                <a:gd name="T11" fmla="*/ 0 h 49"/>
                                <a:gd name="T12" fmla="*/ 225 w 81"/>
                                <a:gd name="T13" fmla="*/ 0 h 49"/>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81" h="49">
                                  <a:moveTo>
                                    <a:pt x="20" y="0"/>
                                  </a:moveTo>
                                  <a:lnTo>
                                    <a:pt x="0" y="25"/>
                                  </a:lnTo>
                                  <a:lnTo>
                                    <a:pt x="20" y="49"/>
                                  </a:lnTo>
                                  <a:lnTo>
                                    <a:pt x="61" y="49"/>
                                  </a:lnTo>
                                  <a:lnTo>
                                    <a:pt x="81" y="25"/>
                                  </a:lnTo>
                                  <a:lnTo>
                                    <a:pt x="61" y="0"/>
                                  </a:lnTo>
                                  <a:lnTo>
                                    <a:pt x="20" y="0"/>
                                  </a:lnTo>
                                  <a:close/>
                                </a:path>
                              </a:pathLst>
                            </a:cu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8" name="Rectangle 610"/>
                          <wps:cNvSpPr>
                            <a:spLocks noChangeArrowheads="1"/>
                          </wps:cNvSpPr>
                          <wps:spPr bwMode="auto">
                            <a:xfrm>
                              <a:off x="5634" y="395"/>
                              <a:ext cx="923" cy="746"/>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9" name="Rectangle 611"/>
                          <wps:cNvSpPr>
                            <a:spLocks noChangeArrowheads="1"/>
                          </wps:cNvSpPr>
                          <wps:spPr bwMode="auto">
                            <a:xfrm>
                              <a:off x="293" y="2429"/>
                              <a:ext cx="642" cy="463"/>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0" name="Rectangle 612"/>
                          <wps:cNvSpPr>
                            <a:spLocks noChangeArrowheads="1"/>
                          </wps:cNvSpPr>
                          <wps:spPr bwMode="auto">
                            <a:xfrm>
                              <a:off x="1668" y="2429"/>
                              <a:ext cx="642" cy="463"/>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1" name="Rectangle 613"/>
                          <wps:cNvSpPr>
                            <a:spLocks noChangeArrowheads="1"/>
                          </wps:cNvSpPr>
                          <wps:spPr bwMode="auto">
                            <a:xfrm>
                              <a:off x="2490" y="2429"/>
                              <a:ext cx="654" cy="463"/>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2" name="Rectangle 614"/>
                          <wps:cNvSpPr>
                            <a:spLocks noChangeArrowheads="1"/>
                          </wps:cNvSpPr>
                          <wps:spPr bwMode="auto">
                            <a:xfrm>
                              <a:off x="6535" y="2429"/>
                              <a:ext cx="631" cy="4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3" name="Rectangle 615"/>
                          <wps:cNvSpPr>
                            <a:spLocks noChangeArrowheads="1"/>
                          </wps:cNvSpPr>
                          <wps:spPr bwMode="auto">
                            <a:xfrm>
                              <a:off x="6535" y="2429"/>
                              <a:ext cx="631" cy="463"/>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4" name="Oval 616"/>
                          <wps:cNvSpPr>
                            <a:spLocks noChangeArrowheads="1"/>
                          </wps:cNvSpPr>
                          <wps:spPr bwMode="auto">
                            <a:xfrm>
                              <a:off x="4529" y="486"/>
                              <a:ext cx="924" cy="565"/>
                            </a:xfrm>
                            <a:prstGeom prst="ellipse">
                              <a:avLst/>
                            </a:pr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5" name="Line 617"/>
                          <wps:cNvCnPr/>
                          <wps:spPr bwMode="auto">
                            <a:xfrm>
                              <a:off x="34" y="2146"/>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86" name="Line 618"/>
                          <wps:cNvCnPr/>
                          <wps:spPr bwMode="auto">
                            <a:xfrm>
                              <a:off x="68" y="2146"/>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87" name="Line 619"/>
                          <wps:cNvCnPr/>
                          <wps:spPr bwMode="auto">
                            <a:xfrm>
                              <a:off x="101" y="2146"/>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88" name="Line 620"/>
                          <wps:cNvCnPr/>
                          <wps:spPr bwMode="auto">
                            <a:xfrm>
                              <a:off x="135" y="2146"/>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89" name="Line 621"/>
                          <wps:cNvCnPr/>
                          <wps:spPr bwMode="auto">
                            <a:xfrm>
                              <a:off x="169" y="2146"/>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90" name="Line 622"/>
                          <wps:cNvCnPr/>
                          <wps:spPr bwMode="auto">
                            <a:xfrm>
                              <a:off x="203" y="2146"/>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91" name="Line 623"/>
                          <wps:cNvCnPr/>
                          <wps:spPr bwMode="auto">
                            <a:xfrm>
                              <a:off x="237" y="2146"/>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92" name="Line 624"/>
                          <wps:cNvCnPr/>
                          <wps:spPr bwMode="auto">
                            <a:xfrm>
                              <a:off x="270" y="2146"/>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93" name="Line 625"/>
                          <wps:cNvCnPr/>
                          <wps:spPr bwMode="auto">
                            <a:xfrm>
                              <a:off x="304" y="2146"/>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94" name="Line 626"/>
                          <wps:cNvCnPr/>
                          <wps:spPr bwMode="auto">
                            <a:xfrm>
                              <a:off x="338" y="2146"/>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95" name="Line 627"/>
                          <wps:cNvCnPr/>
                          <wps:spPr bwMode="auto">
                            <a:xfrm>
                              <a:off x="372" y="2146"/>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96" name="Line 628"/>
                          <wps:cNvCnPr/>
                          <wps:spPr bwMode="auto">
                            <a:xfrm>
                              <a:off x="406" y="2146"/>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97" name="Line 629"/>
                          <wps:cNvCnPr/>
                          <wps:spPr bwMode="auto">
                            <a:xfrm>
                              <a:off x="439" y="2146"/>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98" name="Line 630"/>
                          <wps:cNvCnPr/>
                          <wps:spPr bwMode="auto">
                            <a:xfrm>
                              <a:off x="473" y="2146"/>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699" name="Line 631"/>
                          <wps:cNvCnPr/>
                          <wps:spPr bwMode="auto">
                            <a:xfrm>
                              <a:off x="507" y="2146"/>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00" name="Line 632"/>
                          <wps:cNvCnPr/>
                          <wps:spPr bwMode="auto">
                            <a:xfrm>
                              <a:off x="541" y="2146"/>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01" name="Line 633"/>
                          <wps:cNvCnPr/>
                          <wps:spPr bwMode="auto">
                            <a:xfrm>
                              <a:off x="575" y="2146"/>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02" name="Line 634"/>
                          <wps:cNvCnPr/>
                          <wps:spPr bwMode="auto">
                            <a:xfrm>
                              <a:off x="608" y="2146"/>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03" name="Line 635"/>
                          <wps:cNvCnPr/>
                          <wps:spPr bwMode="auto">
                            <a:xfrm>
                              <a:off x="642" y="2146"/>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04" name="Line 636"/>
                          <wps:cNvCnPr/>
                          <wps:spPr bwMode="auto">
                            <a:xfrm>
                              <a:off x="676" y="2146"/>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05" name="Line 637"/>
                          <wps:cNvCnPr/>
                          <wps:spPr bwMode="auto">
                            <a:xfrm>
                              <a:off x="710" y="2146"/>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06" name="Line 638"/>
                          <wps:cNvCnPr/>
                          <wps:spPr bwMode="auto">
                            <a:xfrm>
                              <a:off x="744" y="2146"/>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07" name="Line 639"/>
                          <wps:cNvCnPr/>
                          <wps:spPr bwMode="auto">
                            <a:xfrm>
                              <a:off x="777" y="2146"/>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08" name="Line 640"/>
                          <wps:cNvCnPr/>
                          <wps:spPr bwMode="auto">
                            <a:xfrm>
                              <a:off x="811" y="2146"/>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09" name="Line 641"/>
                          <wps:cNvCnPr/>
                          <wps:spPr bwMode="auto">
                            <a:xfrm>
                              <a:off x="845" y="2146"/>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10" name="Line 642"/>
                          <wps:cNvCnPr/>
                          <wps:spPr bwMode="auto">
                            <a:xfrm>
                              <a:off x="879" y="2146"/>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11" name="Line 643"/>
                          <wps:cNvCnPr/>
                          <wps:spPr bwMode="auto">
                            <a:xfrm>
                              <a:off x="913" y="2146"/>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12" name="Line 644"/>
                          <wps:cNvCnPr/>
                          <wps:spPr bwMode="auto">
                            <a:xfrm>
                              <a:off x="946" y="2146"/>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13" name="Line 645"/>
                          <wps:cNvCnPr/>
                          <wps:spPr bwMode="auto">
                            <a:xfrm>
                              <a:off x="980" y="2146"/>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14" name="Line 646"/>
                          <wps:cNvCnPr/>
                          <wps:spPr bwMode="auto">
                            <a:xfrm>
                              <a:off x="1014" y="2146"/>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15" name="Line 647"/>
                          <wps:cNvCnPr/>
                          <wps:spPr bwMode="auto">
                            <a:xfrm>
                              <a:off x="1048" y="2146"/>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16" name="Line 648"/>
                          <wps:cNvCnPr/>
                          <wps:spPr bwMode="auto">
                            <a:xfrm>
                              <a:off x="1082" y="2146"/>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17" name="Line 649"/>
                          <wps:cNvCnPr/>
                          <wps:spPr bwMode="auto">
                            <a:xfrm>
                              <a:off x="1115" y="2146"/>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18" name="Line 650"/>
                          <wps:cNvCnPr/>
                          <wps:spPr bwMode="auto">
                            <a:xfrm>
                              <a:off x="1149" y="2146"/>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19" name="Line 651"/>
                          <wps:cNvCnPr/>
                          <wps:spPr bwMode="auto">
                            <a:xfrm>
                              <a:off x="1183" y="2146"/>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20" name="Line 652"/>
                          <wps:cNvCnPr/>
                          <wps:spPr bwMode="auto">
                            <a:xfrm>
                              <a:off x="1217" y="2146"/>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21" name="Line 653"/>
                          <wps:cNvCnPr/>
                          <wps:spPr bwMode="auto">
                            <a:xfrm>
                              <a:off x="1251" y="2146"/>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22" name="Line 654"/>
                          <wps:cNvCnPr/>
                          <wps:spPr bwMode="auto">
                            <a:xfrm>
                              <a:off x="1284" y="2146"/>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23" name="Line 655"/>
                          <wps:cNvCnPr/>
                          <wps:spPr bwMode="auto">
                            <a:xfrm>
                              <a:off x="1318" y="2146"/>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24" name="Line 656"/>
                          <wps:cNvCnPr/>
                          <wps:spPr bwMode="auto">
                            <a:xfrm>
                              <a:off x="1352" y="2146"/>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25" name="Line 657"/>
                          <wps:cNvCnPr/>
                          <wps:spPr bwMode="auto">
                            <a:xfrm>
                              <a:off x="1386" y="2146"/>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26" name="Line 658"/>
                          <wps:cNvCnPr/>
                          <wps:spPr bwMode="auto">
                            <a:xfrm>
                              <a:off x="1420" y="2146"/>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27" name="Line 659"/>
                          <wps:cNvCnPr/>
                          <wps:spPr bwMode="auto">
                            <a:xfrm>
                              <a:off x="1453" y="2146"/>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28" name="Line 660"/>
                          <wps:cNvCnPr/>
                          <wps:spPr bwMode="auto">
                            <a:xfrm>
                              <a:off x="1476"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g:wgp>
                      <wpg:wgp>
                        <wpg:cNvPr id="2729" name="Group 862"/>
                        <wpg:cNvGrpSpPr>
                          <a:grpSpLocks/>
                        </wpg:cNvGrpSpPr>
                        <wpg:grpSpPr bwMode="auto">
                          <a:xfrm>
                            <a:off x="21500" y="1362708"/>
                            <a:ext cx="2146323" cy="760704"/>
                            <a:chOff x="34" y="2146"/>
                            <a:chExt cx="3380" cy="1198"/>
                          </a:xfrm>
                        </wpg:grpSpPr>
                        <wps:wsp>
                          <wps:cNvPr id="2730" name="Line 662"/>
                          <wps:cNvCnPr/>
                          <wps:spPr bwMode="auto">
                            <a:xfrm>
                              <a:off x="1510"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31" name="Line 663"/>
                          <wps:cNvCnPr/>
                          <wps:spPr bwMode="auto">
                            <a:xfrm>
                              <a:off x="1544"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32" name="Line 664"/>
                          <wps:cNvCnPr/>
                          <wps:spPr bwMode="auto">
                            <a:xfrm>
                              <a:off x="1577"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33" name="Line 665"/>
                          <wps:cNvCnPr/>
                          <wps:spPr bwMode="auto">
                            <a:xfrm>
                              <a:off x="1611"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34" name="Line 666"/>
                          <wps:cNvCnPr/>
                          <wps:spPr bwMode="auto">
                            <a:xfrm>
                              <a:off x="1645"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35" name="Line 667"/>
                          <wps:cNvCnPr/>
                          <wps:spPr bwMode="auto">
                            <a:xfrm>
                              <a:off x="1679"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36" name="Line 668"/>
                          <wps:cNvCnPr/>
                          <wps:spPr bwMode="auto">
                            <a:xfrm>
                              <a:off x="1713"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37" name="Line 669"/>
                          <wps:cNvCnPr/>
                          <wps:spPr bwMode="auto">
                            <a:xfrm>
                              <a:off x="1746"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38" name="Line 670"/>
                          <wps:cNvCnPr/>
                          <wps:spPr bwMode="auto">
                            <a:xfrm>
                              <a:off x="1780"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39" name="Line 671"/>
                          <wps:cNvCnPr/>
                          <wps:spPr bwMode="auto">
                            <a:xfrm>
                              <a:off x="1814"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40" name="Line 672"/>
                          <wps:cNvCnPr/>
                          <wps:spPr bwMode="auto">
                            <a:xfrm>
                              <a:off x="1848"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41" name="Line 673"/>
                          <wps:cNvCnPr/>
                          <wps:spPr bwMode="auto">
                            <a:xfrm>
                              <a:off x="1882"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42" name="Line 674"/>
                          <wps:cNvCnPr/>
                          <wps:spPr bwMode="auto">
                            <a:xfrm>
                              <a:off x="1915"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43" name="Line 675"/>
                          <wps:cNvCnPr/>
                          <wps:spPr bwMode="auto">
                            <a:xfrm>
                              <a:off x="1949"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44" name="Line 676"/>
                          <wps:cNvCnPr/>
                          <wps:spPr bwMode="auto">
                            <a:xfrm>
                              <a:off x="1983"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45" name="Line 677"/>
                          <wps:cNvCnPr/>
                          <wps:spPr bwMode="auto">
                            <a:xfrm>
                              <a:off x="2017"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46" name="Line 678"/>
                          <wps:cNvCnPr/>
                          <wps:spPr bwMode="auto">
                            <a:xfrm>
                              <a:off x="2051"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47" name="Line 679"/>
                          <wps:cNvCnPr/>
                          <wps:spPr bwMode="auto">
                            <a:xfrm>
                              <a:off x="2084"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48" name="Line 680"/>
                          <wps:cNvCnPr/>
                          <wps:spPr bwMode="auto">
                            <a:xfrm>
                              <a:off x="2118"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49" name="Line 681"/>
                          <wps:cNvCnPr/>
                          <wps:spPr bwMode="auto">
                            <a:xfrm>
                              <a:off x="2152"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50" name="Line 682"/>
                          <wps:cNvCnPr/>
                          <wps:spPr bwMode="auto">
                            <a:xfrm>
                              <a:off x="2186"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51" name="Line 683"/>
                          <wps:cNvCnPr/>
                          <wps:spPr bwMode="auto">
                            <a:xfrm>
                              <a:off x="2220"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52" name="Line 684"/>
                          <wps:cNvCnPr/>
                          <wps:spPr bwMode="auto">
                            <a:xfrm>
                              <a:off x="2253"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53" name="Line 685"/>
                          <wps:cNvCnPr/>
                          <wps:spPr bwMode="auto">
                            <a:xfrm>
                              <a:off x="2287"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54" name="Line 686"/>
                          <wps:cNvCnPr/>
                          <wps:spPr bwMode="auto">
                            <a:xfrm>
                              <a:off x="2321"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55" name="Line 687"/>
                          <wps:cNvCnPr/>
                          <wps:spPr bwMode="auto">
                            <a:xfrm>
                              <a:off x="2355"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56" name="Line 688"/>
                          <wps:cNvCnPr/>
                          <wps:spPr bwMode="auto">
                            <a:xfrm>
                              <a:off x="2389"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57" name="Line 689"/>
                          <wps:cNvCnPr/>
                          <wps:spPr bwMode="auto">
                            <a:xfrm>
                              <a:off x="2422"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58" name="Line 690"/>
                          <wps:cNvCnPr/>
                          <wps:spPr bwMode="auto">
                            <a:xfrm>
                              <a:off x="2456"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59" name="Line 691"/>
                          <wps:cNvCnPr/>
                          <wps:spPr bwMode="auto">
                            <a:xfrm>
                              <a:off x="2490"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60" name="Line 692"/>
                          <wps:cNvCnPr/>
                          <wps:spPr bwMode="auto">
                            <a:xfrm>
                              <a:off x="2524"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61" name="Line 693"/>
                          <wps:cNvCnPr/>
                          <wps:spPr bwMode="auto">
                            <a:xfrm>
                              <a:off x="2558"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62" name="Line 694"/>
                          <wps:cNvCnPr/>
                          <wps:spPr bwMode="auto">
                            <a:xfrm>
                              <a:off x="2591"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63" name="Line 695"/>
                          <wps:cNvCnPr/>
                          <wps:spPr bwMode="auto">
                            <a:xfrm>
                              <a:off x="2625"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64" name="Line 696"/>
                          <wps:cNvCnPr/>
                          <wps:spPr bwMode="auto">
                            <a:xfrm>
                              <a:off x="2659"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65" name="Line 697"/>
                          <wps:cNvCnPr/>
                          <wps:spPr bwMode="auto">
                            <a:xfrm>
                              <a:off x="2693"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66" name="Line 698"/>
                          <wps:cNvCnPr/>
                          <wps:spPr bwMode="auto">
                            <a:xfrm>
                              <a:off x="2727"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67" name="Line 699"/>
                          <wps:cNvCnPr/>
                          <wps:spPr bwMode="auto">
                            <a:xfrm>
                              <a:off x="2760"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68" name="Line 700"/>
                          <wps:cNvCnPr/>
                          <wps:spPr bwMode="auto">
                            <a:xfrm>
                              <a:off x="2794"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69" name="Line 701"/>
                          <wps:cNvCnPr/>
                          <wps:spPr bwMode="auto">
                            <a:xfrm>
                              <a:off x="2828"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70" name="Line 702"/>
                          <wps:cNvCnPr/>
                          <wps:spPr bwMode="auto">
                            <a:xfrm>
                              <a:off x="2862"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71" name="Line 703"/>
                          <wps:cNvCnPr/>
                          <wps:spPr bwMode="auto">
                            <a:xfrm>
                              <a:off x="2896"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72" name="Line 704"/>
                          <wps:cNvCnPr/>
                          <wps:spPr bwMode="auto">
                            <a:xfrm>
                              <a:off x="2929"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73" name="Line 705"/>
                          <wps:cNvCnPr/>
                          <wps:spPr bwMode="auto">
                            <a:xfrm>
                              <a:off x="2963"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74" name="Line 706"/>
                          <wps:cNvCnPr/>
                          <wps:spPr bwMode="auto">
                            <a:xfrm>
                              <a:off x="2997"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75" name="Line 707"/>
                          <wps:cNvCnPr/>
                          <wps:spPr bwMode="auto">
                            <a:xfrm>
                              <a:off x="3031"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76" name="Line 708"/>
                          <wps:cNvCnPr/>
                          <wps:spPr bwMode="auto">
                            <a:xfrm>
                              <a:off x="3065"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77" name="Line 709"/>
                          <wps:cNvCnPr/>
                          <wps:spPr bwMode="auto">
                            <a:xfrm>
                              <a:off x="3098"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78" name="Line 710"/>
                          <wps:cNvCnPr/>
                          <wps:spPr bwMode="auto">
                            <a:xfrm>
                              <a:off x="3132"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79" name="Line 711"/>
                          <wps:cNvCnPr/>
                          <wps:spPr bwMode="auto">
                            <a:xfrm>
                              <a:off x="3166"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80" name="Line 712"/>
                          <wps:cNvCnPr/>
                          <wps:spPr bwMode="auto">
                            <a:xfrm>
                              <a:off x="3200"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81" name="Line 713"/>
                          <wps:cNvCnPr/>
                          <wps:spPr bwMode="auto">
                            <a:xfrm>
                              <a:off x="3234"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82" name="Line 714"/>
                          <wps:cNvCnPr/>
                          <wps:spPr bwMode="auto">
                            <a:xfrm>
                              <a:off x="3267"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83" name="Line 715"/>
                          <wps:cNvCnPr/>
                          <wps:spPr bwMode="auto">
                            <a:xfrm>
                              <a:off x="3301"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84" name="Line 716"/>
                          <wps:cNvCnPr/>
                          <wps:spPr bwMode="auto">
                            <a:xfrm>
                              <a:off x="3335"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85" name="Line 717"/>
                          <wps:cNvCnPr/>
                          <wps:spPr bwMode="auto">
                            <a:xfrm>
                              <a:off x="3369"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86" name="Freeform 718"/>
                          <wps:cNvSpPr>
                            <a:spLocks/>
                          </wps:cNvSpPr>
                          <wps:spPr bwMode="auto">
                            <a:xfrm>
                              <a:off x="3403" y="2146"/>
                              <a:ext cx="11" cy="12"/>
                            </a:xfrm>
                            <a:custGeom>
                              <a:avLst/>
                              <a:gdLst>
                                <a:gd name="T0" fmla="*/ 0 w 11"/>
                                <a:gd name="T1" fmla="*/ 0 h 12"/>
                                <a:gd name="T2" fmla="*/ 11 w 11"/>
                                <a:gd name="T3" fmla="*/ 0 h 12"/>
                                <a:gd name="T4" fmla="*/ 11 w 11"/>
                                <a:gd name="T5" fmla="*/ 0 h 12"/>
                                <a:gd name="T6" fmla="*/ 11 w 11"/>
                                <a:gd name="T7" fmla="*/ 12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 h="12">
                                  <a:moveTo>
                                    <a:pt x="0" y="0"/>
                                  </a:moveTo>
                                  <a:lnTo>
                                    <a:pt x="11" y="0"/>
                                  </a:lnTo>
                                  <a:lnTo>
                                    <a:pt x="11" y="12"/>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7" name="Line 719"/>
                          <wps:cNvCnPr/>
                          <wps:spPr bwMode="auto">
                            <a:xfrm>
                              <a:off x="3414" y="2180"/>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88" name="Line 720"/>
                          <wps:cNvCnPr/>
                          <wps:spPr bwMode="auto">
                            <a:xfrm>
                              <a:off x="3414" y="2214"/>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89" name="Line 721"/>
                          <wps:cNvCnPr/>
                          <wps:spPr bwMode="auto">
                            <a:xfrm>
                              <a:off x="3414" y="2248"/>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90" name="Line 722"/>
                          <wps:cNvCnPr/>
                          <wps:spPr bwMode="auto">
                            <a:xfrm>
                              <a:off x="3414" y="2282"/>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91" name="Line 723"/>
                          <wps:cNvCnPr/>
                          <wps:spPr bwMode="auto">
                            <a:xfrm>
                              <a:off x="3414" y="2316"/>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92" name="Line 724"/>
                          <wps:cNvCnPr/>
                          <wps:spPr bwMode="auto">
                            <a:xfrm>
                              <a:off x="3414" y="2350"/>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93" name="Line 725"/>
                          <wps:cNvCnPr/>
                          <wps:spPr bwMode="auto">
                            <a:xfrm>
                              <a:off x="3414" y="2383"/>
                              <a:ext cx="0" cy="1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94" name="Line 726"/>
                          <wps:cNvCnPr/>
                          <wps:spPr bwMode="auto">
                            <a:xfrm>
                              <a:off x="3414" y="2417"/>
                              <a:ext cx="0" cy="1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95" name="Line 727"/>
                          <wps:cNvCnPr/>
                          <wps:spPr bwMode="auto">
                            <a:xfrm>
                              <a:off x="3414" y="2451"/>
                              <a:ext cx="0" cy="1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96" name="Line 728"/>
                          <wps:cNvCnPr/>
                          <wps:spPr bwMode="auto">
                            <a:xfrm>
                              <a:off x="3414" y="2485"/>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97" name="Line 729"/>
                          <wps:cNvCnPr/>
                          <wps:spPr bwMode="auto">
                            <a:xfrm>
                              <a:off x="3414" y="2519"/>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98" name="Line 730"/>
                          <wps:cNvCnPr/>
                          <wps:spPr bwMode="auto">
                            <a:xfrm>
                              <a:off x="3414" y="2553"/>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799" name="Line 731"/>
                          <wps:cNvCnPr/>
                          <wps:spPr bwMode="auto">
                            <a:xfrm>
                              <a:off x="3414" y="2587"/>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00" name="Line 732"/>
                          <wps:cNvCnPr/>
                          <wps:spPr bwMode="auto">
                            <a:xfrm>
                              <a:off x="3414" y="2621"/>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01" name="Line 733"/>
                          <wps:cNvCnPr/>
                          <wps:spPr bwMode="auto">
                            <a:xfrm>
                              <a:off x="3414" y="2655"/>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02" name="Line 734"/>
                          <wps:cNvCnPr/>
                          <wps:spPr bwMode="auto">
                            <a:xfrm>
                              <a:off x="3414" y="2688"/>
                              <a:ext cx="0" cy="1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03" name="Line 735"/>
                          <wps:cNvCnPr/>
                          <wps:spPr bwMode="auto">
                            <a:xfrm>
                              <a:off x="3414" y="2722"/>
                              <a:ext cx="0" cy="1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04" name="Line 736"/>
                          <wps:cNvCnPr/>
                          <wps:spPr bwMode="auto">
                            <a:xfrm>
                              <a:off x="3414" y="2756"/>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05" name="Line 737"/>
                          <wps:cNvCnPr/>
                          <wps:spPr bwMode="auto">
                            <a:xfrm>
                              <a:off x="3414" y="2790"/>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06" name="Line 738"/>
                          <wps:cNvCnPr/>
                          <wps:spPr bwMode="auto">
                            <a:xfrm>
                              <a:off x="3414" y="2824"/>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07" name="Line 739"/>
                          <wps:cNvCnPr/>
                          <wps:spPr bwMode="auto">
                            <a:xfrm>
                              <a:off x="3414" y="2858"/>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08" name="Line 740"/>
                          <wps:cNvCnPr/>
                          <wps:spPr bwMode="auto">
                            <a:xfrm>
                              <a:off x="3414" y="2892"/>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09" name="Line 741"/>
                          <wps:cNvCnPr/>
                          <wps:spPr bwMode="auto">
                            <a:xfrm>
                              <a:off x="3414" y="2926"/>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10" name="Line 742"/>
                          <wps:cNvCnPr/>
                          <wps:spPr bwMode="auto">
                            <a:xfrm>
                              <a:off x="3414" y="2960"/>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11" name="Line 743"/>
                          <wps:cNvCnPr/>
                          <wps:spPr bwMode="auto">
                            <a:xfrm>
                              <a:off x="3414" y="2993"/>
                              <a:ext cx="0" cy="1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12" name="Line 744"/>
                          <wps:cNvCnPr/>
                          <wps:spPr bwMode="auto">
                            <a:xfrm>
                              <a:off x="3414" y="3027"/>
                              <a:ext cx="0" cy="1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13" name="Line 745"/>
                          <wps:cNvCnPr/>
                          <wps:spPr bwMode="auto">
                            <a:xfrm>
                              <a:off x="3414" y="3061"/>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14" name="Line 746"/>
                          <wps:cNvCnPr/>
                          <wps:spPr bwMode="auto">
                            <a:xfrm>
                              <a:off x="3414" y="3095"/>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15" name="Line 747"/>
                          <wps:cNvCnPr/>
                          <wps:spPr bwMode="auto">
                            <a:xfrm>
                              <a:off x="3414" y="3129"/>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16" name="Line 748"/>
                          <wps:cNvCnPr/>
                          <wps:spPr bwMode="auto">
                            <a:xfrm>
                              <a:off x="3414" y="3163"/>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17" name="Line 749"/>
                          <wps:cNvCnPr/>
                          <wps:spPr bwMode="auto">
                            <a:xfrm>
                              <a:off x="3414" y="3197"/>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18" name="Line 750"/>
                          <wps:cNvCnPr/>
                          <wps:spPr bwMode="auto">
                            <a:xfrm>
                              <a:off x="3414" y="3231"/>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19" name="Line 751"/>
                          <wps:cNvCnPr/>
                          <wps:spPr bwMode="auto">
                            <a:xfrm>
                              <a:off x="3414" y="3265"/>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20" name="Line 752"/>
                          <wps:cNvCnPr/>
                          <wps:spPr bwMode="auto">
                            <a:xfrm>
                              <a:off x="3414" y="3298"/>
                              <a:ext cx="0" cy="1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21" name="Line 753"/>
                          <wps:cNvCnPr/>
                          <wps:spPr bwMode="auto">
                            <a:xfrm>
                              <a:off x="3414" y="3332"/>
                              <a:ext cx="0" cy="1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22" name="Line 754"/>
                          <wps:cNvCnPr/>
                          <wps:spPr bwMode="auto">
                            <a:xfrm flipH="1">
                              <a:off x="3403"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23" name="Line 755"/>
                          <wps:cNvCnPr/>
                          <wps:spPr bwMode="auto">
                            <a:xfrm flipH="1">
                              <a:off x="3369"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24" name="Line 756"/>
                          <wps:cNvCnPr/>
                          <wps:spPr bwMode="auto">
                            <a:xfrm flipH="1">
                              <a:off x="3335"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25" name="Line 757"/>
                          <wps:cNvCnPr/>
                          <wps:spPr bwMode="auto">
                            <a:xfrm flipH="1">
                              <a:off x="3301" y="334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26" name="Line 758"/>
                          <wps:cNvCnPr/>
                          <wps:spPr bwMode="auto">
                            <a:xfrm flipH="1">
                              <a:off x="3267" y="334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27" name="Line 759"/>
                          <wps:cNvCnPr/>
                          <wps:spPr bwMode="auto">
                            <a:xfrm flipH="1">
                              <a:off x="3234"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28" name="Line 760"/>
                          <wps:cNvCnPr/>
                          <wps:spPr bwMode="auto">
                            <a:xfrm flipH="1">
                              <a:off x="3200"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29" name="Line 761"/>
                          <wps:cNvCnPr/>
                          <wps:spPr bwMode="auto">
                            <a:xfrm flipH="1">
                              <a:off x="3166"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30" name="Line 762"/>
                          <wps:cNvCnPr/>
                          <wps:spPr bwMode="auto">
                            <a:xfrm flipH="1">
                              <a:off x="3132" y="334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31" name="Line 763"/>
                          <wps:cNvCnPr/>
                          <wps:spPr bwMode="auto">
                            <a:xfrm flipH="1">
                              <a:off x="3098" y="334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32" name="Line 764"/>
                          <wps:cNvCnPr/>
                          <wps:spPr bwMode="auto">
                            <a:xfrm flipH="1">
                              <a:off x="3065"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33" name="Line 765"/>
                          <wps:cNvCnPr/>
                          <wps:spPr bwMode="auto">
                            <a:xfrm flipH="1">
                              <a:off x="3031"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34" name="Line 766"/>
                          <wps:cNvCnPr/>
                          <wps:spPr bwMode="auto">
                            <a:xfrm flipH="1">
                              <a:off x="2997"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35" name="Line 767"/>
                          <wps:cNvCnPr/>
                          <wps:spPr bwMode="auto">
                            <a:xfrm flipH="1">
                              <a:off x="2963" y="334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36" name="Line 768"/>
                          <wps:cNvCnPr/>
                          <wps:spPr bwMode="auto">
                            <a:xfrm flipH="1">
                              <a:off x="2929" y="334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37" name="Line 769"/>
                          <wps:cNvCnPr/>
                          <wps:spPr bwMode="auto">
                            <a:xfrm flipH="1">
                              <a:off x="2896"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38" name="Line 770"/>
                          <wps:cNvCnPr/>
                          <wps:spPr bwMode="auto">
                            <a:xfrm flipH="1">
                              <a:off x="2862"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39" name="Line 771"/>
                          <wps:cNvCnPr/>
                          <wps:spPr bwMode="auto">
                            <a:xfrm flipH="1">
                              <a:off x="2828"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40" name="Line 772"/>
                          <wps:cNvCnPr/>
                          <wps:spPr bwMode="auto">
                            <a:xfrm flipH="1">
                              <a:off x="2794" y="334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41" name="Line 773"/>
                          <wps:cNvCnPr/>
                          <wps:spPr bwMode="auto">
                            <a:xfrm flipH="1">
                              <a:off x="2760" y="334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42" name="Line 774"/>
                          <wps:cNvCnPr/>
                          <wps:spPr bwMode="auto">
                            <a:xfrm flipH="1">
                              <a:off x="2727"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43" name="Line 775"/>
                          <wps:cNvCnPr/>
                          <wps:spPr bwMode="auto">
                            <a:xfrm flipH="1">
                              <a:off x="2693"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44" name="Line 776"/>
                          <wps:cNvCnPr/>
                          <wps:spPr bwMode="auto">
                            <a:xfrm flipH="1">
                              <a:off x="2659"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45" name="Line 777"/>
                          <wps:cNvCnPr/>
                          <wps:spPr bwMode="auto">
                            <a:xfrm flipH="1">
                              <a:off x="2625" y="334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46" name="Line 778"/>
                          <wps:cNvCnPr/>
                          <wps:spPr bwMode="auto">
                            <a:xfrm flipH="1">
                              <a:off x="2591" y="334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47" name="Line 779"/>
                          <wps:cNvCnPr/>
                          <wps:spPr bwMode="auto">
                            <a:xfrm flipH="1">
                              <a:off x="2558"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48" name="Line 780"/>
                          <wps:cNvCnPr/>
                          <wps:spPr bwMode="auto">
                            <a:xfrm flipH="1">
                              <a:off x="2524"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49" name="Line 781"/>
                          <wps:cNvCnPr/>
                          <wps:spPr bwMode="auto">
                            <a:xfrm flipH="1">
                              <a:off x="2490"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50" name="Line 782"/>
                          <wps:cNvCnPr/>
                          <wps:spPr bwMode="auto">
                            <a:xfrm flipH="1">
                              <a:off x="2456" y="334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51" name="Line 783"/>
                          <wps:cNvCnPr/>
                          <wps:spPr bwMode="auto">
                            <a:xfrm flipH="1">
                              <a:off x="2422" y="334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52" name="Line 784"/>
                          <wps:cNvCnPr/>
                          <wps:spPr bwMode="auto">
                            <a:xfrm flipH="1">
                              <a:off x="2389"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53" name="Line 785"/>
                          <wps:cNvCnPr/>
                          <wps:spPr bwMode="auto">
                            <a:xfrm flipH="1">
                              <a:off x="2355"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54" name="Line 786"/>
                          <wps:cNvCnPr/>
                          <wps:spPr bwMode="auto">
                            <a:xfrm flipH="1">
                              <a:off x="2321"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55" name="Line 787"/>
                          <wps:cNvCnPr/>
                          <wps:spPr bwMode="auto">
                            <a:xfrm flipH="1">
                              <a:off x="2287" y="334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56" name="Line 788"/>
                          <wps:cNvCnPr/>
                          <wps:spPr bwMode="auto">
                            <a:xfrm flipH="1">
                              <a:off x="2253"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57" name="Line 789"/>
                          <wps:cNvCnPr/>
                          <wps:spPr bwMode="auto">
                            <a:xfrm flipH="1">
                              <a:off x="2220"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58" name="Line 790"/>
                          <wps:cNvCnPr/>
                          <wps:spPr bwMode="auto">
                            <a:xfrm flipH="1">
                              <a:off x="2186"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59" name="Line 791"/>
                          <wps:cNvCnPr/>
                          <wps:spPr bwMode="auto">
                            <a:xfrm flipH="1">
                              <a:off x="2152"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60" name="Line 792"/>
                          <wps:cNvCnPr/>
                          <wps:spPr bwMode="auto">
                            <a:xfrm flipH="1">
                              <a:off x="2118"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61" name="Line 793"/>
                          <wps:cNvCnPr/>
                          <wps:spPr bwMode="auto">
                            <a:xfrm flipH="1">
                              <a:off x="2084"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62" name="Line 794"/>
                          <wps:cNvCnPr/>
                          <wps:spPr bwMode="auto">
                            <a:xfrm flipH="1">
                              <a:off x="2051"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63" name="Line 795"/>
                          <wps:cNvCnPr/>
                          <wps:spPr bwMode="auto">
                            <a:xfrm flipH="1">
                              <a:off x="2017"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64" name="Line 796"/>
                          <wps:cNvCnPr/>
                          <wps:spPr bwMode="auto">
                            <a:xfrm flipH="1">
                              <a:off x="1983"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65" name="Line 797"/>
                          <wps:cNvCnPr/>
                          <wps:spPr bwMode="auto">
                            <a:xfrm flipH="1">
                              <a:off x="1949"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66" name="Line 798"/>
                          <wps:cNvCnPr/>
                          <wps:spPr bwMode="auto">
                            <a:xfrm flipH="1">
                              <a:off x="1915"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67" name="Line 799"/>
                          <wps:cNvCnPr/>
                          <wps:spPr bwMode="auto">
                            <a:xfrm flipH="1">
                              <a:off x="1882"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68" name="Line 800"/>
                          <wps:cNvCnPr/>
                          <wps:spPr bwMode="auto">
                            <a:xfrm flipH="1">
                              <a:off x="1848"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69" name="Line 801"/>
                          <wps:cNvCnPr/>
                          <wps:spPr bwMode="auto">
                            <a:xfrm flipH="1">
                              <a:off x="1814"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70" name="Line 802"/>
                          <wps:cNvCnPr/>
                          <wps:spPr bwMode="auto">
                            <a:xfrm flipH="1">
                              <a:off x="1780"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71" name="Line 803"/>
                          <wps:cNvCnPr/>
                          <wps:spPr bwMode="auto">
                            <a:xfrm flipH="1">
                              <a:off x="1746"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72" name="Line 804"/>
                          <wps:cNvCnPr/>
                          <wps:spPr bwMode="auto">
                            <a:xfrm flipH="1">
                              <a:off x="1713"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73" name="Line 805"/>
                          <wps:cNvCnPr/>
                          <wps:spPr bwMode="auto">
                            <a:xfrm flipH="1">
                              <a:off x="1679"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74" name="Line 806"/>
                          <wps:cNvCnPr/>
                          <wps:spPr bwMode="auto">
                            <a:xfrm flipH="1">
                              <a:off x="1645"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75" name="Line 807"/>
                          <wps:cNvCnPr/>
                          <wps:spPr bwMode="auto">
                            <a:xfrm flipH="1">
                              <a:off x="1611"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76" name="Line 808"/>
                          <wps:cNvCnPr/>
                          <wps:spPr bwMode="auto">
                            <a:xfrm flipH="1">
                              <a:off x="1577"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77" name="Line 809"/>
                          <wps:cNvCnPr/>
                          <wps:spPr bwMode="auto">
                            <a:xfrm flipH="1">
                              <a:off x="1544"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78" name="Line 810"/>
                          <wps:cNvCnPr/>
                          <wps:spPr bwMode="auto">
                            <a:xfrm flipH="1">
                              <a:off x="1510"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79" name="Line 811"/>
                          <wps:cNvCnPr/>
                          <wps:spPr bwMode="auto">
                            <a:xfrm flipH="1">
                              <a:off x="1476"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80" name="Line 812"/>
                          <wps:cNvCnPr/>
                          <wps:spPr bwMode="auto">
                            <a:xfrm flipH="1">
                              <a:off x="1442"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81" name="Line 813"/>
                          <wps:cNvCnPr/>
                          <wps:spPr bwMode="auto">
                            <a:xfrm flipH="1">
                              <a:off x="1408"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82" name="Line 814"/>
                          <wps:cNvCnPr/>
                          <wps:spPr bwMode="auto">
                            <a:xfrm flipH="1">
                              <a:off x="1375"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83" name="Line 815"/>
                          <wps:cNvCnPr/>
                          <wps:spPr bwMode="auto">
                            <a:xfrm flipH="1">
                              <a:off x="1341"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84" name="Line 816"/>
                          <wps:cNvCnPr/>
                          <wps:spPr bwMode="auto">
                            <a:xfrm flipH="1">
                              <a:off x="1307"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85" name="Line 817"/>
                          <wps:cNvCnPr/>
                          <wps:spPr bwMode="auto">
                            <a:xfrm flipH="1">
                              <a:off x="1273"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86" name="Line 818"/>
                          <wps:cNvCnPr/>
                          <wps:spPr bwMode="auto">
                            <a:xfrm flipH="1">
                              <a:off x="1239"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87" name="Line 819"/>
                          <wps:cNvCnPr/>
                          <wps:spPr bwMode="auto">
                            <a:xfrm flipH="1">
                              <a:off x="1206"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88" name="Line 820"/>
                          <wps:cNvCnPr/>
                          <wps:spPr bwMode="auto">
                            <a:xfrm flipH="1">
                              <a:off x="1172"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89" name="Line 821"/>
                          <wps:cNvCnPr/>
                          <wps:spPr bwMode="auto">
                            <a:xfrm flipH="1">
                              <a:off x="1138"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90" name="Line 822"/>
                          <wps:cNvCnPr/>
                          <wps:spPr bwMode="auto">
                            <a:xfrm flipH="1">
                              <a:off x="1104"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91" name="Line 823"/>
                          <wps:cNvCnPr/>
                          <wps:spPr bwMode="auto">
                            <a:xfrm flipH="1">
                              <a:off x="1070"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92" name="Line 824"/>
                          <wps:cNvCnPr/>
                          <wps:spPr bwMode="auto">
                            <a:xfrm flipH="1">
                              <a:off x="1037"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93" name="Line 825"/>
                          <wps:cNvCnPr/>
                          <wps:spPr bwMode="auto">
                            <a:xfrm flipH="1">
                              <a:off x="1003"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94" name="Line 826"/>
                          <wps:cNvCnPr/>
                          <wps:spPr bwMode="auto">
                            <a:xfrm flipH="1">
                              <a:off x="969"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95" name="Line 827"/>
                          <wps:cNvCnPr/>
                          <wps:spPr bwMode="auto">
                            <a:xfrm flipH="1">
                              <a:off x="935"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96" name="Line 828"/>
                          <wps:cNvCnPr/>
                          <wps:spPr bwMode="auto">
                            <a:xfrm flipH="1">
                              <a:off x="901"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97" name="Line 829"/>
                          <wps:cNvCnPr/>
                          <wps:spPr bwMode="auto">
                            <a:xfrm flipH="1">
                              <a:off x="868"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98" name="Line 830"/>
                          <wps:cNvCnPr/>
                          <wps:spPr bwMode="auto">
                            <a:xfrm flipH="1">
                              <a:off x="834"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899" name="Line 831"/>
                          <wps:cNvCnPr/>
                          <wps:spPr bwMode="auto">
                            <a:xfrm flipH="1">
                              <a:off x="800"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00" name="Line 832"/>
                          <wps:cNvCnPr/>
                          <wps:spPr bwMode="auto">
                            <a:xfrm flipH="1">
                              <a:off x="766"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01" name="Line 833"/>
                          <wps:cNvCnPr/>
                          <wps:spPr bwMode="auto">
                            <a:xfrm flipH="1">
                              <a:off x="732"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02" name="Line 834"/>
                          <wps:cNvCnPr/>
                          <wps:spPr bwMode="auto">
                            <a:xfrm flipH="1">
                              <a:off x="699"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03" name="Line 835"/>
                          <wps:cNvCnPr/>
                          <wps:spPr bwMode="auto">
                            <a:xfrm flipH="1">
                              <a:off x="665"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04" name="Line 836"/>
                          <wps:cNvCnPr/>
                          <wps:spPr bwMode="auto">
                            <a:xfrm flipH="1">
                              <a:off x="631"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05" name="Line 837"/>
                          <wps:cNvCnPr/>
                          <wps:spPr bwMode="auto">
                            <a:xfrm flipH="1">
                              <a:off x="597"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06" name="Line 838"/>
                          <wps:cNvCnPr/>
                          <wps:spPr bwMode="auto">
                            <a:xfrm flipH="1">
                              <a:off x="563"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07" name="Line 839"/>
                          <wps:cNvCnPr/>
                          <wps:spPr bwMode="auto">
                            <a:xfrm flipH="1">
                              <a:off x="530"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08" name="Line 840"/>
                          <wps:cNvCnPr/>
                          <wps:spPr bwMode="auto">
                            <a:xfrm flipH="1">
                              <a:off x="496"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09" name="Line 841"/>
                          <wps:cNvCnPr/>
                          <wps:spPr bwMode="auto">
                            <a:xfrm flipH="1">
                              <a:off x="462"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10" name="Line 842"/>
                          <wps:cNvCnPr/>
                          <wps:spPr bwMode="auto">
                            <a:xfrm flipH="1">
                              <a:off x="428"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11" name="Line 843"/>
                          <wps:cNvCnPr/>
                          <wps:spPr bwMode="auto">
                            <a:xfrm flipH="1">
                              <a:off x="394"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12" name="Line 844"/>
                          <wps:cNvCnPr/>
                          <wps:spPr bwMode="auto">
                            <a:xfrm flipH="1">
                              <a:off x="361"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13" name="Line 845"/>
                          <wps:cNvCnPr/>
                          <wps:spPr bwMode="auto">
                            <a:xfrm flipH="1">
                              <a:off x="327"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14" name="Line 846"/>
                          <wps:cNvCnPr/>
                          <wps:spPr bwMode="auto">
                            <a:xfrm flipH="1">
                              <a:off x="293"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15" name="Line 847"/>
                          <wps:cNvCnPr/>
                          <wps:spPr bwMode="auto">
                            <a:xfrm flipH="1">
                              <a:off x="259"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16" name="Line 848"/>
                          <wps:cNvCnPr/>
                          <wps:spPr bwMode="auto">
                            <a:xfrm flipH="1">
                              <a:off x="225"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17" name="Line 849"/>
                          <wps:cNvCnPr/>
                          <wps:spPr bwMode="auto">
                            <a:xfrm flipH="1">
                              <a:off x="192"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18" name="Line 850"/>
                          <wps:cNvCnPr/>
                          <wps:spPr bwMode="auto">
                            <a:xfrm flipH="1">
                              <a:off x="158"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19" name="Line 851"/>
                          <wps:cNvCnPr/>
                          <wps:spPr bwMode="auto">
                            <a:xfrm flipH="1">
                              <a:off x="124"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20" name="Line 852"/>
                          <wps:cNvCnPr/>
                          <wps:spPr bwMode="auto">
                            <a:xfrm flipH="1">
                              <a:off x="90"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21" name="Line 853"/>
                          <wps:cNvCnPr/>
                          <wps:spPr bwMode="auto">
                            <a:xfrm flipH="1">
                              <a:off x="56"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22" name="Freeform 854"/>
                          <wps:cNvSpPr>
                            <a:spLocks/>
                          </wps:cNvSpPr>
                          <wps:spPr bwMode="auto">
                            <a:xfrm>
                              <a:off x="34" y="3332"/>
                              <a:ext cx="11" cy="12"/>
                            </a:xfrm>
                            <a:custGeom>
                              <a:avLst/>
                              <a:gdLst>
                                <a:gd name="T0" fmla="*/ 11 w 11"/>
                                <a:gd name="T1" fmla="*/ 12 h 12"/>
                                <a:gd name="T2" fmla="*/ 0 w 11"/>
                                <a:gd name="T3" fmla="*/ 12 h 12"/>
                                <a:gd name="T4" fmla="*/ 0 w 11"/>
                                <a:gd name="T5" fmla="*/ 12 h 12"/>
                                <a:gd name="T6" fmla="*/ 0 w 11"/>
                                <a:gd name="T7" fmla="*/ 0 h 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 h="12">
                                  <a:moveTo>
                                    <a:pt x="11" y="12"/>
                                  </a:moveTo>
                                  <a:lnTo>
                                    <a:pt x="0" y="12"/>
                                  </a:lnTo>
                                  <a:lnTo>
                                    <a:pt x="0" y="0"/>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3" name="Line 855"/>
                          <wps:cNvCnPr/>
                          <wps:spPr bwMode="auto">
                            <a:xfrm flipV="1">
                              <a:off x="34" y="3298"/>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24" name="Line 856"/>
                          <wps:cNvCnPr/>
                          <wps:spPr bwMode="auto">
                            <a:xfrm flipV="1">
                              <a:off x="34" y="3265"/>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25" name="Line 857"/>
                          <wps:cNvCnPr/>
                          <wps:spPr bwMode="auto">
                            <a:xfrm flipV="1">
                              <a:off x="34" y="3231"/>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26" name="Line 858"/>
                          <wps:cNvCnPr/>
                          <wps:spPr bwMode="auto">
                            <a:xfrm flipV="1">
                              <a:off x="34" y="3197"/>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27" name="Line 859"/>
                          <wps:cNvCnPr/>
                          <wps:spPr bwMode="auto">
                            <a:xfrm flipV="1">
                              <a:off x="34" y="3163"/>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28" name="Line 860"/>
                          <wps:cNvCnPr/>
                          <wps:spPr bwMode="auto">
                            <a:xfrm flipV="1">
                              <a:off x="34" y="3129"/>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29" name="Line 861"/>
                          <wps:cNvCnPr/>
                          <wps:spPr bwMode="auto">
                            <a:xfrm flipV="1">
                              <a:off x="34" y="3095"/>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g:wgp>
                      <wpg:wgp>
                        <wpg:cNvPr id="2930" name="Group 1063"/>
                        <wpg:cNvGrpSpPr>
                          <a:grpSpLocks/>
                        </wpg:cNvGrpSpPr>
                        <wpg:grpSpPr bwMode="auto">
                          <a:xfrm>
                            <a:off x="21500" y="1362708"/>
                            <a:ext cx="5523359" cy="760704"/>
                            <a:chOff x="34" y="2146"/>
                            <a:chExt cx="8698" cy="1198"/>
                          </a:xfrm>
                        </wpg:grpSpPr>
                        <wps:wsp>
                          <wps:cNvPr id="2931" name="Line 863"/>
                          <wps:cNvCnPr/>
                          <wps:spPr bwMode="auto">
                            <a:xfrm flipV="1">
                              <a:off x="34" y="3061"/>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32" name="Line 864"/>
                          <wps:cNvCnPr/>
                          <wps:spPr bwMode="auto">
                            <a:xfrm flipV="1">
                              <a:off x="34" y="3027"/>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33" name="Line 865"/>
                          <wps:cNvCnPr/>
                          <wps:spPr bwMode="auto">
                            <a:xfrm flipV="1">
                              <a:off x="34" y="2993"/>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34" name="Line 866"/>
                          <wps:cNvCnPr/>
                          <wps:spPr bwMode="auto">
                            <a:xfrm flipV="1">
                              <a:off x="34" y="2960"/>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35" name="Line 867"/>
                          <wps:cNvCnPr/>
                          <wps:spPr bwMode="auto">
                            <a:xfrm flipV="1">
                              <a:off x="34" y="2926"/>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36" name="Line 868"/>
                          <wps:cNvCnPr/>
                          <wps:spPr bwMode="auto">
                            <a:xfrm flipV="1">
                              <a:off x="34" y="2892"/>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37" name="Line 869"/>
                          <wps:cNvCnPr/>
                          <wps:spPr bwMode="auto">
                            <a:xfrm flipV="1">
                              <a:off x="34" y="2858"/>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38" name="Line 870"/>
                          <wps:cNvCnPr/>
                          <wps:spPr bwMode="auto">
                            <a:xfrm flipV="1">
                              <a:off x="34" y="2824"/>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39" name="Line 871"/>
                          <wps:cNvCnPr/>
                          <wps:spPr bwMode="auto">
                            <a:xfrm flipV="1">
                              <a:off x="34" y="2790"/>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40" name="Line 872"/>
                          <wps:cNvCnPr/>
                          <wps:spPr bwMode="auto">
                            <a:xfrm flipV="1">
                              <a:off x="34" y="2756"/>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41" name="Line 873"/>
                          <wps:cNvCnPr/>
                          <wps:spPr bwMode="auto">
                            <a:xfrm flipV="1">
                              <a:off x="34" y="2722"/>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42" name="Line 874"/>
                          <wps:cNvCnPr/>
                          <wps:spPr bwMode="auto">
                            <a:xfrm flipV="1">
                              <a:off x="34" y="2688"/>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43" name="Line 875"/>
                          <wps:cNvCnPr/>
                          <wps:spPr bwMode="auto">
                            <a:xfrm flipV="1">
                              <a:off x="34" y="2655"/>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44" name="Line 876"/>
                          <wps:cNvCnPr/>
                          <wps:spPr bwMode="auto">
                            <a:xfrm flipV="1">
                              <a:off x="34" y="2621"/>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45" name="Line 877"/>
                          <wps:cNvCnPr/>
                          <wps:spPr bwMode="auto">
                            <a:xfrm flipV="1">
                              <a:off x="34" y="2587"/>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46" name="Line 878"/>
                          <wps:cNvCnPr/>
                          <wps:spPr bwMode="auto">
                            <a:xfrm flipV="1">
                              <a:off x="34" y="2553"/>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47" name="Line 879"/>
                          <wps:cNvCnPr/>
                          <wps:spPr bwMode="auto">
                            <a:xfrm flipV="1">
                              <a:off x="34" y="2519"/>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48" name="Line 880"/>
                          <wps:cNvCnPr/>
                          <wps:spPr bwMode="auto">
                            <a:xfrm flipV="1">
                              <a:off x="34" y="2485"/>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49" name="Line 881"/>
                          <wps:cNvCnPr/>
                          <wps:spPr bwMode="auto">
                            <a:xfrm flipV="1">
                              <a:off x="34" y="2451"/>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50" name="Line 882"/>
                          <wps:cNvCnPr/>
                          <wps:spPr bwMode="auto">
                            <a:xfrm flipV="1">
                              <a:off x="34" y="2417"/>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51" name="Line 883"/>
                          <wps:cNvCnPr/>
                          <wps:spPr bwMode="auto">
                            <a:xfrm flipV="1">
                              <a:off x="34" y="2383"/>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52" name="Line 884"/>
                          <wps:cNvCnPr/>
                          <wps:spPr bwMode="auto">
                            <a:xfrm flipV="1">
                              <a:off x="34" y="2350"/>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53" name="Line 885"/>
                          <wps:cNvCnPr/>
                          <wps:spPr bwMode="auto">
                            <a:xfrm flipV="1">
                              <a:off x="34" y="2316"/>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54" name="Line 886"/>
                          <wps:cNvCnPr/>
                          <wps:spPr bwMode="auto">
                            <a:xfrm flipV="1">
                              <a:off x="34" y="2282"/>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55" name="Line 887"/>
                          <wps:cNvCnPr/>
                          <wps:spPr bwMode="auto">
                            <a:xfrm flipV="1">
                              <a:off x="34" y="2248"/>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56" name="Line 888"/>
                          <wps:cNvCnPr/>
                          <wps:spPr bwMode="auto">
                            <a:xfrm flipV="1">
                              <a:off x="34" y="2214"/>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57" name="Line 889"/>
                          <wps:cNvCnPr/>
                          <wps:spPr bwMode="auto">
                            <a:xfrm flipV="1">
                              <a:off x="34" y="2180"/>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58" name="Line 890"/>
                          <wps:cNvCnPr/>
                          <wps:spPr bwMode="auto">
                            <a:xfrm flipV="1">
                              <a:off x="34" y="2146"/>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59" name="Line 891"/>
                          <wps:cNvCnPr/>
                          <wps:spPr bwMode="auto">
                            <a:xfrm>
                              <a:off x="5611" y="2146"/>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60" name="Line 892"/>
                          <wps:cNvCnPr/>
                          <wps:spPr bwMode="auto">
                            <a:xfrm>
                              <a:off x="5645" y="2146"/>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61" name="Line 893"/>
                          <wps:cNvCnPr/>
                          <wps:spPr bwMode="auto">
                            <a:xfrm>
                              <a:off x="5667"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62" name="Line 894"/>
                          <wps:cNvCnPr/>
                          <wps:spPr bwMode="auto">
                            <a:xfrm>
                              <a:off x="5701"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63" name="Line 895"/>
                          <wps:cNvCnPr/>
                          <wps:spPr bwMode="auto">
                            <a:xfrm>
                              <a:off x="5735"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64" name="Line 896"/>
                          <wps:cNvCnPr/>
                          <wps:spPr bwMode="auto">
                            <a:xfrm>
                              <a:off x="5769"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65" name="Line 897"/>
                          <wps:cNvCnPr/>
                          <wps:spPr bwMode="auto">
                            <a:xfrm>
                              <a:off x="5803"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66" name="Line 898"/>
                          <wps:cNvCnPr/>
                          <wps:spPr bwMode="auto">
                            <a:xfrm>
                              <a:off x="5836"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67" name="Line 899"/>
                          <wps:cNvCnPr/>
                          <wps:spPr bwMode="auto">
                            <a:xfrm>
                              <a:off x="5870"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68" name="Line 900"/>
                          <wps:cNvCnPr/>
                          <wps:spPr bwMode="auto">
                            <a:xfrm>
                              <a:off x="5904"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69" name="Line 901"/>
                          <wps:cNvCnPr/>
                          <wps:spPr bwMode="auto">
                            <a:xfrm>
                              <a:off x="5938"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70" name="Line 902"/>
                          <wps:cNvCnPr/>
                          <wps:spPr bwMode="auto">
                            <a:xfrm>
                              <a:off x="5972"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71" name="Line 903"/>
                          <wps:cNvCnPr/>
                          <wps:spPr bwMode="auto">
                            <a:xfrm>
                              <a:off x="6005"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72" name="Line 904"/>
                          <wps:cNvCnPr/>
                          <wps:spPr bwMode="auto">
                            <a:xfrm>
                              <a:off x="6039"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73" name="Line 905"/>
                          <wps:cNvCnPr/>
                          <wps:spPr bwMode="auto">
                            <a:xfrm>
                              <a:off x="6073"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74" name="Line 906"/>
                          <wps:cNvCnPr/>
                          <wps:spPr bwMode="auto">
                            <a:xfrm>
                              <a:off x="6107"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75" name="Line 907"/>
                          <wps:cNvCnPr/>
                          <wps:spPr bwMode="auto">
                            <a:xfrm>
                              <a:off x="6141"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76" name="Line 908"/>
                          <wps:cNvCnPr/>
                          <wps:spPr bwMode="auto">
                            <a:xfrm>
                              <a:off x="6174"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77" name="Line 909"/>
                          <wps:cNvCnPr/>
                          <wps:spPr bwMode="auto">
                            <a:xfrm>
                              <a:off x="6208"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78" name="Line 910"/>
                          <wps:cNvCnPr/>
                          <wps:spPr bwMode="auto">
                            <a:xfrm>
                              <a:off x="6242"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79" name="Line 911"/>
                          <wps:cNvCnPr/>
                          <wps:spPr bwMode="auto">
                            <a:xfrm>
                              <a:off x="6276"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80" name="Line 912"/>
                          <wps:cNvCnPr/>
                          <wps:spPr bwMode="auto">
                            <a:xfrm>
                              <a:off x="6310"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81" name="Line 913"/>
                          <wps:cNvCnPr/>
                          <wps:spPr bwMode="auto">
                            <a:xfrm>
                              <a:off x="6343"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82" name="Line 914"/>
                          <wps:cNvCnPr/>
                          <wps:spPr bwMode="auto">
                            <a:xfrm>
                              <a:off x="6377"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83" name="Line 915"/>
                          <wps:cNvCnPr/>
                          <wps:spPr bwMode="auto">
                            <a:xfrm>
                              <a:off x="6411"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84" name="Line 916"/>
                          <wps:cNvCnPr/>
                          <wps:spPr bwMode="auto">
                            <a:xfrm>
                              <a:off x="6445"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85" name="Line 917"/>
                          <wps:cNvCnPr/>
                          <wps:spPr bwMode="auto">
                            <a:xfrm>
                              <a:off x="6479"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86" name="Line 918"/>
                          <wps:cNvCnPr/>
                          <wps:spPr bwMode="auto">
                            <a:xfrm>
                              <a:off x="6512"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87" name="Line 919"/>
                          <wps:cNvCnPr/>
                          <wps:spPr bwMode="auto">
                            <a:xfrm>
                              <a:off x="6546"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88" name="Line 920"/>
                          <wps:cNvCnPr/>
                          <wps:spPr bwMode="auto">
                            <a:xfrm>
                              <a:off x="6580"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89" name="Line 921"/>
                          <wps:cNvCnPr/>
                          <wps:spPr bwMode="auto">
                            <a:xfrm>
                              <a:off x="6614"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90" name="Line 922"/>
                          <wps:cNvCnPr/>
                          <wps:spPr bwMode="auto">
                            <a:xfrm>
                              <a:off x="6648"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91" name="Line 923"/>
                          <wps:cNvCnPr/>
                          <wps:spPr bwMode="auto">
                            <a:xfrm>
                              <a:off x="6681"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92" name="Line 924"/>
                          <wps:cNvCnPr/>
                          <wps:spPr bwMode="auto">
                            <a:xfrm>
                              <a:off x="6715"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93" name="Line 925"/>
                          <wps:cNvCnPr/>
                          <wps:spPr bwMode="auto">
                            <a:xfrm>
                              <a:off x="6749"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94" name="Line 926"/>
                          <wps:cNvCnPr/>
                          <wps:spPr bwMode="auto">
                            <a:xfrm>
                              <a:off x="6783"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95" name="Line 927"/>
                          <wps:cNvCnPr/>
                          <wps:spPr bwMode="auto">
                            <a:xfrm>
                              <a:off x="6817"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96" name="Line 928"/>
                          <wps:cNvCnPr/>
                          <wps:spPr bwMode="auto">
                            <a:xfrm>
                              <a:off x="6850"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97" name="Line 929"/>
                          <wps:cNvCnPr/>
                          <wps:spPr bwMode="auto">
                            <a:xfrm>
                              <a:off x="6884"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98" name="Line 930"/>
                          <wps:cNvCnPr/>
                          <wps:spPr bwMode="auto">
                            <a:xfrm>
                              <a:off x="6918"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999" name="Line 931"/>
                          <wps:cNvCnPr/>
                          <wps:spPr bwMode="auto">
                            <a:xfrm>
                              <a:off x="6952"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00" name="Line 932"/>
                          <wps:cNvCnPr/>
                          <wps:spPr bwMode="auto">
                            <a:xfrm>
                              <a:off x="6986"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01" name="Line 933"/>
                          <wps:cNvCnPr/>
                          <wps:spPr bwMode="auto">
                            <a:xfrm>
                              <a:off x="7019"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02" name="Line 934"/>
                          <wps:cNvCnPr/>
                          <wps:spPr bwMode="auto">
                            <a:xfrm>
                              <a:off x="7053"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03" name="Line 935"/>
                          <wps:cNvCnPr/>
                          <wps:spPr bwMode="auto">
                            <a:xfrm>
                              <a:off x="7087"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04" name="Line 936"/>
                          <wps:cNvCnPr/>
                          <wps:spPr bwMode="auto">
                            <a:xfrm>
                              <a:off x="7121"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05" name="Line 937"/>
                          <wps:cNvCnPr/>
                          <wps:spPr bwMode="auto">
                            <a:xfrm>
                              <a:off x="7155"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06" name="Line 938"/>
                          <wps:cNvCnPr/>
                          <wps:spPr bwMode="auto">
                            <a:xfrm>
                              <a:off x="7188"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07" name="Line 939"/>
                          <wps:cNvCnPr/>
                          <wps:spPr bwMode="auto">
                            <a:xfrm>
                              <a:off x="7222"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08" name="Line 940"/>
                          <wps:cNvCnPr/>
                          <wps:spPr bwMode="auto">
                            <a:xfrm>
                              <a:off x="7256"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09" name="Line 941"/>
                          <wps:cNvCnPr/>
                          <wps:spPr bwMode="auto">
                            <a:xfrm>
                              <a:off x="7290"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10" name="Line 942"/>
                          <wps:cNvCnPr/>
                          <wps:spPr bwMode="auto">
                            <a:xfrm>
                              <a:off x="7324"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11" name="Line 943"/>
                          <wps:cNvCnPr/>
                          <wps:spPr bwMode="auto">
                            <a:xfrm>
                              <a:off x="7357"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12" name="Line 944"/>
                          <wps:cNvCnPr/>
                          <wps:spPr bwMode="auto">
                            <a:xfrm>
                              <a:off x="7391"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13" name="Line 945"/>
                          <wps:cNvCnPr/>
                          <wps:spPr bwMode="auto">
                            <a:xfrm>
                              <a:off x="7425"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14" name="Line 946"/>
                          <wps:cNvCnPr/>
                          <wps:spPr bwMode="auto">
                            <a:xfrm>
                              <a:off x="7459"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15" name="Line 947"/>
                          <wps:cNvCnPr/>
                          <wps:spPr bwMode="auto">
                            <a:xfrm>
                              <a:off x="7493"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16" name="Line 948"/>
                          <wps:cNvCnPr/>
                          <wps:spPr bwMode="auto">
                            <a:xfrm>
                              <a:off x="7526"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17" name="Line 949"/>
                          <wps:cNvCnPr/>
                          <wps:spPr bwMode="auto">
                            <a:xfrm>
                              <a:off x="7560"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18" name="Line 950"/>
                          <wps:cNvCnPr/>
                          <wps:spPr bwMode="auto">
                            <a:xfrm>
                              <a:off x="7594"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19" name="Line 951"/>
                          <wps:cNvCnPr/>
                          <wps:spPr bwMode="auto">
                            <a:xfrm>
                              <a:off x="7628"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20" name="Line 952"/>
                          <wps:cNvCnPr/>
                          <wps:spPr bwMode="auto">
                            <a:xfrm>
                              <a:off x="7662"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21" name="Line 953"/>
                          <wps:cNvCnPr/>
                          <wps:spPr bwMode="auto">
                            <a:xfrm>
                              <a:off x="7695"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22" name="Line 954"/>
                          <wps:cNvCnPr/>
                          <wps:spPr bwMode="auto">
                            <a:xfrm>
                              <a:off x="7729"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23" name="Line 955"/>
                          <wps:cNvCnPr/>
                          <wps:spPr bwMode="auto">
                            <a:xfrm>
                              <a:off x="7763"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24" name="Line 956"/>
                          <wps:cNvCnPr/>
                          <wps:spPr bwMode="auto">
                            <a:xfrm>
                              <a:off x="7797"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25" name="Line 957"/>
                          <wps:cNvCnPr/>
                          <wps:spPr bwMode="auto">
                            <a:xfrm>
                              <a:off x="7831"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26" name="Line 958"/>
                          <wps:cNvCnPr/>
                          <wps:spPr bwMode="auto">
                            <a:xfrm>
                              <a:off x="7864"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27" name="Line 959"/>
                          <wps:cNvCnPr/>
                          <wps:spPr bwMode="auto">
                            <a:xfrm>
                              <a:off x="7898"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28" name="Line 960"/>
                          <wps:cNvCnPr/>
                          <wps:spPr bwMode="auto">
                            <a:xfrm>
                              <a:off x="7932"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29" name="Line 961"/>
                          <wps:cNvCnPr/>
                          <wps:spPr bwMode="auto">
                            <a:xfrm>
                              <a:off x="7966"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30" name="Line 962"/>
                          <wps:cNvCnPr/>
                          <wps:spPr bwMode="auto">
                            <a:xfrm>
                              <a:off x="8000"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31" name="Line 963"/>
                          <wps:cNvCnPr/>
                          <wps:spPr bwMode="auto">
                            <a:xfrm>
                              <a:off x="8033"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32" name="Line 964"/>
                          <wps:cNvCnPr/>
                          <wps:spPr bwMode="auto">
                            <a:xfrm>
                              <a:off x="8067"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33" name="Line 965"/>
                          <wps:cNvCnPr/>
                          <wps:spPr bwMode="auto">
                            <a:xfrm>
                              <a:off x="8101"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34" name="Line 966"/>
                          <wps:cNvCnPr/>
                          <wps:spPr bwMode="auto">
                            <a:xfrm>
                              <a:off x="8135"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35" name="Line 967"/>
                          <wps:cNvCnPr/>
                          <wps:spPr bwMode="auto">
                            <a:xfrm>
                              <a:off x="8169"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36" name="Line 968"/>
                          <wps:cNvCnPr/>
                          <wps:spPr bwMode="auto">
                            <a:xfrm>
                              <a:off x="8203"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37" name="Line 969"/>
                          <wps:cNvCnPr/>
                          <wps:spPr bwMode="auto">
                            <a:xfrm>
                              <a:off x="8236"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38" name="Line 970"/>
                          <wps:cNvCnPr/>
                          <wps:spPr bwMode="auto">
                            <a:xfrm>
                              <a:off x="8270"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39" name="Line 971"/>
                          <wps:cNvCnPr/>
                          <wps:spPr bwMode="auto">
                            <a:xfrm>
                              <a:off x="8304"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40" name="Line 972"/>
                          <wps:cNvCnPr/>
                          <wps:spPr bwMode="auto">
                            <a:xfrm>
                              <a:off x="8338"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41" name="Line 973"/>
                          <wps:cNvCnPr/>
                          <wps:spPr bwMode="auto">
                            <a:xfrm>
                              <a:off x="8372"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42" name="Line 974"/>
                          <wps:cNvCnPr/>
                          <wps:spPr bwMode="auto">
                            <a:xfrm>
                              <a:off x="8405"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43" name="Line 975"/>
                          <wps:cNvCnPr/>
                          <wps:spPr bwMode="auto">
                            <a:xfrm>
                              <a:off x="8439"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44" name="Line 976"/>
                          <wps:cNvCnPr/>
                          <wps:spPr bwMode="auto">
                            <a:xfrm>
                              <a:off x="8473"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45" name="Line 977"/>
                          <wps:cNvCnPr/>
                          <wps:spPr bwMode="auto">
                            <a:xfrm>
                              <a:off x="8507"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46" name="Line 978"/>
                          <wps:cNvCnPr/>
                          <wps:spPr bwMode="auto">
                            <a:xfrm>
                              <a:off x="8541"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47" name="Line 979"/>
                          <wps:cNvCnPr/>
                          <wps:spPr bwMode="auto">
                            <a:xfrm>
                              <a:off x="8574"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48" name="Line 980"/>
                          <wps:cNvCnPr/>
                          <wps:spPr bwMode="auto">
                            <a:xfrm>
                              <a:off x="8608" y="2146"/>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49" name="Line 981"/>
                          <wps:cNvCnPr/>
                          <wps:spPr bwMode="auto">
                            <a:xfrm>
                              <a:off x="8642"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50" name="Line 982"/>
                          <wps:cNvCnPr/>
                          <wps:spPr bwMode="auto">
                            <a:xfrm>
                              <a:off x="8676"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51" name="Line 983"/>
                          <wps:cNvCnPr/>
                          <wps:spPr bwMode="auto">
                            <a:xfrm>
                              <a:off x="8710" y="2146"/>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52" name="Line 984"/>
                          <wps:cNvCnPr/>
                          <wps:spPr bwMode="auto">
                            <a:xfrm>
                              <a:off x="8732" y="2158"/>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53" name="Line 985"/>
                          <wps:cNvCnPr/>
                          <wps:spPr bwMode="auto">
                            <a:xfrm>
                              <a:off x="8732" y="2191"/>
                              <a:ext cx="0" cy="1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54" name="Line 986"/>
                          <wps:cNvCnPr/>
                          <wps:spPr bwMode="auto">
                            <a:xfrm>
                              <a:off x="8732" y="2225"/>
                              <a:ext cx="0" cy="1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55" name="Line 987"/>
                          <wps:cNvCnPr/>
                          <wps:spPr bwMode="auto">
                            <a:xfrm>
                              <a:off x="8732" y="2259"/>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56" name="Line 988"/>
                          <wps:cNvCnPr/>
                          <wps:spPr bwMode="auto">
                            <a:xfrm>
                              <a:off x="8732" y="2293"/>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57" name="Line 989"/>
                          <wps:cNvCnPr/>
                          <wps:spPr bwMode="auto">
                            <a:xfrm>
                              <a:off x="8732" y="2327"/>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58" name="Line 990"/>
                          <wps:cNvCnPr/>
                          <wps:spPr bwMode="auto">
                            <a:xfrm>
                              <a:off x="8732" y="2361"/>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59" name="Line 991"/>
                          <wps:cNvCnPr/>
                          <wps:spPr bwMode="auto">
                            <a:xfrm>
                              <a:off x="8732" y="2395"/>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60" name="Line 992"/>
                          <wps:cNvCnPr/>
                          <wps:spPr bwMode="auto">
                            <a:xfrm>
                              <a:off x="8732" y="2429"/>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61" name="Line 993"/>
                          <wps:cNvCnPr/>
                          <wps:spPr bwMode="auto">
                            <a:xfrm>
                              <a:off x="8732" y="2463"/>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62" name="Line 994"/>
                          <wps:cNvCnPr/>
                          <wps:spPr bwMode="auto">
                            <a:xfrm>
                              <a:off x="8732" y="2496"/>
                              <a:ext cx="0" cy="1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63" name="Line 995"/>
                          <wps:cNvCnPr/>
                          <wps:spPr bwMode="auto">
                            <a:xfrm>
                              <a:off x="8732" y="2530"/>
                              <a:ext cx="0" cy="1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64" name="Line 996"/>
                          <wps:cNvCnPr/>
                          <wps:spPr bwMode="auto">
                            <a:xfrm>
                              <a:off x="8732" y="2564"/>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65" name="Line 997"/>
                          <wps:cNvCnPr/>
                          <wps:spPr bwMode="auto">
                            <a:xfrm>
                              <a:off x="8732" y="2598"/>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66" name="Line 998"/>
                          <wps:cNvCnPr/>
                          <wps:spPr bwMode="auto">
                            <a:xfrm>
                              <a:off x="8732" y="2632"/>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67" name="Line 999"/>
                          <wps:cNvCnPr/>
                          <wps:spPr bwMode="auto">
                            <a:xfrm>
                              <a:off x="8732" y="2666"/>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68" name="Line 1000"/>
                          <wps:cNvCnPr/>
                          <wps:spPr bwMode="auto">
                            <a:xfrm>
                              <a:off x="8732" y="2700"/>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69" name="Line 1001"/>
                          <wps:cNvCnPr/>
                          <wps:spPr bwMode="auto">
                            <a:xfrm>
                              <a:off x="8732" y="2734"/>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70" name="Line 1002"/>
                          <wps:cNvCnPr/>
                          <wps:spPr bwMode="auto">
                            <a:xfrm>
                              <a:off x="8732" y="2767"/>
                              <a:ext cx="0" cy="1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71" name="Line 1003"/>
                          <wps:cNvCnPr/>
                          <wps:spPr bwMode="auto">
                            <a:xfrm>
                              <a:off x="8732" y="2801"/>
                              <a:ext cx="0" cy="1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72" name="Line 1004"/>
                          <wps:cNvCnPr/>
                          <wps:spPr bwMode="auto">
                            <a:xfrm>
                              <a:off x="8732" y="2835"/>
                              <a:ext cx="0" cy="1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73" name="Line 1005"/>
                          <wps:cNvCnPr/>
                          <wps:spPr bwMode="auto">
                            <a:xfrm>
                              <a:off x="8732" y="2869"/>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74" name="Line 1006"/>
                          <wps:cNvCnPr/>
                          <wps:spPr bwMode="auto">
                            <a:xfrm>
                              <a:off x="8732" y="2903"/>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75" name="Line 1007"/>
                          <wps:cNvCnPr/>
                          <wps:spPr bwMode="auto">
                            <a:xfrm>
                              <a:off x="8732" y="2937"/>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76" name="Line 1008"/>
                          <wps:cNvCnPr/>
                          <wps:spPr bwMode="auto">
                            <a:xfrm>
                              <a:off x="8732" y="2971"/>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77" name="Line 1009"/>
                          <wps:cNvCnPr/>
                          <wps:spPr bwMode="auto">
                            <a:xfrm>
                              <a:off x="8732" y="3005"/>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78" name="Line 1010"/>
                          <wps:cNvCnPr/>
                          <wps:spPr bwMode="auto">
                            <a:xfrm>
                              <a:off x="8732" y="3039"/>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79" name="Line 1011"/>
                          <wps:cNvCnPr/>
                          <wps:spPr bwMode="auto">
                            <a:xfrm>
                              <a:off x="8732" y="3072"/>
                              <a:ext cx="0" cy="1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80" name="Line 1012"/>
                          <wps:cNvCnPr/>
                          <wps:spPr bwMode="auto">
                            <a:xfrm>
                              <a:off x="8732" y="3106"/>
                              <a:ext cx="0" cy="1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81" name="Line 1013"/>
                          <wps:cNvCnPr/>
                          <wps:spPr bwMode="auto">
                            <a:xfrm>
                              <a:off x="8732" y="3140"/>
                              <a:ext cx="0" cy="1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82" name="Line 1014"/>
                          <wps:cNvCnPr/>
                          <wps:spPr bwMode="auto">
                            <a:xfrm>
                              <a:off x="8732" y="3174"/>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83" name="Line 1015"/>
                          <wps:cNvCnPr/>
                          <wps:spPr bwMode="auto">
                            <a:xfrm>
                              <a:off x="8732" y="3208"/>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84" name="Line 1016"/>
                          <wps:cNvCnPr/>
                          <wps:spPr bwMode="auto">
                            <a:xfrm>
                              <a:off x="8732" y="3242"/>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85" name="Line 1017"/>
                          <wps:cNvCnPr/>
                          <wps:spPr bwMode="auto">
                            <a:xfrm>
                              <a:off x="8732" y="3276"/>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86" name="Line 1018"/>
                          <wps:cNvCnPr/>
                          <wps:spPr bwMode="auto">
                            <a:xfrm>
                              <a:off x="8732" y="3310"/>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87" name="Line 1019"/>
                          <wps:cNvCnPr/>
                          <wps:spPr bwMode="auto">
                            <a:xfrm flipH="1">
                              <a:off x="8698" y="334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88" name="Line 1020"/>
                          <wps:cNvCnPr/>
                          <wps:spPr bwMode="auto">
                            <a:xfrm flipH="1">
                              <a:off x="8664" y="334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89" name="Line 1021"/>
                          <wps:cNvCnPr/>
                          <wps:spPr bwMode="auto">
                            <a:xfrm flipH="1">
                              <a:off x="8631"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90" name="Line 1022"/>
                          <wps:cNvCnPr/>
                          <wps:spPr bwMode="auto">
                            <a:xfrm flipH="1">
                              <a:off x="8597"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91" name="Line 1023"/>
                          <wps:cNvCnPr/>
                          <wps:spPr bwMode="auto">
                            <a:xfrm flipH="1">
                              <a:off x="8563"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92" name="Line 1024"/>
                          <wps:cNvCnPr/>
                          <wps:spPr bwMode="auto">
                            <a:xfrm flipH="1">
                              <a:off x="8529" y="334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93" name="Line 1025"/>
                          <wps:cNvCnPr/>
                          <wps:spPr bwMode="auto">
                            <a:xfrm flipH="1">
                              <a:off x="8495" y="334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94" name="Line 1026"/>
                          <wps:cNvCnPr/>
                          <wps:spPr bwMode="auto">
                            <a:xfrm flipH="1">
                              <a:off x="8462"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95" name="Line 1027"/>
                          <wps:cNvCnPr/>
                          <wps:spPr bwMode="auto">
                            <a:xfrm flipH="1">
                              <a:off x="8428"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96" name="Line 1028"/>
                          <wps:cNvCnPr/>
                          <wps:spPr bwMode="auto">
                            <a:xfrm flipH="1">
                              <a:off x="8394"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97" name="Line 1029"/>
                          <wps:cNvCnPr/>
                          <wps:spPr bwMode="auto">
                            <a:xfrm flipH="1">
                              <a:off x="8360" y="334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98" name="Line 1030"/>
                          <wps:cNvCnPr/>
                          <wps:spPr bwMode="auto">
                            <a:xfrm flipH="1">
                              <a:off x="8326" y="334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099" name="Line 1031"/>
                          <wps:cNvCnPr/>
                          <wps:spPr bwMode="auto">
                            <a:xfrm flipH="1">
                              <a:off x="8293"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00" name="Line 1032"/>
                          <wps:cNvCnPr/>
                          <wps:spPr bwMode="auto">
                            <a:xfrm flipH="1">
                              <a:off x="8259"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01" name="Line 1033"/>
                          <wps:cNvCnPr/>
                          <wps:spPr bwMode="auto">
                            <a:xfrm flipH="1">
                              <a:off x="8225"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02" name="Line 1034"/>
                          <wps:cNvCnPr/>
                          <wps:spPr bwMode="auto">
                            <a:xfrm flipH="1">
                              <a:off x="8191" y="334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03" name="Line 1035"/>
                          <wps:cNvCnPr/>
                          <wps:spPr bwMode="auto">
                            <a:xfrm flipH="1">
                              <a:off x="8157" y="334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04" name="Line 1036"/>
                          <wps:cNvCnPr/>
                          <wps:spPr bwMode="auto">
                            <a:xfrm flipH="1">
                              <a:off x="8124"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05" name="Line 1037"/>
                          <wps:cNvCnPr/>
                          <wps:spPr bwMode="auto">
                            <a:xfrm flipH="1">
                              <a:off x="8090"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06" name="Line 1038"/>
                          <wps:cNvCnPr/>
                          <wps:spPr bwMode="auto">
                            <a:xfrm flipH="1">
                              <a:off x="8056"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07" name="Line 1039"/>
                          <wps:cNvCnPr/>
                          <wps:spPr bwMode="auto">
                            <a:xfrm flipH="1">
                              <a:off x="8022"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08" name="Line 1040"/>
                          <wps:cNvCnPr/>
                          <wps:spPr bwMode="auto">
                            <a:xfrm flipH="1">
                              <a:off x="7988" y="334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09" name="Line 1041"/>
                          <wps:cNvCnPr/>
                          <wps:spPr bwMode="auto">
                            <a:xfrm flipH="1">
                              <a:off x="7955"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10" name="Line 1042"/>
                          <wps:cNvCnPr/>
                          <wps:spPr bwMode="auto">
                            <a:xfrm flipH="1">
                              <a:off x="7921"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11" name="Line 1043"/>
                          <wps:cNvCnPr/>
                          <wps:spPr bwMode="auto">
                            <a:xfrm flipH="1">
                              <a:off x="7887"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12" name="Line 1044"/>
                          <wps:cNvCnPr/>
                          <wps:spPr bwMode="auto">
                            <a:xfrm flipH="1">
                              <a:off x="7853"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13" name="Line 1045"/>
                          <wps:cNvCnPr/>
                          <wps:spPr bwMode="auto">
                            <a:xfrm flipH="1">
                              <a:off x="7819" y="334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14" name="Line 1046"/>
                          <wps:cNvCnPr/>
                          <wps:spPr bwMode="auto">
                            <a:xfrm flipH="1">
                              <a:off x="7786"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15" name="Line 1047"/>
                          <wps:cNvCnPr/>
                          <wps:spPr bwMode="auto">
                            <a:xfrm flipH="1">
                              <a:off x="7752"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16" name="Line 1048"/>
                          <wps:cNvCnPr/>
                          <wps:spPr bwMode="auto">
                            <a:xfrm flipH="1">
                              <a:off x="7718"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17" name="Line 1049"/>
                          <wps:cNvCnPr/>
                          <wps:spPr bwMode="auto">
                            <a:xfrm flipH="1">
                              <a:off x="7684"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18" name="Line 1050"/>
                          <wps:cNvCnPr/>
                          <wps:spPr bwMode="auto">
                            <a:xfrm flipH="1">
                              <a:off x="7650" y="334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19" name="Line 1051"/>
                          <wps:cNvCnPr/>
                          <wps:spPr bwMode="auto">
                            <a:xfrm flipH="1">
                              <a:off x="7617"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20" name="Line 1052"/>
                          <wps:cNvCnPr/>
                          <wps:spPr bwMode="auto">
                            <a:xfrm flipH="1">
                              <a:off x="7583"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21" name="Line 1053"/>
                          <wps:cNvCnPr/>
                          <wps:spPr bwMode="auto">
                            <a:xfrm flipH="1">
                              <a:off x="7549"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22" name="Line 1054"/>
                          <wps:cNvCnPr/>
                          <wps:spPr bwMode="auto">
                            <a:xfrm flipH="1">
                              <a:off x="7515"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23" name="Line 1055"/>
                          <wps:cNvCnPr/>
                          <wps:spPr bwMode="auto">
                            <a:xfrm flipH="1">
                              <a:off x="7481" y="3344"/>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24" name="Line 1056"/>
                          <wps:cNvCnPr/>
                          <wps:spPr bwMode="auto">
                            <a:xfrm flipH="1">
                              <a:off x="7448"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25" name="Line 1057"/>
                          <wps:cNvCnPr/>
                          <wps:spPr bwMode="auto">
                            <a:xfrm flipH="1">
                              <a:off x="7414"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26" name="Line 1058"/>
                          <wps:cNvCnPr/>
                          <wps:spPr bwMode="auto">
                            <a:xfrm flipH="1">
                              <a:off x="7380"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27" name="Line 1059"/>
                          <wps:cNvCnPr/>
                          <wps:spPr bwMode="auto">
                            <a:xfrm flipH="1">
                              <a:off x="7346" y="334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28" name="Line 1060"/>
                          <wps:cNvCnPr/>
                          <wps:spPr bwMode="auto">
                            <a:xfrm flipH="1">
                              <a:off x="7312"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29" name="Line 1061"/>
                          <wps:cNvCnPr/>
                          <wps:spPr bwMode="auto">
                            <a:xfrm flipH="1">
                              <a:off x="7279"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30" name="Line 1062"/>
                          <wps:cNvCnPr/>
                          <wps:spPr bwMode="auto">
                            <a:xfrm flipH="1">
                              <a:off x="7245"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g:wgp>
                      <wpg:wgp>
                        <wpg:cNvPr id="3131" name="Group 1264"/>
                        <wpg:cNvGrpSpPr>
                          <a:grpSpLocks/>
                        </wpg:cNvGrpSpPr>
                        <wpg:grpSpPr bwMode="auto">
                          <a:xfrm>
                            <a:off x="379004" y="193601"/>
                            <a:ext cx="5058554" cy="2761615"/>
                            <a:chOff x="597" y="305"/>
                            <a:chExt cx="7966" cy="4349"/>
                          </a:xfrm>
                        </wpg:grpSpPr>
                        <wps:wsp>
                          <wps:cNvPr id="3132" name="Line 1064"/>
                          <wps:cNvCnPr/>
                          <wps:spPr bwMode="auto">
                            <a:xfrm flipH="1">
                              <a:off x="7211"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33" name="Line 1065"/>
                          <wps:cNvCnPr/>
                          <wps:spPr bwMode="auto">
                            <a:xfrm flipH="1">
                              <a:off x="7177"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34" name="Line 1066"/>
                          <wps:cNvCnPr/>
                          <wps:spPr bwMode="auto">
                            <a:xfrm flipH="1">
                              <a:off x="7143"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35" name="Line 1067"/>
                          <wps:cNvCnPr/>
                          <wps:spPr bwMode="auto">
                            <a:xfrm flipH="1">
                              <a:off x="7110"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36" name="Line 1068"/>
                          <wps:cNvCnPr/>
                          <wps:spPr bwMode="auto">
                            <a:xfrm flipH="1">
                              <a:off x="7076"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37" name="Line 1069"/>
                          <wps:cNvCnPr/>
                          <wps:spPr bwMode="auto">
                            <a:xfrm flipH="1">
                              <a:off x="7042"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38" name="Line 1070"/>
                          <wps:cNvCnPr/>
                          <wps:spPr bwMode="auto">
                            <a:xfrm flipH="1">
                              <a:off x="7008"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39" name="Line 1071"/>
                          <wps:cNvCnPr/>
                          <wps:spPr bwMode="auto">
                            <a:xfrm flipH="1">
                              <a:off x="6974"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40" name="Line 1072"/>
                          <wps:cNvCnPr/>
                          <wps:spPr bwMode="auto">
                            <a:xfrm flipH="1">
                              <a:off x="6941"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41" name="Line 1073"/>
                          <wps:cNvCnPr/>
                          <wps:spPr bwMode="auto">
                            <a:xfrm flipH="1">
                              <a:off x="6907"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42" name="Line 1074"/>
                          <wps:cNvCnPr/>
                          <wps:spPr bwMode="auto">
                            <a:xfrm flipH="1">
                              <a:off x="6873"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43" name="Line 1075"/>
                          <wps:cNvCnPr/>
                          <wps:spPr bwMode="auto">
                            <a:xfrm flipH="1">
                              <a:off x="6839"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44" name="Line 1076"/>
                          <wps:cNvCnPr/>
                          <wps:spPr bwMode="auto">
                            <a:xfrm flipH="1">
                              <a:off x="6805"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45" name="Line 1077"/>
                          <wps:cNvCnPr/>
                          <wps:spPr bwMode="auto">
                            <a:xfrm flipH="1">
                              <a:off x="6772"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46" name="Line 1078"/>
                          <wps:cNvCnPr/>
                          <wps:spPr bwMode="auto">
                            <a:xfrm flipH="1">
                              <a:off x="6738"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47" name="Line 1079"/>
                          <wps:cNvCnPr/>
                          <wps:spPr bwMode="auto">
                            <a:xfrm flipH="1">
                              <a:off x="6704"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48" name="Line 1080"/>
                          <wps:cNvCnPr/>
                          <wps:spPr bwMode="auto">
                            <a:xfrm flipH="1">
                              <a:off x="6670"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49" name="Line 1081"/>
                          <wps:cNvCnPr/>
                          <wps:spPr bwMode="auto">
                            <a:xfrm flipH="1">
                              <a:off x="6636"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50" name="Line 1082"/>
                          <wps:cNvCnPr/>
                          <wps:spPr bwMode="auto">
                            <a:xfrm flipH="1">
                              <a:off x="6603"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51" name="Line 1083"/>
                          <wps:cNvCnPr/>
                          <wps:spPr bwMode="auto">
                            <a:xfrm flipH="1">
                              <a:off x="6569"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52" name="Line 1084"/>
                          <wps:cNvCnPr/>
                          <wps:spPr bwMode="auto">
                            <a:xfrm flipH="1">
                              <a:off x="6535"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53" name="Line 1085"/>
                          <wps:cNvCnPr/>
                          <wps:spPr bwMode="auto">
                            <a:xfrm flipH="1">
                              <a:off x="6501"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54" name="Line 1086"/>
                          <wps:cNvCnPr/>
                          <wps:spPr bwMode="auto">
                            <a:xfrm flipH="1">
                              <a:off x="6467"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55" name="Line 1087"/>
                          <wps:cNvCnPr/>
                          <wps:spPr bwMode="auto">
                            <a:xfrm flipH="1">
                              <a:off x="6434"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56" name="Line 1088"/>
                          <wps:cNvCnPr/>
                          <wps:spPr bwMode="auto">
                            <a:xfrm flipH="1">
                              <a:off x="6400"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57" name="Line 1089"/>
                          <wps:cNvCnPr/>
                          <wps:spPr bwMode="auto">
                            <a:xfrm flipH="1">
                              <a:off x="6366"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58" name="Line 1090"/>
                          <wps:cNvCnPr/>
                          <wps:spPr bwMode="auto">
                            <a:xfrm flipH="1">
                              <a:off x="6332"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59" name="Line 1091"/>
                          <wps:cNvCnPr/>
                          <wps:spPr bwMode="auto">
                            <a:xfrm flipH="1">
                              <a:off x="6298"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60" name="Line 1092"/>
                          <wps:cNvCnPr/>
                          <wps:spPr bwMode="auto">
                            <a:xfrm flipH="1">
                              <a:off x="6265"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61" name="Line 1093"/>
                          <wps:cNvCnPr/>
                          <wps:spPr bwMode="auto">
                            <a:xfrm flipH="1">
                              <a:off x="6231"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62" name="Line 1094"/>
                          <wps:cNvCnPr/>
                          <wps:spPr bwMode="auto">
                            <a:xfrm flipH="1">
                              <a:off x="6197"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63" name="Line 1095"/>
                          <wps:cNvCnPr/>
                          <wps:spPr bwMode="auto">
                            <a:xfrm flipH="1">
                              <a:off x="6163"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64" name="Line 1096"/>
                          <wps:cNvCnPr/>
                          <wps:spPr bwMode="auto">
                            <a:xfrm flipH="1">
                              <a:off x="6129"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65" name="Line 1097"/>
                          <wps:cNvCnPr/>
                          <wps:spPr bwMode="auto">
                            <a:xfrm flipH="1">
                              <a:off x="6096"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66" name="Line 1098"/>
                          <wps:cNvCnPr/>
                          <wps:spPr bwMode="auto">
                            <a:xfrm flipH="1">
                              <a:off x="6062"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67" name="Line 1099"/>
                          <wps:cNvCnPr/>
                          <wps:spPr bwMode="auto">
                            <a:xfrm flipH="1">
                              <a:off x="6028"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68" name="Line 1100"/>
                          <wps:cNvCnPr/>
                          <wps:spPr bwMode="auto">
                            <a:xfrm flipH="1">
                              <a:off x="5994"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69" name="Line 1101"/>
                          <wps:cNvCnPr/>
                          <wps:spPr bwMode="auto">
                            <a:xfrm flipH="1">
                              <a:off x="5960"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70" name="Line 1102"/>
                          <wps:cNvCnPr/>
                          <wps:spPr bwMode="auto">
                            <a:xfrm flipH="1">
                              <a:off x="5927"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71" name="Line 1103"/>
                          <wps:cNvCnPr/>
                          <wps:spPr bwMode="auto">
                            <a:xfrm flipH="1">
                              <a:off x="5893"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72" name="Line 1104"/>
                          <wps:cNvCnPr/>
                          <wps:spPr bwMode="auto">
                            <a:xfrm flipH="1">
                              <a:off x="5859"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73" name="Line 1105"/>
                          <wps:cNvCnPr/>
                          <wps:spPr bwMode="auto">
                            <a:xfrm flipH="1">
                              <a:off x="5825"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74" name="Line 1106"/>
                          <wps:cNvCnPr/>
                          <wps:spPr bwMode="auto">
                            <a:xfrm flipH="1">
                              <a:off x="5791"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75" name="Line 1107"/>
                          <wps:cNvCnPr/>
                          <wps:spPr bwMode="auto">
                            <a:xfrm flipH="1">
                              <a:off x="5758"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76" name="Line 1108"/>
                          <wps:cNvCnPr/>
                          <wps:spPr bwMode="auto">
                            <a:xfrm flipH="1">
                              <a:off x="5724"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77" name="Line 1109"/>
                          <wps:cNvCnPr/>
                          <wps:spPr bwMode="auto">
                            <a:xfrm flipH="1">
                              <a:off x="5690" y="3344"/>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78" name="Line 1110"/>
                          <wps:cNvCnPr/>
                          <wps:spPr bwMode="auto">
                            <a:xfrm flipH="1">
                              <a:off x="5656"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79" name="Line 1111"/>
                          <wps:cNvCnPr/>
                          <wps:spPr bwMode="auto">
                            <a:xfrm flipH="1">
                              <a:off x="5622" y="3344"/>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80" name="Line 1112"/>
                          <wps:cNvCnPr/>
                          <wps:spPr bwMode="auto">
                            <a:xfrm flipV="1">
                              <a:off x="5611" y="3310"/>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81" name="Line 1113"/>
                          <wps:cNvCnPr/>
                          <wps:spPr bwMode="auto">
                            <a:xfrm flipV="1">
                              <a:off x="5611" y="3276"/>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82" name="Line 1114"/>
                          <wps:cNvCnPr/>
                          <wps:spPr bwMode="auto">
                            <a:xfrm flipV="1">
                              <a:off x="5611" y="3242"/>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83" name="Line 1115"/>
                          <wps:cNvCnPr/>
                          <wps:spPr bwMode="auto">
                            <a:xfrm flipV="1">
                              <a:off x="5611" y="3208"/>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84" name="Line 1116"/>
                          <wps:cNvCnPr/>
                          <wps:spPr bwMode="auto">
                            <a:xfrm flipV="1">
                              <a:off x="5611" y="3174"/>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85" name="Line 1117"/>
                          <wps:cNvCnPr/>
                          <wps:spPr bwMode="auto">
                            <a:xfrm flipV="1">
                              <a:off x="5611" y="3140"/>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86" name="Line 1118"/>
                          <wps:cNvCnPr/>
                          <wps:spPr bwMode="auto">
                            <a:xfrm flipV="1">
                              <a:off x="5611" y="3106"/>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87" name="Line 1119"/>
                          <wps:cNvCnPr/>
                          <wps:spPr bwMode="auto">
                            <a:xfrm flipV="1">
                              <a:off x="5611" y="3072"/>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88" name="Line 1120"/>
                          <wps:cNvCnPr/>
                          <wps:spPr bwMode="auto">
                            <a:xfrm flipV="1">
                              <a:off x="5611" y="3039"/>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89" name="Line 1121"/>
                          <wps:cNvCnPr/>
                          <wps:spPr bwMode="auto">
                            <a:xfrm flipV="1">
                              <a:off x="5611" y="3005"/>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90" name="Line 1122"/>
                          <wps:cNvCnPr/>
                          <wps:spPr bwMode="auto">
                            <a:xfrm flipV="1">
                              <a:off x="5611" y="2971"/>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91" name="Line 1123"/>
                          <wps:cNvCnPr/>
                          <wps:spPr bwMode="auto">
                            <a:xfrm flipV="1">
                              <a:off x="5611" y="2937"/>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92" name="Line 1124"/>
                          <wps:cNvCnPr/>
                          <wps:spPr bwMode="auto">
                            <a:xfrm flipV="1">
                              <a:off x="5611" y="2903"/>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93" name="Line 1125"/>
                          <wps:cNvCnPr/>
                          <wps:spPr bwMode="auto">
                            <a:xfrm flipV="1">
                              <a:off x="5611" y="2869"/>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94" name="Line 1126"/>
                          <wps:cNvCnPr/>
                          <wps:spPr bwMode="auto">
                            <a:xfrm flipV="1">
                              <a:off x="5611" y="2835"/>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95" name="Line 1127"/>
                          <wps:cNvCnPr/>
                          <wps:spPr bwMode="auto">
                            <a:xfrm flipV="1">
                              <a:off x="5611" y="2801"/>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96" name="Line 1128"/>
                          <wps:cNvCnPr/>
                          <wps:spPr bwMode="auto">
                            <a:xfrm flipV="1">
                              <a:off x="5611" y="2767"/>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97" name="Line 1129"/>
                          <wps:cNvCnPr/>
                          <wps:spPr bwMode="auto">
                            <a:xfrm flipV="1">
                              <a:off x="5611" y="2734"/>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98" name="Line 1130"/>
                          <wps:cNvCnPr/>
                          <wps:spPr bwMode="auto">
                            <a:xfrm flipV="1">
                              <a:off x="5611" y="2700"/>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199" name="Line 1131"/>
                          <wps:cNvCnPr/>
                          <wps:spPr bwMode="auto">
                            <a:xfrm flipV="1">
                              <a:off x="5611" y="2666"/>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00" name="Line 1132"/>
                          <wps:cNvCnPr/>
                          <wps:spPr bwMode="auto">
                            <a:xfrm flipV="1">
                              <a:off x="5611" y="2632"/>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01" name="Line 1133"/>
                          <wps:cNvCnPr/>
                          <wps:spPr bwMode="auto">
                            <a:xfrm flipV="1">
                              <a:off x="5611" y="2598"/>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02" name="Line 1134"/>
                          <wps:cNvCnPr/>
                          <wps:spPr bwMode="auto">
                            <a:xfrm flipV="1">
                              <a:off x="5611" y="2564"/>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03" name="Line 1135"/>
                          <wps:cNvCnPr/>
                          <wps:spPr bwMode="auto">
                            <a:xfrm flipV="1">
                              <a:off x="5611" y="2530"/>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04" name="Line 1136"/>
                          <wps:cNvCnPr/>
                          <wps:spPr bwMode="auto">
                            <a:xfrm flipV="1">
                              <a:off x="5611" y="2496"/>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05" name="Line 1137"/>
                          <wps:cNvCnPr/>
                          <wps:spPr bwMode="auto">
                            <a:xfrm flipV="1">
                              <a:off x="5611" y="2463"/>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06" name="Line 1138"/>
                          <wps:cNvCnPr/>
                          <wps:spPr bwMode="auto">
                            <a:xfrm flipV="1">
                              <a:off x="5611" y="2429"/>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07" name="Line 1139"/>
                          <wps:cNvCnPr/>
                          <wps:spPr bwMode="auto">
                            <a:xfrm flipV="1">
                              <a:off x="5611" y="2395"/>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08" name="Line 1140"/>
                          <wps:cNvCnPr/>
                          <wps:spPr bwMode="auto">
                            <a:xfrm flipV="1">
                              <a:off x="5611" y="2361"/>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09" name="Line 1141"/>
                          <wps:cNvCnPr/>
                          <wps:spPr bwMode="auto">
                            <a:xfrm flipV="1">
                              <a:off x="5611" y="2327"/>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10" name="Line 1142"/>
                          <wps:cNvCnPr/>
                          <wps:spPr bwMode="auto">
                            <a:xfrm flipV="1">
                              <a:off x="5611" y="2293"/>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11" name="Line 1143"/>
                          <wps:cNvCnPr/>
                          <wps:spPr bwMode="auto">
                            <a:xfrm flipV="1">
                              <a:off x="5611" y="2259"/>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12" name="Line 1144"/>
                          <wps:cNvCnPr/>
                          <wps:spPr bwMode="auto">
                            <a:xfrm flipV="1">
                              <a:off x="5611" y="2225"/>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13" name="Line 1145"/>
                          <wps:cNvCnPr/>
                          <wps:spPr bwMode="auto">
                            <a:xfrm flipV="1">
                              <a:off x="5611" y="2191"/>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14" name="Line 1146"/>
                          <wps:cNvCnPr/>
                          <wps:spPr bwMode="auto">
                            <a:xfrm flipV="1">
                              <a:off x="5611" y="2158"/>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15" name="Freeform 1147"/>
                          <wps:cNvSpPr>
                            <a:spLocks/>
                          </wps:cNvSpPr>
                          <wps:spPr bwMode="auto">
                            <a:xfrm>
                              <a:off x="935" y="305"/>
                              <a:ext cx="1116" cy="926"/>
                            </a:xfrm>
                            <a:custGeom>
                              <a:avLst/>
                              <a:gdLst>
                                <a:gd name="T0" fmla="*/ 169 w 99"/>
                                <a:gd name="T1" fmla="*/ 0 h 82"/>
                                <a:gd name="T2" fmla="*/ 947 w 99"/>
                                <a:gd name="T3" fmla="*/ 0 h 82"/>
                                <a:gd name="T4" fmla="*/ 1116 w 99"/>
                                <a:gd name="T5" fmla="*/ 169 h 82"/>
                                <a:gd name="T6" fmla="*/ 1116 w 99"/>
                                <a:gd name="T7" fmla="*/ 757 h 82"/>
                                <a:gd name="T8" fmla="*/ 947 w 99"/>
                                <a:gd name="T9" fmla="*/ 926 h 82"/>
                                <a:gd name="T10" fmla="*/ 169 w 99"/>
                                <a:gd name="T11" fmla="*/ 926 h 82"/>
                                <a:gd name="T12" fmla="*/ 0 w 99"/>
                                <a:gd name="T13" fmla="*/ 757 h 82"/>
                                <a:gd name="T14" fmla="*/ 0 w 99"/>
                                <a:gd name="T15" fmla="*/ 169 h 82"/>
                                <a:gd name="T16" fmla="*/ 169 w 99"/>
                                <a:gd name="T17" fmla="*/ 0 h 8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9" h="82">
                                  <a:moveTo>
                                    <a:pt x="15" y="0"/>
                                  </a:moveTo>
                                  <a:lnTo>
                                    <a:pt x="84" y="0"/>
                                  </a:lnTo>
                                  <a:cubicBezTo>
                                    <a:pt x="92" y="0"/>
                                    <a:pt x="99" y="7"/>
                                    <a:pt x="99" y="15"/>
                                  </a:cubicBezTo>
                                  <a:lnTo>
                                    <a:pt x="99" y="67"/>
                                  </a:lnTo>
                                  <a:cubicBezTo>
                                    <a:pt x="99" y="75"/>
                                    <a:pt x="92" y="82"/>
                                    <a:pt x="84" y="82"/>
                                  </a:cubicBezTo>
                                  <a:lnTo>
                                    <a:pt x="15" y="82"/>
                                  </a:lnTo>
                                  <a:cubicBezTo>
                                    <a:pt x="7" y="82"/>
                                    <a:pt x="0" y="75"/>
                                    <a:pt x="0" y="67"/>
                                  </a:cubicBezTo>
                                  <a:lnTo>
                                    <a:pt x="0" y="15"/>
                                  </a:lnTo>
                                  <a:cubicBezTo>
                                    <a:pt x="0" y="7"/>
                                    <a:pt x="7" y="0"/>
                                    <a:pt x="15" y="0"/>
                                  </a:cubicBezTo>
                                  <a:close/>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6" name="Line 1148"/>
                          <wps:cNvCnPr/>
                          <wps:spPr bwMode="auto">
                            <a:xfrm flipV="1">
                              <a:off x="597" y="1525"/>
                              <a:ext cx="744" cy="81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17" name="Freeform 1149"/>
                          <wps:cNvSpPr>
                            <a:spLocks/>
                          </wps:cNvSpPr>
                          <wps:spPr bwMode="auto">
                            <a:xfrm>
                              <a:off x="597" y="2225"/>
                              <a:ext cx="102" cy="113"/>
                            </a:xfrm>
                            <a:custGeom>
                              <a:avLst/>
                              <a:gdLst>
                                <a:gd name="T0" fmla="*/ 34 w 102"/>
                                <a:gd name="T1" fmla="*/ 0 h 113"/>
                                <a:gd name="T2" fmla="*/ 0 w 102"/>
                                <a:gd name="T3" fmla="*/ 113 h 113"/>
                                <a:gd name="T4" fmla="*/ 102 w 102"/>
                                <a:gd name="T5" fmla="*/ 68 h 113"/>
                                <a:gd name="T6" fmla="*/ 34 w 102"/>
                                <a:gd name="T7" fmla="*/ 0 h 1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 h="113">
                                  <a:moveTo>
                                    <a:pt x="34" y="0"/>
                                  </a:moveTo>
                                  <a:lnTo>
                                    <a:pt x="0" y="113"/>
                                  </a:lnTo>
                                  <a:lnTo>
                                    <a:pt x="102" y="68"/>
                                  </a:lnTo>
                                  <a:lnTo>
                                    <a:pt x="34"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8" name="Freeform 1150"/>
                          <wps:cNvSpPr>
                            <a:spLocks/>
                          </wps:cNvSpPr>
                          <wps:spPr bwMode="auto">
                            <a:xfrm>
                              <a:off x="1239" y="1525"/>
                              <a:ext cx="102" cy="102"/>
                            </a:xfrm>
                            <a:custGeom>
                              <a:avLst/>
                              <a:gdLst>
                                <a:gd name="T0" fmla="*/ 0 w 102"/>
                                <a:gd name="T1" fmla="*/ 34 h 102"/>
                                <a:gd name="T2" fmla="*/ 102 w 102"/>
                                <a:gd name="T3" fmla="*/ 0 h 102"/>
                                <a:gd name="T4" fmla="*/ 79 w 102"/>
                                <a:gd name="T5" fmla="*/ 102 h 102"/>
                                <a:gd name="T6" fmla="*/ 0 w 102"/>
                                <a:gd name="T7" fmla="*/ 34 h 1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 h="102">
                                  <a:moveTo>
                                    <a:pt x="0" y="34"/>
                                  </a:moveTo>
                                  <a:lnTo>
                                    <a:pt x="102" y="0"/>
                                  </a:lnTo>
                                  <a:lnTo>
                                    <a:pt x="79" y="102"/>
                                  </a:lnTo>
                                  <a:lnTo>
                                    <a:pt x="0"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9" name="Line 1151"/>
                          <wps:cNvCnPr/>
                          <wps:spPr bwMode="auto">
                            <a:xfrm flipH="1" flipV="1">
                              <a:off x="1701" y="1525"/>
                              <a:ext cx="259" cy="81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20" name="Freeform 1152"/>
                          <wps:cNvSpPr>
                            <a:spLocks/>
                          </wps:cNvSpPr>
                          <wps:spPr bwMode="auto">
                            <a:xfrm>
                              <a:off x="1882" y="2225"/>
                              <a:ext cx="101" cy="113"/>
                            </a:xfrm>
                            <a:custGeom>
                              <a:avLst/>
                              <a:gdLst>
                                <a:gd name="T0" fmla="*/ 0 w 101"/>
                                <a:gd name="T1" fmla="*/ 34 h 113"/>
                                <a:gd name="T2" fmla="*/ 78 w 101"/>
                                <a:gd name="T3" fmla="*/ 113 h 113"/>
                                <a:gd name="T4" fmla="*/ 101 w 101"/>
                                <a:gd name="T5" fmla="*/ 0 h 113"/>
                                <a:gd name="T6" fmla="*/ 0 w 101"/>
                                <a:gd name="T7" fmla="*/ 34 h 1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1" h="113">
                                  <a:moveTo>
                                    <a:pt x="0" y="34"/>
                                  </a:moveTo>
                                  <a:lnTo>
                                    <a:pt x="78" y="113"/>
                                  </a:lnTo>
                                  <a:lnTo>
                                    <a:pt x="101" y="0"/>
                                  </a:lnTo>
                                  <a:lnTo>
                                    <a:pt x="0" y="34"/>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1" name="Freeform 1153"/>
                          <wps:cNvSpPr>
                            <a:spLocks/>
                          </wps:cNvSpPr>
                          <wps:spPr bwMode="auto">
                            <a:xfrm>
                              <a:off x="1679" y="1525"/>
                              <a:ext cx="101" cy="113"/>
                            </a:xfrm>
                            <a:custGeom>
                              <a:avLst/>
                              <a:gdLst>
                                <a:gd name="T0" fmla="*/ 0 w 101"/>
                                <a:gd name="T1" fmla="*/ 113 h 113"/>
                                <a:gd name="T2" fmla="*/ 22 w 101"/>
                                <a:gd name="T3" fmla="*/ 0 h 113"/>
                                <a:gd name="T4" fmla="*/ 101 w 101"/>
                                <a:gd name="T5" fmla="*/ 79 h 113"/>
                                <a:gd name="T6" fmla="*/ 0 w 101"/>
                                <a:gd name="T7" fmla="*/ 113 h 1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1" h="113">
                                  <a:moveTo>
                                    <a:pt x="0" y="113"/>
                                  </a:moveTo>
                                  <a:lnTo>
                                    <a:pt x="22" y="0"/>
                                  </a:lnTo>
                                  <a:lnTo>
                                    <a:pt x="101" y="79"/>
                                  </a:lnTo>
                                  <a:lnTo>
                                    <a:pt x="0" y="113"/>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2" name="Line 1154"/>
                          <wps:cNvCnPr/>
                          <wps:spPr bwMode="auto">
                            <a:xfrm flipH="1" flipV="1">
                              <a:off x="1915" y="1514"/>
                              <a:ext cx="857" cy="81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23" name="Freeform 1155"/>
                          <wps:cNvSpPr>
                            <a:spLocks/>
                          </wps:cNvSpPr>
                          <wps:spPr bwMode="auto">
                            <a:xfrm>
                              <a:off x="2670" y="2225"/>
                              <a:ext cx="102" cy="102"/>
                            </a:xfrm>
                            <a:custGeom>
                              <a:avLst/>
                              <a:gdLst>
                                <a:gd name="T0" fmla="*/ 0 w 102"/>
                                <a:gd name="T1" fmla="*/ 79 h 102"/>
                                <a:gd name="T2" fmla="*/ 102 w 102"/>
                                <a:gd name="T3" fmla="*/ 102 h 102"/>
                                <a:gd name="T4" fmla="*/ 68 w 102"/>
                                <a:gd name="T5" fmla="*/ 0 h 102"/>
                                <a:gd name="T6" fmla="*/ 0 w 102"/>
                                <a:gd name="T7" fmla="*/ 79 h 1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 h="102">
                                  <a:moveTo>
                                    <a:pt x="0" y="79"/>
                                  </a:moveTo>
                                  <a:lnTo>
                                    <a:pt x="102" y="102"/>
                                  </a:lnTo>
                                  <a:lnTo>
                                    <a:pt x="68" y="0"/>
                                  </a:lnTo>
                                  <a:lnTo>
                                    <a:pt x="0" y="79"/>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4" name="Freeform 1156"/>
                          <wps:cNvSpPr>
                            <a:spLocks/>
                          </wps:cNvSpPr>
                          <wps:spPr bwMode="auto">
                            <a:xfrm>
                              <a:off x="1915" y="1514"/>
                              <a:ext cx="102" cy="101"/>
                            </a:xfrm>
                            <a:custGeom>
                              <a:avLst/>
                              <a:gdLst>
                                <a:gd name="T0" fmla="*/ 34 w 102"/>
                                <a:gd name="T1" fmla="*/ 101 h 101"/>
                                <a:gd name="T2" fmla="*/ 0 w 102"/>
                                <a:gd name="T3" fmla="*/ 0 h 101"/>
                                <a:gd name="T4" fmla="*/ 102 w 102"/>
                                <a:gd name="T5" fmla="*/ 34 h 101"/>
                                <a:gd name="T6" fmla="*/ 34 w 102"/>
                                <a:gd name="T7" fmla="*/ 101 h 1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 h="101">
                                  <a:moveTo>
                                    <a:pt x="34" y="101"/>
                                  </a:moveTo>
                                  <a:lnTo>
                                    <a:pt x="0" y="0"/>
                                  </a:lnTo>
                                  <a:lnTo>
                                    <a:pt x="102" y="34"/>
                                  </a:lnTo>
                                  <a:lnTo>
                                    <a:pt x="34" y="101"/>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5" name="Line 1157"/>
                          <wps:cNvCnPr/>
                          <wps:spPr bwMode="auto">
                            <a:xfrm flipV="1">
                              <a:off x="6141" y="1514"/>
                              <a:ext cx="912" cy="81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26" name="Freeform 1158"/>
                          <wps:cNvSpPr>
                            <a:spLocks/>
                          </wps:cNvSpPr>
                          <wps:spPr bwMode="auto">
                            <a:xfrm>
                              <a:off x="6141" y="2225"/>
                              <a:ext cx="112" cy="102"/>
                            </a:xfrm>
                            <a:custGeom>
                              <a:avLst/>
                              <a:gdLst>
                                <a:gd name="T0" fmla="*/ 33 w 112"/>
                                <a:gd name="T1" fmla="*/ 0 h 102"/>
                                <a:gd name="T2" fmla="*/ 0 w 112"/>
                                <a:gd name="T3" fmla="*/ 102 h 102"/>
                                <a:gd name="T4" fmla="*/ 112 w 112"/>
                                <a:gd name="T5" fmla="*/ 79 h 102"/>
                                <a:gd name="T6" fmla="*/ 33 w 112"/>
                                <a:gd name="T7" fmla="*/ 0 h 1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2" h="102">
                                  <a:moveTo>
                                    <a:pt x="33" y="0"/>
                                  </a:moveTo>
                                  <a:lnTo>
                                    <a:pt x="0" y="102"/>
                                  </a:lnTo>
                                  <a:lnTo>
                                    <a:pt x="112" y="79"/>
                                  </a:lnTo>
                                  <a:lnTo>
                                    <a:pt x="33"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7" name="Freeform 1159"/>
                          <wps:cNvSpPr>
                            <a:spLocks/>
                          </wps:cNvSpPr>
                          <wps:spPr bwMode="auto">
                            <a:xfrm>
                              <a:off x="6941" y="1514"/>
                              <a:ext cx="112" cy="101"/>
                            </a:xfrm>
                            <a:custGeom>
                              <a:avLst/>
                              <a:gdLst>
                                <a:gd name="T0" fmla="*/ 0 w 112"/>
                                <a:gd name="T1" fmla="*/ 22 h 101"/>
                                <a:gd name="T2" fmla="*/ 112 w 112"/>
                                <a:gd name="T3" fmla="*/ 0 h 101"/>
                                <a:gd name="T4" fmla="*/ 78 w 112"/>
                                <a:gd name="T5" fmla="*/ 101 h 101"/>
                                <a:gd name="T6" fmla="*/ 0 w 112"/>
                                <a:gd name="T7" fmla="*/ 22 h 1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2" h="101">
                                  <a:moveTo>
                                    <a:pt x="0" y="22"/>
                                  </a:moveTo>
                                  <a:lnTo>
                                    <a:pt x="112" y="0"/>
                                  </a:lnTo>
                                  <a:lnTo>
                                    <a:pt x="78" y="101"/>
                                  </a:lnTo>
                                  <a:lnTo>
                                    <a:pt x="0" y="22"/>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8" name="Line 1160"/>
                          <wps:cNvCnPr/>
                          <wps:spPr bwMode="auto">
                            <a:xfrm flipV="1">
                              <a:off x="6839" y="1525"/>
                              <a:ext cx="338" cy="80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29" name="Freeform 1161"/>
                          <wps:cNvSpPr>
                            <a:spLocks/>
                          </wps:cNvSpPr>
                          <wps:spPr bwMode="auto">
                            <a:xfrm>
                              <a:off x="6828" y="2225"/>
                              <a:ext cx="90" cy="102"/>
                            </a:xfrm>
                            <a:custGeom>
                              <a:avLst/>
                              <a:gdLst>
                                <a:gd name="T0" fmla="*/ 0 w 90"/>
                                <a:gd name="T1" fmla="*/ 0 h 102"/>
                                <a:gd name="T2" fmla="*/ 11 w 90"/>
                                <a:gd name="T3" fmla="*/ 102 h 102"/>
                                <a:gd name="T4" fmla="*/ 90 w 90"/>
                                <a:gd name="T5" fmla="*/ 34 h 102"/>
                                <a:gd name="T6" fmla="*/ 0 w 90"/>
                                <a:gd name="T7" fmla="*/ 0 h 1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0" h="102">
                                  <a:moveTo>
                                    <a:pt x="0" y="0"/>
                                  </a:moveTo>
                                  <a:lnTo>
                                    <a:pt x="11" y="102"/>
                                  </a:lnTo>
                                  <a:lnTo>
                                    <a:pt x="90" y="34"/>
                                  </a:lnTo>
                                  <a:lnTo>
                                    <a:pt x="0"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0" name="Freeform 1162"/>
                          <wps:cNvSpPr>
                            <a:spLocks/>
                          </wps:cNvSpPr>
                          <wps:spPr bwMode="auto">
                            <a:xfrm>
                              <a:off x="7087" y="1525"/>
                              <a:ext cx="101" cy="102"/>
                            </a:xfrm>
                            <a:custGeom>
                              <a:avLst/>
                              <a:gdLst>
                                <a:gd name="T0" fmla="*/ 0 w 101"/>
                                <a:gd name="T1" fmla="*/ 68 h 102"/>
                                <a:gd name="T2" fmla="*/ 90 w 101"/>
                                <a:gd name="T3" fmla="*/ 0 h 102"/>
                                <a:gd name="T4" fmla="*/ 101 w 101"/>
                                <a:gd name="T5" fmla="*/ 102 h 102"/>
                                <a:gd name="T6" fmla="*/ 0 w 101"/>
                                <a:gd name="T7" fmla="*/ 68 h 1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1" h="102">
                                  <a:moveTo>
                                    <a:pt x="0" y="68"/>
                                  </a:moveTo>
                                  <a:lnTo>
                                    <a:pt x="90" y="0"/>
                                  </a:lnTo>
                                  <a:lnTo>
                                    <a:pt x="101" y="102"/>
                                  </a:lnTo>
                                  <a:lnTo>
                                    <a:pt x="0" y="6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1" name="Line 1163"/>
                          <wps:cNvCnPr/>
                          <wps:spPr bwMode="auto">
                            <a:xfrm flipH="1" flipV="1">
                              <a:off x="7504" y="1514"/>
                              <a:ext cx="699" cy="82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32" name="Freeform 1164"/>
                          <wps:cNvSpPr>
                            <a:spLocks/>
                          </wps:cNvSpPr>
                          <wps:spPr bwMode="auto">
                            <a:xfrm>
                              <a:off x="8101" y="2225"/>
                              <a:ext cx="102" cy="113"/>
                            </a:xfrm>
                            <a:custGeom>
                              <a:avLst/>
                              <a:gdLst>
                                <a:gd name="T0" fmla="*/ 0 w 102"/>
                                <a:gd name="T1" fmla="*/ 68 h 113"/>
                                <a:gd name="T2" fmla="*/ 102 w 102"/>
                                <a:gd name="T3" fmla="*/ 113 h 113"/>
                                <a:gd name="T4" fmla="*/ 79 w 102"/>
                                <a:gd name="T5" fmla="*/ 0 h 113"/>
                                <a:gd name="T6" fmla="*/ 0 w 102"/>
                                <a:gd name="T7" fmla="*/ 68 h 1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 h="113">
                                  <a:moveTo>
                                    <a:pt x="0" y="68"/>
                                  </a:moveTo>
                                  <a:lnTo>
                                    <a:pt x="102" y="113"/>
                                  </a:lnTo>
                                  <a:lnTo>
                                    <a:pt x="79" y="0"/>
                                  </a:lnTo>
                                  <a:lnTo>
                                    <a:pt x="0" y="6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3" name="Freeform 1165"/>
                          <wps:cNvSpPr>
                            <a:spLocks/>
                          </wps:cNvSpPr>
                          <wps:spPr bwMode="auto">
                            <a:xfrm>
                              <a:off x="7504" y="1514"/>
                              <a:ext cx="101" cy="113"/>
                            </a:xfrm>
                            <a:custGeom>
                              <a:avLst/>
                              <a:gdLst>
                                <a:gd name="T0" fmla="*/ 22 w 101"/>
                                <a:gd name="T1" fmla="*/ 113 h 113"/>
                                <a:gd name="T2" fmla="*/ 0 w 101"/>
                                <a:gd name="T3" fmla="*/ 0 h 113"/>
                                <a:gd name="T4" fmla="*/ 101 w 101"/>
                                <a:gd name="T5" fmla="*/ 45 h 113"/>
                                <a:gd name="T6" fmla="*/ 22 w 101"/>
                                <a:gd name="T7" fmla="*/ 113 h 1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1" h="113">
                                  <a:moveTo>
                                    <a:pt x="22" y="113"/>
                                  </a:moveTo>
                                  <a:lnTo>
                                    <a:pt x="0" y="0"/>
                                  </a:lnTo>
                                  <a:lnTo>
                                    <a:pt x="101" y="45"/>
                                  </a:lnTo>
                                  <a:lnTo>
                                    <a:pt x="22" y="113"/>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4" name="Rectangle 1166"/>
                          <wps:cNvSpPr>
                            <a:spLocks noChangeArrowheads="1"/>
                          </wps:cNvSpPr>
                          <wps:spPr bwMode="auto">
                            <a:xfrm>
                              <a:off x="5803" y="2429"/>
                              <a:ext cx="642" cy="463"/>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5" name="Rectangle 1167"/>
                          <wps:cNvSpPr>
                            <a:spLocks noChangeArrowheads="1"/>
                          </wps:cNvSpPr>
                          <wps:spPr bwMode="auto">
                            <a:xfrm>
                              <a:off x="7921" y="2429"/>
                              <a:ext cx="642" cy="463"/>
                            </a:xfrm>
                            <a:prstGeom prst="rect">
                              <a:avLst/>
                            </a:prstGeom>
                            <a:noFill/>
                            <a:ln w="11">
                              <a:solidFill>
                                <a:srgbClr val="24282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6" name="Oval 1168"/>
                          <wps:cNvSpPr>
                            <a:spLocks noChangeArrowheads="1"/>
                          </wps:cNvSpPr>
                          <wps:spPr bwMode="auto">
                            <a:xfrm>
                              <a:off x="3144" y="3818"/>
                              <a:ext cx="1464" cy="836"/>
                            </a:xfrm>
                            <a:prstGeom prst="ellipse">
                              <a:avLst/>
                            </a:pr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7" name="Line 1169"/>
                          <wps:cNvCnPr/>
                          <wps:spPr bwMode="auto">
                            <a:xfrm>
                              <a:off x="4338" y="757"/>
                              <a:ext cx="191" cy="0"/>
                            </a:xfrm>
                            <a:prstGeom prst="line">
                              <a:avLst/>
                            </a:prstGeom>
                            <a:noFill/>
                            <a:ln w="11">
                              <a:solidFill>
                                <a:srgbClr val="24211D"/>
                              </a:solidFill>
                              <a:miter lim="800000"/>
                              <a:headEnd/>
                              <a:tailEnd/>
                            </a:ln>
                            <a:extLst>
                              <a:ext uri="{909E8E84-426E-40DD-AFC4-6F175D3DCCD1}">
                                <a14:hiddenFill xmlns:a14="http://schemas.microsoft.com/office/drawing/2010/main">
                                  <a:noFill/>
                                </a14:hiddenFill>
                              </a:ext>
                            </a:extLst>
                          </wps:spPr>
                          <wps:bodyPr/>
                        </wps:wsp>
                        <wps:wsp>
                          <wps:cNvPr id="3238" name="Line 1170"/>
                          <wps:cNvCnPr/>
                          <wps:spPr bwMode="auto">
                            <a:xfrm>
                              <a:off x="4338" y="791"/>
                              <a:ext cx="191" cy="0"/>
                            </a:xfrm>
                            <a:prstGeom prst="line">
                              <a:avLst/>
                            </a:prstGeom>
                            <a:noFill/>
                            <a:ln w="11">
                              <a:solidFill>
                                <a:srgbClr val="24211D"/>
                              </a:solidFill>
                              <a:miter lim="800000"/>
                              <a:headEnd/>
                              <a:tailEnd/>
                            </a:ln>
                            <a:extLst>
                              <a:ext uri="{909E8E84-426E-40DD-AFC4-6F175D3DCCD1}">
                                <a14:hiddenFill xmlns:a14="http://schemas.microsoft.com/office/drawing/2010/main">
                                  <a:noFill/>
                                </a14:hiddenFill>
                              </a:ext>
                            </a:extLst>
                          </wps:spPr>
                          <wps:bodyPr/>
                        </wps:wsp>
                        <wps:wsp>
                          <wps:cNvPr id="3239" name="Line 1171"/>
                          <wps:cNvCnPr/>
                          <wps:spPr bwMode="auto">
                            <a:xfrm>
                              <a:off x="5453" y="757"/>
                              <a:ext cx="181" cy="0"/>
                            </a:xfrm>
                            <a:prstGeom prst="line">
                              <a:avLst/>
                            </a:prstGeom>
                            <a:noFill/>
                            <a:ln w="11">
                              <a:solidFill>
                                <a:srgbClr val="24211D"/>
                              </a:solidFill>
                              <a:miter lim="800000"/>
                              <a:headEnd/>
                              <a:tailEnd/>
                            </a:ln>
                            <a:extLst>
                              <a:ext uri="{909E8E84-426E-40DD-AFC4-6F175D3DCCD1}">
                                <a14:hiddenFill xmlns:a14="http://schemas.microsoft.com/office/drawing/2010/main">
                                  <a:noFill/>
                                </a14:hiddenFill>
                              </a:ext>
                            </a:extLst>
                          </wps:spPr>
                          <wps:bodyPr/>
                        </wps:wsp>
                        <wps:wsp>
                          <wps:cNvPr id="3240" name="Line 1172"/>
                          <wps:cNvCnPr/>
                          <wps:spPr bwMode="auto">
                            <a:xfrm>
                              <a:off x="5453" y="791"/>
                              <a:ext cx="181" cy="0"/>
                            </a:xfrm>
                            <a:prstGeom prst="line">
                              <a:avLst/>
                            </a:prstGeom>
                            <a:noFill/>
                            <a:ln w="11">
                              <a:solidFill>
                                <a:srgbClr val="24211D"/>
                              </a:solidFill>
                              <a:miter lim="800000"/>
                              <a:headEnd/>
                              <a:tailEnd/>
                            </a:ln>
                            <a:extLst>
                              <a:ext uri="{909E8E84-426E-40DD-AFC4-6F175D3DCCD1}">
                                <a14:hiddenFill xmlns:a14="http://schemas.microsoft.com/office/drawing/2010/main">
                                  <a:noFill/>
                                </a14:hiddenFill>
                              </a:ext>
                            </a:extLst>
                          </wps:spPr>
                          <wps:bodyPr/>
                        </wps:wsp>
                        <wps:wsp>
                          <wps:cNvPr id="3241" name="Line 1173"/>
                          <wps:cNvCnPr/>
                          <wps:spPr bwMode="auto">
                            <a:xfrm>
                              <a:off x="6546" y="757"/>
                              <a:ext cx="282" cy="0"/>
                            </a:xfrm>
                            <a:prstGeom prst="line">
                              <a:avLst/>
                            </a:prstGeom>
                            <a:noFill/>
                            <a:ln w="11">
                              <a:solidFill>
                                <a:srgbClr val="24211D"/>
                              </a:solidFill>
                              <a:miter lim="800000"/>
                              <a:headEnd/>
                              <a:tailEnd/>
                            </a:ln>
                            <a:extLst>
                              <a:ext uri="{909E8E84-426E-40DD-AFC4-6F175D3DCCD1}">
                                <a14:hiddenFill xmlns:a14="http://schemas.microsoft.com/office/drawing/2010/main">
                                  <a:noFill/>
                                </a14:hiddenFill>
                              </a:ext>
                            </a:extLst>
                          </wps:spPr>
                          <wps:bodyPr/>
                        </wps:wsp>
                        <wps:wsp>
                          <wps:cNvPr id="3242" name="Line 1174"/>
                          <wps:cNvCnPr/>
                          <wps:spPr bwMode="auto">
                            <a:xfrm>
                              <a:off x="6546" y="791"/>
                              <a:ext cx="282" cy="0"/>
                            </a:xfrm>
                            <a:prstGeom prst="line">
                              <a:avLst/>
                            </a:prstGeom>
                            <a:noFill/>
                            <a:ln w="11">
                              <a:solidFill>
                                <a:srgbClr val="24211D"/>
                              </a:solidFill>
                              <a:miter lim="800000"/>
                              <a:headEnd/>
                              <a:tailEnd/>
                            </a:ln>
                            <a:extLst>
                              <a:ext uri="{909E8E84-426E-40DD-AFC4-6F175D3DCCD1}">
                                <a14:hiddenFill xmlns:a14="http://schemas.microsoft.com/office/drawing/2010/main">
                                  <a:noFill/>
                                </a14:hiddenFill>
                              </a:ext>
                            </a:extLst>
                          </wps:spPr>
                          <wps:bodyPr/>
                        </wps:wsp>
                        <wps:wsp>
                          <wps:cNvPr id="3243" name="Line 1175"/>
                          <wps:cNvCnPr/>
                          <wps:spPr bwMode="auto">
                            <a:xfrm>
                              <a:off x="3245" y="757"/>
                              <a:ext cx="203" cy="0"/>
                            </a:xfrm>
                            <a:prstGeom prst="line">
                              <a:avLst/>
                            </a:prstGeom>
                            <a:noFill/>
                            <a:ln w="11">
                              <a:solidFill>
                                <a:srgbClr val="24211D"/>
                              </a:solidFill>
                              <a:miter lim="800000"/>
                              <a:headEnd/>
                              <a:tailEnd/>
                            </a:ln>
                            <a:extLst>
                              <a:ext uri="{909E8E84-426E-40DD-AFC4-6F175D3DCCD1}">
                                <a14:hiddenFill xmlns:a14="http://schemas.microsoft.com/office/drawing/2010/main">
                                  <a:noFill/>
                                </a14:hiddenFill>
                              </a:ext>
                            </a:extLst>
                          </wps:spPr>
                          <wps:bodyPr/>
                        </wps:wsp>
                        <wps:wsp>
                          <wps:cNvPr id="3244" name="Line 1176"/>
                          <wps:cNvCnPr/>
                          <wps:spPr bwMode="auto">
                            <a:xfrm>
                              <a:off x="3245" y="791"/>
                              <a:ext cx="203" cy="0"/>
                            </a:xfrm>
                            <a:prstGeom prst="line">
                              <a:avLst/>
                            </a:prstGeom>
                            <a:noFill/>
                            <a:ln w="11">
                              <a:solidFill>
                                <a:srgbClr val="24211D"/>
                              </a:solidFill>
                              <a:miter lim="800000"/>
                              <a:headEnd/>
                              <a:tailEnd/>
                            </a:ln>
                            <a:extLst>
                              <a:ext uri="{909E8E84-426E-40DD-AFC4-6F175D3DCCD1}">
                                <a14:hiddenFill xmlns:a14="http://schemas.microsoft.com/office/drawing/2010/main">
                                  <a:noFill/>
                                </a14:hiddenFill>
                              </a:ext>
                            </a:extLst>
                          </wps:spPr>
                          <wps:bodyPr/>
                        </wps:wsp>
                        <wps:wsp>
                          <wps:cNvPr id="3245" name="Line 1177"/>
                          <wps:cNvCnPr/>
                          <wps:spPr bwMode="auto">
                            <a:xfrm>
                              <a:off x="2051" y="757"/>
                              <a:ext cx="270" cy="0"/>
                            </a:xfrm>
                            <a:prstGeom prst="line">
                              <a:avLst/>
                            </a:prstGeom>
                            <a:noFill/>
                            <a:ln w="11">
                              <a:solidFill>
                                <a:srgbClr val="24211D"/>
                              </a:solidFill>
                              <a:miter lim="800000"/>
                              <a:headEnd/>
                              <a:tailEnd/>
                            </a:ln>
                            <a:extLst>
                              <a:ext uri="{909E8E84-426E-40DD-AFC4-6F175D3DCCD1}">
                                <a14:hiddenFill xmlns:a14="http://schemas.microsoft.com/office/drawing/2010/main">
                                  <a:noFill/>
                                </a14:hiddenFill>
                              </a:ext>
                            </a:extLst>
                          </wps:spPr>
                          <wps:bodyPr/>
                        </wps:wsp>
                        <wps:wsp>
                          <wps:cNvPr id="3246" name="Line 1178"/>
                          <wps:cNvCnPr/>
                          <wps:spPr bwMode="auto">
                            <a:xfrm>
                              <a:off x="2051" y="791"/>
                              <a:ext cx="270" cy="0"/>
                            </a:xfrm>
                            <a:prstGeom prst="line">
                              <a:avLst/>
                            </a:prstGeom>
                            <a:noFill/>
                            <a:ln w="11">
                              <a:solidFill>
                                <a:srgbClr val="24211D"/>
                              </a:solidFill>
                              <a:miter lim="800000"/>
                              <a:headEnd/>
                              <a:tailEnd/>
                            </a:ln>
                            <a:extLst>
                              <a:ext uri="{909E8E84-426E-40DD-AFC4-6F175D3DCCD1}">
                                <a14:hiddenFill xmlns:a14="http://schemas.microsoft.com/office/drawing/2010/main">
                                  <a:noFill/>
                                </a14:hiddenFill>
                              </a:ext>
                            </a:extLst>
                          </wps:spPr>
                          <wps:bodyPr/>
                        </wps:wsp>
                        <wps:wsp>
                          <wps:cNvPr id="3247" name="Line 1179"/>
                          <wps:cNvCnPr/>
                          <wps:spPr bwMode="auto">
                            <a:xfrm>
                              <a:off x="1296" y="3637"/>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48" name="Line 1180"/>
                          <wps:cNvCnPr/>
                          <wps:spPr bwMode="auto">
                            <a:xfrm>
                              <a:off x="1330" y="3637"/>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49" name="Line 1181"/>
                          <wps:cNvCnPr/>
                          <wps:spPr bwMode="auto">
                            <a:xfrm>
                              <a:off x="1363" y="3637"/>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50" name="Line 1182"/>
                          <wps:cNvCnPr/>
                          <wps:spPr bwMode="auto">
                            <a:xfrm>
                              <a:off x="1397" y="3637"/>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51" name="Line 1183"/>
                          <wps:cNvCnPr/>
                          <wps:spPr bwMode="auto">
                            <a:xfrm>
                              <a:off x="1431" y="3637"/>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52" name="Line 1184"/>
                          <wps:cNvCnPr/>
                          <wps:spPr bwMode="auto">
                            <a:xfrm>
                              <a:off x="1465" y="3637"/>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53" name="Line 1185"/>
                          <wps:cNvCnPr/>
                          <wps:spPr bwMode="auto">
                            <a:xfrm>
                              <a:off x="1499" y="3637"/>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54" name="Line 1186"/>
                          <wps:cNvCnPr/>
                          <wps:spPr bwMode="auto">
                            <a:xfrm>
                              <a:off x="1532" y="3637"/>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55" name="Line 1187"/>
                          <wps:cNvCnPr/>
                          <wps:spPr bwMode="auto">
                            <a:xfrm>
                              <a:off x="1566" y="3637"/>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56" name="Line 1188"/>
                          <wps:cNvCnPr/>
                          <wps:spPr bwMode="auto">
                            <a:xfrm>
                              <a:off x="1600" y="3637"/>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57" name="Line 1189"/>
                          <wps:cNvCnPr/>
                          <wps:spPr bwMode="auto">
                            <a:xfrm>
                              <a:off x="1634" y="3637"/>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58" name="Line 1190"/>
                          <wps:cNvCnPr/>
                          <wps:spPr bwMode="auto">
                            <a:xfrm>
                              <a:off x="1668" y="3637"/>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59" name="Line 1191"/>
                          <wps:cNvCnPr/>
                          <wps:spPr bwMode="auto">
                            <a:xfrm>
                              <a:off x="1701" y="3637"/>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60" name="Line 1192"/>
                          <wps:cNvCnPr/>
                          <wps:spPr bwMode="auto">
                            <a:xfrm>
                              <a:off x="1735" y="3637"/>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61" name="Line 1193"/>
                          <wps:cNvCnPr/>
                          <wps:spPr bwMode="auto">
                            <a:xfrm>
                              <a:off x="1769" y="3637"/>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62" name="Line 1194"/>
                          <wps:cNvCnPr/>
                          <wps:spPr bwMode="auto">
                            <a:xfrm>
                              <a:off x="1803" y="3637"/>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63" name="Line 1195"/>
                          <wps:cNvCnPr/>
                          <wps:spPr bwMode="auto">
                            <a:xfrm>
                              <a:off x="1837" y="3637"/>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64" name="Line 1196"/>
                          <wps:cNvCnPr/>
                          <wps:spPr bwMode="auto">
                            <a:xfrm>
                              <a:off x="1870" y="3637"/>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65" name="Line 1197"/>
                          <wps:cNvCnPr/>
                          <wps:spPr bwMode="auto">
                            <a:xfrm>
                              <a:off x="1904" y="3637"/>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66" name="Line 1198"/>
                          <wps:cNvCnPr/>
                          <wps:spPr bwMode="auto">
                            <a:xfrm>
                              <a:off x="1938" y="3637"/>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67" name="Line 1199"/>
                          <wps:cNvCnPr/>
                          <wps:spPr bwMode="auto">
                            <a:xfrm>
                              <a:off x="1972" y="3637"/>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68" name="Line 1200"/>
                          <wps:cNvCnPr/>
                          <wps:spPr bwMode="auto">
                            <a:xfrm>
                              <a:off x="2006" y="3637"/>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69" name="Line 1201"/>
                          <wps:cNvCnPr/>
                          <wps:spPr bwMode="auto">
                            <a:xfrm>
                              <a:off x="2039" y="3637"/>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70" name="Line 1202"/>
                          <wps:cNvCnPr/>
                          <wps:spPr bwMode="auto">
                            <a:xfrm>
                              <a:off x="2073" y="3637"/>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71" name="Line 1203"/>
                          <wps:cNvCnPr/>
                          <wps:spPr bwMode="auto">
                            <a:xfrm>
                              <a:off x="2107" y="3637"/>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72" name="Line 1204"/>
                          <wps:cNvCnPr/>
                          <wps:spPr bwMode="auto">
                            <a:xfrm>
                              <a:off x="2141" y="3637"/>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73" name="Line 1205"/>
                          <wps:cNvCnPr/>
                          <wps:spPr bwMode="auto">
                            <a:xfrm>
                              <a:off x="2175" y="3637"/>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74" name="Line 1206"/>
                          <wps:cNvCnPr/>
                          <wps:spPr bwMode="auto">
                            <a:xfrm>
                              <a:off x="2208" y="3637"/>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75" name="Line 1207"/>
                          <wps:cNvCnPr/>
                          <wps:spPr bwMode="auto">
                            <a:xfrm>
                              <a:off x="2242" y="3637"/>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76" name="Line 1208"/>
                          <wps:cNvCnPr/>
                          <wps:spPr bwMode="auto">
                            <a:xfrm>
                              <a:off x="2276" y="3637"/>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77" name="Line 1209"/>
                          <wps:cNvCnPr/>
                          <wps:spPr bwMode="auto">
                            <a:xfrm>
                              <a:off x="2310" y="3637"/>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78" name="Line 1210"/>
                          <wps:cNvCnPr/>
                          <wps:spPr bwMode="auto">
                            <a:xfrm>
                              <a:off x="2344" y="3637"/>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79" name="Line 1211"/>
                          <wps:cNvCnPr/>
                          <wps:spPr bwMode="auto">
                            <a:xfrm>
                              <a:off x="2377" y="3637"/>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80" name="Line 1212"/>
                          <wps:cNvCnPr/>
                          <wps:spPr bwMode="auto">
                            <a:xfrm>
                              <a:off x="2411" y="3637"/>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81" name="Line 1213"/>
                          <wps:cNvCnPr/>
                          <wps:spPr bwMode="auto">
                            <a:xfrm>
                              <a:off x="2445" y="3637"/>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82" name="Line 1214"/>
                          <wps:cNvCnPr/>
                          <wps:spPr bwMode="auto">
                            <a:xfrm>
                              <a:off x="2479" y="3637"/>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83" name="Line 1215"/>
                          <wps:cNvCnPr/>
                          <wps:spPr bwMode="auto">
                            <a:xfrm>
                              <a:off x="2513" y="3637"/>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84" name="Line 1216"/>
                          <wps:cNvCnPr/>
                          <wps:spPr bwMode="auto">
                            <a:xfrm>
                              <a:off x="2546" y="3637"/>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85" name="Line 1217"/>
                          <wps:cNvCnPr/>
                          <wps:spPr bwMode="auto">
                            <a:xfrm>
                              <a:off x="2580" y="3637"/>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86" name="Line 1218"/>
                          <wps:cNvCnPr/>
                          <wps:spPr bwMode="auto">
                            <a:xfrm>
                              <a:off x="2614" y="3637"/>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87" name="Line 1219"/>
                          <wps:cNvCnPr/>
                          <wps:spPr bwMode="auto">
                            <a:xfrm>
                              <a:off x="2648" y="3637"/>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88" name="Line 1220"/>
                          <wps:cNvCnPr/>
                          <wps:spPr bwMode="auto">
                            <a:xfrm>
                              <a:off x="2682" y="3637"/>
                              <a:ext cx="2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89" name="Line 1221"/>
                          <wps:cNvCnPr/>
                          <wps:spPr bwMode="auto">
                            <a:xfrm>
                              <a:off x="2715" y="3637"/>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90" name="Line 1222"/>
                          <wps:cNvCnPr/>
                          <wps:spPr bwMode="auto">
                            <a:xfrm>
                              <a:off x="2749" y="3637"/>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91" name="Line 1223"/>
                          <wps:cNvCnPr/>
                          <wps:spPr bwMode="auto">
                            <a:xfrm>
                              <a:off x="2783" y="3637"/>
                              <a:ext cx="23"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92" name="Line 1224"/>
                          <wps:cNvCnPr/>
                          <wps:spPr bwMode="auto">
                            <a:xfrm>
                              <a:off x="2817"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93" name="Line 1225"/>
                          <wps:cNvCnPr/>
                          <wps:spPr bwMode="auto">
                            <a:xfrm>
                              <a:off x="2851"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94" name="Line 1226"/>
                          <wps:cNvCnPr/>
                          <wps:spPr bwMode="auto">
                            <a:xfrm>
                              <a:off x="2884" y="363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95" name="Line 1227"/>
                          <wps:cNvCnPr/>
                          <wps:spPr bwMode="auto">
                            <a:xfrm>
                              <a:off x="2918"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96" name="Line 1228"/>
                          <wps:cNvCnPr/>
                          <wps:spPr bwMode="auto">
                            <a:xfrm>
                              <a:off x="2952"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97" name="Line 1229"/>
                          <wps:cNvCnPr/>
                          <wps:spPr bwMode="auto">
                            <a:xfrm>
                              <a:off x="2986"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98" name="Line 1230"/>
                          <wps:cNvCnPr/>
                          <wps:spPr bwMode="auto">
                            <a:xfrm>
                              <a:off x="3020"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299" name="Line 1231"/>
                          <wps:cNvCnPr/>
                          <wps:spPr bwMode="auto">
                            <a:xfrm>
                              <a:off x="3053" y="363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00" name="Line 1232"/>
                          <wps:cNvCnPr/>
                          <wps:spPr bwMode="auto">
                            <a:xfrm>
                              <a:off x="3087"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01" name="Line 1233"/>
                          <wps:cNvCnPr/>
                          <wps:spPr bwMode="auto">
                            <a:xfrm>
                              <a:off x="3121"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02" name="Line 1234"/>
                          <wps:cNvCnPr/>
                          <wps:spPr bwMode="auto">
                            <a:xfrm>
                              <a:off x="3155"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03" name="Line 1235"/>
                          <wps:cNvCnPr/>
                          <wps:spPr bwMode="auto">
                            <a:xfrm>
                              <a:off x="3189"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04" name="Line 1236"/>
                          <wps:cNvCnPr/>
                          <wps:spPr bwMode="auto">
                            <a:xfrm>
                              <a:off x="3222" y="363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05" name="Line 1237"/>
                          <wps:cNvCnPr/>
                          <wps:spPr bwMode="auto">
                            <a:xfrm>
                              <a:off x="3256"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06" name="Line 1238"/>
                          <wps:cNvCnPr/>
                          <wps:spPr bwMode="auto">
                            <a:xfrm>
                              <a:off x="3290"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07" name="Line 1239"/>
                          <wps:cNvCnPr/>
                          <wps:spPr bwMode="auto">
                            <a:xfrm>
                              <a:off x="3324"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08" name="Line 1240"/>
                          <wps:cNvCnPr/>
                          <wps:spPr bwMode="auto">
                            <a:xfrm>
                              <a:off x="3358"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09" name="Line 1241"/>
                          <wps:cNvCnPr/>
                          <wps:spPr bwMode="auto">
                            <a:xfrm>
                              <a:off x="3391" y="363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10" name="Line 1242"/>
                          <wps:cNvCnPr/>
                          <wps:spPr bwMode="auto">
                            <a:xfrm>
                              <a:off x="3425"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11" name="Line 1243"/>
                          <wps:cNvCnPr/>
                          <wps:spPr bwMode="auto">
                            <a:xfrm>
                              <a:off x="3459"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12" name="Line 1244"/>
                          <wps:cNvCnPr/>
                          <wps:spPr bwMode="auto">
                            <a:xfrm>
                              <a:off x="3493"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13" name="Line 1245"/>
                          <wps:cNvCnPr/>
                          <wps:spPr bwMode="auto">
                            <a:xfrm>
                              <a:off x="3527"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14" name="Line 1246"/>
                          <wps:cNvCnPr/>
                          <wps:spPr bwMode="auto">
                            <a:xfrm>
                              <a:off x="3560" y="363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15" name="Line 1247"/>
                          <wps:cNvCnPr/>
                          <wps:spPr bwMode="auto">
                            <a:xfrm>
                              <a:off x="3594"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16" name="Line 1248"/>
                          <wps:cNvCnPr/>
                          <wps:spPr bwMode="auto">
                            <a:xfrm>
                              <a:off x="3628"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17" name="Line 1249"/>
                          <wps:cNvCnPr/>
                          <wps:spPr bwMode="auto">
                            <a:xfrm>
                              <a:off x="3662"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18" name="Line 1250"/>
                          <wps:cNvCnPr/>
                          <wps:spPr bwMode="auto">
                            <a:xfrm>
                              <a:off x="3696"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19" name="Line 1251"/>
                          <wps:cNvCnPr/>
                          <wps:spPr bwMode="auto">
                            <a:xfrm>
                              <a:off x="3729" y="363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20" name="Line 1252"/>
                          <wps:cNvCnPr/>
                          <wps:spPr bwMode="auto">
                            <a:xfrm>
                              <a:off x="3763" y="363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21" name="Line 1253"/>
                          <wps:cNvCnPr/>
                          <wps:spPr bwMode="auto">
                            <a:xfrm>
                              <a:off x="3797"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22" name="Line 1254"/>
                          <wps:cNvCnPr/>
                          <wps:spPr bwMode="auto">
                            <a:xfrm>
                              <a:off x="3831"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23" name="Line 1255"/>
                          <wps:cNvCnPr/>
                          <wps:spPr bwMode="auto">
                            <a:xfrm>
                              <a:off x="3865"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24" name="Line 1256"/>
                          <wps:cNvCnPr/>
                          <wps:spPr bwMode="auto">
                            <a:xfrm>
                              <a:off x="3898" y="363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25" name="Line 1257"/>
                          <wps:cNvCnPr/>
                          <wps:spPr bwMode="auto">
                            <a:xfrm>
                              <a:off x="3932" y="363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26" name="Line 1258"/>
                          <wps:cNvCnPr/>
                          <wps:spPr bwMode="auto">
                            <a:xfrm>
                              <a:off x="3966"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27" name="Line 1259"/>
                          <wps:cNvCnPr/>
                          <wps:spPr bwMode="auto">
                            <a:xfrm>
                              <a:off x="4000"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28" name="Line 1260"/>
                          <wps:cNvCnPr/>
                          <wps:spPr bwMode="auto">
                            <a:xfrm>
                              <a:off x="4034"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29" name="Line 1261"/>
                          <wps:cNvCnPr/>
                          <wps:spPr bwMode="auto">
                            <a:xfrm>
                              <a:off x="4067" y="363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30" name="Line 1262"/>
                          <wps:cNvCnPr/>
                          <wps:spPr bwMode="auto">
                            <a:xfrm>
                              <a:off x="4101" y="363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31" name="Line 1263"/>
                          <wps:cNvCnPr/>
                          <wps:spPr bwMode="auto">
                            <a:xfrm>
                              <a:off x="4135"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g:wgp>
                      <wpg:wgp>
                        <wpg:cNvPr id="3332" name="Group 1465"/>
                        <wpg:cNvGrpSpPr>
                          <a:grpSpLocks/>
                        </wpg:cNvGrpSpPr>
                        <wpg:grpSpPr bwMode="auto">
                          <a:xfrm>
                            <a:off x="2253624" y="2309413"/>
                            <a:ext cx="1831920" cy="997006"/>
                            <a:chOff x="3549" y="3637"/>
                            <a:chExt cx="2885" cy="1570"/>
                          </a:xfrm>
                        </wpg:grpSpPr>
                        <wps:wsp>
                          <wps:cNvPr id="3333" name="Line 1265"/>
                          <wps:cNvCnPr/>
                          <wps:spPr bwMode="auto">
                            <a:xfrm>
                              <a:off x="4169"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34" name="Line 1266"/>
                          <wps:cNvCnPr/>
                          <wps:spPr bwMode="auto">
                            <a:xfrm>
                              <a:off x="4203"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35" name="Line 1267"/>
                          <wps:cNvCnPr/>
                          <wps:spPr bwMode="auto">
                            <a:xfrm>
                              <a:off x="4236" y="363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36" name="Line 1268"/>
                          <wps:cNvCnPr/>
                          <wps:spPr bwMode="auto">
                            <a:xfrm>
                              <a:off x="4270" y="363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37" name="Line 1269"/>
                          <wps:cNvCnPr/>
                          <wps:spPr bwMode="auto">
                            <a:xfrm>
                              <a:off x="4304"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38" name="Line 1270"/>
                          <wps:cNvCnPr/>
                          <wps:spPr bwMode="auto">
                            <a:xfrm>
                              <a:off x="4338"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39" name="Line 1271"/>
                          <wps:cNvCnPr/>
                          <wps:spPr bwMode="auto">
                            <a:xfrm>
                              <a:off x="4372"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40" name="Line 1272"/>
                          <wps:cNvCnPr/>
                          <wps:spPr bwMode="auto">
                            <a:xfrm>
                              <a:off x="4405" y="363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41" name="Line 1273"/>
                          <wps:cNvCnPr/>
                          <wps:spPr bwMode="auto">
                            <a:xfrm>
                              <a:off x="4439" y="363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42" name="Line 1274"/>
                          <wps:cNvCnPr/>
                          <wps:spPr bwMode="auto">
                            <a:xfrm>
                              <a:off x="4473"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43" name="Line 1275"/>
                          <wps:cNvCnPr/>
                          <wps:spPr bwMode="auto">
                            <a:xfrm>
                              <a:off x="4507"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44" name="Line 1276"/>
                          <wps:cNvCnPr/>
                          <wps:spPr bwMode="auto">
                            <a:xfrm>
                              <a:off x="4541"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45" name="Line 1277"/>
                          <wps:cNvCnPr/>
                          <wps:spPr bwMode="auto">
                            <a:xfrm>
                              <a:off x="4574" y="363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46" name="Line 1278"/>
                          <wps:cNvCnPr/>
                          <wps:spPr bwMode="auto">
                            <a:xfrm>
                              <a:off x="4608" y="363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47" name="Line 1279"/>
                          <wps:cNvCnPr/>
                          <wps:spPr bwMode="auto">
                            <a:xfrm>
                              <a:off x="4642"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48" name="Line 1280"/>
                          <wps:cNvCnPr/>
                          <wps:spPr bwMode="auto">
                            <a:xfrm>
                              <a:off x="4676"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49" name="Line 1281"/>
                          <wps:cNvCnPr/>
                          <wps:spPr bwMode="auto">
                            <a:xfrm>
                              <a:off x="4710"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50" name="Line 1282"/>
                          <wps:cNvCnPr/>
                          <wps:spPr bwMode="auto">
                            <a:xfrm>
                              <a:off x="4743" y="363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51" name="Line 1283"/>
                          <wps:cNvCnPr/>
                          <wps:spPr bwMode="auto">
                            <a:xfrm>
                              <a:off x="4777" y="363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52" name="Line 1284"/>
                          <wps:cNvCnPr/>
                          <wps:spPr bwMode="auto">
                            <a:xfrm>
                              <a:off x="4811"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53" name="Line 1285"/>
                          <wps:cNvCnPr/>
                          <wps:spPr bwMode="auto">
                            <a:xfrm>
                              <a:off x="4845"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54" name="Line 1286"/>
                          <wps:cNvCnPr/>
                          <wps:spPr bwMode="auto">
                            <a:xfrm>
                              <a:off x="4879"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55" name="Line 1287"/>
                          <wps:cNvCnPr/>
                          <wps:spPr bwMode="auto">
                            <a:xfrm>
                              <a:off x="4912" y="363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56" name="Line 1288"/>
                          <wps:cNvCnPr/>
                          <wps:spPr bwMode="auto">
                            <a:xfrm>
                              <a:off x="4946" y="363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57" name="Line 1289"/>
                          <wps:cNvCnPr/>
                          <wps:spPr bwMode="auto">
                            <a:xfrm>
                              <a:off x="4980"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58" name="Line 1290"/>
                          <wps:cNvCnPr/>
                          <wps:spPr bwMode="auto">
                            <a:xfrm>
                              <a:off x="5014"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59" name="Line 1291"/>
                          <wps:cNvCnPr/>
                          <wps:spPr bwMode="auto">
                            <a:xfrm>
                              <a:off x="5048"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60" name="Line 1292"/>
                          <wps:cNvCnPr/>
                          <wps:spPr bwMode="auto">
                            <a:xfrm>
                              <a:off x="5081" y="363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61" name="Line 1293"/>
                          <wps:cNvCnPr/>
                          <wps:spPr bwMode="auto">
                            <a:xfrm>
                              <a:off x="5115" y="363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62" name="Line 1294"/>
                          <wps:cNvCnPr/>
                          <wps:spPr bwMode="auto">
                            <a:xfrm>
                              <a:off x="5149"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63" name="Line 1295"/>
                          <wps:cNvCnPr/>
                          <wps:spPr bwMode="auto">
                            <a:xfrm>
                              <a:off x="5183"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64" name="Line 1296"/>
                          <wps:cNvCnPr/>
                          <wps:spPr bwMode="auto">
                            <a:xfrm>
                              <a:off x="5217"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65" name="Line 1297"/>
                          <wps:cNvCnPr/>
                          <wps:spPr bwMode="auto">
                            <a:xfrm>
                              <a:off x="5251"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66" name="Line 1298"/>
                          <wps:cNvCnPr/>
                          <wps:spPr bwMode="auto">
                            <a:xfrm>
                              <a:off x="5284" y="363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67" name="Line 1299"/>
                          <wps:cNvCnPr/>
                          <wps:spPr bwMode="auto">
                            <a:xfrm>
                              <a:off x="5318"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68" name="Line 1300"/>
                          <wps:cNvCnPr/>
                          <wps:spPr bwMode="auto">
                            <a:xfrm>
                              <a:off x="5352"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69" name="Line 1301"/>
                          <wps:cNvCnPr/>
                          <wps:spPr bwMode="auto">
                            <a:xfrm>
                              <a:off x="5386"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70" name="Line 1302"/>
                          <wps:cNvCnPr/>
                          <wps:spPr bwMode="auto">
                            <a:xfrm>
                              <a:off x="5420"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71" name="Line 1303"/>
                          <wps:cNvCnPr/>
                          <wps:spPr bwMode="auto">
                            <a:xfrm>
                              <a:off x="5453" y="363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72" name="Line 1304"/>
                          <wps:cNvCnPr/>
                          <wps:spPr bwMode="auto">
                            <a:xfrm>
                              <a:off x="5487"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73" name="Line 1305"/>
                          <wps:cNvCnPr/>
                          <wps:spPr bwMode="auto">
                            <a:xfrm>
                              <a:off x="5521"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74" name="Line 1306"/>
                          <wps:cNvCnPr/>
                          <wps:spPr bwMode="auto">
                            <a:xfrm>
                              <a:off x="5555"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75" name="Line 1307"/>
                          <wps:cNvCnPr/>
                          <wps:spPr bwMode="auto">
                            <a:xfrm>
                              <a:off x="5589"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76" name="Line 1308"/>
                          <wps:cNvCnPr/>
                          <wps:spPr bwMode="auto">
                            <a:xfrm>
                              <a:off x="5622" y="363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77" name="Line 1309"/>
                          <wps:cNvCnPr/>
                          <wps:spPr bwMode="auto">
                            <a:xfrm>
                              <a:off x="5656"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78" name="Line 1310"/>
                          <wps:cNvCnPr/>
                          <wps:spPr bwMode="auto">
                            <a:xfrm>
                              <a:off x="5690"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79" name="Line 1311"/>
                          <wps:cNvCnPr/>
                          <wps:spPr bwMode="auto">
                            <a:xfrm>
                              <a:off x="5724"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80" name="Line 1312"/>
                          <wps:cNvCnPr/>
                          <wps:spPr bwMode="auto">
                            <a:xfrm>
                              <a:off x="5758"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81" name="Line 1313"/>
                          <wps:cNvCnPr/>
                          <wps:spPr bwMode="auto">
                            <a:xfrm>
                              <a:off x="5791" y="363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82" name="Line 1314"/>
                          <wps:cNvCnPr/>
                          <wps:spPr bwMode="auto">
                            <a:xfrm>
                              <a:off x="5825"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83" name="Line 1315"/>
                          <wps:cNvCnPr/>
                          <wps:spPr bwMode="auto">
                            <a:xfrm>
                              <a:off x="5859"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84" name="Line 1316"/>
                          <wps:cNvCnPr/>
                          <wps:spPr bwMode="auto">
                            <a:xfrm>
                              <a:off x="5893"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85" name="Line 1317"/>
                          <wps:cNvCnPr/>
                          <wps:spPr bwMode="auto">
                            <a:xfrm>
                              <a:off x="5927"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86" name="Line 1318"/>
                          <wps:cNvCnPr/>
                          <wps:spPr bwMode="auto">
                            <a:xfrm>
                              <a:off x="5960" y="363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87" name="Line 1319"/>
                          <wps:cNvCnPr/>
                          <wps:spPr bwMode="auto">
                            <a:xfrm>
                              <a:off x="5994"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88" name="Line 1320"/>
                          <wps:cNvCnPr/>
                          <wps:spPr bwMode="auto">
                            <a:xfrm>
                              <a:off x="6028"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89" name="Line 1321"/>
                          <wps:cNvCnPr/>
                          <wps:spPr bwMode="auto">
                            <a:xfrm>
                              <a:off x="6062"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90" name="Line 1322"/>
                          <wps:cNvCnPr/>
                          <wps:spPr bwMode="auto">
                            <a:xfrm>
                              <a:off x="6096"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91" name="Line 1323"/>
                          <wps:cNvCnPr/>
                          <wps:spPr bwMode="auto">
                            <a:xfrm>
                              <a:off x="6129" y="363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92" name="Line 1324"/>
                          <wps:cNvCnPr/>
                          <wps:spPr bwMode="auto">
                            <a:xfrm>
                              <a:off x="6163"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93" name="Line 1325"/>
                          <wps:cNvCnPr/>
                          <wps:spPr bwMode="auto">
                            <a:xfrm>
                              <a:off x="6197"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94" name="Line 1326"/>
                          <wps:cNvCnPr/>
                          <wps:spPr bwMode="auto">
                            <a:xfrm>
                              <a:off x="6231"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95" name="Line 1327"/>
                          <wps:cNvCnPr/>
                          <wps:spPr bwMode="auto">
                            <a:xfrm>
                              <a:off x="6265"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96" name="Line 1328"/>
                          <wps:cNvCnPr/>
                          <wps:spPr bwMode="auto">
                            <a:xfrm>
                              <a:off x="6298" y="363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97" name="Line 1329"/>
                          <wps:cNvCnPr/>
                          <wps:spPr bwMode="auto">
                            <a:xfrm>
                              <a:off x="6332"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98" name="Line 1330"/>
                          <wps:cNvCnPr/>
                          <wps:spPr bwMode="auto">
                            <a:xfrm>
                              <a:off x="6366"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399" name="Line 1331"/>
                          <wps:cNvCnPr/>
                          <wps:spPr bwMode="auto">
                            <a:xfrm>
                              <a:off x="6400" y="363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00" name="Freeform 1332"/>
                          <wps:cNvSpPr>
                            <a:spLocks/>
                          </wps:cNvSpPr>
                          <wps:spPr bwMode="auto">
                            <a:xfrm>
                              <a:off x="6434" y="3637"/>
                              <a:ext cx="0" cy="12"/>
                            </a:xfrm>
                            <a:custGeom>
                              <a:avLst/>
                              <a:gdLst>
                                <a:gd name="T0" fmla="*/ 0 h 12"/>
                                <a:gd name="T1" fmla="*/ 0 h 12"/>
                                <a:gd name="T2" fmla="*/ 0 h 12"/>
                                <a:gd name="T3" fmla="*/ 12 h 12"/>
                                <a:gd name="T4" fmla="*/ 0 60000 65536"/>
                                <a:gd name="T5" fmla="*/ 0 60000 65536"/>
                                <a:gd name="T6" fmla="*/ 0 60000 65536"/>
                                <a:gd name="T7" fmla="*/ 0 60000 65536"/>
                              </a:gdLst>
                              <a:ahLst/>
                              <a:cxnLst>
                                <a:cxn ang="T4">
                                  <a:pos x="0" y="T0"/>
                                </a:cxn>
                                <a:cxn ang="T5">
                                  <a:pos x="0" y="T1"/>
                                </a:cxn>
                                <a:cxn ang="T6">
                                  <a:pos x="0" y="T2"/>
                                </a:cxn>
                                <a:cxn ang="T7">
                                  <a:pos x="0" y="T3"/>
                                </a:cxn>
                              </a:cxnLst>
                              <a:rect l="0" t="0" r="r" b="b"/>
                              <a:pathLst>
                                <a:path h="12">
                                  <a:moveTo>
                                    <a:pt x="0" y="0"/>
                                  </a:moveTo>
                                  <a:lnTo>
                                    <a:pt x="0" y="0"/>
                                  </a:lnTo>
                                  <a:lnTo>
                                    <a:pt x="0" y="12"/>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1" name="Line 1333"/>
                          <wps:cNvCnPr/>
                          <wps:spPr bwMode="auto">
                            <a:xfrm>
                              <a:off x="6434" y="3660"/>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02" name="Line 1334"/>
                          <wps:cNvCnPr/>
                          <wps:spPr bwMode="auto">
                            <a:xfrm>
                              <a:off x="6434" y="3694"/>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03" name="Line 1335"/>
                          <wps:cNvCnPr/>
                          <wps:spPr bwMode="auto">
                            <a:xfrm>
                              <a:off x="6434" y="3728"/>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04" name="Line 1336"/>
                          <wps:cNvCnPr/>
                          <wps:spPr bwMode="auto">
                            <a:xfrm>
                              <a:off x="6434" y="3762"/>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05" name="Line 1337"/>
                          <wps:cNvCnPr/>
                          <wps:spPr bwMode="auto">
                            <a:xfrm>
                              <a:off x="6434" y="3795"/>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06" name="Line 1338"/>
                          <wps:cNvCnPr/>
                          <wps:spPr bwMode="auto">
                            <a:xfrm>
                              <a:off x="6434" y="3829"/>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07" name="Line 1339"/>
                          <wps:cNvCnPr/>
                          <wps:spPr bwMode="auto">
                            <a:xfrm>
                              <a:off x="6434" y="3863"/>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08" name="Line 1340"/>
                          <wps:cNvCnPr/>
                          <wps:spPr bwMode="auto">
                            <a:xfrm>
                              <a:off x="6434" y="3897"/>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09" name="Line 1341"/>
                          <wps:cNvCnPr/>
                          <wps:spPr bwMode="auto">
                            <a:xfrm>
                              <a:off x="6434" y="3931"/>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10" name="Line 1342"/>
                          <wps:cNvCnPr/>
                          <wps:spPr bwMode="auto">
                            <a:xfrm>
                              <a:off x="6434" y="3965"/>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11" name="Line 1343"/>
                          <wps:cNvCnPr/>
                          <wps:spPr bwMode="auto">
                            <a:xfrm>
                              <a:off x="6434" y="3999"/>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12" name="Line 1344"/>
                          <wps:cNvCnPr/>
                          <wps:spPr bwMode="auto">
                            <a:xfrm>
                              <a:off x="6434" y="4033"/>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13" name="Line 1345"/>
                          <wps:cNvCnPr/>
                          <wps:spPr bwMode="auto">
                            <a:xfrm>
                              <a:off x="6434" y="4067"/>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14" name="Line 1346"/>
                          <wps:cNvCnPr/>
                          <wps:spPr bwMode="auto">
                            <a:xfrm>
                              <a:off x="6434" y="4100"/>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15" name="Line 1347"/>
                          <wps:cNvCnPr/>
                          <wps:spPr bwMode="auto">
                            <a:xfrm>
                              <a:off x="6434" y="4134"/>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16" name="Line 1348"/>
                          <wps:cNvCnPr/>
                          <wps:spPr bwMode="auto">
                            <a:xfrm>
                              <a:off x="6434" y="4168"/>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17" name="Line 1349"/>
                          <wps:cNvCnPr/>
                          <wps:spPr bwMode="auto">
                            <a:xfrm>
                              <a:off x="6434" y="4202"/>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18" name="Line 1350"/>
                          <wps:cNvCnPr/>
                          <wps:spPr bwMode="auto">
                            <a:xfrm>
                              <a:off x="6434" y="4236"/>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19" name="Line 1351"/>
                          <wps:cNvCnPr/>
                          <wps:spPr bwMode="auto">
                            <a:xfrm>
                              <a:off x="6434" y="4270"/>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20" name="Line 1352"/>
                          <wps:cNvCnPr/>
                          <wps:spPr bwMode="auto">
                            <a:xfrm>
                              <a:off x="6434" y="4304"/>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21" name="Line 1353"/>
                          <wps:cNvCnPr/>
                          <wps:spPr bwMode="auto">
                            <a:xfrm>
                              <a:off x="6434" y="4338"/>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22" name="Line 1354"/>
                          <wps:cNvCnPr/>
                          <wps:spPr bwMode="auto">
                            <a:xfrm>
                              <a:off x="6434" y="4372"/>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23" name="Line 1355"/>
                          <wps:cNvCnPr/>
                          <wps:spPr bwMode="auto">
                            <a:xfrm>
                              <a:off x="6434" y="4405"/>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24" name="Line 1356"/>
                          <wps:cNvCnPr/>
                          <wps:spPr bwMode="auto">
                            <a:xfrm>
                              <a:off x="6434" y="4439"/>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25" name="Line 1357"/>
                          <wps:cNvCnPr/>
                          <wps:spPr bwMode="auto">
                            <a:xfrm>
                              <a:off x="6434" y="4473"/>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26" name="Line 1358"/>
                          <wps:cNvCnPr/>
                          <wps:spPr bwMode="auto">
                            <a:xfrm>
                              <a:off x="6434" y="4507"/>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27" name="Line 1359"/>
                          <wps:cNvCnPr/>
                          <wps:spPr bwMode="auto">
                            <a:xfrm>
                              <a:off x="6434" y="4541"/>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28" name="Line 1360"/>
                          <wps:cNvCnPr/>
                          <wps:spPr bwMode="auto">
                            <a:xfrm>
                              <a:off x="6434" y="4575"/>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29" name="Line 1361"/>
                          <wps:cNvCnPr/>
                          <wps:spPr bwMode="auto">
                            <a:xfrm>
                              <a:off x="6434" y="4609"/>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30" name="Line 1362"/>
                          <wps:cNvCnPr/>
                          <wps:spPr bwMode="auto">
                            <a:xfrm>
                              <a:off x="6434" y="4643"/>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31" name="Line 1363"/>
                          <wps:cNvCnPr/>
                          <wps:spPr bwMode="auto">
                            <a:xfrm>
                              <a:off x="6434" y="4676"/>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32" name="Line 1364"/>
                          <wps:cNvCnPr/>
                          <wps:spPr bwMode="auto">
                            <a:xfrm>
                              <a:off x="6434" y="4710"/>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33" name="Line 1365"/>
                          <wps:cNvCnPr/>
                          <wps:spPr bwMode="auto">
                            <a:xfrm>
                              <a:off x="6434" y="4744"/>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34" name="Line 1366"/>
                          <wps:cNvCnPr/>
                          <wps:spPr bwMode="auto">
                            <a:xfrm>
                              <a:off x="6434" y="4778"/>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35" name="Line 1367"/>
                          <wps:cNvCnPr/>
                          <wps:spPr bwMode="auto">
                            <a:xfrm>
                              <a:off x="6434" y="4812"/>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36" name="Line 1368"/>
                          <wps:cNvCnPr/>
                          <wps:spPr bwMode="auto">
                            <a:xfrm>
                              <a:off x="6434" y="4846"/>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37" name="Line 1369"/>
                          <wps:cNvCnPr/>
                          <wps:spPr bwMode="auto">
                            <a:xfrm>
                              <a:off x="6434" y="4880"/>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38" name="Line 1370"/>
                          <wps:cNvCnPr/>
                          <wps:spPr bwMode="auto">
                            <a:xfrm>
                              <a:off x="6434" y="4914"/>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39" name="Line 1371"/>
                          <wps:cNvCnPr/>
                          <wps:spPr bwMode="auto">
                            <a:xfrm>
                              <a:off x="6434" y="4948"/>
                              <a:ext cx="0"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40" name="Line 1372"/>
                          <wps:cNvCnPr/>
                          <wps:spPr bwMode="auto">
                            <a:xfrm>
                              <a:off x="6434" y="4981"/>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41" name="Line 1373"/>
                          <wps:cNvCnPr/>
                          <wps:spPr bwMode="auto">
                            <a:xfrm>
                              <a:off x="6434" y="5015"/>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42" name="Line 1374"/>
                          <wps:cNvCnPr/>
                          <wps:spPr bwMode="auto">
                            <a:xfrm>
                              <a:off x="6434" y="5049"/>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43" name="Line 1375"/>
                          <wps:cNvCnPr/>
                          <wps:spPr bwMode="auto">
                            <a:xfrm>
                              <a:off x="6434" y="5083"/>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44" name="Line 1376"/>
                          <wps:cNvCnPr/>
                          <wps:spPr bwMode="auto">
                            <a:xfrm>
                              <a:off x="6434" y="5117"/>
                              <a:ext cx="0"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45" name="Line 1377"/>
                          <wps:cNvCnPr/>
                          <wps:spPr bwMode="auto">
                            <a:xfrm>
                              <a:off x="6434" y="5151"/>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46" name="Line 1378"/>
                          <wps:cNvCnPr/>
                          <wps:spPr bwMode="auto">
                            <a:xfrm>
                              <a:off x="6434" y="5185"/>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47" name="Line 1379"/>
                          <wps:cNvCnPr/>
                          <wps:spPr bwMode="auto">
                            <a:xfrm flipH="1">
                              <a:off x="6422" y="520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48" name="Line 1380"/>
                          <wps:cNvCnPr/>
                          <wps:spPr bwMode="auto">
                            <a:xfrm flipH="1">
                              <a:off x="6388" y="520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49" name="Line 1381"/>
                          <wps:cNvCnPr/>
                          <wps:spPr bwMode="auto">
                            <a:xfrm flipH="1">
                              <a:off x="6355"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50" name="Line 1382"/>
                          <wps:cNvCnPr/>
                          <wps:spPr bwMode="auto">
                            <a:xfrm flipH="1">
                              <a:off x="6321"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51" name="Line 1383"/>
                          <wps:cNvCnPr/>
                          <wps:spPr bwMode="auto">
                            <a:xfrm flipH="1">
                              <a:off x="6287"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52" name="Line 1384"/>
                          <wps:cNvCnPr/>
                          <wps:spPr bwMode="auto">
                            <a:xfrm flipH="1">
                              <a:off x="6253" y="520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53" name="Line 1385"/>
                          <wps:cNvCnPr/>
                          <wps:spPr bwMode="auto">
                            <a:xfrm flipH="1">
                              <a:off x="6219" y="520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54" name="Line 1386"/>
                          <wps:cNvCnPr/>
                          <wps:spPr bwMode="auto">
                            <a:xfrm flipH="1">
                              <a:off x="6186"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55" name="Line 1387"/>
                          <wps:cNvCnPr/>
                          <wps:spPr bwMode="auto">
                            <a:xfrm flipH="1">
                              <a:off x="6152"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56" name="Line 1388"/>
                          <wps:cNvCnPr/>
                          <wps:spPr bwMode="auto">
                            <a:xfrm flipH="1">
                              <a:off x="6118"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57" name="Line 1389"/>
                          <wps:cNvCnPr/>
                          <wps:spPr bwMode="auto">
                            <a:xfrm flipH="1">
                              <a:off x="6084" y="520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58" name="Line 1390"/>
                          <wps:cNvCnPr/>
                          <wps:spPr bwMode="auto">
                            <a:xfrm flipH="1">
                              <a:off x="6050" y="520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59" name="Line 1391"/>
                          <wps:cNvCnPr/>
                          <wps:spPr bwMode="auto">
                            <a:xfrm flipH="1">
                              <a:off x="6017"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60" name="Line 1392"/>
                          <wps:cNvCnPr/>
                          <wps:spPr bwMode="auto">
                            <a:xfrm flipH="1">
                              <a:off x="5983"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61" name="Line 1393"/>
                          <wps:cNvCnPr/>
                          <wps:spPr bwMode="auto">
                            <a:xfrm flipH="1">
                              <a:off x="5949"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62" name="Line 1394"/>
                          <wps:cNvCnPr/>
                          <wps:spPr bwMode="auto">
                            <a:xfrm flipH="1">
                              <a:off x="5915" y="520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63" name="Line 1395"/>
                          <wps:cNvCnPr/>
                          <wps:spPr bwMode="auto">
                            <a:xfrm flipH="1">
                              <a:off x="5881" y="520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64" name="Line 1396"/>
                          <wps:cNvCnPr/>
                          <wps:spPr bwMode="auto">
                            <a:xfrm flipH="1">
                              <a:off x="5848"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65" name="Line 1397"/>
                          <wps:cNvCnPr/>
                          <wps:spPr bwMode="auto">
                            <a:xfrm flipH="1">
                              <a:off x="5814"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66" name="Line 1398"/>
                          <wps:cNvCnPr/>
                          <wps:spPr bwMode="auto">
                            <a:xfrm flipH="1">
                              <a:off x="5780"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67" name="Line 1399"/>
                          <wps:cNvCnPr/>
                          <wps:spPr bwMode="auto">
                            <a:xfrm flipH="1">
                              <a:off x="5746" y="520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68" name="Line 1400"/>
                          <wps:cNvCnPr/>
                          <wps:spPr bwMode="auto">
                            <a:xfrm flipH="1">
                              <a:off x="5712" y="520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69" name="Line 1401"/>
                          <wps:cNvCnPr/>
                          <wps:spPr bwMode="auto">
                            <a:xfrm flipH="1">
                              <a:off x="5679"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70" name="Line 1402"/>
                          <wps:cNvCnPr/>
                          <wps:spPr bwMode="auto">
                            <a:xfrm flipH="1">
                              <a:off x="5645"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71" name="Line 1403"/>
                          <wps:cNvCnPr/>
                          <wps:spPr bwMode="auto">
                            <a:xfrm flipH="1">
                              <a:off x="5611"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72" name="Line 1404"/>
                          <wps:cNvCnPr/>
                          <wps:spPr bwMode="auto">
                            <a:xfrm flipH="1">
                              <a:off x="5577" y="520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73" name="Line 1405"/>
                          <wps:cNvCnPr/>
                          <wps:spPr bwMode="auto">
                            <a:xfrm flipH="1">
                              <a:off x="5543" y="520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74" name="Line 1406"/>
                          <wps:cNvCnPr/>
                          <wps:spPr bwMode="auto">
                            <a:xfrm flipH="1">
                              <a:off x="5510"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75" name="Line 1407"/>
                          <wps:cNvCnPr/>
                          <wps:spPr bwMode="auto">
                            <a:xfrm flipH="1">
                              <a:off x="5476"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76" name="Line 1408"/>
                          <wps:cNvCnPr/>
                          <wps:spPr bwMode="auto">
                            <a:xfrm flipH="1">
                              <a:off x="5442"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77" name="Line 1409"/>
                          <wps:cNvCnPr/>
                          <wps:spPr bwMode="auto">
                            <a:xfrm flipH="1">
                              <a:off x="5408" y="520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78" name="Line 1410"/>
                          <wps:cNvCnPr/>
                          <wps:spPr bwMode="auto">
                            <a:xfrm flipH="1">
                              <a:off x="5374" y="520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79" name="Line 1411"/>
                          <wps:cNvCnPr/>
                          <wps:spPr bwMode="auto">
                            <a:xfrm flipH="1">
                              <a:off x="5341"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80" name="Line 1412"/>
                          <wps:cNvCnPr/>
                          <wps:spPr bwMode="auto">
                            <a:xfrm flipH="1">
                              <a:off x="5307"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81" name="Line 1413"/>
                          <wps:cNvCnPr/>
                          <wps:spPr bwMode="auto">
                            <a:xfrm flipH="1">
                              <a:off x="5273"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82" name="Line 1414"/>
                          <wps:cNvCnPr/>
                          <wps:spPr bwMode="auto">
                            <a:xfrm flipH="1">
                              <a:off x="5239" y="520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83" name="Line 1415"/>
                          <wps:cNvCnPr/>
                          <wps:spPr bwMode="auto">
                            <a:xfrm flipH="1">
                              <a:off x="5205" y="520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84" name="Line 1416"/>
                          <wps:cNvCnPr/>
                          <wps:spPr bwMode="auto">
                            <a:xfrm flipH="1">
                              <a:off x="5172"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85" name="Line 1417"/>
                          <wps:cNvCnPr/>
                          <wps:spPr bwMode="auto">
                            <a:xfrm flipH="1">
                              <a:off x="5138"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86" name="Line 1418"/>
                          <wps:cNvCnPr/>
                          <wps:spPr bwMode="auto">
                            <a:xfrm flipH="1">
                              <a:off x="5104"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87" name="Line 1419"/>
                          <wps:cNvCnPr/>
                          <wps:spPr bwMode="auto">
                            <a:xfrm flipH="1">
                              <a:off x="5070"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88" name="Line 1420"/>
                          <wps:cNvCnPr/>
                          <wps:spPr bwMode="auto">
                            <a:xfrm flipH="1">
                              <a:off x="5036" y="520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89" name="Line 1421"/>
                          <wps:cNvCnPr/>
                          <wps:spPr bwMode="auto">
                            <a:xfrm flipH="1">
                              <a:off x="5003"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90" name="Line 1422"/>
                          <wps:cNvCnPr/>
                          <wps:spPr bwMode="auto">
                            <a:xfrm flipH="1">
                              <a:off x="4969"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91" name="Line 1423"/>
                          <wps:cNvCnPr/>
                          <wps:spPr bwMode="auto">
                            <a:xfrm flipH="1">
                              <a:off x="4935"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92" name="Line 1424"/>
                          <wps:cNvCnPr/>
                          <wps:spPr bwMode="auto">
                            <a:xfrm flipH="1">
                              <a:off x="4901"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93" name="Line 1425"/>
                          <wps:cNvCnPr/>
                          <wps:spPr bwMode="auto">
                            <a:xfrm flipH="1">
                              <a:off x="4867" y="520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94" name="Line 1426"/>
                          <wps:cNvCnPr/>
                          <wps:spPr bwMode="auto">
                            <a:xfrm flipH="1">
                              <a:off x="4834"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95" name="Line 1427"/>
                          <wps:cNvCnPr/>
                          <wps:spPr bwMode="auto">
                            <a:xfrm flipH="1">
                              <a:off x="4800"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96" name="Line 1428"/>
                          <wps:cNvCnPr/>
                          <wps:spPr bwMode="auto">
                            <a:xfrm flipH="1">
                              <a:off x="4766"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97" name="Line 1429"/>
                          <wps:cNvCnPr/>
                          <wps:spPr bwMode="auto">
                            <a:xfrm flipH="1">
                              <a:off x="4732"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98" name="Line 1430"/>
                          <wps:cNvCnPr/>
                          <wps:spPr bwMode="auto">
                            <a:xfrm flipH="1">
                              <a:off x="4698" y="520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499" name="Line 1431"/>
                          <wps:cNvCnPr/>
                          <wps:spPr bwMode="auto">
                            <a:xfrm flipH="1">
                              <a:off x="4665"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00" name="Line 1432"/>
                          <wps:cNvCnPr/>
                          <wps:spPr bwMode="auto">
                            <a:xfrm flipH="1">
                              <a:off x="4631"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01" name="Line 1433"/>
                          <wps:cNvCnPr/>
                          <wps:spPr bwMode="auto">
                            <a:xfrm flipH="1">
                              <a:off x="4597"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02" name="Line 1434"/>
                          <wps:cNvCnPr/>
                          <wps:spPr bwMode="auto">
                            <a:xfrm flipH="1">
                              <a:off x="4563"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03" name="Line 1435"/>
                          <wps:cNvCnPr/>
                          <wps:spPr bwMode="auto">
                            <a:xfrm flipH="1">
                              <a:off x="4529" y="520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04" name="Line 1436"/>
                          <wps:cNvCnPr/>
                          <wps:spPr bwMode="auto">
                            <a:xfrm flipH="1">
                              <a:off x="4496"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05" name="Line 1437"/>
                          <wps:cNvCnPr/>
                          <wps:spPr bwMode="auto">
                            <a:xfrm flipH="1">
                              <a:off x="4462"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06" name="Line 1438"/>
                          <wps:cNvCnPr/>
                          <wps:spPr bwMode="auto">
                            <a:xfrm flipH="1">
                              <a:off x="4428"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07" name="Line 1439"/>
                          <wps:cNvCnPr/>
                          <wps:spPr bwMode="auto">
                            <a:xfrm flipH="1">
                              <a:off x="4394"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08" name="Line 1440"/>
                          <wps:cNvCnPr/>
                          <wps:spPr bwMode="auto">
                            <a:xfrm flipH="1">
                              <a:off x="4360" y="520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09" name="Line 1441"/>
                          <wps:cNvCnPr/>
                          <wps:spPr bwMode="auto">
                            <a:xfrm flipH="1">
                              <a:off x="4327"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10" name="Line 1442"/>
                          <wps:cNvCnPr/>
                          <wps:spPr bwMode="auto">
                            <a:xfrm flipH="1">
                              <a:off x="4293"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11" name="Line 1443"/>
                          <wps:cNvCnPr/>
                          <wps:spPr bwMode="auto">
                            <a:xfrm flipH="1">
                              <a:off x="4259"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12" name="Line 1444"/>
                          <wps:cNvCnPr/>
                          <wps:spPr bwMode="auto">
                            <a:xfrm flipH="1">
                              <a:off x="4225"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13" name="Line 1445"/>
                          <wps:cNvCnPr/>
                          <wps:spPr bwMode="auto">
                            <a:xfrm flipH="1">
                              <a:off x="4191" y="520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14" name="Line 1446"/>
                          <wps:cNvCnPr/>
                          <wps:spPr bwMode="auto">
                            <a:xfrm flipH="1">
                              <a:off x="4158"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15" name="Line 1447"/>
                          <wps:cNvCnPr/>
                          <wps:spPr bwMode="auto">
                            <a:xfrm flipH="1">
                              <a:off x="4124"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16" name="Line 1448"/>
                          <wps:cNvCnPr/>
                          <wps:spPr bwMode="auto">
                            <a:xfrm flipH="1">
                              <a:off x="4090"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17" name="Line 1449"/>
                          <wps:cNvCnPr/>
                          <wps:spPr bwMode="auto">
                            <a:xfrm flipH="1">
                              <a:off x="4056"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18" name="Line 1450"/>
                          <wps:cNvCnPr/>
                          <wps:spPr bwMode="auto">
                            <a:xfrm flipH="1">
                              <a:off x="4022" y="520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19" name="Line 1451"/>
                          <wps:cNvCnPr/>
                          <wps:spPr bwMode="auto">
                            <a:xfrm flipH="1">
                              <a:off x="3989"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20" name="Line 1452"/>
                          <wps:cNvCnPr/>
                          <wps:spPr bwMode="auto">
                            <a:xfrm flipH="1">
                              <a:off x="3955"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21" name="Line 1453"/>
                          <wps:cNvCnPr/>
                          <wps:spPr bwMode="auto">
                            <a:xfrm flipH="1">
                              <a:off x="3921"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22" name="Line 1454"/>
                          <wps:cNvCnPr/>
                          <wps:spPr bwMode="auto">
                            <a:xfrm flipH="1">
                              <a:off x="3887"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23" name="Line 1455"/>
                          <wps:cNvCnPr/>
                          <wps:spPr bwMode="auto">
                            <a:xfrm flipH="1">
                              <a:off x="3853" y="520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24" name="Line 1456"/>
                          <wps:cNvCnPr/>
                          <wps:spPr bwMode="auto">
                            <a:xfrm flipH="1">
                              <a:off x="3820"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25" name="Line 1457"/>
                          <wps:cNvCnPr/>
                          <wps:spPr bwMode="auto">
                            <a:xfrm flipH="1">
                              <a:off x="3786"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26" name="Line 1458"/>
                          <wps:cNvCnPr/>
                          <wps:spPr bwMode="auto">
                            <a:xfrm flipH="1">
                              <a:off x="3752"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27" name="Line 1459"/>
                          <wps:cNvCnPr/>
                          <wps:spPr bwMode="auto">
                            <a:xfrm flipH="1">
                              <a:off x="3718"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28" name="Line 1460"/>
                          <wps:cNvCnPr/>
                          <wps:spPr bwMode="auto">
                            <a:xfrm flipH="1">
                              <a:off x="3684" y="520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29" name="Line 1461"/>
                          <wps:cNvCnPr/>
                          <wps:spPr bwMode="auto">
                            <a:xfrm flipH="1">
                              <a:off x="3651"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30" name="Line 1462"/>
                          <wps:cNvCnPr/>
                          <wps:spPr bwMode="auto">
                            <a:xfrm flipH="1">
                              <a:off x="3617"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31" name="Line 1463"/>
                          <wps:cNvCnPr/>
                          <wps:spPr bwMode="auto">
                            <a:xfrm flipH="1">
                              <a:off x="3583"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32" name="Line 1464"/>
                          <wps:cNvCnPr/>
                          <wps:spPr bwMode="auto">
                            <a:xfrm flipH="1">
                              <a:off x="3549" y="52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g:wgp>
                      <wps:wsp>
                        <wps:cNvPr id="3533" name="Line 1466"/>
                        <wps:cNvCnPr/>
                        <wps:spPr bwMode="auto">
                          <a:xfrm flipH="1">
                            <a:off x="2232024" y="3306418"/>
                            <a:ext cx="76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34" name="Line 1467"/>
                        <wps:cNvCnPr/>
                        <wps:spPr bwMode="auto">
                          <a:xfrm flipH="1">
                            <a:off x="2211024" y="3306418"/>
                            <a:ext cx="70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35" name="Line 1468"/>
                        <wps:cNvCnPr/>
                        <wps:spPr bwMode="auto">
                          <a:xfrm flipH="1">
                            <a:off x="2189424" y="3306418"/>
                            <a:ext cx="70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36" name="Line 1469"/>
                        <wps:cNvCnPr/>
                        <wps:spPr bwMode="auto">
                          <a:xfrm flipH="1">
                            <a:off x="2167823" y="3306418"/>
                            <a:ext cx="70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37" name="Line 1470"/>
                        <wps:cNvCnPr/>
                        <wps:spPr bwMode="auto">
                          <a:xfrm flipH="1">
                            <a:off x="2146323" y="3306418"/>
                            <a:ext cx="69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38" name="Line 1471"/>
                        <wps:cNvCnPr/>
                        <wps:spPr bwMode="auto">
                          <a:xfrm flipH="1">
                            <a:off x="2124723" y="3306418"/>
                            <a:ext cx="76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39" name="Line 1472"/>
                        <wps:cNvCnPr/>
                        <wps:spPr bwMode="auto">
                          <a:xfrm flipH="1">
                            <a:off x="2103723" y="3306418"/>
                            <a:ext cx="70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40" name="Line 1473"/>
                        <wps:cNvCnPr/>
                        <wps:spPr bwMode="auto">
                          <a:xfrm flipH="1">
                            <a:off x="2082122" y="3306418"/>
                            <a:ext cx="70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41" name="Line 1474"/>
                        <wps:cNvCnPr/>
                        <wps:spPr bwMode="auto">
                          <a:xfrm flipH="1">
                            <a:off x="2060522" y="3306418"/>
                            <a:ext cx="70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42" name="Line 1475"/>
                        <wps:cNvCnPr/>
                        <wps:spPr bwMode="auto">
                          <a:xfrm flipH="1">
                            <a:off x="2038922" y="3306418"/>
                            <a:ext cx="70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43" name="Line 1476"/>
                        <wps:cNvCnPr/>
                        <wps:spPr bwMode="auto">
                          <a:xfrm flipH="1">
                            <a:off x="2017322" y="3306418"/>
                            <a:ext cx="77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44" name="Line 1477"/>
                        <wps:cNvCnPr/>
                        <wps:spPr bwMode="auto">
                          <a:xfrm flipH="1">
                            <a:off x="1996421" y="3306418"/>
                            <a:ext cx="70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45" name="Line 1478"/>
                        <wps:cNvCnPr/>
                        <wps:spPr bwMode="auto">
                          <a:xfrm flipH="1">
                            <a:off x="1974821" y="3306418"/>
                            <a:ext cx="70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46" name="Line 1479"/>
                        <wps:cNvCnPr/>
                        <wps:spPr bwMode="auto">
                          <a:xfrm flipH="1">
                            <a:off x="1953221" y="3306418"/>
                            <a:ext cx="70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47" name="Line 1480"/>
                        <wps:cNvCnPr/>
                        <wps:spPr bwMode="auto">
                          <a:xfrm flipH="1">
                            <a:off x="1931621" y="3306418"/>
                            <a:ext cx="70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48" name="Line 1481"/>
                        <wps:cNvCnPr/>
                        <wps:spPr bwMode="auto">
                          <a:xfrm flipH="1">
                            <a:off x="1910021" y="3306418"/>
                            <a:ext cx="77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49" name="Line 1482"/>
                        <wps:cNvCnPr/>
                        <wps:spPr bwMode="auto">
                          <a:xfrm flipH="1">
                            <a:off x="1889120" y="3306418"/>
                            <a:ext cx="70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50" name="Line 1483"/>
                        <wps:cNvCnPr/>
                        <wps:spPr bwMode="auto">
                          <a:xfrm flipH="1">
                            <a:off x="1867520" y="3306418"/>
                            <a:ext cx="70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51" name="Line 1484"/>
                        <wps:cNvCnPr/>
                        <wps:spPr bwMode="auto">
                          <a:xfrm flipH="1">
                            <a:off x="1845920" y="3306418"/>
                            <a:ext cx="70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52" name="Line 1485"/>
                        <wps:cNvCnPr/>
                        <wps:spPr bwMode="auto">
                          <a:xfrm flipH="1">
                            <a:off x="1824320" y="3306418"/>
                            <a:ext cx="70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53" name="Line 1486"/>
                        <wps:cNvCnPr/>
                        <wps:spPr bwMode="auto">
                          <a:xfrm flipH="1">
                            <a:off x="1802719" y="3306418"/>
                            <a:ext cx="76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54" name="Line 1487"/>
                        <wps:cNvCnPr/>
                        <wps:spPr bwMode="auto">
                          <a:xfrm flipH="1">
                            <a:off x="1781819" y="3306418"/>
                            <a:ext cx="69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55" name="Line 1488"/>
                        <wps:cNvCnPr/>
                        <wps:spPr bwMode="auto">
                          <a:xfrm flipH="1">
                            <a:off x="1760219" y="3306418"/>
                            <a:ext cx="139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56" name="Line 1489"/>
                        <wps:cNvCnPr/>
                        <wps:spPr bwMode="auto">
                          <a:xfrm flipH="1">
                            <a:off x="1738619" y="3306418"/>
                            <a:ext cx="140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57" name="Line 1490"/>
                        <wps:cNvCnPr/>
                        <wps:spPr bwMode="auto">
                          <a:xfrm flipH="1">
                            <a:off x="1717018" y="3306418"/>
                            <a:ext cx="146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58" name="Line 1491"/>
                        <wps:cNvCnPr/>
                        <wps:spPr bwMode="auto">
                          <a:xfrm flipH="1">
                            <a:off x="1695418" y="3306418"/>
                            <a:ext cx="146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59" name="Line 1492"/>
                        <wps:cNvCnPr/>
                        <wps:spPr bwMode="auto">
                          <a:xfrm flipH="1">
                            <a:off x="1674418" y="3306418"/>
                            <a:ext cx="140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60" name="Line 1493"/>
                        <wps:cNvCnPr/>
                        <wps:spPr bwMode="auto">
                          <a:xfrm flipH="1">
                            <a:off x="1652918" y="3306418"/>
                            <a:ext cx="139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61" name="Line 1494"/>
                        <wps:cNvCnPr/>
                        <wps:spPr bwMode="auto">
                          <a:xfrm flipH="1">
                            <a:off x="1631318" y="3306418"/>
                            <a:ext cx="139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62" name="Line 1495"/>
                        <wps:cNvCnPr/>
                        <wps:spPr bwMode="auto">
                          <a:xfrm flipH="1">
                            <a:off x="1609717" y="3306418"/>
                            <a:ext cx="146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63" name="Line 1496"/>
                        <wps:cNvCnPr/>
                        <wps:spPr bwMode="auto">
                          <a:xfrm flipH="1">
                            <a:off x="1588117" y="3306418"/>
                            <a:ext cx="146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64" name="Line 1497"/>
                        <wps:cNvCnPr/>
                        <wps:spPr bwMode="auto">
                          <a:xfrm flipH="1">
                            <a:off x="1567117" y="3306418"/>
                            <a:ext cx="140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65" name="Line 1498"/>
                        <wps:cNvCnPr/>
                        <wps:spPr bwMode="auto">
                          <a:xfrm flipH="1">
                            <a:off x="1545517" y="3306418"/>
                            <a:ext cx="140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66" name="Line 1499"/>
                        <wps:cNvCnPr/>
                        <wps:spPr bwMode="auto">
                          <a:xfrm flipH="1">
                            <a:off x="1524016" y="3306418"/>
                            <a:ext cx="139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67" name="Line 1500"/>
                        <wps:cNvCnPr/>
                        <wps:spPr bwMode="auto">
                          <a:xfrm flipH="1">
                            <a:off x="1502416" y="3306418"/>
                            <a:ext cx="146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68" name="Line 1501"/>
                        <wps:cNvCnPr/>
                        <wps:spPr bwMode="auto">
                          <a:xfrm flipH="1">
                            <a:off x="1480816" y="3306418"/>
                            <a:ext cx="146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69" name="Line 1502"/>
                        <wps:cNvCnPr/>
                        <wps:spPr bwMode="auto">
                          <a:xfrm flipH="1">
                            <a:off x="1459816" y="3306418"/>
                            <a:ext cx="140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70" name="Line 1503"/>
                        <wps:cNvCnPr/>
                        <wps:spPr bwMode="auto">
                          <a:xfrm flipH="1">
                            <a:off x="1438215" y="3306418"/>
                            <a:ext cx="140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71" name="Line 1504"/>
                        <wps:cNvCnPr/>
                        <wps:spPr bwMode="auto">
                          <a:xfrm flipH="1">
                            <a:off x="1416615" y="3306418"/>
                            <a:ext cx="140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72" name="Line 1505"/>
                        <wps:cNvCnPr/>
                        <wps:spPr bwMode="auto">
                          <a:xfrm flipH="1">
                            <a:off x="1395015" y="3306418"/>
                            <a:ext cx="147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73" name="Line 1506"/>
                        <wps:cNvCnPr/>
                        <wps:spPr bwMode="auto">
                          <a:xfrm flipH="1">
                            <a:off x="1373515" y="3306418"/>
                            <a:ext cx="146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74" name="Line 1507"/>
                        <wps:cNvCnPr/>
                        <wps:spPr bwMode="auto">
                          <a:xfrm flipH="1">
                            <a:off x="1351915" y="3306418"/>
                            <a:ext cx="146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75" name="Line 1508"/>
                        <wps:cNvCnPr/>
                        <wps:spPr bwMode="auto">
                          <a:xfrm flipH="1">
                            <a:off x="1330914" y="3306418"/>
                            <a:ext cx="140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76" name="Line 1509"/>
                        <wps:cNvCnPr/>
                        <wps:spPr bwMode="auto">
                          <a:xfrm flipH="1">
                            <a:off x="1309314" y="3306418"/>
                            <a:ext cx="140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77" name="Line 1510"/>
                        <wps:cNvCnPr/>
                        <wps:spPr bwMode="auto">
                          <a:xfrm flipH="1">
                            <a:off x="1287714" y="3306418"/>
                            <a:ext cx="146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78" name="Line 1511"/>
                        <wps:cNvCnPr/>
                        <wps:spPr bwMode="auto">
                          <a:xfrm flipH="1">
                            <a:off x="1266114" y="3306418"/>
                            <a:ext cx="146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79" name="Line 1512"/>
                        <wps:cNvCnPr/>
                        <wps:spPr bwMode="auto">
                          <a:xfrm flipH="1">
                            <a:off x="1244613" y="3306418"/>
                            <a:ext cx="146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80" name="Line 1513"/>
                        <wps:cNvCnPr/>
                        <wps:spPr bwMode="auto">
                          <a:xfrm flipH="1">
                            <a:off x="1223613" y="3306418"/>
                            <a:ext cx="140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81" name="Line 1514"/>
                        <wps:cNvCnPr/>
                        <wps:spPr bwMode="auto">
                          <a:xfrm flipH="1">
                            <a:off x="1202013" y="3306418"/>
                            <a:ext cx="140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82" name="Line 1515"/>
                        <wps:cNvCnPr/>
                        <wps:spPr bwMode="auto">
                          <a:xfrm flipH="1">
                            <a:off x="1180413" y="3306418"/>
                            <a:ext cx="146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83" name="Line 1516"/>
                        <wps:cNvCnPr/>
                        <wps:spPr bwMode="auto">
                          <a:xfrm flipH="1">
                            <a:off x="1158812" y="3306418"/>
                            <a:ext cx="146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84" name="Line 1517"/>
                        <wps:cNvCnPr/>
                        <wps:spPr bwMode="auto">
                          <a:xfrm flipH="1">
                            <a:off x="1137212" y="3306418"/>
                            <a:ext cx="146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85" name="Line 1518"/>
                        <wps:cNvCnPr/>
                        <wps:spPr bwMode="auto">
                          <a:xfrm flipH="1">
                            <a:off x="1116312" y="3306418"/>
                            <a:ext cx="140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86" name="Line 1519"/>
                        <wps:cNvCnPr/>
                        <wps:spPr bwMode="auto">
                          <a:xfrm flipH="1">
                            <a:off x="1094712" y="3306418"/>
                            <a:ext cx="140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87" name="Line 1520"/>
                        <wps:cNvCnPr/>
                        <wps:spPr bwMode="auto">
                          <a:xfrm flipH="1">
                            <a:off x="1073112" y="3306418"/>
                            <a:ext cx="146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88" name="Line 1521"/>
                        <wps:cNvCnPr/>
                        <wps:spPr bwMode="auto">
                          <a:xfrm flipH="1">
                            <a:off x="1051511" y="3306418"/>
                            <a:ext cx="146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89" name="Line 1522"/>
                        <wps:cNvCnPr/>
                        <wps:spPr bwMode="auto">
                          <a:xfrm flipH="1">
                            <a:off x="1029911" y="3306418"/>
                            <a:ext cx="146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90" name="Line 1523"/>
                        <wps:cNvCnPr/>
                        <wps:spPr bwMode="auto">
                          <a:xfrm flipH="1">
                            <a:off x="1009011" y="3306418"/>
                            <a:ext cx="139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91" name="Line 1524"/>
                        <wps:cNvCnPr/>
                        <wps:spPr bwMode="auto">
                          <a:xfrm flipH="1">
                            <a:off x="987411" y="3306418"/>
                            <a:ext cx="139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92" name="Line 1525"/>
                        <wps:cNvCnPr/>
                        <wps:spPr bwMode="auto">
                          <a:xfrm flipH="1">
                            <a:off x="965810" y="3306418"/>
                            <a:ext cx="146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93" name="Line 1526"/>
                        <wps:cNvCnPr/>
                        <wps:spPr bwMode="auto">
                          <a:xfrm flipH="1">
                            <a:off x="944210" y="3306418"/>
                            <a:ext cx="146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94" name="Line 1527"/>
                        <wps:cNvCnPr/>
                        <wps:spPr bwMode="auto">
                          <a:xfrm flipH="1">
                            <a:off x="922610" y="3306418"/>
                            <a:ext cx="146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95" name="Line 1528"/>
                        <wps:cNvCnPr/>
                        <wps:spPr bwMode="auto">
                          <a:xfrm flipH="1">
                            <a:off x="901710" y="3306418"/>
                            <a:ext cx="139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96" name="Line 1529"/>
                        <wps:cNvCnPr/>
                        <wps:spPr bwMode="auto">
                          <a:xfrm flipH="1">
                            <a:off x="880109" y="3306418"/>
                            <a:ext cx="139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97" name="Line 1530"/>
                        <wps:cNvCnPr/>
                        <wps:spPr bwMode="auto">
                          <a:xfrm flipH="1">
                            <a:off x="858509" y="3306418"/>
                            <a:ext cx="146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98" name="Line 1531"/>
                        <wps:cNvCnPr/>
                        <wps:spPr bwMode="auto">
                          <a:xfrm flipH="1">
                            <a:off x="836909" y="3306418"/>
                            <a:ext cx="14600"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599" name="Freeform 1532"/>
                        <wps:cNvSpPr>
                          <a:spLocks/>
                        </wps:cNvSpPr>
                        <wps:spPr bwMode="auto">
                          <a:xfrm>
                            <a:off x="822909" y="3299418"/>
                            <a:ext cx="7000" cy="7000"/>
                          </a:xfrm>
                          <a:custGeom>
                            <a:avLst/>
                            <a:gdLst>
                              <a:gd name="T0" fmla="*/ 6985 w 11"/>
                              <a:gd name="T1" fmla="*/ 6985 h 11"/>
                              <a:gd name="T2" fmla="*/ 0 w 11"/>
                              <a:gd name="T3" fmla="*/ 6985 h 11"/>
                              <a:gd name="T4" fmla="*/ 0 w 11"/>
                              <a:gd name="T5" fmla="*/ 6985 h 11"/>
                              <a:gd name="T6" fmla="*/ 0 w 11"/>
                              <a:gd name="T7" fmla="*/ 0 h 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 h="11">
                                <a:moveTo>
                                  <a:pt x="11" y="11"/>
                                </a:moveTo>
                                <a:lnTo>
                                  <a:pt x="0" y="11"/>
                                </a:lnTo>
                                <a:lnTo>
                                  <a:pt x="0" y="0"/>
                                </a:lnTo>
                              </a:path>
                            </a:pathLst>
                          </a:custGeom>
                          <a:noFill/>
                          <a:ln w="0">
                            <a:solidFill>
                              <a:srgbClr val="2421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0" name="Line 1533"/>
                        <wps:cNvCnPr/>
                        <wps:spPr bwMode="auto">
                          <a:xfrm flipV="1">
                            <a:off x="822909" y="3277818"/>
                            <a:ext cx="0" cy="146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01" name="Line 1534"/>
                        <wps:cNvCnPr/>
                        <wps:spPr bwMode="auto">
                          <a:xfrm flipV="1">
                            <a:off x="822909" y="3256218"/>
                            <a:ext cx="0" cy="146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02" name="Line 1535"/>
                        <wps:cNvCnPr/>
                        <wps:spPr bwMode="auto">
                          <a:xfrm flipV="1">
                            <a:off x="822909" y="3234618"/>
                            <a:ext cx="0" cy="146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03" name="Line 1536"/>
                        <wps:cNvCnPr/>
                        <wps:spPr bwMode="auto">
                          <a:xfrm flipV="1">
                            <a:off x="822909" y="3213718"/>
                            <a:ext cx="0" cy="140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04" name="Line 1537"/>
                        <wps:cNvCnPr/>
                        <wps:spPr bwMode="auto">
                          <a:xfrm flipV="1">
                            <a:off x="822909" y="3192118"/>
                            <a:ext cx="0" cy="140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05" name="Line 1538"/>
                        <wps:cNvCnPr/>
                        <wps:spPr bwMode="auto">
                          <a:xfrm flipV="1">
                            <a:off x="822909" y="3170518"/>
                            <a:ext cx="0" cy="140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06" name="Line 1539"/>
                        <wps:cNvCnPr/>
                        <wps:spPr bwMode="auto">
                          <a:xfrm flipV="1">
                            <a:off x="822909" y="3148917"/>
                            <a:ext cx="0" cy="140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07" name="Line 1540"/>
                        <wps:cNvCnPr/>
                        <wps:spPr bwMode="auto">
                          <a:xfrm flipV="1">
                            <a:off x="822909" y="3127317"/>
                            <a:ext cx="0" cy="146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08" name="Line 1541"/>
                        <wps:cNvCnPr/>
                        <wps:spPr bwMode="auto">
                          <a:xfrm flipV="1">
                            <a:off x="822909" y="3105717"/>
                            <a:ext cx="0" cy="146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09" name="Line 1542"/>
                        <wps:cNvCnPr/>
                        <wps:spPr bwMode="auto">
                          <a:xfrm flipV="1">
                            <a:off x="822909" y="3084117"/>
                            <a:ext cx="0" cy="147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10" name="Line 1543"/>
                        <wps:cNvCnPr/>
                        <wps:spPr bwMode="auto">
                          <a:xfrm flipV="1">
                            <a:off x="822909" y="3062617"/>
                            <a:ext cx="0" cy="146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11" name="Line 1544"/>
                        <wps:cNvCnPr/>
                        <wps:spPr bwMode="auto">
                          <a:xfrm flipV="1">
                            <a:off x="822909" y="3041017"/>
                            <a:ext cx="0" cy="146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12" name="Line 1545"/>
                        <wps:cNvCnPr/>
                        <wps:spPr bwMode="auto">
                          <a:xfrm flipV="1">
                            <a:off x="822909" y="3020017"/>
                            <a:ext cx="0" cy="140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13" name="Line 1546"/>
                        <wps:cNvCnPr/>
                        <wps:spPr bwMode="auto">
                          <a:xfrm flipV="1">
                            <a:off x="822909" y="2998417"/>
                            <a:ext cx="0" cy="140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14" name="Line 1547"/>
                        <wps:cNvCnPr/>
                        <wps:spPr bwMode="auto">
                          <a:xfrm flipV="1">
                            <a:off x="822909" y="2976816"/>
                            <a:ext cx="0" cy="140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15" name="Line 1548"/>
                        <wps:cNvCnPr/>
                        <wps:spPr bwMode="auto">
                          <a:xfrm flipV="1">
                            <a:off x="822909" y="2955216"/>
                            <a:ext cx="0" cy="140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16" name="Line 1549"/>
                        <wps:cNvCnPr/>
                        <wps:spPr bwMode="auto">
                          <a:xfrm flipV="1">
                            <a:off x="822909" y="2933716"/>
                            <a:ext cx="0" cy="146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17" name="Line 1550"/>
                        <wps:cNvCnPr/>
                        <wps:spPr bwMode="auto">
                          <a:xfrm flipV="1">
                            <a:off x="822909" y="2912116"/>
                            <a:ext cx="0" cy="146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18" name="Line 1551"/>
                        <wps:cNvCnPr/>
                        <wps:spPr bwMode="auto">
                          <a:xfrm flipV="1">
                            <a:off x="822909" y="2890516"/>
                            <a:ext cx="0" cy="146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19" name="Line 1552"/>
                        <wps:cNvCnPr/>
                        <wps:spPr bwMode="auto">
                          <a:xfrm flipV="1">
                            <a:off x="822909" y="2868916"/>
                            <a:ext cx="0" cy="146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20" name="Line 1553"/>
                        <wps:cNvCnPr/>
                        <wps:spPr bwMode="auto">
                          <a:xfrm flipV="1">
                            <a:off x="822909" y="2847316"/>
                            <a:ext cx="0" cy="146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21" name="Line 1554"/>
                        <wps:cNvCnPr/>
                        <wps:spPr bwMode="auto">
                          <a:xfrm flipV="1">
                            <a:off x="822909" y="2826316"/>
                            <a:ext cx="0" cy="140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22" name="Line 1555"/>
                        <wps:cNvCnPr/>
                        <wps:spPr bwMode="auto">
                          <a:xfrm flipV="1">
                            <a:off x="822909" y="2804716"/>
                            <a:ext cx="0" cy="140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23" name="Line 1556"/>
                        <wps:cNvCnPr/>
                        <wps:spPr bwMode="auto">
                          <a:xfrm flipV="1">
                            <a:off x="822909" y="2783215"/>
                            <a:ext cx="0" cy="139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24" name="Line 1557"/>
                        <wps:cNvCnPr/>
                        <wps:spPr bwMode="auto">
                          <a:xfrm flipV="1">
                            <a:off x="822909" y="2761615"/>
                            <a:ext cx="0" cy="146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25" name="Line 1558"/>
                        <wps:cNvCnPr/>
                        <wps:spPr bwMode="auto">
                          <a:xfrm flipV="1">
                            <a:off x="822909" y="2740015"/>
                            <a:ext cx="0" cy="146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26" name="Line 1559"/>
                        <wps:cNvCnPr/>
                        <wps:spPr bwMode="auto">
                          <a:xfrm flipV="1">
                            <a:off x="822909" y="2718415"/>
                            <a:ext cx="0" cy="146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27" name="Line 1560"/>
                        <wps:cNvCnPr/>
                        <wps:spPr bwMode="auto">
                          <a:xfrm flipV="1">
                            <a:off x="822909" y="2696815"/>
                            <a:ext cx="0" cy="146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28" name="Line 1561"/>
                        <wps:cNvCnPr/>
                        <wps:spPr bwMode="auto">
                          <a:xfrm flipV="1">
                            <a:off x="822909" y="2675215"/>
                            <a:ext cx="0" cy="146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29" name="Line 1562"/>
                        <wps:cNvCnPr/>
                        <wps:spPr bwMode="auto">
                          <a:xfrm flipV="1">
                            <a:off x="822909" y="2653615"/>
                            <a:ext cx="0" cy="146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30" name="Line 1563"/>
                        <wps:cNvCnPr/>
                        <wps:spPr bwMode="auto">
                          <a:xfrm flipV="1">
                            <a:off x="822909" y="2632715"/>
                            <a:ext cx="0" cy="139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31" name="Line 1564"/>
                        <wps:cNvCnPr/>
                        <wps:spPr bwMode="auto">
                          <a:xfrm flipV="1">
                            <a:off x="822909" y="2611114"/>
                            <a:ext cx="0" cy="139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32" name="Line 1565"/>
                        <wps:cNvCnPr/>
                        <wps:spPr bwMode="auto">
                          <a:xfrm flipV="1">
                            <a:off x="822909" y="2589514"/>
                            <a:ext cx="0" cy="140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33" name="Line 1566"/>
                        <wps:cNvCnPr/>
                        <wps:spPr bwMode="auto">
                          <a:xfrm flipV="1">
                            <a:off x="822909" y="2567914"/>
                            <a:ext cx="0" cy="146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34" name="Line 1567"/>
                        <wps:cNvCnPr/>
                        <wps:spPr bwMode="auto">
                          <a:xfrm flipV="1">
                            <a:off x="822909" y="2546314"/>
                            <a:ext cx="0" cy="146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35" name="Line 1568"/>
                        <wps:cNvCnPr/>
                        <wps:spPr bwMode="auto">
                          <a:xfrm flipV="1">
                            <a:off x="822909" y="2524714"/>
                            <a:ext cx="0" cy="146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36" name="Line 1569"/>
                        <wps:cNvCnPr/>
                        <wps:spPr bwMode="auto">
                          <a:xfrm flipV="1">
                            <a:off x="822909" y="2503114"/>
                            <a:ext cx="0" cy="146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37" name="Line 1570"/>
                        <wps:cNvCnPr/>
                        <wps:spPr bwMode="auto">
                          <a:xfrm flipV="1">
                            <a:off x="822909" y="2481514"/>
                            <a:ext cx="0" cy="146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38" name="Line 1571"/>
                        <wps:cNvCnPr/>
                        <wps:spPr bwMode="auto">
                          <a:xfrm flipV="1">
                            <a:off x="822909" y="2459914"/>
                            <a:ext cx="0" cy="146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39" name="Line 1572"/>
                        <wps:cNvCnPr/>
                        <wps:spPr bwMode="auto">
                          <a:xfrm flipV="1">
                            <a:off x="822909" y="2439013"/>
                            <a:ext cx="0" cy="140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40" name="Line 1573"/>
                        <wps:cNvCnPr/>
                        <wps:spPr bwMode="auto">
                          <a:xfrm flipV="1">
                            <a:off x="822909" y="2417413"/>
                            <a:ext cx="0" cy="140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41" name="Line 1574"/>
                        <wps:cNvCnPr/>
                        <wps:spPr bwMode="auto">
                          <a:xfrm flipV="1">
                            <a:off x="822909" y="2395813"/>
                            <a:ext cx="0" cy="140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42" name="Line 1575"/>
                        <wps:cNvCnPr/>
                        <wps:spPr bwMode="auto">
                          <a:xfrm flipV="1">
                            <a:off x="822909" y="2374213"/>
                            <a:ext cx="0" cy="146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43" name="Line 1576"/>
                        <wps:cNvCnPr/>
                        <wps:spPr bwMode="auto">
                          <a:xfrm flipV="1">
                            <a:off x="822909" y="2359613"/>
                            <a:ext cx="0" cy="76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44" name="Line 1577"/>
                        <wps:cNvCnPr/>
                        <wps:spPr bwMode="auto">
                          <a:xfrm flipV="1">
                            <a:off x="822909" y="2338013"/>
                            <a:ext cx="0" cy="76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45" name="Line 1578"/>
                        <wps:cNvCnPr/>
                        <wps:spPr bwMode="auto">
                          <a:xfrm flipV="1">
                            <a:off x="822909" y="2317113"/>
                            <a:ext cx="0" cy="700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3646" name="Line 1579"/>
                        <wps:cNvCnPr/>
                        <wps:spPr bwMode="auto">
                          <a:xfrm>
                            <a:off x="2926032" y="2704415"/>
                            <a:ext cx="200702" cy="0"/>
                          </a:xfrm>
                          <a:prstGeom prst="line">
                            <a:avLst/>
                          </a:prstGeom>
                          <a:noFill/>
                          <a:ln w="11">
                            <a:solidFill>
                              <a:srgbClr val="24211D"/>
                            </a:solidFill>
                            <a:miter lim="800000"/>
                            <a:headEnd/>
                            <a:tailEnd/>
                          </a:ln>
                          <a:extLst>
                            <a:ext uri="{909E8E84-426E-40DD-AFC4-6F175D3DCCD1}">
                              <a14:hiddenFill xmlns:a14="http://schemas.microsoft.com/office/drawing/2010/main">
                                <a:noFill/>
                              </a14:hiddenFill>
                            </a:ext>
                          </a:extLst>
                        </wps:spPr>
                        <wps:bodyPr/>
                      </wps:wsp>
                      <wps:wsp>
                        <wps:cNvPr id="3647" name="Line 1580"/>
                        <wps:cNvCnPr/>
                        <wps:spPr bwMode="auto">
                          <a:xfrm>
                            <a:off x="2926032" y="2718415"/>
                            <a:ext cx="214702" cy="0"/>
                          </a:xfrm>
                          <a:prstGeom prst="line">
                            <a:avLst/>
                          </a:prstGeom>
                          <a:noFill/>
                          <a:ln w="11">
                            <a:solidFill>
                              <a:srgbClr val="24211D"/>
                            </a:solidFill>
                            <a:miter lim="800000"/>
                            <a:headEnd/>
                            <a:tailEnd/>
                          </a:ln>
                          <a:extLst>
                            <a:ext uri="{909E8E84-426E-40DD-AFC4-6F175D3DCCD1}">
                              <a14:hiddenFill xmlns:a14="http://schemas.microsoft.com/office/drawing/2010/main">
                                <a:noFill/>
                              </a14:hiddenFill>
                            </a:ext>
                          </a:extLst>
                        </wps:spPr>
                        <wps:bodyPr/>
                      </wps:wsp>
                      <wps:wsp>
                        <wps:cNvPr id="3648" name="Freeform 1581"/>
                        <wps:cNvSpPr>
                          <a:spLocks/>
                        </wps:cNvSpPr>
                        <wps:spPr bwMode="auto">
                          <a:xfrm>
                            <a:off x="3942042" y="2123412"/>
                            <a:ext cx="729608" cy="581003"/>
                          </a:xfrm>
                          <a:custGeom>
                            <a:avLst/>
                            <a:gdLst>
                              <a:gd name="T0" fmla="*/ 0 w 102"/>
                              <a:gd name="T1" fmla="*/ 581025 h 81"/>
                              <a:gd name="T2" fmla="*/ 429185 w 102"/>
                              <a:gd name="T3" fmla="*/ 581025 h 81"/>
                              <a:gd name="T4" fmla="*/ 729615 w 102"/>
                              <a:gd name="T5" fmla="*/ 0 h 81"/>
                              <a:gd name="T6" fmla="*/ 0 60000 65536"/>
                              <a:gd name="T7" fmla="*/ 0 60000 65536"/>
                              <a:gd name="T8" fmla="*/ 0 60000 65536"/>
                            </a:gdLst>
                            <a:ahLst/>
                            <a:cxnLst>
                              <a:cxn ang="T6">
                                <a:pos x="T0" y="T1"/>
                              </a:cxn>
                              <a:cxn ang="T7">
                                <a:pos x="T2" y="T3"/>
                              </a:cxn>
                              <a:cxn ang="T8">
                                <a:pos x="T4" y="T5"/>
                              </a:cxn>
                            </a:cxnLst>
                            <a:rect l="0" t="0" r="r" b="b"/>
                            <a:pathLst>
                              <a:path w="102" h="81">
                                <a:moveTo>
                                  <a:pt x="0" y="81"/>
                                </a:moveTo>
                                <a:lnTo>
                                  <a:pt x="60" y="81"/>
                                </a:lnTo>
                                <a:lnTo>
                                  <a:pt x="102" y="0"/>
                                </a:ln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9" name="Line 1582"/>
                        <wps:cNvCnPr/>
                        <wps:spPr bwMode="auto">
                          <a:xfrm>
                            <a:off x="3942042" y="2718415"/>
                            <a:ext cx="443905" cy="0"/>
                          </a:xfrm>
                          <a:prstGeom prst="line">
                            <a:avLst/>
                          </a:prstGeom>
                          <a:noFill/>
                          <a:ln w="11">
                            <a:solidFill>
                              <a:srgbClr val="24211D"/>
                            </a:solidFill>
                            <a:miter lim="800000"/>
                            <a:headEnd/>
                            <a:tailEnd/>
                          </a:ln>
                          <a:extLst>
                            <a:ext uri="{909E8E84-426E-40DD-AFC4-6F175D3DCCD1}">
                              <a14:hiddenFill xmlns:a14="http://schemas.microsoft.com/office/drawing/2010/main">
                                <a:noFill/>
                              </a14:hiddenFill>
                            </a:ext>
                          </a:extLst>
                        </wps:spPr>
                        <wps:bodyPr/>
                      </wps:wsp>
                      <wps:wsp>
                        <wps:cNvPr id="3650" name="Line 1583"/>
                        <wps:cNvCnPr/>
                        <wps:spPr bwMode="auto">
                          <a:xfrm flipH="1">
                            <a:off x="4385947" y="2123412"/>
                            <a:ext cx="315003" cy="602003"/>
                          </a:xfrm>
                          <a:prstGeom prst="line">
                            <a:avLst/>
                          </a:prstGeom>
                          <a:noFill/>
                          <a:ln w="11">
                            <a:solidFill>
                              <a:srgbClr val="24211D"/>
                            </a:solidFill>
                            <a:miter lim="800000"/>
                            <a:headEnd/>
                            <a:tailEnd/>
                          </a:ln>
                          <a:extLst>
                            <a:ext uri="{909E8E84-426E-40DD-AFC4-6F175D3DCCD1}">
                              <a14:hiddenFill xmlns:a14="http://schemas.microsoft.com/office/drawing/2010/main">
                                <a:noFill/>
                              </a14:hiddenFill>
                            </a:ext>
                          </a:extLst>
                        </wps:spPr>
                        <wps:bodyPr/>
                      </wps:wsp>
                      <wps:wsp>
                        <wps:cNvPr id="3651" name="Freeform 1584"/>
                        <wps:cNvSpPr>
                          <a:spLocks/>
                        </wps:cNvSpPr>
                        <wps:spPr bwMode="auto">
                          <a:xfrm>
                            <a:off x="3112134" y="2567914"/>
                            <a:ext cx="93301" cy="179101"/>
                          </a:xfrm>
                          <a:custGeom>
                            <a:avLst/>
                            <a:gdLst>
                              <a:gd name="T0" fmla="*/ 86165 w 13"/>
                              <a:gd name="T1" fmla="*/ 179070 h 25"/>
                              <a:gd name="T2" fmla="*/ 7180 w 13"/>
                              <a:gd name="T3" fmla="*/ 71628 h 25"/>
                              <a:gd name="T4" fmla="*/ 93345 w 13"/>
                              <a:gd name="T5" fmla="*/ 0 h 25"/>
                              <a:gd name="T6" fmla="*/ 0 60000 65536"/>
                              <a:gd name="T7" fmla="*/ 0 60000 65536"/>
                              <a:gd name="T8" fmla="*/ 0 60000 65536"/>
                            </a:gdLst>
                            <a:ahLst/>
                            <a:cxnLst>
                              <a:cxn ang="T6">
                                <a:pos x="T0" y="T1"/>
                              </a:cxn>
                              <a:cxn ang="T7">
                                <a:pos x="T2" y="T3"/>
                              </a:cxn>
                              <a:cxn ang="T8">
                                <a:pos x="T4" y="T5"/>
                              </a:cxn>
                            </a:cxnLst>
                            <a:rect l="0" t="0" r="r" b="b"/>
                            <a:pathLst>
                              <a:path w="13" h="25">
                                <a:moveTo>
                                  <a:pt x="12" y="25"/>
                                </a:moveTo>
                                <a:cubicBezTo>
                                  <a:pt x="4" y="23"/>
                                  <a:pt x="0" y="18"/>
                                  <a:pt x="1" y="10"/>
                                </a:cubicBezTo>
                                <a:cubicBezTo>
                                  <a:pt x="2" y="3"/>
                                  <a:pt x="13" y="0"/>
                                  <a:pt x="13" y="0"/>
                                </a:cubicBez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2" name="Freeform 1585"/>
                        <wps:cNvSpPr>
                          <a:spLocks/>
                        </wps:cNvSpPr>
                        <wps:spPr bwMode="auto">
                          <a:xfrm>
                            <a:off x="3183834" y="2409813"/>
                            <a:ext cx="243203" cy="179701"/>
                          </a:xfrm>
                          <a:custGeom>
                            <a:avLst/>
                            <a:gdLst>
                              <a:gd name="T0" fmla="*/ 28612 w 34"/>
                              <a:gd name="T1" fmla="*/ 179705 h 25"/>
                              <a:gd name="T2" fmla="*/ 85837 w 34"/>
                              <a:gd name="T3" fmla="*/ 28753 h 25"/>
                              <a:gd name="T4" fmla="*/ 228899 w 34"/>
                              <a:gd name="T5" fmla="*/ 50317 h 25"/>
                              <a:gd name="T6" fmla="*/ 243205 w 34"/>
                              <a:gd name="T7" fmla="*/ 71882 h 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 h="25">
                                <a:moveTo>
                                  <a:pt x="4" y="25"/>
                                </a:moveTo>
                                <a:cubicBezTo>
                                  <a:pt x="4" y="25"/>
                                  <a:pt x="0" y="11"/>
                                  <a:pt x="12" y="4"/>
                                </a:cubicBezTo>
                                <a:cubicBezTo>
                                  <a:pt x="20" y="0"/>
                                  <a:pt x="28" y="4"/>
                                  <a:pt x="32" y="7"/>
                                </a:cubicBezTo>
                                <a:cubicBezTo>
                                  <a:pt x="33" y="8"/>
                                  <a:pt x="34" y="10"/>
                                  <a:pt x="34" y="10"/>
                                </a:cubicBez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3" name="Freeform 1586"/>
                        <wps:cNvSpPr>
                          <a:spLocks/>
                        </wps:cNvSpPr>
                        <wps:spPr bwMode="auto">
                          <a:xfrm>
                            <a:off x="3405537" y="2402813"/>
                            <a:ext cx="164402" cy="57100"/>
                          </a:xfrm>
                          <a:custGeom>
                            <a:avLst/>
                            <a:gdLst>
                              <a:gd name="T0" fmla="*/ 164465 w 23"/>
                              <a:gd name="T1" fmla="*/ 42863 h 8"/>
                              <a:gd name="T2" fmla="*/ 78657 w 23"/>
                              <a:gd name="T3" fmla="*/ 0 h 8"/>
                              <a:gd name="T4" fmla="*/ 0 w 23"/>
                              <a:gd name="T5" fmla="*/ 57150 h 8"/>
                              <a:gd name="T6" fmla="*/ 0 60000 65536"/>
                              <a:gd name="T7" fmla="*/ 0 60000 65536"/>
                              <a:gd name="T8" fmla="*/ 0 60000 65536"/>
                            </a:gdLst>
                            <a:ahLst/>
                            <a:cxnLst>
                              <a:cxn ang="T6">
                                <a:pos x="T0" y="T1"/>
                              </a:cxn>
                              <a:cxn ang="T7">
                                <a:pos x="T2" y="T3"/>
                              </a:cxn>
                              <a:cxn ang="T8">
                                <a:pos x="T4" y="T5"/>
                              </a:cxn>
                            </a:cxnLst>
                            <a:rect l="0" t="0" r="r" b="b"/>
                            <a:pathLst>
                              <a:path w="23" h="8">
                                <a:moveTo>
                                  <a:pt x="23" y="6"/>
                                </a:moveTo>
                                <a:cubicBezTo>
                                  <a:pt x="20" y="2"/>
                                  <a:pt x="16" y="0"/>
                                  <a:pt x="11" y="0"/>
                                </a:cubicBezTo>
                                <a:cubicBezTo>
                                  <a:pt x="2" y="1"/>
                                  <a:pt x="0" y="8"/>
                                  <a:pt x="0" y="8"/>
                                </a:cubicBez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4" name="Freeform 1587"/>
                        <wps:cNvSpPr>
                          <a:spLocks/>
                        </wps:cNvSpPr>
                        <wps:spPr bwMode="auto">
                          <a:xfrm>
                            <a:off x="3569938" y="2402813"/>
                            <a:ext cx="143502" cy="50200"/>
                          </a:xfrm>
                          <a:custGeom>
                            <a:avLst/>
                            <a:gdLst>
                              <a:gd name="T0" fmla="*/ 143510 w 20"/>
                              <a:gd name="T1" fmla="*/ 42999 h 7"/>
                              <a:gd name="T2" fmla="*/ 71755 w 20"/>
                              <a:gd name="T3" fmla="*/ 0 h 7"/>
                              <a:gd name="T4" fmla="*/ 0 w 20"/>
                              <a:gd name="T5" fmla="*/ 50165 h 7"/>
                              <a:gd name="T6" fmla="*/ 0 60000 65536"/>
                              <a:gd name="T7" fmla="*/ 0 60000 65536"/>
                              <a:gd name="T8" fmla="*/ 0 60000 65536"/>
                            </a:gdLst>
                            <a:ahLst/>
                            <a:cxnLst>
                              <a:cxn ang="T6">
                                <a:pos x="T0" y="T1"/>
                              </a:cxn>
                              <a:cxn ang="T7">
                                <a:pos x="T2" y="T3"/>
                              </a:cxn>
                              <a:cxn ang="T8">
                                <a:pos x="T4" y="T5"/>
                              </a:cxn>
                            </a:cxnLst>
                            <a:rect l="0" t="0" r="r" b="b"/>
                            <a:pathLst>
                              <a:path w="20" h="7">
                                <a:moveTo>
                                  <a:pt x="20" y="6"/>
                                </a:moveTo>
                                <a:cubicBezTo>
                                  <a:pt x="20" y="6"/>
                                  <a:pt x="19" y="0"/>
                                  <a:pt x="10" y="0"/>
                                </a:cubicBezTo>
                                <a:cubicBezTo>
                                  <a:pt x="1" y="0"/>
                                  <a:pt x="0" y="6"/>
                                  <a:pt x="0" y="7"/>
                                </a:cubicBez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5" name="Freeform 1588"/>
                        <wps:cNvSpPr>
                          <a:spLocks/>
                        </wps:cNvSpPr>
                        <wps:spPr bwMode="auto">
                          <a:xfrm>
                            <a:off x="3698840" y="2417413"/>
                            <a:ext cx="179102" cy="107301"/>
                          </a:xfrm>
                          <a:custGeom>
                            <a:avLst/>
                            <a:gdLst>
                              <a:gd name="T0" fmla="*/ 0 w 25"/>
                              <a:gd name="T1" fmla="*/ 50080 h 15"/>
                              <a:gd name="T2" fmla="*/ 93116 w 25"/>
                              <a:gd name="T3" fmla="*/ 0 h 15"/>
                              <a:gd name="T4" fmla="*/ 179070 w 25"/>
                              <a:gd name="T5" fmla="*/ 107315 h 15"/>
                              <a:gd name="T6" fmla="*/ 0 60000 65536"/>
                              <a:gd name="T7" fmla="*/ 0 60000 65536"/>
                              <a:gd name="T8" fmla="*/ 0 60000 65536"/>
                            </a:gdLst>
                            <a:ahLst/>
                            <a:cxnLst>
                              <a:cxn ang="T6">
                                <a:pos x="T0" y="T1"/>
                              </a:cxn>
                              <a:cxn ang="T7">
                                <a:pos x="T2" y="T3"/>
                              </a:cxn>
                              <a:cxn ang="T8">
                                <a:pos x="T4" y="T5"/>
                              </a:cxn>
                            </a:cxnLst>
                            <a:rect l="0" t="0" r="r" b="b"/>
                            <a:pathLst>
                              <a:path w="25" h="15">
                                <a:moveTo>
                                  <a:pt x="0" y="7"/>
                                </a:moveTo>
                                <a:cubicBezTo>
                                  <a:pt x="0" y="7"/>
                                  <a:pt x="3" y="0"/>
                                  <a:pt x="13" y="0"/>
                                </a:cubicBezTo>
                                <a:cubicBezTo>
                                  <a:pt x="23" y="0"/>
                                  <a:pt x="25" y="15"/>
                                  <a:pt x="25" y="15"/>
                                </a:cubicBez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6" name="Freeform 1589"/>
                        <wps:cNvSpPr>
                          <a:spLocks/>
                        </wps:cNvSpPr>
                        <wps:spPr bwMode="auto">
                          <a:xfrm>
                            <a:off x="3877942" y="2503114"/>
                            <a:ext cx="64101" cy="193701"/>
                          </a:xfrm>
                          <a:custGeom>
                            <a:avLst/>
                            <a:gdLst>
                              <a:gd name="T0" fmla="*/ 21378 w 9"/>
                              <a:gd name="T1" fmla="*/ 193675 h 27"/>
                              <a:gd name="T2" fmla="*/ 64135 w 9"/>
                              <a:gd name="T3" fmla="*/ 86078 h 27"/>
                              <a:gd name="T4" fmla="*/ 0 w 9"/>
                              <a:gd name="T5" fmla="*/ 0 h 27"/>
                              <a:gd name="T6" fmla="*/ 0 60000 65536"/>
                              <a:gd name="T7" fmla="*/ 0 60000 65536"/>
                              <a:gd name="T8" fmla="*/ 0 60000 65536"/>
                            </a:gdLst>
                            <a:ahLst/>
                            <a:cxnLst>
                              <a:cxn ang="T6">
                                <a:pos x="T0" y="T1"/>
                              </a:cxn>
                              <a:cxn ang="T7">
                                <a:pos x="T2" y="T3"/>
                              </a:cxn>
                              <a:cxn ang="T8">
                                <a:pos x="T4" y="T5"/>
                              </a:cxn>
                            </a:cxnLst>
                            <a:rect l="0" t="0" r="r" b="b"/>
                            <a:pathLst>
                              <a:path w="9" h="27">
                                <a:moveTo>
                                  <a:pt x="3" y="27"/>
                                </a:moveTo>
                                <a:cubicBezTo>
                                  <a:pt x="3" y="27"/>
                                  <a:pt x="9" y="22"/>
                                  <a:pt x="9" y="12"/>
                                </a:cubicBezTo>
                                <a:cubicBezTo>
                                  <a:pt x="9" y="2"/>
                                  <a:pt x="0" y="0"/>
                                  <a:pt x="0" y="0"/>
                                </a:cubicBez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7" name="Freeform 1590"/>
                        <wps:cNvSpPr>
                          <a:spLocks/>
                        </wps:cNvSpPr>
                        <wps:spPr bwMode="auto">
                          <a:xfrm>
                            <a:off x="3820741" y="2668215"/>
                            <a:ext cx="128301" cy="208301"/>
                          </a:xfrm>
                          <a:custGeom>
                            <a:avLst/>
                            <a:gdLst>
                              <a:gd name="T0" fmla="*/ 0 w 18"/>
                              <a:gd name="T1" fmla="*/ 208280 h 29"/>
                              <a:gd name="T2" fmla="*/ 128270 w 18"/>
                              <a:gd name="T3" fmla="*/ 86185 h 29"/>
                              <a:gd name="T4" fmla="*/ 106892 w 18"/>
                              <a:gd name="T5" fmla="*/ 0 h 29"/>
                              <a:gd name="T6" fmla="*/ 0 60000 65536"/>
                              <a:gd name="T7" fmla="*/ 0 60000 65536"/>
                              <a:gd name="T8" fmla="*/ 0 60000 65536"/>
                            </a:gdLst>
                            <a:ahLst/>
                            <a:cxnLst>
                              <a:cxn ang="T6">
                                <a:pos x="T0" y="T1"/>
                              </a:cxn>
                              <a:cxn ang="T7">
                                <a:pos x="T2" y="T3"/>
                              </a:cxn>
                              <a:cxn ang="T8">
                                <a:pos x="T4" y="T5"/>
                              </a:cxn>
                            </a:cxnLst>
                            <a:rect l="0" t="0" r="r" b="b"/>
                            <a:pathLst>
                              <a:path w="18" h="29">
                                <a:moveTo>
                                  <a:pt x="0" y="29"/>
                                </a:moveTo>
                                <a:cubicBezTo>
                                  <a:pt x="0" y="29"/>
                                  <a:pt x="18" y="29"/>
                                  <a:pt x="18" y="12"/>
                                </a:cubicBezTo>
                                <a:cubicBezTo>
                                  <a:pt x="18" y="5"/>
                                  <a:pt x="17" y="2"/>
                                  <a:pt x="15" y="0"/>
                                </a:cubicBez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8" name="Freeform 1591"/>
                        <wps:cNvSpPr>
                          <a:spLocks/>
                        </wps:cNvSpPr>
                        <wps:spPr bwMode="auto">
                          <a:xfrm>
                            <a:off x="3656339" y="2833316"/>
                            <a:ext cx="164402" cy="150501"/>
                          </a:xfrm>
                          <a:custGeom>
                            <a:avLst/>
                            <a:gdLst>
                              <a:gd name="T0" fmla="*/ 164465 w 23"/>
                              <a:gd name="T1" fmla="*/ 0 h 21"/>
                              <a:gd name="T2" fmla="*/ 164465 w 23"/>
                              <a:gd name="T3" fmla="*/ 42999 h 21"/>
                              <a:gd name="T4" fmla="*/ 64356 w 23"/>
                              <a:gd name="T5" fmla="*/ 143329 h 21"/>
                              <a:gd name="T6" fmla="*/ 0 w 23"/>
                              <a:gd name="T7" fmla="*/ 85997 h 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3" h="21">
                                <a:moveTo>
                                  <a:pt x="23" y="0"/>
                                </a:moveTo>
                                <a:cubicBezTo>
                                  <a:pt x="23" y="2"/>
                                  <a:pt x="23" y="5"/>
                                  <a:pt x="23" y="6"/>
                                </a:cubicBezTo>
                                <a:cubicBezTo>
                                  <a:pt x="21" y="21"/>
                                  <a:pt x="11" y="20"/>
                                  <a:pt x="9" y="20"/>
                                </a:cubicBezTo>
                                <a:cubicBezTo>
                                  <a:pt x="8" y="20"/>
                                  <a:pt x="1" y="19"/>
                                  <a:pt x="0" y="12"/>
                                </a:cubicBez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59" name="Freeform 1592"/>
                        <wps:cNvSpPr>
                          <a:spLocks/>
                        </wps:cNvSpPr>
                        <wps:spPr bwMode="auto">
                          <a:xfrm>
                            <a:off x="3391537" y="2890516"/>
                            <a:ext cx="264803" cy="143501"/>
                          </a:xfrm>
                          <a:custGeom>
                            <a:avLst/>
                            <a:gdLst>
                              <a:gd name="T0" fmla="*/ 0 w 37"/>
                              <a:gd name="T1" fmla="*/ 43053 h 20"/>
                              <a:gd name="T2" fmla="*/ 128819 w 37"/>
                              <a:gd name="T3" fmla="*/ 143510 h 20"/>
                              <a:gd name="T4" fmla="*/ 264795 w 37"/>
                              <a:gd name="T5" fmla="*/ 0 h 20"/>
                              <a:gd name="T6" fmla="*/ 0 60000 65536"/>
                              <a:gd name="T7" fmla="*/ 0 60000 65536"/>
                              <a:gd name="T8" fmla="*/ 0 60000 65536"/>
                            </a:gdLst>
                            <a:ahLst/>
                            <a:cxnLst>
                              <a:cxn ang="T6">
                                <a:pos x="T0" y="T1"/>
                              </a:cxn>
                              <a:cxn ang="T7">
                                <a:pos x="T2" y="T3"/>
                              </a:cxn>
                              <a:cxn ang="T8">
                                <a:pos x="T4" y="T5"/>
                              </a:cxn>
                            </a:cxnLst>
                            <a:rect l="0" t="0" r="r" b="b"/>
                            <a:pathLst>
                              <a:path w="37" h="20">
                                <a:moveTo>
                                  <a:pt x="0" y="6"/>
                                </a:moveTo>
                                <a:cubicBezTo>
                                  <a:pt x="0" y="6"/>
                                  <a:pt x="2" y="20"/>
                                  <a:pt x="18" y="20"/>
                                </a:cubicBezTo>
                                <a:cubicBezTo>
                                  <a:pt x="37" y="20"/>
                                  <a:pt x="37" y="0"/>
                                  <a:pt x="37" y="0"/>
                                </a:cubicBez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0" name="Freeform 1593"/>
                        <wps:cNvSpPr>
                          <a:spLocks/>
                        </wps:cNvSpPr>
                        <wps:spPr bwMode="auto">
                          <a:xfrm>
                            <a:off x="3205435" y="2883516"/>
                            <a:ext cx="200102" cy="121901"/>
                          </a:xfrm>
                          <a:custGeom>
                            <a:avLst/>
                            <a:gdLst>
                              <a:gd name="T0" fmla="*/ 0 w 28"/>
                              <a:gd name="T1" fmla="*/ 0 h 17"/>
                              <a:gd name="T2" fmla="*/ 64294 w 28"/>
                              <a:gd name="T3" fmla="*/ 100405 h 17"/>
                              <a:gd name="T4" fmla="*/ 200025 w 28"/>
                              <a:gd name="T5" fmla="*/ 78889 h 17"/>
                              <a:gd name="T6" fmla="*/ 0 60000 65536"/>
                              <a:gd name="T7" fmla="*/ 0 60000 65536"/>
                              <a:gd name="T8" fmla="*/ 0 60000 65536"/>
                            </a:gdLst>
                            <a:ahLst/>
                            <a:cxnLst>
                              <a:cxn ang="T6">
                                <a:pos x="T0" y="T1"/>
                              </a:cxn>
                              <a:cxn ang="T7">
                                <a:pos x="T2" y="T3"/>
                              </a:cxn>
                              <a:cxn ang="T8">
                                <a:pos x="T4" y="T5"/>
                              </a:cxn>
                            </a:cxnLst>
                            <a:rect l="0" t="0" r="r" b="b"/>
                            <a:pathLst>
                              <a:path w="28" h="17">
                                <a:moveTo>
                                  <a:pt x="0" y="0"/>
                                </a:moveTo>
                                <a:cubicBezTo>
                                  <a:pt x="0" y="0"/>
                                  <a:pt x="0" y="10"/>
                                  <a:pt x="9" y="14"/>
                                </a:cubicBezTo>
                                <a:cubicBezTo>
                                  <a:pt x="17" y="17"/>
                                  <a:pt x="25" y="14"/>
                                  <a:pt x="28" y="11"/>
                                </a:cubicBez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1" name="Freeform 1594"/>
                        <wps:cNvSpPr>
                          <a:spLocks/>
                        </wps:cNvSpPr>
                        <wps:spPr bwMode="auto">
                          <a:xfrm>
                            <a:off x="3126734" y="2733015"/>
                            <a:ext cx="99701" cy="150501"/>
                          </a:xfrm>
                          <a:custGeom>
                            <a:avLst/>
                            <a:gdLst>
                              <a:gd name="T0" fmla="*/ 99695 w 14"/>
                              <a:gd name="T1" fmla="*/ 150495 h 21"/>
                              <a:gd name="T2" fmla="*/ 0 w 14"/>
                              <a:gd name="T3" fmla="*/ 78831 h 21"/>
                              <a:gd name="T4" fmla="*/ 42726 w 14"/>
                              <a:gd name="T5" fmla="*/ 0 h 21"/>
                              <a:gd name="T6" fmla="*/ 0 60000 65536"/>
                              <a:gd name="T7" fmla="*/ 0 60000 65536"/>
                              <a:gd name="T8" fmla="*/ 0 60000 65536"/>
                            </a:gdLst>
                            <a:ahLst/>
                            <a:cxnLst>
                              <a:cxn ang="T6">
                                <a:pos x="T0" y="T1"/>
                              </a:cxn>
                              <a:cxn ang="T7">
                                <a:pos x="T2" y="T3"/>
                              </a:cxn>
                              <a:cxn ang="T8">
                                <a:pos x="T4" y="T5"/>
                              </a:cxn>
                            </a:cxnLst>
                            <a:rect l="0" t="0" r="r" b="b"/>
                            <a:pathLst>
                              <a:path w="14" h="21">
                                <a:moveTo>
                                  <a:pt x="14" y="21"/>
                                </a:moveTo>
                                <a:cubicBezTo>
                                  <a:pt x="14" y="21"/>
                                  <a:pt x="0" y="21"/>
                                  <a:pt x="0" y="11"/>
                                </a:cubicBezTo>
                                <a:cubicBezTo>
                                  <a:pt x="0" y="4"/>
                                  <a:pt x="3" y="2"/>
                                  <a:pt x="6" y="0"/>
                                </a:cubicBez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2" name="Freeform 1595"/>
                        <wps:cNvSpPr>
                          <a:spLocks/>
                        </wps:cNvSpPr>
                        <wps:spPr bwMode="auto">
                          <a:xfrm>
                            <a:off x="951810" y="2567914"/>
                            <a:ext cx="99701" cy="179101"/>
                          </a:xfrm>
                          <a:custGeom>
                            <a:avLst/>
                            <a:gdLst>
                              <a:gd name="T0" fmla="*/ 92574 w 14"/>
                              <a:gd name="T1" fmla="*/ 179070 h 25"/>
                              <a:gd name="T2" fmla="*/ 7121 w 14"/>
                              <a:gd name="T3" fmla="*/ 71628 h 25"/>
                              <a:gd name="T4" fmla="*/ 99695 w 14"/>
                              <a:gd name="T5" fmla="*/ 0 h 25"/>
                              <a:gd name="T6" fmla="*/ 0 60000 65536"/>
                              <a:gd name="T7" fmla="*/ 0 60000 65536"/>
                              <a:gd name="T8" fmla="*/ 0 60000 65536"/>
                            </a:gdLst>
                            <a:ahLst/>
                            <a:cxnLst>
                              <a:cxn ang="T6">
                                <a:pos x="T0" y="T1"/>
                              </a:cxn>
                              <a:cxn ang="T7">
                                <a:pos x="T2" y="T3"/>
                              </a:cxn>
                              <a:cxn ang="T8">
                                <a:pos x="T4" y="T5"/>
                              </a:cxn>
                            </a:cxnLst>
                            <a:rect l="0" t="0" r="r" b="b"/>
                            <a:pathLst>
                              <a:path w="14" h="25">
                                <a:moveTo>
                                  <a:pt x="13" y="25"/>
                                </a:moveTo>
                                <a:cubicBezTo>
                                  <a:pt x="4" y="23"/>
                                  <a:pt x="0" y="18"/>
                                  <a:pt x="1" y="10"/>
                                </a:cubicBezTo>
                                <a:cubicBezTo>
                                  <a:pt x="2" y="3"/>
                                  <a:pt x="14" y="0"/>
                                  <a:pt x="14" y="0"/>
                                </a:cubicBez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3" name="Freeform 1596"/>
                        <wps:cNvSpPr>
                          <a:spLocks/>
                        </wps:cNvSpPr>
                        <wps:spPr bwMode="auto">
                          <a:xfrm>
                            <a:off x="1029911" y="2409813"/>
                            <a:ext cx="243903" cy="179701"/>
                          </a:xfrm>
                          <a:custGeom>
                            <a:avLst/>
                            <a:gdLst>
                              <a:gd name="T0" fmla="*/ 21515 w 34"/>
                              <a:gd name="T1" fmla="*/ 179705 h 25"/>
                              <a:gd name="T2" fmla="*/ 86061 w 34"/>
                              <a:gd name="T3" fmla="*/ 28753 h 25"/>
                              <a:gd name="T4" fmla="*/ 222325 w 34"/>
                              <a:gd name="T5" fmla="*/ 50317 h 25"/>
                              <a:gd name="T6" fmla="*/ 243840 w 34"/>
                              <a:gd name="T7" fmla="*/ 71882 h 2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 h="25">
                                <a:moveTo>
                                  <a:pt x="3" y="25"/>
                                </a:moveTo>
                                <a:cubicBezTo>
                                  <a:pt x="3" y="25"/>
                                  <a:pt x="0" y="11"/>
                                  <a:pt x="12" y="4"/>
                                </a:cubicBezTo>
                                <a:cubicBezTo>
                                  <a:pt x="20" y="0"/>
                                  <a:pt x="27" y="4"/>
                                  <a:pt x="31" y="7"/>
                                </a:cubicBezTo>
                                <a:cubicBezTo>
                                  <a:pt x="33" y="8"/>
                                  <a:pt x="34" y="10"/>
                                  <a:pt x="34" y="10"/>
                                </a:cubicBez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4" name="Freeform 1597"/>
                        <wps:cNvSpPr>
                          <a:spLocks/>
                        </wps:cNvSpPr>
                        <wps:spPr bwMode="auto">
                          <a:xfrm>
                            <a:off x="1244613" y="2402813"/>
                            <a:ext cx="172002" cy="57100"/>
                          </a:xfrm>
                          <a:custGeom>
                            <a:avLst/>
                            <a:gdLst>
                              <a:gd name="T0" fmla="*/ 172085 w 24"/>
                              <a:gd name="T1" fmla="*/ 42863 h 8"/>
                              <a:gd name="T2" fmla="*/ 86043 w 24"/>
                              <a:gd name="T3" fmla="*/ 0 h 8"/>
                              <a:gd name="T4" fmla="*/ 0 w 24"/>
                              <a:gd name="T5" fmla="*/ 57150 h 8"/>
                              <a:gd name="T6" fmla="*/ 0 60000 65536"/>
                              <a:gd name="T7" fmla="*/ 0 60000 65536"/>
                              <a:gd name="T8" fmla="*/ 0 60000 65536"/>
                            </a:gdLst>
                            <a:ahLst/>
                            <a:cxnLst>
                              <a:cxn ang="T6">
                                <a:pos x="T0" y="T1"/>
                              </a:cxn>
                              <a:cxn ang="T7">
                                <a:pos x="T2" y="T3"/>
                              </a:cxn>
                              <a:cxn ang="T8">
                                <a:pos x="T4" y="T5"/>
                              </a:cxn>
                            </a:cxnLst>
                            <a:rect l="0" t="0" r="r" b="b"/>
                            <a:pathLst>
                              <a:path w="24" h="8">
                                <a:moveTo>
                                  <a:pt x="24" y="6"/>
                                </a:moveTo>
                                <a:cubicBezTo>
                                  <a:pt x="21" y="2"/>
                                  <a:pt x="17" y="0"/>
                                  <a:pt x="12" y="0"/>
                                </a:cubicBezTo>
                                <a:cubicBezTo>
                                  <a:pt x="3" y="1"/>
                                  <a:pt x="0" y="8"/>
                                  <a:pt x="0" y="8"/>
                                </a:cubicBez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5" name="Freeform 1598"/>
                        <wps:cNvSpPr>
                          <a:spLocks/>
                        </wps:cNvSpPr>
                        <wps:spPr bwMode="auto">
                          <a:xfrm>
                            <a:off x="1409715" y="2402813"/>
                            <a:ext cx="149802" cy="50200"/>
                          </a:xfrm>
                          <a:custGeom>
                            <a:avLst/>
                            <a:gdLst>
                              <a:gd name="T0" fmla="*/ 149860 w 21"/>
                              <a:gd name="T1" fmla="*/ 42999 h 7"/>
                              <a:gd name="T2" fmla="*/ 78498 w 21"/>
                              <a:gd name="T3" fmla="*/ 0 h 7"/>
                              <a:gd name="T4" fmla="*/ 0 w 21"/>
                              <a:gd name="T5" fmla="*/ 50165 h 7"/>
                              <a:gd name="T6" fmla="*/ 0 60000 65536"/>
                              <a:gd name="T7" fmla="*/ 0 60000 65536"/>
                              <a:gd name="T8" fmla="*/ 0 60000 65536"/>
                            </a:gdLst>
                            <a:ahLst/>
                            <a:cxnLst>
                              <a:cxn ang="T6">
                                <a:pos x="T0" y="T1"/>
                              </a:cxn>
                              <a:cxn ang="T7">
                                <a:pos x="T2" y="T3"/>
                              </a:cxn>
                              <a:cxn ang="T8">
                                <a:pos x="T4" y="T5"/>
                              </a:cxn>
                            </a:cxnLst>
                            <a:rect l="0" t="0" r="r" b="b"/>
                            <a:pathLst>
                              <a:path w="21" h="7">
                                <a:moveTo>
                                  <a:pt x="21" y="6"/>
                                </a:moveTo>
                                <a:cubicBezTo>
                                  <a:pt x="21" y="6"/>
                                  <a:pt x="20" y="0"/>
                                  <a:pt x="11" y="0"/>
                                </a:cubicBezTo>
                                <a:cubicBezTo>
                                  <a:pt x="2" y="0"/>
                                  <a:pt x="1" y="6"/>
                                  <a:pt x="0" y="7"/>
                                </a:cubicBez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6" name="Freeform 1599"/>
                        <wps:cNvSpPr>
                          <a:spLocks/>
                        </wps:cNvSpPr>
                        <wps:spPr bwMode="auto">
                          <a:xfrm>
                            <a:off x="1545517" y="2417413"/>
                            <a:ext cx="178502" cy="107301"/>
                          </a:xfrm>
                          <a:custGeom>
                            <a:avLst/>
                            <a:gdLst>
                              <a:gd name="T0" fmla="*/ 0 w 25"/>
                              <a:gd name="T1" fmla="*/ 50080 h 15"/>
                              <a:gd name="T2" fmla="*/ 92786 w 25"/>
                              <a:gd name="T3" fmla="*/ 0 h 15"/>
                              <a:gd name="T4" fmla="*/ 178435 w 25"/>
                              <a:gd name="T5" fmla="*/ 107315 h 15"/>
                              <a:gd name="T6" fmla="*/ 0 60000 65536"/>
                              <a:gd name="T7" fmla="*/ 0 60000 65536"/>
                              <a:gd name="T8" fmla="*/ 0 60000 65536"/>
                            </a:gdLst>
                            <a:ahLst/>
                            <a:cxnLst>
                              <a:cxn ang="T6">
                                <a:pos x="T0" y="T1"/>
                              </a:cxn>
                              <a:cxn ang="T7">
                                <a:pos x="T2" y="T3"/>
                              </a:cxn>
                              <a:cxn ang="T8">
                                <a:pos x="T4" y="T5"/>
                              </a:cxn>
                            </a:cxnLst>
                            <a:rect l="0" t="0" r="r" b="b"/>
                            <a:pathLst>
                              <a:path w="25" h="15">
                                <a:moveTo>
                                  <a:pt x="0" y="7"/>
                                </a:moveTo>
                                <a:cubicBezTo>
                                  <a:pt x="0" y="7"/>
                                  <a:pt x="3" y="0"/>
                                  <a:pt x="13" y="0"/>
                                </a:cubicBezTo>
                                <a:cubicBezTo>
                                  <a:pt x="23" y="0"/>
                                  <a:pt x="25" y="15"/>
                                  <a:pt x="25" y="15"/>
                                </a:cubicBez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7" name="Freeform 1600"/>
                        <wps:cNvSpPr>
                          <a:spLocks/>
                        </wps:cNvSpPr>
                        <wps:spPr bwMode="auto">
                          <a:xfrm>
                            <a:off x="1717018" y="2503114"/>
                            <a:ext cx="71701" cy="193701"/>
                          </a:xfrm>
                          <a:custGeom>
                            <a:avLst/>
                            <a:gdLst>
                              <a:gd name="T0" fmla="*/ 28702 w 10"/>
                              <a:gd name="T1" fmla="*/ 193675 h 27"/>
                              <a:gd name="T2" fmla="*/ 71755 w 10"/>
                              <a:gd name="T3" fmla="*/ 86078 h 27"/>
                              <a:gd name="T4" fmla="*/ 0 w 10"/>
                              <a:gd name="T5" fmla="*/ 0 h 27"/>
                              <a:gd name="T6" fmla="*/ 0 60000 65536"/>
                              <a:gd name="T7" fmla="*/ 0 60000 65536"/>
                              <a:gd name="T8" fmla="*/ 0 60000 65536"/>
                            </a:gdLst>
                            <a:ahLst/>
                            <a:cxnLst>
                              <a:cxn ang="T6">
                                <a:pos x="T0" y="T1"/>
                              </a:cxn>
                              <a:cxn ang="T7">
                                <a:pos x="T2" y="T3"/>
                              </a:cxn>
                              <a:cxn ang="T8">
                                <a:pos x="T4" y="T5"/>
                              </a:cxn>
                            </a:cxnLst>
                            <a:rect l="0" t="0" r="r" b="b"/>
                            <a:pathLst>
                              <a:path w="10" h="27">
                                <a:moveTo>
                                  <a:pt x="4" y="27"/>
                                </a:moveTo>
                                <a:cubicBezTo>
                                  <a:pt x="4" y="27"/>
                                  <a:pt x="10" y="22"/>
                                  <a:pt x="10" y="12"/>
                                </a:cubicBezTo>
                                <a:cubicBezTo>
                                  <a:pt x="10" y="2"/>
                                  <a:pt x="0" y="0"/>
                                  <a:pt x="0" y="0"/>
                                </a:cubicBez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8" name="Freeform 1601"/>
                        <wps:cNvSpPr>
                          <a:spLocks/>
                        </wps:cNvSpPr>
                        <wps:spPr bwMode="auto">
                          <a:xfrm>
                            <a:off x="1659818" y="2668215"/>
                            <a:ext cx="128901" cy="208301"/>
                          </a:xfrm>
                          <a:custGeom>
                            <a:avLst/>
                            <a:gdLst>
                              <a:gd name="T0" fmla="*/ 0 w 18"/>
                              <a:gd name="T1" fmla="*/ 208280 h 29"/>
                              <a:gd name="T2" fmla="*/ 128905 w 18"/>
                              <a:gd name="T3" fmla="*/ 86185 h 29"/>
                              <a:gd name="T4" fmla="*/ 107421 w 18"/>
                              <a:gd name="T5" fmla="*/ 0 h 29"/>
                              <a:gd name="T6" fmla="*/ 0 60000 65536"/>
                              <a:gd name="T7" fmla="*/ 0 60000 65536"/>
                              <a:gd name="T8" fmla="*/ 0 60000 65536"/>
                            </a:gdLst>
                            <a:ahLst/>
                            <a:cxnLst>
                              <a:cxn ang="T6">
                                <a:pos x="T0" y="T1"/>
                              </a:cxn>
                              <a:cxn ang="T7">
                                <a:pos x="T2" y="T3"/>
                              </a:cxn>
                              <a:cxn ang="T8">
                                <a:pos x="T4" y="T5"/>
                              </a:cxn>
                            </a:cxnLst>
                            <a:rect l="0" t="0" r="r" b="b"/>
                            <a:pathLst>
                              <a:path w="18" h="29">
                                <a:moveTo>
                                  <a:pt x="0" y="29"/>
                                </a:moveTo>
                                <a:cubicBezTo>
                                  <a:pt x="0" y="29"/>
                                  <a:pt x="18" y="29"/>
                                  <a:pt x="18" y="12"/>
                                </a:cubicBezTo>
                                <a:cubicBezTo>
                                  <a:pt x="18" y="5"/>
                                  <a:pt x="17" y="2"/>
                                  <a:pt x="15" y="0"/>
                                </a:cubicBez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9" name="Freeform 1602"/>
                        <wps:cNvSpPr>
                          <a:spLocks/>
                        </wps:cNvSpPr>
                        <wps:spPr bwMode="auto">
                          <a:xfrm>
                            <a:off x="1495416" y="2833316"/>
                            <a:ext cx="171402" cy="150501"/>
                          </a:xfrm>
                          <a:custGeom>
                            <a:avLst/>
                            <a:gdLst>
                              <a:gd name="T0" fmla="*/ 171450 w 24"/>
                              <a:gd name="T1" fmla="*/ 0 h 21"/>
                              <a:gd name="T2" fmla="*/ 164306 w 24"/>
                              <a:gd name="T3" fmla="*/ 42999 h 21"/>
                              <a:gd name="T4" fmla="*/ 64294 w 24"/>
                              <a:gd name="T5" fmla="*/ 143329 h 21"/>
                              <a:gd name="T6" fmla="*/ 0 w 24"/>
                              <a:gd name="T7" fmla="*/ 85997 h 2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4" h="21">
                                <a:moveTo>
                                  <a:pt x="24" y="0"/>
                                </a:moveTo>
                                <a:cubicBezTo>
                                  <a:pt x="24" y="2"/>
                                  <a:pt x="23" y="5"/>
                                  <a:pt x="23" y="6"/>
                                </a:cubicBezTo>
                                <a:cubicBezTo>
                                  <a:pt x="21" y="21"/>
                                  <a:pt x="11" y="20"/>
                                  <a:pt x="9" y="20"/>
                                </a:cubicBezTo>
                                <a:cubicBezTo>
                                  <a:pt x="8" y="20"/>
                                  <a:pt x="1" y="19"/>
                                  <a:pt x="0" y="12"/>
                                </a:cubicBez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0" name="Freeform 1603"/>
                        <wps:cNvSpPr>
                          <a:spLocks/>
                        </wps:cNvSpPr>
                        <wps:spPr bwMode="auto">
                          <a:xfrm>
                            <a:off x="1237613" y="2890516"/>
                            <a:ext cx="264803" cy="143501"/>
                          </a:xfrm>
                          <a:custGeom>
                            <a:avLst/>
                            <a:gdLst>
                              <a:gd name="T0" fmla="*/ 0 w 37"/>
                              <a:gd name="T1" fmla="*/ 43053 h 20"/>
                              <a:gd name="T2" fmla="*/ 121663 w 37"/>
                              <a:gd name="T3" fmla="*/ 143510 h 20"/>
                              <a:gd name="T4" fmla="*/ 264795 w 37"/>
                              <a:gd name="T5" fmla="*/ 0 h 20"/>
                              <a:gd name="T6" fmla="*/ 0 60000 65536"/>
                              <a:gd name="T7" fmla="*/ 0 60000 65536"/>
                              <a:gd name="T8" fmla="*/ 0 60000 65536"/>
                            </a:gdLst>
                            <a:ahLst/>
                            <a:cxnLst>
                              <a:cxn ang="T6">
                                <a:pos x="T0" y="T1"/>
                              </a:cxn>
                              <a:cxn ang="T7">
                                <a:pos x="T2" y="T3"/>
                              </a:cxn>
                              <a:cxn ang="T8">
                                <a:pos x="T4" y="T5"/>
                              </a:cxn>
                            </a:cxnLst>
                            <a:rect l="0" t="0" r="r" b="b"/>
                            <a:pathLst>
                              <a:path w="37" h="20">
                                <a:moveTo>
                                  <a:pt x="0" y="6"/>
                                </a:moveTo>
                                <a:cubicBezTo>
                                  <a:pt x="0" y="6"/>
                                  <a:pt x="2" y="20"/>
                                  <a:pt x="17" y="20"/>
                                </a:cubicBezTo>
                                <a:cubicBezTo>
                                  <a:pt x="36" y="20"/>
                                  <a:pt x="37" y="0"/>
                                  <a:pt x="37" y="0"/>
                                </a:cubicBez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1" name="Freeform 1604"/>
                        <wps:cNvSpPr>
                          <a:spLocks/>
                        </wps:cNvSpPr>
                        <wps:spPr bwMode="auto">
                          <a:xfrm>
                            <a:off x="1051511" y="2883516"/>
                            <a:ext cx="193102" cy="121901"/>
                          </a:xfrm>
                          <a:custGeom>
                            <a:avLst/>
                            <a:gdLst>
                              <a:gd name="T0" fmla="*/ 0 w 27"/>
                              <a:gd name="T1" fmla="*/ 0 h 17"/>
                              <a:gd name="T2" fmla="*/ 57197 w 27"/>
                              <a:gd name="T3" fmla="*/ 100405 h 17"/>
                              <a:gd name="T4" fmla="*/ 193040 w 27"/>
                              <a:gd name="T5" fmla="*/ 78889 h 17"/>
                              <a:gd name="T6" fmla="*/ 0 60000 65536"/>
                              <a:gd name="T7" fmla="*/ 0 60000 65536"/>
                              <a:gd name="T8" fmla="*/ 0 60000 65536"/>
                            </a:gdLst>
                            <a:ahLst/>
                            <a:cxnLst>
                              <a:cxn ang="T6">
                                <a:pos x="T0" y="T1"/>
                              </a:cxn>
                              <a:cxn ang="T7">
                                <a:pos x="T2" y="T3"/>
                              </a:cxn>
                              <a:cxn ang="T8">
                                <a:pos x="T4" y="T5"/>
                              </a:cxn>
                            </a:cxnLst>
                            <a:rect l="0" t="0" r="r" b="b"/>
                            <a:pathLst>
                              <a:path w="27" h="17">
                                <a:moveTo>
                                  <a:pt x="0" y="0"/>
                                </a:moveTo>
                                <a:cubicBezTo>
                                  <a:pt x="0" y="0"/>
                                  <a:pt x="0" y="10"/>
                                  <a:pt x="8" y="14"/>
                                </a:cubicBezTo>
                                <a:cubicBezTo>
                                  <a:pt x="17" y="17"/>
                                  <a:pt x="24" y="14"/>
                                  <a:pt x="27" y="11"/>
                                </a:cubicBez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2" name="Freeform 1605"/>
                        <wps:cNvSpPr>
                          <a:spLocks/>
                        </wps:cNvSpPr>
                        <wps:spPr bwMode="auto">
                          <a:xfrm>
                            <a:off x="972810" y="2733015"/>
                            <a:ext cx="100301" cy="150501"/>
                          </a:xfrm>
                          <a:custGeom>
                            <a:avLst/>
                            <a:gdLst>
                              <a:gd name="T0" fmla="*/ 100330 w 14"/>
                              <a:gd name="T1" fmla="*/ 150495 h 21"/>
                              <a:gd name="T2" fmla="*/ 0 w 14"/>
                              <a:gd name="T3" fmla="*/ 78831 h 21"/>
                              <a:gd name="T4" fmla="*/ 35832 w 14"/>
                              <a:gd name="T5" fmla="*/ 0 h 21"/>
                              <a:gd name="T6" fmla="*/ 0 60000 65536"/>
                              <a:gd name="T7" fmla="*/ 0 60000 65536"/>
                              <a:gd name="T8" fmla="*/ 0 60000 65536"/>
                            </a:gdLst>
                            <a:ahLst/>
                            <a:cxnLst>
                              <a:cxn ang="T6">
                                <a:pos x="T0" y="T1"/>
                              </a:cxn>
                              <a:cxn ang="T7">
                                <a:pos x="T2" y="T3"/>
                              </a:cxn>
                              <a:cxn ang="T8">
                                <a:pos x="T4" y="T5"/>
                              </a:cxn>
                            </a:cxnLst>
                            <a:rect l="0" t="0" r="r" b="b"/>
                            <a:pathLst>
                              <a:path w="14" h="21">
                                <a:moveTo>
                                  <a:pt x="14" y="21"/>
                                </a:moveTo>
                                <a:cubicBezTo>
                                  <a:pt x="14" y="21"/>
                                  <a:pt x="0" y="21"/>
                                  <a:pt x="0" y="11"/>
                                </a:cubicBezTo>
                                <a:cubicBezTo>
                                  <a:pt x="0" y="4"/>
                                  <a:pt x="2" y="2"/>
                                  <a:pt x="5" y="0"/>
                                </a:cubicBez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3" name="Oval 1606"/>
                        <wps:cNvSpPr>
                          <a:spLocks noChangeArrowheads="1"/>
                        </wps:cNvSpPr>
                        <wps:spPr bwMode="auto">
                          <a:xfrm>
                            <a:off x="4643150" y="1714509"/>
                            <a:ext cx="36200" cy="35500"/>
                          </a:xfrm>
                          <a:prstGeom prst="ellipse">
                            <a:avLst/>
                          </a:pr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4" name="Oval 1607"/>
                        <wps:cNvSpPr>
                          <a:spLocks noChangeArrowheads="1"/>
                        </wps:cNvSpPr>
                        <wps:spPr bwMode="auto">
                          <a:xfrm>
                            <a:off x="4729451" y="1714509"/>
                            <a:ext cx="35600" cy="35500"/>
                          </a:xfrm>
                          <a:prstGeom prst="ellipse">
                            <a:avLst/>
                          </a:pr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5" name="Oval 1608"/>
                        <wps:cNvSpPr>
                          <a:spLocks noChangeArrowheads="1"/>
                        </wps:cNvSpPr>
                        <wps:spPr bwMode="auto">
                          <a:xfrm>
                            <a:off x="4815252" y="1714509"/>
                            <a:ext cx="35500" cy="35500"/>
                          </a:xfrm>
                          <a:prstGeom prst="ellipse">
                            <a:avLst/>
                          </a:pr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6" name="Oval 1609"/>
                        <wps:cNvSpPr>
                          <a:spLocks noChangeArrowheads="1"/>
                        </wps:cNvSpPr>
                        <wps:spPr bwMode="auto">
                          <a:xfrm>
                            <a:off x="4893953" y="1714509"/>
                            <a:ext cx="35600" cy="35500"/>
                          </a:xfrm>
                          <a:prstGeom prst="ellipse">
                            <a:avLst/>
                          </a:pr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7" name="Oval 1610"/>
                        <wps:cNvSpPr>
                          <a:spLocks noChangeArrowheads="1"/>
                        </wps:cNvSpPr>
                        <wps:spPr bwMode="auto">
                          <a:xfrm>
                            <a:off x="679407" y="1714509"/>
                            <a:ext cx="36200" cy="35500"/>
                          </a:xfrm>
                          <a:prstGeom prst="ellipse">
                            <a:avLst/>
                          </a:pr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8" name="Oval 1611"/>
                        <wps:cNvSpPr>
                          <a:spLocks noChangeArrowheads="1"/>
                        </wps:cNvSpPr>
                        <wps:spPr bwMode="auto">
                          <a:xfrm>
                            <a:off x="765808" y="1714509"/>
                            <a:ext cx="35500" cy="35500"/>
                          </a:xfrm>
                          <a:prstGeom prst="ellipse">
                            <a:avLst/>
                          </a:pr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9" name="Oval 1612"/>
                        <wps:cNvSpPr>
                          <a:spLocks noChangeArrowheads="1"/>
                        </wps:cNvSpPr>
                        <wps:spPr bwMode="auto">
                          <a:xfrm>
                            <a:off x="844509" y="1714509"/>
                            <a:ext cx="35600" cy="35500"/>
                          </a:xfrm>
                          <a:prstGeom prst="ellipse">
                            <a:avLst/>
                          </a:pr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0" name="Oval 1613"/>
                        <wps:cNvSpPr>
                          <a:spLocks noChangeArrowheads="1"/>
                        </wps:cNvSpPr>
                        <wps:spPr bwMode="auto">
                          <a:xfrm>
                            <a:off x="930210" y="1714509"/>
                            <a:ext cx="35600" cy="35500"/>
                          </a:xfrm>
                          <a:prstGeom prst="ellipse">
                            <a:avLst/>
                          </a:pr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1" name="Line 1614"/>
                        <wps:cNvCnPr/>
                        <wps:spPr bwMode="auto">
                          <a:xfrm>
                            <a:off x="1788719" y="2704415"/>
                            <a:ext cx="207702" cy="0"/>
                          </a:xfrm>
                          <a:prstGeom prst="line">
                            <a:avLst/>
                          </a:prstGeom>
                          <a:noFill/>
                          <a:ln w="11">
                            <a:solidFill>
                              <a:srgbClr val="24211D"/>
                            </a:solidFill>
                            <a:miter lim="800000"/>
                            <a:headEnd/>
                            <a:tailEnd/>
                          </a:ln>
                          <a:extLst>
                            <a:ext uri="{909E8E84-426E-40DD-AFC4-6F175D3DCCD1}">
                              <a14:hiddenFill xmlns:a14="http://schemas.microsoft.com/office/drawing/2010/main">
                                <a:noFill/>
                              </a14:hiddenFill>
                            </a:ext>
                          </a:extLst>
                        </wps:spPr>
                        <wps:bodyPr/>
                      </wps:wsp>
                      <wps:wsp>
                        <wps:cNvPr id="3682" name="Line 1615"/>
                        <wps:cNvCnPr/>
                        <wps:spPr bwMode="auto">
                          <a:xfrm>
                            <a:off x="1788719" y="2718415"/>
                            <a:ext cx="214702" cy="0"/>
                          </a:xfrm>
                          <a:prstGeom prst="line">
                            <a:avLst/>
                          </a:prstGeom>
                          <a:noFill/>
                          <a:ln w="11">
                            <a:solidFill>
                              <a:srgbClr val="24211D"/>
                            </a:solidFill>
                            <a:miter lim="800000"/>
                            <a:headEnd/>
                            <a:tailEnd/>
                          </a:ln>
                          <a:extLst>
                            <a:ext uri="{909E8E84-426E-40DD-AFC4-6F175D3DCCD1}">
                              <a14:hiddenFill xmlns:a14="http://schemas.microsoft.com/office/drawing/2010/main">
                                <a:noFill/>
                              </a14:hiddenFill>
                            </a:ext>
                          </a:extLst>
                        </wps:spPr>
                        <wps:bodyPr/>
                      </wps:wsp>
                      <wps:wsp>
                        <wps:cNvPr id="3683" name="Rectangle 1616"/>
                        <wps:cNvSpPr>
                          <a:spLocks noChangeArrowheads="1"/>
                        </wps:cNvSpPr>
                        <wps:spPr bwMode="auto">
                          <a:xfrm>
                            <a:off x="615307" y="280002"/>
                            <a:ext cx="686407" cy="296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D1036A">
                              <w:pPr>
                                <w:spacing w:before="0"/>
                                <w:jc w:val="center"/>
                                <w:rPr>
                                  <w:color w:val="24282B"/>
                                  <w:sz w:val="18"/>
                                  <w:szCs w:val="18"/>
                                  <w:lang w:eastAsia="zh-CN"/>
                                </w:rPr>
                              </w:pPr>
                              <w:r>
                                <w:rPr>
                                  <w:rFonts w:hint="eastAsia"/>
                                  <w:color w:val="24282B"/>
                                  <w:sz w:val="18"/>
                                  <w:szCs w:val="18"/>
                                  <w:lang w:eastAsia="zh-CN"/>
                                </w:rPr>
                                <w:t>天线系统</w:t>
                              </w:r>
                            </w:p>
                            <w:p w:rsidR="00CB1E8E" w:rsidRDefault="00CB1E8E" w:rsidP="00D1036A">
                              <w:pPr>
                                <w:spacing w:before="0"/>
                                <w:jc w:val="center"/>
                                <w:rPr>
                                  <w:lang w:eastAsia="zh-CN"/>
                                </w:rPr>
                              </w:pPr>
                              <w:r>
                                <w:rPr>
                                  <w:rFonts w:hint="eastAsia"/>
                                  <w:color w:val="24282B"/>
                                  <w:sz w:val="18"/>
                                  <w:szCs w:val="18"/>
                                  <w:lang w:eastAsia="zh-CN"/>
                                </w:rPr>
                                <w:t>（用户链路）</w:t>
                              </w:r>
                            </w:p>
                          </w:txbxContent>
                        </wps:txbx>
                        <wps:bodyPr rot="0" vert="horz" wrap="none" lIns="0" tIns="0" rIns="0" bIns="0" anchor="t" anchorCtr="0" upright="1">
                          <a:spAutoFit/>
                        </wps:bodyPr>
                      </wps:wsp>
                      <wps:wsp>
                        <wps:cNvPr id="3684" name="Rectangle 1619"/>
                        <wps:cNvSpPr>
                          <a:spLocks noChangeArrowheads="1"/>
                        </wps:cNvSpPr>
                        <wps:spPr bwMode="auto">
                          <a:xfrm>
                            <a:off x="1646718" y="368302"/>
                            <a:ext cx="229302" cy="147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D1036A">
                              <w:pPr>
                                <w:spacing w:before="0"/>
                              </w:pPr>
                              <w:r>
                                <w:rPr>
                                  <w:rFonts w:hint="eastAsia"/>
                                  <w:color w:val="24282B"/>
                                  <w:sz w:val="18"/>
                                  <w:szCs w:val="18"/>
                                  <w:lang w:eastAsia="zh-CN"/>
                                </w:rPr>
                                <w:t>业务</w:t>
                              </w:r>
                            </w:p>
                          </w:txbxContent>
                        </wps:txbx>
                        <wps:bodyPr rot="0" vert="horz" wrap="none" lIns="0" tIns="0" rIns="0" bIns="0" anchor="t" anchorCtr="0" upright="1">
                          <a:spAutoFit/>
                        </wps:bodyPr>
                      </wps:wsp>
                      <wps:wsp>
                        <wps:cNvPr id="3685" name="Rectangle 1620"/>
                        <wps:cNvSpPr>
                          <a:spLocks noChangeArrowheads="1"/>
                        </wps:cNvSpPr>
                        <wps:spPr bwMode="auto">
                          <a:xfrm>
                            <a:off x="1631318" y="487603"/>
                            <a:ext cx="273003" cy="131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D1036A">
                              <w:pPr>
                                <w:spacing w:before="0"/>
                              </w:pPr>
                              <w:r>
                                <w:rPr>
                                  <w:color w:val="24282B"/>
                                  <w:sz w:val="18"/>
                                  <w:szCs w:val="18"/>
                                </w:rPr>
                                <w:t xml:space="preserve">Xcvrs </w:t>
                              </w:r>
                            </w:p>
                          </w:txbxContent>
                        </wps:txbx>
                        <wps:bodyPr rot="0" vert="horz" wrap="none" lIns="0" tIns="0" rIns="0" bIns="0" anchor="t" anchorCtr="0" upright="1">
                          <a:spAutoFit/>
                        </wps:bodyPr>
                      </wps:wsp>
                      <wps:wsp>
                        <wps:cNvPr id="3686" name="Rectangle 1621"/>
                        <wps:cNvSpPr>
                          <a:spLocks noChangeArrowheads="1"/>
                        </wps:cNvSpPr>
                        <wps:spPr bwMode="auto">
                          <a:xfrm>
                            <a:off x="2310725" y="415902"/>
                            <a:ext cx="343604" cy="147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D1036A">
                              <w:pPr>
                                <w:spacing w:before="0"/>
                              </w:pPr>
                              <w:r>
                                <w:rPr>
                                  <w:rFonts w:hint="eastAsia"/>
                                  <w:color w:val="24282B"/>
                                  <w:sz w:val="18"/>
                                  <w:szCs w:val="18"/>
                                  <w:lang w:eastAsia="zh-CN"/>
                                </w:rPr>
                                <w:t>交换机</w:t>
                              </w:r>
                              <w:r>
                                <w:rPr>
                                  <w:color w:val="24282B"/>
                                  <w:sz w:val="18"/>
                                  <w:szCs w:val="18"/>
                                </w:rPr>
                                <w:t xml:space="preserve"> </w:t>
                              </w:r>
                            </w:p>
                          </w:txbxContent>
                        </wps:txbx>
                        <wps:bodyPr rot="0" vert="horz" wrap="none" lIns="0" tIns="0" rIns="0" bIns="0" anchor="t" anchorCtr="0" upright="1">
                          <a:spAutoFit/>
                        </wps:bodyPr>
                      </wps:wsp>
                      <wps:wsp>
                        <wps:cNvPr id="3687" name="Rectangle 1622"/>
                        <wps:cNvSpPr>
                          <a:spLocks noChangeArrowheads="1"/>
                        </wps:cNvSpPr>
                        <wps:spPr bwMode="auto">
                          <a:xfrm>
                            <a:off x="3011832" y="415902"/>
                            <a:ext cx="343504" cy="147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D1036A">
                              <w:pPr>
                                <w:spacing w:before="0"/>
                                <w:rPr>
                                  <w:lang w:eastAsia="zh-CN"/>
                                </w:rPr>
                              </w:pPr>
                              <w:r>
                                <w:rPr>
                                  <w:rFonts w:hint="eastAsia"/>
                                  <w:color w:val="24282B"/>
                                  <w:sz w:val="18"/>
                                  <w:szCs w:val="18"/>
                                  <w:lang w:eastAsia="zh-CN"/>
                                </w:rPr>
                                <w:t>路由器</w:t>
                              </w:r>
                            </w:p>
                          </w:txbxContent>
                        </wps:txbx>
                        <wps:bodyPr rot="0" vert="horz" wrap="none" lIns="0" tIns="0" rIns="0" bIns="0" anchor="t" anchorCtr="0" upright="1">
                          <a:spAutoFit/>
                        </wps:bodyPr>
                      </wps:wsp>
                      <wps:wsp>
                        <wps:cNvPr id="3688" name="Rectangle 1623"/>
                        <wps:cNvSpPr>
                          <a:spLocks noChangeArrowheads="1"/>
                        </wps:cNvSpPr>
                        <wps:spPr bwMode="auto">
                          <a:xfrm>
                            <a:off x="3698840" y="358702"/>
                            <a:ext cx="343604" cy="148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D1036A">
                              <w:pPr>
                                <w:spacing w:before="0"/>
                                <w:rPr>
                                  <w:lang w:eastAsia="zh-CN"/>
                                </w:rPr>
                              </w:pPr>
                              <w:r>
                                <w:rPr>
                                  <w:rFonts w:hint="eastAsia"/>
                                  <w:color w:val="24282B"/>
                                  <w:sz w:val="18"/>
                                  <w:szCs w:val="18"/>
                                  <w:lang w:eastAsia="zh-CN"/>
                                </w:rPr>
                                <w:t>关口站</w:t>
                              </w:r>
                            </w:p>
                          </w:txbxContent>
                        </wps:txbx>
                        <wps:bodyPr rot="0" vert="horz" wrap="none" lIns="0" tIns="0" rIns="0" bIns="0" anchor="t" anchorCtr="0" upright="1">
                          <a:spAutoFit/>
                        </wps:bodyPr>
                      </wps:wsp>
                      <wps:wsp>
                        <wps:cNvPr id="3689" name="Rectangle 1624"/>
                        <wps:cNvSpPr>
                          <a:spLocks noChangeArrowheads="1"/>
                        </wps:cNvSpPr>
                        <wps:spPr bwMode="auto">
                          <a:xfrm>
                            <a:off x="3727440" y="487603"/>
                            <a:ext cx="273103" cy="131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D1036A">
                              <w:pPr>
                                <w:spacing w:before="0"/>
                              </w:pPr>
                              <w:r>
                                <w:rPr>
                                  <w:color w:val="24282B"/>
                                  <w:sz w:val="18"/>
                                  <w:szCs w:val="18"/>
                                </w:rPr>
                                <w:t>Xcvrs</w:t>
                              </w:r>
                            </w:p>
                          </w:txbxContent>
                        </wps:txbx>
                        <wps:bodyPr rot="0" vert="horz" wrap="none" lIns="0" tIns="0" rIns="0" bIns="0" anchor="t" anchorCtr="0" upright="1">
                          <a:spAutoFit/>
                        </wps:bodyPr>
                      </wps:wsp>
                      <wps:wsp>
                        <wps:cNvPr id="3690" name="Rectangle 1625"/>
                        <wps:cNvSpPr>
                          <a:spLocks noChangeArrowheads="1"/>
                        </wps:cNvSpPr>
                        <wps:spPr bwMode="auto">
                          <a:xfrm>
                            <a:off x="4349747" y="260501"/>
                            <a:ext cx="800709" cy="296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A034DA">
                              <w:pPr>
                                <w:spacing w:before="0"/>
                                <w:jc w:val="center"/>
                                <w:rPr>
                                  <w:color w:val="24282B"/>
                                  <w:sz w:val="18"/>
                                  <w:szCs w:val="18"/>
                                  <w:lang w:eastAsia="zh-CN"/>
                                </w:rPr>
                              </w:pPr>
                              <w:r>
                                <w:rPr>
                                  <w:rFonts w:hint="eastAsia"/>
                                  <w:color w:val="24282B"/>
                                  <w:sz w:val="18"/>
                                  <w:szCs w:val="18"/>
                                  <w:lang w:eastAsia="zh-CN"/>
                                </w:rPr>
                                <w:t>天线系统</w:t>
                              </w:r>
                            </w:p>
                            <w:p w:rsidR="00CB1E8E" w:rsidRDefault="00CB1E8E" w:rsidP="00A034DA">
                              <w:pPr>
                                <w:spacing w:before="0"/>
                                <w:jc w:val="center"/>
                                <w:rPr>
                                  <w:lang w:eastAsia="zh-CN"/>
                                </w:rPr>
                              </w:pPr>
                              <w:r>
                                <w:rPr>
                                  <w:rFonts w:hint="eastAsia"/>
                                  <w:color w:val="24282B"/>
                                  <w:sz w:val="18"/>
                                  <w:szCs w:val="18"/>
                                  <w:lang w:eastAsia="zh-CN"/>
                                </w:rPr>
                                <w:t>（关口站链路）</w:t>
                              </w:r>
                            </w:p>
                          </w:txbxContent>
                        </wps:txbx>
                        <wps:bodyPr rot="0" vert="horz" wrap="none" lIns="0" tIns="0" rIns="0" bIns="0" anchor="t" anchorCtr="0" upright="1">
                          <a:spAutoFit/>
                        </wps:bodyPr>
                      </wps:wsp>
                      <wps:wsp>
                        <wps:cNvPr id="3691" name="Rectangle 1629"/>
                        <wps:cNvSpPr>
                          <a:spLocks noChangeArrowheads="1"/>
                        </wps:cNvSpPr>
                        <wps:spPr bwMode="auto">
                          <a:xfrm>
                            <a:off x="1991321" y="891505"/>
                            <a:ext cx="750008" cy="16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A034DA">
                              <w:pPr>
                                <w:spacing w:before="0"/>
                                <w:rPr>
                                  <w:lang w:eastAsia="zh-CN"/>
                                </w:rPr>
                              </w:pPr>
                              <w:r w:rsidRPr="00A034DA">
                                <w:rPr>
                                  <w:color w:val="24282B"/>
                                  <w:sz w:val="18"/>
                                  <w:szCs w:val="18"/>
                                </w:rPr>
                                <w:t>HAPS</w:t>
                              </w:r>
                              <w:r w:rsidRPr="00A034DA">
                                <w:rPr>
                                  <w:rFonts w:ascii="STKaiti" w:eastAsia="STKaiti" w:hAnsi="STKaiti" w:hint="eastAsia"/>
                                  <w:color w:val="24282B"/>
                                  <w:sz w:val="18"/>
                                  <w:szCs w:val="18"/>
                                  <w:lang w:eastAsia="zh-CN"/>
                                </w:rPr>
                                <w:t>电信载荷</w:t>
                              </w:r>
                            </w:p>
                          </w:txbxContent>
                        </wps:txbx>
                        <wps:bodyPr rot="0" vert="horz" wrap="none" lIns="0" tIns="0" rIns="0" bIns="0" anchor="t" anchorCtr="0" upright="1">
                          <a:spAutoFit/>
                        </wps:bodyPr>
                      </wps:wsp>
                      <wps:wsp>
                        <wps:cNvPr id="3692" name="Rectangle 1630"/>
                        <wps:cNvSpPr>
                          <a:spLocks noChangeArrowheads="1"/>
                        </wps:cNvSpPr>
                        <wps:spPr bwMode="auto">
                          <a:xfrm>
                            <a:off x="286303" y="1628109"/>
                            <a:ext cx="210202" cy="13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D1036A">
                              <w:pPr>
                                <w:spacing w:before="0"/>
                              </w:pPr>
                              <w:r>
                                <w:rPr>
                                  <w:color w:val="24282B"/>
                                  <w:sz w:val="18"/>
                                  <w:szCs w:val="18"/>
                                </w:rPr>
                                <w:t>CPE</w:t>
                              </w:r>
                            </w:p>
                          </w:txbxContent>
                        </wps:txbx>
                        <wps:bodyPr rot="0" vert="horz" wrap="none" lIns="0" tIns="0" rIns="0" bIns="0" anchor="t" anchorCtr="0" upright="1">
                          <a:spAutoFit/>
                        </wps:bodyPr>
                      </wps:wsp>
                      <wps:wsp>
                        <wps:cNvPr id="3693" name="Rectangle 1631"/>
                        <wps:cNvSpPr>
                          <a:spLocks noChangeArrowheads="1"/>
                        </wps:cNvSpPr>
                        <wps:spPr bwMode="auto">
                          <a:xfrm>
                            <a:off x="551206" y="1944411"/>
                            <a:ext cx="800709" cy="16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Pr="00A034DA" w:rsidRDefault="00CB1E8E" w:rsidP="00D1036A">
                              <w:pPr>
                                <w:spacing w:before="0"/>
                                <w:rPr>
                                  <w:rFonts w:ascii="STKaiti" w:eastAsia="STKaiti" w:hAnsi="STKaiti"/>
                                  <w:lang w:eastAsia="zh-CN"/>
                                </w:rPr>
                              </w:pPr>
                              <w:r w:rsidRPr="00A034DA">
                                <w:rPr>
                                  <w:rFonts w:ascii="STKaiti" w:eastAsia="STKaiti" w:hAnsi="STKaiti" w:hint="eastAsia"/>
                                  <w:color w:val="24282B"/>
                                  <w:sz w:val="18"/>
                                  <w:szCs w:val="18"/>
                                  <w:lang w:eastAsia="zh-CN"/>
                                </w:rPr>
                                <w:t>客户所在地设备</w:t>
                              </w:r>
                            </w:p>
                          </w:txbxContent>
                        </wps:txbx>
                        <wps:bodyPr rot="0" vert="horz" wrap="none" lIns="0" tIns="0" rIns="0" bIns="0" anchor="t" anchorCtr="0" upright="1">
                          <a:spAutoFit/>
                        </wps:bodyPr>
                      </wps:wsp>
                      <wps:wsp>
                        <wps:cNvPr id="3694" name="Rectangle 1632"/>
                        <wps:cNvSpPr>
                          <a:spLocks noChangeArrowheads="1"/>
                        </wps:cNvSpPr>
                        <wps:spPr bwMode="auto">
                          <a:xfrm>
                            <a:off x="3806141" y="1628109"/>
                            <a:ext cx="146702" cy="13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D1036A">
                              <w:pPr>
                                <w:spacing w:before="0"/>
                              </w:pPr>
                              <w:r>
                                <w:rPr>
                                  <w:color w:val="24282B"/>
                                  <w:sz w:val="18"/>
                                  <w:szCs w:val="18"/>
                                </w:rPr>
                                <w:t>GS</w:t>
                              </w:r>
                            </w:p>
                          </w:txbxContent>
                        </wps:txbx>
                        <wps:bodyPr rot="0" vert="horz" wrap="none" lIns="0" tIns="0" rIns="0" bIns="0" anchor="t" anchorCtr="0" upright="1">
                          <a:spAutoFit/>
                        </wps:bodyPr>
                      </wps:wsp>
                      <wps:wsp>
                        <wps:cNvPr id="3695" name="Rectangle 1633"/>
                        <wps:cNvSpPr>
                          <a:spLocks noChangeArrowheads="1"/>
                        </wps:cNvSpPr>
                        <wps:spPr bwMode="auto">
                          <a:xfrm>
                            <a:off x="4001143" y="1944411"/>
                            <a:ext cx="864209" cy="166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A034DA">
                              <w:pPr>
                                <w:spacing w:before="0"/>
                                <w:rPr>
                                  <w:lang w:eastAsia="zh-CN"/>
                                </w:rPr>
                              </w:pPr>
                              <w:r w:rsidRPr="00A034DA">
                                <w:rPr>
                                  <w:color w:val="24282B"/>
                                  <w:sz w:val="18"/>
                                  <w:szCs w:val="18"/>
                                </w:rPr>
                                <w:t>HAPS</w:t>
                              </w:r>
                              <w:r w:rsidRPr="00A034DA">
                                <w:rPr>
                                  <w:rFonts w:ascii="STKaiti" w:eastAsia="STKaiti" w:hAnsi="STKaiti" w:hint="eastAsia"/>
                                  <w:color w:val="24282B"/>
                                  <w:sz w:val="18"/>
                                  <w:szCs w:val="18"/>
                                  <w:lang w:eastAsia="zh-CN"/>
                                </w:rPr>
                                <w:t>关口地面站</w:t>
                              </w:r>
                            </w:p>
                          </w:txbxContent>
                        </wps:txbx>
                        <wps:bodyPr rot="0" vert="horz" wrap="none" lIns="0" tIns="0" rIns="0" bIns="0" anchor="t" anchorCtr="0" upright="1">
                          <a:spAutoFit/>
                        </wps:bodyPr>
                      </wps:wsp>
                      <wps:wsp>
                        <wps:cNvPr id="3696" name="Rectangle 1634"/>
                        <wps:cNvSpPr>
                          <a:spLocks noChangeArrowheads="1"/>
                        </wps:cNvSpPr>
                        <wps:spPr bwMode="auto">
                          <a:xfrm>
                            <a:off x="2225024" y="2522214"/>
                            <a:ext cx="457805" cy="279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A034DA">
                              <w:pPr>
                                <w:spacing w:before="0"/>
                                <w:jc w:val="center"/>
                                <w:rPr>
                                  <w:color w:val="24282B"/>
                                  <w:sz w:val="18"/>
                                  <w:szCs w:val="18"/>
                                  <w:lang w:eastAsia="zh-CN"/>
                                </w:rPr>
                              </w:pPr>
                              <w:r>
                                <w:rPr>
                                  <w:color w:val="24282B"/>
                                  <w:sz w:val="18"/>
                                  <w:szCs w:val="18"/>
                                </w:rPr>
                                <w:t>HAPS</w:t>
                              </w:r>
                            </w:p>
                            <w:p w:rsidR="00CB1E8E" w:rsidRDefault="00CB1E8E" w:rsidP="00A034DA">
                              <w:pPr>
                                <w:spacing w:before="0"/>
                                <w:jc w:val="center"/>
                                <w:rPr>
                                  <w:lang w:eastAsia="zh-CN"/>
                                </w:rPr>
                              </w:pPr>
                              <w:r>
                                <w:rPr>
                                  <w:rFonts w:hint="eastAsia"/>
                                  <w:color w:val="24282B"/>
                                  <w:sz w:val="18"/>
                                  <w:szCs w:val="18"/>
                                  <w:lang w:eastAsia="zh-CN"/>
                                </w:rPr>
                                <w:t>核心网络</w:t>
                              </w:r>
                            </w:p>
                          </w:txbxContent>
                        </wps:txbx>
                        <wps:bodyPr rot="0" vert="horz" wrap="none" lIns="0" tIns="0" rIns="0" bIns="0" anchor="t" anchorCtr="0" upright="1">
                          <a:spAutoFit/>
                        </wps:bodyPr>
                      </wps:wsp>
                      <wps:wsp>
                        <wps:cNvPr id="3697" name="Rectangle 1637"/>
                        <wps:cNvSpPr>
                          <a:spLocks noChangeArrowheads="1"/>
                        </wps:cNvSpPr>
                        <wps:spPr bwMode="auto">
                          <a:xfrm>
                            <a:off x="1771619" y="3111517"/>
                            <a:ext cx="915110" cy="166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Pr="00A034DA" w:rsidRDefault="00CB1E8E" w:rsidP="00D1036A">
                              <w:pPr>
                                <w:spacing w:before="0"/>
                                <w:rPr>
                                  <w:rFonts w:ascii="STKaiti" w:eastAsia="STKaiti" w:hAnsi="STKaiti"/>
                                  <w:lang w:eastAsia="zh-CN"/>
                                </w:rPr>
                              </w:pPr>
                              <w:r w:rsidRPr="00A034DA">
                                <w:rPr>
                                  <w:rFonts w:ascii="STKaiti" w:eastAsia="STKaiti" w:hAnsi="STKaiti" w:hint="eastAsia"/>
                                  <w:color w:val="24282B"/>
                                  <w:sz w:val="18"/>
                                  <w:szCs w:val="18"/>
                                  <w:lang w:eastAsia="zh-CN"/>
                                </w:rPr>
                                <w:t>地面网络基础设施</w:t>
                              </w:r>
                            </w:p>
                          </w:txbxContent>
                        </wps:txbx>
                        <wps:bodyPr rot="0" vert="horz" wrap="none" lIns="0" tIns="0" rIns="0" bIns="0" anchor="t" anchorCtr="0" upright="1">
                          <a:spAutoFit/>
                        </wps:bodyPr>
                      </wps:wsp>
                      <wps:wsp>
                        <wps:cNvPr id="3698" name="Rectangle 1638"/>
                        <wps:cNvSpPr>
                          <a:spLocks noChangeArrowheads="1"/>
                        </wps:cNvSpPr>
                        <wps:spPr bwMode="auto">
                          <a:xfrm>
                            <a:off x="4335747" y="1183607"/>
                            <a:ext cx="57801" cy="13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D1036A">
                              <w:pPr>
                                <w:spacing w:before="0"/>
                              </w:pPr>
                              <w:r>
                                <w:rPr>
                                  <w:color w:val="24282B"/>
                                  <w:sz w:val="18"/>
                                  <w:szCs w:val="18"/>
                                </w:rPr>
                                <w:t>2</w:t>
                              </w:r>
                            </w:p>
                          </w:txbxContent>
                        </wps:txbx>
                        <wps:bodyPr rot="0" vert="horz" wrap="none" lIns="0" tIns="0" rIns="0" bIns="0" anchor="t" anchorCtr="0" upright="1">
                          <a:spAutoFit/>
                        </wps:bodyPr>
                      </wps:wsp>
                      <wps:wsp>
                        <wps:cNvPr id="3699" name="Rectangle 1639"/>
                        <wps:cNvSpPr>
                          <a:spLocks noChangeArrowheads="1"/>
                        </wps:cNvSpPr>
                        <wps:spPr bwMode="auto">
                          <a:xfrm>
                            <a:off x="4879353" y="1183607"/>
                            <a:ext cx="57801" cy="13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D1036A">
                              <w:pPr>
                                <w:spacing w:before="0"/>
                              </w:pPr>
                              <w:r>
                                <w:rPr>
                                  <w:color w:val="24282B"/>
                                  <w:sz w:val="18"/>
                                  <w:szCs w:val="18"/>
                                </w:rPr>
                                <w:t>5</w:t>
                              </w:r>
                            </w:p>
                          </w:txbxContent>
                        </wps:txbx>
                        <wps:bodyPr rot="0" vert="horz" wrap="none" lIns="0" tIns="0" rIns="0" bIns="0" anchor="t" anchorCtr="0" upright="1">
                          <a:spAutoFit/>
                        </wps:bodyPr>
                      </wps:wsp>
                      <wps:wsp>
                        <wps:cNvPr id="3700" name="Rectangle 1640"/>
                        <wps:cNvSpPr>
                          <a:spLocks noChangeArrowheads="1"/>
                        </wps:cNvSpPr>
                        <wps:spPr bwMode="auto">
                          <a:xfrm>
                            <a:off x="1216013" y="1183607"/>
                            <a:ext cx="57801" cy="13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D1036A">
                              <w:pPr>
                                <w:spacing w:before="0"/>
                              </w:pPr>
                              <w:r>
                                <w:rPr>
                                  <w:color w:val="24282B"/>
                                  <w:sz w:val="18"/>
                                  <w:szCs w:val="18"/>
                                </w:rPr>
                                <w:t>2</w:t>
                              </w:r>
                            </w:p>
                          </w:txbxContent>
                        </wps:txbx>
                        <wps:bodyPr rot="0" vert="horz" wrap="none" lIns="0" tIns="0" rIns="0" bIns="0" anchor="t" anchorCtr="0" upright="1">
                          <a:spAutoFit/>
                        </wps:bodyPr>
                      </wps:wsp>
                      <wps:wsp>
                        <wps:cNvPr id="3701" name="Rectangle 1641"/>
                        <wps:cNvSpPr>
                          <a:spLocks noChangeArrowheads="1"/>
                        </wps:cNvSpPr>
                        <wps:spPr bwMode="auto">
                          <a:xfrm>
                            <a:off x="1581117" y="1183607"/>
                            <a:ext cx="57801" cy="13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D1036A">
                              <w:pPr>
                                <w:spacing w:before="0"/>
                              </w:pPr>
                              <w:r>
                                <w:rPr>
                                  <w:color w:val="24282B"/>
                                  <w:sz w:val="18"/>
                                  <w:szCs w:val="18"/>
                                </w:rPr>
                                <w:t>1</w:t>
                              </w:r>
                            </w:p>
                          </w:txbxContent>
                        </wps:txbx>
                        <wps:bodyPr rot="0" vert="horz" wrap="none" lIns="0" tIns="0" rIns="0" bIns="0" anchor="t" anchorCtr="0" upright="1">
                          <a:spAutoFit/>
                        </wps:bodyPr>
                      </wps:wsp>
                      <wps:wsp>
                        <wps:cNvPr id="3702" name="Rectangle 1642"/>
                        <wps:cNvSpPr>
                          <a:spLocks noChangeArrowheads="1"/>
                        </wps:cNvSpPr>
                        <wps:spPr bwMode="auto">
                          <a:xfrm>
                            <a:off x="443805" y="1183607"/>
                            <a:ext cx="82601" cy="13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D1036A">
                              <w:pPr>
                                <w:spacing w:before="0"/>
                              </w:pPr>
                              <w:r>
                                <w:rPr>
                                  <w:color w:val="24282B"/>
                                  <w:sz w:val="18"/>
                                  <w:szCs w:val="18"/>
                                </w:rPr>
                                <w:t>N</w:t>
                              </w:r>
                            </w:p>
                          </w:txbxContent>
                        </wps:txbx>
                        <wps:bodyPr rot="0" vert="horz" wrap="none" lIns="0" tIns="0" rIns="0" bIns="0" anchor="t" anchorCtr="0" upright="1">
                          <a:spAutoFit/>
                        </wps:bodyPr>
                      </wps:wsp>
                      <wps:wsp>
                        <wps:cNvPr id="3703" name="Rectangle 1643"/>
                        <wps:cNvSpPr>
                          <a:spLocks noChangeArrowheads="1"/>
                        </wps:cNvSpPr>
                        <wps:spPr bwMode="auto">
                          <a:xfrm>
                            <a:off x="1158812" y="1628109"/>
                            <a:ext cx="210202" cy="13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D1036A">
                              <w:pPr>
                                <w:spacing w:before="0"/>
                              </w:pPr>
                              <w:r>
                                <w:rPr>
                                  <w:color w:val="24282B"/>
                                  <w:sz w:val="18"/>
                                  <w:szCs w:val="18"/>
                                </w:rPr>
                                <w:t>CPE</w:t>
                              </w:r>
                            </w:p>
                          </w:txbxContent>
                        </wps:txbx>
                        <wps:bodyPr rot="0" vert="horz" wrap="none" lIns="0" tIns="0" rIns="0" bIns="0" anchor="t" anchorCtr="0" upright="1">
                          <a:spAutoFit/>
                        </wps:bodyPr>
                      </wps:wsp>
                      <wps:wsp>
                        <wps:cNvPr id="3704" name="Rectangle 1644"/>
                        <wps:cNvSpPr>
                          <a:spLocks noChangeArrowheads="1"/>
                        </wps:cNvSpPr>
                        <wps:spPr bwMode="auto">
                          <a:xfrm>
                            <a:off x="1681418" y="1628109"/>
                            <a:ext cx="210202" cy="13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D1036A">
                              <w:pPr>
                                <w:spacing w:before="0"/>
                              </w:pPr>
                              <w:r>
                                <w:rPr>
                                  <w:color w:val="24282B"/>
                                  <w:sz w:val="18"/>
                                  <w:szCs w:val="18"/>
                                </w:rPr>
                                <w:t>CPE</w:t>
                              </w:r>
                            </w:p>
                          </w:txbxContent>
                        </wps:txbx>
                        <wps:bodyPr rot="0" vert="horz" wrap="none" lIns="0" tIns="0" rIns="0" bIns="0" anchor="t" anchorCtr="0" upright="1">
                          <a:spAutoFit/>
                        </wps:bodyPr>
                      </wps:wsp>
                      <wps:wsp>
                        <wps:cNvPr id="3705" name="Rectangle 1645"/>
                        <wps:cNvSpPr>
                          <a:spLocks noChangeArrowheads="1"/>
                        </wps:cNvSpPr>
                        <wps:spPr bwMode="auto">
                          <a:xfrm>
                            <a:off x="4035443" y="1183607"/>
                            <a:ext cx="57801" cy="13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D1036A">
                              <w:pPr>
                                <w:spacing w:before="0"/>
                              </w:pPr>
                              <w:r>
                                <w:rPr>
                                  <w:color w:val="24282B"/>
                                  <w:sz w:val="18"/>
                                  <w:szCs w:val="18"/>
                                </w:rPr>
                                <w:t>1</w:t>
                              </w:r>
                            </w:p>
                          </w:txbxContent>
                        </wps:txbx>
                        <wps:bodyPr rot="0" vert="horz" wrap="none" lIns="0" tIns="0" rIns="0" bIns="0" anchor="t" anchorCtr="0" upright="1">
                          <a:spAutoFit/>
                        </wps:bodyPr>
                      </wps:wsp>
                      <wps:wsp>
                        <wps:cNvPr id="3706" name="Rectangle 1646"/>
                        <wps:cNvSpPr>
                          <a:spLocks noChangeArrowheads="1"/>
                        </wps:cNvSpPr>
                        <wps:spPr bwMode="auto">
                          <a:xfrm>
                            <a:off x="4264046" y="1628109"/>
                            <a:ext cx="146702" cy="13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D1036A">
                              <w:pPr>
                                <w:spacing w:before="0"/>
                              </w:pPr>
                              <w:r>
                                <w:rPr>
                                  <w:color w:val="24282B"/>
                                  <w:sz w:val="18"/>
                                  <w:szCs w:val="18"/>
                                </w:rPr>
                                <w:t>GS</w:t>
                              </w:r>
                            </w:p>
                          </w:txbxContent>
                        </wps:txbx>
                        <wps:bodyPr rot="0" vert="horz" wrap="none" lIns="0" tIns="0" rIns="0" bIns="0" anchor="t" anchorCtr="0" upright="1">
                          <a:spAutoFit/>
                        </wps:bodyPr>
                      </wps:wsp>
                      <wps:wsp>
                        <wps:cNvPr id="3707" name="Rectangle 1647"/>
                        <wps:cNvSpPr>
                          <a:spLocks noChangeArrowheads="1"/>
                        </wps:cNvSpPr>
                        <wps:spPr bwMode="auto">
                          <a:xfrm>
                            <a:off x="5158756" y="1628109"/>
                            <a:ext cx="146702" cy="13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D1036A">
                              <w:pPr>
                                <w:spacing w:before="0"/>
                              </w:pPr>
                              <w:r>
                                <w:rPr>
                                  <w:color w:val="24282B"/>
                                  <w:sz w:val="18"/>
                                  <w:szCs w:val="18"/>
                                </w:rPr>
                                <w:t>GS</w:t>
                              </w:r>
                            </w:p>
                          </w:txbxContent>
                        </wps:txbx>
                        <wps:bodyPr rot="0" vert="horz" wrap="none" lIns="0" tIns="0" rIns="0" bIns="0" anchor="t" anchorCtr="0" upright="1">
                          <a:spAutoFit/>
                        </wps:bodyPr>
                      </wps:wsp>
                      <wps:wsp>
                        <wps:cNvPr id="3708" name="Rectangle 1648"/>
                        <wps:cNvSpPr>
                          <a:spLocks noChangeArrowheads="1"/>
                        </wps:cNvSpPr>
                        <wps:spPr bwMode="auto">
                          <a:xfrm>
                            <a:off x="1237613" y="2496114"/>
                            <a:ext cx="229202" cy="444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D1036A">
                              <w:pPr>
                                <w:spacing w:before="0"/>
                                <w:rPr>
                                  <w:color w:val="24282B"/>
                                  <w:sz w:val="18"/>
                                  <w:szCs w:val="18"/>
                                  <w:lang w:eastAsia="zh-CN"/>
                                </w:rPr>
                              </w:pPr>
                              <w:r>
                                <w:rPr>
                                  <w:rFonts w:hint="eastAsia"/>
                                  <w:color w:val="24282B"/>
                                  <w:sz w:val="18"/>
                                  <w:szCs w:val="18"/>
                                  <w:lang w:eastAsia="zh-CN"/>
                                </w:rPr>
                                <w:t>其它</w:t>
                              </w:r>
                            </w:p>
                            <w:p w:rsidR="00CB1E8E" w:rsidRDefault="00CB1E8E" w:rsidP="00D1036A">
                              <w:pPr>
                                <w:spacing w:before="0"/>
                                <w:rPr>
                                  <w:color w:val="24282B"/>
                                  <w:sz w:val="18"/>
                                  <w:szCs w:val="18"/>
                                  <w:lang w:eastAsia="zh-CN"/>
                                </w:rPr>
                              </w:pPr>
                              <w:r>
                                <w:rPr>
                                  <w:rFonts w:hint="eastAsia"/>
                                  <w:color w:val="24282B"/>
                                  <w:sz w:val="18"/>
                                  <w:szCs w:val="18"/>
                                  <w:lang w:eastAsia="zh-CN"/>
                                </w:rPr>
                                <w:t>电信</w:t>
                              </w:r>
                            </w:p>
                            <w:p w:rsidR="00CB1E8E" w:rsidRDefault="00CB1E8E" w:rsidP="00D1036A">
                              <w:pPr>
                                <w:spacing w:before="0"/>
                                <w:rPr>
                                  <w:lang w:eastAsia="zh-CN"/>
                                </w:rPr>
                              </w:pPr>
                              <w:r>
                                <w:rPr>
                                  <w:rFonts w:hint="eastAsia"/>
                                  <w:color w:val="24282B"/>
                                  <w:sz w:val="18"/>
                                  <w:szCs w:val="18"/>
                                  <w:lang w:eastAsia="zh-CN"/>
                                </w:rPr>
                                <w:t>网络</w:t>
                              </w:r>
                            </w:p>
                          </w:txbxContent>
                        </wps:txbx>
                        <wps:bodyPr rot="0" vert="horz" wrap="none" lIns="0" tIns="0" rIns="0" bIns="0" anchor="t" anchorCtr="0" upright="1">
                          <a:spAutoFit/>
                        </wps:bodyPr>
                      </wps:wsp>
                      <wps:wsp>
                        <wps:cNvPr id="3709" name="Rectangle 1651"/>
                        <wps:cNvSpPr>
                          <a:spLocks noChangeArrowheads="1"/>
                        </wps:cNvSpPr>
                        <wps:spPr bwMode="auto">
                          <a:xfrm>
                            <a:off x="3319736" y="2496114"/>
                            <a:ext cx="343604" cy="4445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A034DA">
                              <w:pPr>
                                <w:spacing w:before="0"/>
                                <w:jc w:val="center"/>
                                <w:rPr>
                                  <w:color w:val="24282B"/>
                                  <w:sz w:val="18"/>
                                  <w:szCs w:val="18"/>
                                  <w:lang w:eastAsia="zh-CN"/>
                                </w:rPr>
                              </w:pPr>
                              <w:r>
                                <w:rPr>
                                  <w:rFonts w:hint="eastAsia"/>
                                  <w:color w:val="24282B"/>
                                  <w:sz w:val="18"/>
                                  <w:szCs w:val="18"/>
                                  <w:lang w:eastAsia="zh-CN"/>
                                </w:rPr>
                                <w:t>关口站</w:t>
                              </w:r>
                            </w:p>
                            <w:p w:rsidR="00CB1E8E" w:rsidRDefault="00CB1E8E" w:rsidP="00A034DA">
                              <w:pPr>
                                <w:spacing w:before="0"/>
                                <w:jc w:val="center"/>
                                <w:rPr>
                                  <w:color w:val="24282B"/>
                                  <w:sz w:val="18"/>
                                  <w:szCs w:val="18"/>
                                  <w:lang w:eastAsia="zh-CN"/>
                                </w:rPr>
                              </w:pPr>
                              <w:r>
                                <w:rPr>
                                  <w:rFonts w:hint="eastAsia"/>
                                  <w:color w:val="24282B"/>
                                  <w:sz w:val="18"/>
                                  <w:szCs w:val="18"/>
                                  <w:lang w:eastAsia="zh-CN"/>
                                </w:rPr>
                                <w:t>回程</w:t>
                              </w:r>
                            </w:p>
                            <w:p w:rsidR="00CB1E8E" w:rsidRDefault="00CB1E8E" w:rsidP="00A034DA">
                              <w:pPr>
                                <w:spacing w:before="0"/>
                                <w:jc w:val="center"/>
                                <w:rPr>
                                  <w:lang w:eastAsia="zh-CN"/>
                                </w:rPr>
                              </w:pPr>
                              <w:r>
                                <w:rPr>
                                  <w:rFonts w:hint="eastAsia"/>
                                  <w:color w:val="24282B"/>
                                  <w:sz w:val="18"/>
                                  <w:szCs w:val="18"/>
                                  <w:lang w:eastAsia="zh-CN"/>
                                </w:rPr>
                                <w:t>子网络</w:t>
                              </w:r>
                            </w:p>
                          </w:txbxContent>
                        </wps:txbx>
                        <wps:bodyPr rot="0" vert="horz" wrap="none" lIns="0" tIns="0" rIns="0" bIns="0" anchor="t" anchorCtr="0" upright="1">
                          <a:spAutoFit/>
                        </wps:bodyPr>
                      </wps:wsp>
                    </wpc:wpc>
                  </a:graphicData>
                </a:graphic>
              </wp:inline>
            </w:drawing>
          </mc:Choice>
          <mc:Fallback>
            <w:pict>
              <v:group id="Canvas 1833" o:spid="_x0000_s1059" editas="canvas" style="width:438.8pt;height:284.6pt;mso-position-horizontal-relative:char;mso-position-vertical-relative:line" coordsize="55727,3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">
                <v:shape id="_x0000_s1060" type="#_x0000_t75" style="position:absolute;width:55727;height:36144;visibility:visible;mso-wrap-style:square">
                  <v:fill o:detectmouseclick="t"/>
                  <v:path o:connecttype="none"/>
                </v:shape>
                <v:group id="Group 259" o:spid="_x0000_s1061" style="position:absolute;left:4794;top:215;width:50654;height:35719" coordorigin="755,34" coordsize="7977,5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shsUAAADdAAAADwAAAGRycy9kb3ducmV2LnhtbESPQYvCMBSE78L+h/CE&#10;vWlaF3WpRhFZlz2IoC6It0fzbIvNS2liW/+9EQSPw8x8w8yXnSlFQ7UrLCuIhxEI4tTqgjMF/8fN&#10;4BuE88gaS8uk4E4OlouP3hwTbVveU3PwmQgQdgkqyL2vEildmpNBN7QVcfAutjbog6wzqWtsA9yU&#10;chRFE2mw4LCQY0XrnNLr4WYU/LbYrr7in2Z7vazv5+N4d9rGpNRnv1vNQHjq/Dv8av9pBaN4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xLrIbFAAAA3QAA&#10;AA8AAAAAAAAAAAAAAAAAqgIAAGRycy9kb3ducmV2LnhtbFBLBQYAAAAABAAEAPoAAACcAwAAAAA=&#10;">
                  <v:shape id="Freeform 59" o:spid="_x0000_s1062" style="position:absolute;left:8169;top:5558;width:79;height:101;visibility:visible;mso-wrap-style:square;v-text-anchor:top" coordsize="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SVsMA&#10;AADdAAAADwAAAGRycy9kb3ducmV2LnhtbERPTWsCMRC9F/wPYQrealZLS1mNUhSp4KF0K5Tehs24&#10;WdxMliSu23/fORR6fLzv1Wb0nRoopjawgfmsAEVcB9tyY+D0uX94AZUyssUuMBn4oQSb9eRuhaUN&#10;N/6gocqNkhBOJRpwOfel1ql25DHNQk8s3DlEj1lgbLSNeJNw3+lFUTxrjy1Lg8Oeto7qS3X1BoZq&#10;f3yvjnG3ezy9uW8pabdfZ2Om9+PrElSmMf+L/9wHa2Axf5K58ka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9SVsMAAADdAAAADwAAAAAAAAAAAAAAAACYAgAAZHJzL2Rv&#10;d25yZXYueG1sUEsFBgAAAAAEAAQA9QAAAIgDAAAAAA==&#10;" path="m2,1r,3l4,4v,,,,,c4,4,4,4,4,3r1,l5,6,4,6v,,,,,-1c4,5,4,5,4,5v,,,,,l2,5r,3c2,8,2,8,2,8v,,,,,c2,8,3,8,3,8r,l3,9,,9,,8v1,,1,,1,c1,8,1,8,1,8l1,1v,,,,,c1,1,1,1,1,1,1,1,,1,,1r,l,,7,r,2l5,2v,,,,,-1c5,1,5,1,5,1v,,-1,,-1,l2,1xe" fillcolor="#24282b" stroked="f">
                    <v:path arrowok="t" o:connecttype="custom" o:connectlocs="260,123;260,505;508,505;508,505;508,382;632,382;632,752;508,752;508,628;508,628;508,628;260,628;260,1010;260,1010;260,1010;384,1010;384,1010;384,1133;0,1133;0,1010;0,1010;124,1010;124,1010;124,123;124,123;124,123;0,123;0,123;0,0;892,0;892,247;632,247;632,123;632,123;508,123;260,123" o:connectangles="0,0,0,0,0,0,0,0,0,0,0,0,0,0,0,0,0,0,0,0,0,0,0,0,0,0,0,0,0,0,0,0,0,0,0,0"/>
                  </v:shape>
                  <v:shape id="Freeform 60" o:spid="_x0000_s1063" style="position:absolute;left:8259;top:5648;width:11;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408QA&#10;AADdAAAADwAAAGRycy9kb3ducmV2LnhtbESPQWsCMRSE74X+h/AKvdWsSkVXo4go7alQ9eDxsXlm&#10;VzcvSxI19dc3hYLHYWa+YWaLZFtxJR8axwr6vQIEceV0w0bBfrd5G4MIEVlj65gU/FCAxfz5aYal&#10;djf+pus2GpEhHEpUUMfYlVKGqiaLoec64uwdnbcYs/RGao+3DLetHBTFSFpsOC/U2NGqpuq8vVgF&#10;R+PN+ouH6f6RnLnbw2m0P5yUen1JyymISCk+wv/tT61g0H+fwN+b/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RONPEAAAA3QAAAA8AAAAAAAAAAAAAAAAAmAIAAGRycy9k&#10;b3ducmV2LnhtbFBLBQYAAAAABAAEAPUAAACJAwAAAAA=&#10;" path="m1,v,,,,,c1,,1,,1,v,1,,1,,1c1,1,1,1,1,1,,1,,1,,1,,1,,1,,,,,,,,,,,,,1,xe" fillcolor="#24282b" stroked="f">
                    <v:path arrowok="t" o:connecttype="custom" o:connectlocs="121,0;121,0;121,0;121,121;121,121;0,121;0,0;0,0;121,0" o:connectangles="0,0,0,0,0,0,0,0,0"/>
                  </v:shape>
                  <v:shape id="Freeform 61" o:spid="_x0000_s1064" style="position:absolute;left:8293;top:5558;width:33;height:10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BcMMA&#10;AADdAAAADwAAAGRycy9kb3ducmV2LnhtbERPy2rCQBTdF/yH4Qrd1UksBImOIhFFaDc+EN1dM9ck&#10;mLkTMmOS/n1nUejycN6L1WBq0VHrKssK4kkEgji3uuJCwfm0/ZiBcB5ZY22ZFPyQg9Vy9LbAVNue&#10;D9QdfSFCCLsUFZTeN6mULi/JoJvYhjhwD9sa9AG2hdQt9iHc1HIaRYk0WHFoKLGhrKT8eXwZBbPt&#10;1+2+eXx+X9jp5HA11a7wmVLv42E9B+Fp8P/iP/deK5jGSdgf3oQn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xBcMMAAADdAAAADwAAAAAAAAAAAAAAAACYAgAAZHJzL2Rv&#10;d25yZXYueG1sUEsFBgAAAAAEAAQA9QAAAIgDAAAAAA==&#10;" path="m,1l2,r,8c2,8,2,8,2,8v,,,,,c2,8,3,8,3,8r,1l,9,,8v,,1,,1,c1,8,1,8,1,8v,,,,,l1,2v,,,,,c1,2,1,2,1,2v,,,,,c,2,,2,,2l,1xe" fillcolor="#24282b" stroked="f">
                    <v:path arrowok="t" o:connecttype="custom" o:connectlocs="0,123;242,0;242,0;242,1010;242,1010;242,1010;363,1010;363,1133;0,1133;0,1010;121,1010;121,1010;121,1010;121,247;121,247;121,247;121,247;0,247;0,123" o:connectangles="0,0,0,0,0,0,0,0,0,0,0,0,0,0,0,0,0,0,0"/>
                  </v:shape>
                  <v:shape id="Freeform 62" o:spid="_x0000_s1065" style="position:absolute;left:8349;top:5558;width:68;height:10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EMYA&#10;AADdAAAADwAAAGRycy9kb3ducmV2LnhtbESPQWvCQBSE70L/w/KE3nQTD0FSV7GCVOzJqC3eHtnX&#10;JDT7NmTXJO2vdwXB4zAz3zCL1WBq0VHrKssK4mkEgji3uuJCwem4ncxBOI+ssbZMCv7IwWr5Mlpg&#10;qm3PB+oyX4gAYZeigtL7JpXS5SUZdFPbEAfvx7YGfZBtIXWLfYCbWs6iKJEGKw4LJTa0KSn/za5G&#10;wdf5n2T0ubbf5/1l+/F+dPJ6yZV6HQ/rNxCeBv8MP9o7rWAWJzHc34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vEMYAAADdAAAADwAAAAAAAAAAAAAAAACYAgAAZHJz&#10;L2Rvd25yZXYueG1sUEsFBgAAAAAEAAQA9QAAAIsDAAAAAA==&#10;" path="m3,5c1,4,1,4,1,3,,3,,3,,2l,1,1,,4,,5,,6,1r,1c6,2,6,3,6,3,5,4,5,4,4,5v1,,1,,2,1c6,6,6,7,6,7r,1l5,9,3,9,1,9,,8,,7c,7,,6,,6,1,6,1,5,3,5xm4,4c4,4,5,3,5,3v,,,,,-1l4,1,3,1,1,2v,,,1,,1c1,3,1,3,3,3l4,4xm3,5c3,5,1,6,1,6v,,,,,1l3,8r1,l5,7v,,,,,-1c4,6,4,6,3,5xe" fillcolor="#24282b" stroked="f">
                    <v:path arrowok="t" o:connecttype="custom" o:connectlocs="385,628;125,382;0,247;0,123;125,0;510,0;646,0;771,123;771,247;771,382;510,628;771,752;771,887;771,1010;646,1133;385,1133;125,1133;0,1010;0,1010;0,887;0,752;385,628;510,505;646,382;646,247;646,247;510,123;510,123;385,123;125,247;125,247;125,382;385,382;510,505;385,628;125,752;125,887;125,887;385,1010;510,1010;510,1010;646,887;646,887;646,752;385,628" o:connectangles="0,0,0,0,0,0,0,0,0,0,0,0,0,0,0,0,0,0,0,0,0,0,0,0,0,0,0,0,0,0,0,0,0,0,0,0,0,0,0,0,0,0,0,0,0"/>
                    <o:lock v:ext="edit" verticies="t"/>
                  </v:shape>
                  <v:shape id="Freeform 63" o:spid="_x0000_s1066" style="position:absolute;left:8428;top:5558;width:56;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EhMYA&#10;AADdAAAADwAAAGRycy9kb3ducmV2LnhtbESPQWvCQBSE7wX/w/IEb3VjDqFNXaUUlVx6SFoP3h7Z&#10;ZxLMvg27q4n++m6h0OMwM98w6+1kenEj5zvLClbLBARxbXXHjYLvr/3zCwgfkDX2lknBnTxsN7On&#10;NebajlzSrQqNiBD2OSpoQxhyKX3dkkG/tANx9M7WGQxRukZqh2OEm16mSZJJgx3HhRYH+mipvlRX&#10;o4D29sQXfNDuWLrX4nwcPg/ZSanFfHp/AxFoCv/hv3ahFaSrLIX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cEhMYAAADdAAAADwAAAAAAAAAAAAAAAACYAgAAZHJz&#10;L2Rvd25yZXYueG1sUEsFBgAAAAAEAAQA9QAAAIsDAAAAAA==&#10;" path="m,9l,8v1,,1,,2,c2,8,3,7,3,7,3,7,4,6,4,5,3,6,3,6,2,6l1,6,,5,,3,,1,1,,2,,4,,5,1r,3c5,5,5,5,4,6,4,7,3,8,2,8,2,9,1,9,,9xm4,5c4,4,4,4,4,3l4,2,3,1,2,1,1,2r,1l1,4,2,5r1,c3,5,3,5,3,5v1,,1,,1,xe" fillcolor="#24282b" stroked="f">
                    <v:path arrowok="t" o:connecttype="custom" o:connectlocs="0,1133;0,1010;246,1010;381,887;504,628;246,752;123,752;0,628;0,382;0,123;0,123;123,0;246,0;504,0;627,123;627,123;627,505;504,752;246,1010;0,1133;504,628;504,382;504,247;504,247;381,123;246,123;246,123;123,247;123,382;123,505;123,505;246,628;381,628;381,628;504,628" o:connectangles="0,0,0,0,0,0,0,0,0,0,0,0,0,0,0,0,0,0,0,0,0,0,0,0,0,0,0,0,0,0,0,0,0,0,0"/>
                    <o:lock v:ext="edit" verticies="t"/>
                  </v:shape>
                  <v:shape id="Freeform 64" o:spid="_x0000_s1067" style="position:absolute;left:8507;top:5558;width:34;height:10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7fB8YA&#10;AADdAAAADwAAAGRycy9kb3ducmV2LnhtbESPT2vCQBTE74V+h+UVeqsbDYSQuhFRIoX2Ei2l3p7Z&#10;lz+YfRuyW02/vSsUehxm5jfMcjWZXlxodJ1lBfNZBIK4srrjRsHnoXhJQTiPrLG3TAp+ycEqf3xY&#10;YqbtlUu67H0jAoRdhgpa74dMSle1ZNDN7EAcvNqOBn2QYyP1iNcAN71cRFEiDXYcFlocaNNSdd7/&#10;GAVp8X48bev444udTspv0+0av1Hq+Wlav4LwNPn/8F/7TStYzJMY7m/CE5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7fB8YAAADdAAAADwAAAAAAAAAAAAAAAACYAgAAZHJz&#10;L2Rvd25yZXYueG1sUEsFBgAAAAAEAAQA9QAAAIsDAAAAAA==&#10;" path="m,1l2,r,8c2,8,2,8,2,8v,,,,,c2,8,3,8,3,8r,1l,9,,8v,,1,,1,c1,8,1,8,1,8v,,,,,l1,2v,,,,,c1,2,1,2,1,2v,,,,,c,2,,2,,2l,1xe" fillcolor="#24282b" stroked="f">
                    <v:path arrowok="t" o:connecttype="custom" o:connectlocs="0,123;261,0;261,0;261,1010;261,1010;261,1010;385,1010;385,1133;0,1133;0,1010;125,1010;125,1010;125,1010;125,247;125,247;125,247;125,247;0,247;0,123" o:connectangles="0,0,0,0,0,0,0,0,0,0,0,0,0,0,0,0,0,0,0"/>
                  </v:shape>
                  <v:rect id="Rectangle 65" o:spid="_x0000_s1068" style="position:absolute;left:8563;top:5625;width:34;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2L8YA&#10;AADdAAAADwAAAGRycy9kb3ducmV2LnhtbESPQWvCQBSE70L/w/IKvUjdRIpIzEaKIPVSaGMoentk&#10;n0kw+zbd3Wr677sFweMwM98w+Xo0vbiQ851lBeksAUFcW91xo6Dab5+XIHxA1thbJgW/5GFdPExy&#10;zLS98iddytCICGGfoYI2hCGT0tctGfQzOxBH72SdwRCla6R2eI1w08t5kiykwY7jQosDbVqqz+WP&#10;UWB3b1Ouvv3X0ZnN9j013eHwUSr19Di+rkAEGsM9fGvvtIJ5uniB/zfxCc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2L8YAAADdAAAADwAAAAAAAAAAAAAAAACYAgAAZHJz&#10;L2Rvd25yZXYueG1sUEsFBgAAAAAEAAQA9QAAAIsDAAAAAA==&#10;" fillcolor="#24282b" stroked="f"/>
                  <v:shape id="Freeform 66" o:spid="_x0000_s1069" style="position:absolute;left:8608;top:5558;width:56;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6c8MYA&#10;AADdAAAADwAAAGRycy9kb3ducmV2LnhtbESPzWrDMBCE74W+g9hCb42cQE3jRAkhJMWXHpyfQ26L&#10;tbFNrJWRVNvJ01eFQo/DzHzDLNejaUVPzjeWFUwnCQji0uqGKwWn4/7tA4QPyBpby6TgTh7Wq+en&#10;JWbaDlxQfwiViBD2GSqoQ+gyKX1Zk0E/sR1x9K7WGQxRukpqh0OEm1bOkiSVBhuOCzV2tK2pvB2+&#10;jQLa2wvf8EG7c+Hm+fXcfX2mF6VeX8bNAkSgMfyH/9q5VjCbpu/w+yY+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6c8MYAAADdAAAADwAAAAAAAAAAAAAAAACYAgAAZHJz&#10;L2Rvd25yZXYueG1sUEsFBgAAAAAEAAQA9QAAAIsDAAAAAA==&#10;" path="m,5l,1,1,,3,,4,,5,1r,3l5,8,4,9,2,9,1,9,,8,,5xm1,5r,2l2,8r1,l4,7,4,4,4,2,3,1,2,1,1,2r,3xe" fillcolor="#24282b" stroked="f">
                    <v:path arrowok="t" o:connecttype="custom" o:connectlocs="0,628;0,123;0,123;0,123;123,0;381,0;504,0;627,123;627,123;627,505;627,1010;627,1010;504,1133;246,1133;123,1133;0,1010;0,1010;0,628;123,628;123,887;123,887;246,1010;246,1010;381,1010;504,887;504,887;504,887;504,505;504,247;504,247;504,247;504,247;381,123;381,123;246,123;123,247;123,247;123,247;123,628" o:connectangles="0,0,0,0,0,0,0,0,0,0,0,0,0,0,0,0,0,0,0,0,0,0,0,0,0,0,0,0,0,0,0,0,0,0,0,0,0,0,0"/>
                    <o:lock v:ext="edit" verticies="t"/>
                  </v:shape>
                  <v:shape id="Freeform 67" o:spid="_x0000_s1070" style="position:absolute;left:8676;top:5558;width:56;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Ch8YA&#10;AADdAAAADwAAAGRycy9kb3ducmV2LnhtbESPzWrDMBCE74W+g9hCb42cHEzrRA6lNMWXHOwmh9wW&#10;a/1DrJWR1Njt00eFQI7DzHzDbLazGcSFnO8tK1guEhDEtdU9twoO37uXVxA+IGscLJOCX/KwzR8f&#10;NphpO3FJlyq0IkLYZ6igC2HMpPR1Rwb9wo7E0WusMxiidK3UDqcIN4NcJUkqDfYcFzoc6aOj+lz9&#10;GAW0syc+4x99Hkv3VjTHcf+VnpR6fprf1yACzeEevrULrWC1TFP4fxOf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wCh8YAAADdAAAADwAAAAAAAAAAAAAAAACYAgAAZHJz&#10;L2Rvd25yZXYueG1sUEsFBgAAAAAEAAQA9QAAAIsDAAAAAA==&#10;" path="m5,7l4,9,,9c1,7,3,6,3,6,4,5,4,4,4,4,4,2,4,2,3,1v,,,,-1,c2,1,1,1,1,1,1,1,,2,,2r,c,1,,1,1,1,1,,2,,3,v,,1,,1,1c5,1,5,2,5,3v,,,1,,1c4,5,4,5,3,6,2,7,2,8,1,8r2,c3,8,3,8,3,8v1,,1,,1,c4,8,4,8,4,7r1,xe" fillcolor="#24282b" stroked="f">
                    <v:path arrowok="t" o:connecttype="custom" o:connectlocs="627,887;504,1133;0,1133;0,1133;381,752;504,505;381,123;246,123;123,123;0,247;0,247;123,123;381,0;504,123;627,382;627,505;381,752;123,1010;381,1010;381,1010;504,1010;504,887;627,887" o:connectangles="0,0,0,0,0,0,0,0,0,0,0,0,0,0,0,0,0,0,0,0,0,0,0"/>
                  </v:shape>
                  <v:shape id="Freeform 68" o:spid="_x0000_s1071" style="position:absolute;left:6828;top:271;width:1205;height:1005;visibility:visible;mso-wrap-style:square;v-text-anchor:top" coordsize="10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HycYA&#10;AADdAAAADwAAAGRycy9kb3ducmV2LnhtbESPT4vCMBTE7wt+h/AEb2tqQVeqUURcEFkP/kF7fDTP&#10;tti8dJuo3W9vhAWPw8z8hpnOW1OJOzWutKxg0I9AEGdWl5wrOB6+P8cgnEfWWFkmBX/kYD7rfEwx&#10;0fbBO7rvfS4ChF2CCgrv60RKlxVk0PVtTRy8i20M+iCbXOoGHwFuKhlH0UgaLDksFFjTsqDsur8Z&#10;BWYbn6vV9ue0TNc78ztM08PmZJXqddvFBISn1r/D/+21VhAPRl/wehOe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MHycYAAADdAAAADwAAAAAAAAAAAAAAAACYAgAAZHJz&#10;L2Rvd25yZXYueG1sUEsFBgAAAAAEAAQA9QAAAIsDAAAAAA==&#10;" path="m17,l91,v9,,16,8,16,17l107,73v,9,-7,16,-16,16l17,89c7,89,,82,,73l,17c,8,7,,17,xe" filled="f" strokecolor="#24211d" strokeweight="31e-5mm">
                    <v:stroke joinstyle="miter"/>
                    <v:path arrowok="t" o:connecttype="custom" o:connectlocs="2151,0;11543,0;13570,2168;13570,9305;11543,11349;2151,11349;0,9305;0,2168;2151,0" o:connectangles="0,0,0,0,0,0,0,0,0"/>
                  </v:shape>
                  <v:line id="Line 69" o:spid="_x0000_s1072" style="position:absolute;visibility:visible;mso-wrap-style:square" from="755,34" to="7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gK58IAAADdAAAADwAAAGRycy9kb3ducmV2LnhtbERPy2qDQBTdB/oPww10l4yRIsE6hqat&#10;0I3QvLcX51alzh1xpmr/vrMoZHk472w3m06MNLjWsoLNOgJBXFndcq3gfCpWWxDOI2vsLJOCX3Kw&#10;yx8WGabaTnyg8ehrEULYpaig8b5PpXRVQwbd2vbEgfuyg0Ef4FBLPeAUwk0n4yhKpMGWQ0ODPb02&#10;VH0ff4yCz/p2Y56T/rofy+v7U3l5M9tCqcfl/PIMwtPs7+J/94dWEG+SMDe8CU9A5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gK58IAAADdAAAADwAAAAAAAAAAAAAA&#10;AAChAgAAZHJzL2Rvd25yZXYueG1sUEsFBgAAAAAEAAQA+QAAAJADAAAAAA==&#10;" strokecolor="#24211d" strokeweight="0"/>
                  <v:line id="Line 70" o:spid="_x0000_s1073" style="position:absolute;visibility:visible;mso-wrap-style:square" from="789,34" to="81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SvfMUAAADdAAAADwAAAGRycy9kb3ducmV2LnhtbESPT4vCMBTE78J+h/AWvGmqSHGrUdxV&#10;wYuwuv65PppnW2xeShNr/fZmQfA4zMxvmOm8NaVoqHaFZQWDfgSCOLW64EzB4W/dG4NwHlljaZkU&#10;PMjBfPbRmWKi7Z131Ox9JgKEXYIKcu+rREqX5mTQ9W1FHLyLrQ36IOtM6hrvAW5KOYyiWBosOCzk&#10;WNFPTul1fzMKfrPzmbmNq9N3sz2tRtvj0ozXSnU/28UEhKfWv8Ov9kYrGA7iL/h/E56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SvfMUAAADdAAAADwAAAAAAAAAA&#10;AAAAAAChAgAAZHJzL2Rvd25yZXYueG1sUEsFBgAAAAAEAAQA+QAAAJMDAAAAAA==&#10;" strokecolor="#24211d" strokeweight="0"/>
                  <v:line id="Line 71" o:spid="_x0000_s1074" style="position:absolute;visibility:visible;mso-wrap-style:square" from="823,34" to="84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eQPMQAAADdAAAADwAAAGRycy9kb3ducmV2LnhtbERPy2qDQBTdF/IPww10V8eEkohxDHk0&#10;0I2Q2ibZXpxblTp3xJka+/edRaHLw3ln28l0YqTBtZYVLKIYBHFldcu1go/301MCwnlkjZ1lUvBD&#10;Drb57CHDVNs7v9FY+lqEEHYpKmi871MpXdWQQRfZnjhwn3Yw6AMcaqkHvIdw08llHK+kwZZDQ4M9&#10;HRqqvspvo+Bc327M06q/7sfi+vJcXI4mOSn1OJ92GxCeJv8v/nO/agXLxTrsD2/CE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t5A8xAAAAN0AAAAPAAAAAAAAAAAA&#10;AAAAAKECAABkcnMvZG93bnJldi54bWxQSwUGAAAAAAQABAD5AAAAkgMAAAAA&#10;" strokecolor="#24211d" strokeweight="0"/>
                  <v:line id="Line 72" o:spid="_x0000_s1075" style="position:absolute;visibility:visible;mso-wrap-style:square" from="856,34" to="87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s1p8YAAADdAAAADwAAAGRycy9kb3ducmV2LnhtbESPQWvCQBSE7wX/w/IEb80mIlaiq7RV&#10;oRehxja5PrLPJDT7NmS3Mf333ULB4zAz3zCb3WhaMVDvGssKkigGQVxa3XCl4ONyfFyBcB5ZY2uZ&#10;FPyQg9128rDBVNsbn2nIfCUChF2KCmrvu1RKV9Zk0EW2Iw7e1fYGfZB9JXWPtwA3rZzH8VIabDgs&#10;1NjRa03lV/ZtFLxXRcE8Lrv8ZTjlh8Xpc29WR6Vm0/F5DcLT6O/h//abVjBPnhL4exOe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7NafGAAAA3QAAAA8AAAAAAAAA&#10;AAAAAAAAoQIAAGRycy9kb3ducmV2LnhtbFBLBQYAAAAABAAEAPkAAACUAwAAAAA=&#10;" strokecolor="#24211d" strokeweight="0"/>
                  <v:line id="Line 73" o:spid="_x0000_s1076" style="position:absolute;visibility:visible;mso-wrap-style:square" from="890,34" to="9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mr0McAAADdAAAADwAAAGRycy9kb3ducmV2LnhtbESPzWrDMBCE74W8g9hAb40cU9LgRAlN&#10;WkMvgfy09nWxNraptTKWartvXwUKOQ4z8w2z3o6mET11rrasYD6LQBAXVtdcKvi8pE9LEM4ja2ws&#10;k4JfcrDdTB7WmGg78In6sy9FgLBLUEHlfZtI6YqKDLqZbYmDd7WdQR9kV0rd4RDgppFxFC2kwZrD&#10;QoUt7Ssqvs8/RsGxzHPmcdFmu/6QvT8fvt7MMlXqcTq+rkB4Gv09/N/+0Ari+UsMtzfhCcjN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KavQxwAAAN0AAAAPAAAAAAAA&#10;AAAAAAAAAKECAABkcnMvZG93bnJldi54bWxQSwUGAAAAAAQABAD5AAAAlQMAAAAA&#10;" strokecolor="#24211d" strokeweight="0"/>
                  <v:line id="Line 74" o:spid="_x0000_s1077" style="position:absolute;visibility:visible;mso-wrap-style:square" from="924,34" to="9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UOS8cAAADdAAAADwAAAGRycy9kb3ducmV2LnhtbESPS2vDMBCE74X+B7GF3Bo5D9LgRAlp&#10;E0MvgTbN47pYG9vEWhlLsdV/XxUKPQ4z8w2zXAdTi45aV1lWMBomIIhzqysuFBy/suc5COeRNdaW&#10;ScE3OVivHh+WmGrb8yd1B1+ICGGXooLS+yaV0uUlGXRD2xBH72pbgz7KtpC6xT7CTS3HSTKTBiuO&#10;CyU29FZSfjvcjYKP4nJhDrPm/Nrtz7vp/rQ180ypwVPYLEB4Cv4//Nd+1wrGo5cJ/L6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ZQ5LxwAAAN0AAAAPAAAAAAAA&#10;AAAAAAAAAKECAABkcnMvZG93bnJldi54bWxQSwUGAAAAAAQABAD5AAAAlQMAAAAA&#10;" strokecolor="#24211d" strokeweight="0"/>
                  <v:line id="Line 75" o:spid="_x0000_s1078" style="position:absolute;visibility:visible;mso-wrap-style:square" from="958,34" to="9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yWP8QAAADdAAAADwAAAGRycy9kb3ducmV2LnhtbESPT4vCMBTE74LfITzBm6aKuFKNorsK&#10;exH87/XRPNti81KabK3f3ggLHoeZ+Q0zWzSmEDVVLresYNCPQBAnVuecKjgdN70JCOeRNRaWScGT&#10;HCzm7dYMY20fvKf64FMRIOxiVJB5X8ZSuiQjg65vS+Lg3Wxl0AdZpVJX+AhwU8hhFI2lwZzDQoYl&#10;fWeU3A9/RsEuvV6Zm3F5WdXby3q0Pf+YyUapbqdZTkF4avwn/N/+1QqGg68RvN+EJ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jJY/xAAAAN0AAAAPAAAAAAAAAAAA&#10;AAAAAKECAABkcnMvZG93bnJldi54bWxQSwUGAAAAAAQABAD5AAAAkgMAAAAA&#10;" strokecolor="#24211d" strokeweight="0"/>
                  <v:line id="Line 76" o:spid="_x0000_s1079" style="position:absolute;visibility:visible;mso-wrap-style:square" from="992,34" to="10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AzpMcAAADdAAAADwAAAGRycy9kb3ducmV2LnhtbESPT2vCQBTE74V+h+UVvNWNolaiq9hq&#10;oBehtf65PrLPJJh9G7Jrsv323UKhx2FmfsMs18HUoqPWVZYVjIYJCOLc6ooLBcev7HkOwnlkjbVl&#10;UvBNDtarx4clptr2/EndwRciQtilqKD0vkmldHlJBt3QNsTRu9rWoI+yLaRusY9wU8txksykwYrj&#10;QokNvZWU3w53o+CjuFyYw6w5v3b7826yP23NPFNq8BQ2CxCegv8P/7XftYLx6GUKv2/i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wDOkxwAAAN0AAAAPAAAAAAAA&#10;AAAAAAAAAKECAABkcnMvZG93bnJldi54bWxQSwUGAAAAAAQABAD5AAAAlQMAAAAA&#10;" strokecolor="#24211d" strokeweight="0"/>
                  <v:line id="Line 77" o:spid="_x0000_s1080" style="position:absolute;visibility:visible;mso-wrap-style:square" from="1025,34" to="104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FTNcUAAADdAAAADwAAAGRycy9kb3ducmV2LnhtbESPT2vCQBDF74LfYRmhN91YSpDoKtpW&#10;6EWo/69DdkyC2dmQ3cb023cOBW8zvDfv/Wax6l2tOmpD5dnAdJKAIs69rbgwcDpuxzNQISJbrD2T&#10;gV8KsFoOBwvMrH/wnrpDLJSEcMjQQBljk2kd8pIcholviEW7+dZhlLUttG3xIeGu1q9JkmqHFUtD&#10;iQ29l5TfDz/OwHdxvTL3aXPZdLvL59vu/OFmW2NeRv16DipSH5/m/+svK/hpIvzyjYy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FTNcUAAADdAAAADwAAAAAAAAAA&#10;AAAAAAChAgAAZHJzL2Rvd25yZXYueG1sUEsFBgAAAAAEAAQA+QAAAJMDAAAAAA==&#10;" strokecolor="#24211d" strokeweight="0"/>
                  <v:line id="Line 78" o:spid="_x0000_s1081" style="position:absolute;visibility:visible;mso-wrap-style:square" from="1059,34" to="10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32rsMAAADdAAAADwAAAGRycy9kb3ducmV2LnhtbERPS2vCQBC+C/0PyxR6042lBImuYh+B&#10;XgTrI7kO2TEJzc6G7DaJ/94VCt7m43vOajOaRvTUudqygvksAkFcWF1zqeB0TKcLEM4ja2wsk4Ir&#10;OdisnyYrTLQd+If6gy9FCGGXoILK+zaR0hUVGXQz2xIH7mI7gz7ArpS6wyGEm0a+RlEsDdYcGips&#10;6aOi4vfwZxTsyzxnHuM2e+932dfb7vxpFqlSL8/jdgnC0+gf4n/3tw7z42gO92/CCX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99q7DAAAA3QAAAA8AAAAAAAAAAAAA&#10;AAAAoQIAAGRycy9kb3ducmV2LnhtbFBLBQYAAAAABAAEAPkAAACRAwAAAAA=&#10;" strokecolor="#24211d" strokeweight="0"/>
                  <v:line id="Line 79" o:spid="_x0000_s1082" style="position:absolute;visibility:visible;mso-wrap-style:square" from="1093,34" to="11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9o2cEAAADdAAAADwAAAGRycy9kb3ducmV2LnhtbERPS4vCMBC+C/6HMII3TRUp0jXK6q7g&#10;RfC1eh2a2bbYTEoTa/33RhC8zcf3nNmiNaVoqHaFZQWjYQSCOLW64EzB6bgeTEE4j6yxtEwKHuRg&#10;Me92Zphoe+c9NQefiRDCLkEFufdVIqVLczLohrYiDty/rQ36AOtM6hrvIdyUchxFsTRYcGjIsaJV&#10;Tun1cDMKdtnlwtzG1XnZbM+/k+3fj5muler32u8vEJ5a/xG/3Rsd5sfRGF7fhB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72jZwQAAAN0AAAAPAAAAAAAAAAAAAAAA&#10;AKECAABkcnMvZG93bnJldi54bWxQSwUGAAAAAAQABAD5AAAAjwMAAAAA&#10;" strokecolor="#24211d" strokeweight="0"/>
                  <v:line id="Line 80" o:spid="_x0000_s1083" style="position:absolute;visibility:visible;mso-wrap-style:square" from="1127,34" to="11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PNQsIAAADdAAAADwAAAGRycy9kb3ducmV2LnhtbERPS4vCMBC+C/6HMAveNF2VItUoq7vC&#10;XgTfXodmbMs2k9Jka/33RhC8zcf3nNmiNaVoqHaFZQWfgwgEcWp1wZmC42Hdn4BwHlljaZkU3MnB&#10;Yt7tzDDR9sY7avY+EyGEXYIKcu+rREqX5mTQDWxFHLirrQ36AOtM6hpvIdyUchhFsTRYcGjIsaJV&#10;Tunf/t8o2GaXC3MbV+dlszn/jDenbzNZK9X7aL+mIDy1/i1+uX91mB9HI3h+E0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6PNQsIAAADdAAAADwAAAAAAAAAAAAAA&#10;AAChAgAAZHJzL2Rvd25yZXYueG1sUEsFBgAAAAAEAAQA+QAAAJADAAAAAA==&#10;" strokecolor="#24211d" strokeweight="0"/>
                  <v:line id="Line 81" o:spid="_x0000_s1084" style="position:absolute;visibility:visible;mso-wrap-style:square" from="1161,34" to="117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pVNsEAAADdAAAADwAAAGRycy9kb3ducmV2LnhtbERPS4vCMBC+C/6HMII3TV2kSNcoq6vg&#10;RfC1eh2a2bbYTEoTa/33RhC8zcf3nOm8NaVoqHaFZQWjYQSCOLW64EzB6bgeTEA4j6yxtEwKHuRg&#10;Put2pphoe+c9NQefiRDCLkEFufdVIqVLczLohrYiDty/rQ36AOtM6hrvIdyU8iuKYmmw4NCQY0XL&#10;nNLr4WYU7LLLhbmNq/Oi2Z5X4+3fr5msler32p9vEJ5a/xG/3Rsd5sfRGF7fhBPk7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SlU2wQAAAN0AAAAPAAAAAAAAAAAAAAAA&#10;AKECAABkcnMvZG93bnJldi54bWxQSwUGAAAAAAQABAD5AAAAjwMAAAAA&#10;" strokecolor="#24211d" strokeweight="0"/>
                  <v:line id="Line 82" o:spid="_x0000_s1085" style="position:absolute;visibility:visible;mso-wrap-style:square" from="1194,34" to="120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bwrcIAAADdAAAADwAAAGRycy9kb3ducmV2LnhtbERPS4vCMBC+C/6HMAveNF3RItUoq7vC&#10;XgTfXodmbMs2k9Jka/33RhC8zcf3nNmiNaVoqHaFZQWfgwgEcWp1wZmC42Hdn4BwHlljaZkU3MnB&#10;Yt7tzDDR9sY7avY+EyGEXYIKcu+rREqX5mTQDWxFHLirrQ36AOtM6hpvIdyUchhFsTRYcGjIsaJV&#10;Tunf/t8o2GaXC3MbV+dlszn/jDanbzNZK9X7aL+mIDy1/i1+uX91mB9HY3h+E0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wbwrcIAAADdAAAADwAAAAAAAAAAAAAA&#10;AAChAgAAZHJzL2Rvd25yZXYueG1sUEsFBgAAAAAEAAQA+QAAAJADAAAAAA==&#10;" strokecolor="#24211d" strokeweight="0"/>
                  <v:line id="Line 83" o:spid="_x0000_s1086" style="position:absolute;visibility:visible;mso-wrap-style:square" from="1228,34" to="123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9Ru2sIAAADdAAAADwAAAGRycy9kb3ducmV2LnhtbERPS4vCMBC+C/6HMII3TV2kSDWKjxW8&#10;CK7r4zo0Y1tsJqWJtf57IyzsbT6+58wWrSlFQ7UrLCsYDSMQxKnVBWcKTr/bwQSE88gaS8uk4EUO&#10;FvNuZ4aJtk/+oeboMxFC2CWoIPe+SqR0aU4G3dBWxIG72dqgD7DOpK7xGcJNKb+iKJYGCw4NOVa0&#10;zim9Hx9GwSG7XpnbuLqsmv3le7w/b8xkq1S/1y6nIDy1/l/8597pMD+OYvh8E06Q8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9Ru2sIAAADdAAAADwAAAAAAAAAAAAAA&#10;AAChAgAAZHJzL2Rvd25yZXYueG1sUEsFBgAAAAAEAAQA+QAAAJADAAAAAA==&#10;" strokecolor="#24211d" strokeweight="0"/>
                  <v:line id="Line 84" o:spid="_x0000_s1087" style="position:absolute;visibility:visible;mso-wrap-style:square" from="1262,34" to="12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jLQcIAAADdAAAADwAAAGRycy9kb3ducmV2LnhtbERPS4vCMBC+C/sfwgh701RZqlSjuD7A&#10;i7Dr+rgOzdgWm0lpYq3/3iwI3ubje8503ppSNFS7wrKCQT8CQZxaXXCm4PC36Y1BOI+ssbRMCh7k&#10;YD776Ewx0fbOv9TsfSZCCLsEFeTeV4mULs3JoOvbijhwF1sb9AHWmdQ13kO4KeUwimJpsODQkGNF&#10;y5zS6/5mFPxk5zNzG1en72Z3Wn/tjisz3ij12W0XExCeWv8Wv9xbHebH0Qj+vwkn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jLQcIAAADdAAAADwAAAAAAAAAAAAAA&#10;AAChAgAAZHJzL2Rvd25yZXYueG1sUEsFBgAAAAAEAAQA+QAAAJADAAAAAA==&#10;" strokecolor="#24211d" strokeweight="0"/>
                  <v:line id="Line 85" o:spid="_x0000_s1088" style="position:absolute;visibility:visible;mso-wrap-style:square" from="1296,34" to="130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dfM8UAAADdAAAADwAAAGRycy9kb3ducmV2LnhtbESPT2vCQBDF74LfYRmhN91YSpDoKtpW&#10;6EWo/69DdkyC2dmQ3cb023cOBW8zvDfv/Wax6l2tOmpD5dnAdJKAIs69rbgwcDpuxzNQISJbrD2T&#10;gV8KsFoOBwvMrH/wnrpDLJSEcMjQQBljk2kd8pIcholviEW7+dZhlLUttG3xIeGu1q9JkmqHFUtD&#10;iQ29l5TfDz/OwHdxvTL3aXPZdLvL59vu/OFmW2NeRv16DipSH5/m/+svK/hpIrjyjYy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QdfM8UAAADdAAAADwAAAAAAAAAA&#10;AAAAAAChAgAAZHJzL2Rvd25yZXYueG1sUEsFBgAAAAAEAAQA+QAAAJMDAAAAAA==&#10;" strokecolor="#24211d" strokeweight="0"/>
                  <v:line id="Line 86" o:spid="_x0000_s1089" style="position:absolute;visibility:visible;mso-wrap-style:square" from="1330,34" to="13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v6qMIAAADdAAAADwAAAGRycy9kb3ducmV2LnhtbERPS4vCMBC+C/sfwgh701RZiluN4voA&#10;L8Lq+rgOzdgWm0lpYq3/3iwI3ubje85k1ppSNFS7wrKCQT8CQZxaXXCm4PC37o1AOI+ssbRMCh7k&#10;YDb96Eww0fbOO2r2PhMhhF2CCnLvq0RKl+Zk0PVtRRy4i60N+gDrTOoa7yHclHIYRbE0WHBoyLGi&#10;RU7pdX8zCn6z85m5javTT7M9rb62x6UZrZX67LbzMQhPrX+LX+6NDvPj6Bv+vwknyO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v6qMIAAADdAAAADwAAAAAAAAAAAAAA&#10;AAChAgAAZHJzL2Rvd25yZXYueG1sUEsFBgAAAAAEAAQA+QAAAJADAAAAAA==&#10;" strokecolor="#24211d" strokeweight="0"/>
                  <v:line id="Line 87" o:spid="_x0000_s1090" style="position:absolute;visibility:visible;mso-wrap-style:square" from="1363,34" to="137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jF6MYAAADdAAAADwAAAGRycy9kb3ducmV2LnhtbESPT2vCQBDF7wW/wzJCb3VjkSDRVfxT&#10;oRehtVWvQ3ZMgtnZkF1j/PbOodDbDO/Ne7+ZL3tXq47aUHk2MB4loIhzbysuDPz+7N6moEJEtlh7&#10;JgMPCrBcDF7mmFl/52/qDrFQEsIhQwNljE2mdchLchhGviEW7eJbh1HWttC2xbuEu1q/J0mqHVYs&#10;DSU2tCkpvx5uzsBXcT4z92lzWnf708dkf9y66c6Y12G/moGK1Md/89/1pxX8dCz88o2MoB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oxejGAAAA3QAAAA8AAAAAAAAA&#10;AAAAAAAAoQIAAGRycy9kb3ducmV2LnhtbFBLBQYAAAAABAAEAPkAAACUAwAAAAA=&#10;" strokecolor="#24211d" strokeweight="0"/>
                  <v:line id="Line 88" o:spid="_x0000_s1091" style="position:absolute;visibility:visible;mso-wrap-style:square" from="1397,34" to="14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Rgc8IAAADdAAAADwAAAGRycy9kb3ducmV2LnhtbERPS4vCMBC+C/6HMMLeNK0sRapRfMJe&#10;BHVXvQ7N2BabSWmytfvvN4LgbT6+58wWnalES40rLSuIRxEI4szqknMFP9+74QSE88gaK8uk4I8c&#10;LOb93gxTbR98pPbkcxFC2KWooPC+TqV0WUEG3cjWxIG72cagD7DJpW7wEcJNJcdRlEiDJYeGAmta&#10;F5TdT79GwSG/Xpm7pL6s2v1l+7k/b8xkp9THoFtOQXjq/Fv8cn/pMD+JY3h+E06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Rgc8IAAADdAAAADwAAAAAAAAAAAAAA&#10;AAChAgAAZHJzL2Rvd25yZXYueG1sUEsFBgAAAAAEAAQA+QAAAJADAAAAAA==&#10;" strokecolor="#24211d" strokeweight="0"/>
                  <v:line id="Line 89" o:spid="_x0000_s1092" style="position:absolute;visibility:visible;mso-wrap-style:square" from="1431,34" to="144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b+BMIAAADdAAAADwAAAGRycy9kb3ducmV2LnhtbERPS4vCMBC+L/gfwgjetqkiRbpGWV/g&#10;RXB9Xodmti3bTEoTa/33RljwNh/fc6bzzlSipcaVlhUMoxgEcWZ1ybmC03HzOQHhPLLGyjIpeJCD&#10;+az3McVU2zv/UHvwuQgh7FJUUHhfp1K6rCCDLrI1ceB+bWPQB9jkUjd4D+GmkqM4TqTBkkNDgTUt&#10;C8r+DjejYJ9fr8xdUl8W7e6yHu/OKzPZKDXod99fIDx1/i3+d291mJ8MR/D6JpwgZ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b+BMIAAADdAAAADwAAAAAAAAAAAAAA&#10;AAChAgAAZHJzL2Rvd25yZXYueG1sUEsFBgAAAAAEAAQA+QAAAJADAAAAAA==&#10;" strokecolor="#24211d" strokeweight="0"/>
                  <v:line id="Line 90" o:spid="_x0000_s1093" style="position:absolute;visibility:visible;mso-wrap-style:square" from="1465,34" to="147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pbn8IAAADdAAAADwAAAGRycy9kb3ducmV2LnhtbERPS4vCMBC+C/6HMII3TV2XIl2j6Krg&#10;RfC1eh2a2bZsMylNrN1/bwTB23x8z5nOW1OKhmpXWFYwGkYgiFOrC84UnE+bwQSE88gaS8uk4J8c&#10;zGfdzhQTbe98oOboMxFC2CWoIPe+SqR0aU4G3dBWxIH7tbVBH2CdSV3jPYSbUn5EUSwNFhwacqzo&#10;O6f073gzCvbZ9crcxtVl2ewu68/dz8pMNkr1e+3iC4Sn1r/FL/dWh/nxaAzPb8IJ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pbn8IAAADdAAAADwAAAAAAAAAAAAAA&#10;AAChAgAAZHJzL2Rvd25yZXYueG1sUEsFBgAAAAAEAAQA+QAAAJADAAAAAA==&#10;" strokecolor="#24211d" strokeweight="0"/>
                  <v:line id="Line 91" o:spid="_x0000_s1094" style="position:absolute;visibility:visible;mso-wrap-style:square" from="1499,34" to="15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PD68EAAADdAAAADwAAAGRycy9kb3ducmV2LnhtbERPS4vCMBC+C/6HMII3TV2kSDWKuit4&#10;EXx7HZqxLTaT0mRr999vBMHbfHzPmS1aU4qGaldYVjAaRiCIU6sLzhScT5vBBITzyBpLy6Tgjxws&#10;5t3ODBNtn3yg5ugzEULYJagg975KpHRpTgbd0FbEgbvb2qAPsM6krvEZwk0pv6IolgYLDg05VrTO&#10;KX0cf42CfXa7MbdxdV01u+vPeHf5NpONUv1eu5yC8NT6j/jt3uowPx6N4fVNOEHO/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k8PrwQAAAN0AAAAPAAAAAAAAAAAAAAAA&#10;AKECAABkcnMvZG93bnJldi54bWxQSwUGAAAAAAQABAD5AAAAjwMAAAAA&#10;" strokecolor="#24211d" strokeweight="0"/>
                  <v:line id="Line 92" o:spid="_x0000_s1095" style="position:absolute;visibility:visible;mso-wrap-style:square" from="1532,34" to="15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9mcMIAAADdAAAADwAAAGRycy9kb3ducmV2LnhtbERPS4vCMBC+C/6HMII3TV3cIl2j6Krg&#10;RfC1eh2a2bZsMylNrN1/bwTB23x8z5nOW1OKhmpXWFYwGkYgiFOrC84UnE+bwQSE88gaS8uk4J8c&#10;zGfdzhQTbe98oOboMxFC2CWoIPe+SqR0aU4G3dBWxIH7tbVBH2CdSV3jPYSbUn5EUSwNFhwacqzo&#10;O6f073gzCvbZ9crcxtVl2ewu6/HuZ2UmG6X6vXbxBcJT69/il3urw/x49AnPb8IJ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t9mcMIAAADdAAAADwAAAAAAAAAAAAAA&#10;AAChAgAAZHJzL2Rvd25yZXYueG1sUEsFBgAAAAAEAAQA+QAAAJADAAAAAA==&#10;" strokecolor="#24211d" strokeweight="0"/>
                  <v:line id="Line 93" o:spid="_x0000_s1096" style="position:absolute;visibility:visible;mso-wrap-style:square" from="1566,34" to="15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34B8MAAADdAAAADwAAAGRycy9kb3ducmV2LnhtbERPS2uDQBC+F/oflin0VteUIsFkE9KH&#10;0Eugeel1cCcqdWfF3ar599lCILf5+J6zXE+mFQP1rrGsYBbFIIhLqxuuFBwP2cschPPIGlvLpOBC&#10;Dtarx4clptqOvKNh7ysRQtilqKD2vkuldGVNBl1kO+LAnW1v0AfYV1L3OIZw08rXOE6kwYZDQ40d&#10;fdRU/u7/jIKfqiiYp6TL34dt/vW2PX2aeabU89O0WYDwNPm7+Ob+1mF+Mkvg/5twglx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N+AfDAAAA3QAAAA8AAAAAAAAAAAAA&#10;AAAAoQIAAGRycy9kb3ducmV2LnhtbFBLBQYAAAAABAAEAPkAAACRAwAAAAA=&#10;" strokecolor="#24211d" strokeweight="0"/>
                  <v:line id="Line 94" o:spid="_x0000_s1097" style="position:absolute;visibility:visible;mso-wrap-style:square" from="1600,34" to="161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FdnMQAAADdAAAADwAAAGRycy9kb3ducmV2LnhtbERPTWvCQBC9F/wPywi91Y1SUomuoraB&#10;XoTW1uQ6ZMckmJ0N2W0S/71bKPQ2j/c56+1oGtFT52rLCuazCARxYXXNpYLvr/RpCcJ5ZI2NZVJw&#10;IwfbzeRhjYm2A39Sf/KlCCHsElRQed8mUrqiIoNuZlviwF1sZ9AH2JVSdziEcNPIRRTF0mDNoaHC&#10;lg4VFdfTj1HwUeY58xi32b4/Zm/Px/OrWaZKPU7H3QqEp9H/i//c7zrMj+cv8PtNOEF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QV2cxAAAAN0AAAAPAAAAAAAAAAAA&#10;AAAAAKECAABkcnMvZG93bnJldi54bWxQSwUGAAAAAAQABAD5AAAAkgMAAAAA&#10;" strokecolor="#24211d" strokeweight="0"/>
                  <v:line id="Line 95" o:spid="_x0000_s1098" style="position:absolute;visibility:visible;mso-wrap-style:square" from="1634,34" to="164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7J7sYAAADdAAAADwAAAGRycy9kb3ducmV2LnhtbESPT2vCQBDF7wW/wzJCb3VjkSDRVfxT&#10;oRehtVWvQ3ZMgtnZkF1j/PbOodDbDO/Ne7+ZL3tXq47aUHk2MB4loIhzbysuDPz+7N6moEJEtlh7&#10;JgMPCrBcDF7mmFl/52/qDrFQEsIhQwNljE2mdchLchhGviEW7eJbh1HWttC2xbuEu1q/J0mqHVYs&#10;DSU2tCkpvx5uzsBXcT4z92lzWnf708dkf9y66c6Y12G/moGK1Md/89/1pxX8dCy48o2MoB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eye7GAAAA3QAAAA8AAAAAAAAA&#10;AAAAAAAAoQIAAGRycy9kb3ducmV2LnhtbFBLBQYAAAAABAAEAPkAAACUAwAAAAA=&#10;" strokecolor="#24211d" strokeweight="0"/>
                  <v:line id="Line 96" o:spid="_x0000_s1099" style="position:absolute;visibility:visible;mso-wrap-style:square" from="1668,34" to="167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JsdcQAAADdAAAADwAAAGRycy9kb3ducmV2LnhtbERPTWvCQBC9F/wPywi91Y1Sgo2uoraB&#10;XoTW1uQ6ZMckmJ0N2W0S/71bKPQ2j/c56+1oGtFT52rLCuazCARxYXXNpYLvr/RpCcJ5ZI2NZVJw&#10;IwfbzeRhjYm2A39Sf/KlCCHsElRQed8mUrqiIoNuZlviwF1sZ9AH2JVSdziEcNPIRRTF0mDNoaHC&#10;lg4VFdfTj1HwUeY58xi32b4/Zm/Px/OrWaZKPU7H3QqEp9H/i//c7zrMj+cv8PtNOEF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mx1xAAAAN0AAAAPAAAAAAAAAAAA&#10;AAAAAKECAABkcnMvZG93bnJldi54bWxQSwUGAAAAAAQABAD5AAAAkgMAAAAA&#10;" strokecolor="#24211d" strokeweight="0"/>
                  <v:line id="Line 97" o:spid="_x0000_s1100" style="position:absolute;visibility:visible;mso-wrap-style:square" from="1701,34" to="17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QPVcUAAADdAAAADwAAAGRycy9kb3ducmV2LnhtbESPQWvCQBCF7wX/wzJCb3WjSJDoKmor&#10;9CK0tup1yI5JMDsbsmuM/945FHqb4b1575vFqne16qgNlWcD41ECijj3tuLCwO/P7m0GKkRki7Vn&#10;MvCgAKvl4GWBmfV3/qbuEAslIRwyNFDG2GRah7wkh2HkG2LRLr51GGVtC21bvEu4q/UkSVLtsGJp&#10;KLGhbUn59XBzBr6K85m5T5vTptufPqb747ub7Yx5HfbrOahIffw3/11/WsFPJ8Iv38gIe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QPVcUAAADdAAAADwAAAAAAAAAA&#10;AAAAAAChAgAAZHJzL2Rvd25yZXYueG1sUEsFBgAAAAAEAAQA+QAAAJMDAAAAAA==&#10;" strokecolor="#24211d" strokeweight="0"/>
                  <v:line id="Line 98" o:spid="_x0000_s1101" style="position:absolute;visibility:visible;mso-wrap-style:square" from="1735,34" to="17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0ucMAAADdAAAADwAAAGRycy9kb3ducmV2LnhtbERPyWrDMBC9F/IPYgq91XJNMcGNEtIs&#10;0EugWepcB2tim1ojY6mO+vdVIZDbPN46s0UwnRhpcK1lBS9JCoK4srrlWsHpuH2egnAeWWNnmRT8&#10;koPFfPIww0LbK+9pPPhaxBB2BSpovO8LKV3VkEGX2J44chc7GPQRDrXUA15juOlklqa5NNhybGiw&#10;p1VD1ffhxyj4rM9n5pD35fu4Kzevu6+1mW6VenoMyzcQnoK/i2/uDx3n51kG/9/E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9aNLnDAAAA3QAAAA8AAAAAAAAAAAAA&#10;AAAAoQIAAGRycy9kb3ducmV2LnhtbFBLBQYAAAAABAAEAPkAAACRAwAAAAA=&#10;" strokecolor="#24211d" strokeweight="0"/>
                  <v:line id="Line 99" o:spid="_x0000_s1102" style="position:absolute;visibility:visible;mso-wrap-style:square" from="1769,34" to="17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aRIsIAAADdAAAADwAAAGRycy9kb3ducmV2LnhtbERPS4vCMBC+C/6HMMLeNF1XilSjrC/w&#10;Iqi76nVoxrbYTEoTa/33mwXB23x8z5nOW1OKhmpXWFbwOYhAEKdWF5wp+P3Z9McgnEfWWFomBU9y&#10;MJ91O1NMtH3wgZqjz0QIYZeggtz7KpHSpTkZdANbEQfuamuDPsA6k7rGRwg3pRxGUSwNFhwacqxo&#10;mVN6O96Ngn12uTC3cXVeNLvzerQ7rcx4o9RHr/2egPDU+rf45d7qMD8efsH/N+EE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BaRIsIAAADdAAAADwAAAAAAAAAAAAAA&#10;AAChAgAAZHJzL2Rvd25yZXYueG1sUEsFBgAAAAAEAAQA+QAAAJADAAAAAA==&#10;" strokecolor="#24211d" strokeweight="0"/>
                  <v:line id="Line 100" o:spid="_x0000_s1103" style="position:absolute;visibility:visible;mso-wrap-style:square" from="1803,34" to="18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JVsIAAADdAAAADwAAAGRycy9kb3ducmV2LnhtbERPS4vCMBC+C/6HMMLebLoiRapRXB+w&#10;F8HHrl6HZmyLzaQ0sXb//UYQvM3H95zZojOVaKlxpWUFn1EMgjizuuRcwc9pO5yAcB5ZY2WZFPyR&#10;g8W835thqu2DD9QefS5CCLsUFRTe16mULivIoItsTRy4q20M+gCbXOoGHyHcVHIUx4k0WHJoKLCm&#10;VUHZ7Xg3Cvb55cLcJfX5q92dN+Pd79pMtkp9DLrlFISnzr/FL/e3DvOT0Rie34QT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8JVsIAAADdAAAADwAAAAAAAAAAAAAA&#10;AAChAgAAZHJzL2Rvd25yZXYueG1sUEsFBgAAAAAEAAQA+QAAAJADAAAAAA==&#10;" strokecolor="#24211d" strokeweight="0"/>
                  <v:line id="Line 101" o:spid="_x0000_s1104" style="position:absolute;visibility:visible;mso-wrap-style:square" from="1837,34" to="184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OszcIAAADdAAAADwAAAGRycy9kb3ducmV2LnhtbERPS4vCMBC+C/6HMMLeNF1Zi1SjrC/w&#10;Iqi76nVoxrbYTEoTa/33mwXB23x8z5nOW1OKhmpXWFbwOYhAEKdWF5wp+P3Z9McgnEfWWFomBU9y&#10;MJ91O1NMtH3wgZqjz0QIYZeggtz7KpHSpTkZdANbEQfuamuDPsA6k7rGRwg3pRxGUSwNFhwacqxo&#10;mVN6O96Ngn12uTC3cXVeNLvz+mt3WpnxRqmPXvs9AeGp9W/xy73VYX48HMH/N+EE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OszcIAAADdAAAADwAAAAAAAAAAAAAA&#10;AAChAgAAZHJzL2Rvd25yZXYueG1sUEsFBgAAAAAEAAQA+QAAAJADAAAAAA==&#10;" strokecolor="#24211d" strokeweight="0"/>
                  <v:line id="Line 102" o:spid="_x0000_s1105" style="position:absolute;visibility:visible;mso-wrap-style:square" from="1870,34" to="18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EyusEAAADdAAAADwAAAGRycy9kb3ducmV2LnhtbERPS4vCMBC+C/6HMII3TRUp0jXK6q7g&#10;RfC1eh2a2bbYTEoTa/33RhC8zcf3nNmiNaVoqHaFZQWjYQSCOLW64EzB6bgeTEE4j6yxtEwKHuRg&#10;Me92Zphoe+c9NQefiRDCLkEFufdVIqVLczLohrYiDty/rQ36AOtM6hrvIdyUchxFsTRYcGjIsaJV&#10;Tun1cDMKdtnlwtzG1XnZbM+/k+3fj5muler32u8vEJ5a/xG/3Rsd5sfjGF7fhB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YTK6wQAAAN0AAAAPAAAAAAAAAAAAAAAA&#10;AKECAABkcnMvZG93bnJldi54bWxQSwUGAAAAAAQABAD5AAAAjwMAAAAA&#10;" strokecolor="#24211d" strokeweight="0"/>
                  <v:line id="Line 103" o:spid="_x0000_s1106" style="position:absolute;visibility:visible;mso-wrap-style:square" from="1904,34" to="19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2XIcIAAADdAAAADwAAAGRycy9kb3ducmV2LnhtbERPS4vCMBC+C/6HMII3TRWp0jWKuivs&#10;RfC1eh2a2bZsMylNttZ/bwTB23x8z5kvW1OKhmpXWFYwGkYgiFOrC84UnE/bwQyE88gaS8uk4E4O&#10;lotuZ46Jtjc+UHP0mQgh7BJUkHtfJVK6NCeDbmgr4sD92tqgD7DOpK7xFsJNKcdRFEuDBYeGHCva&#10;5JT+Hf+Ngn12vTK3cXVZN7vL12T382lmW6X6vXb1AcJT69/il/tbh/nxeArPb8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y2XIcIAAADdAAAADwAAAAAAAAAAAAAA&#10;AAChAgAAZHJzL2Rvd25yZXYueG1sUEsFBgAAAAAEAAQA+QAAAJADAAAAAA==&#10;" strokecolor="#24211d" strokeweight="0"/>
                  <v:line id="Line 104" o:spid="_x0000_s1107" style="position:absolute;visibility:visible;mso-wrap-style:square" from="1938,34" to="194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IDU8UAAADdAAAADwAAAGRycy9kb3ducmV2LnhtbESPQWvCQBCF7wX/wzJCb3WjSJDoKmor&#10;9CK0tup1yI5JMDsbsmuM/945FHqb4b1575vFqne16qgNlWcD41ECijj3tuLCwO/P7m0GKkRki7Vn&#10;MvCgAKvl4GWBmfV3/qbuEAslIRwyNFDG2GRah7wkh2HkG2LRLr51GGVtC21bvEu4q/UkSVLtsGJp&#10;KLGhbUn59XBzBr6K85m5T5vTptufPqb747ub7Yx5HfbrOahIffw3/11/WsFPJ4Ir38gIevk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IDU8UAAADdAAAADwAAAAAAAAAA&#10;AAAAAAChAgAAZHJzL2Rvd25yZXYueG1sUEsFBgAAAAAEAAQA+QAAAJMDAAAAAA==&#10;" strokecolor="#24211d" strokeweight="0"/>
                  <v:line id="Line 105" o:spid="_x0000_s1108" style="position:absolute;visibility:visible;mso-wrap-style:square" from="1972,34" to="19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6myMIAAADdAAAADwAAAGRycy9kb3ducmV2LnhtbERPS4vCMBC+C/6HMII3TRUp2jWKuivs&#10;RfC1eh2a2bZsMylNttZ/bwTB23x8z5kvW1OKhmpXWFYwGkYgiFOrC84UnE/bwRSE88gaS8uk4E4O&#10;lotuZ46Jtjc+UHP0mQgh7BJUkHtfJVK6NCeDbmgr4sD92tqgD7DOpK7xFsJNKcdRFEuDBYeGHCva&#10;5JT+Hf+Ngn12vTK3cXVZN7vL12T382mmW6X6vXb1AcJT69/il/tbh/nxeAbPb8IJ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f6myMIAAADdAAAADwAAAAAAAAAAAAAA&#10;AAChAgAAZHJzL2Rvd25yZXYueG1sUEsFBgAAAAAEAAQA+QAAAJADAAAAAA==&#10;" strokecolor="#24211d" strokeweight="0"/>
                  <v:line id="Line 106" o:spid="_x0000_s1109" style="position:absolute;visibility:visible;mso-wrap-style:square" from="2006,34" to="20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2ZiMYAAADdAAAADwAAAGRycy9kb3ducmV2LnhtbESPQWvCQBCF74L/YRmhN920lSDRVaqt&#10;4EWwadXrkJ0modnZkN3G9N93DkJvM7w3732z2gyuUT11ofZs4HGWgCIuvK25NPD5sZ8uQIWIbLHx&#10;TAZ+KcBmPR6tMLP+xu/U57FUEsIhQwNVjG2mdSgqchhmviUW7ct3DqOsXalthzcJd41+SpJUO6xZ&#10;GipsaVdR8Z3/OAOn8nplHtL2su2Pl7f58fzqFntjHibDyxJUpCH+m+/XByv46bPwyzcy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dmYjGAAAA3QAAAA8AAAAAAAAA&#10;AAAAAAAAoQIAAGRycy9kb3ducmV2LnhtbFBLBQYAAAAABAAEAPkAAACUAwAAAAA=&#10;" strokecolor="#24211d" strokeweight="0"/>
                  <v:line id="Line 107" o:spid="_x0000_s1110" style="position:absolute;visibility:visible;mso-wrap-style:square" from="2039,34" to="205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E8E8IAAADdAAAADwAAAGRycy9kb3ducmV2LnhtbERPS4vCMBC+C/6HMII3TV2XIl2j6Krg&#10;RfC1eh2a2bZsMylNrN1/bwTB23x8z5nOW1OKhmpXWFYwGkYgiFOrC84UnE+bwQSE88gaS8uk4J8c&#10;zGfdzhQTbe98oOboMxFC2CWoIPe+SqR0aU4G3dBWxIH7tbVBH2CdSV3jPYSbUn5EUSwNFhwacqzo&#10;O6f073gzCvbZ9crcxtVl2ewu68/dz8pMNkr1e+3iC4Sn1r/FL/dWh/nxeATPb8IJcvY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lE8E8IAAADdAAAADwAAAAAAAAAAAAAA&#10;AAChAgAAZHJzL2Rvd25yZXYueG1sUEsFBgAAAAAEAAQA+QAAAJADAAAAAA==&#10;" strokecolor="#24211d" strokeweight="0"/>
                  <v:line id="Line 108" o:spid="_x0000_s1111" style="position:absolute;visibility:visible;mso-wrap-style:square" from="2073,34" to="20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Kt08UAAADdAAAADwAAAGRycy9kb3ducmV2LnhtbESPT4vCMBTE78J+h/AWvGmqSJVqFHdV&#10;8CLsuv65PppnW2xeShNr/fZmQfA4zMxvmNmiNaVoqHaFZQWDfgSCOLW64EzB4W/Tm4BwHlljaZkU&#10;PMjBYv7RmWGi7Z1/qdn7TAQIuwQV5N5XiZQuzcmg69uKOHgXWxv0QdaZ1DXeA9yUchhFsTRYcFjI&#10;saLvnNLr/mYU/GTnM3MbV6evZndaj3bHlZlslOp+tsspCE+tf4df7a1WMByMY/h/E56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Kt08UAAADdAAAADwAAAAAAAAAA&#10;AAAAAAChAgAAZHJzL2Rvd25yZXYueG1sUEsFBgAAAAAEAAQA+QAAAJMDAAAAAA==&#10;" strokecolor="#24211d" strokeweight="0"/>
                  <v:line id="Line 109" o:spid="_x0000_s1112" style="position:absolute;visibility:visible;mso-wrap-style:square" from="2107,34" to="21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4ISMQAAADdAAAADwAAAGRycy9kb3ducmV2LnhtbESPT4vCMBTE74LfITzBm6aKqFSj6K6C&#10;F2HXv9dH82yLzUtpYq3f3ggLexxm5jfMfNmYQtRUudyygkE/AkGcWJ1zquB03PamIJxH1lhYJgUv&#10;crBctFtzjLV98i/VB5+KAGEXo4LM+zKW0iUZGXR9WxIH72Yrgz7IKpW6wmeAm0IOo2gsDeYcFjIs&#10;6Suj5H54GAU/6fXK3IzLy7reXzaj/fnbTLdKdTvNagbCU+P/w3/tnVYwHEwm8HkTnoBc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XghIxAAAAN0AAAAPAAAAAAAAAAAA&#10;AAAAAKECAABkcnMvZG93bnJldi54bWxQSwUGAAAAAAQABAD5AAAAkgMAAAAA&#10;" strokecolor="#24211d" strokeweight="0"/>
                  <v:line id="Line 110" o:spid="_x0000_s1113" style="position:absolute;visibility:visible;mso-wrap-style:square" from="2141,34" to="21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GcOsQAAADdAAAADwAAAGRycy9kb3ducmV2LnhtbERPy2qDQBTdF/IPww10V8eEkohxDHk0&#10;0I2Q2ibZXpxblTp3xJka+/edRaHLw3ln28l0YqTBtZYVLKIYBHFldcu1go/301MCwnlkjZ1lUvBD&#10;Drb57CHDVNs7v9FY+lqEEHYpKmi871MpXdWQQRfZnjhwn3Yw6AMcaqkHvIdw08llHK+kwZZDQ4M9&#10;HRqqvspvo+Bc327M06q/7sfi+vJcXI4mOSn1OJ92GxCeJv8v/nO/agXLxTrMDW/CE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wZw6xAAAAN0AAAAPAAAAAAAAAAAA&#10;AAAAAKECAABkcnMvZG93bnJldi54bWxQSwUGAAAAAAQABAD5AAAAkgMAAAAA&#10;" strokecolor="#24211d" strokeweight="0"/>
                  <v:line id="Line 111" o:spid="_x0000_s1114" style="position:absolute;visibility:visible;mso-wrap-style:square" from="2175,34" to="218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05ocQAAADdAAAADwAAAGRycy9kb3ducmV2LnhtbESPT4vCMBTE7wt+h/AEb2uqiKvVKLu6&#10;ghfB/14fzbMtNi+lydb67Y2w4HGYmd8w03ljClFT5XLLCnrdCARxYnXOqYLjYfU5AuE8ssbCMil4&#10;kIP5rPUxxVjbO++o3vtUBAi7GBVk3pexlC7JyKDr2pI4eFdbGfRBVqnUFd4D3BSyH0VDaTDnsJBh&#10;SYuMktv+zyjYppcLczMszz/15vw72JyWZrRSqtNuvicgPDX+Hf5vr7WCfu9rDK834Qn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TmhxAAAAN0AAAAPAAAAAAAAAAAA&#10;AAAAAKECAABkcnMvZG93bnJldi54bWxQSwUGAAAAAAQABAD5AAAAkgMAAAAA&#10;" strokecolor="#24211d" strokeweight="0"/>
                  <v:line id="Line 112" o:spid="_x0000_s1115" style="position:absolute;visibility:visible;mso-wrap-style:square" from="2208,34" to="22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gG8IAAADdAAAADwAAAGRycy9kb3ducmV2LnhtbERPyWrDMBC9F/IPYgK9NXJMCMaNEprF&#10;0IshzXodrKltao2Mpdju31eHQI+Pt682o2lET52rLSuYzyIQxIXVNZcKLufsLQHhPLLGxjIp+CUH&#10;m/XkZYWptgN/UX/ypQgh7FJUUHnfplK6oiKDbmZb4sB9286gD7Arpe5wCOGmkXEULaXBmkNDhS3t&#10;Kip+Tg+j4Fje78zjsr1t+/x2WOTXvUkypV6n48c7CE+j/xc/3Z9aQTxPwv7wJjwB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LgG8IAAADdAAAADwAAAAAAAAAAAAAA&#10;AAChAgAAZHJzL2Rvd25yZXYueG1sUEsFBgAAAAAEAAQA+QAAAJADAAAAAA==&#10;" strokecolor="#24211d" strokeweight="0"/>
                  <v:line id="Line 113" o:spid="_x0000_s1116" style="position:absolute;visibility:visible;mso-wrap-style:square" from="2242,34" to="22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5FgMQAAADdAAAADwAAAGRycy9kb3ducmV2LnhtbESPS4vCQBCE7wv+h6GFva2TiEiIjuIT&#10;9iK4Pq9Npk2CmZ6QGWP23+8ICx6LqvqKms47U4mWGldaVhAPIhDEmdUl5wpOx+1XAsJ5ZI2VZVLw&#10;Sw7ms97HFFNtn/xD7cHnIkDYpaig8L5OpXRZQQbdwNbEwbvZxqAPssmlbvAZ4KaSwygaS4Mlh4UC&#10;a1oVlN0PD6Ngn1+vzN24vizb3WUz2p3XJtkq9dnvFhMQnjr/Dv+3v7WCYZzE8HoTn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kWAxAAAAN0AAAAPAAAAAAAAAAAA&#10;AAAAAKECAABkcnMvZG93bnJldi54bWxQSwUGAAAAAAQABAD5AAAAkgMAAAAA&#10;" strokecolor="#24211d" strokeweight="0"/>
                  <v:line id="Line 114" o:spid="_x0000_s1117" style="position:absolute;visibility:visible;mso-wrap-style:square" from="2276,34" to="228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zb98YAAADdAAAADwAAAGRycy9kb3ducmV2LnhtbESPQWvCQBSE7wX/w/KE3pqNoUiIWUVt&#10;hV6E1mpyfWSfSTD7NmS3Mf333UKhx2FmvmHyzWQ6MdLgWssKFlEMgriyuuVawfnz8JSCcB5ZY2eZ&#10;FHyTg8169pBjpu2dP2g8+VoECLsMFTTe95mUrmrIoItsTxy8qx0M+iCHWuoB7wFuOpnE8VIabDks&#10;NNjTvqHqdvoyCt7rsmSeln2xG4/F6/Px8mLSg1KP82m7AuFp8v/hv/abVpAs0gR+34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82/fGAAAA3QAAAA8AAAAAAAAA&#10;AAAAAAAAoQIAAGRycy9kb3ducmV2LnhtbFBLBQYAAAAABAAEAPkAAACUAwAAAAA=&#10;" strokecolor="#24211d" strokeweight="0"/>
                  <v:line id="Line 115" o:spid="_x0000_s1118" style="position:absolute;visibility:visible;mso-wrap-style:square" from="2310,34" to="23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B+bMQAAADdAAAADwAAAGRycy9kb3ducmV2LnhtbESPS4vCQBCE7wv+h6EFb+tEXSRER/EJ&#10;exHW97XJtEkw0xMyszH77x1hwWNRVV9R03lrStFQ7QrLCgb9CARxanXBmYLTcfsZg3AeWWNpmRT8&#10;kYP5rPMxxUTbB++pOfhMBAi7BBXk3leJlC7NyaDr24o4eDdbG/RB1pnUNT4C3JRyGEVjabDgsJBj&#10;Rauc0vvh1yj4ya5X5nZcXZbN7rL52p3XJt4q1eu2iwkIT61/h//b31rBcBCP4PUmPA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sH5sxAAAAN0AAAAPAAAAAAAAAAAA&#10;AAAAAKECAABkcnMvZG93bnJldi54bWxQSwUGAAAAAAQABAD5AAAAkgMAAAAA&#10;" strokecolor="#24211d" strokeweight="0"/>
                  <v:line id="Line 116" o:spid="_x0000_s1119" style="position:absolute;visibility:visible;mso-wrap-style:square" from="2344,34" to="23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nmGMQAAADdAAAADwAAAGRycy9kb3ducmV2LnhtbESPS4vCQBCE74L/YWjBm04UkRAdxSd4&#10;EXZ9XptMmwQzPSEzxuy/31lY8FhU1VfUfNmaUjRUu8KygtEwAkGcWl1wpuBy3g9iEM4jaywtk4If&#10;crBcdDtzTLR98zc1J5+JAGGXoILc+yqR0qU5GXRDWxEH72Frgz7IOpO6xneAm1KOo2gqDRYcFnKs&#10;aJNT+jy9jIKv7H5nbqfVbd0cb7vJ8bo18V6pfq9dzUB4av0n/N8+aAXjUTyBvzfhCc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WeYYxAAAAN0AAAAPAAAAAAAAAAAA&#10;AAAAAKECAABkcnMvZG93bnJldi54bWxQSwUGAAAAAAQABAD5AAAAkgMAAAAA&#10;" strokecolor="#24211d" strokeweight="0"/>
                  <v:line id="Line 117" o:spid="_x0000_s1120" style="position:absolute;visibility:visible;mso-wrap-style:square" from="2377,34" to="23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VDg8QAAADdAAAADwAAAGRycy9kb3ducmV2LnhtbESPS4vCQBCE7wv+h6EFb+tEcSVER/EJ&#10;exHW97XJtEkw0xMyszH77x1hwWNRVV9R03lrStFQ7QrLCgb9CARxanXBmYLTcfsZg3AeWWNpmRT8&#10;kYP5rPMxxUTbB++pOfhMBAi7BBXk3leJlC7NyaDr24o4eDdbG/RB1pnUNT4C3JRyGEVjabDgsJBj&#10;Rauc0vvh1yj4ya5X5nZcXZbN7rIZ7c5rE2+V6nXbxQSEp9a/w//tb61gOIi/4PUmPA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FUODxAAAAN0AAAAPAAAAAAAAAAAA&#10;AAAAAKECAABkcnMvZG93bnJldi54bWxQSwUGAAAAAAQABAD5AAAAkgMAAAAA&#10;" strokecolor="#24211d" strokeweight="0"/>
                  <v:line id="Line 118" o:spid="_x0000_s1121" style="position:absolute;visibility:visible;mso-wrap-style:square" from="2411,34" to="242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fd9MYAAADdAAAADwAAAGRycy9kb3ducmV2LnhtbESPQWvCQBSE7wX/w/KE3pqNUkKIrqK2&#10;gV6E1mq8PrLPJJh9G7LbJP333UKhx2FmvmHW28m0YqDeNZYVLKIYBHFpdcOVgvNn/pSCcB5ZY2uZ&#10;FHyTg+1m9rDGTNuRP2g4+UoECLsMFdTed5mUrqzJoItsRxy8m+0N+iD7SuoexwA3rVzGcSINNhwW&#10;auzoUFN5P30ZBe/V9co8JV2xH47F6/Px8mLSXKnH+bRbgfA0+f/wX/tNK1gu0gR+34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3fTGAAAA3QAAAA8AAAAAAAAA&#10;AAAAAAAAoQIAAGRycy9kb3ducmV2LnhtbFBLBQYAAAAABAAEAPkAAACUAwAAAAA=&#10;" strokecolor="#24211d" strokeweight="0"/>
                  <v:line id="Line 119" o:spid="_x0000_s1122" style="position:absolute;visibility:visible;mso-wrap-style:square" from="2445,34" to="24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t4b8UAAADdAAAADwAAAGRycy9kb3ducmV2LnhtbESPT4vCMBTE78J+h/AWvGmqiJZqFHdV&#10;8CLsuv65PppnW2xeShNr/fZmQfA4zMxvmNmiNaVoqHaFZQWDfgSCOLW64EzB4W/Ti0E4j6yxtEwK&#10;HuRgMf/ozDDR9s6/1Ox9JgKEXYIKcu+rREqX5mTQ9W1FHLyLrQ36IOtM6hrvAW5KOYyisTRYcFjI&#10;saLvnNLr/mYU/GTnM3M7rk5fze60Hu2OKxNvlOp+tsspCE+tf4df7a1WMBzEE/h/E56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It4b8UAAADdAAAADwAAAAAAAAAA&#10;AAAAAAChAgAAZHJzL2Rvd25yZXYueG1sUEsFBgAAAAAEAAQA+QAAAJMDAAAAAA==&#10;" strokecolor="#24211d" strokeweight="0"/>
                  <v:line id="Line 120" o:spid="_x0000_s1123" style="position:absolute;visibility:visible;mso-wrap-style:square" from="2479,34" to="249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TsHcIAAADdAAAADwAAAGRycy9kb3ducmV2LnhtbERPyWrDMBC9F/IPYgK9NXJMCMaNEprF&#10;0IshzXodrKltao2Mpdju31eHQI+Pt682o2lET52rLSuYzyIQxIXVNZcKLufsLQHhPLLGxjIp+CUH&#10;m/XkZYWptgN/UX/ypQgh7FJUUHnfplK6oiKDbmZb4sB9286gD7Arpe5wCOGmkXEULaXBmkNDhS3t&#10;Kip+Tg+j4Fje78zjsr1t+/x2WOTXvUkypV6n48c7CE+j/xc/3Z9aQTxPwtzwJjwB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RTsHcIAAADdAAAADwAAAAAAAAAAAAAA&#10;AAChAgAAZHJzL2Rvd25yZXYueG1sUEsFBgAAAAAEAAQA+QAAAJADAAAAAA==&#10;" strokecolor="#24211d" strokeweight="0"/>
                  <v:line id="Line 121" o:spid="_x0000_s1124" style="position:absolute;visibility:visible;mso-wrap-style:square" from="2513,34" to="25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hJhsUAAADdAAAADwAAAGRycy9kb3ducmV2LnhtbESPT4vCMBTE78J+h/AWvGmqiHSrUdxV&#10;wYuwuv65PppnW2xeShNr/fZmQfA4zMxvmOm8NaVoqHaFZQWDfgSCOLW64EzB4W/di0E4j6yxtEwK&#10;HuRgPvvoTDHR9s47avY+EwHCLkEFufdVIqVLczLo+rYiDt7F1gZ9kHUmdY33ADelHEbRWBosOCzk&#10;WNFPTul1fzMKfrPzmbkdV6fvZntajbbHpYnXSnU/28UEhKfWv8Ov9kYrGA7iL/h/E56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lhJhsUAAADdAAAADwAAAAAAAAAA&#10;AAAAAAChAgAAZHJzL2Rvd25yZXYueG1sUEsFBgAAAAAEAAQA+QAAAJMDAAAAAA==&#10;" strokecolor="#24211d" strokeweight="0"/>
                  <v:line id="Line 122" o:spid="_x0000_s1125" style="position:absolute;visibility:visible;mso-wrap-style:square" from="2546,34" to="255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t2xsQAAADdAAAADwAAAGRycy9kb3ducmV2LnhtbERPy2qDQBTdF/IPww10F8eEEqxxDHk0&#10;0I2Q2ibZXpxblTp3xJka+/edRaHLw3ln28l0YqTBtZYVLKMYBHFldcu1go/30yIB4Tyyxs4yKfgh&#10;B9t89pBhqu2d32gsfS1CCLsUFTTe96mUrmrIoItsTxy4TzsY9AEOtdQD3kO46eQqjtfSYMuhocGe&#10;Dg1VX+W3UXCubzfmad1f92NxfXkqLkeTnJR6nE+7DQhPk/8X/7lftYLV8jnsD2/CE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u3bGxAAAAN0AAAAPAAAAAAAAAAAA&#10;AAAAAKECAABkcnMvZG93bnJldi54bWxQSwUGAAAAAAQABAD5AAAAkgMAAAAA&#10;" strokecolor="#24211d" strokeweight="0"/>
                  <v:line id="Line 123" o:spid="_x0000_s1126" style="position:absolute;visibility:visible;mso-wrap-style:square" from="2580,34" to="259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fTXcYAAADdAAAADwAAAGRycy9kb3ducmV2LnhtbESPQWvCQBSE7wX/w/IEb80mIqLRVdqq&#10;0ItQY5tcH9lnEpp9G7LbmP77bqHQ4zAz3zDb/WhaMVDvGssKkigGQVxa3XCl4P16elyBcB5ZY2uZ&#10;FHyTg/1u8rDFVNs7X2jIfCUChF2KCmrvu1RKV9Zk0EW2Iw7ezfYGfZB9JXWP9wA3rZzH8VIabDgs&#10;1NjRS03lZ/ZlFLxVRcE8Lrv8eTjnx8X542BWJ6Vm0/FpA8LT6P/Df+1XrWCerBP4fROegN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3013GAAAA3QAAAA8AAAAAAAAA&#10;AAAAAAAAoQIAAGRycy9kb3ducmV2LnhtbFBLBQYAAAAABAAEAPkAAACUAwAAAAA=&#10;" strokecolor="#24211d" strokeweight="0"/>
                  <v:line id="Line 124" o:spid="_x0000_s1127" style="position:absolute;visibility:visible;mso-wrap-style:square" from="2614,34" to="26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VNKscAAADdAAAADwAAAGRycy9kb3ducmV2LnhtbESPzWrDMBCE74W8g9hAb40cU0LiRAlN&#10;WkMvgfy09nWxNraptTKWartvXwUKPQ4z8w2z2Y2mET11rrasYD6LQBAXVtdcKvi4pk9LEM4ja2ws&#10;k4IfcrDbTh42mGg78Jn6iy9FgLBLUEHlfZtI6YqKDLqZbYmDd7OdQR9kV0rd4RDgppFxFC2kwZrD&#10;QoUtHSoqvi7fRsGpzHPmcdFm+/6YvT0fP1/NMlXqcTq+rEF4Gv1/+K/9rhXE81UM9zfhCc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JU0qxwAAAN0AAAAPAAAAAAAA&#10;AAAAAAAAAKECAABkcnMvZG93bnJldi54bWxQSwUGAAAAAAQABAD5AAAAlQMAAAAA&#10;" strokecolor="#24211d" strokeweight="0"/>
                  <v:line id="Line 125" o:spid="_x0000_s1128" style="position:absolute;visibility:visible;mso-wrap-style:square" from="2648,34" to="26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noscUAAADdAAAADwAAAGRycy9kb3ducmV2LnhtbESPS4vCQBCE7wv+h6EFb+tEXUSjo/hY&#10;wYuwvq9Npk2CmZ6QmY3Zf+8Iwh6LqvqKms4bU4iaKpdbVtDrRiCIE6tzThWcjpvPEQjnkTUWlknB&#10;HzmYz1ofU4y1ffCe6oNPRYCwi1FB5n0ZS+mSjAy6ri2Jg3ezlUEfZJVKXeEjwE0h+1E0lAZzDgsZ&#10;lrTKKLkffo2Cn/R6ZW6G5WVZ7y7fX7vz2ow2SnXazWICwlPj/8Pv9lYr6PfGA3i9C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noscUAAADdAAAADwAAAAAAAAAA&#10;AAAAAAChAgAAZHJzL2Rvd25yZXYueG1sUEsFBgAAAAAEAAQA+QAAAJMDAAAAAA==&#10;" strokecolor="#24211d" strokeweight="0"/>
                  <v:line id="Line 126" o:spid="_x0000_s1129" style="position:absolute;visibility:visible;mso-wrap-style:square" from="2682,34" to="26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BwxcQAAADdAAAADwAAAGRycy9kb3ducmV2LnhtbESPT4vCMBTE74LfITzB25oqIlqNorsK&#10;exH87/XRPNti81KabK3f3ggLHoeZ+Q0zWzSmEDVVLresoN+LQBAnVuecKjgdN19jEM4jaywsk4In&#10;OVjM260Zxto+eE/1waciQNjFqCDzvoyldElGBl3PlsTBu9nKoA+ySqWu8BHgppCDKBpJgzmHhQxL&#10;+s4ouR/+jIJder0yN6Pysqq3l/Vwe/4x441S3U6znILw1PhP+L/9qxUM+pMhvN+EJ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gHDFxAAAAN0AAAAPAAAAAAAAAAAA&#10;AAAAAKECAABkcnMvZG93bnJldi54bWxQSwUGAAAAAAQABAD5AAAAkgMAAAAA&#10;" strokecolor="#24211d" strokeweight="0"/>
                  <v:line id="Line 127" o:spid="_x0000_s1130" style="position:absolute;visibility:visible;mso-wrap-style:square" from="2715,34" to="272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zVXsUAAADdAAAADwAAAGRycy9kb3ducmV2LnhtbESPS4vCQBCE7wv+h6EFb+tEcUWjo/hY&#10;wYuwvq9Npk2CmZ6QmY3Zf+8Iwh6LqvqKms4bU4iaKpdbVtDrRiCIE6tzThWcjpvPEQjnkTUWlknB&#10;HzmYz1ofU4y1ffCe6oNPRYCwi1FB5n0ZS+mSjAy6ri2Jg3ezlUEfZJVKXeEjwE0h+1E0lAZzDgsZ&#10;lrTKKLkffo2Cn/R6ZW6G5WVZ7y7fg915bUYbpTrtZjEB4anx/+F3e6sV9HvjL3i9C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zVXsUAAADdAAAADwAAAAAAAAAA&#10;AAAAAAChAgAAZHJzL2Rvd25yZXYueG1sUEsFBgAAAAAEAAQA+QAAAJMDAAAAAA==&#10;" strokecolor="#24211d" strokeweight="0"/>
                  <v:line id="Line 128" o:spid="_x0000_s1131" style="position:absolute;visibility:visible;mso-wrap-style:square" from="2749,34" to="276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5LKcUAAADdAAAADwAAAGRycy9kb3ducmV2LnhtbESPT4vCMBTE78J+h/AWvGmqSHGrUdxV&#10;wYuwuv65PppnW2xeShNr/fZmQfA4zMxvmOm8NaVoqHaFZQWDfgSCOLW64EzB4W/dG4NwHlljaZkU&#10;PMjBfPbRmWKi7Z131Ox9JgKEXYIKcu+rREqX5mTQ9W1FHLyLrQ36IOtM6hrvAW5KOYyiWBosOCzk&#10;WNFPTul1fzMKfrPzmbmNq9N3sz2tRtvj0ozXSnU/28UEhKfWv8Ov9kYrGA6+Yvh/E56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5LKcUAAADdAAAADwAAAAAAAAAA&#10;AAAAAAChAgAAZHJzL2Rvd25yZXYueG1sUEsFBgAAAAAEAAQA+QAAAJMDAAAAAA==&#10;" strokecolor="#24211d" strokeweight="0"/>
                  <v:line id="Line 129" o:spid="_x0000_s1132" style="position:absolute;visibility:visible;mso-wrap-style:square" from="2783,34" to="279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LussQAAADdAAAADwAAAGRycy9kb3ducmV2LnhtbESPT4vCMBTE7wt+h/AEb2uqiKvVKLu6&#10;ghfB/14fzbMtNi+lydb67Y2w4HGYmd8w03ljClFT5XLLCnrdCARxYnXOqYLjYfU5AuE8ssbCMil4&#10;kIP5rPUxxVjbO++o3vtUBAi7GBVk3pexlC7JyKDr2pI4eFdbGfRBVqnUFd4D3BSyH0VDaTDnsJBh&#10;SYuMktv+zyjYppcLczMszz/15vw72JyWZrRSqtNuvicgPDX+Hf5vr7WCfm/8Ba834Qn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Uu6yxAAAAN0AAAAPAAAAAAAAAAAA&#10;AAAAAKECAABkcnMvZG93bnJldi54bWxQSwUGAAAAAAQABAD5AAAAkgMAAAAA&#10;" strokecolor="#24211d" strokeweight="0"/>
                  <v:line id="Line 130" o:spid="_x0000_s1133" style="position:absolute;visibility:visible;mso-wrap-style:square" from="2817,34" to="28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16wMQAAADdAAAADwAAAGRycy9kb3ducmV2LnhtbERPy2qDQBTdF/IPww10F8eEEqxxDHk0&#10;0I2Q2ibZXpxblTp3xJka+/edRaHLw3ln28l0YqTBtZYVLKMYBHFldcu1go/30yIB4Tyyxs4yKfgh&#10;B9t89pBhqu2d32gsfS1CCLsUFTTe96mUrmrIoItsTxy4TzsY9AEOtdQD3kO46eQqjtfSYMuhocGe&#10;Dg1VX+W3UXCubzfmad1f92NxfXkqLkeTnJR6nE+7DQhPk/8X/7lftYLV8jnMDW/CE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zXrAxAAAAN0AAAAPAAAAAAAAAAAA&#10;AAAAAKECAABkcnMvZG93bnJldi54bWxQSwUGAAAAAAQABAD5AAAAkgMAAAAA&#10;" strokecolor="#24211d" strokeweight="0"/>
                  <v:line id="Line 131" o:spid="_x0000_s1134" style="position:absolute;visibility:visible;mso-wrap-style:square" from="2851,34" to="286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HfW8QAAADdAAAADwAAAGRycy9kb3ducmV2LnhtbESPT4vCMBTE74LfITzBm6aKiFaj6K6C&#10;F2HXv9dH82yLzUtpYq3f3ggLexxm5jfMfNmYQtRUudyygkE/AkGcWJ1zquB03PYmIJxH1lhYJgUv&#10;crBctFtzjLV98i/VB5+KAGEXo4LM+zKW0iUZGXR9WxIH72Yrgz7IKpW6wmeAm0IOo2gsDeYcFjIs&#10;6Suj5H54GAU/6fXK3IzLy7reXzaj/fnbTLZKdTvNagbCU+P/w3/tnVYwHEyn8HkTnoBc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gd9bxAAAAN0AAAAPAAAAAAAAAAAA&#10;AAAAAKECAABkcnMvZG93bnJldi54bWxQSwUGAAAAAAQABAD5AAAAkgMAAAAA&#10;" strokecolor="#24211d" strokeweight="0"/>
                  <v:line id="Line 132" o:spid="_x0000_s1135" style="position:absolute;visibility:visible;mso-wrap-style:square" from="2884,34" to="28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SCPcQAAADdAAAADwAAAGRycy9kb3ducmV2LnhtbESPS4vCQBCE74L/YegFbzpZEZFsRnF9&#10;gBdhfay5Npk2CZvpCZkxxn/vLAgei6r6ikoWnalES40rLSv4HEUgiDOrS84VnE/b4QyE88gaK8uk&#10;4EEOFvN+L8FY2zsfqD36XAQIuxgVFN7XsZQuK8igG9maOHhX2xj0QTa51A3eA9xUchxFU2mw5LBQ&#10;YE2rgrK/480o+MnTlLmb1pfvdn/ZTPa/azPbKjX46JZfIDx1/h1+tXdawTgg4f9Ne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lII9xAAAAN0AAAAPAAAAAAAAAAAA&#10;AAAAAKECAABkcnMvZG93bnJldi54bWxQSwUGAAAAAAQABAD5AAAAkgMAAAAA&#10;" strokecolor="#24211d" strokeweight="0"/>
                  <v:line id="Line 133" o:spid="_x0000_s1136" style="position:absolute;visibility:visible;mso-wrap-style:square" from="2918,34" to="29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gnpsMAAADdAAAADwAAAGRycy9kb3ducmV2LnhtbESPT4vCMBTE74LfITzBm6YWEekaZXVX&#10;8CL43+ujeduWbV5KE2v99kYQPA4z8xtmtmhNKRqqXWFZwWgYgSBOrS44U3A6rgdTEM4jaywtk4IH&#10;OVjMu50ZJtreeU/NwWciQNglqCD3vkqkdGlOBt3QVsTB+7O1QR9knUld4z3ATSnjKJpIgwWHhRwr&#10;WuWU/h9uRsEuu16Z20l1WTbby+94e/4x07VS/V77/QXCU+s/4Xd7oxXEcTSC15vw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YJ6bDAAAA3QAAAA8AAAAAAAAAAAAA&#10;AAAAoQIAAGRycy9kb3ducmV2LnhtbFBLBQYAAAAABAAEAPkAAACRAwAAAAA=&#10;" strokecolor="#24211d" strokeweight="0"/>
                  <v:line id="Line 134" o:spid="_x0000_s1137" style="position:absolute;visibility:visible;mso-wrap-style:square" from="2952,34" to="296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q50cQAAADdAAAADwAAAGRycy9kb3ducmV2LnhtbESPT4vCMBTE74LfITzBm6YWEekaZXVX&#10;8CL4b/X6aN62xealNLHWb28EweMwM79hZovWlKKh2hWWFYyGEQji1OqCMwWn43owBeE8ssbSMil4&#10;kIPFvNuZYaLtnffUHHwmAoRdggpy76tESpfmZNANbUUcvH9bG/RB1pnUNd4D3JQyjqKJNFhwWMix&#10;olVO6fVwMwp22eXC3E6q87LZnn/H278fM10r1e+1318gPLX+E363N1pBHEcxvN6EJ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CrnRxAAAAN0AAAAPAAAAAAAAAAAA&#10;AAAAAKECAABkcnMvZG93bnJldi54bWxQSwUGAAAAAAQABAD5AAAAkgMAAAAA&#10;" strokecolor="#24211d" strokeweight="0"/>
                  <v:line id="Line 135" o:spid="_x0000_s1138" style="position:absolute;visibility:visible;mso-wrap-style:square" from="2986,34" to="299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YcSsQAAADdAAAADwAAAGRycy9kb3ducmV2LnhtbESPT4vCMBTE74LfITzBm6ZWEekaxb/g&#10;RdhVV6+P5m1btnkpTaz12xthYY/DzPyGmS9bU4qGaldYVjAaRiCIU6sLzhRczvvBDITzyBpLy6Tg&#10;SQ6Wi25njom2D/6i5uQzESDsElSQe18lUro0J4NuaCvi4P3Y2qAPss6krvER4KaUcRRNpcGCw0KO&#10;FW1ySn9Pd6PgM7vdmNtpdV03x+tucvzemtleqX6vXX2A8NT6//Bf+6AVxHE0hveb8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RhxKxAAAAN0AAAAPAAAAAAAAAAAA&#10;AAAAAKECAABkcnMvZG93bnJldi54bWxQSwUGAAAAAAQABAD5AAAAkgMAAAAA&#10;" strokecolor="#24211d" strokeweight="0"/>
                  <v:line id="Line 136" o:spid="_x0000_s1139" style="position:absolute;visibility:visible;mso-wrap-style:square" from="3020,34" to="30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PsQAAADdAAAADwAAAGRycy9kb3ducmV2LnhtbESPS4vCQBCE74L/YWjBm04MIpJ1lPUF&#10;XgTX57XJ9CZhMz0hM8b47x1hwWNRVV9Rs0VrStFQ7QrLCkbDCARxanXBmYLzaTuYgnAeWWNpmRQ8&#10;ycFi3u3MMNH2wT/UHH0mAoRdggpy76tESpfmZNANbUUcvF9bG/RB1pnUNT4C3JQyjqKJNFhwWMix&#10;olVO6d/xbhQcstuNuZ1U12Wzv27G+8vaTLdK9Xvt9xcIT63/hP/bO60gjqMxvN+EJ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r4Q+xAAAAN0AAAAPAAAAAAAAAAAA&#10;AAAAAKECAABkcnMvZG93bnJldi54bWxQSwUGAAAAAAQABAD5AAAAkgMAAAAA&#10;" strokecolor="#24211d" strokeweight="0"/>
                  <v:line id="Line 137" o:spid="_x0000_s1140" style="position:absolute;visibility:visible;mso-wrap-style:square" from="3053,34" to="30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MhpcQAAADdAAAADwAAAGRycy9kb3ducmV2LnhtbESPT4vCMBTE74LfITzBm6YWFekaxb/g&#10;RdhVV6+P5m1btnkpTaz12xthYY/DzPyGmS9bU4qGaldYVjAaRiCIU6sLzhRczvvBDITzyBpLy6Tg&#10;SQ6Wi25njom2D/6i5uQzESDsElSQe18lUro0J4NuaCvi4P3Y2qAPss6krvER4KaUcRRNpcGCw0KO&#10;FW1ySn9Pd6PgM7vdmNtpdV03x+tufPzemtleqX6vXX2A8NT6//Bf+6AVxHE0gfeb8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4yGlxAAAAN0AAAAPAAAAAAAAAAAA&#10;AAAAAKECAABkcnMvZG93bnJldi54bWxQSwUGAAAAAAQABAD5AAAAkgMAAAAA&#10;" strokecolor="#24211d" strokeweight="0"/>
                  <v:line id="Line 138" o:spid="_x0000_s1141" style="position:absolute;visibility:visible;mso-wrap-style:square" from="3087,34" to="309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G/0sQAAADdAAAADwAAAGRycy9kb3ducmV2LnhtbESPT4vCMBTE74LfITxhb5papEg1iror&#10;7EVw/Xt9NM+22LyUJtbut98ICx6HmfkNM192phItNa60rGA8ikAQZ1aXnCs4HbfDKQjnkTVWlknB&#10;LzlYLvq9OabaPvmH2oPPRYCwS1FB4X2dSumyggy6ka2Jg3ezjUEfZJNL3eAzwE0l4yhKpMGSw0KB&#10;NW0Kyu6Hh1Gwz69X5i6pL+t2d/ma7M6fZrpV6mPQrWYgPHX+Hf5vf2sFcRwl8HoTno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Mb/SxAAAAN0AAAAPAAAAAAAAAAAA&#10;AAAAAKECAABkcnMvZG93bnJldi54bWxQSwUGAAAAAAQABAD5AAAAkgMAAAAA&#10;" strokecolor="#24211d" strokeweight="0"/>
                  <v:line id="Line 139" o:spid="_x0000_s1142" style="position:absolute;visibility:visible;mso-wrap-style:square" from="3121,34" to="313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0aScQAAADdAAAADwAAAGRycy9kb3ducmV2LnhtbESPT4vCMBTE74LfITzBm6YWUekaxb/g&#10;RXDV1eujeduWbV5KE2v3228EYY/DzPyGmS9bU4qGaldYVjAaRiCIU6sLzhRcL/vBDITzyBpLy6Tg&#10;lxwsF93OHBNtn/xJzdlnIkDYJagg975KpHRpTgbd0FbEwfu2tUEfZJ1JXeMzwE0p4yiaSIMFh4Uc&#10;K9rklP6cH0bBKbvfmdtJdVs3x9tufPzamtleqX6vXX2A8NT6//C7fdAK4jiawutNe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fRpJxAAAAN0AAAAPAAAAAAAAAAAA&#10;AAAAAKECAABkcnMvZG93bnJldi54bWxQSwUGAAAAAAQABAD5AAAAkgMAAAAA&#10;" strokecolor="#24211d" strokeweight="0"/>
                  <v:line id="Line 140" o:spid="_x0000_s1143" style="position:absolute;visibility:visible;mso-wrap-style:square" from="3155,34" to="316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OO8IAAADdAAAADwAAAGRycy9kb3ducmV2LnhtbERPy4rCMBTdC/5DuII7TS2DSKepOD7A&#10;jTA+RreX5tqWaW5Kk6n1781iwOXhvNNlb2rRUesqywpm0wgEcW51xYWCy3k3WYBwHlljbZkUPMnB&#10;MhsOUky0ffCRupMvRAhhl6CC0vsmkdLlJRl0U9sQB+5uW4M+wLaQusVHCDe1jKNoLg1WHBpKbGhd&#10;Uv57+jMKvovbjbmfN9ev7nDdfhx+NmaxU2o86lefIDz1/i3+d++1gjiOwtzwJjwBmb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OO8IAAADdAAAADwAAAAAAAAAAAAAA&#10;AAChAgAAZHJzL2Rvd25yZXYueG1sUEsFBgAAAAAEAAQA+QAAAJADAAAAAA==&#10;" strokecolor="#24211d" strokeweight="0"/>
                  <v:line id="Line 141" o:spid="_x0000_s1144" style="position:absolute;visibility:visible;mso-wrap-style:square" from="3189,34" to="320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4roMQAAADdAAAADwAAAGRycy9kb3ducmV2LnhtbESPT4vCMBTE74LfITzBm6YWEbdrFP+C&#10;F8FVV6+P5m1btnkpTazdb78RBI/DzPyGmS1aU4qGaldYVjAaRiCIU6sLzhRczrvBFITzyBpLy6Tg&#10;jxws5t3ODBNtH/xFzclnIkDYJagg975KpHRpTgbd0FbEwfuxtUEfZJ1JXeMjwE0p4yiaSIMFh4Uc&#10;K1rnlP6e7kbBMbvdmNtJdV01h+t2fPjemOlOqX6vXX6C8NT6d/jV3msFcRx9wPNNe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riugxAAAAN0AAAAPAAAAAAAAAAAA&#10;AAAAAKECAABkcnMvZG93bnJldi54bWxQSwUGAAAAAAQABAD5AAAAkgMAAAAA&#10;" strokecolor="#24211d" strokeweight="0"/>
                  <v:line id="Line 142" o:spid="_x0000_s1145" style="position:absolute;visibility:visible;mso-wrap-style:square" from="3222,34" to="32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0U4MIAAADdAAAADwAAAGRycy9kb3ducmV2LnhtbERPy2qDQBTdB/oPww10l4yRIsFmEpq2&#10;QjdC3tlenFuVOnfEmar5+8wikOXhvFeb0TSip87VlhUs5hEI4sLqmksFp2M2W4JwHlljY5kU3MjB&#10;Zv0yWWGq7cB76g++FCGEXYoKKu/bVEpXVGTQzW1LHLhf2xn0AXal1B0OIdw0Mo6iRBqsOTRU2NJn&#10;RcXf4d8o2JXXK/OYtJdtn1++3/Lzl1lmSr1Ox493EJ5G/xQ/3D9aQRwvwv7wJjwB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0U4MIAAADdAAAADwAAAAAAAAAAAAAA&#10;AAChAgAAZHJzL2Rvd25yZXYueG1sUEsFBgAAAAAEAAQA+QAAAJADAAAAAA==&#10;" strokecolor="#24211d" strokeweight="0"/>
                  <v:line id="Line 143" o:spid="_x0000_s1146" style="position:absolute;visibility:visible;mso-wrap-style:square" from="3256,34" to="326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Gxe8QAAADdAAAADwAAAGRycy9kb3ducmV2LnhtbESPT4vCMBTE74LfITxhb5q2iEg1iror&#10;7EVw/Xt9NM+22LyUJtbut98ICx6HmfkNM192phItNa60rCAeRSCIM6tLzhWcjtvhFITzyBory6Tg&#10;lxwsF/3eHFNtn/xD7cHnIkDYpaig8L5OpXRZQQbdyNbEwbvZxqAPssmlbvAZ4KaSSRRNpMGSw0KB&#10;NW0Kyu6Hh1Gwz69X5m5SX9bt7vI13p0/zXSr1MegW81AeOr8O/zf/tYKkiSO4fUmPA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AbF7xAAAAN0AAAAPAAAAAAAAAAAA&#10;AAAAAKECAABkcnMvZG93bnJldi54bWxQSwUGAAAAAAQABAD5AAAAkgMAAAAA&#10;" strokecolor="#24211d" strokeweight="0"/>
                  <v:line id="Line 144" o:spid="_x0000_s1147" style="position:absolute;visibility:visible;mso-wrap-style:square" from="3290,34" to="33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MvDMMAAADdAAAADwAAAGRycy9kb3ducmV2LnhtbESPT4vCMBTE74LfITzBm6aWRaQaRd0V&#10;vAj+9/ponm2xeSlNtna//UYQPA4z8xtmtmhNKRqqXWFZwWgYgSBOrS44U3A+bQYTEM4jaywtk4I/&#10;crCYdzszTLR98oGao89EgLBLUEHufZVI6dKcDLqhrYiDd7e1QR9knUld4zPATSnjKBpLgwWHhRwr&#10;WueUPo6/RsE+u92Y23F1XTW768/X7vJtJhul+r12OQXhqfWf8Lu91QrieBTD6014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TLwzDAAAA3QAAAA8AAAAAAAAAAAAA&#10;AAAAoQIAAGRycy9kb3ducmV2LnhtbFBLBQYAAAAABAAEAPkAAACRAwAAAAA=&#10;" strokecolor="#24211d" strokeweight="0"/>
                  <v:line id="Line 145" o:spid="_x0000_s1148" style="position:absolute;visibility:visible;mso-wrap-style:square" from="3324,34" to="33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Kl8YAAADdAAAADwAAAGRycy9kb3ducmV2LnhtbESPQWvCQBSE7wX/w/KE3urGtIhEV6m2&#10;gV6Eqm1yfWSfSWj2bchuk/Tfu0LB4zAz3zDr7Wga0VPnassK5rMIBHFhdc2lgq9z+rQE4TyyxsYy&#10;KfgjB9vN5GGNibYDH6k/+VIECLsEFVTet4mUrqjIoJvZljh4F9sZ9EF2pdQdDgFuGhlH0UIarDks&#10;VNjSvqLi5/RrFHyWec48Ltps1x+y95fD95tZpko9TsfXFQhPo7+H/9sfWkEcz5/h9iY8Abm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fipfGAAAA3QAAAA8AAAAAAAAA&#10;AAAAAAAAoQIAAGRycy9kb3ducmV2LnhtbFBLBQYAAAAABAAEAPkAAACUAwAAAAA=&#10;" strokecolor="#24211d" strokeweight="0"/>
                  <v:line id="Line 146" o:spid="_x0000_s1149" style="position:absolute;visibility:visible;mso-wrap-style:square" from="3358,34" to="33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YS48YAAADdAAAADwAAAGRycy9kb3ducmV2LnhtbESPQWvCQBSE70L/w/IKvZmNIYikrmJb&#10;A70I1bbJ9ZF9JqHZtyG7xvTfdwuCx2FmvmHW28l0YqTBtZYVLKIYBHFldcu1gq/PfL4C4Tyyxs4y&#10;KfglB9vNw2yNmbZXPtJ48rUIEHYZKmi87zMpXdWQQRfZnjh4ZzsY9EEOtdQDXgPcdDKJ46U02HJY&#10;aLCn14aqn9PFKPioy5J5WvbFy3go9unh+82scqWeHqfdMwhPk7+Hb+13rSBJFin8vwlP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2EuPGAAAA3QAAAA8AAAAAAAAA&#10;AAAAAAAAoQIAAGRycy9kb3ducmV2LnhtbFBLBQYAAAAABAAEAPkAAACUAwAAAAA=&#10;" strokecolor="#24211d" strokeweight="0"/>
                  <v:line id="Line 147" o:spid="_x0000_s1150" style="position:absolute;visibility:visible;mso-wrap-style:square" from="3391,34" to="340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q3eMYAAADdAAAADwAAAGRycy9kb3ducmV2LnhtbESPQWvCQBSE7wX/w/KE3urG0IpEV6m2&#10;gV6Eqm1yfWSfSWj2bchuk/Tfu0LB4zAz3zDr7Wga0VPnassK5rMIBHFhdc2lgq9z+rQE4TyyxsYy&#10;KfgjB9vN5GGNibYDH6k/+VIECLsEFVTet4mUrqjIoJvZljh4F9sZ9EF2pdQdDgFuGhlH0UIarDks&#10;VNjSvqLi5/RrFHyWec48Ltps1x+y9+fD95tZpko9TsfXFQhPo7+H/9sfWkEcz1/g9iY8Abm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6t3jGAAAA3QAAAA8AAAAAAAAA&#10;AAAAAAAAoQIAAGRycy9kb3ducmV2LnhtbFBLBQYAAAAABAAEAPkAAACUAwAAAAA=&#10;" strokecolor="#24211d" strokeweight="0"/>
                  <v:line id="Line 148" o:spid="_x0000_s1151" style="position:absolute;visibility:visible;mso-wrap-style:square" from="3425,34" to="34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gpD8YAAADdAAAADwAAAGRycy9kb3ducmV2LnhtbESPQWvCQBSE7wX/w/KE3urGUILErKK2&#10;Qi+B1qq5PrLPJJh9G7LbJP333UKhx2FmvmGy7WRaMVDvGssKlosIBHFpdcOVgvPn8WkFwnlkja1l&#10;UvBNDrab2UOGqbYjf9Bw8pUIEHYpKqi971IpXVmTQbewHXHwbrY36IPsK6l7HAPctDKOokQabDgs&#10;1NjRoabyfvoyCt6romCeku66H/Lr63N+eTGro1KP82m3BuFp8v/hv/abVhDHywR+34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oKQ/GAAAA3QAAAA8AAAAAAAAA&#10;AAAAAAAAoQIAAGRycy9kb3ducmV2LnhtbFBLBQYAAAAABAAEAPkAAACUAwAAAAA=&#10;" strokecolor="#24211d" strokeweight="0"/>
                  <v:line id="Line 149" o:spid="_x0000_s1152" style="position:absolute;visibility:visible;mso-wrap-style:square" from="3459,34" to="347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SMlMcAAADdAAAADwAAAGRycy9kb3ducmV2LnhtbESPzWrDMBCE74W8g9hAb40cU9LgRAlN&#10;WkMvgfy09nWxNraptTKWartvXwUKOQ4z8w2z3o6mET11rrasYD6LQBAXVtdcKvi8pE9LEM4ja2ws&#10;k4JfcrDdTB7WmGg78In6sy9FgLBLUEHlfZtI6YqKDLqZbYmDd7WdQR9kV0rd4RDgppFxFC2kwZrD&#10;QoUt7Ssqvs8/RsGxzHPmcdFmu/6QvT8fvt7MMlXqcTq+rkB4Gv09/N/+0ArieP4CtzfhCcjN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pIyUxwAAAN0AAAAPAAAAAAAA&#10;AAAAAAAAAKECAABkcnMvZG93bnJldi54bWxQSwUGAAAAAAQABAD5AAAAlQMAAAAA&#10;" strokecolor="#24211d" strokeweight="0"/>
                  <v:line id="Line 150" o:spid="_x0000_s1153" style="position:absolute;visibility:visible;mso-wrap-style:square" from="3493,34" to="350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sY5sIAAADdAAAADwAAAGRycy9kb3ducmV2LnhtbERPy2qDQBTdB/oPww10l4yRIsFmEpq2&#10;QjdC3tlenFuVOnfEmar5+8wikOXhvFeb0TSip87VlhUs5hEI4sLqmksFp2M2W4JwHlljY5kU3MjB&#10;Zv0yWWGq7cB76g++FCGEXYoKKu/bVEpXVGTQzW1LHLhf2xn0AXal1B0OIdw0Mo6iRBqsOTRU2NJn&#10;RcXf4d8o2JXXK/OYtJdtn1++3/Lzl1lmSr1Ox493EJ5G/xQ/3D9aQRwvwtzwJjwB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sY5sIAAADdAAAADwAAAAAAAAAAAAAA&#10;AAChAgAAZHJzL2Rvd25yZXYueG1sUEsFBgAAAAAEAAQA+QAAAJADAAAAAA==&#10;" strokecolor="#24211d" strokeweight="0"/>
                  <v:line id="Line 151" o:spid="_x0000_s1154" style="position:absolute;visibility:visible;mso-wrap-style:square" from="3527,34" to="35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e9fccAAADdAAAADwAAAGRycy9kb3ducmV2LnhtbESPzWrDMBCE74W8g9hAb40cU0LiRAlN&#10;WkMvgfy09nWxNraptTKWartvXwUKPQ4z8w2z2Y2mET11rrasYD6LQBAXVtdcKvi4pk9LEM4ja2ws&#10;k4IfcrDbTh42mGg78Jn6iy9FgLBLUEHlfZtI6YqKDLqZbYmDd7OdQR9kV0rd4RDgppFxFC2kwZrD&#10;QoUtHSoqvi7fRsGpzHPmcdFm+/6YvT0fP1/NMlXqcTq+rEF4Gv1/+K/9rhXE8XwF9zfhCc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d719xwAAAN0AAAAPAAAAAAAA&#10;AAAAAAAAAKECAABkcnMvZG93bnJldi54bWxQSwUGAAAAAAQABAD5AAAAlQMAAAAA&#10;" strokecolor="#24211d" strokeweight="0"/>
                  <v:line id="Line 152" o:spid="_x0000_s1155" style="position:absolute;visibility:visible;mso-wrap-style:square" from="3560,34" to="357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HeXcMAAADdAAAADwAAAGRycy9kb3ducmV2LnhtbERPy2rCQBTdF/yH4QrumomhhJA6ivUB&#10;boQ2Wt1eMtckNHMnZKYx/r2zKHR5OO/FajStGKh3jWUF8ygGQVxa3XCl4Hzav2YgnEfW2FomBQ9y&#10;sFpOXhaYa3vnLxoKX4kQwi5HBbX3XS6lK2sy6CLbEQfuZnuDPsC+krrHewg3rUziOJUGGw4NNXa0&#10;qan8KX6Ngs/qemUe0+7yMRwvu7fj99Zke6Vm03H9DsLT6P/Ff+6DVpAkSdgf3o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h3l3DAAAA3QAAAA8AAAAAAAAAAAAA&#10;AAAAoQIAAGRycy9kb3ducmV2LnhtbFBLBQYAAAAABAAEAPkAAACRAwAAAAA=&#10;" strokecolor="#24211d" strokeweight="0"/>
                  <v:line id="Line 153" o:spid="_x0000_s1156" style="position:absolute;visibility:visible;mso-wrap-style:square" from="3594,34" to="36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17xsMAAADdAAAADwAAAGRycy9kb3ducmV2LnhtbESPT4vCMBTE74LfITzBm6aWRaQaRd0V&#10;vAj+9/ponm2xeSlNtna//UYQPA4z8xtmtmhNKRqqXWFZwWgYgSBOrS44U3A+bQYTEM4jaywtk4I/&#10;crCYdzszTLR98oGao89EgLBLUEHufZVI6dKcDLqhrYiDd7e1QR9knUld4zPATSnjKBpLgwWHhRwr&#10;WueUPo6/RsE+u92Y23F1XTW768/X7vJtJhul+r12OQXhqfWf8Lu91QriOB7B6014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te8bDAAAA3QAAAA8AAAAAAAAAAAAA&#10;AAAAoQIAAGRycy9kb3ducmV2LnhtbFBLBQYAAAAABAAEAPkAAACRAwAAAAA=&#10;" strokecolor="#24211d" strokeweight="0"/>
                  <v:line id="Line 154" o:spid="_x0000_s1157" style="position:absolute;visibility:visible;mso-wrap-style:square" from="3628,34" to="363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lscIAAADdAAAADwAAAGRycy9kb3ducmV2LnhtbERPy4rCMBTdC/5DuAPuNB0RkU6jOD7A&#10;jTA+xm4vzbUt09yUJtb692ZA8OwO58VJFp2pREuNKy0r+BxFIIgzq0vOFZxP2+EMhPPIGivLpOBB&#10;Dhbzfi/BWNs7H6g9+lyEEnYxKii8r2MpXVaQQTeyNXHQrrYx6ANtcqkbvIdyU8lxFE2lwZLDQoE1&#10;rQrK/o43o+AnT1Pmblpfvtv9ZTPZ/67NbKvU4KNbfoHw1Pm3+ZXeaQXjAPh/E56AnD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lscIAAADdAAAADwAAAAAAAAAAAAAA&#10;AAChAgAAZHJzL2Rvd25yZXYueG1sUEsFBgAAAAAEAAQA+QAAAJADAAAAAA==&#10;" strokecolor="#24211d" strokeweight="0"/>
                  <v:line id="Line 155" o:spid="_x0000_s1158" style="position:absolute;visibility:visible;mso-wrap-style:square" from="3662,34" to="36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NAKsQAAADdAAAADwAAAGRycy9kb3ducmV2LnhtbESPS4vCQBCE7wv+h6EFb+vEKCJZR/EJ&#10;exF8rV6bTG8SNtMTMrMx/ntHEDwWVfUVNZ23phQN1a6wrGDQj0AQp1YXnCk4n7afExDOI2ssLZOC&#10;OzmYzzofU0y0vfGBmqPPRICwS1BB7n2VSOnSnAy6vq2Ig/dra4M+yDqTusZbgJtSxlE0lgYLDgs5&#10;VrTKKf07/hsF++x6ZW7H1WXZ7C6b0e5nbSZbpXrddvEFwlPr3+FX+1sriON4CM834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80AqxAAAAN0AAAAPAAAAAAAAAAAA&#10;AAAAAKECAABkcnMvZG93bnJldi54bWxQSwUGAAAAAAQABAD5AAAAkgMAAAAA&#10;" strokecolor="#24211d" strokeweight="0"/>
                  <v:line id="Line 156" o:spid="_x0000_s1159" style="position:absolute;visibility:visible;mso-wrap-style:square" from="3696,34" to="370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rYXsYAAADdAAAADwAAAGRycy9kb3ducmV2LnhtbESPzWrDMBCE74W8g9hAb7VcE0xwo4Q2&#10;P9CLoUlb+7pYW9vUWhlLcZy3jwqBHoeZ+YZZbSbTiZEG11pW8BzFIIgrq1uuFXx9Hp6WIJxH1thZ&#10;JgVXcrBZzx5WmGl74SONJ1+LAGGXoYLG+z6T0lUNGXSR7YmD92MHgz7IoZZ6wEuAm04mcZxKgy2H&#10;hQZ72jZU/Z7ORsFHXZbMU9oXb2Ne7Bf5984sD0o9zqfXFxCeJv8fvrfftYIkSRbw9yY8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a2F7GAAAA3QAAAA8AAAAAAAAA&#10;AAAAAAAAoQIAAGRycy9kb3ducmV2LnhtbFBLBQYAAAAABAAEAPkAAACUAwAAAAA=&#10;" strokecolor="#24211d" strokeweight="0"/>
                  <v:line id="Line 157" o:spid="_x0000_s1160" style="position:absolute;visibility:visible;mso-wrap-style:square" from="3729,34" to="37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Z9xcQAAADdAAAADwAAAGRycy9kb3ducmV2LnhtbESPS4vCQBCE7wv+h6EFb+vEoCJZR/EJ&#10;exF8rV6bTG8SNtMTMrMx/ntHEDwWVfUVNZ23phQN1a6wrGDQj0AQp1YXnCk4n7afExDOI2ssLZOC&#10;OzmYzzofU0y0vfGBmqPPRICwS1BB7n2VSOnSnAy6vq2Ig/dra4M+yDqTusZbgJtSxlE0lgYLDgs5&#10;VrTKKf07/hsF++x6ZW7H1WXZ7C6b4e5nbSZbpXrddvEFwlPr3+FX+1sriON4BM834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Vn3FxAAAAN0AAAAPAAAAAAAAAAAA&#10;AAAAAKECAABkcnMvZG93bnJldi54bWxQSwUGAAAAAAQABAD5AAAAkgMAAAAA&#10;" strokecolor="#24211d" strokeweight="0"/>
                  <v:line id="Line 158" o:spid="_x0000_s1161" style="position:absolute;visibility:visible;mso-wrap-style:square" from="3763,34" to="377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TjssQAAADdAAAADwAAAGRycy9kb3ducmV2LnhtbESPS4vCQBCE7wv+h6GFva0TgwSJjuIT&#10;9iKs72uTaZNgpidkxpj99zsLgseiqr6ipvPOVKKlxpWWFQwHEQjizOqScwWn4/ZrDMJ5ZI2VZVLw&#10;Sw7ms97HFFNtn7yn9uBzESDsUlRQeF+nUrqsIINuYGvi4N1sY9AH2eRSN/gMcFPJOIoSabDksFBg&#10;TauCsvvhYRT85Ncrc5fUl2W7u2xGu/PajLdKffa7xQSEp86/w6/2t1YQx3EC/2/CE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hOOyxAAAAN0AAAAPAAAAAAAAAAAA&#10;AAAAAKECAABkcnMvZG93bnJldi54bWxQSwUGAAAAAAQABAD5AAAAkgMAAAAA&#10;" strokecolor="#24211d" strokeweight="0"/>
                  <v:line id="Line 159" o:spid="_x0000_s1162" style="position:absolute;visibility:visible;mso-wrap-style:square" from="3797,34" to="38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hGKcQAAADdAAAADwAAAGRycy9kb3ducmV2LnhtbESPS4vCQBCE74L/YWjBm04M4krWUXzC&#10;XgRfq9cm05uEzfSEzGyM/94RFjwWVfUVNVu0phQN1a6wrGA0jEAQp1YXnCm4nHeDKQjnkTWWlknB&#10;gxws5t3ODBNt73yk5uQzESDsElSQe18lUro0J4NuaCvi4P3Y2qAPss6krvEe4KaUcRRNpMGCw0KO&#10;Fa1zSn9Pf0bBIbvdmNtJdV01++t2vP/emOlOqX6vXX6C8NT6d/i//aUVxHH8Aa834Qn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yEYpxAAAAN0AAAAPAAAAAAAAAAAA&#10;AAAAAKECAABkcnMvZG93bnJldi54bWxQSwUGAAAAAAQABAD5AAAAkgMAAAAA&#10;" strokecolor="#24211d" strokeweight="0"/>
                  <v:line id="Line 160" o:spid="_x0000_s1163" style="position:absolute;visibility:visible;mso-wrap-style:square" from="3831,34" to="384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SW8MAAADdAAAADwAAAGRycy9kb3ducmV2LnhtbERPy2rCQBTdF/yH4QrumomhhJA6ivUB&#10;boQ2Wt1eMtckNHMnZKYx/r2zKHR5OO/FajStGKh3jWUF8ygGQVxa3XCl4Hzav2YgnEfW2FomBQ9y&#10;sFpOXhaYa3vnLxoKX4kQwi5HBbX3XS6lK2sy6CLbEQfuZnuDPsC+krrHewg3rUziOJUGGw4NNXa0&#10;qan8KX6Ngs/qemUe0+7yMRwvu7fj99Zke6Vm03H9DsLT6P/Ff+6DVpAkSZgb3oQn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X0lvDAAAA3QAAAA8AAAAAAAAAAAAA&#10;AAAAoQIAAGRycy9kb3ducmV2LnhtbFBLBQYAAAAABAAEAPkAAACRAwAAAAA=&#10;" strokecolor="#24211d" strokeweight="0"/>
                  <v:line id="Line 161" o:spid="_x0000_s1164" style="position:absolute;visibility:visible;mso-wrap-style:square" from="3865,34" to="387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t3wMQAAADdAAAADwAAAGRycy9kb3ducmV2LnhtbESPS4vCQBCE74L/YWjB2zoxiGjWUXzC&#10;XgRfq9cm05uEzfSEzGyM/94RFjwWVfUVNVu0phQN1a6wrGA4iEAQp1YXnCm4nHcfExDOI2ssLZOC&#10;BzlYzLudGSba3vlIzclnIkDYJagg975KpHRpTgbdwFbEwfuxtUEfZJ1JXeM9wE0p4ygaS4MFh4Uc&#10;K1rnlP6e/oyCQ3a7Mbfj6rpq9tftaP+9MZOdUv1eu/wE4an17/B/+0sriON4Cq834Qn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G3fAxAAAAN0AAAAPAAAAAAAAAAAA&#10;AAAAAKECAABkcnMvZG93bnJldi54bWxQSwUGAAAAAAQABAD5AAAAkgMAAAAA&#10;" strokecolor="#24211d" strokeweight="0"/>
                  <v:line id="Line 162" o:spid="_x0000_s1165" style="position:absolute;visibility:visible;mso-wrap-style:square" from="3898,34" to="39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IgMMAAADdAAAADwAAAGRycy9kb3ducmV2LnhtbERPTWvCQBC9C/6HZYTezMZYJKSuoq1C&#10;L4GqbbwO2WkSzM6G7Dam/757KHh8vO/1djStGKh3jWUFiygGQVxa3XCl4PNynKcgnEfW2FomBb/k&#10;YLuZTtaYaXvnEw1nX4kQwi5DBbX3XSalK2sy6CLbEQfu2/YGfYB9JXWP9xBuWpnE8UoabDg01NjR&#10;a03l7fxjFHxU1yvzuOqK/ZAXh+f8682kR6WeZuPuBYSn0T/E/+53rSBJlmF/eBOe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4SIDDAAAA3QAAAA8AAAAAAAAAAAAA&#10;AAAAoQIAAGRycy9kb3ducmV2LnhtbFBLBQYAAAAABAAEAPkAAACRAwAAAAA=&#10;" strokecolor="#24211d" strokeweight="0"/>
                  <v:line id="Line 163" o:spid="_x0000_s1166" style="position:absolute;visibility:visible;mso-wrap-style:square" from="3932,34" to="394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TtG8YAAADdAAAADwAAAGRycy9kb3ducmV2LnhtbESPQWvCQBSE7wX/w/KE3urGtIhEV6m2&#10;gV6Eqm1yfWSfSWj2bchuk/Tfu0LB4zAz3zDr7Wga0VPnassK5rMIBHFhdc2lgq9z+rQE4TyyxsYy&#10;KfgjB9vN5GGNibYDH6k/+VIECLsEFVTet4mUrqjIoJvZljh4F9sZ9EF2pdQdDgFuGhlH0UIarDks&#10;VNjSvqLi5/RrFHyWec48Ltps1x+y95fD95tZpko9TsfXFQhPo7+H/9sfWkEcP8/h9iY8Abm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07RvGAAAA3QAAAA8AAAAAAAAA&#10;AAAAAAAAoQIAAGRycy9kb3ducmV2LnhtbFBLBQYAAAAABAAEAPkAAACUAwAAAAA=&#10;" strokecolor="#24211d" strokeweight="0"/>
                  <v:line id="Line 164" o:spid="_x0000_s1167" style="position:absolute;visibility:visible;mso-wrap-style:square" from="3966,34" to="39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ZzbMQAAADdAAAADwAAAGRycy9kb3ducmV2LnhtbESPS4vCQBCE7wv+h6EFb+vEKCJZR/EJ&#10;exF8rV6bTG8SNtMTMrMx/ntHEDwWVfUVNZ23phQN1a6wrGDQj0AQp1YXnCk4n7afExDOI2ssLZOC&#10;OzmYzzofU0y0vfGBmqPPRICwS1BB7n2VSOnSnAy6vq2Ig/dra4M+yDqTusZbgJtSxlE0lgYLDgs5&#10;VrTKKf07/hsF++x6ZW7H1WXZ7C6b0e5nbSZbpXrddvEFwlPr3+FX+1sriONhDM834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ZnNsxAAAAN0AAAAPAAAAAAAAAAAA&#10;AAAAAKECAABkcnMvZG93bnJldi54bWxQSwUGAAAAAAQABAD5AAAAkgMAAAAA&#10;" strokecolor="#24211d" strokeweight="0"/>
                  <v:line id="Line 165" o:spid="_x0000_s1168" style="position:absolute;visibility:visible;mso-wrap-style:square" from="4000,34" to="401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rW98YAAADdAAAADwAAAGRycy9kb3ducmV2LnhtbESPT2vCQBTE74V+h+UJ3pqNUUSiq/SP&#10;Qi9CjW1yfWSfSWj2bchuY/z23ULB4zAzv2E2u9G0YqDeNZYVzKIYBHFpdcOVgs/z4WkFwnlkja1l&#10;UnAjB7vt48MGU22vfKIh85UIEHYpKqi971IpXVmTQRfZjjh4F9sb9EH2ldQ9XgPctDKJ46U02HBY&#10;qLGj15rK7+zHKPioioJ5XHb5y3DM94vj15tZHZSaTsbnNQhPo7+H/9vvWkGSzOfw9yY8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q1vfGAAAA3QAAAA8AAAAAAAAA&#10;AAAAAAAAoQIAAGRycy9kb3ducmV2LnhtbFBLBQYAAAAABAAEAPkAAACUAwAAAAA=&#10;" strokecolor="#24211d" strokeweight="0"/>
                  <v:line id="Line 166" o:spid="_x0000_s1169" style="position:absolute;visibility:visible;mso-wrap-style:square" from="4034,34" to="404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Og8YAAADdAAAADwAAAGRycy9kb3ducmV2LnhtbESPQWvCQBSE74X+h+UVvNVNU5EQXaXV&#10;Cl4C1rbJ9ZF9JqHZtyG7xvjvuwXB4zAz3zDL9WhaMVDvGssKXqYRCOLS6oYrBd9fu+cEhPPIGlvL&#10;pOBKDtarx4clptpe+JOGo69EgLBLUUHtfZdK6cqaDLqp7YiDd7K9QR9kX0nd4yXATSvjKJpLgw2H&#10;hRo72tRU/h7PRsGhKgrmcd7l70OWf8yyn61JdkpNnsa3BQhPo7+Hb+29VhDHrzP4fx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DToPGAAAA3QAAAA8AAAAAAAAA&#10;AAAAAAAAoQIAAGRycy9kb3ducmV2LnhtbFBLBQYAAAAABAAEAPkAAACUAwAAAAA=&#10;" strokecolor="#24211d" strokeweight="0"/>
                  <v:line id="Line 167" o:spid="_x0000_s1170" style="position:absolute;visibility:visible;mso-wrap-style:square" from="4067,34" to="407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rGMYAAADdAAAADwAAAGRycy9kb3ducmV2LnhtbESPQWvCQBSE74X+h+UVeqsbYxWJrtLW&#10;Cr0IGjW5PrLPJDT7NmS3Mf333YLgcZiZb5jlejCN6KlztWUF41EEgriwuuZSwem4fZmDcB5ZY2OZ&#10;FPySg/Xq8WGJibZXPlCf+lIECLsEFVTet4mUrqjIoBvZljh4F9sZ9EF2pdQdXgPcNDKOopk0WHNY&#10;qLClj4qK7/THKNiXec48zNrsvd9ln6+788bMt0o9Pw1vCxCeBn8P39pfWkEcT6bw/yY8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P6xjGAAAA3QAAAA8AAAAAAAAA&#10;AAAAAAAAoQIAAGRycy9kb3ducmV2LnhtbFBLBQYAAAAABAAEAPkAAACUAwAAAAA=&#10;" strokecolor="#24211d" strokeweight="0"/>
                  <v:line id="Line 168" o:spid="_x0000_s1171" style="position:absolute;visibility:visible;mso-wrap-style:square" from="4101,34" to="4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11b8YAAADdAAAADwAAAGRycy9kb3ducmV2LnhtbESPQWvCQBSE70L/w/IKvemmqQSJWaWt&#10;Cr0ImlZzfWRfk9Ds25DdxvjvuwXB4zAz3zDZejStGKh3jWUFz7MIBHFpdcOVgq/P3XQBwnlkja1l&#10;UnAlB+vVwyTDVNsLH2nIfSUChF2KCmrvu1RKV9Zk0M1sRxy8b9sb9EH2ldQ9XgLctDKOokQabDgs&#10;1NjRe03lT/5rFByqomAek+78NuzP2/n+tDGLnVJPj+PrEoSn0d/Dt/aHVhDHLwn8vw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ddW/GAAAA3QAAAA8AAAAAAAAA&#10;AAAAAAAAoQIAAGRycy9kb3ducmV2LnhtbFBLBQYAAAAABAAEAPkAAACUAwAAAAA=&#10;" strokecolor="#24211d" strokeweight="0"/>
                  <v:line id="Line 169" o:spid="_x0000_s1172" style="position:absolute;visibility:visible;mso-wrap-style:square" from="4135,34" to="41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HQ9MYAAADdAAAADwAAAGRycy9kb3ducmV2LnhtbESPQWvCQBSE74X+h+UVetONsahEV2lr&#10;hV4EjZpcH9lnEpp9G7LbmP77bkHocZiZb5jVZjCN6KlztWUFk3EEgriwuuZSwfm0Gy1AOI+ssbFM&#10;Cn7IwWb9+LDCRNsbH6lPfSkChF2CCirv20RKV1Rk0I1tSxy8q+0M+iC7UuoObwFuGhlH0UwarDks&#10;VNjSe0XFV/ptFBzKPGceZm321u+zj5f9ZWsWO6Wen4bXJQhPg/8P39ufWkEcT+f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R0PTGAAAA3QAAAA8AAAAAAAAA&#10;AAAAAAAAoQIAAGRycy9kb3ducmV2LnhtbFBLBQYAAAAABAAEAPkAAACUAwAAAAA=&#10;" strokecolor="#24211d" strokeweight="0"/>
                  <v:line id="Line 170" o:spid="_x0000_s1173" style="position:absolute;visibility:visible;mso-wrap-style:square" from="4169,34" to="41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5EhsMAAADdAAAADwAAAGRycy9kb3ducmV2LnhtbERPTWvCQBC9C/6HZYTezMZYJKSuoq1C&#10;L4GqbbwO2WkSzM6G7Dam/757KHh8vO/1djStGKh3jWUFiygGQVxa3XCl4PNynKcgnEfW2FomBb/k&#10;YLuZTtaYaXvnEw1nX4kQwi5DBbX3XSalK2sy6CLbEQfu2/YGfYB9JXWP9xBuWpnE8UoabDg01NjR&#10;a03l7fxjFHxU1yvzuOqK/ZAXh+f8682kR6WeZuPuBYSn0T/E/+53rSBJlmFueBOe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ORIbDAAAA3QAAAA8AAAAAAAAAAAAA&#10;AAAAoQIAAGRycy9kb3ducmV2LnhtbFBLBQYAAAAABAAEAPkAAACRAwAAAAA=&#10;" strokecolor="#24211d" strokeweight="0"/>
                  <v:line id="Line 171" o:spid="_x0000_s1174" style="position:absolute;visibility:visible;mso-wrap-style:square" from="4203,34" to="42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LhHccAAADdAAAADwAAAGRycy9kb3ducmV2LnhtbESPW2vCQBSE34X+h+UIfdONqYhNXaUX&#10;A30RbOrl9ZA9TUKzZ0N2TeK/dwtCH4eZ+YZZbQZTi45aV1lWMJtGIIhzqysuFBy+08kShPPIGmvL&#10;pOBKDjbrh9EKE217/qIu84UIEHYJKii9bxIpXV6SQTe1DXHwfmxr0AfZFlK32Ae4qWUcRQtpsOKw&#10;UGJD7yXlv9nFKNgX5zPzsGhOb93utJ3vjh9mmSr1OB5eX0B4Gvx/+N7+1Ari+OkZ/t6E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wuEdxwAAAN0AAAAPAAAAAAAA&#10;AAAAAAAAAKECAABkcnMvZG93bnJldi54bWxQSwUGAAAAAAQABAD5AAAAlQMAAAAA&#10;" strokecolor="#24211d" strokeweight="0"/>
                  <v:line id="Line 172" o:spid="_x0000_s1175" style="position:absolute;visibility:visible;mso-wrap-style:square" from="4236,34" to="424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7/cMAAADdAAAADwAAAGRycy9kb3ducmV2LnhtbERPy2qDQBTdF/oPwy10V8dIkGAcQ9I2&#10;0I3Qmtf24tyoxLkjztTYv+8sCl0ezjvfzKYXE42us6xgEcUgiGurO24UHA/7lxUI55E19pZJwQ85&#10;2BSPDzlm2t75i6bKNyKEsMtQQev9kEnp6pYMusgOxIG72tGgD3BspB7xHsJNL5M4TqXBjkNDiwO9&#10;tlTfqm+j4LO5XJjndDjvpvL8vixPb2a1V+r5ad6uQXia/b/4z/2hFSTJMuwPb8IT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3DAAAA3QAAAA8AAAAAAAAAAAAA&#10;AAAAoQIAAGRycy9kb3ducmV2LnhtbFBLBQYAAAAABAAEAPkAAACRAwAAAAA=&#10;" strokecolor="#24211d" strokeweight="0"/>
                  <v:line id="Line 173" o:spid="_x0000_s1176" style="position:absolute;visibility:visible;mso-wrap-style:square" from="4270,34" to="42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KeZsYAAADdAAAADwAAAGRycy9kb3ducmV2LnhtbESPQWvCQBSE70L/w/IKvZmNIYikrmJb&#10;A70I1bbJ9ZF9JqHZtyG7xvTfdwuCx2FmvmHW28l0YqTBtZYVLKIYBHFldcu1gq/PfL4C4Tyyxs4y&#10;KfglB9vNw2yNmbZXPtJ48rUIEHYZKmi87zMpXdWQQRfZnjh4ZzsY9EEOtdQDXgPcdDKJ46U02HJY&#10;aLCn14aqn9PFKPioy5J5WvbFy3go9unh+82scqWeHqfdMwhPk7+Hb+13rSBJ0gX8vwlP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ynmbGAAAA3QAAAA8AAAAAAAAA&#10;AAAAAAAAoQIAAGRycy9kb3ducmV2LnhtbFBLBQYAAAAABAAEAPkAAACUAwAAAAA=&#10;" strokecolor="#24211d" strokeweight="0"/>
                  <v:line id="Line 174" o:spid="_x0000_s1177" style="position:absolute;visibility:visible;mso-wrap-style:square" from="4304,34" to="43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AAEcYAAADdAAAADwAAAGRycy9kb3ducmV2LnhtbESPzWrDMBCE74W8g9hAb7VcE0xwo4Q2&#10;P9CLoUlb+7pYW9vUWhlLcZy3jwqBHoeZ+YZZbSbTiZEG11pW8BzFIIgrq1uuFXx9Hp6WIJxH1thZ&#10;JgVXcrBZzx5WmGl74SONJ1+LAGGXoYLG+z6T0lUNGXSR7YmD92MHgz7IoZZ6wEuAm04mcZxKgy2H&#10;hQZ72jZU/Z7ORsFHXZbMU9oXb2Ne7Bf5984sD0o9zqfXFxCeJv8fvrfftYIkWSTw9yY8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gABHGAAAA3QAAAA8AAAAAAAAA&#10;AAAAAAAAoQIAAGRycy9kb3ducmV2LnhtbFBLBQYAAAAABAAEAPkAAACUAwAAAAA=&#10;" strokecolor="#24211d" strokeweight="0"/>
                  <v:line id="Line 175" o:spid="_x0000_s1178" style="position:absolute;visibility:visible;mso-wrap-style:square" from="4338,34" to="434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ylisYAAADdAAAADwAAAGRycy9kb3ducmV2LnhtbESPQWvCQBSE74X+h+UVvNVNU5EQXaXV&#10;Cl4C1rbJ9ZF9JqHZtyG7xvjvuwXB4zAz3zDL9WhaMVDvGssKXqYRCOLS6oYrBd9fu+cEhPPIGlvL&#10;pOBKDtarx4clptpe+JOGo69EgLBLUUHtfZdK6cqaDLqp7YiDd7K9QR9kX0nd4yXATSvjKJpLgw2H&#10;hRo72tRU/h7PRsGhKgrmcd7l70OWf8yyn61JdkpNnsa3BQhPo7+Hb+29VhDHs1f4fx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spYrGAAAA3QAAAA8AAAAAAAAA&#10;AAAAAAAAoQIAAGRycy9kb3ducmV2LnhtbFBLBQYAAAAABAAEAPkAAACUAwAAAAA=&#10;" strokecolor="#24211d" strokeweight="0"/>
                  <v:line id="Line 176" o:spid="_x0000_s1179" style="position:absolute;visibility:visible;mso-wrap-style:square" from="4372,34" to="43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U9/sUAAADdAAAADwAAAGRycy9kb3ducmV2LnhtbESPS4vCQBCE7wv+h6EFb+vEEESio/hY&#10;wYvguj6uTaZNgpmekJmN8d87wsIei6r6ipotOlOJlhpXWlYwGkYgiDOrS84VnH62nxMQziNrrCyT&#10;gic5WMx7HzNMtX3wN7VHn4sAYZeigsL7OpXSZQUZdENbEwfvZhuDPsgml7rBR4CbSsZRNJYGSw4L&#10;Bda0Lii7H3+NgkN+vTJ34/qyaveXr2R/3pjJVqlBv1tOQXjq/H/4r73TCuI4SeD9JjwBOX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U9/sUAAADdAAAADwAAAAAAAAAA&#10;AAAAAAChAgAAZHJzL2Rvd25yZXYueG1sUEsFBgAAAAAEAAQA+QAAAJMDAAAAAA==&#10;" strokecolor="#24211d" strokeweight="0"/>
                  <v:line id="Line 177" o:spid="_x0000_s1180" style="position:absolute;visibility:visible;mso-wrap-style:square" from="4405,34" to="44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mYZcYAAADdAAAADwAAAGRycy9kb3ducmV2LnhtbESPT2vCQBTE74V+h+UJ3pqNQUWiq/SP&#10;Qi9CjW1yfWSfSWj2bchuY/z23ULB4zAzv2E2u9G0YqDeNZYVzKIYBHFpdcOVgs/z4WkFwnlkja1l&#10;UnAjB7vt48MGU22vfKIh85UIEHYpKqi971IpXVmTQRfZjjh4F9sb9EH2ldQ9XgPctDKJ46U02HBY&#10;qLGj15rK7+zHKPioioJ5XHb5y3DM9/Pj15tZHZSaTsbnNQhPo7+H/9vvWkGSzBfw9yY8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mGXGAAAA3QAAAA8AAAAAAAAA&#10;AAAAAAAAoQIAAGRycy9kb3ducmV2LnhtbFBLBQYAAAAABAAEAPkAAACUAwAAAAA=&#10;" strokecolor="#24211d" strokeweight="0"/>
                  <v:line id="Line 178" o:spid="_x0000_s1181" style="position:absolute;visibility:visible;mso-wrap-style:square" from="4439,34" to="445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sGEsUAAADdAAAADwAAAGRycy9kb3ducmV2LnhtbESPS4vCQBCE7wv+h6EFb+vEIEGio/gE&#10;L8Ku6+PaZNokmOkJmTHGf+8sLOyxqKqvqNmiM5VoqXGlZQWjYQSCOLO65FzB6Wf3OQHhPLLGyjIp&#10;eJGDxbz3McNU2yd/U3v0uQgQdikqKLyvUyldVpBBN7Q1cfButjHog2xyqRt8BripZBxFiTRYclgo&#10;sKZ1Qdn9+DAKvvLrlblL6suqPVy248N5YyY7pQb9bjkF4anz/+G/9l4riONxAr9vwhOQ8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sGEsUAAADdAAAADwAAAAAAAAAA&#10;AAAAAAChAgAAZHJzL2Rvd25yZXYueG1sUEsFBgAAAAAEAAQA+QAAAJMDAAAAAA==&#10;" strokecolor="#24211d" strokeweight="0"/>
                  <v:line id="Line 179" o:spid="_x0000_s1182" style="position:absolute;visibility:visible;mso-wrap-style:square" from="4473,34" to="44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ejicYAAADdAAAADwAAAGRycy9kb3ducmV2LnhtbESPT2vCQBTE70K/w/IEb2ZjECvRVfpH&#10;oRehxja5PrLPJDT7NmS3Mf323ULB4zAzv2G2+9G0YqDeNZYVLKIYBHFpdcOVgo/Lcb4G4TyyxtYy&#10;KfghB/vdw2SLqbY3PtOQ+UoECLsUFdTed6mUrqzJoItsRxy8q+0N+iD7SuoebwFuWpnE8UoabDgs&#10;1NjRS03lV/ZtFLxXRcE8rrr8eTjlh+Xp89Wsj0rNpuPTBoSn0d/D/+03rSBJlo/w9yY8Ab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Xo4nGAAAA3QAAAA8AAAAAAAAA&#10;AAAAAAAAoQIAAGRycy9kb3ducmV2LnhtbFBLBQYAAAAABAAEAPkAAACUAwAAAAA=&#10;" strokecolor="#24211d" strokeweight="0"/>
                  <v:line id="Line 180" o:spid="_x0000_s1183" style="position:absolute;visibility:visible;mso-wrap-style:square" from="4507,34" to="45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g3+8MAAADdAAAADwAAAGRycy9kb3ducmV2LnhtbERPy2qDQBTdF/oPwy10V8dIkGAcQ9I2&#10;0I3Qmtf24tyoxLkjztTYv+8sCl0ezjvfzKYXE42us6xgEcUgiGurO24UHA/7lxUI55E19pZJwQ85&#10;2BSPDzlm2t75i6bKNyKEsMtQQev9kEnp6pYMusgOxIG72tGgD3BspB7xHsJNL5M4TqXBjkNDiwO9&#10;tlTfqm+j4LO5XJjndDjvpvL8vixPb2a1V+r5ad6uQXia/b/4z/2hFSTJMswNb8IT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IN/vDAAAA3QAAAA8AAAAAAAAAAAAA&#10;AAAAoQIAAGRycy9kb3ducmV2LnhtbFBLBQYAAAAABAAEAPkAAACRAwAAAAA=&#10;" strokecolor="#24211d" strokeweight="0"/>
                  <v:line id="Line 181" o:spid="_x0000_s1184" style="position:absolute;visibility:visible;mso-wrap-style:square" from="4541,34" to="45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SSYMYAAADdAAAADwAAAGRycy9kb3ducmV2LnhtbESPT2vCQBTE70K/w/IEb83GIKLRVfpH&#10;oRehxja5PrLPJDT7NmS3Mf323ULB4zAzv2G2+9G0YqDeNZYVzKMYBHFpdcOVgo/L8XEFwnlkja1l&#10;UvBDDva7h8kWU21vfKYh85UIEHYpKqi971IpXVmTQRfZjjh4V9sb9EH2ldQ93gLctDKJ46U02HBY&#10;qLGjl5rKr+zbKHivioJ5XHb583DKD4vT56tZHZWaTcenDQhPo7+H/9tvWkGSLNbw9yY8Ab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EkmDGAAAA3QAAAA8AAAAAAAAA&#10;AAAAAAAAoQIAAGRycy9kb3ducmV2LnhtbFBLBQYAAAAABAAEAPkAAACUAwAAAAA=&#10;" strokecolor="#24211d" strokeweight="0"/>
                  <v:line id="Line 182" o:spid="_x0000_s1185" style="position:absolute;visibility:visible;mso-wrap-style:square" from="4574,34" to="458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etIMMAAADdAAAADwAAAGRycy9kb3ducmV2LnhtbERPTWvCQBC9C/6HZYTezMZgJaSuoq1C&#10;L4GqbbwO2WkSzM6G7Dam/757KHh8vO/1djStGKh3jWUFiygGQVxa3XCl4PNynKcgnEfW2FomBb/k&#10;YLuZTtaYaXvnEw1nX4kQwi5DBbX3XSalK2sy6CLbEQfu2/YGfYB9JXWP9xBuWpnE8UoabDg01NjR&#10;a03l7fxjFHxU1yvzuOqK/ZAXh2X+9WbSo1JPs3H3AsLT6B/if/e7VpAkz2F/eBOe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nrSDDAAAA3QAAAA8AAAAAAAAAAAAA&#10;AAAAoQIAAGRycy9kb3ducmV2LnhtbFBLBQYAAAAABAAEAPkAAACRAwAAAAA=&#10;" strokecolor="#24211d" strokeweight="0"/>
                  <v:line id="Line 183" o:spid="_x0000_s1186" style="position:absolute;visibility:visible;mso-wrap-style:square" from="4608,34" to="462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sIu8YAAADdAAAADwAAAGRycy9kb3ducmV2LnhtbESPQWvCQBSE7wX/w/KE3urG0IpEV6m2&#10;gV6Eqm1yfWSfSWj2bchuk/Tfu0LB4zAz3zDr7Wga0VPnassK5rMIBHFhdc2lgq9z+rQE4TyyxsYy&#10;KfgjB9vN5GGNibYDH6k/+VIECLsEFVTet4mUrqjIoJvZljh4F9sZ9EF2pdQdDgFuGhlH0UIarDks&#10;VNjSvqLi5/RrFHyWec48Ltps1x+y9+fD95tZpko9TsfXFQhPo7+H/9sfWkEcv8zh9iY8Abm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rCLvGAAAA3QAAAA8AAAAAAAAA&#10;AAAAAAAAoQIAAGRycy9kb3ducmV2LnhtbFBLBQYAAAAABAAEAPkAAACUAwAAAAA=&#10;" strokecolor="#24211d" strokeweight="0"/>
                  <v:line id="Line 184" o:spid="_x0000_s1187" style="position:absolute;visibility:visible;mso-wrap-style:square" from="4642,34" to="46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WzMQAAADdAAAADwAAAGRycy9kb3ducmV2LnhtbESPS4vCQBCE7wv+h6EFb+vEoCJZR/EJ&#10;exF8rV6bTG8SNtMTMrMx/ntHEDwWVfUVNZ23phQN1a6wrGDQj0AQp1YXnCk4n7afExDOI2ssLZOC&#10;OzmYzzofU0y0vfGBmqPPRICwS1BB7n2VSOnSnAy6vq2Ig/dra4M+yDqTusZbgJtSxlE0lgYLDgs5&#10;VrTKKf07/hsF++x6ZW7H1WXZ7C6b4e5nbSZbpXrddvEFwlPr3+FX+1sriONRDM834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uZbMxAAAAN0AAAAPAAAAAAAAAAAA&#10;AAAAAKECAABkcnMvZG93bnJldi54bWxQSwUGAAAAAAQABAD5AAAAkgMAAAAA&#10;" strokecolor="#24211d" strokeweight="0"/>
                  <v:line id="Line 185" o:spid="_x0000_s1188" style="position:absolute;visibility:visible;mso-wrap-style:square" from="4676,34" to="468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UzV8YAAADdAAAADwAAAGRycy9kb3ducmV2LnhtbESPQWvCQBSE74X+h+UVeqsbYxWJrtLW&#10;Cr0IGjW5PrLPJDT7NmS3Mf333YLgcZiZb5jlejCN6KlztWUF41EEgriwuuZSwem4fZmDcB5ZY2OZ&#10;FPySg/Xq8WGJibZXPlCf+lIECLsEFVTet4mUrqjIoBvZljh4F9sZ9EF2pdQdXgPcNDKOopk0WHNY&#10;qLClj4qK7/THKNiXec48zNrsvd9ln6+788bMt0o9Pw1vCxCeBn8P39pfWkEcTyfw/yY8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1M1fGAAAA3QAAAA8AAAAAAAAA&#10;AAAAAAAAoQIAAGRycy9kb3ducmV2LnhtbFBLBQYAAAAABAAEAPkAAACUAwAAAAA=&#10;" strokecolor="#24211d" strokeweight="0"/>
                  <v:line id="Line 186" o:spid="_x0000_s1189" style="position:absolute;visibility:visible;mso-wrap-style:square" from="4710,34" to="47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yrI8YAAADdAAAADwAAAGRycy9kb3ducmV2LnhtbESPT2vCQBTE74V+h+UJ3pqNQUWiq/SP&#10;Qi9CjW1yfWSfSWj2bchuY/z23ULB4zAzv2E2u9G0YqDeNZYVzKIYBHFpdcOVgs/z4WkFwnlkja1l&#10;UnAjB7vt48MGU22vfKIh85UIEHYpKqi971IpXVmTQRfZjjh4F9sb9EH2ldQ9XgPctDKJ46U02HBY&#10;qLGj15rK7+zHKPioioJ5XHb5y3DM9/Pj15tZHZSaTsbnNQhPo7+H/9vvWkGSLObw9yY8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cqyPGAAAA3QAAAA8AAAAAAAAA&#10;AAAAAAAAoQIAAGRycy9kb3ducmV2LnhtbFBLBQYAAAAABAAEAPkAAACUAwAAAAA=&#10;" strokecolor="#24211d" strokeweight="0"/>
                  <v:line id="Line 187" o:spid="_x0000_s1190" style="position:absolute;visibility:visible;mso-wrap-style:square" from="4743,34" to="47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AOuMYAAADdAAAADwAAAGRycy9kb3ducmV2LnhtbESPQWvCQBSE74X+h+UVvNVNQ5UQXaXV&#10;Cl4C1rbJ9ZF9JqHZtyG7xvjvuwXB4zAz3zDL9WhaMVDvGssKXqYRCOLS6oYrBd9fu+cEhPPIGlvL&#10;pOBKDtarx4clptpe+JOGo69EgLBLUUHtfZdK6cqaDLqp7YiDd7K9QR9kX0nd4yXATSvjKJpLgw2H&#10;hRo72tRU/h7PRsGhKgrmcd7l70OWf7xmP1uT7JSaPI1vCxCeRn8P39p7rSCOZzP4fx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QDrjGAAAA3QAAAA8AAAAAAAAA&#10;AAAAAAAAoQIAAGRycy9kb3ducmV2LnhtbFBLBQYAAAAABAAEAPkAAACUAwAAAAA=&#10;" strokecolor="#24211d" strokeweight="0"/>
                  <v:line id="Line 188" o:spid="_x0000_s1191" style="position:absolute;visibility:visible;mso-wrap-style:square" from="4777,34" to="47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KQz8YAAADdAAAADwAAAGRycy9kb3ducmV2LnhtbESPQWvCQBSE70L/w/IKvemmoQaJWaWt&#10;Cr0ImlZzfWRfk9Ds25DdxvjvuwXB4zAz3zDZejStGKh3jWUFz7MIBHFpdcOVgq/P3XQBwnlkja1l&#10;UnAlB+vVwyTDVNsLH2nIfSUChF2KCmrvu1RKV9Zk0M1sRxy8b9sb9EH2ldQ9XgLctDKOokQabDgs&#10;1NjRe03lT/5rFByqomAek+78NuzP25f9aWMWO6WeHsfXJQhPo7+Hb+0PrSCO5wn8vw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CkM/GAAAA3QAAAA8AAAAAAAAA&#10;AAAAAAAAoQIAAGRycy9kb3ducmV2LnhtbFBLBQYAAAAABAAEAPkAAACUAwAAAAA=&#10;" strokecolor="#24211d" strokeweight="0"/>
                  <v:line id="Line 189" o:spid="_x0000_s1192" style="position:absolute;visibility:visible;mso-wrap-style:square" from="4811,34" to="482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41VMYAAADdAAAADwAAAGRycy9kb3ducmV2LnhtbESPQWvCQBSE74X+h+UVetONwapEV2lr&#10;hV4EjZpcH9lnEpp9G7LbmP77bkHocZiZb5jVZjCN6KlztWUFk3EEgriwuuZSwfm0Gy1AOI+ssbFM&#10;Cn7IwWb9+LDCRNsbH6lPfSkChF2CCirv20RKV1Rk0I1tSxy8q+0M+iC7UuoObwFuGhlH0UwarDks&#10;VNjSe0XFV/ptFBzKPGceZm321u+zj+n+sjWLnVLPT8PrEoSnwf+H7+1PrSCOX+b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ONVTGAAAA3QAAAA8AAAAAAAAA&#10;AAAAAAAAoQIAAGRycy9kb3ducmV2LnhtbFBLBQYAAAAABAAEAPkAAACUAwAAAAA=&#10;" strokecolor="#24211d" strokeweight="0"/>
                  <v:line id="Line 190" o:spid="_x0000_s1193" style="position:absolute;visibility:visible;mso-wrap-style:square" from="4845,34" to="48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hJsMAAADdAAAADwAAAGRycy9kb3ducmV2LnhtbERPTWvCQBC9C/6HZYTezMZgJaSuoq1C&#10;L4GqbbwO2WkSzM6G7Dam/757KHh8vO/1djStGKh3jWUFiygGQVxa3XCl4PNynKcgnEfW2FomBb/k&#10;YLuZTtaYaXvnEw1nX4kQwi5DBbX3XSalK2sy6CLbEQfu2/YGfYB9JXWP9xBuWpnE8UoabDg01NjR&#10;a03l7fxjFHxU1yvzuOqK/ZAXh2X+9WbSo1JPs3H3AsLT6B/if/e7VpAkz2FueBOe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oSbDAAAA3QAAAA8AAAAAAAAAAAAA&#10;AAAAoQIAAGRycy9kb3ducmV2LnhtbFBLBQYAAAAABAAEAPkAAACRAwAAAAA=&#10;" strokecolor="#24211d" strokeweight="0"/>
                  <v:line id="Line 191" o:spid="_x0000_s1194" style="position:absolute;visibility:visible;mso-wrap-style:square" from="4879,34" to="489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0EvccAAADdAAAADwAAAGRycy9kb3ducmV2LnhtbESPW2vCQBSE34X+h+UIfdONoYpNXaUX&#10;A30RbOrl9ZA9TUKzZ0N2TeK/dwtCH4eZ+YZZbQZTi45aV1lWMJtGIIhzqysuFBy+08kShPPIGmvL&#10;pOBKDjbrh9EKE217/qIu84UIEHYJKii9bxIpXV6SQTe1DXHwfmxr0AfZFlK32Ae4qWUcRQtpsOKw&#10;UGJD7yXlv9nFKNgX5zPzsGhOb93utH3aHT/MMlXqcTy8voDwNPj/8L39qRXE8fwZ/t6E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HQS9xwAAAN0AAAAPAAAAAAAA&#10;AAAAAAAAAKECAABkcnMvZG93bnJldi54bWxQSwUGAAAAAAQABAD5AAAAlQMAAAAA&#10;" strokecolor="#24211d" strokeweight="0"/>
                  <v:line id="Line 192" o:spid="_x0000_s1195" style="position:absolute;visibility:visible;mso-wrap-style:square" from="4912,34" to="49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tnncIAAADdAAAADwAAAGRycy9kb3ducmV2LnhtbERPyWrDMBC9F/IPYgq9NXJNMcaJErJC&#10;L4Y0bZLrYE1sE2tkJNVx/746BHp8vH2+HE0nBnK+tazgbZqAIK6sbrlW8P21f81B+ICssbNMCn7J&#10;w3IxeZpjoe2dP2k4hlrEEPYFKmhC6AspfdWQQT+1PXHkrtYZDBG6WmqH9xhuOpkmSSYNthwbGuxp&#10;01B1O/4YBYf6cmEes/68Hsrz7r08bU2+V+rleVzNQAQaw7/44f7QCtI0i/vjm/g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tnncIAAADdAAAADwAAAAAAAAAAAAAA&#10;AAChAgAAZHJzL2Rvd25yZXYueG1sUEsFBgAAAAAEAAQA+QAAAJADAAAAAA==&#10;" strokecolor="#24211d" strokeweight="0"/>
                  <v:line id="Line 193" o:spid="_x0000_s1196" style="position:absolute;visibility:visible;mso-wrap-style:square" from="4946,34" to="495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CBsYAAADdAAAADwAAAGRycy9kb3ducmV2LnhtbESPQWvCQBSE7wX/w/KE3urGUILErKK2&#10;Qi+B1qq5PrLPJJh9G7LbJP333UKhx2FmvmGy7WRaMVDvGssKlosIBHFpdcOVgvPn8WkFwnlkja1l&#10;UvBNDrab2UOGqbYjf9Bw8pUIEHYpKqi971IpXVmTQbewHXHwbrY36IPsK6l7HAPctDKOokQabDgs&#10;1NjRoabyfvoyCt6romCeku66H/Lr63N+eTGro1KP82m3BuFp8v/hv/abVhDHyRJ+34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HwgbGAAAA3QAAAA8AAAAAAAAA&#10;AAAAAAAAoQIAAGRycy9kb3ducmV2LnhtbFBLBQYAAAAABAAEAPkAAACUAwAAAAA=&#10;" strokecolor="#24211d" strokeweight="0"/>
                  <v:line id="Line 194" o:spid="_x0000_s1197" style="position:absolute;visibility:visible;mso-wrap-style:square" from="4980,34" to="499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VcccQAAADdAAAADwAAAGRycy9kb3ducmV2LnhtbESPS4vCQBCE7wv+h6GFva0TgwSJjuIT&#10;9iKs72uTaZNgpidkxpj99zsLgseiqr6ipvPOVKKlxpWWFQwHEQjizOqScwWn4/ZrDMJ5ZI2VZVLw&#10;Sw7ms97HFFNtn7yn9uBzESDsUlRQeF+nUrqsIINuYGvi4N1sY9AH2eRSN/gMcFPJOIoSabDksFBg&#10;TauCsvvhYRT85Ncrc5fUl2W7u2xGu/PajLdKffa7xQSEp86/w6/2t1YQx0kM/2/CE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1VxxxAAAAN0AAAAPAAAAAAAAAAAA&#10;AAAAAKECAABkcnMvZG93bnJldi54bWxQSwUGAAAAAAQABAD5AAAAkgMAAAAA&#10;" strokecolor="#24211d" strokeweight="0"/>
                  <v:line id="Line 195" o:spid="_x0000_s1198" style="position:absolute;visibility:visible;mso-wrap-style:square" from="5014,34" to="50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56sYAAADdAAAADwAAAGRycy9kb3ducmV2LnhtbESPQWvCQBSE70L/w/IKvemmqQSJWaWt&#10;Cr0ImlZzfWRfk9Ds25DdxvjvuwXB4zAz3zDZejStGKh3jWUFz7MIBHFpdcOVgq/P3XQBwnlkja1l&#10;UnAlB+vVwyTDVNsLH2nIfSUChF2KCmrvu1RKV9Zk0M1sRxy8b9sb9EH2ldQ9XgLctDKOokQabDgs&#10;1NjRe03lT/5rFByqomAek+78NuzP2/n+tDGLnVJPj+PrEoSn0d/Dt/aHVhDHyQv8vw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Z+erGAAAA3QAAAA8AAAAAAAAA&#10;AAAAAAAAoQIAAGRycy9kb3ducmV2LnhtbFBLBQYAAAAABAAEAPkAAACUAwAAAAA=&#10;" strokecolor="#24211d" strokeweight="0"/>
                  <v:line id="Line 196" o:spid="_x0000_s1199" style="position:absolute;visibility:visible;mso-wrap-style:square" from="5048,34" to="50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BhnsUAAADdAAAADwAAAGRycy9kb3ducmV2LnhtbESPS4vCQBCE7wv+h6EFb+vEIEGio/gE&#10;L8Ku6+PaZNokmOkJmTHGf+8sLOyxqKqvqNmiM5VoqXGlZQWjYQSCOLO65FzB6Wf3OQHhPLLGyjIp&#10;eJGDxbz3McNU2yd/U3v0uQgQdikqKLyvUyldVpBBN7Q1cfButjHog2xyqRt8BripZBxFiTRYclgo&#10;sKZ1Qdn9+DAKvvLrlblL6suqPVy248N5YyY7pQb9bjkF4anz/+G/9l4riONkDL9vwhOQ8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3BhnsUAAADdAAAADwAAAAAAAAAA&#10;AAAAAAChAgAAZHJzL2Rvd25yZXYueG1sUEsFBgAAAAAEAAQA+QAAAJMDAAAAAA==&#10;" strokecolor="#24211d" strokeweight="0"/>
                  <v:line id="Line 197" o:spid="_x0000_s1200" style="position:absolute;visibility:visible;mso-wrap-style:square" from="5081,34" to="50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zEBcYAAADdAAAADwAAAGRycy9kb3ducmV2LnhtbESPQWvCQBSE70L/w/IKvemmoQaJWaWt&#10;Cr0ImlZzfWRfk9Ds25DdxvjvuwXB4zAz3zDZejStGKh3jWUFz7MIBHFpdcOVgq/P3XQBwnlkja1l&#10;UnAlB+vVwyTDVNsLH2nIfSUChF2KCmrvu1RKV9Zk0M1sRxy8b9sb9EH2ldQ9XgLctDKOokQabDgs&#10;1NjRe03lT/5rFByqomAek+78NuzP25f9aWMWO6WeHsfXJQhPo7+Hb+0PrSCOkzn8vw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8xAXGAAAA3QAAAA8AAAAAAAAA&#10;AAAAAAAAoQIAAGRycy9kb3ducmV2LnhtbFBLBQYAAAAABAAEAPkAAACUAwAAAAA=&#10;" strokecolor="#24211d" strokeweight="0"/>
                  <v:line id="Line 198" o:spid="_x0000_s1201" style="position:absolute;visibility:visible;mso-wrap-style:square" from="5115,34" to="512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5acsQAAADdAAAADwAAAGRycy9kb3ducmV2LnhtbESPS4vCQBCE7wv+h6GFva0TgwSJjuIT&#10;9iKs72uTaZNgpidkxpj99zsLgseiqr6ipvPOVKKlxpWWFQwHEQjizOqScwWn4/ZrDMJ5ZI2VZVLw&#10;Sw7ms97HFFNtn7yn9uBzESDsUlRQeF+nUrqsIINuYGvi4N1sY9AH2eRSN/gMcFPJOIoSabDksFBg&#10;TauCsvvhYRT85Ncrc5fUl2W7u2xGu/PajLdKffa7xQSEp86/w6/2t1YQx0kC/2/CE5C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7lpyxAAAAN0AAAAPAAAAAAAAAAAA&#10;AAAAAKECAABkcnMvZG93bnJldi54bWxQSwUGAAAAAAQABAD5AAAAkgMAAAAA&#10;" strokecolor="#24211d" strokeweight="0"/>
                  <v:line id="Line 199" o:spid="_x0000_s1202" style="position:absolute;visibility:visible;mso-wrap-style:square" from="5149,34" to="516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L/6cUAAADdAAAADwAAAGRycy9kb3ducmV2LnhtbESPT2vCQBTE7wW/w/IEb3VjkFSiq6it&#10;4EWw/r0+ss8kmH0bsmtMv31XKPQ4zMxvmNmiM5VoqXGlZQWjYQSCOLO65FzB6bh5n4BwHlljZZkU&#10;/JCDxbz3NsNU2yd/U3vwuQgQdikqKLyvUyldVpBBN7Q1cfButjHog2xyqRt8BripZBxFiTRYclgo&#10;sKZ1Qdn98DAK9vn1ytwl9WXV7i5f493500w2Sg363XIKwlPn/8N/7a1WEMfJB7zehCc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L/6cUAAADdAAAADwAAAAAAAAAA&#10;AAAAAAChAgAAZHJzL2Rvd25yZXYueG1sUEsFBgAAAAAEAAQA+QAAAJMDAAAAAA==&#10;" strokecolor="#24211d" strokeweight="0"/>
                  <v:line id="Line 200" o:spid="_x0000_s1203" style="position:absolute;visibility:visible;mso-wrap-style:square" from="5183,34" to="519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1rm8IAAADdAAAADwAAAGRycy9kb3ducmV2LnhtbERPyWrDMBC9F/IPYgq9NXJNMcaJErJC&#10;L4Y0bZLrYE1sE2tkJNVx/746BHp8vH2+HE0nBnK+tazgbZqAIK6sbrlW8P21f81B+ICssbNMCn7J&#10;w3IxeZpjoe2dP2k4hlrEEPYFKmhC6AspfdWQQT+1PXHkrtYZDBG6WmqH9xhuOpkmSSYNthwbGuxp&#10;01B1O/4YBYf6cmEes/68Hsrz7r08bU2+V+rleVzNQAQaw7/44f7QCtI0i3Pjm/gE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j1rm8IAAADdAAAADwAAAAAAAAAAAAAA&#10;AAChAgAAZHJzL2Rvd25yZXYueG1sUEsFBgAAAAAEAAQA+QAAAJADAAAAAA==&#10;" strokecolor="#24211d" strokeweight="0"/>
                  <v:line id="Line 201" o:spid="_x0000_s1204" style="position:absolute;visibility:visible;mso-wrap-style:square" from="5217,34" to="52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HOAMUAAADdAAAADwAAAGRycy9kb3ducmV2LnhtbESPT2vCQBTE7wW/w/IEb3VjkGCjq6it&#10;4EWw/r0+ss8kmH0bsmtMv31XKPQ4zMxvmNmiM5VoqXGlZQWjYQSCOLO65FzB6bh5n4BwHlljZZkU&#10;/JCDxbz3NsNU2yd/U3vwuQgQdikqKLyvUyldVpBBN7Q1cfButjHog2xyqRt8BripZBxFiTRYclgo&#10;sKZ1Qdn98DAK9vn1ytwl9WXV7i5f493500w2Sg363XIKwlPn/8N/7a1WEMfJB7zehCc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HOAMUAAADdAAAADwAAAAAAAAAA&#10;AAAAAAChAgAAZHJzL2Rvd25yZXYueG1sUEsFBgAAAAAEAAQA+QAAAJMDAAAAAA==&#10;" strokecolor="#24211d" strokeweight="0"/>
                  <v:line id="Line 202" o:spid="_x0000_s1205" style="position:absolute;visibility:visible;mso-wrap-style:square" from="5251,34" to="526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LxQMEAAADdAAAADwAAAGRycy9kb3ducmV2LnhtbERPy4rCMBTdD/gP4QruxtQijlSj6IyC&#10;G2F8by/NtS02N6WJtf69WQguD+c9nbemFA3VrrCsYNCPQBCnVhecKTge1t9jEM4jaywtk4InOZjP&#10;Ol9TTLR98I6avc9ECGGXoILc+yqR0qU5GXR9WxEH7mprgz7AOpO6xkcIN6WMo2gkDRYcGnKs6Den&#10;9La/GwX/2eXC3I6q87LZnlfD7enPjNdK9brtYgLCU+s/4rd7oxXE8U/YH96EJyB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kvFAwQAAAN0AAAAPAAAAAAAAAAAAAAAA&#10;AKECAABkcnMvZG93bnJldi54bWxQSwUGAAAAAAQABAD5AAAAjwMAAAAA&#10;" strokecolor="#24211d" strokeweight="0"/>
                  <v:line id="Line 203" o:spid="_x0000_s1206" style="position:absolute;visibility:visible;mso-wrap-style:square" from="5284,34" to="529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5U28cAAADdAAAADwAAAGRycy9kb3ducmV2LnhtbESPzWrDMBCE74W8g9hAb40cU9LgRAlN&#10;WkMvgfy09nWxNraptTKWartvXwUKOQ4z8w2z3o6mET11rrasYD6LQBAXVtdcKvi8pE9LEM4ja2ws&#10;k4JfcrDdTB7WmGg78In6sy9FgLBLUEHlfZtI6YqKDLqZbYmDd7WdQR9kV0rd4RDgppFxFC2kwZrD&#10;QoUt7Ssqvs8/RsGxzHPmcdFmu/6QvT8fvt7MMlXqcTq+rkB4Gv09/N/+0Ari+GUOtzfhCcjN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lTbxwAAAN0AAAAPAAAAAAAA&#10;AAAAAAAAAKECAABkcnMvZG93bnJldi54bWxQSwUGAAAAAAQABAD5AAAAlQMAAAAA&#10;" strokecolor="#24211d" strokeweight="0"/>
                  <v:line id="Line 204" o:spid="_x0000_s1207" style="position:absolute;visibility:visible;mso-wrap-style:square" from="5318,34" to="5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zKrMQAAADdAAAADwAAAGRycy9kb3ducmV2LnhtbESPS4vCQBCE74L/YWjBm04M4krWUXzC&#10;XgRfq9cm05uEzfSEzGyM/94RFjwWVfUVNVu0phQN1a6wrGA0jEAQp1YXnCm4nHeDKQjnkTWWlknB&#10;gxws5t3ODBNt73yk5uQzESDsElSQe18lUro0J4NuaCvi4P3Y2qAPss6krvEe4KaUcRRNpMGCw0KO&#10;Fa1zSn9Pf0bBIbvdmNtJdV01++t2vP/emOlOqX6vXX6C8NT6d/i//aUVxPFHDK834Qn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DMqsxAAAAN0AAAAPAAAAAAAAAAAA&#10;AAAAAKECAABkcnMvZG93bnJldi54bWxQSwUGAAAAAAQABAD5AAAAkgMAAAAA&#10;" strokecolor="#24211d" strokeweight="0"/>
                  <v:line id="Line 205" o:spid="_x0000_s1208" style="position:absolute;visibility:visible;mso-wrap-style:square" from="5352,34" to="536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BvN8YAAADdAAAADwAAAGRycy9kb3ducmV2LnhtbESPQWvCQBSE74X+h+UVetONsahEV2lr&#10;hV4EjZpcH9lnEpp9G7LbmP77bkHocZiZb5jVZjCN6KlztWUFk3EEgriwuuZSwfm0Gy1AOI+ssbFM&#10;Cn7IwWb9+LDCRNsbH6lPfSkChF2CCirv20RKV1Rk0I1tSxy8q+0M+iC7UuoObwFuGhlH0UwarDks&#10;VNjSe0XFV/ptFBzKPGceZm321u+zj5f9ZWsWO6Wen4bXJQhPg/8P39ufWkEcz6f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AbzfGAAAA3QAAAA8AAAAAAAAA&#10;AAAAAAAAoQIAAGRycy9kb3ducmV2LnhtbFBLBQYAAAAABAAEAPkAAACUAwAAAAA=&#10;" strokecolor="#24211d" strokeweight="0"/>
                  <v:line id="Line 206" o:spid="_x0000_s1209" style="position:absolute;visibility:visible;mso-wrap-style:square" from="5386,34" to="539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n3Q8YAAADdAAAADwAAAGRycy9kb3ducmV2LnhtbESPT2vCQBTE70K/w/IEb2ZjECvRVfpH&#10;oRehxja5PrLPJDT7NmS3Mf323ULB4zAzv2G2+9G0YqDeNZYVLKIYBHFpdcOVgo/Lcb4G4TyyxtYy&#10;KfghB/vdw2SLqbY3PtOQ+UoECLsUFdTed6mUrqzJoItsRxy8q+0N+iD7SuoebwFuWpnE8UoabDgs&#10;1NjRS03lV/ZtFLxXRcE8rrr8eTjlh+Xp89Wsj0rNpuPTBoSn0d/D/+03rSBJHpfw9yY8Ab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p90PGAAAA3QAAAA8AAAAAAAAA&#10;AAAAAAAAoQIAAGRycy9kb3ducmV2LnhtbFBLBQYAAAAABAAEAPkAAACUAwAAAAA=&#10;" strokecolor="#24211d" strokeweight="0"/>
                  <v:line id="Line 207" o:spid="_x0000_s1210" style="position:absolute;visibility:visible;mso-wrap-style:square" from="5420,34" to="54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VS2MYAAADdAAAADwAAAGRycy9kb3ducmV2LnhtbESPQWvCQBSE74X+h+UVetONwapEV2lr&#10;hV4EjZpcH9lnEpp9G7LbmP77bkHocZiZb5jVZjCN6KlztWUFk3EEgriwuuZSwfm0Gy1AOI+ssbFM&#10;Cn7IwWb9+LDCRNsbH6lPfSkChF2CCirv20RKV1Rk0I1tSxy8q+0M+iC7UuoObwFuGhlH0UwarDks&#10;VNjSe0XFV/ptFBzKPGceZm321u+zj+n+sjWLnVLPT8PrEoSnwf+H7+1PrSCO5y/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lUtjGAAAA3QAAAA8AAAAAAAAA&#10;AAAAAAAAoQIAAGRycy9kb3ducmV2LnhtbFBLBQYAAAAABAAEAPkAAACUAwAAAAA=&#10;" strokecolor="#24211d" strokeweight="0"/>
                  <v:line id="Line 208" o:spid="_x0000_s1211" style="position:absolute;visibility:visible;mso-wrap-style:square" from="5453,34" to="54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fMr8UAAADdAAAADwAAAGRycy9kb3ducmV2LnhtbESPT2vCQBTE7wW/w/IEb3VjkFSiq6it&#10;4EWw/r0+ss8kmH0bsmtMv31XKPQ4zMxvmNmiM5VoqXGlZQWjYQSCOLO65FzB6bh5n4BwHlljZZkU&#10;/JCDxbz3NsNU2yd/U3vwuQgQdikqKLyvUyldVpBBN7Q1cfButjHog2xyqRt8BripZBxFiTRYclgo&#10;sKZ1Qdn98DAK9vn1ytwl9WXV7i5f493500w2Sg363XIKwlPn/8N/7a1WEMcfCbzehCc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fMr8UAAADdAAAADwAAAAAAAAAA&#10;AAAAAAChAgAAZHJzL2Rvd25yZXYueG1sUEsFBgAAAAAEAAQA+QAAAJMDAAAAAA==&#10;" strokecolor="#24211d" strokeweight="0"/>
                  <v:line id="Line 209" o:spid="_x0000_s1212" style="position:absolute;visibility:visible;mso-wrap-style:square" from="5487,34" to="549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tpNMYAAADdAAAADwAAAGRycy9kb3ducmV2LnhtbESPQWvCQBSE74X+h+UVvNVNQ9EQXaXV&#10;Cl4C1rbJ9ZF9JqHZtyG7xvjvuwXB4zAz3zDL9WhaMVDvGssKXqYRCOLS6oYrBd9fu+cEhPPIGlvL&#10;pOBKDtarx4clptpe+JOGo69EgLBLUUHtfZdK6cqaDLqp7YiDd7K9QR9kX0nd4yXATSvjKJpJgw2H&#10;hRo72tRU/h7PRsGhKgrmcdbl70OWf7xmP1uT7JSaPI1vCxCeRn8P39p7rSCO53P4fx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7aTTGAAAA3QAAAA8AAAAAAAAA&#10;AAAAAAAAoQIAAGRycy9kb3ducmV2LnhtbFBLBQYAAAAABAAEAPkAAACUAwAAAAA=&#10;" strokecolor="#24211d" strokeweight="0"/>
                  <v:line id="Line 210" o:spid="_x0000_s1213" style="position:absolute;visibility:visible;mso-wrap-style:square" from="5521,34" to="553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9RsEAAADdAAAADwAAAGRycy9kb3ducmV2LnhtbERPy4rCMBTdD/gP4QruxtQijlSj6IyC&#10;G2F8by/NtS02N6WJtf69WQguD+c9nbemFA3VrrCsYNCPQBCnVhecKTge1t9jEM4jaywtk4InOZjP&#10;Ol9TTLR98I6avc9ECGGXoILc+yqR0qU5GXR9WxEH7mprgz7AOpO6xkcIN6WMo2gkDRYcGnKs6Den&#10;9La/GwX/2eXC3I6q87LZnlfD7enPjNdK9brtYgLCU+s/4rd7oxXE8U+YG96EJyB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5P1GwQAAAN0AAAAPAAAAAAAAAAAAAAAA&#10;AKECAABkcnMvZG93bnJldi54bWxQSwUGAAAAAAQABAD5AAAAjwMAAAAA&#10;" strokecolor="#24211d" strokeweight="0"/>
                  <v:line id="Line 211" o:spid="_x0000_s1214" style="position:absolute;visibility:visible;mso-wrap-style:square" from="5555,34" to="556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hY3ccAAADdAAAADwAAAGRycy9kb3ducmV2LnhtbESPT2vCQBTE70K/w/KE3nRjKKlNXUVb&#10;hV4Em/rn+si+JqHZtyG7Jum3d4VCj8PM/IZZrAZTi45aV1lWMJtGIIhzqysuFBy/dpM5COeRNdaW&#10;ScEvOVgtH0YLTLXt+ZO6zBciQNilqKD0vkmldHlJBt3UNsTB+7atQR9kW0jdYh/gppZxFCXSYMVh&#10;ocSG3krKf7KrUXAoLhfmIWnOm25/3j7tT+9mvlPqcTysX0F4Gvx/+K/9oRXE8fML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qFjdxwAAAN0AAAAPAAAAAAAA&#10;AAAAAAAAAKECAABkcnMvZG93bnJldi54bWxQSwUGAAAAAAQABAD5AAAAlQMAAAAA&#10;" strokecolor="#24211d" strokeweight="0"/>
                  <v:line id="Line 212" o:spid="_x0000_s1215" style="position:absolute;visibility:visible;mso-wrap-style:square" from="5589,34" to="560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eBZ8MAAADdAAAADwAAAGRycy9kb3ducmV2LnhtbERPz2vCMBS+D/wfwhvsNtOVUUo1iroJ&#10;uxRmN/X6aJ5tsXkJTVa7/345DDx+fL+X68n0YqTBd5YVvMwTEMS11R03Cr6/9s85CB+QNfaWScEv&#10;eVivZg9LLLS98YHGKjQihrAvUEEbgiuk9HVLBv3cOuLIXexgMEQ4NFIPeIvhppdpkmTSYMexoUVH&#10;u5bqa/VjFHw25zPzlLnTdixP76/l8c3ke6WeHqfNAkSgKdzF/+4PrSBN87g/vo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HgWfDAAAA3QAAAA8AAAAAAAAAAAAA&#10;AAAAoQIAAGRycy9kb3ducmV2LnhtbFBLBQYAAAAABAAEAPkAAACRAwAAAAA=&#10;" strokecolor="#24211d" strokeweight="0"/>
                  <v:line id="Line 213" o:spid="_x0000_s1216" style="position:absolute;visibility:visible;mso-wrap-style:square" from="5622,34" to="563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sk/MYAAADdAAAADwAAAGRycy9kb3ducmV2LnhtbESPQWvCQBSE7wX/w/KE3pqNoUiIWUVt&#10;hV6E1mpyfWSfSTD7NmS3Mf333UKhx2FmvmHyzWQ6MdLgWssKFlEMgriyuuVawfnz8JSCcB5ZY2eZ&#10;FHyTg8169pBjpu2dP2g8+VoECLsMFTTe95mUrmrIoItsTxy8qx0M+iCHWuoB7wFuOpnE8VIabDks&#10;NNjTvqHqdvoyCt7rsmSeln2xG4/F6/Px8mLSg1KP82m7AuFp8v/hv/abVpAk6QJ+34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LJPzGAAAA3QAAAA8AAAAAAAAA&#10;AAAAAAAAoQIAAGRycy9kb3ducmV2LnhtbFBLBQYAAAAABAAEAPkAAACUAwAAAAA=&#10;" strokecolor="#24211d" strokeweight="0"/>
                  <v:line id="Line 214" o:spid="_x0000_s1217" style="position:absolute;visibility:visible;mso-wrap-style:square" from="5656,34" to="566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m6i8QAAADdAAAADwAAAGRycy9kb3ducmV2LnhtbESPS4vCQBCE7wv+h6EFb+vEsEiIjuIT&#10;vAiuz2uTaZNgpidkZmP23+8ICx6LqvqKms47U4mWGldaVjAaRiCIM6tLzhWcT9vPBITzyBory6Tg&#10;lxzMZ72PKabaPvmb2qPPRYCwS1FB4X2dSumyggy6oa2Jg3e3jUEfZJNL3eAzwE0l4ygaS4Mlh4UC&#10;a1oVlD2OP0bBIb/dmLtxfV22++vma39Zm2Sr1KDfLSYgPHX+Hf5v77SCOE5ieL0JT0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2bqLxAAAAN0AAAAPAAAAAAAAAAAA&#10;AAAAAKECAABkcnMvZG93bnJldi54bWxQSwUGAAAAAAQABAD5AAAAkgMAAAAA&#10;" strokecolor="#24211d" strokeweight="0"/>
                  <v:line id="Line 215" o:spid="_x0000_s1218" style="position:absolute;visibility:visible;mso-wrap-style:square" from="5690,34" to="57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UfEMYAAADdAAAADwAAAGRycy9kb3ducmV2LnhtbESPS2vDMBCE74X8B7GB3hq5bgnGsRL6&#10;CvQSSJ2Hr4u1sU2slbFUx/33USDQ4zAz3zDZajStGKh3jWUFz7MIBHFpdcOVgv1u/ZSAcB5ZY2uZ&#10;FPyRg9Vy8pBhqu2Ff2jIfSUChF2KCmrvu1RKV9Zk0M1sRxy8k+0N+iD7SuoeLwFuWhlH0VwabDgs&#10;1NjRR03lOf81CrZVUTCP8+74PmyOX6+bw6dJ1ko9Tse3BQhPo/8P39vfWkEcJy9wexOe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VHxDGAAAA3QAAAA8AAAAAAAAA&#10;AAAAAAAAoQIAAGRycy9kb3ducmV2LnhtbFBLBQYAAAAABAAEAPkAAACUAwAAAAA=&#10;" strokecolor="#24211d" strokeweight="0"/>
                  <v:line id="Line 216" o:spid="_x0000_s1219" style="position:absolute;visibility:visible;mso-wrap-style:square" from="5724,34" to="57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yHZMUAAADdAAAADwAAAGRycy9kb3ducmV2LnhtbESPS4vCQBCE7wv+h6EFb+vEIBKio/hY&#10;wYvguj6uTaZNgpmekJmN8d87wsIei6r6ipotOlOJlhpXWlYwGkYgiDOrS84VnH62nwkI55E1VpZJ&#10;wZMcLOa9jxmm2j74m9qjz0WAsEtRQeF9nUrpsoIMuqGtiYN3s41BH2STS93gI8BNJeMomkiDJYeF&#10;AmtaF5Tdj79GwSG/Xpm7SX1ZtfvL13h/3phkq9Sg3y2nIDx1/j/8195pBXGcjOH9JjwBOX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yHZMUAAADdAAAADwAAAAAAAAAA&#10;AAAAAAChAgAAZHJzL2Rvd25yZXYueG1sUEsFBgAAAAAEAAQA+QAAAJMDAAAAAA==&#10;" strokecolor="#24211d" strokeweight="0"/>
                  <v:line id="Line 217" o:spid="_x0000_s1220" style="position:absolute;visibility:visible;mso-wrap-style:square" from="5758,34" to="57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Ai/8YAAADdAAAADwAAAGRycy9kb3ducmV2LnhtbESPS2vDMBCE74X8B7GB3hq5pg3GsRL6&#10;CvQSSJ2Hr4u1sU2slbFUx/33USDQ4zAz3zDZajStGKh3jWUFz7MIBHFpdcOVgv1u/ZSAcB5ZY2uZ&#10;FPyRg9Vy8pBhqu2Ff2jIfSUChF2KCmrvu1RKV9Zk0M1sRxy8k+0N+iD7SuoeLwFuWhlH0VwabDgs&#10;1NjRR03lOf81CrZVUTCP8+74PmyOXy+bw6dJ1ko9Tse3BQhPo/8P39vfWkEcJ69wexOe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wIv/GAAAA3QAAAA8AAAAAAAAA&#10;AAAAAAAAoQIAAGRycy9kb3ducmV2LnhtbFBLBQYAAAAABAAEAPkAAACUAwAAAAA=&#10;" strokecolor="#24211d" strokeweight="0"/>
                  <v:line id="Line 218" o:spid="_x0000_s1221" style="position:absolute;visibility:visible;mso-wrap-style:square" from="5791,34" to="580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K8iMYAAADdAAAADwAAAGRycy9kb3ducmV2LnhtbESPQWvCQBSE7wX/w/KE3pqNoYQQsxFr&#10;K/QiVFv1+sg+k9Ds25DdxvTfdwuCx2FmvmGK1WQ6MdLgWssKFlEMgriyuuVawdfn9ikD4Tyyxs4y&#10;KfglB6ty9lBgru2V9zQefC0ChF2OChrv+1xKVzVk0EW2Jw7exQ4GfZBDLfWA1wA3nUziOJUGWw4L&#10;Dfa0aaj6PvwYBR/1+cw8pf3pZdyd3p53x1eTbZV6nE/rJQhPk7+Hb+13rSBJshT+34QnI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ivIjGAAAA3QAAAA8AAAAAAAAA&#10;AAAAAAAAoQIAAGRycy9kb3ducmV2LnhtbFBLBQYAAAAABAAEAPkAAACUAwAAAAA=&#10;" strokecolor="#24211d" strokeweight="0"/>
                  <v:line id="Line 219" o:spid="_x0000_s1222" style="position:absolute;visibility:visible;mso-wrap-style:square" from="5825,34" to="58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4ZE8YAAADdAAAADwAAAGRycy9kb3ducmV2LnhtbESPS2vDMBCE74X8B7GB3hq5pqTGsRL6&#10;CvQSSJ2Hr4u1sU2slbFUx/n3UaDQ4zAz3zDZajStGKh3jWUFz7MIBHFpdcOVgv1u/ZSAcB5ZY2uZ&#10;FFzJwWo5ecgw1fbCPzTkvhIBwi5FBbX3XSqlK2sy6Ga2Iw7eyfYGfZB9JXWPlwA3rYyjaC4NNhwW&#10;auzoo6bynP8aBduqKJjHeXd8HzbHr5fN4dMka6Uep+PbAoSn0f+H/9rfWkEcJ69wfxOe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uGRPGAAAA3QAAAA8AAAAAAAAA&#10;AAAAAAAAoQIAAGRycy9kb3ducmV2LnhtbFBLBQYAAAAABAAEAPkAAACUAwAAAAA=&#10;" strokecolor="#24211d" strokeweight="0"/>
                  <v:line id="Line 220" o:spid="_x0000_s1223" style="position:absolute;visibility:visible;mso-wrap-style:square" from="5848,34" to="587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GNYcMAAADdAAAADwAAAGRycy9kb3ducmV2LnhtbERPz2vCMBS+D/wfwhvsNtOVUUo1iroJ&#10;uxRmN/X6aJ5tsXkJTVa7/345DDx+fL+X68n0YqTBd5YVvMwTEMS11R03Cr6/9s85CB+QNfaWScEv&#10;eVivZg9LLLS98YHGKjQihrAvUEEbgiuk9HVLBv3cOuLIXexgMEQ4NFIPeIvhppdpkmTSYMexoUVH&#10;u5bqa/VjFHw25zPzlLnTdixP76/l8c3ke6WeHqfNAkSgKdzF/+4PrSBN8zg3vo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xjWHDAAAA3QAAAA8AAAAAAAAAAAAA&#10;AAAAoQIAAGRycy9kb3ducmV2LnhtbFBLBQYAAAAABAAEAPkAAACRAwAAAAA=&#10;" strokecolor="#24211d" strokeweight="0"/>
                  <v:line id="Line 221" o:spid="_x0000_s1224" style="position:absolute;visibility:visible;mso-wrap-style:square" from="5881,34" to="590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0o+sYAAADdAAAADwAAAGRycy9kb3ducmV2LnhtbESPS2vDMBCE74X8B7GB3hq5pgTXsRL6&#10;CvQSSJ2Hr4u1sU2slbFUx/n3UaDQ4zAz3zDZajStGKh3jWUFz7MIBHFpdcOVgv1u/ZSAcB5ZY2uZ&#10;FFzJwWo5ecgw1fbCPzTkvhIBwi5FBbX3XSqlK2sy6Ga2Iw7eyfYGfZB9JXWPlwA3rYyjaC4NNhwW&#10;auzoo6bynP8aBduqKJjHeXd8HzbHr5fN4dMka6Uep+PbAoSn0f+H/9rfWkEcJ69wfxOe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9KPrGAAAA3QAAAA8AAAAAAAAA&#10;AAAAAAAAoQIAAGRycy9kb3ducmV2LnhtbFBLBQYAAAAABAAEAPkAAACUAwAAAAA=&#10;" strokecolor="#24211d" strokeweight="0"/>
                  <v:line id="Line 222" o:spid="_x0000_s1225" style="position:absolute;visibility:visible;mso-wrap-style:square" from="5915,34" to="593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4XusEAAADdAAAADwAAAGRycy9kb3ducmV2LnhtbERPy4rCMBTdD/gP4QruxtQiotUoOqPg&#10;Rhjf20tzbYvNTWlirX9vFsIsD+c9W7SmFA3VrrCsYNCPQBCnVhecKTgdN99jEM4jaywtk4IXOVjM&#10;O18zTLR98p6ag89ECGGXoILc+yqR0qU5GXR9WxEH7mZrgz7AOpO6xmcIN6WMo2gkDRYcGnKs6Cen&#10;9H54GAV/2fXK3I6qy6rZXdbD3fnXjDdK9brtcgrCU+v/xR/3ViuI40nYH96EJyDn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nhe6wQAAAN0AAAAPAAAAAAAAAAAAAAAA&#10;AKECAABkcnMvZG93bnJldi54bWxQSwUGAAAAAAQABAD5AAAAjwMAAAAA&#10;" strokecolor="#24211d" strokeweight="0"/>
                  <v:line id="Line 223" o:spid="_x0000_s1226" style="position:absolute;visibility:visible;mso-wrap-style:square" from="5949,34" to="597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KyIccAAADdAAAADwAAAGRycy9kb3ducmV2LnhtbESPzWrDMBCE74W8g9hAb40cU0LiRAlN&#10;WkMvgfy09nWxNraptTKWartvXwUKPQ4z8w2z2Y2mET11rrasYD6LQBAXVtdcKvi4pk9LEM4ja2ws&#10;k4IfcrDbTh42mGg78Jn6iy9FgLBLUEHlfZtI6YqKDLqZbYmDd7OdQR9kV0rd4RDgppFxFC2kwZrD&#10;QoUtHSoqvi7fRsGpzHPmcdFm+/6YvT0fP1/NMlXqcTq+rEF4Gv1/+K/9rhXE8WoO9zfhCc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0rIhxwAAAN0AAAAPAAAAAAAA&#10;AAAAAAAAAKECAABkcnMvZG93bnJldi54bWxQSwUGAAAAAAQABAD5AAAAlQMAAAAA&#10;" strokecolor="#24211d" strokeweight="0"/>
                  <v:line id="Line 224" o:spid="_x0000_s1227" style="position:absolute;visibility:visible;mso-wrap-style:square" from="5983,34" to="600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AsVsQAAADdAAAADwAAAGRycy9kb3ducmV2LnhtbESPS4vCQBCE74L/YWjB2zoxiGjWUXzC&#10;XgRfq9cm05uEzfSEzGyM/94RFjwWVfUVNVu0phQN1a6wrGA4iEAQp1YXnCm4nHcfExDOI2ssLZOC&#10;BzlYzLudGSba3vlIzclnIkDYJagg975KpHRpTgbdwFbEwfuxtUEfZJ1JXeM9wE0p4ygaS4MFh4Uc&#10;K1rnlP6e/oyCQ3a7Mbfj6rpq9tftaP+9MZOdUv1eu/wE4an17/B/+0sriONpDK834Qn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CxWxAAAAN0AAAAPAAAAAAAAAAAA&#10;AAAAAKECAABkcnMvZG93bnJldi54bWxQSwUGAAAAAAQABAD5AAAAkgMAAAAA&#10;" strokecolor="#24211d" strokeweight="0"/>
                  <v:line id="Line 225" o:spid="_x0000_s1228" style="position:absolute;visibility:visible;mso-wrap-style:square" from="6017,34" to="603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yJzccAAADdAAAADwAAAGRycy9kb3ducmV2LnhtbESPW2vCQBSE34X+h+UIfdONqYhNXaUX&#10;A30RbOrl9ZA9TUKzZ0N2TeK/dwtCH4eZ+YZZbQZTi45aV1lWMJtGIIhzqysuFBy+08kShPPIGmvL&#10;pOBKDjbrh9EKE217/qIu84UIEHYJKii9bxIpXV6SQTe1DXHwfmxr0AfZFlK32Ae4qWUcRQtpsOKw&#10;UGJD7yXlv9nFKNgX5zPzsGhOb93utJ3vjh9mmSr1OB5eX0B4Gvx/+N7+1Ari+PkJ/t6E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TInNxwAAAN0AAAAPAAAAAAAA&#10;AAAAAAAAAKECAABkcnMvZG93bnJldi54bWxQSwUGAAAAAAQABAD5AAAAlQMAAAAA&#10;" strokecolor="#24211d" strokeweight="0"/>
                  <v:line id="Line 226" o:spid="_x0000_s1229" style="position:absolute;visibility:visible;mso-wrap-style:square" from="6050,34" to="607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URucYAAADdAAAADwAAAGRycy9kb3ducmV2LnhtbESPT2vCQBTE70K/w/IEb83GIKLRVfpH&#10;oRehxja5PrLPJDT7NmS3Mf323ULB4zAzv2G2+9G0YqDeNZYVzKMYBHFpdcOVgo/L8XEFwnlkja1l&#10;UvBDDva7h8kWU21vfKYh85UIEHYpKqi971IpXVmTQRfZjjh4V9sb9EH2ldQ93gLctDKJ46U02HBY&#10;qLGjl5rKr+zbKHivioJ5XHb583DKD4vT56tZHZWaTcenDQhPo7+H/9tvWkGSrBfw9yY8Ab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lEbnGAAAA3QAAAA8AAAAAAAAA&#10;AAAAAAAAoQIAAGRycy9kb3ducmV2LnhtbFBLBQYAAAAABAAEAPkAAACUAwAAAAA=&#10;" strokecolor="#24211d" strokeweight="0"/>
                  <v:line id="Line 227" o:spid="_x0000_s1230" style="position:absolute;visibility:visible;mso-wrap-style:square" from="6084,34" to="610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m0IscAAADdAAAADwAAAGRycy9kb3ducmV2LnhtbESPW2vCQBSE34X+h+UIfdONoYpNXaUX&#10;A30RbOrl9ZA9TUKzZ0N2TeK/dwtCH4eZ+YZZbQZTi45aV1lWMJtGIIhzqysuFBy+08kShPPIGmvL&#10;pOBKDjbrh9EKE217/qIu84UIEHYJKii9bxIpXV6SQTe1DXHwfmxr0AfZFlK32Ae4qWUcRQtpsOKw&#10;UGJD7yXlv9nFKNgX5zPzsGhOb93utH3aHT/MMlXqcTy8voDwNPj/8L39qRXE8fMc/t6E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6bQixwAAAN0AAAAPAAAAAAAA&#10;AAAAAAAAAKECAABkcnMvZG93bnJldi54bWxQSwUGAAAAAAQABAD5AAAAlQMAAAAA&#10;" strokecolor="#24211d" strokeweight="0"/>
                  <v:line id="Line 228" o:spid="_x0000_s1231" style="position:absolute;visibility:visible;mso-wrap-style:square" from="6118,34" to="614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sqVcUAAADdAAAADwAAAGRycy9kb3ducmV2LnhtbESPT2vCQBTE7wW/w/IEb3VjkGCjq6it&#10;4EWw/r0+ss8kmH0bsmtMv31XKPQ4zMxvmNmiM5VoqXGlZQWjYQSCOLO65FzB6bh5n4BwHlljZZkU&#10;/JCDxbz3NsNU2yd/U3vwuQgQdikqKLyvUyldVpBBN7Q1cfButjHog2xyqRt8BripZBxFiTRYclgo&#10;sKZ1Qdn98DAK9vn1ytwl9WXV7i5f493500w2Sg363XIKwlPn/8N/7a1WEMcfCbzehCc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sqVcUAAADdAAAADwAAAAAAAAAA&#10;AAAAAAChAgAAZHJzL2Rvd25yZXYueG1sUEsFBgAAAAAEAAQA+QAAAJMDAAAAAA==&#10;" strokecolor="#24211d" strokeweight="0"/>
                  <v:line id="Line 229" o:spid="_x0000_s1232" style="position:absolute;visibility:visible;mso-wrap-style:square" from="6152,34" to="61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ePzscAAADdAAAADwAAAGRycy9kb3ducmV2LnhtbESPT2vCQBTE70K/w/KE3nRjKKlNXUVb&#10;hV4Em/rn+si+JqHZtyG7Jum3d4VCj8PM/IZZrAZTi45aV1lWMJtGIIhzqysuFBy/dpM5COeRNdaW&#10;ScEvOVgtH0YLTLXt+ZO6zBciQNilqKD0vkmldHlJBt3UNsTB+7atQR9kW0jdYh/gppZxFCXSYMVh&#10;ocSG3krKf7KrUXAoLhfmIWnOm25/3j7tT+9mvlPqcTysX0F4Gvx/+K/9oRXE8csz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d4/OxwAAAN0AAAAPAAAAAAAA&#10;AAAAAAAAAKECAABkcnMvZG93bnJldi54bWxQSwUGAAAAAAQABAD5AAAAlQMAAAAA&#10;" strokecolor="#24211d" strokeweight="0"/>
                  <v:line id="Line 230" o:spid="_x0000_s1233" style="position:absolute;visibility:visible;mso-wrap-style:square" from="6186,34" to="62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bvMEAAADdAAAADwAAAGRycy9kb3ducmV2LnhtbERPy4rCMBTdD/gP4QruxtQiotUoOqPg&#10;Rhjf20tzbYvNTWlirX9vFsIsD+c9W7SmFA3VrrCsYNCPQBCnVhecKTgdN99jEM4jaywtk4IXOVjM&#10;O18zTLR98p6ag89ECGGXoILc+yqR0qU5GXR9WxEH7mZrgz7AOpO6xmcIN6WMo2gkDRYcGnKs6Cen&#10;9H54GAV/2fXK3I6qy6rZXdbD3fnXjDdK9brtcgrCU+v/xR/3ViuI40mYG96EJyDn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6Bu8wQAAAN0AAAAPAAAAAAAAAAAAAAAA&#10;AKECAABkcnMvZG93bnJldi54bWxQSwUGAAAAAAQABAD5AAAAjwMAAAAA&#10;" strokecolor="#24211d" strokeweight="0"/>
                  <v:line id="Line 231" o:spid="_x0000_s1234" style="position:absolute;visibility:visible;mso-wrap-style:square" from="6219,34" to="624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S+J8YAAADdAAAADwAAAGRycy9kb3ducmV2LnhtbESPQWvCQBSE74X+h+UVvNVNQxETXaXV&#10;Cl4C1rbJ9ZF9JqHZtyG7xvjvuwXB4zAz3zDL9WhaMVDvGssKXqYRCOLS6oYrBd9fu+c5COeRNbaW&#10;ScGVHKxXjw9LTLW98CcNR1+JAGGXooLa+y6V0pU1GXRT2xEH72R7gz7IvpK6x0uAm1bGUTSTBhsO&#10;CzV2tKmp/D2ejYJDVRTM46zL34cs/3jNfrZmvlNq8jS+LUB4Gv09fGvvtYI4ThL4fx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kvifGAAAA3QAAAA8AAAAAAAAA&#10;AAAAAAAAoQIAAGRycy9kb3ducmV2LnhtbFBLBQYAAAAABAAEAPkAAACUAwAAAAA=&#10;" strokecolor="#24211d" strokeweight="0"/>
                  <v:line id="Line 232" o:spid="_x0000_s1235" style="position:absolute;visibility:visible;mso-wrap-style:square" from="6253,34" to="627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WNoMIAAADdAAAADwAAAGRycy9kb3ducmV2LnhtbERPz2vCMBS+D/Y/hCd4m6lOpFSjbDrB&#10;S2HqptdH82zLmpeSxFr/e3MYePz4fi9WvWlER87XlhWMRwkI4sLqmksFP8ftWwrCB2SNjWVScCcP&#10;q+XrywIzbW+8p+4QShFD2GeooAqhzaT0RUUG/ci2xJG7WGcwROhKqR3eYrhp5CRJZtJgzbGhwpbW&#10;FRV/h6tR8F2ez8z9rD19dvnpa5r/bky6VWo46D/mIAL14Sn+d++0gsl7EvfH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WNoMIAAADdAAAADwAAAAAAAAAAAAAA&#10;AAChAgAAZHJzL2Rvd25yZXYueG1sUEsFBgAAAAAEAAQA+QAAAJADAAAAAA==&#10;" strokecolor="#24211d" strokeweight="0"/>
                  <v:line id="Line 233" o:spid="_x0000_s1236" style="position:absolute;visibility:visible;mso-wrap-style:square" from="6287,34" to="63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koO8QAAADdAAAADwAAAGRycy9kb3ducmV2LnhtbESPS4vCQBCE74L/YWjBm058IBIdRd0V&#10;9iKs72uTaZNgpidkZmP8946w4LGoqq+o+bIxhaipcrllBYN+BII4sTrnVMHpuO1NQTiPrLGwTAqe&#10;5GC5aLfmGGv74D3VB5+KAGEXo4LM+zKW0iUZGXR9WxIH72Yrgz7IKpW6wkeAm0IOo2giDeYcFjIs&#10;aZNRcj/8GQW/6fXK3EzKy7reXb7Hu/OXmW6V6naa1QyEp8Z/wv/tH61gOIoG8H4Tno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OSg7xAAAAN0AAAAPAAAAAAAAAAAA&#10;AAAAAKECAABkcnMvZG93bnJldi54bWxQSwUGAAAAAAQABAD5AAAAkgMAAAAA&#10;" strokecolor="#24211d" strokeweight="0"/>
                  <v:line id="Line 234" o:spid="_x0000_s1237" style="position:absolute;visibility:visible;mso-wrap-style:square" from="6321,34" to="634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u2TMQAAADdAAAADwAAAGRycy9kb3ducmV2LnhtbESPT4vCMBTE74LfITzBm6ZWEekaxb/g&#10;RdhVV6+P5m1btnkpTaz12xthYY/DzPyGmS9bU4qGaldYVjAaRiCIU6sLzhRczvvBDITzyBpLy6Tg&#10;SQ6Wi25njom2D/6i5uQzESDsElSQe18lUro0J4NuaCvi4P3Y2qAPss6krvER4KaUcRRNpcGCw0KO&#10;FW1ySn9Pd6PgM7vdmNtpdV03x+tucvzemtleqX6vXX2A8NT6//Bf+6AVxOMohveb8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67ZMxAAAAN0AAAAPAAAAAAAAAAAA&#10;AAAAAKECAABkcnMvZG93bnJldi54bWxQSwUGAAAAAAQABAD5AAAAkgMAAAAA&#10;" strokecolor="#24211d" strokeweight="0"/>
                  <v:line id="Line 235" o:spid="_x0000_s1238" style="position:absolute;visibility:visible;mso-wrap-style:square" from="6355,34" to="637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cT18YAAADdAAAADwAAAGRycy9kb3ducmV2LnhtbESPT2vCQBTE7wW/w/IKvTWbqohEN6G2&#10;FXoR6r94fWSfSWj2bchuY/z2rlDwOMzMb5hlNphG9NS52rKCtygGQVxYXXOp4LBfv85BOI+ssbFM&#10;Cq7kIEtHT0tMtL3wlvqdL0WAsEtQQeV9m0jpiooMusi2xME7286gD7Irpe7wEuCmkeM4nkmDNYeF&#10;Clv6qKj43f0ZBT/l6cQ8zNp81W/yr+nm+Gnma6Venof3BQhPg3+E/9vfWsF4Ek/g/iY8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E9fGAAAA3QAAAA8AAAAAAAAA&#10;AAAAAAAAoQIAAGRycy9kb3ducmV2LnhtbFBLBQYAAAAABAAEAPkAAACUAwAAAAA=&#10;" strokecolor="#24211d" strokeweight="0"/>
                  <v:line id="Line 236" o:spid="_x0000_s1239" style="position:absolute;visibility:visible;mso-wrap-style:square" from="6388,34" to="641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6Lo8UAAADdAAAADwAAAGRycy9kb3ducmV2LnhtbESPS4vCQBCE7wv+h6EFb+vEByJZR/EJ&#10;exE07uq1yfQmwUxPyIwx++8dQfBYVNVX1GzRmlI0VLvCsoJBPwJBnFpdcKbg57T7nIJwHlljaZkU&#10;/JODxbzzMcNY2zsfqUl8JgKEXYwKcu+rWEqX5mTQ9W1FHLw/Wxv0QdaZ1DXeA9yUchhFE2mw4LCQ&#10;Y0XrnNJrcjMKDtnlwtxOqvOq2Z+34/3vxkx3SvW67fILhKfWv8Ov9rdWMBxFY3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6Lo8UAAADdAAAADwAAAAAAAAAA&#10;AAAAAAChAgAAZHJzL2Rvd25yZXYueG1sUEsFBgAAAAAEAAQA+QAAAJMDAAAAAA==&#10;" strokecolor="#24211d" strokeweight="0"/>
                  <v:line id="Line 237" o:spid="_x0000_s1240" style="position:absolute;visibility:visible;mso-wrap-style:square" from="6422,34" to="644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IuOMYAAADdAAAADwAAAGRycy9kb3ducmV2LnhtbESPzWrDMBCE74W8g9hAb41cNw3BiWya&#10;NIFeAvnPdbG2tqm1MpZqu29fFQo5DjPzDbPMBlOLjlpXWVbwPIlAEOdWV1woOJ+2T3MQziNrrC2T&#10;gh9ykKWjhyUm2vZ8oO7oCxEg7BJUUHrfJFK6vCSDbmIb4uB92tagD7ItpG6xD3BTyziKZtJgxWGh&#10;xIbWJeVfx2+jYF/cbszDrLmuut11M91d3s18q9TjeHhbgPA0+Hv4v/2hFcQv0Sv8vQlPQK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CLjjGAAAA3QAAAA8AAAAAAAAA&#10;AAAAAAAAoQIAAGRycy9kb3ducmV2LnhtbFBLBQYAAAAABAAEAPkAAACUAwAAAAA=&#10;" strokecolor="#24211d" strokeweight="0"/>
                  <v:line id="Line 238" o:spid="_x0000_s1241" style="position:absolute;visibility:visible;mso-wrap-style:square" from="6456,34" to="647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CwT8YAAADdAAAADwAAAGRycy9kb3ducmV2LnhtbESPzWrDMBCE74W8g9hAb43ctJjgRAnN&#10;jyGXQJs29nWxNraJtTKWYrtvXxUKPQ4z8w2z2oymET11rras4HkWgSAurK65VPD1mT4tQDiPrLGx&#10;TAq+ycFmPXlYYaLtwB/Un30pAoRdggoq79tESldUZNDNbEscvKvtDPogu1LqDocAN42cR1EsDdYc&#10;FipsaVdRcTvfjYL3Ms+Zx7jNtv0pO7yeLnuzSJV6nI5vSxCeRv8f/msftYL5SxTD75vw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sE/GAAAA3QAAAA8AAAAAAAAA&#10;AAAAAAAAoQIAAGRycy9kb3ducmV2LnhtbFBLBQYAAAAABAAEAPkAAACUAwAAAAA=&#10;" strokecolor="#24211d" strokeweight="0"/>
                  <v:line id="Line 239" o:spid="_x0000_s1242" style="position:absolute;visibility:visible;mso-wrap-style:square" from="6490,34" to="65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wV1MYAAADdAAAADwAAAGRycy9kb3ducmV2LnhtbESPzWrDMBCE74W8g9hAb41cNyTBiWya&#10;NIFeAvnPdbG2tqm1MpZqu29fFQo9DjPzDbPKBlOLjlpXWVbwPIlAEOdWV1wouJx3TwsQziNrrC2T&#10;gm9ykKWjhxUm2vZ8pO7kCxEg7BJUUHrfJFK6vCSDbmIb4uB92NagD7ItpG6xD3BTyziKZtJgxWGh&#10;xIY2JeWfpy+j4FDc78zDrLmtu/1tO91f38xip9TjeHhdgvA0+P/wX/tdK4hfojn8vglPQK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cFdTGAAAA3QAAAA8AAAAAAAAA&#10;AAAAAAAAoQIAAGRycy9kb3ducmV2LnhtbFBLBQYAAAAABAAEAPkAAACUAwAAAAA=&#10;" strokecolor="#24211d" strokeweight="0"/>
                  <v:line id="Line 240" o:spid="_x0000_s1243" style="position:absolute;visibility:visible;mso-wrap-style:square" from="6524,34" to="654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OBpsIAAADdAAAADwAAAGRycy9kb3ducmV2LnhtbERPz2vCMBS+D/Y/hCd4m6lOpFSjbDrB&#10;S2HqptdH82zLmpeSxFr/e3MYePz4fi9WvWlER87XlhWMRwkI4sLqmksFP8ftWwrCB2SNjWVScCcP&#10;q+XrywIzbW+8p+4QShFD2GeooAqhzaT0RUUG/ci2xJG7WGcwROhKqR3eYrhp5CRJZtJgzbGhwpbW&#10;FRV/h6tR8F2ez8z9rD19dvnpa5r/bky6VWo46D/mIAL14Sn+d++0gsl7EufG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QOBpsIAAADdAAAADwAAAAAAAAAAAAAA&#10;AAChAgAAZHJzL2Rvd25yZXYueG1sUEsFBgAAAAAEAAQA+QAAAJADAAAAAA==&#10;" strokecolor="#24211d" strokeweight="0"/>
                  <v:line id="Line 241" o:spid="_x0000_s1244" style="position:absolute;visibility:visible;mso-wrap-style:square" from="6557,34" to="65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8kPcMAAADdAAAADwAAAGRycy9kb3ducmV2LnhtbESPS6vCMBSE94L/IRzBnabqRbQa5b4E&#10;N4Jvt4fm2Babk9Lk1t5/bwTB5TAz3zDzZWMKUVPlcssKBv0IBHFidc6pguNh1ZuAcB5ZY2GZFPyT&#10;g+Wi3ZpjrO2dd1TvfSoChF2MCjLvy1hKl2Rk0PVtSRy8q60M+iCrVOoK7wFuCjmMorE0mHNYyLCk&#10;74yS2/7PKNimlwtzMy7PX/Xm/PuxOf2YyUqpbqf5nIHw1Ph3+NVeawXDUTSF55vw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5PJD3DAAAA3QAAAA8AAAAAAAAAAAAA&#10;AAAAoQIAAGRycy9kb3ducmV2LnhtbFBLBQYAAAAABAAEAPkAAACRAwAAAAA=&#10;" strokecolor="#24211d" strokeweight="0"/>
                  <v:line id="Line 242" o:spid="_x0000_s1245" style="position:absolute;visibility:visible;mso-wrap-style:square" from="6591,34" to="661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wbfcIAAADdAAAADwAAAGRycy9kb3ducmV2LnhtbERPy4rCMBTdC/5DuII7TXVEpDYVHyO4&#10;EUZn1O2ludOWaW5KE2v9e7MYcHk472TVmUq01LjSsoLJOAJBnFldcq7g53s/WoBwHlljZZkUPMnB&#10;Ku33Eoy1ffCJ2rPPRQhhF6OCwvs6ltJlBRl0Y1sTB+7XNgZ9gE0udYOPEG4qOY2iuTRYcmgosKZt&#10;Qdnf+W4UfOW3G3M3r6+b9nj9nB0vO7PYKzUcdOslCE+df4v/3QetYPoxCfvDm/AEZP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wbfcIAAADdAAAADwAAAAAAAAAAAAAA&#10;AAChAgAAZHJzL2Rvd25yZXYueG1sUEsFBgAAAAAEAAQA+QAAAJADAAAAAA==&#10;" strokecolor="#24211d" strokeweight="0"/>
                  <v:line id="Line 243" o:spid="_x0000_s1246" style="position:absolute;visibility:visible;mso-wrap-style:square" from="6625,34" to="664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C+5sYAAADdAAAADwAAAGRycy9kb3ducmV2LnhtbESPQWvCQBSE7wX/w/IEb80mWkSiq7RV&#10;oRehxja5PrLPJDT7NmS3Mf333ULB4zAz3zCb3WhaMVDvGssKkigGQVxa3XCl4ONyfFyBcB5ZY2uZ&#10;FPyQg9128rDBVNsbn2nIfCUChF2KCmrvu1RKV9Zk0EW2Iw7e1fYGfZB9JXWPtwA3rZzH8VIabDgs&#10;1NjRa03lV/ZtFLxXRcE8Lrv8ZTjlh6fT596sjkrNpuPzGoSn0d/D/+03rWC+SBL4exOe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gvubGAAAA3QAAAA8AAAAAAAAA&#10;AAAAAAAAoQIAAGRycy9kb3ducmV2LnhtbFBLBQYAAAAABAAEAPkAAACUAwAAAAA=&#10;" strokecolor="#24211d" strokeweight="0"/>
                  <v:line id="Line 244" o:spid="_x0000_s1247" style="position:absolute;visibility:visible;mso-wrap-style:square" from="6659,34" to="668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IgkcYAAADdAAAADwAAAGRycy9kb3ducmV2LnhtbESPQWvCQBSE7wX/w/KE3urGtIhEV6m2&#10;gV6Eqm1yfWSfSWj2bchuk/Tfu0LB4zAz3zDr7Wga0VPnassK5rMIBHFhdc2lgq9z+rQE4TyyxsYy&#10;KfgjB9vN5GGNibYDH6k/+VIECLsEFVTet4mUrqjIoJvZljh4F9sZ9EF2pdQdDgFuGhlH0UIarDks&#10;VNjSvqLi5/RrFHyWec48Ltps1x+y95fD95tZpko9TsfXFQhPo7+H/9sfWkH8PI/h9iY8Abm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yIJHGAAAA3QAAAA8AAAAAAAAA&#10;AAAAAAAAoQIAAGRycy9kb3ducmV2LnhtbFBLBQYAAAAABAAEAPkAAACUAwAAAAA=&#10;" strokecolor="#24211d" strokeweight="0"/>
                  <v:line id="Line 245" o:spid="_x0000_s1248" style="position:absolute;visibility:visible;mso-wrap-style:square" from="6693,34" to="671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6FCsQAAADdAAAADwAAAGRycy9kb3ducmV2LnhtbESPS4vCQBCE7wv+h6EFb+vEByLRUXzC&#10;XgTX57XJtEkw0xMyszH+e0cQ9lhU1VfUdN6YQtRUudyygl43AkGcWJ1zquB03H6PQTiPrLGwTAqe&#10;5GA+a31NMdb2wb9UH3wqAoRdjAoy78tYSpdkZNB1bUkcvJutDPogq1TqCh8BbgrZj6KRNJhzWMiw&#10;pFVGyf3wZxTs0+uVuRmVl2W9u2yGu/PajLdKddrNYgLCU+P/w5/2j1bQH/QG8H4Tno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foUKxAAAAN0AAAAPAAAAAAAAAAAA&#10;AAAAAKECAABkcnMvZG93bnJldi54bWxQSwUGAAAAAAQABAD5AAAAkgMAAAAA&#10;" strokecolor="#24211d" strokeweight="0"/>
                  <v:line id="Line 246" o:spid="_x0000_s1249" style="position:absolute;visibility:visible;mso-wrap-style:square" from="6727,34" to="674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cdfsQAAADdAAAADwAAAGRycy9kb3ducmV2LnhtbESPS4vCQBCE74L/YWjBm058IBIdRXcV&#10;vAi7Pq9Npk2CmZ6QGWP8946wsMeiqr6i5svGFKKmyuWWFQz6EQjixOqcUwWn47Y3BeE8ssbCMil4&#10;kYPlot2aY6ztk3+pPvhUBAi7GBVk3pexlC7JyKDr25I4eDdbGfRBVqnUFT4D3BRyGEUTaTDnsJBh&#10;SV8ZJffDwyj4Sa9X5mZSXtb1/rIZ78/fZrpVqttpVjMQnhr/H/5r77SC4Wgwhs+b8ATk4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lx1+xAAAAN0AAAAPAAAAAAAAAAAA&#10;AAAAAKECAABkcnMvZG93bnJldi54bWxQSwUGAAAAAAQABAD5AAAAkgMAAAAA&#10;" strokecolor="#24211d" strokeweight="0"/>
                  <v:line id="Line 247" o:spid="_x0000_s1250" style="position:absolute;visibility:visible;mso-wrap-style:square" from="6760,34" to="678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u45ccAAADdAAAADwAAAGRycy9kb3ducmV2LnhtbESPS2vDMBCE74X+B7GF3Bo5j4bgRAlp&#10;E0MvgTbN47pYG9vEWhlLsdV/XxUKPQ4z8w2zXAdTi45aV1lWMBomIIhzqysuFBy/suc5COeRNdaW&#10;ScE3OVivHh+WmGrb8yd1B1+ICGGXooLS+yaV0uUlGXRD2xBH72pbgz7KtpC6xT7CTS3HSTKTBiuO&#10;CyU29FZSfjvcjYKP4nJhDrPm/Nrtz7vp/rQ180ypwVPYLEB4Cv4//Nd+1wrGk9EL/L6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27jlxwAAAN0AAAAPAAAAAAAA&#10;AAAAAAAAAKECAABkcnMvZG93bnJldi54bWxQSwUGAAAAAAQABAD5AAAAlQMAAAAA&#10;" strokecolor="#24211d" strokeweight="0"/>
                  <v:line id="Line 248" o:spid="_x0000_s1251" style="position:absolute;visibility:visible;mso-wrap-style:square" from="6794,34" to="68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kmksUAAADdAAAADwAAAGRycy9kb3ducmV2LnhtbESPS4vCQBCE78L+h6EXvOnEB0Gio7ir&#10;ghfBdX1cm0ybBDM9ITPG+O93FgSPRVV9Rc0WrSlFQ7UrLCsY9CMQxKnVBWcKjr+b3gSE88gaS8uk&#10;4EkOFvOPzgwTbR/8Q83BZyJA2CWoIPe+SqR0aU4GXd9WxMG72tqgD7LOpK7xEeCmlMMoiqXBgsNC&#10;jhV955TeDnejYJ9dLsxtXJ2/mt15Pd6dVmayUar72S6nIDy1/h1+tbdawXA0iOH/TXg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kmksUAAADdAAAADwAAAAAAAAAA&#10;AAAAAAChAgAAZHJzL2Rvd25yZXYueG1sUEsFBgAAAAAEAAQA+QAAAJMDAAAAAA==&#10;" strokecolor="#24211d" strokeweight="0"/>
                  <v:line id="Line 249" o:spid="_x0000_s1252" style="position:absolute;visibility:visible;mso-wrap-style:square" from="6828,34" to="685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WDCccAAADdAAAADwAAAGRycy9kb3ducmV2LnhtbESPS2vDMBCE74X+B7GF3Bo5D9LgRAlp&#10;E0MvgTbN47pYG9vEWhlLsdV/XxUKPQ4z8w2zXAdTi45aV1lWMBomIIhzqysuFBy/suc5COeRNdaW&#10;ScE3OVivHh+WmGrb8yd1B1+ICGGXooLS+yaV0uUlGXRD2xBH72pbgz7KtpC6xT7CTS3HSTKTBiuO&#10;CyU29FZSfjvcjYKP4nJhDrPm/Nrtz7vp/rQ180ypwVPYLEB4Cv4//Nd+1wrGk9EL/L6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RYMJxwAAAN0AAAAPAAAAAAAA&#10;AAAAAAAAAKECAABkcnMvZG93bnJldi54bWxQSwUGAAAAAAQABAD5AAAAlQMAAAAA&#10;" strokecolor="#24211d" strokeweight="0"/>
                  <v:line id="Line 250" o:spid="_x0000_s1253" style="position:absolute;visibility:visible;mso-wrap-style:square" from="6862,34" to="688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oXe8IAAADdAAAADwAAAGRycy9kb3ducmV2LnhtbERPy4rCMBTdC/5DuII7TXVEpDYVHyO4&#10;EUZn1O2ludOWaW5KE2v9e7MYcHk472TVmUq01LjSsoLJOAJBnFldcq7g53s/WoBwHlljZZkUPMnB&#10;Ku33Eoy1ffCJ2rPPRQhhF6OCwvs6ltJlBRl0Y1sTB+7XNgZ9gE0udYOPEG4qOY2iuTRYcmgosKZt&#10;Qdnf+W4UfOW3G3M3r6+b9nj9nB0vO7PYKzUcdOslCE+df4v/3QetYPoxCXPDm/AEZP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oXe8IAAADdAAAADwAAAAAAAAAAAAAA&#10;AAChAgAAZHJzL2Rvd25yZXYueG1sUEsFBgAAAAAEAAQA+QAAAJADAAAAAA==&#10;" strokecolor="#24211d" strokeweight="0"/>
                  <v:line id="Line 251" o:spid="_x0000_s1254" style="position:absolute;visibility:visible;mso-wrap-style:square" from="6896,34" to="69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ay4MUAAADdAAAADwAAAGRycy9kb3ducmV2LnhtbESPS4vCQBCE7wv+h6EFb+tEXUSjo/hY&#10;wYuwvq9Npk2CmZ6QmY3Zf+8Iwh6LqvqKms4bU4iaKpdbVtDrRiCIE6tzThWcjpvPEQjnkTUWlknB&#10;HzmYz1ofU4y1ffCe6oNPRYCwi1FB5n0ZS+mSjAy6ri2Jg3ezlUEfZJVKXeEjwE0h+1E0lAZzDgsZ&#10;lrTKKLkffo2Cn/R6ZW6G5WVZ7y7fX7vz2ow2SnXazWICwlPj/8Pv9lYr6A96Y3i9C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ay4MUAAADdAAAADwAAAAAAAAAA&#10;AAAAAAChAgAAZHJzL2Rvd25yZXYueG1sUEsFBgAAAAAEAAQA+QAAAJMDAAAAAA==&#10;" strokecolor="#24211d" strokeweight="0"/>
                  <v:line id="Line 252" o:spid="_x0000_s1255" style="position:absolute;visibility:visible;mso-wrap-style:square" from="6929,34" to="695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DRwMMAAADdAAAADwAAAGRycy9kb3ducmV2LnhtbERPTWvCQBC9C/6HZYTezMZYJKSuoq1C&#10;L4GqbbwO2WkSzM6G7Dam/757KHh8vO/1djStGKh3jWUFiygGQVxa3XCl4PNynKcgnEfW2FomBb/k&#10;YLuZTtaYaXvnEw1nX4kQwi5DBbX3XSalK2sy6CLbEQfu2/YGfYB9JXWP9xBuWpnE8UoabDg01NjR&#10;a03l7fxjFHxU1yvzuOqK/ZAXh+f8682kR6WeZuPuBYSn0T/E/+53rSBZJmF/eBOe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A0cDDAAAA3QAAAA8AAAAAAAAAAAAA&#10;AAAAoQIAAGRycy9kb3ducmV2LnhtbFBLBQYAAAAABAAEAPkAAACRAwAAAAA=&#10;" strokecolor="#24211d" strokeweight="0"/>
                  <v:line id="Line 253" o:spid="_x0000_s1256" style="position:absolute;visibility:visible;mso-wrap-style:square" from="6963,34" to="698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x0W8YAAADdAAAADwAAAGRycy9kb3ducmV2LnhtbESPQWvCQBSE7wX/w/KE3urGtIhEV6m2&#10;gV6Eqm1yfWSfSWj2bchuk/Tfu0LB4zAz3zDr7Wga0VPnassK5rMIBHFhdc2lgq9z+rQE4TyyxsYy&#10;KfgjB9vN5GGNibYDH6k/+VIECLsEFVTet4mUrqjIoJvZljh4F9sZ9EF2pdQdDgFuGhlH0UIarDks&#10;VNjSvqLi5/RrFHyWec48Ltps1x+y95fD95tZpko9TsfXFQhPo7+H/9sfWkH8HM/h9iY8Abm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MdFvGAAAA3QAAAA8AAAAAAAAA&#10;AAAAAAAAoQIAAGRycy9kb3ducmV2LnhtbFBLBQYAAAAABAAEAPkAAACUAwAAAAA=&#10;" strokecolor="#24211d" strokeweight="0"/>
                  <v:line id="Line 254" o:spid="_x0000_s1257" style="position:absolute;visibility:visible;mso-wrap-style:square" from="6997,34" to="70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7qLMQAAADdAAAADwAAAGRycy9kb3ducmV2LnhtbESPS4vCQBCE7wv+h6EFb+vEKCJZR/EJ&#10;exF8rV6bTG8SNtMTMrMx/ntHEDwWVfUVNZ23phQN1a6wrGDQj0AQp1YXnCk4n7afExDOI2ssLZOC&#10;OzmYzzofU0y0vfGBmqPPRICwS1BB7n2VSOnSnAy6vq2Ig/dra4M+yDqTusZbgJtSxlE0lgYLDgs5&#10;VrTKKf07/hsF++x6ZW7H1WXZ7C6b0e5nbSZbpXrddvEFwlPr3+FX+1sriIdxDM834Qn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uosxAAAAN0AAAAPAAAAAAAAAAAA&#10;AAAAAKECAABkcnMvZG93bnJldi54bWxQSwUGAAAAAAQABAD5AAAAkgMAAAAA&#10;" strokecolor="#24211d" strokeweight="0"/>
                  <v:line id="Line 255" o:spid="_x0000_s1258" style="position:absolute;visibility:visible;mso-wrap-style:square" from="7031,34" to="705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JPt8YAAADdAAAADwAAAGRycy9kb3ducmV2LnhtbESPT2vCQBTE74V+h+UJ3pqNUUSiq/SP&#10;Qi9CjW1yfWSfSWj2bchuY/z23ULB4zAzv2E2u9G0YqDeNZYVzKIYBHFpdcOVgs/z4WkFwnlkja1l&#10;UnAjB7vt48MGU22vfKIh85UIEHYpKqi971IpXVmTQRfZjjh4F9sb9EH2ldQ9XgPctDKJ46U02HBY&#10;qLGj15rK7+zHKPioioJ5XHb5y3DM94vj15tZHZSaTsbnNQhPo7+H/9vvWkEyT+bw9yY8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ST7fGAAAA3QAAAA8AAAAAAAAA&#10;AAAAAAAAoQIAAGRycy9kb3ducmV2LnhtbFBLBQYAAAAABAAEAPkAAACUAwAAAAA=&#10;" strokecolor="#24211d" strokeweight="0"/>
                  <v:line id="Line 256" o:spid="_x0000_s1259" style="position:absolute;visibility:visible;mso-wrap-style:square" from="7065,34" to="708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Xw8YAAADdAAAADwAAAGRycy9kb3ducmV2LnhtbESPQWvCQBSE74X+h+UVvNVNU5EQXaXV&#10;Cl4C1rbJ9ZF9JqHZtyG7xvjvuwXB4zAz3zDL9WhaMVDvGssKXqYRCOLS6oYrBd9fu+cEhPPIGlvL&#10;pOBKDtarx4clptpe+JOGo69EgLBLUUHtfZdK6cqaDLqp7YiDd7K9QR9kX0nd4yXATSvjKJpLgw2H&#10;hRo72tRU/h7PRsGhKgrmcd7l70OWf8yyn61JdkpNnsa3BQhPo7+Hb+29VhC/xjP4fx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718PGAAAA3QAAAA8AAAAAAAAA&#10;AAAAAAAAoQIAAGRycy9kb3ducmV2LnhtbFBLBQYAAAAABAAEAPkAAACUAwAAAAA=&#10;" strokecolor="#24211d" strokeweight="0"/>
                  <v:line id="Line 257" o:spid="_x0000_s1260" style="position:absolute;visibility:visible;mso-wrap-style:square" from="7098,34" to="71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dyWMYAAADdAAAADwAAAGRycy9kb3ducmV2LnhtbESPQWvCQBSE74X+h+UVeqsbYxWJrtLW&#10;Cr0IGjW5PrLPJDT7NmS3Mf333YLgcZiZb5jlejCN6KlztWUF41EEgriwuuZSwem4fZmDcB5ZY2OZ&#10;FPySg/Xq8WGJibZXPlCf+lIECLsEFVTet4mUrqjIoBvZljh4F9sZ9EF2pdQdXgPcNDKOopk0WHNY&#10;qLClj4qK7/THKNiXec48zNrsvd9ln6+788bMt0o9Pw1vCxCeBn8P39pfWkE8iafw/yY8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3cljGAAAA3QAAAA8AAAAAAAAA&#10;AAAAAAAAoQIAAGRycy9kb3ducmV2LnhtbFBLBQYAAAAABAAEAPkAAACUAwAAAAA=&#10;" strokecolor="#24211d" strokeweight="0"/>
                  <v:line id="Line 258" o:spid="_x0000_s1261" style="position:absolute;visibility:visible;mso-wrap-style:square" from="7132,34" to="715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XsL8YAAADdAAAADwAAAGRycy9kb3ducmV2LnhtbESPQWvCQBSE70L/w/IKvemmqQSJWaWt&#10;Cr0ImlZzfWRfk9Ds25DdxvjvuwXB4zAz3zDZejStGKh3jWUFz7MIBHFpdcOVgq/P3XQBwnlkja1l&#10;UnAlB+vVwyTDVNsLH2nIfSUChF2KCmrvu1RKV9Zk0M1sRxy8b9sb9EH2ldQ9XgLctDKOokQabDgs&#10;1NjRe03lT/5rFByqomAek+78NuzP2/n+tDGLnVJPj+PrEoSn0d/Dt/aHVhC/xAn8vw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l7C/GAAAA3QAAAA8AAAAAAAAA&#10;AAAAAAAAoQIAAGRycy9kb3ducmV2LnhtbFBLBQYAAAAABAAEAPkAAACUAwAAAAA=&#10;" strokecolor="#24211d" strokeweight="0"/>
                </v:group>
                <v:group id="Group 460" o:spid="_x0000_s1262" style="position:absolute;left:25901;top:215;width:25972;height:10541" coordorigin="4079,34" coordsize="4090,1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mxGsYAAADdAAAADwAAAGRycy9kb3ducmV2LnhtbESPQWvCQBSE7wX/w/KE&#10;3uomkbYSXUVESw8iVAXx9sg+k2D2bciuSfz3riD0OMzMN8xs0ZtKtNS40rKCeBSBIM6sLjlXcDxs&#10;PiYgnEfWWFkmBXdysJgP3maYatvxH7V7n4sAYZeigsL7OpXSZQUZdCNbEwfvYhuDPsgml7rBLsBN&#10;JZMo+pIGSw4LBda0Kii77m9GwU+H3XIcr9vt9bK6nw+fu9M2JqXeh/1yCsJT7//Dr/avVpCMk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ibEaxgAAAN0A&#10;AAAPAAAAAAAAAAAAAAAAAKoCAABkcnMvZG93bnJldi54bWxQSwUGAAAAAAQABAD6AAAAnQMAAAAA&#10;">
                  <v:line id="Line 260" o:spid="_x0000_s1263" style="position:absolute;visibility:visible;mso-wrap-style:square" from="7166,34" to="718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bdxsMAAADdAAAADwAAAGRycy9kb3ducmV2LnhtbERPTWvCQBC9C/6HZYTezMZYJKSuoq1C&#10;L4GqbbwO2WkSzM6G7Dam/757KHh8vO/1djStGKh3jWUFiygGQVxa3XCl4PNynKcgnEfW2FomBb/k&#10;YLuZTtaYaXvnEw1nX4kQwi5DBbX3XSalK2sy6CLbEQfu2/YGfYB9JXWP9xBuWpnE8UoabDg01NjR&#10;a03l7fxjFHxU1yvzuOqK/ZAXh+f8682kR6WeZuPuBYSn0T/E/+53rSBZJmFueBOe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23cbDAAAA3QAAAA8AAAAAAAAAAAAA&#10;AAAAoQIAAGRycy9kb3ducmV2LnhtbFBLBQYAAAAABAAEAPkAAACRAwAAAAA=&#10;" strokecolor="#24211d" strokeweight="0"/>
                  <v:line id="Line 261" o:spid="_x0000_s1264" style="position:absolute;visibility:visible;mso-wrap-style:square" from="7200,34" to="722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p4XccAAADdAAAADwAAAGRycy9kb3ducmV2LnhtbESPW2vCQBSE34X+h+UIfdONqYhNXaUX&#10;A30RbOrl9ZA9TUKzZ0N2TeK/dwtCH4eZ+YZZbQZTi45aV1lWMJtGIIhzqysuFBy+08kShPPIGmvL&#10;pOBKDjbrh9EKE217/qIu84UIEHYJKii9bxIpXV6SQTe1DXHwfmxr0AfZFlK32Ae4qWUcRQtpsOKw&#10;UGJD7yXlv9nFKNgX5zPzsGhOb93utJ3vjh9mmSr1OB5eX0B4Gvx/+N7+1Arip/gZ/t6E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nhdxwAAAN0AAAAPAAAAAAAA&#10;AAAAAAAAAKECAABkcnMvZG93bnJldi54bWxQSwUGAAAAAAQABAD5AAAAlQMAAAAA&#10;" strokecolor="#24211d" strokeweight="0"/>
                  <v:line id="Line 262" o:spid="_x0000_s1265" style="position:absolute;visibility:visible;mso-wrap-style:square" from="7234,34" to="72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lHHcMAAADdAAAADwAAAGRycy9kb3ducmV2LnhtbERPy2rCQBTdC/7DcIXudFKVINFR6gvc&#10;BFpbk+0lc5uEZu6EzDTGv3cWhS4P573ZDaYRPXWutqzgdRaBIC6srrlU8PV5nq5AOI+ssbFMCh7k&#10;YLcdjzaYaHvnD+qvvhQhhF2CCirv20RKV1Rk0M1sSxy4b9sZ9AF2pdQd3kO4aeQ8imJpsObQUGFL&#10;h4qKn+uvUfBe5jnzELfZvk+z0zK9Hc3qrNTLZHhbg/A0+H/xn/uiFcwXi7A/vAlPQG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ZRx3DAAAA3QAAAA8AAAAAAAAAAAAA&#10;AAAAoQIAAGRycy9kb3ducmV2LnhtbFBLBQYAAAAABAAEAPkAAACRAwAAAAA=&#10;" strokecolor="#24211d" strokeweight="0"/>
                  <v:line id="Line 263" o:spid="_x0000_s1266" style="position:absolute;visibility:visible;mso-wrap-style:square" from="7267,34" to="729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XihsQAAADdAAAADwAAAGRycy9kb3ducmV2LnhtbESPS4vCQBCE7wv+h6EFb+vEByLRUXzC&#10;XgTX57XJtEkw0xMyszH+e0cQ9lhU1VfUdN6YQtRUudyygl43AkGcWJ1zquB03H6PQTiPrLGwTAqe&#10;5GA+a31NMdb2wb9UH3wqAoRdjAoy78tYSpdkZNB1bUkcvJutDPogq1TqCh8BbgrZj6KRNJhzWMiw&#10;pFVGyf3wZxTs0+uVuRmVl2W9u2yGu/PajLdKddrNYgLCU+P/w5/2j1bQHwx68H4Tno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eKGxAAAAN0AAAAPAAAAAAAAAAAA&#10;AAAAAKECAABkcnMvZG93bnJldi54bWxQSwUGAAAAAAQABAD5AAAAkgMAAAAA&#10;" strokecolor="#24211d" strokeweight="0"/>
                  <v:line id="Line 264" o:spid="_x0000_s1267" style="position:absolute;visibility:visible;mso-wrap-style:square" from="7301,34" to="732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d88cYAAADdAAAADwAAAGRycy9kb3ducmV2LnhtbESPT2vCQBTE74V+h+UJ3pqNUUSiq/SP&#10;Qi9CjW1yfWSfSWj2bchuY/z23ULB4zAzv2E2u9G0YqDeNZYVzKIYBHFpdcOVgs/z4WkFwnlkja1l&#10;UnAjB7vt48MGU22vfKIh85UIEHYpKqi971IpXVmTQRfZjjh4F9sb9EH2ldQ9XgPctDKJ46U02HBY&#10;qLGj15rK7+zHKPioioJ5XHb5y3DM94vj15tZHZSaTsbnNQhPo7+H/9vvWkEynyfw9yY8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HfPHGAAAA3QAAAA8AAAAAAAAA&#10;AAAAAAAAoQIAAGRycy9kb3ducmV2LnhtbFBLBQYAAAAABAAEAPkAAACUAwAAAAA=&#10;" strokecolor="#24211d" strokeweight="0"/>
                  <v:line id="Line 265" o:spid="_x0000_s1268" style="position:absolute;visibility:visible;mso-wrap-style:square" from="7335,34" to="735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vZasYAAADdAAAADwAAAGRycy9kb3ducmV2LnhtbESPT2vCQBTE74V+h+UJ3pqNRkSiq/SP&#10;Qi9CjW1yfWSfSWj2bchuY/z23ULB4zAzv2E2u9G0YqDeNZYVzKIYBHFpdcOVgs/z4WkFwnlkja1l&#10;UnAjB7vt48MGU22vfKIh85UIEHYpKqi971IpXVmTQRfZjjh4F9sb9EH2ldQ9XgPctHIex0tpsOGw&#10;UGNHrzWV39mPUfBRFQXzuOzyl+GY7xfHrzezOig1nYzPaxCeRn8P/7fftYJ5kiTw9yY8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L2WrGAAAA3QAAAA8AAAAAAAAA&#10;AAAAAAAAoQIAAGRycy9kb3ducmV2LnhtbFBLBQYAAAAABAAEAPkAAACUAwAAAAA=&#10;" strokecolor="#24211d" strokeweight="0"/>
                  <v:line id="Line 266" o:spid="_x0000_s1269" style="position:absolute;visibility:visible;mso-wrap-style:square" from="7369,34" to="739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JBHsQAAADdAAAADwAAAGRycy9kb3ducmV2LnhtbESPS4vCQBCE7wv+h6EFb+vEByLRUXzC&#10;XgTX57XJtEkw0xMyY8z+e0cQ9lhU1VfUdN6YQtRUudyygl43AkGcWJ1zquB03H6PQTiPrLGwTAr+&#10;yMF81vqaYqztk3+pPvhUBAi7GBVk3pexlC7JyKDr2pI4eDdbGfRBVqnUFT4D3BSyH0UjaTDnsJBh&#10;SauMkvvhYRTs0+uVuRmVl2W9u2yGu/PajLdKddrNYgLCU+P/w5/2j1bQHwyG8H4Tno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kEexAAAAN0AAAAPAAAAAAAAAAAA&#10;AAAAAKECAABkcnMvZG93bnJldi54bWxQSwUGAAAAAAQABAD5AAAAkgMAAAAA&#10;" strokecolor="#24211d" strokeweight="0"/>
                  <v:line id="Line 267" o:spid="_x0000_s1270" style="position:absolute;visibility:visible;mso-wrap-style:square" from="7403,34" to="74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7khcYAAADdAAAADwAAAGRycy9kb3ducmV2LnhtbESPS2vDMBCE74X8B7GF3Bq5eWHcKCFP&#10;6CXQum1yXaytbWKthKU47r+vCoEeh5n5hlmsetOIjlpfW1bwPEpAEBdW11wq+Pw4PKUgfEDW2Fgm&#10;BT/kYbUcPCww0/bG79TloRQRwj5DBVUILpPSFxUZ9CPriKP3bVuDIcq2lLrFW4SbRo6TZC4N1hwX&#10;KnS0rai45Fej4K08n5n7uTttuuNpPz1+7Ux6UGr42K9fQATqw3/43n7VCsaTyQz+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u5IXGAAAA3QAAAA8AAAAAAAAA&#10;AAAAAAAAoQIAAGRycy9kb3ducmV2LnhtbFBLBQYAAAAABAAEAPkAAACUAwAAAAA=&#10;" strokecolor="#24211d" strokeweight="0"/>
                  <v:line id="Line 268" o:spid="_x0000_s1271" style="position:absolute;visibility:visible;mso-wrap-style:square" from="7436,34" to="74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x68sUAAADdAAAADwAAAGRycy9kb3ducmV2LnhtbESPS4vCQBCE74L/YeiFvelkVYJER/Gx&#10;ghdh1/VxbTJtEsz0hMwY4793hAWPRVV9RU3nrSlFQ7UrLCv46kcgiFOrC84UHP42vTEI55E1lpZJ&#10;wYMczGfdzhQTbe/8S83eZyJA2CWoIPe+SqR0aU4GXd9WxMG72NqgD7LOpK7xHuCmlIMoiqXBgsNC&#10;jhWtckqv+5tR8JOdz8xtXJ2Wze70Pdod12a8Uerzo11MQHhq/Tv8395qBYPhMIbXm/AE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x68sUAAADdAAAADwAAAAAAAAAA&#10;AAAAAAChAgAAZHJzL2Rvd25yZXYueG1sUEsFBgAAAAAEAAQA+QAAAJMDAAAAAA==&#10;" strokecolor="#24211d" strokeweight="0"/>
                  <v:line id="Line 269" o:spid="_x0000_s1272" style="position:absolute;visibility:visible;mso-wrap-style:square" from="7470,34" to="749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DfacYAAADdAAAADwAAAGRycy9kb3ducmV2LnhtbESPT2vCQBTE7wW/w/IK3nRTFRtSV/Ev&#10;9CK0aavXR/Y1CWbfLtk1pt++WxB6HGbmN8xi1ZtGdNT62rKCp3ECgriwuuZSwefHYZSC8AFZY2OZ&#10;FPyQh9Vy8LDATNsbv1OXh1JECPsMFVQhuExKX1Rk0I+tI47et20NhijbUuoWbxFuGjlJkrk0WHNc&#10;qNDRtqLikl+NgrfyfGbu5+606Y6n/ez4tTPpQanhY79+ARGoD//he/tVK5hMp8/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w32nGAAAA3QAAAA8AAAAAAAAA&#10;AAAAAAAAoQIAAGRycy9kb3ducmV2LnhtbFBLBQYAAAAABAAEAPkAAACUAwAAAAA=&#10;" strokecolor="#24211d" strokeweight="0"/>
                  <v:line id="Line 270" o:spid="_x0000_s1273" style="position:absolute;visibility:visible;mso-wrap-style:square" from="7504,34" to="752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9LG8MAAADdAAAADwAAAGRycy9kb3ducmV2LnhtbERPy2rCQBTdC/7DcIXudFKVINFR6gvc&#10;BFpbk+0lc5uEZu6EzDTGv3cWhS4P573ZDaYRPXWutqzgdRaBIC6srrlU8PV5nq5AOI+ssbFMCh7k&#10;YLcdjzaYaHvnD+qvvhQhhF2CCirv20RKV1Rk0M1sSxy4b9sZ9AF2pdQd3kO4aeQ8imJpsObQUGFL&#10;h4qKn+uvUfBe5jnzELfZvk+z0zK9Hc3qrNTLZHhbg/A0+H/xn/uiFcwXizA3vAlPQG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vSxvDAAAA3QAAAA8AAAAAAAAAAAAA&#10;AAAAoQIAAGRycy9kb3ducmV2LnhtbFBLBQYAAAAABAAEAPkAAACRAwAAAAA=&#10;" strokecolor="#24211d" strokeweight="0"/>
                  <v:line id="Line 271" o:spid="_x0000_s1274" style="position:absolute;visibility:visible;mso-wrap-style:square" from="7538,34" to="756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PugMQAAADdAAAADwAAAGRycy9kb3ducmV2LnhtbESPT4vCMBTE78J+h/AW9qbpqohWo6ir&#10;4EXwv9dH87YtNi+libV++42w4HGYmd8wk1ljClFT5XLLCr47EQjixOqcUwWn47o9BOE8ssbCMil4&#10;koPZ9KM1wVjbB++pPvhUBAi7GBVk3pexlC7JyKDr2JI4eL+2MuiDrFKpK3wEuClkN4oG0mDOYSHD&#10;kpYZJbfD3SjYpdcrczMoL4t6e1n1t+cfM1wr9fXZzMcgPDX+Hf5vb7SCbq83gteb8AT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I+6AxAAAAN0AAAAPAAAAAAAAAAAA&#10;AAAAAKECAABkcnMvZG93bnJldi54bWxQSwUGAAAAAAQABAD5AAAAkgMAAAAA&#10;" strokecolor="#24211d" strokeweight="0"/>
                  <v:line id="Line 272" o:spid="_x0000_s1275" style="position:absolute;visibility:visible;mso-wrap-style:square" from="7572,34" to="759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80YMAAAADdAAAADwAAAGRycy9kb3ducmV2LnhtbERPyarCMBTdP/AfwhXcPVMHRKpRHOFt&#10;BGe3l+baFpub0uTV+vdmIbg8nHk6b0whaqpcbllBrxuBIE6szjlVcD5tf8cgnEfWWFgmBS9yMJ+1&#10;fqYYa/vkA9VHn4oQwi5GBZn3ZSylSzIy6Lq2JA7c3VYGfYBVKnWFzxBuCtmPopE0mHNoyLCkVUbJ&#10;4/hvFOzT2425GZXXZb27boa7y9qMt0p12s1iAsJT47/ij/tPK+gPhmF/eBOegJ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kfNGDAAAAA3QAAAA8AAAAAAAAAAAAAAAAA&#10;oQIAAGRycy9kb3ducmV2LnhtbFBLBQYAAAAABAAEAPkAAACOAwAAAAA=&#10;" strokecolor="#24211d" strokeweight="0"/>
                  <v:line id="Line 273" o:spid="_x0000_s1276" style="position:absolute;visibility:visible;mso-wrap-style:square" from="7605,34" to="762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OR+8QAAADdAAAADwAAAGRycy9kb3ducmV2LnhtbESPS4vCQBCE74L/YWjBm058IBIdRXcV&#10;vAi7Pq9Npk2CmZ6QGWP8946wsMeiqr6i5svGFKKmyuWWFQz6EQjixOqcUwWn47Y3BeE8ssbCMil4&#10;kYPlot2aY6ztk3+pPvhUBAi7GBVk3pexlC7JyKDr25I4eDdbGfRBVqnUFT4D3BRyGEUTaTDnsJBh&#10;SV8ZJffDwyj4Sa9X5mZSXtb1/rIZ78/fZrpVqttpVjMQnhr/H/5r77SC4Wg8gM+b8ATk4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U5H7xAAAAN0AAAAPAAAAAAAAAAAA&#10;AAAAAKECAABkcnMvZG93bnJldi54bWxQSwUGAAAAAAQABAD5AAAAkgMAAAAA&#10;" strokecolor="#24211d" strokeweight="0"/>
                  <v:line id="Line 274" o:spid="_x0000_s1277" style="position:absolute;visibility:visible;mso-wrap-style:square" from="7639,34" to="766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EPjMYAAADdAAAADwAAAGRycy9kb3ducmV2LnhtbESPQWvCQBSE74X+h+UVvNVNU5EQXaXV&#10;Cl4C1rbJ9ZF9JqHZtyG7xvjvuwXB4zAz3zDL9WhaMVDvGssKXqYRCOLS6oYrBd9fu+cEhPPIGlvL&#10;pOBKDtarx4clptpe+JOGo69EgLBLUUHtfZdK6cqaDLqp7YiDd7K9QR9kX0nd4yXATSvjKJpLgw2H&#10;hRo72tRU/h7PRsGhKgrmcd7l70OWf8yyn61JdkpNnsa3BQhPo7+Hb+29VhC/zmL4fx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BD4zGAAAA3QAAAA8AAAAAAAAA&#10;AAAAAAAAoQIAAGRycy9kb3ducmV2LnhtbFBLBQYAAAAABAAEAPkAAACUAwAAAAA=&#10;" strokecolor="#24211d" strokeweight="0"/>
                  <v:line id="Line 275" o:spid="_x0000_s1278" style="position:absolute;visibility:visible;mso-wrap-style:square" from="7673,34" to="769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2qF8QAAADdAAAADwAAAGRycy9kb3ducmV2LnhtbESPS4vCQBCE7wv+h6EFb+vEByLRUXzC&#10;XgTX57XJtEkw0xMyY8z+e0cQ9lhU1VfUdN6YQtRUudyygl43AkGcWJ1zquB03H6PQTiPrLGwTAr+&#10;yMF81vqaYqztk3+pPvhUBAi7GBVk3pexlC7JyKDr2pI4eDdbGfRBVqnUFT4D3BSyH0UjaTDnsJBh&#10;SauMkvvhYRTs0+uVuRmVl2W9u2yGu/PajLdKddrNYgLCU+P/w5/2j1bQHwwH8H4Tno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zaoXxAAAAN0AAAAPAAAAAAAAAAAA&#10;AAAAAKECAABkcnMvZG93bnJldi54bWxQSwUGAAAAAAQABAD5AAAAkgMAAAAA&#10;" strokecolor="#24211d" strokeweight="0"/>
                  <v:line id="Line 276" o:spid="_x0000_s1279" style="position:absolute;visibility:visible;mso-wrap-style:square" from="7707,34" to="77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QyY8YAAADdAAAADwAAAGRycy9kb3ducmV2LnhtbESPT2vCQBTE74V+h+UJvTUbbRCJrmL/&#10;CL0INWpyfWSfSTD7NmS3Mf323ULB4zAzv2FWm9G0YqDeNZYVTKMYBHFpdcOVgtNx97wA4TyyxtYy&#10;KfghB5v148MKU21vfKAh85UIEHYpKqi971IpXVmTQRfZjjh4F9sb9EH2ldQ93gLctHIWx3NpsOGw&#10;UGNHbzWV1+zbKPiqioJ5nHf567DPP5L9+d0sdko9TcbtEoSn0d/D/+1PrWD2kiT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kMmPGAAAA3QAAAA8AAAAAAAAA&#10;AAAAAAAAoQIAAGRycy9kb3ducmV2LnhtbFBLBQYAAAAABAAEAPkAAACUAwAAAAA=&#10;" strokecolor="#24211d" strokeweight="0"/>
                  <v:line id="Line 277" o:spid="_x0000_s1280" style="position:absolute;visibility:visible;mso-wrap-style:square" from="7741,34" to="776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iX+MYAAADdAAAADwAAAGRycy9kb3ducmV2LnhtbESPS4vCQBCE74L/YWjBm058rEjWUXZ9&#10;gBfBx65em0xvEsz0hMwY4793hAWPRVV9Rc0WjSlETZXLLSsY9CMQxInVOacKfk6b3hSE88gaC8uk&#10;4EEOFvN2a4axtnc+UH30qQgQdjEqyLwvYyldkpFB17clcfD+bGXQB1mlUld4D3BTyGEUTaTBnMNC&#10;hiUtM0qux5tRsE8vF+ZmUp6/6915Pd79rsx0o1S303x9gvDU+Hf4v73VCoaj8Qe83oQn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ol/jGAAAA3QAAAA8AAAAAAAAA&#10;AAAAAAAAoQIAAGRycy9kb3ducmV2LnhtbFBLBQYAAAAABAAEAPkAAACUAwAAAAA=&#10;" strokecolor="#24211d" strokeweight="0"/>
                  <v:line id="Line 278" o:spid="_x0000_s1281" style="position:absolute;visibility:visible;mso-wrap-style:square" from="7774,34" to="779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oJj8UAAADdAAAADwAAAGRycy9kb3ducmV2LnhtbESPS4vCQBCE74L/YegFbzpZV4JER/Gx&#10;ghdh1/VxbTJtEsz0hMwY4793hAWPRVV9RU3nrSlFQ7UrLCv4HEQgiFOrC84UHP42/TEI55E1lpZJ&#10;wYMczGfdzhQTbe/8S83eZyJA2CWoIPe+SqR0aU4G3cBWxMG72NqgD7LOpK7xHuCmlMMoiqXBgsNC&#10;jhWtckqv+5tR8JOdz8xtXJ2Wze70Pdod12a8Uar30S4mIDy1/h3+b2+1guHXKIbXm/AE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oJj8UAAADdAAAADwAAAAAAAAAA&#10;AAAAAAChAgAAZHJzL2Rvd25yZXYueG1sUEsFBgAAAAAEAAQA+QAAAJMDAAAAAA==&#10;" strokecolor="#24211d" strokeweight="0"/>
                  <v:line id="Line 279" o:spid="_x0000_s1282" style="position:absolute;visibility:visible;mso-wrap-style:square" from="7808,34" to="78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asFMYAAADdAAAADwAAAGRycy9kb3ducmV2LnhtbESPS4vCQBCE74L/YWjBm058oJJ1lF0f&#10;sBfBx65em0xvEsz0hMwYs//eEQSPRVV9Rc2XjSlETZXLLSsY9CMQxInVOacKfk7b3gyE88gaC8uk&#10;4J8cLBft1hxjbe98oProUxEg7GJUkHlfxlK6JCODrm9L4uD92cqgD7JKpa7wHuCmkMMomkiDOYeF&#10;DEtaZZRcjzejYJ9eLszNpDx/1bvzZrz7XZvZVqlup/n8AOGp8e/wq/2tFQxH4yk834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2rBTGAAAA3QAAAA8AAAAAAAAA&#10;AAAAAAAAoQIAAGRycy9kb3ducmV2LnhtbFBLBQYAAAAABAAEAPkAAACUAwAAAAA=&#10;" strokecolor="#24211d" strokeweight="0"/>
                  <v:line id="Line 280" o:spid="_x0000_s1283" style="position:absolute;visibility:visible;mso-wrap-style:square" from="7842,34" to="78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k4ZsAAAADdAAAADwAAAGRycy9kb3ducmV2LnhtbERPyarCMBTdP/AfwhXcPVMHRKpRHOFt&#10;BGe3l+baFpub0uTV+vdmIbg8nHk6b0whaqpcbllBrxuBIE6szjlVcD5tf8cgnEfWWFgmBS9yMJ+1&#10;fqYYa/vkA9VHn4oQwi5GBZn3ZSylSzIy6Lq2JA7c3VYGfYBVKnWFzxBuCtmPopE0mHNoyLCkVUbJ&#10;4/hvFOzT2425GZXXZb27boa7y9qMt0p12s1iAsJT47/ij/tPK+gPhmFueBOegJ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pOGbAAAAA3QAAAA8AAAAAAAAAAAAAAAAA&#10;oQIAAGRycy9kb3ducmV2LnhtbFBLBQYAAAAABAAEAPkAAACOAwAAAAA=&#10;" strokecolor="#24211d" strokeweight="0"/>
                  <v:line id="Line 281" o:spid="_x0000_s1284" style="position:absolute;visibility:visible;mso-wrap-style:square" from="7876,34" to="789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Wd/ccAAADdAAAADwAAAGRycy9kb3ducmV2LnhtbESPT2vCQBTE70K/w/IKvemmNgSbuopa&#10;hV4C/mn1+si+JsHs25DdJvHbdwsFj8PM/IaZLwdTi45aV1lW8DyJQBDnVldcKPg87cYzEM4ja6wt&#10;k4IbOVguHkZzTLXt+UDd0RciQNilqKD0vkmldHlJBt3ENsTB+7atQR9kW0jdYh/gppbTKEqkwYrD&#10;QokNbUrKr8cfo2BfXC7MQ9Kc11123sbZ17uZ7ZR6ehxWbyA8Df4e/m9/aAXTl/gV/t6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JZ39xwAAAN0AAAAPAAAAAAAA&#10;AAAAAAAAAKECAABkcnMvZG93bnJldi54bWxQSwUGAAAAAAQABAD5AAAAlQMAAAAA&#10;" strokecolor="#24211d" strokeweight="0"/>
                  <v:line id="Line 282" o:spid="_x0000_s1285" style="position:absolute;visibility:visible;mso-wrap-style:square" from="7910,34" to="793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aivcIAAADdAAAADwAAAGRycy9kb3ducmV2LnhtbERPy4rCMBTdC/5DuIK7MVXHItUozjiC&#10;G2HG5/bSXNtic1OaWOvfm8WAy8N5z5etKUVDtSssKxgOIhDEqdUFZwqOh83HFITzyBpLy6TgSQ6W&#10;i25njom2D/6jZu8zEULYJagg975KpHRpTgbdwFbEgbva2qAPsM6krvERwk0pR1EUS4MFh4YcK/rO&#10;Kb3t70bBb3a5MLdxdf5qduefz91pbaYbpfq9djUD4an1b/G/e6sVjMaTsD+8CU9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aivcIAAADdAAAADwAAAAAAAAAAAAAA&#10;AAChAgAAZHJzL2Rvd25yZXYueG1sUEsFBgAAAAAEAAQA+QAAAJADAAAAAA==&#10;" strokecolor="#24211d" strokeweight="0"/>
                  <v:line id="Line 283" o:spid="_x0000_s1286" style="position:absolute;visibility:visible;mso-wrap-style:square" from="7943,34" to="796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oHJscAAADdAAAADwAAAGRycy9kb3ducmV2LnhtbESPS2vDMBCE74X+B7GF3Bo5j4bgRAlp&#10;E0MvgTbN47pYG9vEWhlLsdV/XxUKPQ4z8w2zXAdTi45aV1lWMBomIIhzqysuFBy/suc5COeRNdaW&#10;ScE3OVivHh+WmGrb8yd1B1+ICGGXooLS+yaV0uUlGXRD2xBH72pbgz7KtpC6xT7CTS3HSTKTBiuO&#10;CyU29FZSfjvcjYKP4nJhDrPm/Nrtz7vp/rQ180ypwVPYLEB4Cv4//Nd+1wrGk5cR/L6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igcmxwAAAN0AAAAPAAAAAAAA&#10;AAAAAAAAAKECAABkcnMvZG93bnJldi54bWxQSwUGAAAAAAQABAD5AAAAlQMAAAAA&#10;" strokecolor="#24211d" strokeweight="0"/>
                  <v:line id="Line 284" o:spid="_x0000_s1287" style="position:absolute;visibility:visible;mso-wrap-style:square" from="7977,34" to="800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iZUcYAAADdAAAADwAAAGRycy9kb3ducmV2LnhtbESPQWvCQBSE74X+h+UVeqsbYxWJrtLW&#10;Cr0IGjW5PrLPJDT7NmS3Mf333YLgcZiZb5jlejCN6KlztWUF41EEgriwuuZSwem4fZmDcB5ZY2OZ&#10;FPySg/Xq8WGJibZXPlCf+lIECLsEFVTet4mUrqjIoBvZljh4F9sZ9EF2pdQdXgPcNDKOopk0WHNY&#10;qLClj4qK7/THKNiXec48zNrsvd9ln6+788bMt0o9Pw1vCxCeBn8P39pfWkE8mcbw/yY8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YmVHGAAAA3QAAAA8AAAAAAAAA&#10;AAAAAAAAoQIAAGRycy9kb3ducmV2LnhtbFBLBQYAAAAABAAEAPkAAACUAwAAAAA=&#10;" strokecolor="#24211d" strokeweight="0"/>
                  <v:line id="Line 285" o:spid="_x0000_s1288" style="position:absolute;visibility:visible;mso-wrap-style:square" from="8011,34" to="803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Q8ysYAAADdAAAADwAAAGRycy9kb3ducmV2LnhtbESPS2vDMBCE74X8B7GF3Bq5eWHcKCFP&#10;6CXQum1yXaytbWKthKU47r+vCoEeh5n5hlmsetOIjlpfW1bwPEpAEBdW11wq+Pw4PKUgfEDW2Fgm&#10;BT/kYbUcPCww0/bG79TloRQRwj5DBVUILpPSFxUZ9CPriKP3bVuDIcq2lLrFW4SbRo6TZC4N1hwX&#10;KnS0rai45Fej4K08n5n7uTttuuNpPz1+7Ux6UGr42K9fQATqw3/43n7VCsaT2QT+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UPMrGAAAA3QAAAA8AAAAAAAAA&#10;AAAAAAAAoQIAAGRycy9kb3ducmV2LnhtbFBLBQYAAAAABAAEAPkAAACUAwAAAAA=&#10;" strokecolor="#24211d" strokeweight="0"/>
                  <v:line id="Line 286" o:spid="_x0000_s1289" style="position:absolute;visibility:visible;mso-wrap-style:square" from="8045,34" to="806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kvsYAAADdAAAADwAAAGRycy9kb3ducmV2LnhtbESPS4vCQBCE74L/YWjBm058rEjWUXZ9&#10;gBfBx65em0xvEsz0hMwY4793hAWPRVV9Rc0WjSlETZXLLSsY9CMQxInVOacKfk6b3hSE88gaC8uk&#10;4EEOFvN2a4axtnc+UH30qQgQdjEqyLwvYyldkpFB17clcfD+bGXQB1mlUld4D3BTyGEUTaTBnMNC&#10;hiUtM0qux5tRsE8vF+ZmUp6/6915Pd79rsx0o1S303x9gvDU+Hf4v73VCoajjzG83oQn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9pL7GAAAA3QAAAA8AAAAAAAAA&#10;AAAAAAAAoQIAAGRycy9kb3ducmV2LnhtbFBLBQYAAAAABAAEAPkAAACUAwAAAAA=&#10;" strokecolor="#24211d" strokeweight="0"/>
                  <v:line id="Line 287" o:spid="_x0000_s1290" style="position:absolute;visibility:visible;mso-wrap-style:square" from="8079,34" to="810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EBJcUAAADdAAAADwAAAGRycy9kb3ducmV2LnhtbESPT4vCMBTE74LfITzBm6bqKtI1in/B&#10;i7Dqrl4fzdu22LyUJtbutzeCsMdhZn7DzBaNKURNlcstKxj0IxDEidU5pwq+z7veFITzyBoLy6Tg&#10;jxws5u3WDGNtH3yk+uRTESDsYlSQeV/GUrokI4Oub0vi4P3ayqAPskqlrvAR4KaQwyiaSIM5h4UM&#10;S1pnlNxOd6PgK71emZtJeVnVh8v24/CzMdOdUt1Os/wE4anx/+F3e68VDEfjMbzeh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EBJcUAAADdAAAADwAAAAAAAAAA&#10;AAAAAAChAgAAZHJzL2Rvd25yZXYueG1sUEsFBgAAAAAEAAQA+QAAAJMDAAAAAA==&#10;" strokecolor="#24211d" strokeweight="0"/>
                  <v:line id="Line 288" o:spid="_x0000_s1291" style="position:absolute;visibility:visible;mso-wrap-style:square" from="8112,34" to="813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OfUsYAAADdAAAADwAAAGRycy9kb3ducmV2LnhtbESPT2vCQBTE7wW/w/KE3upGbYNEV7G1&#10;Qi+Cf5PrI/tMgtm3IbuN6bfvFgoeh5n5DbNY9aYWHbWusqxgPIpAEOdWV1woOJ+2LzMQziNrrC2T&#10;gh9ysFoOnhaYaHvnA3VHX4gAYZeggtL7JpHS5SUZdCPbEAfvaluDPsi2kLrFe4CbWk6iKJYGKw4L&#10;JTb0UVJ+O34bBfsiy5j7uEnfu136+bq7bMxsq9TzsF/PQXjq/SP83/7SCibTtxj+3o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jn1LGAAAA3QAAAA8AAAAAAAAA&#10;AAAAAAAAoQIAAGRycy9kb3ducmV2LnhtbFBLBQYAAAAABAAEAPkAAACUAwAAAAA=&#10;" strokecolor="#24211d" strokeweight="0"/>
                  <v:line id="Line 289" o:spid="_x0000_s1292" style="position:absolute;visibility:visible;mso-wrap-style:square" from="8146,34" to="81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86yccAAADdAAAADwAAAGRycy9kb3ducmV2LnhtbESPS2vDMBCE74X8B7GF3mq5afPAjRKS&#10;toFcAm0e9nWxtraJtTKW6rj/PgoEchxm5htmtuhNLTpqXWVZwUsUgyDOra64UHDYr5+nIJxH1lhb&#10;JgX/5GAxHzzMMNH2zD/U7XwhAoRdggpK75tESpeXZNBFtiEO3q9tDfog20LqFs8Bbmo5jOOxNFhx&#10;WCixoY+S8tPuzyj4LrKMuR836arbpl9v2+Onma6Venrsl+8gPPX+Hr61N1rB8HU0geub8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LzrJxwAAAN0AAAAPAAAAAAAA&#10;AAAAAAAAAKECAABkcnMvZG93bnJldi54bWxQSwUGAAAAAAQABAD5AAAAlQMAAAAA&#10;" strokecolor="#24211d" strokeweight="0"/>
                  <v:line id="Line 290" o:spid="_x0000_s1293" style="position:absolute;visibility:visible;mso-wrap-style:square" from="8169,34" to="816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Cuu8IAAADdAAAADwAAAGRycy9kb3ducmV2LnhtbERPy4rCMBTdC/5DuIK7MVXHItUozjiC&#10;G2HG5/bSXNtic1OaWOvfm8WAy8N5z5etKUVDtSssKxgOIhDEqdUFZwqOh83HFITzyBpLy6TgSQ6W&#10;i25njom2D/6jZu8zEULYJagg975KpHRpTgbdwFbEgbva2qAPsM6krvERwk0pR1EUS4MFh4YcK/rO&#10;Kb3t70bBb3a5MLdxdf5qduefz91pbaYbpfq9djUD4an1b/G/e6sVjMaTMDe8CU9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rCuu8IAAADdAAAADwAAAAAAAAAAAAAA&#10;AAChAgAAZHJzL2Rvd25yZXYueG1sUEsFBgAAAAAEAAQA+QAAAJADAAAAAA==&#10;" strokecolor="#24211d" strokeweight="0"/>
                  <v:line id="Line 291" o:spid="_x0000_s1294" style="position:absolute;visibility:visible;mso-wrap-style:square" from="8169,68" to="816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wLIMYAAADdAAAADwAAAGRycy9kb3ducmV2LnhtbESPW2vCQBSE3wX/w3IE33TjpWKjq7Re&#10;wBdBbauvh+wxCWbPhuwa4793C4U+DjPzDTNfNqYQNVUut6xg0I9AECdW55wq+P7a9qYgnEfWWFgm&#10;BU9ysFy0W3OMtX3wkeqTT0WAsItRQeZ9GUvpkowMur4tiYN3tZVBH2SVSl3hI8BNIYdRNJEGcw4L&#10;GZa0yii5ne5GwSG9XJibSXn+rPfnzXj/szbTrVLdTvMxA+Gp8f/hv/ZOKxiO3t7h9014AnLx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8CyDGAAAA3QAAAA8AAAAAAAAA&#10;AAAAAAAAoQIAAGRycy9kb3ducmV2LnhtbFBLBQYAAAAABAAEAPkAAACUAwAAAAA=&#10;" strokecolor="#24211d" strokeweight="0"/>
                  <v:line id="Line 292" o:spid="_x0000_s1295" style="position:absolute;visibility:visible;mso-wrap-style:square" from="8169,102" to="8169,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poAMIAAADdAAAADwAAAGRycy9kb3ducmV2LnhtbERPy4rCMBTdC/5DuAPuNB1HilSjjDqC&#10;G2Gsr+2lubZlmpvSxFr/3iwGXB7Oe77sTCVaalxpWcHnKAJBnFldcq7gdNwOpyCcR9ZYWSYFT3Kw&#10;XPR7c0y0ffCB2tTnIoSwS1BB4X2dSOmyggy6ka2JA3ezjUEfYJNL3eAjhJtKjqMolgZLDg0F1rQu&#10;KPtL70bBb369MndxfVm1+8vPZH/emOlWqcFH9z0D4anzb/G/e6cVjL/isD+8CU9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qpoAMIAAADdAAAADwAAAAAAAAAAAAAA&#10;AAChAgAAZHJzL2Rvd25yZXYueG1sUEsFBgAAAAAEAAQA+QAAAJADAAAAAA==&#10;" strokecolor="#24211d" strokeweight="0"/>
                  <v:line id="Line 293" o:spid="_x0000_s1296" style="position:absolute;visibility:visible;mso-wrap-style:square" from="8169,136" to="8169,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bNm8UAAADdAAAADwAAAGRycy9kb3ducmV2LnhtbESPS4vCQBCE78L+h6EXvOnEB0Gio7ir&#10;ghfBdX1cm0ybBDM9ITPG+O93FgSPRVV9Rc0WrSlFQ7UrLCsY9CMQxKnVBWcKjr+b3gSE88gaS8uk&#10;4EkOFvOPzgwTbR/8Q83BZyJA2CWoIPe+SqR0aU4GXd9WxMG72tqgD7LOpK7xEeCmlMMoiqXBgsNC&#10;jhV955TeDnejYJ9dLsxtXJ2/mt15Pd6dVmayUar72S6nIDy1/h1+tbdawXAUD+D/TXg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bNm8UAAADdAAAADwAAAAAAAAAA&#10;AAAAAAChAgAAZHJzL2Rvd25yZXYueG1sUEsFBgAAAAAEAAQA+QAAAJMDAAAAAA==&#10;" strokecolor="#24211d" strokeweight="0"/>
                  <v:line id="Line 294" o:spid="_x0000_s1297" style="position:absolute;visibility:visible;mso-wrap-style:square" from="8169,169" to="8169,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RT7MYAAADdAAAADwAAAGRycy9kb3ducmV2LnhtbESPQWvCQBSE70L/w/IKvemmqQSJWaWt&#10;Cr0ImlZzfWRfk9Ds25DdxvjvuwXB4zAz3zDZejStGKh3jWUFz7MIBHFpdcOVgq/P3XQBwnlkja1l&#10;UnAlB+vVwyTDVNsLH2nIfSUChF2KCmrvu1RKV9Zk0M1sRxy8b9sb9EH2ldQ9XgLctDKOokQabDgs&#10;1NjRe03lT/5rFByqomAek+78NuzP2/n+tDGLnVJPj+PrEoSn0d/Dt/aHVhC/JDH8vw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0U+zGAAAA3QAAAA8AAAAAAAAA&#10;AAAAAAAAoQIAAGRycy9kb3ducmV2LnhtbFBLBQYAAAAABAAEAPkAAACUAwAAAAA=&#10;" strokecolor="#24211d" strokeweight="0"/>
                  <v:line id="Line 295" o:spid="_x0000_s1298" style="position:absolute;visibility:visible;mso-wrap-style:square" from="8169,203" to="816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j2d8UAAADdAAAADwAAAGRycy9kb3ducmV2LnhtbESPS4vCQBCE74L/YeiFvelkVYJER/Gx&#10;ghdh1/VxbTJtEsz0hMwY4793hAWPRVV9RU3nrSlFQ7UrLCv46kcgiFOrC84UHP42vTEI55E1lpZJ&#10;wYMczGfdzhQTbe/8S83eZyJA2CWoIPe+SqR0aU4GXd9WxMG72NqgD7LOpK7xHuCmlIMoiqXBgsNC&#10;jhWtckqv+5tR8JOdz8xtXJ2Wze70Pdod12a8Uerzo11MQHhq/Tv8395qBYNhPITXm/AE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j2d8UAAADdAAAADwAAAAAAAAAA&#10;AAAAAAChAgAAZHJzL2Rvd25yZXYueG1sUEsFBgAAAAAEAAQA+QAAAJMDAAAAAA==&#10;" strokecolor="#24211d" strokeweight="0"/>
                  <v:line id="Line 296" o:spid="_x0000_s1299" style="position:absolute;visibility:visible;mso-wrap-style:square" from="8169,237" to="8169,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FuA8UAAADdAAAADwAAAGRycy9kb3ducmV2LnhtbESPS4vCQBCE74L/YegFbzpZV4JER/Gx&#10;ghdh1/VxbTJtEsz0hMwY4793hAWPRVV9RU3nrSlFQ7UrLCv4HEQgiFOrC84UHP42/TEI55E1lpZJ&#10;wYMczGfdzhQTbe/8S83eZyJA2CWoIPe+SqR0aU4G3cBWxMG72NqgD7LOpK7xHuCmlMMoiqXBgsNC&#10;jhWtckqv+5tR8JOdz8xtXJ2Wze70Pdod12a8Uar30S4mIDy1/h3+b2+1guFXPILXm/AE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FuA8UAAADdAAAADwAAAAAAAAAA&#10;AAAAAAChAgAAZHJzL2Rvd25yZXYueG1sUEsFBgAAAAAEAAQA+QAAAJMDAAAAAA==&#10;" strokecolor="#24211d" strokeweight="0"/>
                  <v:line id="Line 297" o:spid="_x0000_s1300" style="position:absolute;visibility:visible;mso-wrap-style:square" from="8169,271" to="8169,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3LmMYAAADdAAAADwAAAGRycy9kb3ducmV2LnhtbESPT2vCQBTE7wW/w/KE3upGbYNEV7G1&#10;Qi+Cf5PrI/tMgtm3IbuN6bfvFgoeh5n5DbNY9aYWHbWusqxgPIpAEOdWV1woOJ+2LzMQziNrrC2T&#10;gh9ysFoOnhaYaHvnA3VHX4gAYZeggtL7JpHS5SUZdCPbEAfvaluDPsi2kLrFe4CbWk6iKJYGKw4L&#10;JTb0UVJ+O34bBfsiy5j7uEnfu136+bq7bMxsq9TzsF/PQXjq/SP83/7SCibT+A3+3o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dy5jGAAAA3QAAAA8AAAAAAAAA&#10;AAAAAAAAoQIAAGRycy9kb3ducmV2LnhtbFBLBQYAAAAABAAEAPkAAACUAwAAAAA=&#10;" strokecolor="#24211d" strokeweight="0"/>
                  <v:line id="Line 298" o:spid="_x0000_s1301" style="position:absolute;visibility:visible;mso-wrap-style:square" from="8169,305" to="8169,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9V78QAAADdAAAADwAAAGRycy9kb3ducmV2LnhtbESPT4vCMBTE74LfITzBm6bqUqQaRd0V&#10;9iK4/r0+mmdbbF5Kk63db28EYY/DzPyGmS9bU4qGaldYVjAaRiCIU6sLzhScjtvBFITzyBpLy6Tg&#10;jxwsF93OHBNtH/xDzcFnIkDYJagg975KpHRpTgbd0FbEwbvZ2qAPss6krvER4KaU4yiKpcGCw0KO&#10;FW1ySu+HX6Ngn12vzG1cXdbN7vL1sTt/mulWqX6vXc1AeGr9f/jd/tYKxpM4hteb8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D1XvxAAAAN0AAAAPAAAAAAAAAAAA&#10;AAAAAKECAABkcnMvZG93bnJldi54bWxQSwUGAAAAAAQABAD5AAAAkgMAAAAA&#10;" strokecolor="#24211d" strokeweight="0"/>
                  <v:line id="Line 299" o:spid="_x0000_s1302" style="position:absolute;visibility:visible;mso-wrap-style:square" from="8169,339" to="8169,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PwdMUAAADdAAAADwAAAGRycy9kb3ducmV2LnhtbESPQWvCQBSE74L/YXmCt7qplVSiq6hV&#10;8CJYW/X6yL4mwezbkF1j/PeuUPA4zMw3zHTemlI0VLvCsoL3QQSCOLW64EzB78/mbQzCeWSNpWVS&#10;cCcH81m3M8VE2xt/U3PwmQgQdgkqyL2vEildmpNBN7AVcfD+bG3QB1lnUtd4C3BTymEUxdJgwWEh&#10;x4pWOaWXw9Uo2GfnM3MbV6dlszutR7vjlxlvlOr32sUEhKfWv8L/7a1WMPyIP+H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PwdMUAAADdAAAADwAAAAAAAAAA&#10;AAAAAAChAgAAZHJzL2Rvd25yZXYueG1sUEsFBgAAAAAEAAQA+QAAAJMDAAAAAA==&#10;" strokecolor="#24211d" strokeweight="0"/>
                  <v:line id="Line 300" o:spid="_x0000_s1303" style="position:absolute;visibility:visible;mso-wrap-style:square" from="8169,373" to="8169,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xkBsIAAADdAAAADwAAAGRycy9kb3ducmV2LnhtbERPy4rCMBTdC/5DuAPuNB1HilSjjDqC&#10;G2Gsr+2lubZlmpvSxFr/3iwGXB7Oe77sTCVaalxpWcHnKAJBnFldcq7gdNwOpyCcR9ZYWSYFT3Kw&#10;XPR7c0y0ffCB2tTnIoSwS1BB4X2dSOmyggy6ka2JA3ezjUEfYJNL3eAjhJtKjqMolgZLDg0F1rQu&#10;KPtL70bBb369MndxfVm1+8vPZH/emOlWqcFH9z0D4anzb/G/e6cVjL/iMDe8CU9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xkBsIAAADdAAAADwAAAAAAAAAAAAAA&#10;AAChAgAAZHJzL2Rvd25yZXYueG1sUEsFBgAAAAAEAAQA+QAAAJADAAAAAA==&#10;" strokecolor="#24211d" strokeweight="0"/>
                  <v:line id="Line 301" o:spid="_x0000_s1304" style="position:absolute;visibility:visible;mso-wrap-style:square" from="8169,407" to="8169,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DBnccAAADdAAAADwAAAGRycy9kb3ducmV2LnhtbESPT2vCQBTE74V+h+UJvdWNaQk2dRVt&#10;FbwINvXP9ZF9TUKzb0N2TdJv7wpCj8PM/IaZLQZTi45aV1lWMBlHIIhzqysuFBy+N89TEM4ja6wt&#10;k4I/crCYPz7MMNW25y/qMl+IAGGXooLS+yaV0uUlGXRj2xAH78e2Bn2QbSF1i32Am1rGUZRIgxWH&#10;hRIb+igp/80uRsG+OJ+Zh6Q5rbrdaf26O36a6Uapp9GwfAfhafD/4Xt7qxXEL8kb3N6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kMGdxwAAAN0AAAAPAAAAAAAA&#10;AAAAAAAAAKECAABkcnMvZG93bnJldi54bWxQSwUGAAAAAAQABAD5AAAAlQMAAAAA&#10;" strokecolor="#24211d" strokeweight="0"/>
                  <v:line id="Line 302" o:spid="_x0000_s1305" style="position:absolute;visibility:visible;mso-wrap-style:square" from="8169,441" to="8169,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P+3cQAAADdAAAADwAAAGRycy9kb3ducmV2LnhtbERPTWvCQBC9C/0PyxS81U1VokRX0baB&#10;XgJtbPU6ZMckNDsbstsk/vvuoeDx8b63+9E0oqfO1ZYVPM8iEMSF1TWXCr5O6dMahPPIGhvLpOBG&#10;Dva7h8kWE20H/qQ+96UIIewSVFB53yZSuqIig25mW+LAXW1n0AfYlVJ3OIRw08h5FMXSYM2hocKW&#10;XioqfvJfo+CjvFyYx7g9H/vs/LbMvl/NOlVq+jgeNiA8jf4u/ne/awXzxSrsD2/CE5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c/7dxAAAAN0AAAAPAAAAAAAAAAAA&#10;AAAAAKECAABkcnMvZG93bnJldi54bWxQSwUGAAAAAAQABAD5AAAAkgMAAAAA&#10;" strokecolor="#24211d" strokeweight="0"/>
                  <v:line id="Line 303" o:spid="_x0000_s1306" style="position:absolute;visibility:visible;mso-wrap-style:square" from="8169,474" to="8169,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9bRscAAADdAAAADwAAAGRycy9kb3ducmV2LnhtbESPS2vDMBCE74X+B7GF3Bo5D9LgRAlp&#10;E0MvgTbN47pYG9vEWhlLsdV/XxUKPQ4z8w2zXAdTi45aV1lWMBomIIhzqysuFBy/suc5COeRNdaW&#10;ScE3OVivHh+WmGrb8yd1B1+ICGGXooLS+yaV0uUlGXRD2xBH72pbgz7KtpC6xT7CTS3HSTKTBiuO&#10;CyU29FZSfjvcjYKP4nJhDrPm/Nrtz7vp/rQ180ypwVPYLEB4Cv4//Nd+1wrGk5cR/L6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P1tGxwAAAN0AAAAPAAAAAAAA&#10;AAAAAAAAAKECAABkcnMvZG93bnJldi54bWxQSwUGAAAAAAQABAD5AAAAlQMAAAAA&#10;" strokecolor="#24211d" strokeweight="0"/>
                  <v:line id="Line 304" o:spid="_x0000_s1307" style="position:absolute;visibility:visible;mso-wrap-style:square" from="8169,508" to="8169,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FMcYAAADdAAAADwAAAGRycy9kb3ducmV2LnhtbESPQWvCQBSE74X+h+UVetONsahEV2lr&#10;hV4EjZpcH9lnEpp9G7LbmP77bkHocZiZb5jVZjCN6KlztWUFk3EEgriwuuZSwfm0Gy1AOI+ssbFM&#10;Cn7IwWb9+LDCRNsbH6lPfSkChF2CCirv20RKV1Rk0I1tSxy8q+0M+iC7UuoObwFuGhlH0UwarDks&#10;VNjSe0XFV/ptFBzKPGceZm321u+zj5f9ZWsWO6Wen4bXJQhPg/8P39ufWkE8ncf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txTHGAAAA3QAAAA8AAAAAAAAA&#10;AAAAAAAAoQIAAGRycy9kb3ducmV2LnhtbFBLBQYAAAAABAAEAPkAAACUAwAAAAA=&#10;" strokecolor="#24211d" strokeweight="0"/>
                  <v:line id="Line 305" o:spid="_x0000_s1308" style="position:absolute;visibility:visible;mso-wrap-style:square" from="8169,542" to="8169,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FgqsYAAADdAAAADwAAAGRycy9kb3ducmV2LnhtbESPT2vCQBTE7wW/w/IK3nRTFRtSV/Ev&#10;9CK0aavXR/Y1CWbfLtk1pt++WxB6HGbmN8xi1ZtGdNT62rKCp3ECgriwuuZSwefHYZSC8AFZY2OZ&#10;FPyQh9Vy8LDATNsbv1OXh1JECPsMFVQhuExKX1Rk0I+tI47et20NhijbUuoWbxFuGjlJkrk0WHNc&#10;qNDRtqLikl+NgrfyfGbu5+606Y6n/ez4tTPpQanhY79+ARGoD//he/tVK5hMn6f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hYKrGAAAA3QAAAA8AAAAAAAAA&#10;AAAAAAAAoQIAAGRycy9kb3ducmV2LnhtbFBLBQYAAAAABAAEAPkAAACUAwAAAAA=&#10;" strokecolor="#24211d" strokeweight="0"/>
                  <v:line id="Line 306" o:spid="_x0000_s1309" style="position:absolute;visibility:visible;mso-wrap-style:square" from="8169,576" to="8169,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j43sYAAADdAAAADwAAAGRycy9kb3ducmV2LnhtbESPS4vCQBCE74L/YWjBm058oJJ1lF0f&#10;sBfBx65em0xvEsz0hMwYs//eEQSPRVV9Rc2XjSlETZXLLSsY9CMQxInVOacKfk7b3gyE88gaC8uk&#10;4J8cLBft1hxjbe98oProUxEg7GJUkHlfxlK6JCODrm9L4uD92cqgD7JKpa7wHuCmkMMomkiDOYeF&#10;DEtaZZRcjzejYJ9eLszNpDx/1bvzZrz7XZvZVqlup/n8AOGp8e/wq/2tFQxH0zE834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I+N7GAAAA3QAAAA8AAAAAAAAA&#10;AAAAAAAAoQIAAGRycy9kb3ducmV2LnhtbFBLBQYAAAAABAAEAPkAAACUAwAAAAA=&#10;" strokecolor="#24211d" strokeweight="0"/>
                  <v:line id="Line 307" o:spid="_x0000_s1310" style="position:absolute;visibility:visible;mso-wrap-style:square" from="8169,610" to="8169,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RdRccAAADdAAAADwAAAGRycy9kb3ducmV2LnhtbESPS2vDMBCE74X8B7GF3mq5afPAjRKS&#10;toFcAm0e9nWxtraJtTKW6rj/PgoEchxm5htmtuhNLTpqXWVZwUsUgyDOra64UHDYr5+nIJxH1lhb&#10;JgX/5GAxHzzMMNH2zD/U7XwhAoRdggpK75tESpeXZNBFtiEO3q9tDfog20LqFs8Bbmo5jOOxNFhx&#10;WCixoY+S8tPuzyj4LrKMuR836arbpl9v2+Onma6Venrsl+8gPPX+Hr61N1rB8HUyguub8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BF1FxwAAAN0AAAAPAAAAAAAA&#10;AAAAAAAAAKECAABkcnMvZG93bnJldi54bWxQSwUGAAAAAAQABAD5AAAAlQMAAAAA&#10;" strokecolor="#24211d" strokeweight="0"/>
                  <v:line id="Line 308" o:spid="_x0000_s1311" style="position:absolute;visibility:visible;mso-wrap-style:square" from="8169,644" to="8169,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bDMsUAAADdAAAADwAAAGRycy9kb3ducmV2LnhtbESPQWvCQBSE74L/YXmCt7qplVSiq6hV&#10;8CJYW/X6yL4mwezbkF1j/PeuUPA4zMw3zHTemlI0VLvCsoL3QQSCOLW64EzB78/mbQzCeWSNpWVS&#10;cCcH81m3M8VE2xt/U3PwmQgQdgkqyL2vEildmpNBN7AVcfD+bG3QB1lnUtd4C3BTymEUxdJgwWEh&#10;x4pWOaWXw9Uo2GfnM3MbV6dlszutR7vjlxlvlOr32sUEhKfWv8L/7a1WMPz4jOH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bDMsUAAADdAAAADwAAAAAAAAAA&#10;AAAAAAChAgAAZHJzL2Rvd25yZXYueG1sUEsFBgAAAAAEAAQA+QAAAJMDAAAAAA==&#10;" strokecolor="#24211d" strokeweight="0"/>
                  <v:line id="Line 309" o:spid="_x0000_s1312" style="position:absolute;visibility:visible;mso-wrap-style:square" from="8169,678" to="816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pmqcUAAADdAAAADwAAAGRycy9kb3ducmV2LnhtbESPT4vCMBTE74LfITzBm6bqotI1in/B&#10;i7Dqrl4fzdu22LyUJtbutzeCsMdhZn7DzBaNKURNlcstKxj0IxDEidU5pwq+z7veFITzyBoLy6Tg&#10;jxws5u3WDGNtH3yk+uRTESDsYlSQeV/GUrokI4Oub0vi4P3ayqAPskqlrvAR4KaQwygaS4M5h4UM&#10;S1pnlNxOd6PgK71emZtxeVnVh8v24/CzMdOdUt1Os/wE4anx/+F3e68VDEeTCbzeh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pmqcUAAADdAAAADwAAAAAAAAAA&#10;AAAAAAChAgAAZHJzL2Rvd25yZXYueG1sUEsFBgAAAAAEAAQA+QAAAJMDAAAAAA==&#10;" strokecolor="#24211d" strokeweight="0"/>
                  <v:line id="Line 310" o:spid="_x0000_s1313" style="position:absolute;visibility:visible;mso-wrap-style:square" from="8169,712" to="8169,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Xy28QAAADdAAAADwAAAGRycy9kb3ducmV2LnhtbERPTWvCQBC9C/0PyxS81U1VokRX0baB&#10;XgJtbPU6ZMckNDsbstsk/vvuoeDx8b63+9E0oqfO1ZYVPM8iEMSF1TWXCr5O6dMahPPIGhvLpOBG&#10;Dva7h8kWE20H/qQ+96UIIewSVFB53yZSuqIig25mW+LAXW1n0AfYlVJ3OIRw08h5FMXSYM2hocKW&#10;XioqfvJfo+CjvFyYx7g9H/vs/LbMvl/NOlVq+jgeNiA8jf4u/ne/awXzxSrMDW/CE5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BfLbxAAAAN0AAAAPAAAAAAAAAAAA&#10;AAAAAKECAABkcnMvZG93bnJldi54bWxQSwUGAAAAAAQABAD5AAAAkgMAAAAA&#10;" strokecolor="#24211d" strokeweight="0"/>
                  <v:line id="Line 311" o:spid="_x0000_s1314" style="position:absolute;visibility:visible;mso-wrap-style:square" from="8169,746" to="8169,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lXQMYAAADdAAAADwAAAGRycy9kb3ducmV2LnhtbESPT2vCQBTE7wW/w/IK3nRTFZumruJf&#10;8CJY2+r1kX1Ngtm3IbvG+O1dQehxmJnfMJNZa0rRUO0Kywre+hEI4tTqgjMFP9+bXgzCeWSNpWVS&#10;cCMHs2nnZYKJtlf+oubgMxEg7BJUkHtfJVK6NCeDrm8r4uD92dqgD7LOpK7xGuCmlIMoGkuDBYeF&#10;HCta5pSeDxejYJ+dTsztuDoumt1xPdr9rky8Uar72s4/QXhq/X/42d5qBYPh+wc83o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JV0DGAAAA3QAAAA8AAAAAAAAA&#10;AAAAAAAAoQIAAGRycy9kb3ducmV2LnhtbFBLBQYAAAAABAAEAPkAAACUAwAAAAA=&#10;" strokecolor="#24211d" strokeweight="0"/>
                  <v:line id="Line 312" o:spid="_x0000_s1315" style="position:absolute;visibility:visible;mso-wrap-style:square" from="8169,779" to="8169,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aO+sIAAADdAAAADwAAAGRycy9kb3ducmV2LnhtbERPy4rCMBTdC/MP4QruNNURKdUojo7g&#10;Rpjp+NhemmtbbG5KE2v9e7MYcHk478WqM5VoqXGlZQXjUQSCOLO65FzB8W83jEE4j6yxskwKnuRg&#10;tfzoLTDR9sG/1KY+FyGEXYIKCu/rREqXFWTQjWxNHLirbQz6AJtc6gYfIdxUchJFM2mw5NBQYE2b&#10;grJbejcKfvLLhbmb1eev9nD+nh5OWxPvlBr0u/UchKfOv8X/7r1WMPmMw/7wJjwB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aO+sIAAADdAAAADwAAAAAAAAAAAAAA&#10;AAChAgAAZHJzL2Rvd25yZXYueG1sUEsFBgAAAAAEAAQA+QAAAJADAAAAAA==&#10;" strokecolor="#24211d" strokeweight="0"/>
                  <v:line id="Line 313" o:spid="_x0000_s1316" style="position:absolute;visibility:visible;mso-wrap-style:square" from="8169,813" to="8169,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orYcQAAADdAAAADwAAAGRycy9kb3ducmV2LnhtbESPS4vCQBCE7wv+h6EFb+tEXSRER/EJ&#10;exHW97XJtEkw0xMyszH77x1hwWNRVV9R03lrStFQ7QrLCgb9CARxanXBmYLTcfsZg3AeWWNpmRT8&#10;kYP5rPMxxUTbB++pOfhMBAi7BBXk3leJlC7NyaDr24o4eDdbG/RB1pnUNT4C3JRyGEVjabDgsJBj&#10;Rauc0vvh1yj4ya5X5nZcXZbN7rL52p3XJt4q1eu2iwkIT61/h//b31rBcBQP4PUmPA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6ithxAAAAN0AAAAPAAAAAAAAAAAA&#10;AAAAAKECAABkcnMvZG93bnJldi54bWxQSwUGAAAAAAQABAD5AAAAkgMAAAAA&#10;" strokecolor="#24211d" strokeweight="0"/>
                  <v:line id="Line 314" o:spid="_x0000_s1317" style="position:absolute;visibility:visible;mso-wrap-style:square" from="8169,847" to="8169,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i1FsYAAADdAAAADwAAAGRycy9kb3ducmV2LnhtbESPS2vDMBCE74X8B7GB3hq5bgnGsRL6&#10;CvQSSJ2Hr4u1sU2slbFUx/33USDQ4zAz3zDZajStGKh3jWUFz7MIBHFpdcOVgv1u/ZSAcB5ZY2uZ&#10;FPyRg9Vy8pBhqu2Ff2jIfSUChF2KCmrvu1RKV9Zk0M1sRxy8k+0N+iD7SuoeLwFuWhlH0VwabDgs&#10;1NjRR03lOf81CrZVUTCP8+74PmyOX6+bw6dJ1ko9Tse3BQhPo/8P39vfWkH8ksRwexOe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4tRbGAAAA3QAAAA8AAAAAAAAA&#10;AAAAAAAAoQIAAGRycy9kb3ducmV2LnhtbFBLBQYAAAAABAAEAPkAAACUAwAAAAA=&#10;" strokecolor="#24211d" strokeweight="0"/>
                  <v:line id="Line 315" o:spid="_x0000_s1318" style="position:absolute;visibility:visible;mso-wrap-style:square" from="8169,881" to="8169,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QQjcUAAADdAAAADwAAAGRycy9kb3ducmV2LnhtbESPS4vCQBCE7wv+h6EX9rZOVkVCdBQf&#10;K3gRXNfHtcm0STDTEzJjjP/eEQSPRVV9RY2nrSlFQ7UrLCv46UYgiFOrC84U7P9X3zEI55E1lpZJ&#10;wZ0cTCedjzEm2t74j5qdz0SAsEtQQe59lUjp0pwMuq6tiIN3trVBH2SdSV3jLcBNKXtRNJQGCw4L&#10;OVa0yCm97K5GwTY7nZjbYXWcN5vj72BzWJp4pdTXZzsbgfDU+nf41V5rBb1+3Ifnm/AE5O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QQjcUAAADdAAAADwAAAAAAAAAA&#10;AAAAAAChAgAAZHJzL2Rvd25yZXYueG1sUEsFBgAAAAAEAAQA+QAAAJMDAAAAAA==&#10;" strokecolor="#24211d" strokeweight="0"/>
                  <v:line id="Line 316" o:spid="_x0000_s1319" style="position:absolute;visibility:visible;mso-wrap-style:square" from="8169,915" to="8169,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2I+cYAAADdAAAADwAAAGRycy9kb3ducmV2LnhtbESPS2vDMBCE74X+B7GB3ho5D4JxooQ+&#10;Ysgl0CStfV2sjW1qrYyl2s6/rwqFHIeZ+YbZ7EbTiJ46V1tWMJtGIIgLq2suFXxe0ucYhPPIGhvL&#10;pOBGDnbbx4cNJtoOfKL+7EsRIOwSVFB53yZSuqIig25qW+LgXW1n0AfZlVJ3OAS4aeQ8ilbSYM1h&#10;ocKW3ioqvs8/RsFHmefM46rNXvtjtl8ev95NnCr1NBlf1iA8jf4e/m8ftIL5Il7C35vwBO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diPnGAAAA3QAAAA8AAAAAAAAA&#10;AAAAAAAAoQIAAGRycy9kb3ducmV2LnhtbFBLBQYAAAAABAAEAPkAAACUAwAAAAA=&#10;" strokecolor="#24211d" strokeweight="0"/>
                  <v:line id="Line 317" o:spid="_x0000_s1320" style="position:absolute;visibility:visible;mso-wrap-style:square" from="8169,949" to="8169,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EtYsYAAADdAAAADwAAAGRycy9kb3ducmV2LnhtbESPS2vDMBCE74X+B7GF3Bo5bhKMEyX0&#10;kUAvgdR5XRdrY5taK2Mptvvvq0Kgx2FmvmGW68HUoqPWVZYVTMYRCOLc6ooLBcfD9jkB4Tyyxtoy&#10;KfghB+vV48MSU217/qIu84UIEHYpKii9b1IpXV6SQTe2DXHwrrY16INsC6lb7APc1DKOork0WHFY&#10;KLGh95Ly7+xmFOyLy4V5mDfnt2533kx3pw+TbJUaPQ2vCxCeBv8fvrc/tYL4JZnB3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RLWLGAAAA3QAAAA8AAAAAAAAA&#10;AAAAAAAAoQIAAGRycy9kb3ducmV2LnhtbFBLBQYAAAAABAAEAPkAAACUAwAAAAA=&#10;" strokecolor="#24211d" strokeweight="0"/>
                  <v:line id="Line 318" o:spid="_x0000_s1321" style="position:absolute;visibility:visible;mso-wrap-style:square" from="8169,983" to="8169,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OzFcUAAADdAAAADwAAAGRycy9kb3ducmV2LnhtbESPT2vCQBTE74LfYXmCN92oJYToKmor&#10;9CK0/r0+ss8kmH0bstuYfntXKPQ4zMxvmMWqM5VoqXGlZQWTcQSCOLO65FzB6bgbJSCcR9ZYWSYF&#10;v+Rgtez3Fphq++Bvag8+FwHCLkUFhfd1KqXLCjLoxrYmDt7NNgZ9kE0udYOPADeVnEZRLA2WHBYK&#10;rGlbUHY//BgFX/n1ytzF9WXT7i8fb/vzu0l2Sg0H3XoOwlPn/8N/7U+tYDpLYni9CU9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OzFcUAAADdAAAADwAAAAAAAAAA&#10;AAAAAAChAgAAZHJzL2Rvd25yZXYueG1sUEsFBgAAAAAEAAQA+QAAAJMDAAAAAA==&#10;" strokecolor="#24211d" strokeweight="0"/>
                  <v:line id="Line 319" o:spid="_x0000_s1322" style="position:absolute;visibility:visible;mso-wrap-style:square" from="8169,1017" to="8169,1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8WjsYAAADdAAAADwAAAGRycy9kb3ducmV2LnhtbESPS2vDMBCE74X+B7GF3BI5bkiNEyX0&#10;kUAvgdR5XRdrY5taK2Mptvvvq0Kgx2FmvmGW68HUoqPWVZYVTCcRCOLc6ooLBcfDdpyAcB5ZY22Z&#10;FPyQg/Xq8WGJqbY9f1GX+UIECLsUFZTeN6mULi/JoJvYhjh4V9sa9EG2hdQt9gFuahlH0VwarDgs&#10;lNjQe0n5d3YzCvbF5cI8zJvzW7c7b2a704dJtkqNnobXBQhPg/8P39ufWkH8nLzA3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PFo7GAAAA3QAAAA8AAAAAAAAA&#10;AAAAAAAAoQIAAGRycy9kb3ducmV2LnhtbFBLBQYAAAAABAAEAPkAAACUAwAAAAA=&#10;" strokecolor="#24211d" strokeweight="0"/>
                  <v:line id="Line 320" o:spid="_x0000_s1323" style="position:absolute;visibility:visible;mso-wrap-style:square" from="8169,1051" to="8169,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CC/MIAAADdAAAADwAAAGRycy9kb3ducmV2LnhtbERPy4rCMBTdC/MP4QruNNURKdUojo7g&#10;Rpjp+NhemmtbbG5KE2v9e7MYcHk478WqM5VoqXGlZQXjUQSCOLO65FzB8W83jEE4j6yxskwKnuRg&#10;tfzoLTDR9sG/1KY+FyGEXYIKCu/rREqXFWTQjWxNHLirbQz6AJtc6gYfIdxUchJFM2mw5NBQYE2b&#10;grJbejcKfvLLhbmb1eev9nD+nh5OWxPvlBr0u/UchKfOv8X/7r1WMPmMw9zwJjwB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CC/MIAAADdAAAADwAAAAAAAAAAAAAA&#10;AAChAgAAZHJzL2Rvd25yZXYueG1sUEsFBgAAAAAEAAQA+QAAAJADAAAAAA==&#10;" strokecolor="#24211d" strokeweight="0"/>
                  <v:line id="Line 321" o:spid="_x0000_s1324" style="position:absolute;visibility:visible;mso-wrap-style:square" from="8169,1084" to="8169,1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wnZ8cAAADdAAAADwAAAGRycy9kb3ducmV2LnhtbESPT2vCQBTE70K/w/KE3nRjWiRNXUVb&#10;hV4Em/rn+si+JqHZtyG7Jum3dwtCj8PM/IZZrAZTi45aV1lWMJtGIIhzqysuFBy/dpMEhPPIGmvL&#10;pOCXHKyWD6MFptr2/Eld5gsRIOxSVFB636RSurwkg25qG+LgfdvWoA+yLaRusQ9wU8s4iubSYMVh&#10;ocSG3krKf7KrUXAoLhfmYd6cN93+vH3en95NslPqcTysX0F4Gvx/+N7+0Arip+QF/t6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nCdnxwAAAN0AAAAPAAAAAAAA&#10;AAAAAAAAAKECAABkcnMvZG93bnJldi54bWxQSwUGAAAAAAQABAD5AAAAlQMAAAAA&#10;" strokecolor="#24211d" strokeweight="0"/>
                  <v:line id="Line 322" o:spid="_x0000_s1325" style="position:absolute;visibility:visible;mso-wrap-style:square" from="8169,1118" to="8169,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8YJ8MAAADdAAAADwAAAGRycy9kb3ducmV2LnhtbERPy2rCQBTdF/yH4Rbc6aRagqaO0qqB&#10;bgKtz+0lc5sEM3dCZkzSv+8shC4P573aDKYWHbWusqzgZRqBIM6trrhQcDqmkwUI55E11pZJwS85&#10;2KxHTytMtO35m7qDL0QIYZeggtL7JpHS5SUZdFPbEAfux7YGfYBtIXWLfQg3tZxFUSwNVhwaSmxo&#10;W1J+O9yNgq/iemUe4uby0WWX/Wt23plFqtT4eXh/A+Fp8P/ih/tTK5jNl2F/eBOe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GCfDAAAA3QAAAA8AAAAAAAAAAAAA&#10;AAAAoQIAAGRycy9kb3ducmV2LnhtbFBLBQYAAAAABAAEAPkAAACRAwAAAAA=&#10;" strokecolor="#24211d" strokeweight="0"/>
                  <v:line id="Line 323" o:spid="_x0000_s1326" style="position:absolute;visibility:visible;mso-wrap-style:square" from="8169,1152" to="8169,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O9vMUAAADdAAAADwAAAGRycy9kb3ducmV2LnhtbESPS4vCQBCE7wv+h6EFb+tEXUSjo/hY&#10;wYuwvq9Npk2CmZ6QmY3Zf+8Iwh6LqvqKms4bU4iaKpdbVtDrRiCIE6tzThWcjpvPEQjnkTUWlknB&#10;HzmYz1ofU4y1ffCe6oNPRYCwi1FB5n0ZS+mSjAy6ri2Jg3ezlUEfZJVKXeEjwE0h+1E0lAZzDgsZ&#10;lrTKKLkffo2Cn/R6ZW6G5WVZ7y7fX7vz2ow2SnXazWICwlPj/8Pv9lYr6A/GPXi9C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O9vMUAAADdAAAADwAAAAAAAAAA&#10;AAAAAAChAgAAZHJzL2Rvd25yZXYueG1sUEsFBgAAAAAEAAQA+QAAAJMDAAAAAA==&#10;" strokecolor="#24211d" strokeweight="0"/>
                  <v:line id="Line 324" o:spid="_x0000_s1327" style="position:absolute;visibility:visible;mso-wrap-style:square" from="8169,1186" to="8169,1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Ejy8cAAADdAAAADwAAAGRycy9kb3ducmV2LnhtbESPW2vCQBSE34X+h+UIfdONqYhNXaUX&#10;A30RbOrl9ZA9TUKzZ0N2TeK/dwtCH4eZ+YZZbQZTi45aV1lWMJtGIIhzqysuFBy+08kShPPIGmvL&#10;pOBKDjbrh9EKE217/qIu84UIEHYJKii9bxIpXV6SQTe1DXHwfmxr0AfZFlK32Ae4qWUcRQtpsOKw&#10;UGJD7yXlv9nFKNgX5zPzsGhOb93utJ3vjh9mmSr1OB5eX0B4Gvx/+N7+1Arip+cY/t6E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4SPLxwAAAN0AAAAPAAAAAAAA&#10;AAAAAAAAAKECAABkcnMvZG93bnJldi54bWxQSwUGAAAAAAQABAD5AAAAlQMAAAAA&#10;" strokecolor="#24211d" strokeweight="0"/>
                  <v:line id="Line 325" o:spid="_x0000_s1328" style="position:absolute;visibility:visible;mso-wrap-style:square" from="8169,1220" to="8169,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2GUMQAAADdAAAADwAAAGRycy9kb3ducmV2LnhtbESPT4vCMBTE78J+h/AW9qbpqohWo6ir&#10;4EXwv9dH87YtNi+libV++42w4HGYmd8wk1ljClFT5XLLCr47EQjixOqcUwWn47o9BOE8ssbCMil4&#10;koPZ9KM1wVjbB++pPvhUBAi7GBVk3pexlC7JyKDr2JI4eL+2MuiDrFKpK3wEuClkN4oG0mDOYSHD&#10;kpYZJbfD3SjYpdcrczMoL4t6e1n1t+cfM1wr9fXZzMcgPDX+Hf5vb7SCbm/Ug9eb8AT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YZQxAAAAN0AAAAPAAAAAAAAAAAA&#10;AAAAAKECAABkcnMvZG93bnJldi54bWxQSwUGAAAAAAQABAD5AAAAkgMAAAAA&#10;" strokecolor="#24211d" strokeweight="0"/>
                  <v:line id="Line 326" o:spid="_x0000_s1329" style="position:absolute;visibility:visible;mso-wrap-style:square" from="8169,1254" to="8169,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QeJMcAAADdAAAADwAAAGRycy9kb3ducmV2LnhtbESPT2vCQBTE70K/w/IKvemmNgSbuopa&#10;hV4C/mn1+si+JsHs25DdJvHbdwsFj8PM/IaZLwdTi45aV1lW8DyJQBDnVldcKPg87cYzEM4ja6wt&#10;k4IbOVguHkZzTLXt+UDd0RciQNilqKD0vkmldHlJBt3ENsTB+7atQR9kW0jdYh/gppbTKEqkwYrD&#10;QokNbUrKr8cfo2BfXC7MQ9Kc11123sbZ17uZ7ZR6ehxWbyA8Df4e/m9/aAXTl9cY/t6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RB4kxwAAAN0AAAAPAAAAAAAA&#10;AAAAAAAAAKECAABkcnMvZG93bnJldi54bWxQSwUGAAAAAAQABAD5AAAAlQMAAAAA&#10;" strokecolor="#24211d" strokeweight="0"/>
                  <v:line id="Line 327" o:spid="_x0000_s1330" style="position:absolute;visibility:visible;mso-wrap-style:square" from="8169,1288" to="8169,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i7v8YAAADdAAAADwAAAGRycy9kb3ducmV2LnhtbESPW2vCQBSE3wX/w3IE33TjpWKjq7Re&#10;wBdBbauvh+wxCWbPhuwa4793C4U+DjPzDTNfNqYQNVUut6xg0I9AECdW55wq+P7a9qYgnEfWWFgm&#10;BU9ysFy0W3OMtX3wkeqTT0WAsItRQeZ9GUvpkowMur4tiYN3tZVBH2SVSl3hI8BNIYdRNJEGcw4L&#10;GZa0yii5ne5GwSG9XJibSXn+rPfnzXj/szbTrVLdTvMxA+Gp8f/hv/ZOKxiO3t/g9014AnLx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Iu7/GAAAA3QAAAA8AAAAAAAAA&#10;AAAAAAAAoQIAAGRycy9kb3ducmV2LnhtbFBLBQYAAAAABAAEAPkAAACUAwAAAAA=&#10;" strokecolor="#24211d" strokeweight="0"/>
                  <v:line id="Line 328" o:spid="_x0000_s1331" style="position:absolute;visibility:visible;mso-wrap-style:square" from="8169,1322" to="8169,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olyMcAAADdAAAADwAAAGRycy9kb3ducmV2LnhtbESPT2vCQBTE74V+h+UJvdWNaQk2dRVt&#10;FbwINvXP9ZF9TUKzb0N2TdJv7wpCj8PM/IaZLQZTi45aV1lWMBlHIIhzqysuFBy+N89TEM4ja6wt&#10;k4I/crCYPz7MMNW25y/qMl+IAGGXooLS+yaV0uUlGXRj2xAH78e2Bn2QbSF1i32Am1rGUZRIgxWH&#10;hRIb+igp/80uRsG+OJ+Zh6Q5rbrdaf26O36a6Uapp9GwfAfhafD/4Xt7qxXEL28J3N6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32iXIxwAAAN0AAAAPAAAAAAAA&#10;AAAAAAAAAKECAABkcnMvZG93bnJldi54bWxQSwUGAAAAAAQABAD5AAAAlQMAAAAA&#10;" strokecolor="#24211d" strokeweight="0"/>
                  <v:line id="Line 329" o:spid="_x0000_s1332" style="position:absolute;visibility:visible;mso-wrap-style:square" from="8169,1356" to="8169,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aAU8YAAADdAAAADwAAAGRycy9kb3ducmV2LnhtbESPT2vCQBTE7wW/w/IK3nRTFZumruJf&#10;8CJY2+r1kX1Ngtm3IbvG+O1dQehxmJnfMJNZa0rRUO0Kywre+hEI4tTqgjMFP9+bXgzCeWSNpWVS&#10;cCMHs2nnZYKJtlf+oubgMxEg7BJUkHtfJVK6NCeDrm8r4uD92dqgD7LOpK7xGuCmlIMoGkuDBYeF&#10;HCta5pSeDxejYJ+dTsztuDoumt1xPdr9rky8Uar72s4/QXhq/X/42d5qBYPhxzs83o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WgFPGAAAA3QAAAA8AAAAAAAAA&#10;AAAAAAAAoQIAAGRycy9kb3ducmV2LnhtbFBLBQYAAAAABAAEAPkAAACUAwAAAAA=&#10;" strokecolor="#24211d" strokeweight="0"/>
                  <v:line id="Line 330" o:spid="_x0000_s1333" style="position:absolute;visibility:visible;mso-wrap-style:square" from="8169,1389" to="8169,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kUIcMAAADdAAAADwAAAGRycy9kb3ducmV2LnhtbERPy2rCQBTdF/yH4Rbc6aRagqaO0qqB&#10;bgKtz+0lc5sEM3dCZkzSv+8shC4P573aDKYWHbWusqzgZRqBIM6trrhQcDqmkwUI55E11pZJwS85&#10;2KxHTytMtO35m7qDL0QIYZeggtL7JpHS5SUZdFPbEAfux7YGfYBtIXWLfQg3tZxFUSwNVhwaSmxo&#10;W1J+O9yNgq/iemUe4uby0WWX/Wt23plFqtT4eXh/A+Fp8P/ih/tTK5jNl2FueBOe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JFCHDAAAA3QAAAA8AAAAAAAAAAAAA&#10;AAAAoQIAAGRycy9kb3ducmV2LnhtbFBLBQYAAAAABAAEAPkAAACRAwAAAAA=&#10;" strokecolor="#24211d" strokeweight="0"/>
                  <v:line id="Line 331" o:spid="_x0000_s1334" style="position:absolute;visibility:visible;mso-wrap-style:square" from="8169,1423" to="8169,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WxusUAAADdAAAADwAAAGRycy9kb3ducmV2LnhtbESPT4vCMBTE74LfITzBm6bqIto1in/B&#10;i7Dqrl4fzdu22LyUJtbutzeCsMdhZn7DzBaNKURNlcstKxj0IxDEidU5pwq+z7veBITzyBoLy6Tg&#10;jxws5u3WDGNtH3yk+uRTESDsYlSQeV/GUrokI4Oub0vi4P3ayqAPskqlrvAR4KaQwygaS4M5h4UM&#10;S1pnlNxOd6PgK71emZtxeVnVh8v24/CzMZOdUt1Os/wE4anx/+F3e68VDEfTKbzeh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WxusUAAADdAAAADwAAAAAAAAAA&#10;AAAAAAChAgAAZHJzL2Rvd25yZXYueG1sUEsFBgAAAAAEAAQA+QAAAJMDAAAAAA==&#10;" strokecolor="#24211d" strokeweight="0"/>
                  <v:line id="Line 332" o:spid="_x0000_s1335" style="position:absolute;visibility:visible;mso-wrap-style:square" from="8169,1457" to="8169,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AxcMAAADdAAAADwAAAGRycy9kb3ducmV2LnhtbERPy2rCQBTdF/yH4QrdNZOKiKQZxT6E&#10;boQaNdleMrdJMHMnzExj+vedRcHl4bzz7WR6MZLznWUFz0kKgri2uuNGwfm0f1qD8AFZY2+ZFPyS&#10;h+1m9pBjpu2NjzQWoRExhH2GCtoQhkxKX7dk0Cd2II7ct3UGQ4SukdrhLYabXi7SdCUNdhwbWhzo&#10;raX6WvwYBV9NVTFPq6F8HQ/lx/JweTfrvVKP82n3AiLQFO7if/enVrBYpnF/fBOf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QMXDAAAA3QAAAA8AAAAAAAAAAAAA&#10;AAAAoQIAAGRycy9kb3ducmV2LnhtbFBLBQYAAAAABAAEAPkAAACRAwAAAAA=&#10;" strokecolor="#24211d" strokeweight="0"/>
                  <v:line id="Line 333" o:spid="_x0000_s1336" style="position:absolute;visibility:visible;mso-wrap-style:square" from="8169,1491" to="8169,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PlXsMAAADdAAAADwAAAGRycy9kb3ducmV2LnhtbESPS6vCMBSE94L/IRzBnaaKiFSj+LiC&#10;G8G320NzbIvNSWlya++/vxEEl8PMfMPMFo0pRE2Vyy0rGPQjEMSJ1TmnCi7nbW8CwnlkjYVlUvBH&#10;DhbzdmuGsbYvPlJ98qkIEHYxKsi8L2MpXZKRQde3JXHwHrYy6IOsUqkrfAW4KeQwisbSYM5hIcOS&#10;1hklz9OvUXBI73fmZlzeVvX+9jPaXzdmslWq22mWUxCeGv8Nf9o7rWA4igbwfhOe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T5V7DAAAA3QAAAA8AAAAAAAAAAAAA&#10;AAAAoQIAAGRycy9kb3ducmV2LnhtbFBLBQYAAAAABAAEAPkAAACRAwAAAAA=&#10;" strokecolor="#24211d" strokeweight="0"/>
                  <v:line id="Line 334" o:spid="_x0000_s1337" style="position:absolute;visibility:visible;mso-wrap-style:square" from="8169,1525" to="8169,1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F7KcQAAADdAAAADwAAAGRycy9kb3ducmV2LnhtbESPS4vCQBCE74L/YWjBm04MIpJ1lPUF&#10;XgTX57XJ9CZhMz0hM8b47x1hwWNRVV9Rs0VrStFQ7QrLCkbDCARxanXBmYLzaTuYgnAeWWNpmRQ8&#10;ycFi3u3MMNH2wT/UHH0mAoRdggpy76tESpfmZNANbUUcvF9bG/RB1pnUNT4C3JQyjqKJNFhwWMix&#10;olVO6d/xbhQcstuNuZ1U12Wzv27G+8vaTLdK9Xvt9xcIT63/hP/bO60gHkcxvN+EJ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QXspxAAAAN0AAAAPAAAAAAAAAAAA&#10;AAAAAKECAABkcnMvZG93bnJldi54bWxQSwUGAAAAAAQABAD5AAAAkgMAAAAA&#10;" strokecolor="#24211d" strokeweight="0"/>
                  <v:line id="Line 335" o:spid="_x0000_s1338" style="position:absolute;visibility:visible;mso-wrap-style:square" from="8169,1559" to="8169,1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3essUAAADdAAAADwAAAGRycy9kb3ducmV2LnhtbESPS4vCQBCE7wv+h6EFb+vEByJZR/EJ&#10;exE07uq1yfQmwUxPyIwx++8dQfBYVNVX1GzRmlI0VLvCsoJBPwJBnFpdcKbg57T7nIJwHlljaZkU&#10;/JODxbzzMcNY2zsfqUl8JgKEXYwKcu+rWEqX5mTQ9W1FHLw/Wxv0QdaZ1DXeA9yUchhFE2mw4LCQ&#10;Y0XrnNJrcjMKDtnlwtxOqvOq2Z+34/3vxkx3SvW67fILhKfWv8Ov9rdWMBxHI3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3essUAAADdAAAADwAAAAAAAAAA&#10;AAAAAAChAgAAZHJzL2Rvd25yZXYueG1sUEsFBgAAAAAEAAQA+QAAAJMDAAAAAA==&#10;" strokecolor="#24211d" strokeweight="0"/>
                  <v:line id="Line 336" o:spid="_x0000_s1339" style="position:absolute;visibility:visible;mso-wrap-style:square" from="8169,1593" to="8169,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GxsUAAADdAAAADwAAAGRycy9kb3ducmV2LnhtbESPQWvCQBSE7wX/w/IEb3WjhCCpq1St&#10;4CVgrSbXR/Y1Cc2+DdltTP99Vyj0OMzMN8x6O5pWDNS7xrKCxTwCQVxa3XCl4PpxfF6BcB5ZY2uZ&#10;FPyQg+1m8rTGVNs7v9Nw8ZUIEHYpKqi971IpXVmTQTe3HXHwPm1v0AfZV1L3eA9w08plFCXSYMNh&#10;ocaO9jWVX5dvo+BcFQXzmHT5bsjytzi7HczqqNRsOr6+gPA0+v/wX/ukFSzjKIbHm/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ORGxsUAAADdAAAADwAAAAAAAAAA&#10;AAAAAAChAgAAZHJzL2Rvd25yZXYueG1sUEsFBgAAAAAEAAQA+QAAAJMDAAAAAA==&#10;" strokecolor="#24211d" strokeweight="0"/>
                  <v:line id="Line 337" o:spid="_x0000_s1340" style="position:absolute;visibility:visible;mso-wrap-style:square" from="8169,1627" to="8169,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jjXcYAAADdAAAADwAAAGRycy9kb3ducmV2LnhtbESPT2vCQBTE7wW/w/IKvTWbiopEN6G2&#10;FXoR6r94fWSfSWj2bchuY/z2rlDwOMzMb5hlNphG9NS52rKCtygGQVxYXXOp4LBfv85BOI+ssbFM&#10;Cq7kIEtHT0tMtL3wlvqdL0WAsEtQQeV9m0jpiooMusi2xME7286gD7Irpe7wEuCmkeM4nkmDNYeF&#10;Clv6qKj43f0ZBT/l6cQ8zNp81W/yr8nm+Gnma6Venof3BQhPg3+E/9vfWsF4Ek/h/iY8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413GAAAA3QAAAA8AAAAAAAAA&#10;AAAAAAAAoQIAAGRycy9kb3ducmV2LnhtbFBLBQYAAAAABAAEAPkAAACUAwAAAAA=&#10;" strokecolor="#24211d" strokeweight="0"/>
                  <v:line id="Line 338" o:spid="_x0000_s1341" style="position:absolute;visibility:visible;mso-wrap-style:square" from="8169,1660" to="8169,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9KsUAAADdAAAADwAAAGRycy9kb3ducmV2LnhtbESPS4vCQBCE74L/YWhhb2ayIkGio7g+&#10;YC+Cj129Npk2CWZ6QmaM2X+/Iwgei6r6ipotOlOJlhpXWlbwGcUgiDOrS84V/Jy2wwkI55E1VpZJ&#10;wR85WMz7vRmm2j74QO3R5yJA2KWooPC+TqV0WUEGXWRr4uBdbWPQB9nkUjf4CHBTyVEcJ9JgyWGh&#10;wJpWBWW3490o2OeXC3OX1OevdnfejHe/azPZKvUx6JZTEJ46/w6/2t9awWgcJ/B8E5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3p9KsUAAADdAAAADwAAAAAAAAAA&#10;AAAAAAChAgAAZHJzL2Rvd25yZXYueG1sUEsFBgAAAAAEAAQA+QAAAJMDAAAAAA==&#10;" strokecolor="#24211d" strokeweight="0"/>
                  <v:line id="Line 339" o:spid="_x0000_s1342" style="position:absolute;flip:x;visibility:visible;mso-wrap-style:square" from="8135,1694" to="8157,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KfcUAAADdAAAADwAAAGRycy9kb3ducmV2LnhtbESP3UoDMRSE7wXfIRzBO5u41rasTYsI&#10;SwVB6M8DHDanm9XNybJJs9u3N4Lg5TAz3zDr7eQ6kWgIrWcNjzMFgrj2puVGw+lYPaxAhIhssPNM&#10;Gq4UYLu5vVljafzIe0qH2IgM4VCiBhtjX0oZaksOw8z3xNk7+8FhzHJopBlwzHDXyUKphXTYcl6w&#10;2NObpfr7cHEaJlNV+8tXNXdj+typjyI926ek9f3d9PoCItIU/8N/7XejoZirJfy+y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LKfcUAAADdAAAADwAAAAAAAAAA&#10;AAAAAAChAgAAZHJzL2Rvd25yZXYueG1sUEsFBgAAAAAEAAQA+QAAAJMDAAAAAA==&#10;" strokecolor="#24211d" strokeweight="0"/>
                  <v:line id="Line 340" o:spid="_x0000_s1343" style="position:absolute;flip:x;visibility:visible;mso-wrap-style:square" from="8101,1694" to="8124,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1eD8IAAADdAAAADwAAAGRycy9kb3ducmV2LnhtbERP3WrCMBS+H+wdwhl4N5NVHaMaZQzK&#10;hIGg2wMcmmPTrTkpTUzr2y8Xgpcf3/9mN7lOJBpC61nDy1yBIK69abnR8PNdPb+BCBHZYOeZNFwp&#10;wG77+LDB0viRj5ROsRE5hEOJGmyMfSllqC05DHPfE2fu7AeHMcOhkWbAMYe7ThZKvUqHLecGiz19&#10;WKr/ThenYTJVdbz8Vks3psOn+irSyi6S1rOn6X0NItIU7+Kbe280FEuV5+Y3+Qn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Q1eD8IAAADdAAAADwAAAAAAAAAAAAAA&#10;AAChAgAAZHJzL2Rvd25yZXYueG1sUEsFBgAAAAAEAAQA+QAAAJADAAAAAA==&#10;" strokecolor="#24211d" strokeweight="0"/>
                  <v:line id="Line 341" o:spid="_x0000_s1344" style="position:absolute;flip:x;visibility:visible;mso-wrap-style:square" from="8067,1694" to="8090,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H7lMUAAADdAAAADwAAAGRycy9kb3ducmV2LnhtbESP3UoDMRSE7wXfIRzBO5u41tKuTYsI&#10;SwVB6M8DHDanm9XNybJJs9u3N4Lg5TAz3zDr7eQ6kWgIrWcNjzMFgrj2puVGw+lYPSxBhIhssPNM&#10;Gq4UYLu5vVljafzIe0qH2IgM4VCiBhtjX0oZaksOw8z3xNk7+8FhzHJopBlwzHDXyUKphXTYcl6w&#10;2NObpfr7cHEaJlNV+8tXNXdj+typjyI926ek9f3d9PoCItIU/8N/7XejoZirFfy+y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H7lMUAAADdAAAADwAAAAAAAAAA&#10;AAAAAAChAgAAZHJzL2Rvd25yZXYueG1sUEsFBgAAAAAEAAQA+QAAAJMDAAAAAA==&#10;" strokecolor="#24211d" strokeweight="0"/>
                  <v:line id="Line 342" o:spid="_x0000_s1345" style="position:absolute;flip:x;visibility:visible;mso-wrap-style:square" from="8033,1694" to="8056,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LE1MIAAADdAAAADwAAAGRycy9kb3ducmV2LnhtbERP3UrDMBS+H/gO4Qi729J1c0htOkQo&#10;CgNhPw9waI5NtTkpTZbWt18uBC8/vv/yMNteRBp951jBZp2BIG6c7rhVcL3Uq2cQPiBr7B2Tgl/y&#10;cKgeFiUW2k18ongOrUgh7AtUYEIYCil9Y8iiX7uBOHFfbrQYEhxbqUecUrjtZZ5le2mx49RgcKA3&#10;Q83P+WYVzLquT7fvemen+PmeHfP4ZLZRqeXj/PoCItAc/sV/7g+tIN9t0v70Jj0BW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qLE1MIAAADdAAAADwAAAAAAAAAAAAAA&#10;AAChAgAAZHJzL2Rvd25yZXYueG1sUEsFBgAAAAAEAAQA+QAAAJADAAAAAA==&#10;" strokecolor="#24211d" strokeweight="0"/>
                  <v:line id="Line 343" o:spid="_x0000_s1346" style="position:absolute;flip:x;visibility:visible;mso-wrap-style:square" from="8000,1694" to="8022,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5hT8UAAADdAAAADwAAAGRycy9kb3ducmV2LnhtbESPUWvCMBSF3wf7D+EO9jbTVjekGmUM&#10;ioOBoPMHXJprU21uShPT7t8vA2GPh3POdzjr7WQ7EWnwrWMF+SwDQVw73XKj4PRdvSxB+ICssXNM&#10;Cn7Iw3bz+LDGUruRDxSPoREJwr5EBSaEvpTS14Ys+pnriZN3doPFkOTQSD3gmOC2k0WWvUmLLacF&#10;gz19GKqvx5tVMOmqOtwu1cKOcb/Lvor4auZRqeen6X0FItAU/sP39qdWUCzyHP7epCc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5hT8UAAADdAAAADwAAAAAAAAAA&#10;AAAAAAChAgAAZHJzL2Rvd25yZXYueG1sUEsFBgAAAAAEAAQA+QAAAJMDAAAAAA==&#10;" strokecolor="#24211d" strokeweight="0"/>
                  <v:line id="Line 344" o:spid="_x0000_s1347" style="position:absolute;flip:x;visibility:visible;mso-wrap-style:square" from="7966,1694" to="7988,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z/OMUAAADdAAAADwAAAGRycy9kb3ducmV2LnhtbESPUWvCMBSF3wf7D+EOfJupnROpRhGh&#10;bDAYWP0Bl+badGtuShPT+u+XwWCPh3POdzjb/WQ7EWnwrWMFi3kGgrh2uuVGweVcPq9B+ICssXNM&#10;Cu7kYb97fNhiod3IJ4pVaESCsC9QgQmhL6T0tSGLfu564uRd3WAxJDk0Ug84JrjtZJ5lK2mx5bRg&#10;sKejofq7ulkFky7L0+2rXNoxfr5lH3l8NS9RqdnTdNiACDSF//Bf+10ryJeLHH7fp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z/OMUAAADdAAAADwAAAAAAAAAA&#10;AAAAAAChAgAAZHJzL2Rvd25yZXYueG1sUEsFBgAAAAAEAAQA+QAAAJMDAAAAAA==&#10;" strokecolor="#24211d" strokeweight="0"/>
                  <v:line id="Line 345" o:spid="_x0000_s1348" style="position:absolute;flip:x;visibility:visible;mso-wrap-style:square" from="7932,1694" to="7955,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Bao8UAAADdAAAADwAAAGRycy9kb3ducmV2LnhtbESPUWvCMBSF3wf7D+EKe5up1Q2pRhmD&#10;soEgqPsBl+baVJub0sS0+/eLIOzxcM75Dme9HW0rIvW+caxgNs1AEFdON1wr+DmVr0sQPiBrbB2T&#10;gl/ysN08P62x0G7gA8VjqEWCsC9QgQmhK6T0lSGLfuo64uSdXW8xJNnXUvc4JLhtZZ5l79Jiw2nB&#10;YEefhqrr8WYVjLosD7dLubBD3H9luzy+mXlU6mUyfqxABBrDf/jR/tYK8sVsDvc36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Bao8UAAADdAAAADwAAAAAAAAAA&#10;AAAAAAChAgAAZHJzL2Rvd25yZXYueG1sUEsFBgAAAAAEAAQA+QAAAJMDAAAAAA==&#10;" strokecolor="#24211d" strokeweight="0"/>
                  <v:line id="Line 346" o:spid="_x0000_s1349" style="position:absolute;flip:x;visibility:visible;mso-wrap-style:square" from="7898,1694" to="792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nC18UAAADdAAAADwAAAGRycy9kb3ducmV2LnhtbESPUWvCMBSF34X9h3AHe9PUro5RjTIG&#10;ZQNB0O0HXJpr0625KU1Mu3+/CIKPh3POdzib3WQ7EWnwrWMFy0UGgrh2uuVGwfdXNX8F4QOyxs4x&#10;KfgjD7vtw2yDpXYjHymeQiMShH2JCkwIfSmlrw1Z9AvXEyfv7AaLIcmhkXrAMcFtJ/Mse5EWW04L&#10;Bnt6N1T/ni5WwaSr6nj5qQo7xsNHts/jyjxHpZ4ep7c1iEBTuIdv7U+tIC+WBVzfpCcg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nC18UAAADdAAAADwAAAAAAAAAA&#10;AAAAAAChAgAAZHJzL2Rvd25yZXYueG1sUEsFBgAAAAAEAAQA+QAAAJMDAAAAAA==&#10;" strokecolor="#24211d" strokeweight="0"/>
                  <v:line id="Line 347" o:spid="_x0000_s1350" style="position:absolute;flip:x;visibility:visible;mso-wrap-style:square" from="7864,1694" to="7887,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VnTMUAAADdAAAADwAAAGRycy9kb3ducmV2LnhtbESPUWvCMBSF34X9h3AHvmlq1TGqUcag&#10;bCAI6n7Apblr6pqb0sS0+/dmMPDxcM75Dme7H20rIvW+caxgMc9AEFdON1wr+LqUs1cQPiBrbB2T&#10;gl/ysN89TbZYaDfwieI51CJB2BeowITQFVL6ypBFP3cdcfK+XW8xJNnXUvc4JLhtZZ5lL9Jiw2nB&#10;YEfvhqqf880qGHVZnm7XcmWHePzIDnlcm2VUavo8vm1ABBrDI/zf/tQK8tViDX9v0hOQu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VnTMUAAADdAAAADwAAAAAAAAAA&#10;AAAAAAChAgAAZHJzL2Rvd25yZXYueG1sUEsFBgAAAAAEAAQA+QAAAJMDAAAAAA==&#10;" strokecolor="#24211d" strokeweight="0"/>
                  <v:line id="Line 348" o:spid="_x0000_s1351" style="position:absolute;flip:x;visibility:visible;mso-wrap-style:square" from="7831,1694" to="7853,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5O8UAAADdAAAADwAAAGRycy9kb3ducmV2LnhtbESPUWvCMBSF3wf7D+EOfJup1cnojDIG&#10;RWEgqPsBl+auqTY3pYlp/fdmIOzxcM75Dme1GW0rIvW+caxgNs1AEFdON1wr+DmVr+8gfEDW2Dom&#10;BTfysFk/P62w0G7gA8VjqEWCsC9QgQmhK6T0lSGLfuo64uT9ut5iSLKvpe5xSHDbyjzLltJiw2nB&#10;YEdfhqrL8WoVjLosD9dzubBD3G+z7zy+mXlUavIyfn6ACDSG//CjvdMK8sVsCX9v0hO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f5O8UAAADdAAAADwAAAAAAAAAA&#10;AAAAAAChAgAAZHJzL2Rvd25yZXYueG1sUEsFBgAAAAAEAAQA+QAAAJMDAAAAAA==&#10;" strokecolor="#24211d" strokeweight="0"/>
                  <v:line id="Line 349" o:spid="_x0000_s1352" style="position:absolute;flip:x;visibility:visible;mso-wrap-style:square" from="7797,1694" to="7819,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tcoMUAAADdAAAADwAAAGRycy9kb3ducmV2LnhtbESPUWvCMBSF3wf+h3CFvc3UzqlUo4hQ&#10;NhgMdPsBl+baVJub0sS0+/fLYLDHwznnO5ztfrStiNT7xrGC+SwDQVw53XCt4OuzfFqD8AFZY+uY&#10;FHyTh/1u8rDFQruBTxTPoRYJwr5ABSaErpDSV4Ys+pnriJN3cb3FkGRfS93jkOC2lXmWLaXFhtOC&#10;wY6Ohqrb+W4VjLosT/drubBD/HjN3vP4Yp6jUo/T8bABEWgM/+G/9ptWkC/mK/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tcoMUAAADdAAAADwAAAAAAAAAA&#10;AAAAAAChAgAAZHJzL2Rvd25yZXYueG1sUEsFBgAAAAAEAAQA+QAAAJMDAAAAAA==&#10;" strokecolor="#24211d" strokeweight="0"/>
                  <v:line id="Line 350" o:spid="_x0000_s1353" style="position:absolute;flip:x;visibility:visible;mso-wrap-style:square" from="7763,1694" to="7786,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TI0sIAAADdAAAADwAAAGRycy9kb3ducmV2LnhtbERP3UrDMBS+H/gO4Qi729J1c0htOkQo&#10;CgNhPw9waI5NtTkpTZbWt18uBC8/vv/yMNteRBp951jBZp2BIG6c7rhVcL3Uq2cQPiBr7B2Tgl/y&#10;cKgeFiUW2k18ongOrUgh7AtUYEIYCil9Y8iiX7uBOHFfbrQYEhxbqUecUrjtZZ5le2mx49RgcKA3&#10;Q83P+WYVzLquT7fvemen+PmeHfP4ZLZRqeXj/PoCItAc/sV/7g+tIN9t0tz0Jj0BW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TI0sIAAADdAAAADwAAAAAAAAAAAAAA&#10;AAChAgAAZHJzL2Rvd25yZXYueG1sUEsFBgAAAAAEAAQA+QAAAJADAAAAAA==&#10;" strokecolor="#24211d" strokeweight="0"/>
                  <v:line id="Line 351" o:spid="_x0000_s1354" style="position:absolute;flip:x;visibility:visible;mso-wrap-style:square" from="7729,1694" to="7752,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htScUAAADdAAAADwAAAGRycy9kb3ducmV2LnhtbESPUWvCMBSF3wf+h3CFvc3UzolWo4hQ&#10;NhgMdPsBl+baVJub0sS0+/fLYLDHwznnO5ztfrStiNT7xrGC+SwDQVw53XCt4OuzfFqB8AFZY+uY&#10;FHyTh/1u8rDFQruBTxTPoRYJwr5ABSaErpDSV4Ys+pnriJN3cb3FkGRfS93jkOC2lXmWLaXFhtOC&#10;wY6Ohqrb+W4VjLosT/drubBD/HjN3vP4Yp6jUo/T8bABEWgM/+G/9ptWkC/ma/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htScUAAADdAAAADwAAAAAAAAAA&#10;AAAAAAChAgAAZHJzL2Rvd25yZXYueG1sUEsFBgAAAAAEAAQA+QAAAJMDAAAAAA==&#10;" strokecolor="#24211d" strokeweight="0"/>
                  <v:line id="Line 352" o:spid="_x0000_s1355" style="position:absolute;flip:x;visibility:visible;mso-wrap-style:square" from="7695,1694" to="7718,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4OacEAAADdAAAADwAAAGRycy9kb3ducmV2LnhtbERP3WrCMBS+H/gO4QjezdTqhlSjyKBM&#10;GAx0PsChOTbV5qQ0Ma1vv1wMdvnx/W/3o21FpN43jhUs5hkI4srphmsFl5/ydQ3CB2SNrWNS8CQP&#10;+93kZYuFdgOfKJ5DLVII+wIVmBC6QkpfGbLo564jTtzV9RZDgn0tdY9DCretzLPsXVpsODUY7OjD&#10;UHU/P6yCUZfl6XErV3aI35/ZVx7fzDIqNZuOhw2IQGP4F/+5j1pBvsrT/vQmPQG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zg5pwQAAAN0AAAAPAAAAAAAAAAAAAAAA&#10;AKECAABkcnMvZG93bnJldi54bWxQSwUGAAAAAAQABAD5AAAAjwMAAAAA&#10;" strokecolor="#24211d" strokeweight="0"/>
                  <v:line id="Line 353" o:spid="_x0000_s1356" style="position:absolute;flip:x;visibility:visible;mso-wrap-style:square" from="7662,1694" to="7684,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Kr8sUAAADdAAAADwAAAGRycy9kb3ducmV2LnhtbESPUWvCMBSF3wf7D+EOfJupnROpRhGh&#10;bDAYWP0Bl+badGtuShPT+u+XwWCPh3POdzjb/WQ7EWnwrWMFi3kGgrh2uuVGweVcPq9B+ICssXNM&#10;Cu7kYb97fNhiod3IJ4pVaESCsC9QgQmhL6T0tSGLfu564uRd3WAxJDk0Ug84JrjtZJ5lK2mx5bRg&#10;sKejofq7ulkFky7L0+2rXNoxfr5lH3l8NS9RqdnTdNiACDSF//Bf+10ryJf5An7fp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Kr8sUAAADdAAAADwAAAAAAAAAA&#10;AAAAAAChAgAAZHJzL2Rvd25yZXYueG1sUEsFBgAAAAAEAAQA+QAAAJMDAAAAAA==&#10;" strokecolor="#24211d" strokeweight="0"/>
                  <v:line id="Line 354" o:spid="_x0000_s1357" style="position:absolute;flip:x;visibility:visible;mso-wrap-style:square" from="7628,1694" to="7650,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A1hcUAAADdAAAADwAAAGRycy9kb3ducmV2LnhtbESPUUvDMBSF3wX/Q7jC3lxqNkXqsiFC&#10;2UAYbPMHXJprU21uSpOl3b9fhIGPh3POdzirzeQ6kWgIrWcNT/MCBHHtTcuNhq9T9fgKIkRkg51n&#10;0nChAJv1/d0KS+NHPlA6xkZkCIcSNdgY+1LKUFtyGOa+J87etx8cxiyHRpoBxwx3nVRF8SIdtpwX&#10;LPb0Yan+PZ6dhslU1eH8Uy3dmPbb4lOlZ7tIWs8epvc3EJGm+B++tXdGg1oqBX9v8hO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1A1hcUAAADdAAAADwAAAAAAAAAA&#10;AAAAAAChAgAAZHJzL2Rvd25yZXYueG1sUEsFBgAAAAAEAAQA+QAAAJMDAAAAAA==&#10;" strokecolor="#24211d" strokeweight="0"/>
                  <v:line id="Line 355" o:spid="_x0000_s1358" style="position:absolute;flip:x;visibility:visible;mso-wrap-style:square" from="7594,1694" to="7617,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yQHsUAAADdAAAADwAAAGRycy9kb3ducmV2LnhtbESPzWrDMBCE74G8g9hCbolc54fiRgmh&#10;YFooFOL0ARZra7m1VsZSZOftq0Ihx2FmvmH2x8l2ItLgW8cKHlcZCOLa6ZYbBZ+XcvkEwgdkjZ1j&#10;UnAjD8fDfLbHQruRzxSr0IgEYV+gAhNCX0jpa0MW/cr1xMn7coPFkOTQSD3gmOC2k3mW7aTFltOC&#10;wZ5eDNU/1dUqmHRZnq/f5caO8eM1e8/j1qyjUouH6fQMItAU7uH/9ptWkG/yNfy9SU9AH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yQHsUAAADdAAAADwAAAAAAAAAA&#10;AAAAAAChAgAAZHJzL2Rvd25yZXYueG1sUEsFBgAAAAAEAAQA+QAAAJMDAAAAAA==&#10;" strokecolor="#24211d" strokeweight="0"/>
                  <v:line id="Line 356" o:spid="_x0000_s1359" style="position:absolute;flip:x;visibility:visible;mso-wrap-style:square" from="7560,1694" to="7583,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IasUAAADdAAAADwAAAGRycy9kb3ducmV2LnhtbESPzWrDMBCE74W+g9hCbo1c1w3FiRJK&#10;wbQQCOTnARZrazm1VsZSZOftq0Cgx2FmvmFWm8l2ItLgW8cKXuYZCOLa6ZYbBadj9fwOwgdkjZ1j&#10;UnAlD5v148MKS+1G3lM8hEYkCPsSFZgQ+lJKXxuy6OeuJ07ejxsshiSHRuoBxwS3ncyzbCEttpwW&#10;DPb0aaj+PVysgklX1f5yrgo7xt1Xts3jm3mNSs2epo8liEBT+A/f299aQV7kBdzep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IasUAAADdAAAADwAAAAAAAAAA&#10;AAAAAAChAgAAZHJzL2Rvd25yZXYueG1sUEsFBgAAAAAEAAQA+QAAAJMDAAAAAA==&#10;" strokecolor="#24211d" strokeweight="0"/>
                  <v:line id="Line 357" o:spid="_x0000_s1360" style="position:absolute;flip:x;visibility:visible;mso-wrap-style:square" from="7526,1694" to="7549,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mt8cQAAADdAAAADwAAAGRycy9kb3ducmV2LnhtbESPUWvCMBSF3wX/Q7jC3jS10zE6o8ig&#10;bDAQdPsBl+auqTY3pYlp9+8XQfDxcM75DmezG20rIvW+caxguchAEFdON1wr+Pku568gfEDW2Dom&#10;BX/kYbedTjZYaDfwkeIp1CJB2BeowITQFVL6ypBFv3AdcfJ+XW8xJNnXUvc4JLhtZZ5lL9Jiw2nB&#10;YEfvhqrL6WoVjLosj9dzubJDPHxkX3lcm+eo1NNs3L+BCDSGR/je/tQK8lW+htub9ATk9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ua3xxAAAAN0AAAAPAAAAAAAAAAAA&#10;AAAAAKECAABkcnMvZG93bnJldi54bWxQSwUGAAAAAAQABAD5AAAAkgMAAAAA&#10;" strokecolor="#24211d" strokeweight="0"/>
                  <v:line id="Line 358" o:spid="_x0000_s1361" style="position:absolute;flip:x;visibility:visible;mso-wrap-style:square" from="7493,1694" to="7515,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szhsUAAADdAAAADwAAAGRycy9kb3ducmV2LnhtbESPUWvCMBSF3wf7D+EOfJvpOidSjSJC&#10;2WAwsPoDLs21qWtuShPT+u+XwWCPh3POdzib3WQ7EWnwrWMFL/MMBHHtdMuNgvOpfF6B8AFZY+eY&#10;FNzJw277+LDBQruRjxSr0IgEYV+gAhNCX0jpa0MW/dz1xMm7uMFiSHJopB5wTHDbyTzLltJiy2nB&#10;YE8HQ/V3dbMKJl2Wx9u1XNgxfr1nn3l8M69RqdnTtF+DCDSF//Bf+0MryBf5En7fp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szhsUAAADdAAAADwAAAAAAAAAA&#10;AAAAAAChAgAAZHJzL2Rvd25yZXYueG1sUEsFBgAAAAAEAAQA+QAAAJMDAAAAAA==&#10;" strokecolor="#24211d" strokeweight="0"/>
                  <v:line id="Line 359" o:spid="_x0000_s1362" style="position:absolute;flip:x;visibility:visible;mso-wrap-style:square" from="7459,1694" to="74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eWHcUAAADdAAAADwAAAGRycy9kb3ducmV2LnhtbESPUWvCMBSF3wf+h3AF32a66qZ0RhGh&#10;bCAMdP6AS3NtujU3pYlp9+8XYbDHwznnO5zNbrStiNT7xrGCp3kGgrhyuuFaweWzfFyD8AFZY+uY&#10;FPyQh9128rDBQruBTxTPoRYJwr5ABSaErpDSV4Ys+rnriJN3db3FkGRfS93jkOC2lXmWvUiLDacF&#10;gx0dDFXf55tVMOqyPN2+yqUd4sdbdszjs1lEpWbTcf8KItAY/sN/7XetIF/mK7i/SU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yeWHcUAAADdAAAADwAAAAAAAAAA&#10;AAAAAAChAgAAZHJzL2Rvd25yZXYueG1sUEsFBgAAAAAEAAQA+QAAAJMDAAAAAA==&#10;" strokecolor="#24211d" strokeweight="0"/>
                  <v:line id="Line 360" o:spid="_x0000_s1363" style="position:absolute;flip:x;visibility:visible;mso-wrap-style:square" from="7425,1694" to="7448,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gCb8EAAADdAAAADwAAAGRycy9kb3ducmV2LnhtbERP3WrCMBS+H/gO4QjezdTqhlSjyKBM&#10;GAx0PsChOTbV5qQ0Ma1vv1wMdvnx/W/3o21FpN43jhUs5hkI4srphmsFl5/ydQ3CB2SNrWNS8CQP&#10;+93kZYuFdgOfKJ5DLVII+wIVmBC6QkpfGbLo564jTtzV9RZDgn0tdY9DCretzLPsXVpsODUY7OjD&#10;UHU/P6yCUZfl6XErV3aI35/ZVx7fzDIqNZuOhw2IQGP4F/+5j1pBvsrT3PQmPQG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uAJvwQAAAN0AAAAPAAAAAAAAAAAAAAAA&#10;AKECAABkcnMvZG93bnJldi54bWxQSwUGAAAAAAQABAD5AAAAjwMAAAAA&#10;" strokecolor="#24211d" strokeweight="0"/>
                  <v:line id="Line 361" o:spid="_x0000_s1364" style="position:absolute;flip:x;visibility:visible;mso-wrap-style:square" from="7391,1694" to="7414,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n9MUAAADdAAAADwAAAGRycy9kb3ducmV2LnhtbESPUWvCMBSF3wf+h3AF32a66oZ2RhGh&#10;bCAMdP6AS3NtujU3pYlp9+8XYbDHwznnO5zNbrStiNT7xrGCp3kGgrhyuuFaweWzfFyB8AFZY+uY&#10;FPyQh9128rDBQruBTxTPoRYJwr5ABSaErpDSV4Ys+rnriJN3db3FkGRfS93jkOC2lXmWvUiLDacF&#10;gx0dDFXf55tVMOqyPN2+yqUd4sdbdszjs1lEpWbTcf8KItAY/sN/7XetIF/ma7i/SU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n9MUAAADdAAAADwAAAAAAAAAA&#10;AAAAAAChAgAAZHJzL2Rvd25yZXYueG1sUEsFBgAAAAAEAAQA+QAAAJMDAAAAAA==&#10;" strokecolor="#24211d" strokeweight="0"/>
                  <v:line id="Line 362" o:spid="_x0000_s1365" style="position:absolute;flip:x;visibility:visible;mso-wrap-style:square" from="7357,1694" to="7380,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eYtMIAAADdAAAADwAAAGRycy9kb3ducmV2LnhtbERPyWrDMBC9F/oPYgq9NXKdheBECSFg&#10;WigEsnzAYE0sp9bIWIrs/n11COT4ePt6O9pWROp941jB5yQDQVw53XCt4HIuP5YgfEDW2DomBX/k&#10;Ybt5fVljod3AR4qnUIsUwr5ABSaErpDSV4Ys+onriBN3db3FkGBfS93jkMJtK/MsW0iLDacGgx3t&#10;DVW/p7tVMOqyPN5v5cwO8fCV/eRxbqZRqfe3cbcCEWgMT/HD/a0V5LNp2p/epCc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ReYtMIAAADdAAAADwAAAAAAAAAAAAAA&#10;AAChAgAAZHJzL2Rvd25yZXYueG1sUEsFBgAAAAAEAAQA+QAAAJADAAAAAA==&#10;" strokecolor="#24211d" strokeweight="0"/>
                  <v:line id="Line 363" o:spid="_x0000_s1366" style="position:absolute;flip:x;visibility:visible;mso-wrap-style:square" from="7324,1694" to="7346,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s9L8UAAADdAAAADwAAAGRycy9kb3ducmV2LnhtbESPUWvCMBSF3wf7D+EKe5up1Q2pRhmD&#10;soEgqPsBl+baVJub0sS0+/eLIOzxcM75Dme9HW0rIvW+caxgNs1AEFdON1wr+DmVr0sQPiBrbB2T&#10;gl/ysN08P62x0G7gA8VjqEWCsC9QgQmhK6T0lSGLfuo64uSdXW8xJNnXUvc4JLhtZZ5l79Jiw2nB&#10;YEefhqrr8WYVjLosD7dLubBD3H9luzy+mXlU6mUyfqxABBrDf/jR/tYK8sV8Bvc36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s9L8UAAADdAAAADwAAAAAAAAAA&#10;AAAAAAChAgAAZHJzL2Rvd25yZXYueG1sUEsFBgAAAAAEAAQA+QAAAJMDAAAAAA==&#10;" strokecolor="#24211d" strokeweight="0"/>
                  <v:line id="Line 364" o:spid="_x0000_s1367" style="position:absolute;flip:x;visibility:visible;mso-wrap-style:square" from="7290,1694" to="7312,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mjWMUAAADdAAAADwAAAGRycy9kb3ducmV2LnhtbESPzWrDMBCE74G8g9hCbolc54fiRgmh&#10;YFooFOL0ARZra7m1VsZSZOftq0Ihx2FmvmH2x8l2ItLgW8cKHlcZCOLa6ZYbBZ+XcvkEwgdkjZ1j&#10;UnAjD8fDfLbHQruRzxSr0IgEYV+gAhNCX0jpa0MW/cr1xMn7coPFkOTQSD3gmOC2k3mW7aTFltOC&#10;wZ5eDNU/1dUqmHRZnq/f5caO8eM1e8/j1qyjUouH6fQMItAU7uH/9ptWkG/WOfy9SU9AH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mjWMUAAADdAAAADwAAAAAAAAAA&#10;AAAAAAChAgAAZHJzL2Rvd25yZXYueG1sUEsFBgAAAAAEAAQA+QAAAJMDAAAAAA==&#10;" strokecolor="#24211d" strokeweight="0"/>
                  <v:line id="Line 365" o:spid="_x0000_s1368" style="position:absolute;flip:x;visibility:visible;mso-wrap-style:square" from="7256,1694" to="7279,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UGw8UAAADdAAAADwAAAGRycy9kb3ducmV2LnhtbESPUWvCMBSF3wf+h3AF32Zq68aoRpFB&#10;mTAY6PYDLs216dbclCam9d+bwWCPh3POdzjb/WQ7EWnwrWMFq2UGgrh2uuVGwddn9fgCwgdkjZ1j&#10;UnAjD/vd7GGLpXYjnyieQyMShH2JCkwIfSmlrw1Z9EvXEyfv4gaLIcmhkXrAMcFtJ/Mse5YWW04L&#10;Bnt6NVT/nK9WwaSr6nT9rtZ2jB9v2Xsen0wRlVrMp8MGRKAp/If/2ketIF8XBfy+SU9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UGw8UAAADdAAAADwAAAAAAAAAA&#10;AAAAAAChAgAAZHJzL2Rvd25yZXYueG1sUEsFBgAAAAAEAAQA+QAAAJMDAAAAAA==&#10;" strokecolor="#24211d" strokeweight="0"/>
                  <v:line id="Line 366" o:spid="_x0000_s1369" style="position:absolute;flip:x;visibility:visible;mso-wrap-style:square" from="7222,1694" to="7245,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yet8UAAADdAAAADwAAAGRycy9kb3ducmV2LnhtbESPUWvCMBSF3wf+h3AF32Zq7caoRpFB&#10;mTAY6PYDLs216dbclCam9d+bwWCPh3POdzjb/WQ7EWnwrWMFq2UGgrh2uuVGwddn9fgCwgdkjZ1j&#10;UnAjD/vd7GGLpXYjnyieQyMShH2JCkwIfSmlrw1Z9EvXEyfv4gaLIcmhkXrAMcFtJ/Mse5YWW04L&#10;Bnt6NVT/nK9WwaSr6nT9rgo7xo+37D2PT2YdlVrMp8MGRKAp/If/2ketIC/WBfy+SU9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yet8UAAADdAAAADwAAAAAAAAAA&#10;AAAAAAChAgAAZHJzL2Rvd25yZXYueG1sUEsFBgAAAAAEAAQA+QAAAJMDAAAAAA==&#10;" strokecolor="#24211d" strokeweight="0"/>
                  <v:line id="Line 367" o:spid="_x0000_s1370" style="position:absolute;flip:x;visibility:visible;mso-wrap-style:square" from="7188,1694" to="721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7LMUAAADdAAAADwAAAGRycy9kb3ducmV2LnhtbESP22rDMBBE3wv9B7GFvjVynQvFiRJK&#10;wTRQCOTyAYu1tZxaK2MpsvP3VSCQx2FmzjCrzWhbEan3jWMF75MMBHHldMO1gtOxfPsA4QOyxtYx&#10;KbiSh836+WmFhXYD7ykeQi0ShH2BCkwIXSGlrwxZ9BPXESfv1/UWQ5J9LXWPQ4LbVuZZtpAWG04L&#10;Bjv6MlT9HS5WwajLcn85lzM7xN139pPHuZlGpV5fxs8liEBjeITv7a1WkM+mc7i9S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A7LMUAAADdAAAADwAAAAAAAAAA&#10;AAAAAAChAgAAZHJzL2Rvd25yZXYueG1sUEsFBgAAAAAEAAQA+QAAAJMDAAAAAA==&#10;" strokecolor="#24211d" strokeweight="0"/>
                  <v:line id="Line 368" o:spid="_x0000_s1371" style="position:absolute;flip:x;visibility:visible;mso-wrap-style:square" from="7155,1694" to="7177,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KlW8UAAADdAAAADwAAAGRycy9kb3ducmV2LnhtbESPzWrDMBCE74W8g9hAb40cJw3BiRJC&#10;wbRQKOTnARZrYzmxVsZSZPftq0Khx2FmvmG2+9G2IlLvG8cK5rMMBHHldMO1gsu5fFmD8AFZY+uY&#10;FHyTh/1u8rTFQruBjxRPoRYJwr5ABSaErpDSV4Ys+pnriJN3db3FkGRfS93jkOC2lXmWraTFhtOC&#10;wY7eDFX308MqGHVZHh+3cmmH+PWefebx1SyiUs/T8bABEWgM/+G/9odWkC8XK/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KlW8UAAADdAAAADwAAAAAAAAAA&#10;AAAAAAChAgAAZHJzL2Rvd25yZXYueG1sUEsFBgAAAAAEAAQA+QAAAJMDAAAAAA==&#10;" strokecolor="#24211d" strokeweight="0"/>
                  <v:line id="Line 369" o:spid="_x0000_s1372" style="position:absolute;flip:x;visibility:visible;mso-wrap-style:square" from="7121,1694" to="7143,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4AwMUAAADdAAAADwAAAGRycy9kb3ducmV2LnhtbESPUWvCMBSF3wf7D+EKe5up1alUo4xB&#10;2UAY6PYDLs216dbclCam3b9fBMHHwznnO5ztfrStiNT7xrGC2TQDQVw53XCt4PurfF6D8AFZY+uY&#10;FPyRh/3u8WGLhXYDHymeQi0ShH2BCkwIXSGlrwxZ9FPXESfv7HqLIcm+lrrHIcFtK/MsW0qLDacF&#10;gx29Gap+TxerYNRlebz8lAs7xM/37JDHFzOPSj1NxtcNiEBjuIdv7Q+tIF/MV3B9k56A3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4AwMUAAADdAAAADwAAAAAAAAAA&#10;AAAAAAChAgAAZHJzL2Rvd25yZXYueG1sUEsFBgAAAAAEAAQA+QAAAJMDAAAAAA==&#10;" strokecolor="#24211d" strokeweight="0"/>
                  <v:line id="Line 370" o:spid="_x0000_s1373" style="position:absolute;flip:x;visibility:visible;mso-wrap-style:square" from="7087,1694" to="7110,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GUssIAAADdAAAADwAAAGRycy9kb3ducmV2LnhtbERPyWrDMBC9F/oPYgq9NXKdheBECSFg&#10;WigEsnzAYE0sp9bIWIrs/n11COT4ePt6O9pWROp941jB5yQDQVw53XCt4HIuP5YgfEDW2DomBX/k&#10;Ybt5fVljod3AR4qnUIsUwr5ABSaErpDSV4Ys+onriBN3db3FkGBfS93jkMJtK/MsW0iLDacGgx3t&#10;DVW/p7tVMOqyPN5v5cwO8fCV/eRxbqZRqfe3cbcCEWgMT/HD/a0V5LNpmpvepCc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2GUssIAAADdAAAADwAAAAAAAAAAAAAA&#10;AAChAgAAZHJzL2Rvd25yZXYueG1sUEsFBgAAAAAEAAQA+QAAAJADAAAAAA==&#10;" strokecolor="#24211d" strokeweight="0"/>
                  <v:line id="Line 371" o:spid="_x0000_s1374" style="position:absolute;flip:x;visibility:visible;mso-wrap-style:square" from="7053,1694" to="7076,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0xKcUAAADdAAAADwAAAGRycy9kb3ducmV2LnhtbESPUWvCMBSF3wf7D+EKe5up1YlWo4xB&#10;2UAY6PYDLs216dbclCam3b9fBMHHwznnO5ztfrStiNT7xrGC2TQDQVw53XCt4PurfF6B8AFZY+uY&#10;FPyRh/3u8WGLhXYDHymeQi0ShH2BCkwIXSGlrwxZ9FPXESfv7HqLIcm+lrrHIcFtK/MsW0qLDacF&#10;gx29Gap+TxerYNRlebz8lAs7xM/37JDHFzOPSj1NxtcNiEBjuIdv7Q+tIF/M13B9k56A3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0xKcUAAADdAAAADwAAAAAAAAAA&#10;AAAAAAChAgAAZHJzL2Rvd25yZXYueG1sUEsFBgAAAAAEAAQA+QAAAJMDAAAAAA==&#10;" strokecolor="#24211d" strokeweight="0"/>
                  <v:line id="Line 372" o:spid="_x0000_s1375" style="position:absolute;flip:x;visibility:visible;mso-wrap-style:square" from="7019,1694" to="7042,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HrycIAAADdAAAADwAAAGRycy9kb3ducmV2LnhtbERP3WrCMBS+H/gO4Qy8m+lqHaMzigjF&#10;wUCw2wMcmrOmW3NSmph2b79cCF5+fP/b/Wx7EWn0nWMFz6sMBHHjdMetgq/P6ukVhA/IGnvHpOCP&#10;POx3i4ctltpNfKFYh1akEPYlKjAhDKWUvjFk0a/cQJy4bzdaDAmOrdQjTinc9jLPshdpsePUYHCg&#10;o6Hmt75aBbOuqsv1pyrsFM+n7COPG7OOSi0f58MbiEBzuItv7netIC+KtD+9SU9A7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HrycIAAADdAAAADwAAAAAAAAAAAAAA&#10;AAChAgAAZHJzL2Rvd25yZXYueG1sUEsFBgAAAAAEAAQA+QAAAJADAAAAAA==&#10;" strokecolor="#24211d" strokeweight="0"/>
                  <v:line id="Line 373" o:spid="_x0000_s1376" style="position:absolute;flip:x;visibility:visible;mso-wrap-style:square" from="6986,1694" to="7008,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1OUsUAAADdAAAADwAAAGRycy9kb3ducmV2LnhtbESPUWvCMBSF34X9h3AHe9PUro5RjTIG&#10;ZQNB0O0HXJpr0625KU1Mu3+/CIKPh3POdzib3WQ7EWnwrWMFy0UGgrh2uuVGwfdXNX8F4QOyxs4x&#10;KfgjD7vtw2yDpXYjHymeQiMShH2JCkwIfSmlrw1Z9AvXEyfv7AaLIcmhkXrAMcFtJ/Mse5EWW04L&#10;Bnt6N1T/ni5WwaSr6nj5qQo7xsNHts/jyjxHpZ4ep7c1iEBTuIdv7U+tIC+KJVzfpCcg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1OUsUAAADdAAAADwAAAAAAAAAA&#10;AAAAAAChAgAAZHJzL2Rvd25yZXYueG1sUEsFBgAAAAAEAAQA+QAAAJMDAAAAAA==&#10;" strokecolor="#24211d" strokeweight="0"/>
                  <v:line id="Line 374" o:spid="_x0000_s1377" style="position:absolute;flip:x;visibility:visible;mso-wrap-style:square" from="6952,1694" to="6974,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QJcUAAADdAAAADwAAAGRycy9kb3ducmV2LnhtbESPzWrDMBCE74W+g9hCbo1c1w3FiRJK&#10;wbQQCOTnARZrazm1VsZSZOftq0Cgx2FmvmFWm8l2ItLgW8cKXuYZCOLa6ZYbBadj9fwOwgdkjZ1j&#10;UnAlD5v148MKS+1G3lM8hEYkCPsSFZgQ+lJKXxuy6OeuJ07ejxsshiSHRuoBxwS3ncyzbCEttpwW&#10;DPb0aaj+PVysgklX1f5yrgo7xt1Xts3jm3mNSs2epo8liEBT+A/f299aQV4UOdzep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QJcUAAADdAAAADwAAAAAAAAAA&#10;AAAAAAChAgAAZHJzL2Rvd25yZXYueG1sUEsFBgAAAAAEAAQA+QAAAJMDAAAAAA==&#10;" strokecolor="#24211d" strokeweight="0"/>
                  <v:line id="Line 375" o:spid="_x0000_s1378" style="position:absolute;flip:x;visibility:visible;mso-wrap-style:square" from="6918,1694" to="69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N1vsUAAADdAAAADwAAAGRycy9kb3ducmV2LnhtbESPUWvCMBSF3wf+h3AF32Zq7caoRpFB&#10;mTAY6PYDLs216dbclCam9d+bwWCPh3POdzjb/WQ7EWnwrWMFq2UGgrh2uuVGwddn9fgCwgdkjZ1j&#10;UnAjD/vd7GGLpXYjnyieQyMShH2JCkwIfSmlrw1Z9EvXEyfv4gaLIcmhkXrAMcFtJ/Mse5YWW04L&#10;Bnt6NVT/nK9WwaSr6nT9rgo7xo+37D2PT2YdlVrMp8MGRKAp/If/2ketIC+KNfy+SU9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N1vsUAAADdAAAADwAAAAAAAAAA&#10;AAAAAAChAgAAZHJzL2Rvd25yZXYueG1sUEsFBgAAAAAEAAQA+QAAAJMDAAAAAA==&#10;" strokecolor="#24211d" strokeweight="0"/>
                  <v:line id="Line 376" o:spid="_x0000_s1379" style="position:absolute;flip:x;visibility:visible;mso-wrap-style:square" from="6884,1694" to="6907,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rtysUAAADdAAAADwAAAGRycy9kb3ducmV2LnhtbESPzWrDMBCE74W+g9hCbo1c1w3FiRJK&#10;wbQQCOTnARZrazm1VsZSZOftq0Cgx2FmvmFWm8l2ItLgW8cKXuYZCOLa6ZYbBadj9fwOwgdkjZ1j&#10;UnAlD5v148MKS+1G3lM8hEYkCPsSFZgQ+lJKXxuy6OeuJ07ejxsshiSHRuoBxwS3ncyzbCEttpwW&#10;DPb0aaj+PVysgklX1f5yrgo7xt1Xts3jm3mNSs2epo8liEBT+A/f299aQV4UBdzepCc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rtysUAAADdAAAADwAAAAAAAAAA&#10;AAAAAAChAgAAZHJzL2Rvd25yZXYueG1sUEsFBgAAAAAEAAQA+QAAAJMDAAAAAA==&#10;" strokecolor="#24211d" strokeweight="0"/>
                  <v:line id="Line 377" o:spid="_x0000_s1380" style="position:absolute;flip:x;visibility:visible;mso-wrap-style:square" from="6850,1694" to="6873,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ZIUcUAAADdAAAADwAAAGRycy9kb3ducmV2LnhtbESPUWvCMBSF34X9h3AHvmm6WseoRhmD&#10;soEg6PYDLs216dbclCam3b83g4GPh3POdzjb/WQ7EWnwrWMFT8sMBHHtdMuNgq/PavECwgdkjZ1j&#10;UvBLHva7h9kWS+1GPlE8h0YkCPsSFZgQ+lJKXxuy6JeuJ07exQ0WQ5JDI/WAY4LbTuZZ9iwttpwW&#10;DPb0Zqj+OV+tgklX1en6XRV2jMf37JDHtVlFpeaP0+sGRKAp3MP/7Q+tIC+KNfy9SU9A7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ZIUcUAAADdAAAADwAAAAAAAAAA&#10;AAAAAAChAgAAZHJzL2Rvd25yZXYueG1sUEsFBgAAAAAEAAQA+QAAAJMDAAAAAA==&#10;" strokecolor="#24211d" strokeweight="0"/>
                  <v:line id="Line 378" o:spid="_x0000_s1381" style="position:absolute;flip:x;visibility:visible;mso-wrap-style:square" from="6817,1694" to="6839,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TWJsUAAADdAAAADwAAAGRycy9kb3ducmV2LnhtbESPzWrDMBCE74W+g9hCbo1cxw3BjRJK&#10;wSRQKOTnARZrY7m1VsZSZOfto0Khx2FmvmHW28l2ItLgW8cKXuYZCOLa6ZYbBedT9bwC4QOyxs4x&#10;KbiRh+3m8WGNpXYjHygeQyMShH2JCkwIfSmlrw1Z9HPXEyfv4gaLIcmhkXrAMcFtJ/MsW0qLLacF&#10;gz19GKp/jlerYNJVdbh+V4Ud49cu+8zjq1lEpWZP0/sbiEBT+A//tfdaQV4US/h9k56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TWJsUAAADdAAAADwAAAAAAAAAA&#10;AAAAAAChAgAAZHJzL2Rvd25yZXYueG1sUEsFBgAAAAAEAAQA+QAAAJMDAAAAAA==&#10;" strokecolor="#24211d" strokeweight="0"/>
                  <v:line id="Line 379" o:spid="_x0000_s1382" style="position:absolute;flip:x;visibility:visible;mso-wrap-style:square" from="6783,1694" to="6805,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hzvcUAAADdAAAADwAAAGRycy9kb3ducmV2LnhtbESPUUvDMBSF34X9h3AHvrnUWp3UZUOE&#10;MmEgbO4HXJprU21uSpOl3b83g8EeD+ec73BWm8l2ItLgW8cKHhcZCOLa6ZYbBcfv6uEVhA/IGjvH&#10;pOBMHjbr2d0KS+1G3lM8hEYkCPsSFZgQ+lJKXxuy6BeuJ07ejxsshiSHRuoBxwS3ncyz7EVabDkt&#10;GOzpw1D9dzhZBZOuqv3ptyrsGL+22S6Pz+YpKnU/n97fQASawi18bX9qBXlRLOHyJj0B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hzvcUAAADdAAAADwAAAAAAAAAA&#10;AAAAAAChAgAAZHJzL2Rvd25yZXYueG1sUEsFBgAAAAAEAAQA+QAAAJMDAAAAAA==&#10;" strokecolor="#24211d" strokeweight="0"/>
                  <v:line id="Line 380" o:spid="_x0000_s1383" style="position:absolute;flip:x;visibility:visible;mso-wrap-style:square" from="6749,1694" to="6772,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fnz8IAAADdAAAADwAAAGRycy9kb3ducmV2LnhtbERP3WrCMBS+H/gO4Qy8m+lqHaMzigjF&#10;wUCw2wMcmrOmW3NSmph2b79cCF5+fP/b/Wx7EWn0nWMFz6sMBHHjdMetgq/P6ukVhA/IGnvHpOCP&#10;POx3i4ctltpNfKFYh1akEPYlKjAhDKWUvjFk0a/cQJy4bzdaDAmOrdQjTinc9jLPshdpsePUYHCg&#10;o6Hmt75aBbOuqsv1pyrsFM+n7COPG7OOSi0f58MbiEBzuItv7netIC+KNDe9SU9A7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2fnz8IAAADdAAAADwAAAAAAAAAAAAAA&#10;AAChAgAAZHJzL2Rvd25yZXYueG1sUEsFBgAAAAAEAAQA+QAAAJADAAAAAA==&#10;" strokecolor="#24211d" strokeweight="0"/>
                  <v:line id="Line 381" o:spid="_x0000_s1384" style="position:absolute;flip:x;visibility:visible;mso-wrap-style:square" from="6715,1694" to="6738,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tCVMUAAADdAAAADwAAAGRycy9kb3ducmV2LnhtbESPUUvDMBSF34X9h3AHvrnUWmXWZUOE&#10;MmEgbO4HXJprU21uSpOl3b83g8EeD+ec73BWm8l2ItLgW8cKHhcZCOLa6ZYbBcfv6mEJwgdkjZ1j&#10;UnAmD5v17G6FpXYj7ykeQiMShH2JCkwIfSmlrw1Z9AvXEyfvxw0WQ5JDI/WAY4LbTuZZ9iIttpwW&#10;DPb0Yaj+O5ysgklX1f70WxV2jF/bbJfHZ/MUlbqfT+9vIAJN4Ra+tj+1grwoXuHyJj0B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tCVMUAAADdAAAADwAAAAAAAAAA&#10;AAAAAAChAgAAZHJzL2Rvd25yZXYueG1sUEsFBgAAAAAEAAQA+QAAAJMDAAAAAA==&#10;" strokecolor="#24211d" strokeweight="0"/>
                  <v:line id="Line 382" o:spid="_x0000_s1385" style="position:absolute;flip:x;visibility:visible;mso-wrap-style:square" from="6681,1694" to="6704,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h9FMIAAADdAAAADwAAAGRycy9kb3ducmV2LnhtbERPyWrDMBC9F/oPYgq9NXKdheBECSFg&#10;UigEsnzAYE0sp9bIWIrs/n11KOT4ePt6O9pWROp941jB5yQDQVw53XCt4HopP5YgfEDW2DomBb/k&#10;Ybt5fVljod3AJ4rnUIsUwr5ABSaErpDSV4Ys+onriBN3c73FkGBfS93jkMJtK/MsW0iLDacGgx3t&#10;DVU/54dVMOqyPD3u5cwO8XjIvvM4N9Oo1PvbuFuBCDSGp/jf/aUV5LN52p/epCc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h9FMIAAADdAAAADwAAAAAAAAAAAAAA&#10;AAChAgAAZHJzL2Rvd25yZXYueG1sUEsFBgAAAAAEAAQA+QAAAJADAAAAAA==&#10;" strokecolor="#24211d" strokeweight="0"/>
                  <v:line id="Line 383" o:spid="_x0000_s1386" style="position:absolute;flip:x;visibility:visible;mso-wrap-style:square" from="6648,1694" to="6670,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TYj8UAAADdAAAADwAAAGRycy9kb3ducmV2LnhtbESPUWvCMBSF34X9h3AHvmlq1TGqUcag&#10;bCAI6n7Apblr6pqb0sS0+/dmMPDxcM75Dme7H20rIvW+caxgMc9AEFdON1wr+LqUs1cQPiBrbB2T&#10;gl/ysN89TbZYaDfwieI51CJB2BeowITQFVL6ypBFP3cdcfK+XW8xJNnXUvc4JLhtZZ5lL9Jiw2nB&#10;YEfvhqqf880qGHVZnm7XcmWHePzIDnlcm2VUavo8vm1ABBrDI/zf/tQK8tV6AX9v0hOQu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TYj8UAAADdAAAADwAAAAAAAAAA&#10;AAAAAAChAgAAZHJzL2Rvd25yZXYueG1sUEsFBgAAAAAEAAQA+QAAAJMDAAAAAA==&#10;" strokecolor="#24211d" strokeweight="0"/>
                  <v:line id="Line 384" o:spid="_x0000_s1387" style="position:absolute;flip:x;visibility:visible;mso-wrap-style:square" from="6614,1694" to="6636,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ZG+MQAAADdAAAADwAAAGRycy9kb3ducmV2LnhtbESPUWvCMBSF3wX/Q7jC3jS10zE6o8ig&#10;bDAQdPsBl+auqTY3pYlp9+8XQfDxcM75DmezG20rIvW+caxguchAEFdON1wr+Pku568gfEDW2Dom&#10;BX/kYbedTjZYaDfwkeIp1CJB2BeowITQFVL6ypBFv3AdcfJ+XW8xJNnXUvc4JLhtZZ5lL9Jiw2nB&#10;YEfvhqrL6WoVjLosj9dzubJDPHxkX3lcm+eo1NNs3L+BCDSGR/je/tQK8tU6h9ub9ATk9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kb4xAAAAN0AAAAPAAAAAAAAAAAA&#10;AAAAAKECAABkcnMvZG93bnJldi54bWxQSwUGAAAAAAQABAD5AAAAkgMAAAAA&#10;" strokecolor="#24211d" strokeweight="0"/>
                  <v:line id="Line 385" o:spid="_x0000_s1388" style="position:absolute;flip:x;visibility:visible;mso-wrap-style:square" from="6580,1694" to="6603,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rjY8UAAADdAAAADwAAAGRycy9kb3ducmV2LnhtbESP22rDMBBE3wv9B7GFvjVynQvFiRJK&#10;wTRQCOTyAYu1tZxaK2MpsvP3VSCQx2FmzjCrzWhbEan3jWMF75MMBHHldMO1gtOxfPsA4QOyxtYx&#10;KbiSh836+WmFhXYD7ykeQi0ShH2BCkwIXSGlrwxZ9BPXESfv1/UWQ5J9LXWPQ4LbVuZZtpAWG04L&#10;Bjv6MlT9HS5WwajLcn85lzM7xN139pPHuZlGpV5fxs8liEBjeITv7a1WkM/mU7i9S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rjY8UAAADdAAAADwAAAAAAAAAA&#10;AAAAAAChAgAAZHJzL2Rvd25yZXYueG1sUEsFBgAAAAAEAAQA+QAAAJMDAAAAAA==&#10;" strokecolor="#24211d" strokeweight="0"/>
                  <v:line id="Line 386" o:spid="_x0000_s1389" style="position:absolute;flip:x;visibility:visible;mso-wrap-style:square" from="6546,1694" to="6569,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7F8UAAADdAAAADwAAAGRycy9kb3ducmV2LnhtbESPUWvCMBSF34X9h3AHvmm6WseoRhmD&#10;soEg6PYDLs216dbclCam3b83g4GPh3POdzjb/WQ7EWnwrWMFT8sMBHHtdMuNgq/PavECwgdkjZ1j&#10;UvBLHva7h9kWS+1GPlE8h0YkCPsSFZgQ+lJKXxuy6JeuJ07exQ0WQ5JDI/WAY4LbTuZZ9iwttpwW&#10;DPb0Zqj+OV+tgklX1en6XRV2jMf37JDHtVlFpeaP0+sGRKAp3MP/7Q+tIC/WBfy9SU9A7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7F8UAAADdAAAADwAAAAAAAAAA&#10;AAAAAAChAgAAZHJzL2Rvd25yZXYueG1sUEsFBgAAAAAEAAQA+QAAAJMDAAAAAA==&#10;" strokecolor="#24211d" strokeweight="0"/>
                  <v:line id="Line 387" o:spid="_x0000_s1390" style="position:absolute;flip:x;visibility:visible;mso-wrap-style:square" from="6512,1694" to="6535,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ejMUAAADdAAAADwAAAGRycy9kb3ducmV2LnhtbESPUWvCMBSF3wf7D+EOfJvpqh2jGmUM&#10;yoSBoNsPuDTXpltzU5qY1n+/CIKPh3POdzjr7WQ7EWnwrWMFL/MMBHHtdMuNgp/v6vkNhA/IGjvH&#10;pOBCHrabx4c1ltqNfKB4DI1IEPYlKjAh9KWUvjZk0c9dT5y8kxsshiSHRuoBxwS3ncyz7FVabDkt&#10;GOzpw1D9dzxbBZOuqsP5t1raMe4/s688FmYRlZo9Te8rEIGmcA/f2jutIF8WBVzfpCc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ejMUAAADdAAAADwAAAAAAAAAA&#10;AAAAAAChAgAAZHJzL2Rvd25yZXYueG1sUEsFBgAAAAAEAAQA+QAAAJMDAAAAAA==&#10;" strokecolor="#24211d" strokeweight="0"/>
                  <v:line id="Line 388" o:spid="_x0000_s1391" style="position:absolute;flip:x;visibility:visible;mso-wrap-style:square" from="6479,1694" to="650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1A+8UAAADdAAAADwAAAGRycy9kb3ducmV2LnhtbESPzWrDMBCE74W8g9hAb40cNwnBiRJC&#10;wbRQKOTnARZrYzmxVsZSZPftq0Khx2FmvmG2+9G2IlLvG8cK5rMMBHHldMO1gsu5fFmD8AFZY+uY&#10;FHyTh/1u8rTFQruBjxRPoRYJwr5ABSaErpDSV4Ys+pnriJN3db3FkGRfS93jkOC2lXmWraTFhtOC&#10;wY7eDFX308MqGHVZHh+3cmGH+PWefeZxaV6jUs/T8bABEWgM/+G/9odWkC+WK/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1A+8UAAADdAAAADwAAAAAAAAAA&#10;AAAAAAChAgAAZHJzL2Rvd25yZXYueG1sUEsFBgAAAAAEAAQA+QAAAJMDAAAAAA==&#10;" strokecolor="#24211d" strokeweight="0"/>
                  <v:line id="Line 389" o:spid="_x0000_s1392" style="position:absolute;flip:x;visibility:visible;mso-wrap-style:square" from="6445,1694" to="6467,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lYMUAAADdAAAADwAAAGRycy9kb3ducmV2LnhtbESP22rDMBBE3wv5B7GBvjVy3NxwooRQ&#10;MC0UCrl8wGJtLLfWyliK7P59VSj0cZiZM8zuMNpWROp941jBfJaBIK6cbrhWcL2UTxsQPiBrbB2T&#10;gm/ycNhPHnZYaDfwieI51CJB2BeowITQFVL6ypBFP3MdcfJurrcYkuxrqXscEty2Ms+ylbTYcFow&#10;2NGLoerrfLcKRl2Wp/tnubBD/HjN3vO4NM9RqcfpeNyCCDSG//Bf+00ryBfLNfy+SU9A7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HlYMUAAADdAAAADwAAAAAAAAAA&#10;AAAAAAChAgAAZHJzL2Rvd25yZXYueG1sUEsFBgAAAAAEAAQA+QAAAJMDAAAAAA==&#10;" strokecolor="#24211d" strokeweight="0"/>
                  <v:line id="Line 390" o:spid="_x0000_s1393" style="position:absolute;flip:x;visibility:visible;mso-wrap-style:square" from="6411,1694" to="6434,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5xEsIAAADdAAAADwAAAGRycy9kb3ducmV2LnhtbERPyWrDMBC9F/oPYgq9NXKdheBECSFg&#10;UigEsnzAYE0sp9bIWIrs/n11KOT4ePt6O9pWROp941jB5yQDQVw53XCt4HopP5YgfEDW2DomBb/k&#10;Ybt5fVljod3AJ4rnUIsUwr5ABSaErpDSV4Ys+onriBN3c73FkGBfS93jkMJtK/MsW0iLDacGgx3t&#10;DVU/54dVMOqyPD3u5cwO8XjIvvM4N9Oo1PvbuFuBCDSGp/jf/aUV5LN5mpvepCc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r5xEsIAAADdAAAADwAAAAAAAAAAAAAA&#10;AAChAgAAZHJzL2Rvd25yZXYueG1sUEsFBgAAAAAEAAQA+QAAAJADAAAAAA==&#10;" strokecolor="#24211d" strokeweight="0"/>
                  <v:line id="Line 391" o:spid="_x0000_s1394" style="position:absolute;flip:x;visibility:visible;mso-wrap-style:square" from="6377,1694" to="6400,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LUicUAAADdAAAADwAAAGRycy9kb3ducmV2LnhtbESPzWrDMBCE74W8g9hAb40cNwmJEyWE&#10;gmmhUMjPAyzWxnJrrYylyO7bV4VCj8PMfMPsDqNtRaTeN44VzGcZCOLK6YZrBddL+bQG4QOyxtYx&#10;KfgmD4f95GGHhXYDnyieQy0ShH2BCkwIXSGlrwxZ9DPXESfv5nqLIcm+lrrHIcFtK/MsW0mLDacF&#10;gx29GKq+znerYNRlebp/lgs7xI/X7D2PS/MclXqcjsctiEBj+A//td+0gnyx3MD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LUicUAAADdAAAADwAAAAAAAAAA&#10;AAAAAAChAgAAZHJzL2Rvd25yZXYueG1sUEsFBgAAAAAEAAQA+QAAAJMDAAAAAA==&#10;" strokecolor="#24211d" strokeweight="0"/>
                  <v:line id="Line 392" o:spid="_x0000_s1395" style="position:absolute;flip:x;visibility:visible;mso-wrap-style:square" from="6343,1694" to="6366,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3qcIAAADdAAAADwAAAGRycy9kb3ducmV2LnhtbERP3WrCMBS+F3yHcITdaWrnZHSmRQZl&#10;A2Gg7gEOzVnTrTkpTUy7tzcXg11+fP+Hara9iDT6zrGC7SYDQdw43XGr4PNar59B+ICssXdMCn7J&#10;Q1UuFwcstJv4TPESWpFC2BeowIQwFFL6xpBFv3EDceK+3GgxJDi2Uo84pXDbyzzL9tJix6nB4ECv&#10;hpqfy80qmHVdn2/f9c5O8eMtO+XxyTxGpR5W8/EFRKA5/Iv/3O9aQb7bp/3pTXoCsr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3qcIAAADdAAAADwAAAAAAAAAAAAAA&#10;AAChAgAAZHJzL2Rvd25yZXYueG1sUEsFBgAAAAAEAAQA+QAAAJADAAAAAA==&#10;" strokecolor="#24211d" strokeweight="0"/>
                  <v:line id="Line 393" o:spid="_x0000_s1396" style="position:absolute;flip:x;visibility:visible;mso-wrap-style:square" from="6310,1694" to="6332,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gSMsUAAADdAAAADwAAAGRycy9kb3ducmV2LnhtbESPUWvCMBSF3wf7D+EOfJup1cnojDIG&#10;RWEgqPsBl+auqTY3pYlp/fdmIOzxcM75Dme1GW0rIvW+caxgNs1AEFdON1wr+DmVr+8gfEDW2Dom&#10;BTfysFk/P62w0G7gA8VjqEWCsC9QgQmhK6T0lSGLfuo64uT9ut5iSLKvpe5xSHDbyjzLltJiw2nB&#10;YEdfhqrL8WoVjLosD9dzubBD3G+z7zy+mXlUavIyfn6ACDSG//CjvdMK8sVyBn9v0hO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gSMsUAAADdAAAADwAAAAAAAAAA&#10;AAAAAAChAgAAZHJzL2Rvd25yZXYueG1sUEsFBgAAAAAEAAQA+QAAAJMDAAAAAA==&#10;" strokecolor="#24211d" strokeweight="0"/>
                  <v:line id="Line 394" o:spid="_x0000_s1397" style="position:absolute;flip:x;visibility:visible;mso-wrap-style:square" from="6276,1694" to="6298,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qMRcUAAADdAAAADwAAAGRycy9kb3ducmV2LnhtbESPUWvCMBSF3wf7D+EOfJvpOidSjSJC&#10;2WAwsPoDLs21qWtuShPT+u+XwWCPh3POdzib3WQ7EWnwrWMFL/MMBHHtdMuNgvOpfF6B8AFZY+eY&#10;FNzJw277+LDBQruRjxSr0IgEYV+gAhNCX0jpa0MW/dz1xMm7uMFiSHJopB5wTHDbyTzLltJiy2nB&#10;YE8HQ/V3dbMKJl2Wx9u1XNgxfr1nn3l8M69RqdnTtF+DCDSF//Bf+0MryBfLHH7fp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qMRcUAAADdAAAADwAAAAAAAAAA&#10;AAAAAAChAgAAZHJzL2Rvd25yZXYueG1sUEsFBgAAAAAEAAQA+QAAAJMDAAAAAA==&#10;" strokecolor="#24211d" strokeweight="0"/>
                  <v:line id="Line 395" o:spid="_x0000_s1398" style="position:absolute;flip:x;visibility:visible;mso-wrap-style:square" from="6242,1694" to="6265,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Yp3sUAAADdAAAADwAAAGRycy9kb3ducmV2LnhtbESPzWrDMBCE74W8g9hAb40cJw3BiRJC&#10;wbRQKOTnARZrYzmxVsZSZPftq0Khx2FmvmG2+9G2IlLvG8cK5rMMBHHldMO1gsu5fFmD8AFZY+uY&#10;FHyTh/1u8rTFQruBjxRPoRYJwr5ABSaErpDSV4Ys+pnriJN3db3FkGRfS93jkOC2lXmWraTFhtOC&#10;wY7eDFX308MqGHVZHh+3cmmH+PWefebx1SyiUs/T8bABEWgM/+G/9odWkC9XC/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Yp3sUAAADdAAAADwAAAAAAAAAA&#10;AAAAAAChAgAAZHJzL2Rvd25yZXYueG1sUEsFBgAAAAAEAAQA+QAAAJMDAAAAAA==&#10;" strokecolor="#24211d" strokeweight="0"/>
                  <v:line id="Line 396" o:spid="_x0000_s1399" style="position:absolute;flip:x;visibility:visible;mso-wrap-style:square" from="6208,1694" to="623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xqsUAAADdAAAADwAAAGRycy9kb3ducmV2LnhtbESPzWrDMBCE74W+g9hCbo1cxw3BjRJK&#10;wSRQKOTnARZrY7m1VsZSZOfto0Khx2FmvmHW28l2ItLgW8cKXuYZCOLa6ZYbBedT9bwC4QOyxs4x&#10;KbiRh+3m8WGNpXYjHygeQyMShH2JCkwIfSmlrw1Z9HPXEyfv4gaLIcmhkXrAMcFtJ/MsW0qLLacF&#10;gz19GKp/jlerYNJVdbh+V4Ud49cu+8zjq1lEpWZP0/sbiEBT+A//tfdaQV4sC/h9k56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xqsUAAADdAAAADwAAAAAAAAAA&#10;AAAAAAChAgAAZHJzL2Rvd25yZXYueG1sUEsFBgAAAAAEAAQA+QAAAJMDAAAAAA==&#10;" strokecolor="#24211d" strokeweight="0"/>
                  <v:line id="Line 397" o:spid="_x0000_s1400" style="position:absolute;flip:x;visibility:visible;mso-wrap-style:square" from="6174,1694" to="6197,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MUMcUAAADdAAAADwAAAGRycy9kb3ducmV2LnhtbESPzWrDMBCE74W8g9hAb40cNwnBiRJC&#10;wbRQKOTnARZrYzmxVsZSZPftq0Khx2FmvmG2+9G2IlLvG8cK5rMMBHHldMO1gsu5fFmD8AFZY+uY&#10;FHyTh/1u8rTFQruBjxRPoRYJwr5ABSaErpDSV4Ys+pnriJN3db3FkGRfS93jkOC2lXmWraTFhtOC&#10;wY7eDFX308MqGHVZHh+3cmGH+PWefeZxaV6jUs/T8bABEWgM/+G/9odWkC9WS/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MUMcUAAADdAAAADwAAAAAAAAAA&#10;AAAAAAChAgAAZHJzL2Rvd25yZXYueG1sUEsFBgAAAAAEAAQA+QAAAJMDAAAAAA==&#10;" strokecolor="#24211d" strokeweight="0"/>
                  <v:line id="Line 398" o:spid="_x0000_s1401" style="position:absolute;flip:x;visibility:visible;mso-wrap-style:square" from="6141,1694" to="6163,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GKRsUAAADdAAAADwAAAGRycy9kb3ducmV2LnhtbESPUWvCMBSF3wf7D+EOfJvpqiujGmUM&#10;isJA0O0HXJq7pq65KU1M6783A2GPh3POdzjr7WQ7EWnwrWMFL/MMBHHtdMuNgu+v6vkNhA/IGjvH&#10;pOBKHrabx4c1ltqNfKR4Co1IEPYlKjAh9KWUvjZk0c9dT5y8HzdYDEkOjdQDjgluO5lnWSEttpwW&#10;DPb0Yaj+PV2sgklX1fFyrpZ2jIdd9pnHV7OISs2epvcViEBT+A/f23utIF8WBfy9SU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GKRsUAAADdAAAADwAAAAAAAAAA&#10;AAAAAAChAgAAZHJzL2Rvd25yZXYueG1sUEsFBgAAAAAEAAQA+QAAAJMDAAAAAA==&#10;" strokecolor="#24211d" strokeweight="0"/>
                  <v:line id="Line 399" o:spid="_x0000_s1402" style="position:absolute;flip:x;visibility:visible;mso-wrap-style:square" from="6107,1694" to="6129,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0v3cUAAADdAAAADwAAAGRycy9kb3ducmV2LnhtbESPUWvCMBSF3wf+h3CFvc10nXOjGmUM&#10;isJgoO4HXJq7pq65KU1M6783A8HHwznnO5zVZrStiNT7xrGC51kGgrhyuuFawc+xfHoH4QOyxtYx&#10;KbiQh8168rDCQruB9xQPoRYJwr5ABSaErpDSV4Ys+pnriJP363qLIcm+lrrHIcFtK/MsW0iLDacF&#10;gx19Gqr+DmerYNRluT+fyrkd4vc2+8rjq3mJSj1Ox48liEBjuIdv7Z1WkM8Xb/D/Jj0B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0v3cUAAADdAAAADwAAAAAAAAAA&#10;AAAAAAChAgAAZHJzL2Rvd25yZXYueG1sUEsFBgAAAAAEAAQA+QAAAJMDAAAAAA==&#10;" strokecolor="#24211d" strokeweight="0"/>
                  <v:line id="Line 400" o:spid="_x0000_s1403" style="position:absolute;flip:x;visibility:visible;mso-wrap-style:square" from="6073,1694" to="6096,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K7r8IAAADdAAAADwAAAGRycy9kb3ducmV2LnhtbERP3WrCMBS+F3yHcITdaWrnZHSmRQZl&#10;A2Gg7gEOzVnTrTkpTUy7tzcXg11+fP+Hara9iDT6zrGC7SYDQdw43XGr4PNar59B+ICssXdMCn7J&#10;Q1UuFwcstJv4TPESWpFC2BeowIQwFFL6xpBFv3EDceK+3GgxJDi2Uo84pXDbyzzL9tJix6nB4ECv&#10;hpqfy80qmHVdn2/f9c5O8eMtO+XxyTxGpR5W8/EFRKA5/Iv/3O9aQb7bp7npTXoCsr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K7r8IAAADdAAAADwAAAAAAAAAAAAAA&#10;AAChAgAAZHJzL2Rvd25yZXYueG1sUEsFBgAAAAAEAAQA+QAAAJADAAAAAA==&#10;" strokecolor="#24211d" strokeweight="0"/>
                  <v:line id="Line 401" o:spid="_x0000_s1404" style="position:absolute;flip:x;visibility:visible;mso-wrap-style:square" from="6039,1694" to="6062,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4eNMUAAADdAAAADwAAAGRycy9kb3ducmV2LnhtbESPUWvCMBSF3wf+h3CFvc10nZOtGmUM&#10;isJgoO4HXJq7pq65KU1M6783A8HHwznnO5zVZrStiNT7xrGC51kGgrhyuuFawc+xfHoD4QOyxtYx&#10;KbiQh8168rDCQruB9xQPoRYJwr5ABSaErpDSV4Ys+pnriJP363qLIcm+lrrHIcFtK/MsW0iLDacF&#10;gx19Gqr+DmerYNRluT+fyrkd4vc2+8rjq3mJSj1Ox48liEBjuIdv7Z1WkM8X7/D/Jj0B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4eNMUAAADdAAAADwAAAAAAAAAA&#10;AAAAAAChAgAAZHJzL2Rvd25yZXYueG1sUEsFBgAAAAAEAAQA+QAAAJMDAAAAAA==&#10;" strokecolor="#24211d" strokeweight="0"/>
                  <v:line id="Line 402" o:spid="_x0000_s1405" style="position:absolute;flip:x;visibility:visible;mso-wrap-style:square" from="6005,1694" to="6028,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0hdMIAAADdAAAADwAAAGRycy9kb3ducmV2LnhtbERP3WrCMBS+H+wdwhF2N1M7p1KNMgZl&#10;gjDw5wEOzbHp1pyUJqbd2y8Xgpcf3/9mN9pWROp941jBbJqBIK6cbrhWcDmXrysQPiBrbB2Tgj/y&#10;sNs+P22w0G7gI8VTqEUKYV+gAhNCV0jpK0MW/dR1xIm7ut5iSLCvpe5xSOG2lXmWLaTFhlODwY4+&#10;DVW/p5tVMOqyPN5+yrkd4vdXdsjju3mLSr1Mxo81iEBjeIjv7r1WkM+XaX96k56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0hdMIAAADdAAAADwAAAAAAAAAAAAAA&#10;AAChAgAAZHJzL2Rvd25yZXYueG1sUEsFBgAAAAAEAAQA+QAAAJADAAAAAA==&#10;" strokecolor="#24211d" strokeweight="0"/>
                  <v:line id="Line 403" o:spid="_x0000_s1406" style="position:absolute;flip:x;visibility:visible;mso-wrap-style:square" from="5972,1694" to="5994,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GE78UAAADdAAAADwAAAGRycy9kb3ducmV2LnhtbESPUWvCMBSF3wf+h3CFvc3UzqlUo4hQ&#10;NhgMdPsBl+baVJub0sS0+/fLYLDHwznnO5ztfrStiNT7xrGC+SwDQVw53XCt4OuzfFqD8AFZY+uY&#10;FHyTh/1u8rDFQruBTxTPoRYJwr5ABSaErpDSV4Ys+pnriJN3cb3FkGRfS93jkOC2lXmWLaXFhtOC&#10;wY6Ohqrb+W4VjLosT/drubBD/HjN3vP4Yp6jUo/T8bABEWgM/+G/9ptWkC9Wc/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GE78UAAADdAAAADwAAAAAAAAAA&#10;AAAAAAChAgAAZHJzL2Rvd25yZXYueG1sUEsFBgAAAAAEAAQA+QAAAJMDAAAAAA==&#10;" strokecolor="#24211d" strokeweight="0"/>
                  <v:line id="Line 404" o:spid="_x0000_s1407" style="position:absolute;flip:x;visibility:visible;mso-wrap-style:square" from="5938,1694" to="5960,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MamMUAAADdAAAADwAAAGRycy9kb3ducmV2LnhtbESPUWvCMBSF3wf+h3AF32a66qZ0RhGh&#10;bCAMdP6AS3NtujU3pYlp9+8XYbDHwznnO5zNbrStiNT7xrGCp3kGgrhyuuFaweWzfFyD8AFZY+uY&#10;FPyQh9128rDBQruBTxTPoRYJwr5ABSaErpDSV4Ys+rnriJN3db3FkGRfS93jkOC2lXmWvUiLDacF&#10;gx0dDFXf55tVMOqyPN2+yqUd4sdbdszjs1lEpWbTcf8KItAY/sN/7XetIF+ucri/SU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MamMUAAADdAAAADwAAAAAAAAAA&#10;AAAAAAChAgAAZHJzL2Rvd25yZXYueG1sUEsFBgAAAAAEAAQA+QAAAJMDAAAAAA==&#10;" strokecolor="#24211d" strokeweight="0"/>
                  <v:line id="Line 405" o:spid="_x0000_s1408" style="position:absolute;flip:x;visibility:visible;mso-wrap-style:square" from="5904,1694" to="5927,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A8UAAADdAAAADwAAAGRycy9kb3ducmV2LnhtbESPUWvCMBSF3wf7D+EKe5up1alUo4xB&#10;2UAY6PYDLs216dbclCam3b9fBMHHwznnO5ztfrStiNT7xrGC2TQDQVw53XCt4PurfF6D8AFZY+uY&#10;FPyRh/3u8WGLhXYDHymeQi0ShH2BCkwIXSGlrwxZ9FPXESfv7HqLIcm+lrrHIcFtK/MsW0qLDacF&#10;gx29Gap+TxerYNRlebz8lAs7xM/37JDHFzOPSj1NxtcNiEBjuIdv7Q+tIF+s5nB9k56A3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A8UAAADdAAAADwAAAAAAAAAA&#10;AAAAAAChAgAAZHJzL2Rvd25yZXYueG1sUEsFBgAAAAAEAAQA+QAAAJMDAAAAAA==&#10;" strokecolor="#24211d" strokeweight="0"/>
                  <v:line id="Line 406" o:spid="_x0000_s1409" style="position:absolute;flip:x;visibility:visible;mso-wrap-style:square" from="5870,1694" to="5893,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Ynd8UAAADdAAAADwAAAGRycy9kb3ducmV2LnhtbESPUUvDMBSF34X9h3AHvrnUWp3UZUOE&#10;MmEgbO4HXJprU21uSpOl3b83g8EeD+ec73BWm8l2ItLgW8cKHhcZCOLa6ZYbBcfv6uEVhA/IGjvH&#10;pOBMHjbr2d0KS+1G3lM8hEYkCPsSFZgQ+lJKXxuy6BeuJ07ejxsshiSHRuoBxwS3ncyz7EVabDkt&#10;GOzpw1D9dzhZBZOuqv3ptyrsGL+22S6Pz+YpKnU/n97fQASawi18bX9qBXmxLODyJj0B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Ynd8UAAADdAAAADwAAAAAAAAAA&#10;AAAAAAChAgAAZHJzL2Rvd25yZXYueG1sUEsFBgAAAAAEAAQA+QAAAJMDAAAAAA==&#10;" strokecolor="#24211d" strokeweight="0"/>
                  <v:line id="Line 407" o:spid="_x0000_s1410" style="position:absolute;flip:x;visibility:visible;mso-wrap-style:square" from="5836,1694" to="5859,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qC7MUAAADdAAAADwAAAGRycy9kb3ducmV2LnhtbESP22rDMBBE3wv5B7GBvjVy3NxwooRQ&#10;MC0UCrl8wGJtLLfWyliK7P59VSj0cZiZM8zuMNpWROp941jBfJaBIK6cbrhWcL2UTxsQPiBrbB2T&#10;gm/ycNhPHnZYaDfwieI51CJB2BeowITQFVL6ypBFP3MdcfJurrcYkuxrqXscEty2Ms+ylbTYcFow&#10;2NGLoerrfLcKRl2Wp/tnubBD/HjN3vO4NM9RqcfpeNyCCDSG//Bf+00ryBfrJfy+SU9A7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qC7MUAAADdAAAADwAAAAAAAAAA&#10;AAAAAAChAgAAZHJzL2Rvd25yZXYueG1sUEsFBgAAAAAEAAQA+QAAAJMDAAAAAA==&#10;" strokecolor="#24211d" strokeweight="0"/>
                  <v:line id="Line 408" o:spid="_x0000_s1411" style="position:absolute;flip:x;visibility:visible;mso-wrap-style:square" from="5803,1694" to="5825,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gcm8UAAADdAAAADwAAAGRycy9kb3ducmV2LnhtbESPUWvCMBSF3wf+h3CFvc10nXOjGmUM&#10;isJgoO4HXJq7pq65KU1M6783A8HHwznnO5zVZrStiNT7xrGC51kGgrhyuuFawc+xfHoH4QOyxtYx&#10;KbiQh8168rDCQruB9xQPoRYJwr5ABSaErpDSV4Ys+pnriJP363qLIcm+lrrHIcFtK/MsW0iLDacF&#10;gx19Gqr+DmerYNRluT+fyrkd4vc2+8rjq3mJSj1Ox48liEBjuIdv7Z1WkM/fFvD/Jj0B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gcm8UAAADdAAAADwAAAAAAAAAA&#10;AAAAAAChAgAAZHJzL2Rvd25yZXYueG1sUEsFBgAAAAAEAAQA+QAAAJMDAAAAAA==&#10;" strokecolor="#24211d" strokeweight="0"/>
                  <v:line id="Line 409" o:spid="_x0000_s1412" style="position:absolute;flip:x;visibility:visible;mso-wrap-style:square" from="5769,1694" to="579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S5AMUAAADdAAAADwAAAGRycy9kb3ducmV2LnhtbESPzWrDMBCE74W+g9hCb41cN02CGyWE&#10;gGmgUMjPAyzWxnJrrYylyO7bR4VAjsPMfMMs16NtRaTeN44VvE4yEMSV0w3XCk7H8mUBwgdkja1j&#10;UvBHHtarx4clFtoNvKd4CLVIEPYFKjAhdIWUvjJk0U9cR5y8s+sthiT7WuoehwS3rcyzbCYtNpwW&#10;DHa0NVT9Hi5WwajLcn/5Kad2iN+f2Vce381bVOr5adx8gAg0hnv41t5pBfl0Pof/N+k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S5AMUAAADdAAAADwAAAAAAAAAA&#10;AAAAAAChAgAAZHJzL2Rvd25yZXYueG1sUEsFBgAAAAAEAAQA+QAAAJMDAAAAAA==&#10;" strokecolor="#24211d" strokeweight="0"/>
                  <v:line id="Line 410" o:spid="_x0000_s1413" style="position:absolute;flip:x;visibility:visible;mso-wrap-style:square" from="5735,1694" to="5758,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stcsIAAADdAAAADwAAAGRycy9kb3ducmV2LnhtbERP3WrCMBS+H+wdwhF2N1M7p1KNMgZl&#10;gjDw5wEOzbHp1pyUJqbd2y8Xgpcf3/9mN9pWROp941jBbJqBIK6cbrhWcDmXrysQPiBrbB2Tgj/y&#10;sNs+P22w0G7gI8VTqEUKYV+gAhNCV0jpK0MW/dR1xIm7ut5iSLCvpe5xSOG2lXmWLaTFhlODwY4+&#10;DVW/p5tVMOqyPN5+yrkd4vdXdsjju3mLSr1Mxo81iEBjeIjv7r1WkM+XaW56k56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stcsIAAADdAAAADwAAAAAAAAAAAAAA&#10;AAChAgAAZHJzL2Rvd25yZXYueG1sUEsFBgAAAAAEAAQA+QAAAJADAAAAAA==&#10;" strokecolor="#24211d" strokeweight="0"/>
                  <v:line id="Line 411" o:spid="_x0000_s1414" style="position:absolute;flip:x;visibility:visible;mso-wrap-style:square" from="5701,1694" to="5724,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eI6cYAAADdAAAADwAAAGRycy9kb3ducmV2LnhtbESPUWvCMBSF3wf7D+EOfJvpOje1GmUM&#10;ioOBoPMHXJpr0625KU1M6783g8EeD+ec73DW29G2IlLvG8cKnqYZCOLK6YZrBaev8nEBwgdkja1j&#10;UnAlD9vN/d0aC+0GPlA8hlokCPsCFZgQukJKXxmy6KeuI07e2fUWQ5J9LXWPQ4LbVuZZ9iotNpwW&#10;DHb0bqj6OV6sglGX5eHyXc7sEPe77DOPL+Y5KjV5GN9WIAKN4T/81/7QCvLZfAm/b9IT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5HiOnGAAAA3QAAAA8AAAAAAAAA&#10;AAAAAAAAoQIAAGRycy9kb3ducmV2LnhtbFBLBQYAAAAABAAEAPkAAACUAwAAAAA=&#10;" strokecolor="#24211d" strokeweight="0"/>
                  <v:line id="Line 412" o:spid="_x0000_s1415" style="position:absolute;flip:x;visibility:visible;mso-wrap-style:square" from="5667,1694" to="5690,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hRU8IAAADdAAAADwAAAGRycy9kb3ducmV2LnhtbERP3WrCMBS+F3yHcITdaWrnhnSmRQZl&#10;A2Gg7gEOzVnTrTkpTUy7tzcXg11+fP+Hara9iDT6zrGC7SYDQdw43XGr4PNar/cgfEDW2DsmBb/k&#10;oSqXiwMW2k18pngJrUgh7AtUYEIYCil9Y8ii37iBOHFfbrQYEhxbqUecUrjtZZ5lz9Jix6nB4ECv&#10;hpqfy80qmHVdn2/f9c5O8eMtO+XxyTxGpR5W8/EFRKA5/Iv/3O9aQb7bp/3pTXoCsr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qhRU8IAAADdAAAADwAAAAAAAAAAAAAA&#10;AAChAgAAZHJzL2Rvd25yZXYueG1sUEsFBgAAAAAEAAQA+QAAAJADAAAAAA==&#10;" strokecolor="#24211d" strokeweight="0"/>
                  <v:line id="Line 413" o:spid="_x0000_s1416" style="position:absolute;flip:x;visibility:visible;mso-wrap-style:square" from="5634,1694" to="5656,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0yMUAAADdAAAADwAAAGRycy9kb3ducmV2LnhtbESPUWvCMBSF3wf7D+EOfJup1Q3pjDIG&#10;RWEgqPsBl+auqTY3pYlp/fdmIOzxcM75Dme1GW0rIvW+caxgNs1AEFdON1wr+DmVr0sQPiBrbB2T&#10;ght52Kyfn1ZYaDfwgeIx1CJB2BeowITQFVL6ypBFP3UdcfJ+XW8xJNnXUvc4JLhtZZ5l79Jiw2nB&#10;YEdfhqrL8WoVjLosD9dzubBD3G+z7zy+mXlUavIyfn6ACDSG//CjvdMK8sVyBn9v0hO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T0yMUAAADdAAAADwAAAAAAAAAA&#10;AAAAAAChAgAAZHJzL2Rvd25yZXYueG1sUEsFBgAAAAAEAAQA+QAAAJMDAAAAAA==&#10;" strokecolor="#24211d" strokeweight="0"/>
                  <v:line id="Line 414" o:spid="_x0000_s1417" style="position:absolute;flip:x;visibility:visible;mso-wrap-style:square" from="5600,1694" to="5622,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Zqv8QAAADdAAAADwAAAGRycy9kb3ducmV2LnhtbESPUWvCMBSF34X9h3AHvmm6qkM6o4hQ&#10;FAYD3X7ApblrujU3pYlp/fdmMPDxcM75DmezG20rIvW+cazgZZ6BIK6cbrhW8PVZztYgfEDW2Dom&#10;BTfysNs+TTZYaDfwmeIl1CJB2BeowITQFVL6ypBFP3cdcfK+XW8xJNnXUvc4JLhtZZ5lr9Jiw2nB&#10;YEcHQ9Xv5WoVjLosz9efcmmH+HHM3vO4Mouo1PR53L+BCDSGR/i/fdIK8uU6h7836Qn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Nmq/xAAAAN0AAAAPAAAAAAAAAAAA&#10;AAAAAKECAABkcnMvZG93bnJldi54bWxQSwUGAAAAAAQABAD5AAAAkgMAAAAA&#10;" strokecolor="#24211d" strokeweight="0"/>
                  <v:line id="Line 415" o:spid="_x0000_s1418" style="position:absolute;flip:x;visibility:visible;mso-wrap-style:square" from="5566,1694" to="5589,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rPJMUAAADdAAAADwAAAGRycy9kb3ducmV2LnhtbESPzWrDMBCE74W8g9hAb40cJw3BiRJC&#10;wbRQKOTnARZrYzmxVsZSZPftq0Khx2FmvmG2+9G2IlLvG8cK5rMMBHHldMO1gsu5fFmD8AFZY+uY&#10;FHyTh/1u8rTFQruBjxRPoRYJwr5ABSaErpDSV4Ys+pnriJN3db3FkGRfS93jkOC2lXmWraTFhtOC&#10;wY7eDFX308MqGHVZHh+3cmmH+PWefebx1SyiUs/T8bABEWgM/+G/9odWkC/XC/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rPJMUAAADdAAAADwAAAAAAAAAA&#10;AAAAAAChAgAAZHJzL2Rvd25yZXYueG1sUEsFBgAAAAAEAAQA+QAAAJMDAAAAAA==&#10;" strokecolor="#24211d" strokeweight="0"/>
                  <v:line id="Line 416" o:spid="_x0000_s1419" style="position:absolute;flip:x;visibility:visible;mso-wrap-style:square" from="5532,1694" to="5555,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NXUMUAAADdAAAADwAAAGRycy9kb3ducmV2LnhtbESPUWvCMBSF3wf7D+EOfJvpaidSjTIG&#10;RWEwUPcDLs1dU9fclCam9d+bwWCPh3POdzib3WQ7EWnwrWMFL/MMBHHtdMuNgq9z9bwC4QOyxs4x&#10;KbiRh9328WGDpXYjHymeQiMShH2JCkwIfSmlrw1Z9HPXEyfv2w0WQ5JDI/WAY4LbTuZZtpQWW04L&#10;Bnt6N1T/nK5WwaSr6ni9VIUd4+c++8jjq1lEpWZP09saRKAp/If/2getIC9WBfy+SU9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NXUMUAAADdAAAADwAAAAAAAAAA&#10;AAAAAAChAgAAZHJzL2Rvd25yZXYueG1sUEsFBgAAAAAEAAQA+QAAAJMDAAAAAA==&#10;" strokecolor="#24211d" strokeweight="0"/>
                  <v:line id="Line 417" o:spid="_x0000_s1420" style="position:absolute;flip:x;visibility:visible;mso-wrap-style:square" from="5498,1694" to="552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yy8UAAADdAAAADwAAAGRycy9kb3ducmV2LnhtbESPzWrDMBCE74W8g9hAb40cNwnBiRJC&#10;wbRQKOTnARZrYzmxVsZSZPftq0Khx2FmvmG2+9G2IlLvG8cK5rMMBHHldMO1gsu5fFmD8AFZY+uY&#10;FHyTh/1u8rTFQruBjxRPoRYJwr5ABSaErpDSV4Ys+pnriJN3db3FkGRfS93jkOC2lXmWraTFhtOC&#10;wY7eDFX308MqGHVZHh+3cmGH+PWefeZxaV6jUs/T8bABEWgM/+G/9odWkC/WS/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yy8UAAADdAAAADwAAAAAAAAAA&#10;AAAAAAChAgAAZHJzL2Rvd25yZXYueG1sUEsFBgAAAAAEAAQA+QAAAJMDAAAAAA==&#10;" strokecolor="#24211d" strokeweight="0"/>
                  <v:line id="Line 418" o:spid="_x0000_s1421" style="position:absolute;flip:x;visibility:visible;mso-wrap-style:square" from="5465,1694" to="5487,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1svMUAAADdAAAADwAAAGRycy9kb3ducmV2LnhtbESPUWvCMBSF3wf7D+EOfJvpqhOpRhmD&#10;ojAQ1P2AS3PX1DU3pYlp/fdmIOzxcM75Dme9HW0rIvW+cazgbZqBIK6cbrhW8H0uX5cgfEDW2Dom&#10;BTfysN08P62x0G7gI8VTqEWCsC9QgQmhK6T0lSGLfuo64uT9uN5iSLKvpe5xSHDbyjzLFtJiw2nB&#10;YEefhqrf09UqGHVZHq+Xcm6HeNhlX3l8N7Oo1ORl/FiBCDSG//CjvdcK8vlyAX9v0hO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1svMUAAADdAAAADwAAAAAAAAAA&#10;AAAAAAChAgAAZHJzL2Rvd25yZXYueG1sUEsFBgAAAAAEAAQA+QAAAJMDAAAAAA==&#10;" strokecolor="#24211d" strokeweight="0"/>
                  <v:line id="Line 419" o:spid="_x0000_s1422" style="position:absolute;flip:x;visibility:visible;mso-wrap-style:square" from="5431,1694" to="5453,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HJJ8UAAADdAAAADwAAAGRycy9kb3ducmV2LnhtbESPUWvCMBSF3wf+h3CFvc10nXNSjTIG&#10;RWEw0O0HXJq7pq65KU1M6783A8HHwznnO5z1drStiNT7xrGC51kGgrhyuuFawc93+bQE4QOyxtYx&#10;KbiQh+1m8rDGQruBDxSPoRYJwr5ABSaErpDSV4Ys+pnriJP363qLIcm+lrrHIcFtK/MsW0iLDacF&#10;gx19GKr+jmerYNRleTifyrkd4tcu+8zjq3mJSj1Ox/cViEBjuIdv7b1WkM+Xb/D/Jj0B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HJJ8UAAADdAAAADwAAAAAAAAAA&#10;AAAAAAChAgAAZHJzL2Rvd25yZXYueG1sUEsFBgAAAAAEAAQA+QAAAJMDAAAAAA==&#10;" strokecolor="#24211d" strokeweight="0"/>
                  <v:line id="Line 420" o:spid="_x0000_s1423" style="position:absolute;flip:x;visibility:visible;mso-wrap-style:square" from="5397,1694" to="5420,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5dVcIAAADdAAAADwAAAGRycy9kb3ducmV2LnhtbERP3WrCMBS+F3yHcITdaWrnhnSmRQZl&#10;A2Gg7gEOzVnTrTkpTUy7tzcXg11+fP+Hara9iDT6zrGC7SYDQdw43XGr4PNar/cgfEDW2DsmBb/k&#10;oSqXiwMW2k18pngJrUgh7AtUYEIYCil9Y8ii37iBOHFfbrQYEhxbqUecUrjtZZ5lz9Jix6nB4ECv&#10;hpqfy80qmHVdn2/f9c5O8eMtO+XxyTxGpR5W8/EFRKA5/Iv/3O9aQb7bp7npTXoCsr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5dVcIAAADdAAAADwAAAAAAAAAAAAAA&#10;AAChAgAAZHJzL2Rvd25yZXYueG1sUEsFBgAAAAAEAAQA+QAAAJADAAAAAA==&#10;" strokecolor="#24211d" strokeweight="0"/>
                  <v:line id="Line 421" o:spid="_x0000_s1424" style="position:absolute;flip:x;visibility:visible;mso-wrap-style:square" from="5363,1694" to="5386,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L4zsUAAADdAAAADwAAAGRycy9kb3ducmV2LnhtbESPzWrDMBCE74W+g9hCb41cNw2JGyWE&#10;gGmgUMjPAyzWxnJrrYylyO7bR4VAjsPMfMMs16NtRaTeN44VvE4yEMSV0w3XCk7H8mUOwgdkja1j&#10;UvBHHtarx4clFtoNvKd4CLVIEPYFKjAhdIWUvjJk0U9cR5y8s+sthiT7WuoehwS3rcyzbCYtNpwW&#10;DHa0NVT9Hi5WwajLcn/5Kad2iN+f2Vce381bVOr5adx8gAg0hnv41t5pBfl0voD/N+k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5L4zsUAAADdAAAADwAAAAAAAAAA&#10;AAAAAAChAgAAZHJzL2Rvd25yZXYueG1sUEsFBgAAAAAEAAQA+QAAAJMDAAAAAA==&#10;" strokecolor="#24211d" strokeweight="0"/>
                  <v:line id="Line 422" o:spid="_x0000_s1425" style="position:absolute;flip:x;visibility:visible;mso-wrap-style:square" from="5329,1694" to="5352,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HHjsIAAADdAAAADwAAAGRycy9kb3ducmV2LnhtbERP3WrCMBS+H+wdwhF2N1M7J1qNMgZl&#10;gjDw5wEOzbHp1pyUJqbd2y8Xgpcf3/9mN9pWROp941jBbJqBIK6cbrhWcDmXr0sQPiBrbB2Tgj/y&#10;sNs+P22w0G7gI8VTqEUKYV+gAhNCV0jpK0MW/dR1xIm7ut5iSLCvpe5xSOG2lXmWLaTFhlODwY4+&#10;DVW/p5tVMOqyPN5+yrkd4vdXdsjju3mLSr1Mxo81iEBjeIjv7r1WkM9XaX96k56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HHjsIAAADdAAAADwAAAAAAAAAAAAAA&#10;AAChAgAAZHJzL2Rvd25yZXYueG1sUEsFBgAAAAAEAAQA+QAAAJADAAAAAA==&#10;" strokecolor="#24211d" strokeweight="0"/>
                  <v:line id="Line 423" o:spid="_x0000_s1426" style="position:absolute;flip:x;visibility:visible;mso-wrap-style:square" from="5296,1694" to="5318,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1iFcUAAADdAAAADwAAAGRycy9kb3ducmV2LnhtbESPUWvCMBSF3wf+h3CFvc3UzolWo4hQ&#10;NhgMdPsBl+baVJub0sS0+/fLYLDHwznnO5ztfrStiNT7xrGC+SwDQVw53XCt4OuzfFqB8AFZY+uY&#10;FHyTh/1u8rDFQruBTxTPoRYJwr5ABSaErpDSV4Ys+pnriJN3cb3FkGRfS93jkOC2lXmWLaXFhtOC&#10;wY6Ohqrb+W4VjLosT/drubBD/HjN3vP4Yp6jUo/T8bABEWgM/+G/9ptWkC/Wc/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1iFcUAAADdAAAADwAAAAAAAAAA&#10;AAAAAAChAgAAZHJzL2Rvd25yZXYueG1sUEsFBgAAAAAEAAQA+QAAAJMDAAAAAA==&#10;" strokecolor="#24211d" strokeweight="0"/>
                  <v:line id="Line 424" o:spid="_x0000_s1427" style="position:absolute;flip:x;visibility:visible;mso-wrap-style:square" from="5262,1694" to="5284,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8YsUAAADdAAAADwAAAGRycy9kb3ducmV2LnhtbESPUWvCMBSF3wf+h3AF32a66oZ2RhGh&#10;bCAMdP6AS3NtujU3pYlp9+8XYbDHwznnO5zNbrStiNT7xrGCp3kGgrhyuuFaweWzfFyB8AFZY+uY&#10;FPyQh9128rDBQruBTxTPoRYJwr5ABSaErpDSV4Ys+rnriJN3db3FkGRfS93jkOC2lXmWvUiLDacF&#10;gx0dDFXf55tVMOqyPN2+yqUd4sdbdszjs1lEpWbTcf8KItAY/sN/7XetIF+uc7i/SU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8YsUAAADdAAAADwAAAAAAAAAA&#10;AAAAAAChAgAAZHJzL2Rvd25yZXYueG1sUEsFBgAAAAAEAAQA+QAAAJMDAAAAAA==&#10;" strokecolor="#24211d" strokeweight="0"/>
                  <v:line id="Line 425" o:spid="_x0000_s1428" style="position:absolute;flip:x;visibility:visible;mso-wrap-style:square" from="5228,1694" to="525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NZ+cUAAADdAAAADwAAAGRycy9kb3ducmV2LnhtbESPUWvCMBSF3wf7D+EKe5up1YlWo4xB&#10;2UAY6PYDLs216dbclCam3b9fBMHHwznnO5ztfrStiNT7xrGC2TQDQVw53XCt4PurfF6B8AFZY+uY&#10;FPyRh/3u8WGLhXYDHymeQi0ShH2BCkwIXSGlrwxZ9FPXESfv7HqLIcm+lrrHIcFtK/MsW0qLDacF&#10;gx29Gap+TxerYNRlebz8lAs7xM/37JDHFzOPSj1NxtcNiEBjuIdv7Q+tIF+s53B9k56A3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6NZ+cUAAADdAAAADwAAAAAAAAAA&#10;AAAAAAChAgAAZHJzL2Rvd25yZXYueG1sUEsFBgAAAAAEAAQA+QAAAJMDAAAAAA==&#10;" strokecolor="#24211d" strokeweight="0"/>
                  <v:line id="Line 426" o:spid="_x0000_s1429" style="position:absolute;flip:x;visibility:visible;mso-wrap-style:square" from="5194,1694" to="5217,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rBjcUAAADdAAAADwAAAGRycy9kb3ducmV2LnhtbESPUUvDMBSF34X9h3AHvrnUWmXWZUOE&#10;MmEgbO4HXJprU21uSpOl3b83g8EeD+ec73BWm8l2ItLgW8cKHhcZCOLa6ZYbBcfv6mEJwgdkjZ1j&#10;UnAmD5v17G6FpXYj7ykeQiMShH2JCkwIfSmlrw1Z9AvXEyfvxw0WQ5JDI/WAY4LbTuZZ9iIttpwW&#10;DPb0Yaj+O5ysgklX1f70WxV2jF/bbJfHZ/MUlbqfT+9vIAJN4Ra+tj+1grx4LeDyJj0B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rBjcUAAADdAAAADwAAAAAAAAAA&#10;AAAAAAChAgAAZHJzL2Rvd25yZXYueG1sUEsFBgAAAAAEAAQA+QAAAJMDAAAAAA==&#10;" strokecolor="#24211d" strokeweight="0"/>
                  <v:line id="Line 427" o:spid="_x0000_s1430" style="position:absolute;flip:x;visibility:visible;mso-wrap-style:square" from="5160,1694" to="5183,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ZkFsUAAADdAAAADwAAAGRycy9kb3ducmV2LnhtbESPzWrDMBCE74W8g9hAb40cNwmJEyWE&#10;gmmhUMjPAyzWxnJrrYylyO7bV4VCj8PMfMPsDqNtRaTeN44VzGcZCOLK6YZrBddL+bQG4QOyxtYx&#10;KfgmD4f95GGHhXYDnyieQy0ShH2BCkwIXSGlrwxZ9DPXESfv5nqLIcm+lrrHIcFtK/MsW0mLDacF&#10;gx29GKq+znerYNRlebp/lgs7xI/X7D2PS/MclXqcjsctiEBj+A//td+0gnyxWcL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ZkFsUAAADdAAAADwAAAAAAAAAA&#10;AAAAAAChAgAAZHJzL2Rvd25yZXYueG1sUEsFBgAAAAAEAAQA+QAAAJMDAAAAAA==&#10;" strokecolor="#24211d" strokeweight="0"/>
                  <v:line id="Line 428" o:spid="_x0000_s1431" style="position:absolute;flip:x;visibility:visible;mso-wrap-style:square" from="5127,1694" to="5149,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T6YcUAAADdAAAADwAAAGRycy9kb3ducmV2LnhtbESPUWvCMBSF3wf+h3CFvc10nZOtGmUM&#10;isJgoO4HXJq7pq65KU1M6783A8HHwznnO5zVZrStiNT7xrGC51kGgrhyuuFawc+xfHoD4QOyxtYx&#10;KbiQh8168rDCQruB9xQPoRYJwr5ABSaErpDSV4Ys+pnriJP363qLIcm+lrrHIcFtK/MsW0iLDacF&#10;gx19Gqr+DmerYNRluT+fyrkd4vc2+8rjq3mJSj1Ox48liEBjuIdv7Z1WkM/fF/D/Jj0B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T6YcUAAADdAAAADwAAAAAAAAAA&#10;AAAAAAChAgAAZHJzL2Rvd25yZXYueG1sUEsFBgAAAAAEAAQA+QAAAJMDAAAAAA==&#10;" strokecolor="#24211d" strokeweight="0"/>
                  <v:line id="Line 429" o:spid="_x0000_s1432" style="position:absolute;flip:x;visibility:visible;mso-wrap-style:square" from="5093,1694" to="5115,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hf+sYAAADdAAAADwAAAGRycy9kb3ducmV2LnhtbESPUWvCMBSF3wf7D+EOfJvpOje1GmUM&#10;ioOBoPMHXJpr0625KU1M6783g8EeD+ec73DW29G2IlLvG8cKnqYZCOLK6YZrBaev8nEBwgdkja1j&#10;UnAlD9vN/d0aC+0GPlA8hlokCPsCFZgQukJKXxmy6KeuI07e2fUWQ5J9LXWPQ4LbVuZZ9iotNpwW&#10;DHb0bqj6OV6sglGX5eHyXc7sEPe77DOPL+Y5KjV5GN9WIAKN4T/81/7QCvLZcg6/b9IT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YX/rGAAAA3QAAAA8AAAAAAAAA&#10;AAAAAAAAoQIAAGRycy9kb3ducmV2LnhtbFBLBQYAAAAABAAEAPkAAACUAwAAAAA=&#10;" strokecolor="#24211d" strokeweight="0"/>
                  <v:line id="Line 430" o:spid="_x0000_s1433" style="position:absolute;flip:x;visibility:visible;mso-wrap-style:square" from="5059,1694" to="508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fLiMIAAADdAAAADwAAAGRycy9kb3ducmV2LnhtbERP3WrCMBS+H+wdwhF2N1M7J1qNMgZl&#10;gjDw5wEOzbHp1pyUJqbd2y8Xgpcf3/9mN9pWROp941jBbJqBIK6cbrhWcDmXr0sQPiBrbB2Tgj/y&#10;sNs+P22w0G7gI8VTqEUKYV+gAhNCV0jpK0MW/dR1xIm7ut5iSLCvpe5xSOG2lXmWLaTFhlODwY4+&#10;DVW/p5tVMOqyPN5+yrkd4vdXdsjju3mLSr1Mxo81iEBjeIjv7r1WkM9XaW56k56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fLiMIAAADdAAAADwAAAAAAAAAAAAAA&#10;AAChAgAAZHJzL2Rvd25yZXYueG1sUEsFBgAAAAAEAAQA+QAAAJADAAAAAA==&#10;" strokecolor="#24211d" strokeweight="0"/>
                  <v:line id="Line 431" o:spid="_x0000_s1434" style="position:absolute;flip:x;visibility:visible;mso-wrap-style:square" from="5025,1694" to="5048,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tuE8UAAADdAAAADwAAAGRycy9kb3ducmV2LnhtbESPUWvCMBSF3wf+h3CFvc10nZNZjTIG&#10;RWEw0O0HXJq7pq65KU1M6783A8HHwznnO5z1drStiNT7xrGC51kGgrhyuuFawc93+fQGwgdkja1j&#10;UnAhD9vN5GGNhXYDHygeQy0ShH2BCkwIXSGlrwxZ9DPXESfv1/UWQ5J9LXWPQ4LbVuZZtpAWG04L&#10;Bjv6MFT9Hc9WwajL8nA+lXM7xK9d9pnHV/MSlXqcju8rEIHGcA/f2nutIJ8vl/D/Jj0B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tuE8UAAADdAAAADwAAAAAAAAAA&#10;AAAAAAChAgAAZHJzL2Rvd25yZXYueG1sUEsFBgAAAAAEAAQA+QAAAJMDAAAAAA==&#10;" strokecolor="#24211d" strokeweight="0"/>
                  <v:line id="Line 432" o:spid="_x0000_s1435" style="position:absolute;flip:x;visibility:visible;mso-wrap-style:square" from="4991,1694" to="5014,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pdlMIAAADdAAAADwAAAGRycy9kb3ducmV2LnhtbERP3WrCMBS+H+wdwhl4N5NVHaMaZQzK&#10;hIGg2wMcmmPTrTkpTUzr2y8Xgpcf3/9mN7lOJBpC61nDy1yBIK69abnR8PNdPb+BCBHZYOeZNFwp&#10;wG77+LDB0viRj5ROsRE5hEOJGmyMfSllqC05DHPfE2fu7AeHMcOhkWbAMYe7ThZKvUqHLecGiz19&#10;WKr/ThenYTJVdbz8Vks3psOn+irSyi6S1rOn6X0NItIU7+Kbe280FCuV9+c3+Qn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pdlMIAAADdAAAADwAAAAAAAAAAAAAA&#10;AAChAgAAZHJzL2Rvd25yZXYueG1sUEsFBgAAAAAEAAQA+QAAAJADAAAAAA==&#10;" strokecolor="#24211d" strokeweight="0"/>
                  <v:line id="Line 433" o:spid="_x0000_s1436" style="position:absolute;flip:x;visibility:visible;mso-wrap-style:square" from="4958,1694" to="4980,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b4D8UAAADdAAAADwAAAGRycy9kb3ducmV2LnhtbESPUUvDMBSF3wf+h3AF37Zk1cnolg0R&#10;ioIgbO4HXJq7ptrclCZL6783g4GPh3POdzjb/eQ6kWgIrWcNy4UCQVx703Kj4fRVzdcgQkQ22Hkm&#10;Db8UYL+7m22xNH7kA6VjbESGcChRg42xL6UMtSWHYeF74uyd/eAwZjk00gw4ZrjrZKHUs3TYcl6w&#10;2NOrpfrneHEaJlNVh8t39eTG9PmmPoq0so9J64f76WUDItIU/8O39rvRUKzUEq5v8hO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b4D8UAAADdAAAADwAAAAAAAAAA&#10;AAAAAAChAgAAZHJzL2Rvd25yZXYueG1sUEsFBgAAAAAEAAQA+QAAAJMDAAAAAA==&#10;" strokecolor="#24211d" strokeweight="0"/>
                  <v:line id="Line 434" o:spid="_x0000_s1437" style="position:absolute;flip:x;visibility:visible;mso-wrap-style:square" from="4924,1694" to="4946,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RmeMUAAADdAAAADwAAAGRycy9kb3ducmV2LnhtbESPUUvDMBSF3wX/Q7jC3lxi50TqsiFC&#10;2UAQtvkDLs21qTY3pcnS7t8vg4GPh3POdzirzeQ6kWgIrWcNT3MFgrj2puVGw/exenwFESKywc4z&#10;aThTgM36/m6FpfEj7ykdYiMyhEOJGmyMfSllqC05DHPfE2fvxw8OY5ZDI82AY4a7ThZKvUiHLecF&#10;iz19WKr/DienYTJVtT/9Vs9uTF9b9VmkpV0krWcP0/sbiEhT/A/f2jujoViqAq5v8hOQ6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RmeMUAAADdAAAADwAAAAAAAAAA&#10;AAAAAAChAgAAZHJzL2Rvd25yZXYueG1sUEsFBgAAAAAEAAQA+QAAAJMDAAAAAA==&#10;" strokecolor="#24211d" strokeweight="0"/>
                  <v:line id="Line 435" o:spid="_x0000_s1438" style="position:absolute;flip:x;visibility:visible;mso-wrap-style:square" from="4890,1694" to="4912,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jD48UAAADdAAAADwAAAGRycy9kb3ducmV2LnhtbESPUUvDMBSF3wf+h3AF37bEbhOpy4YI&#10;xcFA2PQHXJprU21uSpOl9d8vg4GPh3POdzib3eQ6kWgIrWcNjwsFgrj2puVGw9dnNX8GESKywc4z&#10;afijALvt3WyDpfEjHymdYiMyhEOJGmyMfSllqC05DAvfE2fv2w8OY5ZDI82AY4a7ThZKPUmHLecF&#10;iz29Wap/T2enYTJVdTz/VCs3po93dSjS2i6T1g/30+sLiEhT/A/f2nujoVirJVzf5Ccgt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jD48UAAADdAAAADwAAAAAAAAAA&#10;AAAAAAChAgAAZHJzL2Rvd25yZXYueG1sUEsFBgAAAAAEAAQA+QAAAJMDAAAAAA==&#10;" strokecolor="#24211d" strokeweight="0"/>
                  <v:line id="Line 436" o:spid="_x0000_s1439" style="position:absolute;flip:x;visibility:visible;mso-wrap-style:square" from="4856,1694" to="4879,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Fbl8UAAADdAAAADwAAAGRycy9kb3ducmV2LnhtbESPUUvDMBSF3wX/Q7iCby6xbjK6ZUOE&#10;oiAMNvcDLs1dU21uSpOl9d+bwWCPh3POdzjr7eQ6kWgIrWcNzzMFgrj2puVGw/G7elqCCBHZYOeZ&#10;NPxRgO3m/m6NpfEj7ykdYiMyhEOJGmyMfSllqC05DDPfE2fv5AeHMcuhkWbAMcNdJwulXqXDlvOC&#10;xZ7eLdW/h7PTMJmq2p9/qrkb0+5DfRVpYV+S1o8P09sKRKQp3sLX9qfRUCzUHC5v8hO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Fbl8UAAADdAAAADwAAAAAAAAAA&#10;AAAAAAChAgAAZHJzL2Rvd25yZXYueG1sUEsFBgAAAAAEAAQA+QAAAJMDAAAAAA==&#10;" strokecolor="#24211d" strokeweight="0"/>
                  <v:line id="Line 437" o:spid="_x0000_s1440" style="position:absolute;flip:x;visibility:visible;mso-wrap-style:square" from="4822,1694" to="4845,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3+DMQAAADdAAAADwAAAGRycy9kb3ducmV2LnhtbESPUUvDMBSF34X9h3AHvrnEakW6ZWMM&#10;ioIgbPMHXJpr09nclCZL6783guDj4ZzzHc5mN7teJBpD51nD/UqBIG686bjV8HGu755BhIhssPdM&#10;Gr4pwG67uNlgZfzER0qn2IoM4VChBhvjUEkZGksOw8oPxNn79KPDmOXYSjPilOGul4VST9Jhx3nB&#10;4kAHS83X6eo0zKauj9dL/eim9P6i3opU2oek9e1y3q9BRJrjf/iv/Wo0FKUq4fdNfg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7f4MxAAAAN0AAAAPAAAAAAAAAAAA&#10;AAAAAKECAABkcnMvZG93bnJldi54bWxQSwUGAAAAAAQABAD5AAAAkgMAAAAA&#10;" strokecolor="#24211d" strokeweight="0"/>
                  <v:line id="Line 438" o:spid="_x0000_s1441" style="position:absolute;flip:x;visibility:visible;mso-wrap-style:square" from="4789,1694" to="481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9ge8UAAADdAAAADwAAAGRycy9kb3ducmV2LnhtbESPUUvDMBSF3wf+h3AF37bE6sbolg0R&#10;ioIgbPoDLs1d09nclCZL6783g4GPh3POdzjb/eQ6kWgIrWcNjwsFgrj2puVGw/dXNV+DCBHZYOeZ&#10;NPxSgP3ubrbF0viRD5SOsREZwqFEDTbGvpQy1JYchoXvibN38oPDmOXQSDPgmOGuk4VSK+mw5bxg&#10;sadXS/XP8eI0TKaqDpdz9ezG9PmmPoq0tE9J64f76WUDItIU/8O39rvRUCzVCq5v8hO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9ge8UAAADdAAAADwAAAAAAAAAA&#10;AAAAAAChAgAAZHJzL2Rvd25yZXYueG1sUEsFBgAAAAAEAAQA+QAAAJMDAAAAAA==&#10;" strokecolor="#24211d" strokeweight="0"/>
                  <v:line id="Line 439" o:spid="_x0000_s1442" style="position:absolute;flip:x;visibility:visible;mso-wrap-style:square" from="4755,1694" to="4777,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PF4MUAAADdAAAADwAAAGRycy9kb3ducmV2LnhtbESP3UrEMBSE7wXfIRzBOzexuj/UzS4i&#10;lBUEYX8e4NCcbarNSWmyafftjSB4OczMN8x6O7lOJBpC61nD40yBIK69abnRcDpWDysQISIb7DyT&#10;hisF2G5ub9ZYGj/yntIhNiJDOJSowcbYl1KG2pLDMPM9cfbOfnAYsxwaaQYcM9x1slBqIR22nBcs&#10;9vRmqf4+XJyGyVTV/vJVPbsxfe7UR5Hm9ilpfX83vb6AiDTF//Bf+91oKOZqCb9v8hO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PF4MUAAADdAAAADwAAAAAAAAAA&#10;AAAAAAChAgAAZHJzL2Rvd25yZXYueG1sUEsFBgAAAAAEAAQA+QAAAJMDAAAAAA==&#10;" strokecolor="#24211d" strokeweight="0"/>
                  <v:line id="Line 440" o:spid="_x0000_s1443" style="position:absolute;flip:x;visibility:visible;mso-wrap-style:square" from="4721,1694" to="4743,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RksIAAADdAAAADwAAAGRycy9kb3ducmV2LnhtbERP3WrCMBS+H+wdwhl4N5NVHaMaZQzK&#10;hIGg2wMcmmPTrTkpTUzr2y8Xgpcf3/9mN7lOJBpC61nDy1yBIK69abnR8PNdPb+BCBHZYOeZNFwp&#10;wG77+LDB0viRj5ROsRE5hEOJGmyMfSllqC05DHPfE2fu7AeHMcOhkWbAMYe7ThZKvUqHLecGiz19&#10;WKr/ThenYTJVdbz8Vks3psOn+irSyi6S1rOn6X0NItIU7+Kbe280FCuV5+Y3+Qn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xRksIAAADdAAAADwAAAAAAAAAAAAAA&#10;AAChAgAAZHJzL2Rvd25yZXYueG1sUEsFBgAAAAAEAAQA+QAAAJADAAAAAA==&#10;" strokecolor="#24211d" strokeweight="0"/>
                  <v:line id="Line 441" o:spid="_x0000_s1444" style="position:absolute;flip:x;visibility:visible;mso-wrap-style:square" from="4687,1694" to="4710,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D0CcUAAADdAAAADwAAAGRycy9kb3ducmV2LnhtbESP3UoDMRSE7wXfIRzBO5u42tKuTYsI&#10;SwVB6M8DHDanm9XNybJJs9u3N4Lg5TAz3zDr7eQ6kWgIrWcNjzMFgrj2puVGw+lYPSxBhIhssPNM&#10;Gq4UYLu5vVljafzIe0qH2IgM4VCiBhtjX0oZaksOw8z3xNk7+8FhzHJopBlwzHDXyUKphXTYcl6w&#10;2NObpfr7cHEaJlNV+8tX9ezG9LlTH0Wa26ek9f3d9PoCItIU/8N/7XejoZirFfy+y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KD0CcUAAADdAAAADwAAAAAAAAAA&#10;AAAAAAChAgAAZHJzL2Rvd25yZXYueG1sUEsFBgAAAAAEAAQA+QAAAJMDAAAAAA==&#10;" strokecolor="#24211d" strokeweight="0"/>
                  <v:line id="Line 442" o:spid="_x0000_s1445" style="position:absolute;flip:x;visibility:visible;mso-wrap-style:square" from="4653,1694" to="4676,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PLScIAAADdAAAADwAAAGRycy9kb3ducmV2LnhtbERP3UrDMBS+H/gO4Qi729J1bkhtOmRQ&#10;JgjCfh7g0BybanNSmiytb28uBC8/vv/yMNteRBp951jBZp2BIG6c7rhVcLvWq2cQPiBr7B2Tgh/y&#10;cKgeFiUW2k18pngJrUgh7AtUYEIYCil9Y8iiX7uBOHGfbrQYEhxbqUecUrjtZZ5le2mx49RgcKCj&#10;oeb7crcKZl3X5/tX/WSn+HHK3vO4M9uo1PJxfn0BEWgO/+I/95tWkO82aX96k56Ar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EPLScIAAADdAAAADwAAAAAAAAAAAAAA&#10;AAChAgAAZHJzL2Rvd25yZXYueG1sUEsFBgAAAAAEAAQA+QAAAJADAAAAAA==&#10;" strokecolor="#24211d" strokeweight="0"/>
                  <v:line id="Line 443" o:spid="_x0000_s1446" style="position:absolute;flip:x;visibility:visible;mso-wrap-style:square" from="4620,1694" to="4642,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9u0sUAAADdAAAADwAAAGRycy9kb3ducmV2LnhtbESPUWvCMBSF3wf7D+EO9jbT1jmkGmUM&#10;ioPBQOcPuDTXptrclCam3b9fBGGPh3POdzjr7WQ7EWnwrWMF+SwDQVw73XKj4PhTvSxB+ICssXNM&#10;Cn7Jw3bz+LDGUruR9xQPoREJwr5EBSaEvpTS14Ys+pnriZN3coPFkOTQSD3gmOC2k0WWvUmLLacF&#10;gz19GKovh6tVMOmq2l/P1asd4/cu+yriwsyjUs9P0/sKRKAp/Ifv7U+toFjkOdzepCc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9u0sUAAADdAAAADwAAAAAAAAAA&#10;AAAAAAChAgAAZHJzL2Rvd25yZXYueG1sUEsFBgAAAAAEAAQA+QAAAJMDAAAAAA==&#10;" strokecolor="#24211d" strokeweight="0"/>
                  <v:line id="Line 444" o:spid="_x0000_s1447" style="position:absolute;flip:x;visibility:visible;mso-wrap-style:square" from="4586,1694" to="4608,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3wpcUAAADdAAAADwAAAGRycy9kb3ducmV2LnhtbESPUWvCMBSF3wf7D+EOfJup3RSpRhGh&#10;bDAYWP0Bl+badGtuShPT+u+XwWCPh3POdzjb/WQ7EWnwrWMFi3kGgrh2uuVGweVcPq9B+ICssXNM&#10;Cu7kYb97fNhiod3IJ4pVaESCsC9QgQmhL6T0tSGLfu564uRd3WAxJDk0Ug84JrjtZJ5lK2mx5bRg&#10;sKejofq7ulkFky7L0+2rfLVj/HzLPvK4NC9RqdnTdNiACDSF//Bf+10ryJeLHH7fp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3wpcUAAADdAAAADwAAAAAAAAAA&#10;AAAAAAChAgAAZHJzL2Rvd25yZXYueG1sUEsFBgAAAAAEAAQA+QAAAJMDAAAAAA==&#10;" strokecolor="#24211d" strokeweight="0"/>
                  <v:line id="Line 445" o:spid="_x0000_s1448" style="position:absolute;flip:x;visibility:visible;mso-wrap-style:square" from="4552,1694" to="4574,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FVPsUAAADdAAAADwAAAGRycy9kb3ducmV2LnhtbESPUWvCMBSF34X9h3CFvWlqnUOqUcag&#10;bDAYqPsBl+baVJub0sS0+/eLIOzxcM75Dme7H20rIvW+caxgMc9AEFdON1wr+DmVszUIH5A1to5J&#10;wS952O+eJlsstBv4QPEYapEg7AtUYELoCil9Zciin7uOOHln11sMSfa11D0OCW5bmWfZq7TYcFow&#10;2NG7oep6vFkFoy7Lw+1Svtghfn9kX3lcmWVU6nk6vm1ABBrDf/jR/tQK8tViCfc36Qn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JFVPsUAAADdAAAADwAAAAAAAAAA&#10;AAAAAAChAgAAZHJzL2Rvd25yZXYueG1sUEsFBgAAAAAEAAQA+QAAAJMDAAAAAA==&#10;" strokecolor="#24211d" strokeweight="0"/>
                  <v:line id="Line 446" o:spid="_x0000_s1449" style="position:absolute;flip:x;visibility:visible;mso-wrap-style:square" from="4518,1694" to="45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jNSsUAAADdAAAADwAAAGRycy9kb3ducmV2LnhtbESPUWvCMBSF34X9h3AHvmlq1TGqUcag&#10;bCAI6n7Apblr6pqb0sS0+/dmMPDxcM75Dme7H20rIvW+caxgMc9AEFdON1wr+LqUs1cQPiBrbB2T&#10;gl/ysN89TbZYaDfwieI51CJB2BeowITQFVL6ypBFP3cdcfK+XW8xJNnXUvc4JLhtZZ5lL9Jiw2nB&#10;YEfvhqqf880qGHVZnm7XcmWHePzIDnlcm2VUavo8vm1ABBrDI/zf/tQK8vViBX9v0hOQu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jNSsUAAADdAAAADwAAAAAAAAAA&#10;AAAAAAChAgAAZHJzL2Rvd25yZXYueG1sUEsFBgAAAAAEAAQA+QAAAJMDAAAAAA==&#10;" strokecolor="#24211d" strokeweight="0"/>
                  <v:line id="Line 447" o:spid="_x0000_s1450" style="position:absolute;flip:x;visibility:visible;mso-wrap-style:square" from="4484,1694" to="4507,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Ro0cUAAADdAAAADwAAAGRycy9kb3ducmV2LnhtbESPUWvCMBSF3wf+h3CFvc3Ubh1SjSJC&#10;2WAw0PkDLs21qTY3pYlp9++XwWCPh3POdzib3WQ7EWnwrWMFy0UGgrh2uuVGwfmrelqB8AFZY+eY&#10;FHyTh9129rDBUruRjxRPoREJwr5EBSaEvpTS14Ys+oXriZN3cYPFkOTQSD3gmOC2k3mWvUqLLacF&#10;gz0dDNW3090qmHRVHe/X6sWO8fMt+8hjYZ6jUo/zab8GEWgK/+G/9rtWkBfLAn7fp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Ro0cUAAADdAAAADwAAAAAAAAAA&#10;AAAAAAChAgAAZHJzL2Rvd25yZXYueG1sUEsFBgAAAAAEAAQA+QAAAJMDAAAAAA==&#10;" strokecolor="#24211d" strokeweight="0"/>
                  <v:line id="Line 448" o:spid="_x0000_s1451" style="position:absolute;flip:x;visibility:visible;mso-wrap-style:square" from="4451,1694" to="4473,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b2psUAAADdAAAADwAAAGRycy9kb3ducmV2LnhtbESPUWvCMBSF3wf7D+EOfJupdcrojDIG&#10;RWEwUPcDLs1dU21uShPT+u+NIOzxcM75Dme1GW0rIvW+caxgNs1AEFdON1wr+D2Wr+8gfEDW2Dom&#10;BVfysFk/P62w0G7gPcVDqEWCsC9QgQmhK6T0lSGLfuo64uT9ud5iSLKvpe5xSHDbyjzLltJiw2nB&#10;YEdfhqrz4WIVjLos95dT+WaH+LPNvvO4MPOo1ORl/PwAEWgM/+FHe6cV5IvZEu5v0hO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b2psUAAADdAAAADwAAAAAAAAAA&#10;AAAAAAChAgAAZHJzL2Rvd25yZXYueG1sUEsFBgAAAAAEAAQA+QAAAJMDAAAAAA==&#10;" strokecolor="#24211d" strokeweight="0"/>
                  <v:line id="Line 449" o:spid="_x0000_s1452" style="position:absolute;flip:x;visibility:visible;mso-wrap-style:square" from="4417,1694" to="4439,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pTPcUAAADdAAAADwAAAGRycy9kb3ducmV2LnhtbESPzWrDMBCE74G+g9hCb4kct0mLEyWU&#10;gkkhUMjPAyzWxnJrrYylyM7bV4VAj8PMfMOst6NtRaTeN44VzGcZCOLK6YZrBedTOX0D4QOyxtYx&#10;KbiRh+3mYbLGQruBDxSPoRYJwr5ABSaErpDSV4Ys+pnriJN3cb3FkGRfS93jkOC2lXmWLaXFhtOC&#10;wY4+DFU/x6tVMOqyPFy/yxc7xK9dts/jwjxHpZ4ex/cViEBj+A/f259aQb6Yv8Lf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6pTPcUAAADdAAAADwAAAAAAAAAA&#10;AAAAAAChAgAAZHJzL2Rvd25yZXYueG1sUEsFBgAAAAAEAAQA+QAAAJMDAAAAAA==&#10;" strokecolor="#24211d" strokeweight="0"/>
                  <v:line id="Line 450" o:spid="_x0000_s1453" style="position:absolute;flip:x;visibility:visible;mso-wrap-style:square" from="4383,1694" to="4405,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XHT8IAAADdAAAADwAAAGRycy9kb3ducmV2LnhtbERP3UrDMBS+H/gO4Qi729J1bkhtOmRQ&#10;JgjCfh7g0BybanNSmiytb28uBC8/vv/yMNteRBp951jBZp2BIG6c7rhVcLvWq2cQPiBr7B2Tgh/y&#10;cKgeFiUW2k18pngJrUgh7AtUYEIYCil9Y8iiX7uBOHGfbrQYEhxbqUecUrjtZZ5le2mx49RgcKCj&#10;oeb7crcKZl3X5/tX/WSn+HHK3vO4M9uo1PJxfn0BEWgO/+I/95tWkO82aW56k56Ar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XHT8IAAADdAAAADwAAAAAAAAAAAAAA&#10;AAChAgAAZHJzL2Rvd25yZXYueG1sUEsFBgAAAAAEAAQA+QAAAJADAAAAAA==&#10;" strokecolor="#24211d" strokeweight="0"/>
                  <v:line id="Line 451" o:spid="_x0000_s1454" style="position:absolute;flip:x;visibility:visible;mso-wrap-style:square" from="4349,1694" to="4372,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li1MUAAADdAAAADwAAAGRycy9kb3ducmV2LnhtbESPzWrDMBCE74G+g9hCb4kctwmtEyWU&#10;gkkhUMjPAyzWxnJrrYylyM7bV4VAj8PMfMOst6NtRaTeN44VzGcZCOLK6YZrBedTOX0F4QOyxtYx&#10;KbiRh+3mYbLGQruBDxSPoRYJwr5ABSaErpDSV4Ys+pnriJN3cb3FkGRfS93jkOC2lXmWLaXFhtOC&#10;wY4+DFU/x6tVMOqyPFy/yxc7xK9dts/jwjxHpZ4ex/cViEBj+A/f259aQb6Yv8Hf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li1MUAAADdAAAADwAAAAAAAAAA&#10;AAAAAAChAgAAZHJzL2Rvd25yZXYueG1sUEsFBgAAAAAEAAQA+QAAAJMDAAAAAA==&#10;" strokecolor="#24211d" strokeweight="0"/>
                  <v:line id="Line 452" o:spid="_x0000_s1455" style="position:absolute;flip:x;visibility:visible;mso-wrap-style:square" from="4315,1694" to="4338,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8B9MEAAADdAAAADwAAAGRycy9kb3ducmV2LnhtbERP3WrCMBS+H/gO4QjezdQ6h1SjyKBM&#10;GAx0PsChOTbV5qQ0Ma1vv1wMdvnx/W/3o21FpN43jhUs5hkI4srphmsFl5/ydQ3CB2SNrWNS8CQP&#10;+93kZYuFdgOfKJ5DLVII+wIVmBC6QkpfGbLo564jTtzV9RZDgn0tdY9DCretzLPsXVpsODUY7OjD&#10;UHU/P6yCUZfl6XEr3+wQvz+zrzyuzDIqNZuOhw2IQGP4F/+5j1pBvsrT/vQmPQG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LwH0wQAAAN0AAAAPAAAAAAAAAAAAAAAA&#10;AKECAABkcnMvZG93bnJldi54bWxQSwUGAAAAAAQABAD5AAAAjwMAAAAA&#10;" strokecolor="#24211d" strokeweight="0"/>
                  <v:line id="Line 453" o:spid="_x0000_s1456" style="position:absolute;flip:x;visibility:visible;mso-wrap-style:square" from="4282,1694" to="4304,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Okb8UAAADdAAAADwAAAGRycy9kb3ducmV2LnhtbESPUWvCMBSF3wf7D+EOfJup3RSpRhGh&#10;bDAYWP0Bl+badGtuShPT+u+XwWCPh3POdzjb/WQ7EWnwrWMFi3kGgrh2uuVGweVcPq9B+ICssXNM&#10;Cu7kYb97fNhiod3IJ4pVaESCsC9QgQmhL6T0tSGLfu564uRd3WAxJDk0Ug84JrjtZJ5lK2mx5bRg&#10;sKejofq7ulkFky7L0+2rfLVj/HzLPvK4NC9RqdnTdNiACDSF//Bf+10ryJf5An7fp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Okb8UAAADdAAAADwAAAAAAAAAA&#10;AAAAAAChAgAAZHJzL2Rvd25yZXYueG1sUEsFBgAAAAAEAAQA+QAAAJMDAAAAAA==&#10;" strokecolor="#24211d" strokeweight="0"/>
                  <v:line id="Line 454" o:spid="_x0000_s1457" style="position:absolute;flip:x;visibility:visible;mso-wrap-style:square" from="4248,1694" to="4270,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6GMUAAADdAAAADwAAAGRycy9kb3ducmV2LnhtbESPUUvDMBSF3wX/Q7jC3lxq5kTqsiFC&#10;2UAQtvkDLs21qTY3pcnS7t8vg4GPh3POdzirzeQ6kWgIrWcNT/MCBHHtTcuNhu9j9fgKIkRkg51n&#10;0nCmAJv1/d0KS+NH3lM6xEZkCIcSNdgY+1LKUFtyGOa+J87ejx8cxiyHRpoBxwx3nVRF8SIdtpwX&#10;LPb0Yan+O5ychslU1f70Wz27MX1ti0+VlnaRtJ49TO9vICJN8T98a++MBrVUCq5v8hOQ6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E6GMUAAADdAAAADwAAAAAAAAAA&#10;AAAAAAChAgAAZHJzL2Rvd25yZXYueG1sUEsFBgAAAAAEAAQA+QAAAJMDAAAAAA==&#10;" strokecolor="#24211d" strokeweight="0"/>
                  <v:line id="Line 455" o:spid="_x0000_s1458" style="position:absolute;flip:x;visibility:visible;mso-wrap-style:square" from="4214,1694" to="4236,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2fg8UAAADdAAAADwAAAGRycy9kb3ducmV2LnhtbESPUWvCMBSF3wf+h3AHvs10dcrojCJC&#10;cTAQrPsBl+au6dbclCam9d8vg4GPh3POdzib3WQ7EWnwrWMFz4sMBHHtdMuNgs9L+fQKwgdkjZ1j&#10;UnAjD7vt7GGDhXYjnylWoREJwr5ABSaEvpDS14Ys+oXriZP35QaLIcmhkXrAMcFtJ/MsW0uLLacF&#10;gz0dDNU/1dUqmHRZnq/f5Ysd4+mYfeRxZZZRqfnjtH8DEWgK9/B/+10ryFf5Ev7ep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2fg8UAAADdAAAADwAAAAAAAAAA&#10;AAAAAAChAgAAZHJzL2Rvd25yZXYueG1sUEsFBgAAAAAEAAQA+QAAAJMDAAAAAA==&#10;" strokecolor="#24211d" strokeweight="0"/>
                  <v:line id="Line 456" o:spid="_x0000_s1459" style="position:absolute;flip:x;visibility:visible;mso-wrap-style:square" from="4180,1694" to="4203,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QH98QAAADdAAAADwAAAGRycy9kb3ducmV2LnhtbESPUWvCMBSF3wX/Q7jC3jS10zE6o8ig&#10;bDAQdPsBl+auqTY3pYlp9+8XQfDxcM75DmezG20rIvW+caxguchAEFdON1wr+Pku568gfEDW2Dom&#10;BX/kYbedTjZYaDfwkeIp1CJB2BeowITQFVL6ypBFv3AdcfJ+XW8xJNnXUvc4JLhtZZ5lL9Jiw2nB&#10;YEfvhqrL6WoVjLosj9dzubJDPHxkX3lcm+eo1NNs3L+BCDSGR/je/tQK8nW+gtub9ATk9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Af3xAAAAN0AAAAPAAAAAAAAAAAA&#10;AAAAAKECAABkcnMvZG93bnJldi54bWxQSwUGAAAAAAQABAD5AAAAkgMAAAAA&#10;" strokecolor="#24211d" strokeweight="0"/>
                  <v:line id="Line 457" o:spid="_x0000_s1460" style="position:absolute;flip:x;visibility:visible;mso-wrap-style:square" from="4146,1694" to="4169,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iibMUAAADdAAAADwAAAGRycy9kb3ducmV2LnhtbESPzWrDMBCE74W+g9hCbo1ctw7FiRJK&#10;wbRQCOTnARZrazm1VsZSZOftq0Agx2FmvmFWm8l2ItLgW8cKXuYZCOLa6ZYbBcdD9fwOwgdkjZ1j&#10;UnAhD5v148MKS+1G3lHch0YkCPsSFZgQ+lJKXxuy6OeuJ07erxsshiSHRuoBxwS3ncyzbCEttpwW&#10;DPb0aaj+25+tgklX1e58qt7sGLdf2U8eC/MalZo9TR9LEIGmcA/f2t9aQV7kBVzfpCc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iibMUAAADdAAAADwAAAAAAAAAA&#10;AAAAAAChAgAAZHJzL2Rvd25yZXYueG1sUEsFBgAAAAAEAAQA+QAAAJMDAAAAAA==&#10;" strokecolor="#24211d" strokeweight="0"/>
                  <v:line id="Line 458" o:spid="_x0000_s1461" style="position:absolute;flip:x;visibility:visible;mso-wrap-style:square" from="4113,1694" to="4135,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8G8UAAADdAAAADwAAAGRycy9kb3ducmV2LnhtbESPUWvCMBSF3wf7D+EOfJvpuilSjSJC&#10;2WAwsPoDLs21qWtuShPT+u+XwWCPh3POdzib3WQ7EWnwrWMFL/MMBHHtdMuNgvOpfF6B8AFZY+eY&#10;FNzJw277+LDBQruRjxSr0IgEYV+gAhNCX0jpa0MW/dz1xMm7uMFiSHJopB5wTHDbyTzLltJiy2nB&#10;YE8HQ/V3dbMKJl2Wx9u1fLNj/HrPPvO4MK9RqdnTtF+DCDSF//Bf+0MryBf5En7fp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8G8UAAADdAAAADwAAAAAAAAAA&#10;AAAAAAChAgAAZHJzL2Rvd25yZXYueG1sUEsFBgAAAAAEAAQA+QAAAJMDAAAAAA==&#10;" strokecolor="#24211d" strokeweight="0"/>
                  <v:line id="Line 459" o:spid="_x0000_s1462" style="position:absolute;flip:x;visibility:visible;mso-wrap-style:square" from="4079,1694" to="410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aZgMUAAADdAAAADwAAAGRycy9kb3ducmV2LnhtbESPUWvCMBSF3wf+h3AF32a6qlM6o4hQ&#10;NhgMdP6AS3NtujU3pYlp9+8XYbDHwznnO5ztfrStiNT7xrGCp3kGgrhyuuFaweWzfNyA8AFZY+uY&#10;FPyQh/1u8rDFQruBTxTPoRYJwr5ABSaErpDSV4Ys+rnriJN3db3FkGRfS93jkOC2lXmWPUuLDacF&#10;gx0dDVXf55tVMOqyPN2+yqUd4sdr9p7HlVlEpWbT8fACItAY/sN/7TetIF/la7i/SU9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aZgMUAAADdAAAADwAAAAAAAAAA&#10;AAAAAAChAgAAZHJzL2Rvd25yZXYueG1sUEsFBgAAAAAEAAQA+QAAAJMDAAAAAA==&#10;" strokecolor="#24211d" strokeweight="0"/>
                </v:group>
                <v:group id="Group 661" o:spid="_x0000_s1463" style="position:absolute;left:215;top:215;width:45289;height:18149" coordorigin="34,34" coordsize="7132,2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3nkMMAAADdAAAADwAAAGRycy9kb3ducmV2LnhtbERPTYvCMBC9C/6HMII3&#10;TdtFkWoUEXfxIAtWYdnb0IxtsZmUJtvWf28Owh4f73uzG0wtOmpdZVlBPI9AEOdWV1wouF0/ZysQ&#10;ziNrrC2Tgic52G3How2m2vZ8oS7zhQgh7FJUUHrfpFK6vCSDbm4b4sDdbWvQB9gWUrfYh3BTyySK&#10;ltJgxaGhxIYOJeWP7M8o+Oqx33/Ex+78uB+ev9fF9885JqWmk2G/BuFp8P/it/ukFSSL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XeeQwwAAAN0AAAAP&#10;AAAAAAAAAAAAAAAAAKoCAABkcnMvZG93bnJldi54bWxQSwUGAAAAAAQABAD6AAAAmgMAAAAA&#10;">
                  <v:line id="Line 461" o:spid="_x0000_s1464" style="position:absolute;flip:x;visibility:visible;mso-wrap-style:square" from="4045,1694" to="4067,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WoacUAAADdAAAADwAAAGRycy9kb3ducmV2LnhtbESPUWvCMBSF3wf+h3AF32a6qkM7o4hQ&#10;NhgMdP6AS3NtujU3pYlp9+8XYbDHwznnO5ztfrStiNT7xrGCp3kGgrhyuuFaweWzfFyD8AFZY+uY&#10;FPyQh/1u8rDFQruBTxTPoRYJwr5ABSaErpDSV4Ys+rnriJN3db3FkGRfS93jkOC2lXmWPUuLDacF&#10;gx0dDVXf55tVMOqyPN2+yqUd4sdr9p7HlVlEpWbT8fACItAY/sN/7TetIF/lG7i/SU9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WoacUAAADdAAAADwAAAAAAAAAA&#10;AAAAAAChAgAAZHJzL2Rvd25yZXYueG1sUEsFBgAAAAAEAAQA+QAAAJMDAAAAAA==&#10;" strokecolor="#24211d" strokeweight="0"/>
                  <v:line id="Line 462" o:spid="_x0000_s1465" style="position:absolute;flip:x;visibility:visible;mso-wrap-style:square" from="4011,1694" to="4034,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XKcIAAADdAAAADwAAAGRycy9kb3ducmV2LnhtbERPyWrDMBC9F/oPYgq9NXKdheBECSFg&#10;WigEsnzAYE0sp9bIWIrs/n11COT4ePt6O9pWROp941jB5yQDQVw53XCt4HIuP5YgfEDW2DomBX/k&#10;Ybt5fVljod3AR4qnUIsUwr5ABSaErpDSV4Ys+onriBN3db3FkGBfS93jkMJtK/MsW0iLDacGgx3t&#10;DVW/p7tVMOqyPN5v5cwO8fCV/eRxbqZRqfe3cbcCEWgMT/HD/a0V5PNp2p/epCc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XKcIAAADdAAAADwAAAAAAAAAAAAAA&#10;AAChAgAAZHJzL2Rvd25yZXYueG1sUEsFBgAAAAAEAAQA+QAAAJADAAAAAA==&#10;" strokecolor="#24211d" strokeweight="0"/>
                  <v:line id="Line 463" o:spid="_x0000_s1466" style="position:absolute;flip:x;visibility:visible;mso-wrap-style:square" from="3977,1694" to="4000,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oyssUAAADdAAAADwAAAGRycy9kb3ducmV2LnhtbESPUWvCMBSF34X9h3CFvWlqnUOqUcag&#10;bDAYqPsBl+baVJub0sS0+/eLIOzxcM75Dme7H20rIvW+caxgMc9AEFdON1wr+DmVszUIH5A1to5J&#10;wS952O+eJlsstBv4QPEYapEg7AtUYELoCil9Zciin7uOOHln11sMSfa11D0OCW5bmWfZq7TYcFow&#10;2NG7oep6vFkFoy7Lw+1Svtghfn9kX3lcmWVU6nk6vm1ABBrDf/jR/tQK8tVyAfc36Qn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LoyssUAAADdAAAADwAAAAAAAAAA&#10;AAAAAAChAgAAZHJzL2Rvd25yZXYueG1sUEsFBgAAAAAEAAQA+QAAAJMDAAAAAA==&#10;" strokecolor="#24211d" strokeweight="0"/>
                  <v:line id="Line 464" o:spid="_x0000_s1467" style="position:absolute;flip:x;visibility:visible;mso-wrap-style:square" from="3944,1694" to="3966,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isxcUAAADdAAAADwAAAGRycy9kb3ducmV2LnhtbESPUWvCMBSF3wf+h3AHvs10dcrojCJC&#10;cTAQrPsBl+au6dbclCam9d8vg4GPh3POdzib3WQ7EWnwrWMFz4sMBHHtdMuNgs9L+fQKwgdkjZ1j&#10;UnAjD7vt7GGDhXYjnylWoREJwr5ABSaEvpDS14Ys+oXriZP35QaLIcmhkXrAMcFtJ/MsW0uLLacF&#10;gz0dDNU/1dUqmHRZnq/f5Ysd4+mYfeRxZZZRqfnjtH8DEWgK9/B/+10ryFfLHP7ep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isxcUAAADdAAAADwAAAAAAAAAA&#10;AAAAAAChAgAAZHJzL2Rvd25yZXYueG1sUEsFBgAAAAAEAAQA+QAAAJMDAAAAAA==&#10;" strokecolor="#24211d" strokeweight="0"/>
                  <v:line id="Line 465" o:spid="_x0000_s1468" style="position:absolute;flip:x;visibility:visible;mso-wrap-style:square" from="3910,1694" to="3932,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QJXsUAAADdAAAADwAAAGRycy9kb3ducmV2LnhtbESPUWvCMBSF3wf+h3AF32ZqO8eoRpFB&#10;mTAY6PYDLs216dbclCam9d+bwWCPh3POdzjb/WQ7EWnwrWMFq2UGgrh2uuVGwddn9fgCwgdkjZ1j&#10;UnAjD/vd7GGLpXYjnyieQyMShH2JCkwIfSmlrw1Z9EvXEyfv4gaLIcmhkXrAMcFtJ/Mse5YWW04L&#10;Bnt6NVT/nK9WwaSr6nT9rp7sGD/esvc8rk0RlVrMp8MGRKAp/If/2ketIF8XBfy+SU9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QJXsUAAADdAAAADwAAAAAAAAAA&#10;AAAAAAChAgAAZHJzL2Rvd25yZXYueG1sUEsFBgAAAAAEAAQA+QAAAJMDAAAAAA==&#10;" strokecolor="#24211d" strokeweight="0"/>
                  <v:line id="Line 466" o:spid="_x0000_s1469" style="position:absolute;flip:x;visibility:visible;mso-wrap-style:square" from="3876,1694" to="3898,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2RKsUAAADdAAAADwAAAGRycy9kb3ducmV2LnhtbESP22rDMBBE3wv9B7GFvjVynQvFiRJK&#10;wTRQCOTyAYu1tZxaK2MpsvP3VSCQx2FmzjCrzWhbEan3jWMF75MMBHHldMO1gtOxfPsA4QOyxtYx&#10;KbiSh836+WmFhXYD7ykeQi0ShH2BCkwIXSGlrwxZ9BPXESfv1/UWQ5J9LXWPQ4LbVuZZtpAWG04L&#10;Bjv6MlT9HS5WwajLcn85lzM7xN139pPHuZlGpV5fxs8liEBjeITv7a1WkM+nM7i9S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M2RKsUAAADdAAAADwAAAAAAAAAA&#10;AAAAAAChAgAAZHJzL2Rvd25yZXYueG1sUEsFBgAAAAAEAAQA+QAAAJMDAAAAAA==&#10;" strokecolor="#24211d" strokeweight="0"/>
                  <v:line id="Line 467" o:spid="_x0000_s1470" style="position:absolute;flip:x;visibility:visible;mso-wrap-style:square" from="3842,1694" to="3865,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E0scUAAADdAAAADwAAAGRycy9kb3ducmV2LnhtbESPUWvCMBSF3wf+h3AF32ZqXceoRpFB&#10;mTAY6PYDLs216dbclCam9d+bwWCPh3POdzjb/WQ7EWnwrWMFq2UGgrh2uuVGwddn9fgCwgdkjZ1j&#10;UnAjD/vd7GGLpXYjnyieQyMShH2JCkwIfSmlrw1Z9EvXEyfv4gaLIcmhkXrAMcFtJ/Mse5YWW04L&#10;Bnt6NVT/nK9WwaSr6nT9rp7sGD/esvc8FmYdlVrMp8MGRKAp/If/2ketIC/WBfy+SU9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E0scUAAADdAAAADwAAAAAAAAAA&#10;AAAAAAChAgAAZHJzL2Rvd25yZXYueG1sUEsFBgAAAAAEAAQA+QAAAJMDAAAAAA==&#10;" strokecolor="#24211d" strokeweight="0"/>
                  <v:line id="Line 468" o:spid="_x0000_s1471" style="position:absolute;flip:x;visibility:visible;mso-wrap-style:square" from="3808,1694" to="383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OqxsUAAADdAAAADwAAAGRycy9kb3ducmV2LnhtbESPzWrDMBCE74W8g9hAb40cpwnBiRJC&#10;wbRQKOTnARZrYzmxVsZSZPftq0Khx2FmvmG2+9G2IlLvG8cK5rMMBHHldMO1gsu5fFmD8AFZY+uY&#10;FHyTh/1u8rTFQruBjxRPoRYJwr5ABSaErpDSV4Ys+pnriJN3db3FkGRfS93jkOC2lXmWraTFhtOC&#10;wY7eDFX308MqGHVZHh+38tUO8es9+8zj0iyiUs/T8bABEWgM/+G/9odWkC8XK/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1OqxsUAAADdAAAADwAAAAAAAAAA&#10;AAAAAAChAgAAZHJzL2Rvd25yZXYueG1sUEsFBgAAAAAEAAQA+QAAAJMDAAAAAA==&#10;" strokecolor="#24211d" strokeweight="0"/>
                  <v:line id="Line 469" o:spid="_x0000_s1472" style="position:absolute;flip:x;visibility:visible;mso-wrap-style:square" from="3775,1694" to="3797,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8PXcUAAADdAAAADwAAAGRycy9kb3ducmV2LnhtbESPzWrDMBCE74W+g9hAb40c5xcnSigF&#10;00KgkLQPsFgby621MpYiu29fBQI9DjPzDbM7jLYVkXrfOFYwm2YgiCunG64VfH2WzxsQPiBrbB2T&#10;gl/ycNg/Puyw0G7gE8VzqEWCsC9QgQmhK6T0lSGLfuo64uRdXG8xJNnXUvc4JLhtZZ5lK2mx4bRg&#10;sKNXQ9XP+WoVjLosT9fvcmGH+PGWHfO4NPOo1NNkfNmCCDSG//C9/a4V5Mv5Gm5v0hO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8PXcUAAADdAAAADwAAAAAAAAAA&#10;AAAAAAChAgAAZHJzL2Rvd25yZXYueG1sUEsFBgAAAAAEAAQA+QAAAJMDAAAAAA==&#10;" strokecolor="#24211d" strokeweight="0"/>
                  <v:line id="Line 470" o:spid="_x0000_s1473" style="position:absolute;flip:x;visibility:visible;mso-wrap-style:square" from="3741,1694" to="3763,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CbL8IAAADdAAAADwAAAGRycy9kb3ducmV2LnhtbERPyWrDMBC9F/oPYgq9NXKdheBECSFg&#10;WigEsnzAYE0sp9bIWIrs/n11COT4ePt6O9pWROp941jB5yQDQVw53XCt4HIuP5YgfEDW2DomBX/k&#10;Ybt5fVljod3AR4qnUIsUwr5ABSaErpDSV4Ys+onriBN3db3FkGBfS93jkMJtK/MsW0iLDacGgx3t&#10;DVW/p7tVMOqyPN5v5cwO8fCV/eRxbqZRqfe3cbcCEWgMT/HD/a0V5PNpmpvepCc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CbL8IAAADdAAAADwAAAAAAAAAAAAAA&#10;AAChAgAAZHJzL2Rvd25yZXYueG1sUEsFBgAAAAAEAAQA+QAAAJADAAAAAA==&#10;" strokecolor="#24211d" strokeweight="0"/>
                  <v:line id="Line 471" o:spid="_x0000_s1474" style="position:absolute;flip:x;visibility:visible;mso-wrap-style:square" from="3707,1694" to="3729,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w+tMUAAADdAAAADwAAAGRycy9kb3ducmV2LnhtbESPzWrDMBCE74W+g9hAb40c54fEiRJK&#10;wbQQKCTtAyzWxnJrrYylyO7bV4FAj8PMfMPsDqNtRaTeN44VzKYZCOLK6YZrBV+f5fMahA/IGlvH&#10;pOCXPBz2jw87LLQb+ETxHGqRIOwLVGBC6AopfWXIop+6jjh5F9dbDEn2tdQ9DgluW5ln2UpabDgt&#10;GOzo1VD1c75aBaMuy9P1u1zYIX68Zcc8Ls08KvU0GV+2IAKN4T98b79rBflyvoHbm/QE5P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w+tMUAAADdAAAADwAAAAAAAAAA&#10;AAAAAAChAgAAZHJzL2Rvd25yZXYueG1sUEsFBgAAAAAEAAQA+QAAAJMDAAAAAA==&#10;" strokecolor="#24211d" strokeweight="0"/>
                  <v:line id="Line 472" o:spid="_x0000_s1475" style="position:absolute;flip:x;visibility:visible;mso-wrap-style:square" from="3673,1694" to="3696,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kVMIAAADdAAAADwAAAGRycy9kb3ducmV2LnhtbERPyWrDMBC9F/oPYgq9NXKdheBECSFg&#10;UigEsnzAYE0sp9bIWIrs/n11KOT4ePt6O9pWROp941jB5yQDQVw53XCt4HopP5YgfEDW2DomBb/k&#10;Ybt5fVljod3AJ4rnUIsUwr5ABSaErpDSV4Ys+onriBN3c73FkGBfS93jkMJtK/MsW0iLDacGgx3t&#10;DVU/54dVMOqyPD3u5cwO8XjIvvM4N9Oo1PvbuFuBCDSGp/jf/aUV5PNZ2p/epCc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DkVMIAAADdAAAADwAAAAAAAAAAAAAA&#10;AAChAgAAZHJzL2Rvd25yZXYueG1sUEsFBgAAAAAEAAQA+QAAAJADAAAAAA==&#10;" strokecolor="#24211d" strokeweight="0"/>
                  <v:line id="Line 473" o:spid="_x0000_s1476" style="position:absolute;flip:x;visibility:visible;mso-wrap-style:square" from="3639,1694" to="3662,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xBz8UAAADdAAAADwAAAGRycy9kb3ducmV2LnhtbESPUWvCMBSF34X9h3AHvmlq1TGqUcag&#10;bCAI6n7Apblr6pqb0sS0+/dmMPDxcM75Dme7H20rIvW+caxgMc9AEFdON1wr+LqUs1cQPiBrbB2T&#10;gl/ysN89TbZYaDfwieI51CJB2BeowITQFVL6ypBFP3cdcfK+XW8xJNnXUvc4JLhtZZ5lL9Jiw2nB&#10;YEfvhqqf880qGHVZnm7XcmWHePzIDnlcm2VUavo8vm1ABBrDI/zf/tQK8vVqAX9v0hOQu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xBz8UAAADdAAAADwAAAAAAAAAA&#10;AAAAAAChAgAAZHJzL2Rvd25yZXYueG1sUEsFBgAAAAAEAAQA+QAAAJMDAAAAAA==&#10;" strokecolor="#24211d" strokeweight="0"/>
                  <v:line id="Line 474" o:spid="_x0000_s1477" style="position:absolute;flip:x;visibility:visible;mso-wrap-style:square" from="3605,1694" to="3628,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7fuMQAAADdAAAADwAAAGRycy9kb3ducmV2LnhtbESPUWvCMBSF3wX/Q7jC3jS10zE6o8ig&#10;bDAQdPsBl+auqTY3pYlp9+8XQfDxcM75DmezG20rIvW+caxguchAEFdON1wr+Pku568gfEDW2Dom&#10;BX/kYbedTjZYaDfwkeIp1CJB2BeowITQFVL6ypBFv3AdcfJ+XW8xJNnXUvc4JLhtZZ5lL9Jiw2nB&#10;YEfvhqrL6WoVjLosj9dzubJDPHxkX3lcm+eo1NNs3L+BCDSGR/je/tQK8vUqh9ub9ATk9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bt+4xAAAAN0AAAAPAAAAAAAAAAAA&#10;AAAAAKECAABkcnMvZG93bnJldi54bWxQSwUGAAAAAAQABAD5AAAAkgMAAAAA&#10;" strokecolor="#24211d" strokeweight="0"/>
                  <v:line id="Line 475" o:spid="_x0000_s1478" style="position:absolute;flip:x;visibility:visible;mso-wrap-style:square" from="3572,1694" to="3594,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J6I8UAAADdAAAADwAAAGRycy9kb3ducmV2LnhtbESP22rDMBBE3wv9B7GFvjVynQvFiRJK&#10;wTRQCOTyAYu1tZxaK2MpsvP3VSCQx2FmzjCrzWhbEan3jWMF75MMBHHldMO1gtOxfPsA4QOyxtYx&#10;KbiSh836+WmFhXYD7ykeQi0ShH2BCkwIXSGlrwxZ9BPXESfv1/UWQ5J9LXWPQ4LbVuZZtpAWG04L&#10;Bjv6MlT9HS5WwajLcn85lzM7xN139pPHuZlGpV5fxs8liEBjeITv7a1WkM9nU7i9S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J6I8UAAADdAAAADwAAAAAAAAAA&#10;AAAAAAChAgAAZHJzL2Rvd25yZXYueG1sUEsFBgAAAAAEAAQA+QAAAJMDAAAAAA==&#10;" strokecolor="#24211d" strokeweight="0"/>
                  <v:line id="Line 476" o:spid="_x0000_s1479" style="position:absolute;flip:x;visibility:visible;mso-wrap-style:square" from="3538,1694" to="3560,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viV8UAAADdAAAADwAAAGRycy9kb3ducmV2LnhtbESPUWvCMBSF34X9h3AHvmm6WseoRhmD&#10;soEg6PYDLs216dbclCam3b83g4GPh3POdzjb/WQ7EWnwrWMFT8sMBHHtdMuNgq/PavECwgdkjZ1j&#10;UvBLHva7h9kWS+1GPlE8h0YkCPsSFZgQ+lJKXxuy6JeuJ07exQ0WQ5JDI/WAY4LbTuZZ9iwttpwW&#10;DPb0Zqj+OV+tgklX1en6XRV2jMf37JDHtVlFpeaP0+sGRKAp3MP/7Q+tIF8XBfy9SU9A7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viV8UAAADdAAAADwAAAAAAAAAA&#10;AAAAAAChAgAAZHJzL2Rvd25yZXYueG1sUEsFBgAAAAAEAAQA+QAAAJMDAAAAAA==&#10;" strokecolor="#24211d" strokeweight="0"/>
                  <v:line id="Line 477" o:spid="_x0000_s1480" style="position:absolute;flip:x;visibility:visible;mso-wrap-style:square" from="3515,1694" to="3527,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dHzMUAAADdAAAADwAAAGRycy9kb3ducmV2LnhtbESPUWvCMBSF3wf7D+EOfJvpqh2jGmUM&#10;yoSBoNsPuDTXpltzU5qY1n+/CIKPh3POdzjr7WQ7EWnwrWMFL/MMBHHtdMuNgp/v6vkNhA/IGjvH&#10;pOBCHrabx4c1ltqNfKB4DI1IEPYlKjAh9KWUvjZk0c9dT5y8kxsshiSHRuoBxwS3ncyz7FVabDkt&#10;GOzpw1D9dzxbBZOuqsP5t1raMe4/s688FmYRlZo9Te8rEIGmcA/f2jutIC+WBVzfpCc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4dHzMUAAADdAAAADwAAAAAAAAAA&#10;AAAAAAChAgAAZHJzL2Rvd25yZXYueG1sUEsFBgAAAAAEAAQA+QAAAJMDAAAAAA==&#10;" strokecolor="#24211d" strokeweight="0"/>
                  <v:line id="Line 478" o:spid="_x0000_s1481" style="position:absolute;flip:x;visibility:visible;mso-wrap-style:square" from="3482,1694" to="3493,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XZu8UAAADdAAAADwAAAGRycy9kb3ducmV2LnhtbESPzWrDMBCE74W8g9hAb40cNwnBiRJC&#10;wbRQKOTnARZrYzmxVsZSZPftq0Khx2FmvmG2+9G2IlLvG8cK5rMMBHHldMO1gsu5fFmD8AFZY+uY&#10;FHyTh/1u8rTFQruBjxRPoRYJwr5ABSaErpDSV4Ys+pnriJN3db3FkGRfS93jkOC2lXmWraTFhtOC&#10;wY7eDFX308MqGHVZHh+3cmGH+PWefeZxaV6jUs/T8bABEWgM/+G/9odWkC8XK/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XZu8UAAADdAAAADwAAAAAAAAAA&#10;AAAAAAChAgAAZHJzL2Rvd25yZXYueG1sUEsFBgAAAAAEAAQA+QAAAJMDAAAAAA==&#10;" strokecolor="#24211d" strokeweight="0"/>
                  <v:line id="Line 479" o:spid="_x0000_s1482" style="position:absolute;flip:x;visibility:visible;mso-wrap-style:square" from="3448,1694" to="3459,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l8IMUAAADdAAAADwAAAGRycy9kb3ducmV2LnhtbESP22rDMBBE3wv5B7GBvjVy3NxwooRQ&#10;MC0UCrl8wGJtLLfWyliK7P59VSj0cZiZM8zuMNpWROp941jBfJaBIK6cbrhWcL2UTxsQPiBrbB2T&#10;gm/ycNhPHnZYaDfwieI51CJB2BeowITQFVL6ypBFP3MdcfJurrcYkuxrqXscEty2Ms+ylbTYcFow&#10;2NGLoerrfLcKRl2Wp/tnubBD/HjN3vO4NM9RqcfpeNyCCDSG//Bf+00ryJeLNfy+SU9A7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Bl8IMUAAADdAAAADwAAAAAAAAAA&#10;AAAAAAChAgAAZHJzL2Rvd25yZXYueG1sUEsFBgAAAAAEAAQA+QAAAJMDAAAAAA==&#10;" strokecolor="#24211d" strokeweight="0"/>
                  <v:line id="Line 480" o:spid="_x0000_s1483" style="position:absolute;flip:x;visibility:visible;mso-wrap-style:square" from="3414,1694" to="3425,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boUsIAAADdAAAADwAAAGRycy9kb3ducmV2LnhtbERPyWrDMBC9F/oPYgq9NXKdheBECSFg&#10;UigEsnzAYE0sp9bIWIrs/n11KOT4ePt6O9pWROp941jB5yQDQVw53XCt4HopP5YgfEDW2DomBb/k&#10;Ybt5fVljod3AJ4rnUIsUwr5ABSaErpDSV4Ys+onriBN3c73FkGBfS93jkMJtK/MsW0iLDacGgx3t&#10;DVU/54dVMOqyPD3u5cwO8XjIvvM4N9Oo1PvbuFuBCDSGp/jf/aUV5PNZmpvepCc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boUsIAAADdAAAADwAAAAAAAAAAAAAA&#10;AAChAgAAZHJzL2Rvd25yZXYueG1sUEsFBgAAAAAEAAQA+QAAAJADAAAAAA==&#10;" strokecolor="#24211d" strokeweight="0"/>
                  <v:line id="Line 481" o:spid="_x0000_s1484" style="position:absolute;flip:x;visibility:visible;mso-wrap-style:square" from="3380,1694" to="339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NycUAAADdAAAADwAAAGRycy9kb3ducmV2LnhtbESPzWrDMBCE74W8g9hAb40cNwmJEyWE&#10;gmmhUMjPAyzWxnJrrYylyO7bV4VCj8PMfMPsDqNtRaTeN44VzGcZCOLK6YZrBddL+bQG4QOyxtYx&#10;KfgmD4f95GGHhXYDnyieQy0ShH2BCkwIXSGlrwxZ9DPXESfv5nqLIcm+lrrHIcFtK/MsW0mLDacF&#10;gx29GKq+znerYNRlebp/lgs7xI/X7D2PS/MclXqcjsctiEBj+A//td+0gny52MD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pNycUAAADdAAAADwAAAAAAAAAA&#10;AAAAAAChAgAAZHJzL2Rvd25yZXYueG1sUEsFBgAAAAAEAAQA+QAAAJMDAAAAAA==&#10;" strokecolor="#24211d" strokeweight="0"/>
                  <v:line id="Line 482" o:spid="_x0000_s1485" style="position:absolute;flip:x;visibility:visible;mso-wrap-style:square" from="3346,1694" to="3358,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lyicIAAADdAAAADwAAAGRycy9kb3ducmV2LnhtbERP3WrCMBS+H/gO4QjezdS6DqlGkUHZ&#10;YDDQ+QCH5thUm5PSxLR7++VisMuP7393mGwnIg2+daxgtcxAENdOt9wouHxXzxsQPiBr7ByTgh/y&#10;cNjPnnZYajfyieI5NCKFsC9RgQmhL6X0tSGLful64sRd3WAxJDg0Ug84pnDbyTzLXqXFllODwZ7e&#10;DNX388MqmHRVnR636sWO8es9+8xjYdZRqcV8Om5BBJrCv/jP/aEV5EWR9qc36Qn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lyicIAAADdAAAADwAAAAAAAAAAAAAA&#10;AAChAgAAZHJzL2Rvd25yZXYueG1sUEsFBgAAAAAEAAQA+QAAAJADAAAAAA==&#10;" strokecolor="#24211d" strokeweight="0"/>
                  <v:line id="Line 483" o:spid="_x0000_s1486" style="position:absolute;flip:x;visibility:visible;mso-wrap-style:square" from="3313,1694" to="3324,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XXEsUAAADdAAAADwAAAGRycy9kb3ducmV2LnhtbESPUWvCMBSF3wf+h3CFvc3Ubh1SjSJC&#10;2WAw0PkDLs21qTY3pYlp9++XwWCPh3POdzib3WQ7EWnwrWMFy0UGgrh2uuVGwfmrelqB8AFZY+eY&#10;FHyTh9129rDBUruRjxRPoREJwr5EBSaEvpTS14Ys+oXriZN3cYPFkOTQSD3gmOC2k3mWvUqLLacF&#10;gz0dDNW3090qmHRVHe/X6sWO8fMt+8hjYZ6jUo/zab8GEWgK/+G/9rtWkBfFEn7fp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XXEsUAAADdAAAADwAAAAAAAAAA&#10;AAAAAAChAgAAZHJzL2Rvd25yZXYueG1sUEsFBgAAAAAEAAQA+QAAAJMDAAAAAA==&#10;" strokecolor="#24211d" strokeweight="0"/>
                  <v:line id="Line 484" o:spid="_x0000_s1487" style="position:absolute;flip:x;visibility:visible;mso-wrap-style:square" from="3279,1694" to="3290,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dJZcUAAADdAAAADwAAAGRycy9kb3ducmV2LnhtbESPzWrDMBCE74W+g9hCbo1ctw7FiRJK&#10;wbRQCOTnARZrazm1VsZSZOftq0Agx2FmvmFWm8l2ItLgW8cKXuYZCOLa6ZYbBcdD9fwOwgdkjZ1j&#10;UnAhD5v148MKS+1G3lHch0YkCPsSFZgQ+lJKXxuy6OeuJ07erxsshiSHRuoBxwS3ncyzbCEttpwW&#10;DPb0aaj+25+tgklX1e58qt7sGLdf2U8eC/MalZo9TR9LEIGmcA/f2t9aQV4UOVzfpCc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dJZcUAAADdAAAADwAAAAAAAAAA&#10;AAAAAAChAgAAZHJzL2Rvd25yZXYueG1sUEsFBgAAAAAEAAQA+QAAAJMDAAAAAA==&#10;" strokecolor="#24211d" strokeweight="0"/>
                  <v:line id="Line 485" o:spid="_x0000_s1488" style="position:absolute;flip:x;visibility:visible;mso-wrap-style:square" from="3245,1694" to="3256,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vs/sUAAADdAAAADwAAAGRycy9kb3ducmV2LnhtbESPUWvCMBSF3wf+h3AF32ZqXceoRpFB&#10;mTAY6PYDLs216dbclCam9d+bwWCPh3POdzjb/WQ7EWnwrWMFq2UGgrh2uuVGwddn9fgCwgdkjZ1j&#10;UnAjD/vd7GGLpXYjnyieQyMShH2JCkwIfSmlrw1Z9EvXEyfv4gaLIcmhkXrAMcFtJ/Mse5YWW04L&#10;Bnt6NVT/nK9WwaSr6nT9rp7sGD/esvc8FmYdlVrMp8MGRKAp/If/2ketIC+KNfy+SU9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vs/sUAAADdAAAADwAAAAAAAAAA&#10;AAAAAAChAgAAZHJzL2Rvd25yZXYueG1sUEsFBgAAAAAEAAQA+QAAAJMDAAAAAA==&#10;" strokecolor="#24211d" strokeweight="0"/>
                  <v:line id="Line 486" o:spid="_x0000_s1489" style="position:absolute;flip:x;visibility:visible;mso-wrap-style:square" from="3211,1694" to="3222,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J0isUAAADdAAAADwAAAGRycy9kb3ducmV2LnhtbESPUWvCMBSF3wf7D+EOfJvpqh2jGmUM&#10;yoSBoNsPuDTXpltzU5qY1n+/CIKPh3POdzjr7WQ7EWnwrWMFL/MMBHHtdMuNgp/v6vkNhA/IGjvH&#10;pOBCHrabx4c1ltqNfKB4DI1IEPYlKjAh9KWUvjZk0c9dT5y8kxsshiSHRuoBxwS3ncyz7FVabDkt&#10;GOzpw1D9dzxbBZOuqsP5t1raMe4/s688FmYRlZo9Te8rEIGmcA/f2jutIC+KJVzfpCc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J0isUAAADdAAAADwAAAAAAAAAA&#10;AAAAAAChAgAAZHJzL2Rvd25yZXYueG1sUEsFBgAAAAAEAAQA+QAAAJMDAAAAAA==&#10;" strokecolor="#24211d" strokeweight="0"/>
                  <v:line id="Line 487" o:spid="_x0000_s1490" style="position:absolute;flip:x;visibility:visible;mso-wrap-style:square" from="3177,1694" to="3189,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7REcUAAADdAAAADwAAAGRycy9kb3ducmV2LnhtbESPzWrDMBCE74W+g9hCbo1ctw7FiRJK&#10;wbRQCOTnARZrazm1VsZSZOftq0Agx2FmvmFWm8l2ItLgW8cKXuYZCOLa6ZYbBcdD9fwOwgdkjZ1j&#10;UnAhD5v148MKS+1G3lHch0YkCPsSFZgQ+lJKXxuy6OeuJ07erxsshiSHRuoBxwS3ncyzbCEttpwW&#10;DPb0aaj+25+tgklX1e58qt7sGLdf2U8eC/MalZo9TR9LEIGmcA/f2t9aQV4UBVzfpCc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7REcUAAADdAAAADwAAAAAAAAAA&#10;AAAAAAChAgAAZHJzL2Rvd25yZXYueG1sUEsFBgAAAAAEAAQA+QAAAJMDAAAAAA==&#10;" strokecolor="#24211d" strokeweight="0"/>
                  <v:line id="Line 488" o:spid="_x0000_s1491" style="position:absolute;flip:x;visibility:visible;mso-wrap-style:square" from="3144,1694" to="3155,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xPZsUAAADdAAAADwAAAGRycy9kb3ducmV2LnhtbESPUWvCMBSF3wf+h3CFvc3UbhWpRhGh&#10;bDAY6PYDLs21qTY3pYlp9++XwWCPh3POdzjb/WQ7EWnwrWMFy0UGgrh2uuVGwddn9bQG4QOyxs4x&#10;KfgmD/vd7GGLpXYjnyieQyMShH2JCkwIfSmlrw1Z9AvXEyfv4gaLIcmhkXrAMcFtJ/MsW0mLLacF&#10;gz0dDdW3890qmHRVne7X6sWO8eM1e89jYZ6jUo/z6bABEWgK/+G/9ptWkBfFCn7fp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xPZsUAAADdAAAADwAAAAAAAAAA&#10;AAAAAAChAgAAZHJzL2Rvd25yZXYueG1sUEsFBgAAAAAEAAQA+QAAAJMDAAAAAA==&#10;" strokecolor="#24211d" strokeweight="0"/>
                  <v:line id="Line 489" o:spid="_x0000_s1492" style="position:absolute;flip:x;visibility:visible;mso-wrap-style:square" from="3110,1694" to="312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Dq/cUAAADdAAAADwAAAGRycy9kb3ducmV2LnhtbESPUUvDMBSF34X9h3AHvrnUujqpy4YI&#10;ZcJA2NwPuDTXptrclCZLu39vBgMfD+ec73DW28l2ItLgW8cKHhcZCOLa6ZYbBaev6uEFhA/IGjvH&#10;pOBCHrab2d0aS+1GPlA8hkYkCPsSFZgQ+lJKXxuy6BeuJ07etxsshiSHRuoBxwS3ncyz7FlabDkt&#10;GOzp3VD9ezxbBZOuqsP5p1raMX7usn0eC/MUlbqfT2+vIAJN4T98a39oBXlRrOD6Jj0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Dq/cUAAADdAAAADwAAAAAAAAAA&#10;AAAAAAChAgAAZHJzL2Rvd25yZXYueG1sUEsFBgAAAAAEAAQA+QAAAJMDAAAAAA==&#10;" strokecolor="#24211d" strokeweight="0"/>
                  <v:line id="Line 490" o:spid="_x0000_s1493" style="position:absolute;flip:x;visibility:visible;mso-wrap-style:square" from="3076,1694" to="3087,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9+j8IAAADdAAAADwAAAGRycy9kb3ducmV2LnhtbERP3WrCMBS+H/gO4QjezdS6DqlGkUHZ&#10;YDDQ+QCH5thUm5PSxLR7++VisMuP7393mGwnIg2+daxgtcxAENdOt9wouHxXzxsQPiBr7ByTgh/y&#10;cNjPnnZYajfyieI5NCKFsC9RgQmhL6X0tSGLful64sRd3WAxJDg0Ug84pnDbyTzLXqXFllODwZ7e&#10;DNX388MqmHRVnR636sWO8es9+8xjYdZRqcV8Om5BBJrCv/jP/aEV5EWR5qY36QnI/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9+j8IAAADdAAAADwAAAAAAAAAAAAAA&#10;AAChAgAAZHJzL2Rvd25yZXYueG1sUEsFBgAAAAAEAAQA+QAAAJADAAAAAA==&#10;" strokecolor="#24211d" strokeweight="0"/>
                  <v:line id="Line 491" o:spid="_x0000_s1494" style="position:absolute;flip:x;visibility:visible;mso-wrap-style:square" from="3042,1694" to="3053,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PbFMUAAADdAAAADwAAAGRycy9kb3ducmV2LnhtbESPUUvDMBSF34X9h3AHvrnUusqsy4YI&#10;ZcJA2NwPuDTXptrclCZLu39vBgMfD+ec73DW28l2ItLgW8cKHhcZCOLa6ZYbBaev6mEFwgdkjZ1j&#10;UnAhD9vN7G6NpXYjHygeQyMShH2JCkwIfSmlrw1Z9AvXEyfv2w0WQ5JDI/WAY4LbTuZZ9iwttpwW&#10;DPb0bqj+PZ6tgklX1eH8Uy3tGD932T6PhXmKSt3Pp7dXEIGm8B++tT+0grwoXuD6Jj0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PbFMUAAADdAAAADwAAAAAAAAAA&#10;AAAAAAChAgAAZHJzL2Rvd25yZXYueG1sUEsFBgAAAAAEAAQA+QAAAJMDAAAAAA==&#10;" strokecolor="#24211d" strokeweight="0"/>
                  <v:line id="Line 492" o:spid="_x0000_s1495" style="position:absolute;flip:x;visibility:visible;mso-wrap-style:square" from="3008,1694" to="3020,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W4NMEAAADdAAAADwAAAGRycy9kb3ducmV2LnhtbERP3WrCMBS+H/gO4Qi7m6ndlFGNIoOy&#10;gSCoe4BDc2yqzUlpYtq9vbkYePnx/a+3o21FpN43jhXMZxkI4srphmsFv+fy7ROED8gaW8ek4I88&#10;bDeTlzUW2g18pHgKtUgh7AtUYELoCil9Zciin7mOOHEX11sMCfa11D0OKdy2Ms+ypbTYcGow2NGX&#10;oep2ulsFoy7L4/1aftghHr6zfR4X5j0q9ToddysQgcbwFP+7f7SCfLFM+9Ob9AT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Rbg0wQAAAN0AAAAPAAAAAAAAAAAAAAAA&#10;AKECAABkcnMvZG93bnJldi54bWxQSwUGAAAAAAQABAD5AAAAjwMAAAAA&#10;" strokecolor="#24211d" strokeweight="0"/>
                  <v:line id="Line 493" o:spid="_x0000_s1496" style="position:absolute;flip:x;visibility:visible;mso-wrap-style:square" from="2975,1694" to="2986,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kdr8UAAADdAAAADwAAAGRycy9kb3ducmV2LnhtbESPUWvCMBSF3wf7D+EOfJupdcrojDIG&#10;RWEwUPcDLs1dU21uShPT+u+NIOzxcM75Dme1GW0rIvW+caxgNs1AEFdON1wr+D2Wr+8gfEDW2Dom&#10;BVfysFk/P62w0G7gPcVDqEWCsC9QgQmhK6T0lSGLfuo64uT9ud5iSLKvpe5xSHDbyjzLltJiw2nB&#10;YEdfhqrz4WIVjLos95dT+WaH+LPNvvO4MPOo1ORl/PwAEWgM/+FHe6cV5IvlDO5v0hO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kdr8UAAADdAAAADwAAAAAAAAAA&#10;AAAAAAChAgAAZHJzL2Rvd25yZXYueG1sUEsFBgAAAAAEAAQA+QAAAJMDAAAAAA==&#10;" strokecolor="#24211d" strokeweight="0"/>
                  <v:line id="Line 494" o:spid="_x0000_s1497" style="position:absolute;flip:x;visibility:visible;mso-wrap-style:square" from="2941,1694" to="2952,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uD2MUAAADdAAAADwAAAGRycy9kb3ducmV2LnhtbESPUWvCMBSF3wf7D+EOfJvpuilSjSJC&#10;2WAwsPoDLs21qWtuShPT+u+XwWCPh3POdzib3WQ7EWnwrWMFL/MMBHHtdMuNgvOpfF6B8AFZY+eY&#10;FNzJw277+LDBQruRjxSr0IgEYV+gAhNCX0jpa0MW/dz1xMm7uMFiSHJopB5wTHDbyTzLltJiy2nB&#10;YE8HQ/V3dbMKJl2Wx9u1fLNj/HrPPvO4MK9RqdnTtF+DCDSF//Bf+0MryBfLHH7fp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uD2MUAAADdAAAADwAAAAAAAAAA&#10;AAAAAAChAgAAZHJzL2Rvd25yZXYueG1sUEsFBgAAAAAEAAQA+QAAAJMDAAAAAA==&#10;" strokecolor="#24211d" strokeweight="0"/>
                  <v:line id="Line 495" o:spid="_x0000_s1498" style="position:absolute;flip:x;visibility:visible;mso-wrap-style:square" from="2907,1694" to="2918,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cmQ8UAAADdAAAADwAAAGRycy9kb3ducmV2LnhtbESPzWrDMBCE74W8g9hAb40cpwnBiRJC&#10;wbRQKOTnARZrYzmxVsZSZPftq0Khx2FmvmG2+9G2IlLvG8cK5rMMBHHldMO1gsu5fFmD8AFZY+uY&#10;FHyTh/1u8rTFQruBjxRPoRYJwr5ABSaErpDSV4Ys+pnriJN3db3FkGRfS93jkOC2lXmWraTFhtOC&#10;wY7eDFX308MqGHVZHh+38tUO8es9+8zj0iyiUs/T8bABEWgM/+G/9odWkC9XC/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cmQ8UAAADdAAAADwAAAAAAAAAA&#10;AAAAAAChAgAAZHJzL2Rvd25yZXYueG1sUEsFBgAAAAAEAAQA+QAAAJMDAAAAAA==&#10;" strokecolor="#24211d" strokeweight="0"/>
                  <v:line id="Line 496" o:spid="_x0000_s1499" style="position:absolute;flip:x;visibility:visible;mso-wrap-style:square" from="2873,1694" to="2884,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6+N8UAAADdAAAADwAAAGRycy9kb3ducmV2LnhtbESPzWrDMBCE74W8g9hAb40cNwnBiRJC&#10;wbRQKOTnARZrYzmxVsZSZPftq0Khx2FmvmG2+9G2IlLvG8cK5rMMBHHldMO1gsu5fFmD8AFZY+uY&#10;FHyTh/1u8rTFQruBjxRPoRYJwr5ABSaErpDSV4Ys+pnriJN3db3FkGRfS93jkOC2lXmWraTFhtOC&#10;wY7eDFX308MqGHVZHh+3cmGH+PWefeZxaV6jUs/T8bABEWgM/+G/9odWkC9XC/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36+N8UAAADdAAAADwAAAAAAAAAA&#10;AAAAAAChAgAAZHJzL2Rvd25yZXYueG1sUEsFBgAAAAAEAAQA+QAAAJMDAAAAAA==&#10;" strokecolor="#24211d" strokeweight="0"/>
                  <v:line id="Line 497" o:spid="_x0000_s1500" style="position:absolute;flip:x;visibility:visible;mso-wrap-style:square" from="2839,1694" to="285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IbrMUAAADdAAAADwAAAGRycy9kb3ducmV2LnhtbESPUWvCMBSF3wf+h3CFvc3UbhWpRhGh&#10;bDAY6PYDLs21qTY3pYlp9++XwWCPh3POdzjb/WQ7EWnwrWMFy0UGgrh2uuVGwddn9bQG4QOyxs4x&#10;KfgmD/vd7GGLpXYjnyieQyMShH2JCkwIfSmlrw1Z9AvXEyfv4gaLIcmhkXrAMcFtJ/MsW0mLLacF&#10;gz0dDdW3890qmHRVne7X6sWO8eM1e89jYZ6jUo/z6bABEWgK/+G/9ptWkBerAn7fp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IbrMUAAADdAAAADwAAAAAAAAAA&#10;AAAAAAChAgAAZHJzL2Rvd25yZXYueG1sUEsFBgAAAAAEAAQA+QAAAJMDAAAAAA==&#10;" strokecolor="#24211d" strokeweight="0"/>
                  <v:line id="Line 498" o:spid="_x0000_s1501" style="position:absolute;flip:x;visibility:visible;mso-wrap-style:square" from="2806,1694" to="2817,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CF28UAAADdAAAADwAAAGRycy9kb3ducmV2LnhtbESPUWvCMBSF3wf7D+EOfJvp6iyjGmUM&#10;isJgoNsPuDR3TV1zU5qY1n9vBGGPh3POdzjr7WQ7EWnwrWMFL/MMBHHtdMuNgp/v6vkNhA/IGjvH&#10;pOBCHrabx4c1ltqNfKB4DI1IEPYlKjAh9KWUvjZk0c9dT5y8XzdYDEkOjdQDjgluO5lnWSEttpwW&#10;DPb0Yaj+O56tgklX1eF8ql7tGL922Wcel2YRlZo9Te8rEIGm8B++t/daQb4sCri9SU9Ab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CF28UAAADdAAAADwAAAAAAAAAA&#10;AAAAAAChAgAAZHJzL2Rvd25yZXYueG1sUEsFBgAAAAAEAAQA+QAAAJMDAAAAAA==&#10;" strokecolor="#24211d" strokeweight="0"/>
                  <v:line id="Line 499" o:spid="_x0000_s1502" style="position:absolute;flip:x;visibility:visible;mso-wrap-style:square" from="2772,1694" to="2783,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wgQMUAAADdAAAADwAAAGRycy9kb3ducmV2LnhtbESPzWrDMBCE74W+g9hCbo1c56fFiRJK&#10;wTRQCCTpAyzW1nJqrYylyO7bR4FCjsPMfMOst6NtRaTeN44VvEwzEMSV0w3XCr5P5fMbCB+QNbaO&#10;ScEfedhuHh/WWGg38IHiMdQiQdgXqMCE0BVS+sqQRT91HXHyflxvMSTZ11L3OCS4bWWeZUtpseG0&#10;YLCjD0PV7/FiFYy6LA+Xczm3Q9x/Zl95XJhZVGryNL6vQAQawz38395pBfli+Qq3N+kJyM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wgQMUAAADdAAAADwAAAAAAAAAA&#10;AAAAAAChAgAAZHJzL2Rvd25yZXYueG1sUEsFBgAAAAAEAAQA+QAAAJMDAAAAAA==&#10;" strokecolor="#24211d" strokeweight="0"/>
                  <v:line id="Line 500" o:spid="_x0000_s1503" style="position:absolute;flip:x;visibility:visible;mso-wrap-style:square" from="2738,1694" to="2749,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O0MsEAAADdAAAADwAAAGRycy9kb3ducmV2LnhtbERP3WrCMBS+H/gO4Qi7m6ndlFGNIoOy&#10;gSCoe4BDc2yqzUlpYtq9vbkYePnx/a+3o21FpN43jhXMZxkI4srphmsFv+fy7ROED8gaW8ek4I88&#10;bDeTlzUW2g18pHgKtUgh7AtUYELoCil9Zciin7mOOHEX11sMCfa11D0OKdy2Ms+ypbTYcGow2NGX&#10;oep2ulsFoy7L4/1aftghHr6zfR4X5j0q9ToddysQgcbwFP+7f7SCfLFMc9Ob9AT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M7QywQAAAN0AAAAPAAAAAAAAAAAAAAAA&#10;AKECAABkcnMvZG93bnJldi54bWxQSwUGAAAAAAQABAD5AAAAjwMAAAAA&#10;" strokecolor="#24211d" strokeweight="0"/>
                  <v:line id="Line 501" o:spid="_x0000_s1504" style="position:absolute;flip:x;visibility:visible;mso-wrap-style:square" from="2704,1694" to="2715,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8RqcUAAADdAAAADwAAAGRycy9kb3ducmV2LnhtbESPzWrDMBCE74W+g9hCbo1c54fWiRJK&#10;wTRQCCTpAyzW1nJqrYylyO7bR4FCjsPMfMOst6NtRaTeN44VvEwzEMSV0w3XCr5P5fMrCB+QNbaO&#10;ScEfedhuHh/WWGg38IHiMdQiQdgXqMCE0BVS+sqQRT91HXHyflxvMSTZ11L3OCS4bWWeZUtpseG0&#10;YLCjD0PV7/FiFYy6LA+Xczm3Q9x/Zl95XJhZVGryNL6vQAQawz38395pBfli+Qa3N+kJyM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8RqcUAAADdAAAADwAAAAAAAAAA&#10;AAAAAAChAgAAZHJzL2Rvd25yZXYueG1sUEsFBgAAAAAEAAQA+QAAAJMDAAAAAA==&#10;" strokecolor="#24211d" strokeweight="0"/>
                  <v:line id="Line 502" o:spid="_x0000_s1505" style="position:absolute;flip:x;visibility:visible;mso-wrap-style:square" from="2670,1694" to="2682,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wu6cIAAADdAAAADwAAAGRycy9kb3ducmV2LnhtbERP3WrCMBS+H/gO4QjezdRuutEZRQbF&#10;wWDgzwMcmrOm2pyUJqb17c3FYJcf3/96O9pWROp941jBYp6BIK6cbrhWcD6Vz+8gfEDW2DomBXfy&#10;sN1MntZYaDfwgeIx1CKFsC9QgQmhK6T0lSGLfu464sT9ut5iSLCvpe5xSOG2lXmWraTFhlODwY4+&#10;DVXX480qGHVZHm6X8tUO8WeffedxaV6iUrPpuPsAEWgM/+I/95dWkC/f0v70Jj0Bu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wu6cIAAADdAAAADwAAAAAAAAAAAAAA&#10;AAChAgAAZHJzL2Rvd25yZXYueG1sUEsFBgAAAAAEAAQA+QAAAJADAAAAAA==&#10;" strokecolor="#24211d" strokeweight="0"/>
                  <v:line id="Line 503" o:spid="_x0000_s1506" style="position:absolute;flip:x;visibility:visible;mso-wrap-style:square" from="2637,1694" to="2648,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CLcsUAAADdAAAADwAAAGRycy9kb3ducmV2LnhtbESPzWrDMBCE74G+g9hCb4kct0mLEyWU&#10;gkkhUMjPAyzWxnJrrYylyM7bV4VAj8PMfMOst6NtRaTeN44VzGcZCOLK6YZrBedTOX0D4QOyxtYx&#10;KbiRh+3mYbLGQruBDxSPoRYJwr5ABSaErpDSV4Ys+pnriJN3cb3FkGRfS93jkOC2lXmWLaXFhtOC&#10;wY4+DFU/x6tVMOqyPFy/yxc7xK9dts/jwjxHpZ4ex/cViEBj+A/f259aQb54ncPf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CLcsUAAADdAAAADwAAAAAAAAAA&#10;AAAAAAChAgAAZHJzL2Rvd25yZXYueG1sUEsFBgAAAAAEAAQA+QAAAJMDAAAAAA==&#10;" strokecolor="#24211d" strokeweight="0"/>
                  <v:line id="Line 504" o:spid="_x0000_s1507" style="position:absolute;flip:x;visibility:visible;mso-wrap-style:square" from="2603,1694" to="2614,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IVBcUAAADdAAAADwAAAGRycy9kb3ducmV2LnhtbESPUWvCMBSF3wf+h3AF32a6qlM6o4hQ&#10;NhgMdP6AS3NtujU3pYlp9+8XYbDHwznnO5ztfrStiNT7xrGCp3kGgrhyuuFaweWzfNyA8AFZY+uY&#10;FPyQh/1u8rDFQruBTxTPoRYJwr5ABSaErpDSV4Ys+rnriJN3db3FkGRfS93jkOC2lXmWPUuLDacF&#10;gx0dDVXf55tVMOqyPN2+yqUd4sdr9p7HlVlEpWbT8fACItAY/sN/7TetIF+tc7i/SU9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IVBcUAAADdAAAADwAAAAAAAAAA&#10;AAAAAAChAgAAZHJzL2Rvd25yZXYueG1sUEsFBgAAAAAEAAQA+QAAAJMDAAAAAA==&#10;" strokecolor="#24211d" strokeweight="0"/>
                  <v:line id="Line 505" o:spid="_x0000_s1508" style="position:absolute;flip:x;visibility:visible;mso-wrap-style:square" from="2569,1694" to="2580,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wnsUAAADdAAAADwAAAGRycy9kb3ducmV2LnhtbESPzWrDMBCE74W+g9hAb40c5xcnSigF&#10;00KgkLQPsFgby621MpYiu29fBQI9DjPzDbM7jLYVkXrfOFYwm2YgiCunG64VfH2WzxsQPiBrbB2T&#10;gl/ycNg/Puyw0G7gE8VzqEWCsC9QgQmhK6T0lSGLfuo64uRdXG8xJNnXUvc4JLhtZZ5lK2mx4bRg&#10;sKNXQ9XP+WoVjLosT9fvcmGH+PGWHfO4NPOo1NNkfNmCCDSG//C9/a4V5Mv1HG5v0hO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6wnsUAAADdAAAADwAAAAAAAAAA&#10;AAAAAAChAgAAZHJzL2Rvd25yZXYueG1sUEsFBgAAAAAEAAQA+QAAAJMDAAAAAA==&#10;" strokecolor="#24211d" strokeweight="0"/>
                  <v:line id="Line 506" o:spid="_x0000_s1509" style="position:absolute;flip:x;visibility:visible;mso-wrap-style:square" from="2535,1694" to="2546,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co6sUAAADdAAAADwAAAGRycy9kb3ducmV2LnhtbESP22rDMBBE3wv5B7GBvjVy3NxwooRQ&#10;MC0UCrl8wGJtLLfWyliK7P59VSj0cZiZM8zuMNpWROp941jBfJaBIK6cbrhWcL2UTxsQPiBrbB2T&#10;gm/ycNhPHnZYaDfwieI51CJB2BeowITQFVL6ypBFP3MdcfJurrcYkuxrqXscEty2Ms+ylbTYcFow&#10;2NGLoerrfLcKRl2Wp/tnubBD/HjN3vO4NM9RqcfpeNyCCDSG//Bf+00ryJfrBfy+SU9A7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co6sUAAADdAAAADwAAAAAAAAAA&#10;AAAAAAChAgAAZHJzL2Rvd25yZXYueG1sUEsFBgAAAAAEAAQA+QAAAJMDAAAAAA==&#10;" strokecolor="#24211d" strokeweight="0"/>
                  <v:line id="Line 507" o:spid="_x0000_s1510" style="position:absolute;flip:x;visibility:visible;mso-wrap-style:square" from="2501,1694" to="2513,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uNccUAAADdAAAADwAAAGRycy9kb3ducmV2LnhtbESPUUvDMBSF34X9h3AHvrnUujqpy4YI&#10;ZcJA2NwPuDTXptrclCZLu39vBgMfD+ec73DW28l2ItLgW8cKHhcZCOLa6ZYbBaev6uEFhA/IGjvH&#10;pOBCHrab2d0aS+1GPlA8hkYkCPsSFZgQ+lJKXxuy6BeuJ07etxsshiSHRuoBxwS3ncyz7FlabDkt&#10;GOzp3VD9ezxbBZOuqsP5p1raMX7usn0eC/MUlbqfT2+vIAJN4T98a39oBXmxKuD6Jj0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uNccUAAADdAAAADwAAAAAAAAAA&#10;AAAAAAChAgAAZHJzL2Rvd25yZXYueG1sUEsFBgAAAAAEAAQA+QAAAJMDAAAAAA==&#10;" strokecolor="#24211d" strokeweight="0"/>
                  <v:line id="Line 508" o:spid="_x0000_s1511" style="position:absolute;flip:x;visibility:visible;mso-wrap-style:square" from="2468,1694" to="2479,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kTBsUAAADdAAAADwAAAGRycy9kb3ducmV2LnhtbESPzWrDMBCE74W+g9hCbo1c56fFiRJK&#10;wTRQCCTpAyzW1nJqrYylyO7bR4FCjsPMfMOst6NtRaTeN44VvEwzEMSV0w3XCr5P5fMbCB+QNbaO&#10;ScEfedhuHh/WWGg38IHiMdQiQdgXqMCE0BVS+sqQRT91HXHyflxvMSTZ11L3OCS4bWWeZUtpseG0&#10;YLCjD0PV7/FiFYy6LA+Xczm3Q9x/Zl95XJhZVGryNL6vQAQawz38395pBfnidQm3N+kJyM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kTBsUAAADdAAAADwAAAAAAAAAA&#10;AAAAAAChAgAAZHJzL2Rvd25yZXYueG1sUEsFBgAAAAAEAAQA+QAAAJMDAAAAAA==&#10;" strokecolor="#24211d" strokeweight="0"/>
                  <v:line id="Line 509" o:spid="_x0000_s1512" style="position:absolute;flip:x;visibility:visible;mso-wrap-style:square" from="2434,1694" to="2445,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W2ncUAAADdAAAADwAAAGRycy9kb3ducmV2LnhtbESP22rDMBBE3wP9B7GFviVy3eaCGyWE&#10;gGkhUMjlAxZrY7m1VsZSZPfvq0Kgj8PMnGHW29G2IlLvG8cKnmcZCOLK6YZrBZdzOV2B8AFZY+uY&#10;FPyQh+3mYbLGQruBjxRPoRYJwr5ABSaErpDSV4Ys+pnriJN3db3FkGRfS93jkOC2lXmWLaTFhtOC&#10;wY72hqrv080qGHVZHm9f5asd4ud7dsjj3LxEpZ4ex90biEBj+A/f2x9aQT5fLuHvTX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nW2ncUAAADdAAAADwAAAAAAAAAA&#10;AAAAAAChAgAAZHJzL2Rvd25yZXYueG1sUEsFBgAAAAAEAAQA+QAAAJMDAAAAAA==&#10;" strokecolor="#24211d" strokeweight="0"/>
                  <v:line id="Line 510" o:spid="_x0000_s1513" style="position:absolute;flip:x;visibility:visible;mso-wrap-style:square" from="2400,1694" to="241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i78IAAADdAAAADwAAAGRycy9kb3ducmV2LnhtbERP3WrCMBS+H/gO4QjezdRuutEZRQbF&#10;wWDgzwMcmrOm2pyUJqb17c3FYJcf3/96O9pWROp941jBYp6BIK6cbrhWcD6Vz+8gfEDW2DomBXfy&#10;sN1MntZYaDfwgeIx1CKFsC9QgQmhK6T0lSGLfu464sT9ut5iSLCvpe5xSOG2lXmWraTFhlODwY4+&#10;DVXX480qGHVZHm6X8tUO8WeffedxaV6iUrPpuPsAEWgM/+I/95dWkC/f0tz0Jj0Bu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oi78IAAADdAAAADwAAAAAAAAAAAAAA&#10;AAChAgAAZHJzL2Rvd25yZXYueG1sUEsFBgAAAAAEAAQA+QAAAJADAAAAAA==&#10;" strokecolor="#24211d" strokeweight="0"/>
                  <v:line id="Line 511" o:spid="_x0000_s1514" style="position:absolute;flip:x;visibility:visible;mso-wrap-style:square" from="2366,1694" to="2377,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aHdMYAAADdAAAADwAAAGRycy9kb3ducmV2LnhtbESPUWvCMBSF3wf7D+EOfJvpOp1ajTIG&#10;xcFA0PkDLs216dbclCam9d8vg8EeD+ec73A2u9G2IlLvG8cKnqYZCOLK6YZrBefP8nEJwgdkja1j&#10;UnAjD7vt/d0GC+0GPlI8hVokCPsCFZgQukJKXxmy6KeuI07exfUWQ5J9LXWPQ4LbVuZZ9iItNpwW&#10;DHb0Zqj6Pl2tglGX5fH6Vc7sEA/77COPc/MclZo8jK9rEIHG8B/+a79rBfl8sYLfN+k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mh3TGAAAA3QAAAA8AAAAAAAAA&#10;AAAAAAAAoQIAAGRycy9kb3ducmV2LnhtbFBLBQYAAAAABAAEAPkAAACUAwAAAAA=&#10;" strokecolor="#24211d" strokeweight="0"/>
                  <v:line id="Line 512" o:spid="_x0000_s1515" style="position:absolute;flip:x;visibility:visible;mso-wrap-style:square" from="2332,1694" to="2344,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ezsEAAADdAAAADwAAAGRycy9kb3ducmV2LnhtbERP3WrCMBS+H/gO4Qi7m6ndHFKNIoOy&#10;gSCoe4BDc2yqzUlpYtq9vbkYePnx/a+3o21FpN43jhXMZxkI4srphmsFv+fybQnCB2SNrWNS8Ece&#10;tpvJyxoL7QY+UjyFWqQQ9gUqMCF0hZS+MmTRz1xHnLiL6y2GBPta6h6HFG5bmWfZp7TYcGow2NGX&#10;oep2ulsFoy7L4/1aftghHr6zfR4X5j0q9ToddysQgcbwFP+7f7SCfLFM+9Ob9AT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SV7OwQAAAN0AAAAPAAAAAAAAAAAAAAAA&#10;AKECAABkcnMvZG93bnJldi54bWxQSwUGAAAAAAQABAD5AAAAjwMAAAAA&#10;" strokecolor="#24211d" strokeweight="0"/>
                  <v:line id="Line 513" o:spid="_x0000_s1516" style="position:absolute;flip:x;visibility:visible;mso-wrap-style:square" from="2299,1694" to="2310,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X7VcUAAADdAAAADwAAAGRycy9kb3ducmV2LnhtbESPUWvCMBSF3wf7D+EOfJupdQ7pjDIG&#10;RWEwUPcDLs1dU21uShPT+u+NIOzxcM75Dme1GW0rIvW+caxgNs1AEFdON1wr+D2Wr0sQPiBrbB2T&#10;git52Kyfn1ZYaDfwnuIh1CJB2BeowITQFVL6ypBFP3UdcfL+XG8xJNnXUvc4JLhtZZ5l79Jiw2nB&#10;YEdfhqrz4WIVjLos95dT+WaH+LPNvvO4MPOo1ORl/PwAEWgM/+FHe6cV5IvlDO5v0hO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X7VcUAAADdAAAADwAAAAAAAAAA&#10;AAAAAAChAgAAZHJzL2Rvd25yZXYueG1sUEsFBgAAAAAEAAQA+QAAAJMDAAAAAA==&#10;" strokecolor="#24211d" strokeweight="0"/>
                  <v:line id="Line 514" o:spid="_x0000_s1517" style="position:absolute;flip:x;visibility:visible;mso-wrap-style:square" from="2265,1694" to="2276,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dlIsUAAADdAAAADwAAAGRycy9kb3ducmV2LnhtbESPUWvCMBSF3wf7D+EOfJvpuilSjSJC&#10;2WAwsPoDLs21qWtuShPT+u+XwWCPh3POdzib3WQ7EWnwrWMFL/MMBHHtdMuNgvOpfF6B8AFZY+eY&#10;FNzJw277+LDBQruRjxSr0IgEYV+gAhNCX0jpa0MW/dz1xMm7uMFiSHJopB5wTHDbyTzLltJiy2nB&#10;YE8HQ/V3dbMKJl2Wx9u1fLNj/HrPPvO4MK9RqdnTtF+DCDSF//Bf+0MryBerHH7fp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9dlIsUAAADdAAAADwAAAAAAAAAA&#10;AAAAAAChAgAAZHJzL2Rvd25yZXYueG1sUEsFBgAAAAAEAAQA+QAAAJMDAAAAAA==&#10;" strokecolor="#24211d" strokeweight="0"/>
                  <v:line id="Line 515" o:spid="_x0000_s1518" style="position:absolute;flip:x;visibility:visible;mso-wrap-style:square" from="2231,1694" to="2242,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vAucUAAADdAAAADwAAAGRycy9kb3ducmV2LnhtbESPzWrDMBCE74W8g9hAb40cpwnBiRJC&#10;wbRQKOTnARZrYzmxVsZSZPftq0Khx2FmvmG2+9G2IlLvG8cK5rMMBHHldMO1gsu5fFmD8AFZY+uY&#10;FHyTh/1u8rTFQruBjxRPoRYJwr5ABSaErpDSV4Ys+pnriJN3db3FkGRfS93jkOC2lXmWraTFhtOC&#10;wY7eDFX308MqGHVZHh+38tUO8es9+8zj0iyiUs/T8bABEWgM/+G/9odWkC/XC/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vAucUAAADdAAAADwAAAAAAAAAA&#10;AAAAAAChAgAAZHJzL2Rvd25yZXYueG1sUEsFBgAAAAAEAAQA+QAAAJMDAAAAAA==&#10;" strokecolor="#24211d" strokeweight="0"/>
                  <v:line id="Line 516" o:spid="_x0000_s1519" style="position:absolute;flip:x;visibility:visible;mso-wrap-style:square" from="2197,1694" to="2208,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JYzcUAAADdAAAADwAAAGRycy9kb3ducmV2LnhtbESPzWrDMBCE74W8g9hAb40cNwnBiRJC&#10;wbRQKOTnARZrYzmxVsZSZPftq0Khx2FmvmG2+9G2IlLvG8cK5rMMBHHldMO1gsu5fFmD8AFZY+uY&#10;FHyTh/1u8rTFQruBjxRPoRYJwr5ABSaErpDSV4Ys+pnriJN3db3FkGRfS93jkOC2lXmWraTFhtOC&#10;wY7eDFX308MqGHVZHh+3cmGH+PWefeZxaV6jUs/T8bABEWgM/+G/9odWkC/XC/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JYzcUAAADdAAAADwAAAAAAAAAA&#10;AAAAAAChAgAAZHJzL2Rvd25yZXYueG1sUEsFBgAAAAAEAAQA+QAAAJMDAAAAAA==&#10;" strokecolor="#24211d" strokeweight="0"/>
                  <v:line id="Line 517" o:spid="_x0000_s1520" style="position:absolute;flip:x;visibility:visible;mso-wrap-style:square" from="2163,1694" to="2175,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79VsUAAADdAAAADwAAAGRycy9kb3ducmV2LnhtbESPUWvCMBSF3wf7D+EOfJvp6ipSjTIG&#10;RWEwUPcDLs1dU9fclCam9d+bwWCPh3POdzib3WQ7EWnwrWMFL/MMBHHtdMuNgq9z9bwC4QOyxs4x&#10;KbiRh9328WGDpXYjHymeQiMShH2JCkwIfSmlrw1Z9HPXEyfv2w0WQ5JDI/WAY4LbTuZZtpQWW04L&#10;Bnt6N1T/nK5WwaSr6ni9VK92jJ/77COPhVlEpWZP09saRKAp/If/2getIC9WBfy+SU9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79VsUAAADdAAAADwAAAAAAAAAA&#10;AAAAAAChAgAAZHJzL2Rvd25yZXYueG1sUEsFBgAAAAAEAAQA+QAAAJMDAAAAAA==&#10;" strokecolor="#24211d" strokeweight="0"/>
                  <v:line id="Line 518" o:spid="_x0000_s1521" style="position:absolute;flip:x;visibility:visible;mso-wrap-style:square" from="2129,1694" to="214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xjIcUAAADdAAAADwAAAGRycy9kb3ducmV2LnhtbESPUWvCMBSF3wf7D+EOfJvp6hSpRhmD&#10;ojAYqPsBl+auqWtuShPT+u+NIOzxcM75Dme9HW0rIvW+cazgbZqBIK6cbrhW8HMqX5cgfEDW2Dom&#10;BVfysN08P62x0G7gA8VjqEWCsC9QgQmhK6T0lSGLfuo64uT9ut5iSLKvpe5xSHDbyjzLFtJiw2nB&#10;YEefhqq/48UqGHVZHi7n8t0O8XuXfeVxbmZRqcnL+LECEWgM/+FHe68V5PPlAu5v0hO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xjIcUAAADdAAAADwAAAAAAAAAA&#10;AAAAAAChAgAAZHJzL2Rvd25yZXYueG1sUEsFBgAAAAAEAAQA+QAAAJMDAAAAAA==&#10;" strokecolor="#24211d" strokeweight="0"/>
                  <v:line id="Line 519" o:spid="_x0000_s1522" style="position:absolute;flip:x;visibility:visible;mso-wrap-style:square" from="2096,1694" to="2107,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DGusUAAADdAAAADwAAAGRycy9kb3ducmV2LnhtbESPUWvCMBSF3wX/Q7jC3jRdN51Uo4xB&#10;cSAMdPsBl+auqWtuShPT+u+XgbDHwznnO5ztfrStiNT7xrGCx0UGgrhyuuFawddnOV+D8AFZY+uY&#10;FNzIw343nWyx0G7gE8VzqEWCsC9QgQmhK6T0lSGLfuE64uR9u95iSLKvpe5xSHDbyjzLVtJiw2nB&#10;YEdvhqqf89UqGHVZnq6X8tkO8eOQHfO4NE9RqYfZ+LoBEWgM/+F7+10ryJfrF/h7k56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6DGusUAAADdAAAADwAAAAAAAAAA&#10;AAAAAAChAgAAZHJzL2Rvd25yZXYueG1sUEsFBgAAAAAEAAQA+QAAAJMDAAAAAA==&#10;" strokecolor="#24211d" strokeweight="0"/>
                  <v:line id="Line 520" o:spid="_x0000_s1523" style="position:absolute;flip:x;visibility:visible;mso-wrap-style:square" from="2062,1694" to="2073,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9SyMEAAADdAAAADwAAAGRycy9kb3ducmV2LnhtbERP3WrCMBS+H/gO4Qi7m6ndHFKNIoOy&#10;gSCoe4BDc2yqzUlpYtq9vbkYePnx/a+3o21FpN43jhXMZxkI4srphmsFv+fybQnCB2SNrWNS8Ece&#10;tpvJyxoL7QY+UjyFWqQQ9gUqMCF0hZS+MmTRz1xHnLiL6y2GBPta6h6HFG5bmWfZp7TYcGow2NGX&#10;oep2ulsFoy7L4/1aftghHr6zfR4X5j0q9ToddysQgcbwFP+7f7SCfLFMc9Ob9AT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P1LIwQAAAN0AAAAPAAAAAAAAAAAAAAAA&#10;AKECAABkcnMvZG93bnJldi54bWxQSwUGAAAAAAQABAD5AAAAjwMAAAAA&#10;" strokecolor="#24211d" strokeweight="0"/>
                  <v:line id="Line 521" o:spid="_x0000_s1524" style="position:absolute;flip:x;visibility:visible;mso-wrap-style:square" from="2028,1694" to="2039,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3U8UAAADdAAAADwAAAGRycy9kb3ducmV2LnhtbESPzWrDMBCE74G+g9hCb4lctwmJGyWE&#10;gGkhUMjPAyzWxnJrrYylyO7bV4VAj8PMfMOst6NtRaTeN44VPM8yEMSV0w3XCi7ncroE4QOyxtYx&#10;KfghD9vNw2SNhXYDHymeQi0ShH2BCkwIXSGlrwxZ9DPXESfv6nqLIcm+lrrHIcFtK/MsW0iLDacF&#10;gx3tDVXfp5tVMOqyPN6+ylc7xM/37JDHuXmJSj09jrs3EIHG8B++tz+0gny+XMHf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P3U8UAAADdAAAADwAAAAAAAAAA&#10;AAAAAAChAgAAZHJzL2Rvd25yZXYueG1sUEsFBgAAAAAEAAQA+QAAAJMDAAAAAA==&#10;" strokecolor="#24211d" strokeweight="0"/>
                  <v:line id="Line 522" o:spid="_x0000_s1525" style="position:absolute;flip:x;visibility:visible;mso-wrap-style:square" from="1994,1694" to="2006,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DIE8IAAADdAAAADwAAAGRycy9kb3ducmV2LnhtbERP3WrCMBS+H/gO4QjezdRuytYZRQbF&#10;wWDgzwMcmrOm2pyUJqb17c3FYJcf3/96O9pWROp941jBYp6BIK6cbrhWcD6Vz28gfEDW2DomBXfy&#10;sN1MntZYaDfwgeIx1CKFsC9QgQmhK6T0lSGLfu464sT9ut5iSLCvpe5xSOG2lXmWraTFhlODwY4+&#10;DVXX480qGHVZHm6X8tUO8WeffedxaV6iUrPpuPsAEWgM/+I/95dWkC/f0/70Jj0Bu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DIE8IAAADdAAAADwAAAAAAAAAAAAAA&#10;AAChAgAAZHJzL2Rvd25yZXYueG1sUEsFBgAAAAAEAAQA+QAAAJADAAAAAA==&#10;" strokecolor="#24211d" strokeweight="0"/>
                  <v:line id="Line 523" o:spid="_x0000_s1526" style="position:absolute;flip:x;visibility:visible;mso-wrap-style:square" from="1960,1694" to="1972,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xtiMUAAADdAAAADwAAAGRycy9kb3ducmV2LnhtbESPzWrDMBCE74G+g9hCb4kctwmtEyWU&#10;gkkhUMjPAyzWxnJrrYylyM7bV4VAj8PMfMOst6NtRaTeN44VzGcZCOLK6YZrBedTOX0F4QOyxtYx&#10;KbiRh+3mYbLGQruBDxSPoRYJwr5ABSaErpDSV4Ys+pnriJN3cb3FkGRfS93jkOC2lXmWLaXFhtOC&#10;wY4+DFU/x6tVMOqyPFy/yxc7xK9dts/jwjxHpZ4ex/cViEBj+A/f259aQb54m8Pf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xtiMUAAADdAAAADwAAAAAAAAAA&#10;AAAAAAChAgAAZHJzL2Rvd25yZXYueG1sUEsFBgAAAAAEAAQA+QAAAJMDAAAAAA==&#10;" strokecolor="#24211d" strokeweight="0"/>
                  <v:line id="Line 524" o:spid="_x0000_s1527" style="position:absolute;flip:x;visibility:visible;mso-wrap-style:square" from="1927,1694" to="1938,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7z/8UAAADdAAAADwAAAGRycy9kb3ducmV2LnhtbESPUWvCMBSF3wf+h3AF32a6qkM7o4hQ&#10;NhgMdP6AS3NtujU3pYlp9+8XYbDHwznnO5ztfrStiNT7xrGCp3kGgrhyuuFaweWzfFyD8AFZY+uY&#10;FPyQh/1u8rDFQruBTxTPoRYJwr5ABSaErpDSV4Ys+rnriJN3db3FkGRfS93jkOC2lXmWPUuLDacF&#10;gx0dDVXf55tVMOqyPN2+yqUd4sdr9p7HlVlEpWbT8fACItAY/sN/7TetIF9tcri/SU9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7z/8UAAADdAAAADwAAAAAAAAAA&#10;AAAAAAChAgAAZHJzL2Rvd25yZXYueG1sUEsFBgAAAAAEAAQA+QAAAJMDAAAAAA==&#10;" strokecolor="#24211d" strokeweight="0"/>
                  <v:line id="Line 525" o:spid="_x0000_s1528" style="position:absolute;flip:x;visibility:visible;mso-wrap-style:square" from="1893,1694" to="1904,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JWZMUAAADdAAAADwAAAGRycy9kb3ducmV2LnhtbESPzWrDMBCE74W+g9hAb40c54fEiRJK&#10;wbQQKCTtAyzWxnJrrYylyO7bV4FAj8PMfMPsDqNtRaTeN44VzKYZCOLK6YZrBV+f5fMahA/IGlvH&#10;pOCXPBz2jw87LLQb+ETxHGqRIOwLVGBC6AopfWXIop+6jjh5F9dbDEn2tdQ9DgluW5ln2UpabDgt&#10;GOzo1VD1c75aBaMuy9P1u1zYIX68Zcc8Ls08KvU0GV+2IAKN4T98b79rBflyM4fbm/QE5P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JWZMUAAADdAAAADwAAAAAAAAAA&#10;AAAAAAChAgAAZHJzL2Rvd25yZXYueG1sUEsFBgAAAAAEAAQA+QAAAJMDAAAAAA==&#10;" strokecolor="#24211d" strokeweight="0"/>
                  <v:line id="Line 526" o:spid="_x0000_s1529" style="position:absolute;flip:x;visibility:visible;mso-wrap-style:square" from="1859,1694" to="1870,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vOEMUAAADdAAAADwAAAGRycy9kb3ducmV2LnhtbESPzWrDMBCE74W8g9hAb40cNwmJEyWE&#10;gmmhUMjPAyzWxnJrrYylyO7bV4VCj8PMfMPsDqNtRaTeN44VzGcZCOLK6YZrBddL+bQG4QOyxtYx&#10;KfgmD4f95GGHhXYDnyieQy0ShH2BCkwIXSGlrwxZ9DPXESfv5nqLIcm+lrrHIcFtK/MsW0mLDacF&#10;gx29GKq+znerYNRlebp/lgs7xI/X7D2PS/MclXqcjsctiEBj+A//td+0gny5WcD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vOEMUAAADdAAAADwAAAAAAAAAA&#10;AAAAAAChAgAAZHJzL2Rvd25yZXYueG1sUEsFBgAAAAAEAAQA+QAAAJMDAAAAAA==&#10;" strokecolor="#24211d" strokeweight="0"/>
                  <v:line id="Line 527" o:spid="_x0000_s1530" style="position:absolute;flip:x;visibility:visible;mso-wrap-style:square" from="1825,1694" to="1837,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ri8UAAADdAAAADwAAAGRycy9kb3ducmV2LnhtbESPUUvDMBSF34X9h3AHvrnUusqsy4YI&#10;ZcJA2NwPuDTXptrclCZLu39vBgMfD+ec73DW28l2ItLgW8cKHhcZCOLa6ZYbBaev6mEFwgdkjZ1j&#10;UnAhD9vN7G6NpXYjHygeQyMShH2JCkwIfSmlrw1Z9AvXEyfv2w0WQ5JDI/WAY4LbTuZZ9iwttpwW&#10;DPb0bqj+PZ6tgklX1eH8Uy3tGD932T6PhXmKSt3Pp7dXEIGm8B++tT+0grx4KeD6Jj0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dri8UAAADdAAAADwAAAAAAAAAA&#10;AAAAAAChAgAAZHJzL2Rvd25yZXYueG1sUEsFBgAAAAAEAAQA+QAAAJMDAAAAAA==&#10;" strokecolor="#24211d" strokeweight="0"/>
                  <v:line id="Line 528" o:spid="_x0000_s1531" style="position:absolute;flip:x;visibility:visible;mso-wrap-style:square" from="1791,1694" to="1803,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X1/MUAAADdAAAADwAAAGRycy9kb3ducmV2LnhtbESPzWrDMBCE74W+g9hCbo1c54fWiRJK&#10;wTRQCCTpAyzW1nJqrYylyO7bR4FCjsPMfMOst6NtRaTeN44VvEwzEMSV0w3XCr5P5fMrCB+QNbaO&#10;ScEfedhuHh/WWGg38IHiMdQiQdgXqMCE0BVS+sqQRT91HXHyflxvMSTZ11L3OCS4bWWeZUtpseG0&#10;YLCjD0PV7/FiFYy6LA+Xczm3Q9x/Zl95XJhZVGryNL6vQAQawz38395pBfnibQm3N+kJyM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X1/MUAAADdAAAADwAAAAAAAAAA&#10;AAAAAAChAgAAZHJzL2Rvd25yZXYueG1sUEsFBgAAAAAEAAQA+QAAAJMDAAAAAA==&#10;" strokecolor="#24211d" strokeweight="0"/>
                  <v:line id="Line 529" o:spid="_x0000_s1532" style="position:absolute;flip:x;visibility:visible;mso-wrap-style:square" from="1758,1694" to="1769,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lQZ8YAAADdAAAADwAAAGRycy9kb3ducmV2LnhtbESPUWvCMBSF3wf7D+EOfJvpOp1ajTIG&#10;xcFA0PkDLs216dbclCam9d8vg8EeD+ec73A2u9G2IlLvG8cKnqYZCOLK6YZrBefP8nEJwgdkja1j&#10;UnAjD7vt/d0GC+0GPlI8hVokCPsCFZgQukJKXxmy6KeuI07exfUWQ5J9LXWPQ4LbVuZZ9iItNpwW&#10;DHb0Zqj6Pl2tglGX5fH6Vc7sEA/77COPc/MclZo8jK9rEIHG8B/+a79rBfl8tYDfN+k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5UGfGAAAA3QAAAA8AAAAAAAAA&#10;AAAAAAAAoQIAAGRycy9kb3ducmV2LnhtbFBLBQYAAAAABAAEAPkAAACUAwAAAAA=&#10;" strokecolor="#24211d" strokeweight="0"/>
                  <v:line id="Line 530" o:spid="_x0000_s1533" style="position:absolute;flip:x;visibility:visible;mso-wrap-style:square" from="1724,1694" to="1735,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EFcIAAADdAAAADwAAAGRycy9kb3ducmV2LnhtbERP3WrCMBS+H/gO4QjezdRuytYZRQbF&#10;wWDgzwMcmrOm2pyUJqb17c3FYJcf3/96O9pWROp941jBYp6BIK6cbrhWcD6Vz28gfEDW2DomBXfy&#10;sN1MntZYaDfwgeIx1CKFsC9QgQmhK6T0lSGLfu464sT9ut5iSLCvpe5xSOG2lXmWraTFhlODwY4+&#10;DVXX480qGHVZHm6X8tUO8WeffedxaV6iUrPpuPsAEWgM/+I/95dWkC/f09z0Jj0Bu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bEFcIAAADdAAAADwAAAAAAAAAAAAAA&#10;AAChAgAAZHJzL2Rvd25yZXYueG1sUEsFBgAAAAAEAAQA+QAAAJADAAAAAA==&#10;" strokecolor="#24211d" strokeweight="0"/>
                  <v:line id="Line 531" o:spid="_x0000_s1534" style="position:absolute;flip:x;visibility:visible;mso-wrap-style:square" from="1690,1694" to="170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phjsUAAADdAAAADwAAAGRycy9kb3ducmV2LnhtbESPUWvCMBSF3wX/Q7jC3jRdN2VWo4xB&#10;cSAMdPsBl+auqWtuShPT+u+XgbDHwznnO5ztfrStiNT7xrGCx0UGgrhyuuFawddnOX8B4QOyxtYx&#10;KbiRh/1uOtliod3AJ4rnUIsEYV+gAhNCV0jpK0MW/cJ1xMn7dr3FkGRfS93jkOC2lXmWraTFhtOC&#10;wY7eDFU/56tVMOqyPF0v5bMd4schO+ZxaZ6iUg+z8XUDItAY/sP39rtWkC/Xa/h7k56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phjsUAAADdAAAADwAAAAAAAAAA&#10;AAAAAAChAgAAZHJzL2Rvd25yZXYueG1sUEsFBgAAAAAEAAQA+QAAAJMDAAAAAA==&#10;" strokecolor="#24211d" strokeweight="0"/>
                  <v:line id="Line 532" o:spid="_x0000_s1535" style="position:absolute;flip:x;visibility:visible;mso-wrap-style:square" from="1656,1694" to="1668,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886MIAAADdAAAADwAAAGRycy9kb3ducmV2LnhtbERP3UrDMBS+F3yHcATvXLJOx+iWDRHK&#10;BEHYzwMcmrOmW3NSmiytb28uBC8/vv/NbnKdSDSE1rOG+UyBIK69abnRcD5VLysQISIb7DyThh8K&#10;sNs+PmywNH7kA6VjbEQO4VCiBhtjX0oZaksOw8z3xJm7+MFhzHBopBlwzOGuk4VSS+mw5dxgsacP&#10;S/XteHcaJlNVh/u1enVj+t6rryK92UXS+vlpel+DiDTFf/Gf+9NoKJYq789v8hO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886MIAAADdAAAADwAAAAAAAAAAAAAA&#10;AAChAgAAZHJzL2Rvd25yZXYueG1sUEsFBgAAAAAEAAQA+QAAAJADAAAAAA==&#10;" strokecolor="#24211d" strokeweight="0"/>
                  <v:line id="Line 533" o:spid="_x0000_s1536" style="position:absolute;flip:x;visibility:visible;mso-wrap-style:square" from="1622,1694" to="1634,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OZc8UAAADdAAAADwAAAGRycy9kb3ducmV2LnhtbESPUUvDMBSF34X9h3AHe3PJOh1Sl40h&#10;FAeCsOkPuDTXpq65KU2Wdv/eCIKPh3POdzjb/eQ6kWgIrWcNq6UCQVx703Kj4fOjun8CESKywc4z&#10;abhRgP1udrfF0viRT5TOsREZwqFEDTbGvpQy1JYchqXvibP35QeHMcuhkWbAMcNdJwulNtJhy3nB&#10;Yk8vlurL+eo0TKaqTtfv6sGN6f1VvRXp0a6T1ov5dHgGEWmK/+G/9tFoKDZqBb9v8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OZc8UAAADdAAAADwAAAAAAAAAA&#10;AAAAAAChAgAAZHJzL2Rvd25yZXYueG1sUEsFBgAAAAAEAAQA+QAAAJMDAAAAAA==&#10;" strokecolor="#24211d" strokeweight="0"/>
                  <v:line id="Line 534" o:spid="_x0000_s1537" style="position:absolute;flip:x;visibility:visible;mso-wrap-style:square" from="1589,1694" to="1600,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EHBMUAAADdAAAADwAAAGRycy9kb3ducmV2LnhtbESPUUvDMBSF3wX/Q7iCby6xuiHdsiFC&#10;URgI2/wBl+au6dbclCZL679fBGGPh3POdzirzeQ6kWgIrWcNzzMFgrj2puVGw8+henoDESKywc4z&#10;afilAJv1/d0KS+NH3lHax0ZkCIcSNdgY+1LKUFtyGGa+J87e0Q8OY5ZDI82AY4a7ThZKLaTDlvOC&#10;xZ4+LNXn/cVpmExV7S6n6tWN6ftTbYs0ty9J68eH6X0JItIUb+H/9pfRUCxUAX9v8hO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EHBMUAAADdAAAADwAAAAAAAAAA&#10;AAAAAAChAgAAZHJzL2Rvd25yZXYueG1sUEsFBgAAAAAEAAQA+QAAAJMDAAAAAA==&#10;" strokecolor="#24211d" strokeweight="0"/>
                  <v:line id="Line 535" o:spid="_x0000_s1538" style="position:absolute;flip:x;visibility:visible;mso-wrap-style:square" from="1555,1694" to="1566,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2in8QAAADdAAAADwAAAGRycy9kb3ducmV2LnhtbESPUUvDMBSF3wf+h3AF37bEzg2pTYcI&#10;RUEQNv0Bl+baVJub0mRp/fdGEPZ4OOd8h1MdFjeIRFPoPWu43SgQxK03PXcaPt6b9T2IEJENDp5J&#10;ww8FONRXqwpL42c+UjrFTmQIhxI12BjHUsrQWnIYNn4kzt6nnxzGLKdOmgnnDHeDLJTaS4c95wWL&#10;Iz1Zar9PZ6dhMU1zPH81d25Ob8/qtUg7u01a31wvjw8gIi3xEv5vvxgNxV5t4e9NfgKy/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baKfxAAAAN0AAAAPAAAAAAAAAAAA&#10;AAAAAKECAABkcnMvZG93bnJldi54bWxQSwUGAAAAAAQABAD5AAAAkgMAAAAA&#10;" strokecolor="#24211d" strokeweight="0"/>
                  <v:line id="Line 536" o:spid="_x0000_s1539" style="position:absolute;flip:x;visibility:visible;mso-wrap-style:square" from="1521,1694" to="1532,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Q668QAAADdAAAADwAAAGRycy9kb3ducmV2LnhtbESPUUvDMBSF3wX/Q7iCby6xm0Nq0yFC&#10;2UAQNv0Bl+baVJub0mRp/feLIPh4OOd8h1PtFjeIRFPoPWu4XykQxK03PXcaPt6bu0cQISIbHDyT&#10;hh8KsKuvryosjZ/5SOkUO5EhHErUYGMcSylDa8lhWPmROHuffnIYs5w6aSacM9wNslBqKx32nBcs&#10;jvRiqf0+nZ2GxTTN8fzVbNyc3vbqtUgPdp20vr1Znp9ARFrif/ivfTAaiq3awO+b/ARk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hDrrxAAAAN0AAAAPAAAAAAAAAAAA&#10;AAAAAKECAABkcnMvZG93bnJldi54bWxQSwUGAAAAAAQABAD5AAAAkgMAAAAA&#10;" strokecolor="#24211d" strokeweight="0"/>
                  <v:line id="Line 537" o:spid="_x0000_s1540" style="position:absolute;flip:x;visibility:visible;mso-wrap-style:square" from="1487,1694" to="1499,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ifcMUAAADdAAAADwAAAGRycy9kb3ducmV2LnhtbESPUUvDMBSF3wf+h3AF37bE6sbolg0R&#10;ioIgbPoDLs1d09nclCZL6783g4GPh3POdzjb/eQ6kWgIrWcNjwsFgrj2puVGw/dXNV+DCBHZYOeZ&#10;NPxSgP3ubrbF0viRD5SOsREZwqFEDTbGvpQy1JYchoXvibN38oPDmOXQSDPgmOGuk4VSK+mw5bxg&#10;sadXS/XP8eI0TKaqDpdz9ezG9PmmPoq0tE9J64f76WUDItIU/8O39rvRUKzUEq5v8hO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ifcMUAAADdAAAADwAAAAAAAAAA&#10;AAAAAAChAgAAZHJzL2Rvd25yZXYueG1sUEsFBgAAAAAEAAQA+QAAAJMDAAAAAA==&#10;" strokecolor="#24211d" strokeweight="0"/>
                  <v:line id="Line 538" o:spid="_x0000_s1541" style="position:absolute;flip:x;visibility:visible;mso-wrap-style:square" from="1453,1694" to="1465,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oBB8QAAADdAAAADwAAAGRycy9kb3ducmV2LnhtbESP3UrEMBSE74V9h3AE79zEqmWpm10W&#10;oSgIwv48wKE5Nt1tTkqTTevbG0HwcpiZb5j1dna9SDSGzrOGh6UCQdx403Gr4XSs71cgQkQ22Hsm&#10;Dd8UYLtZ3KyxMn7iPaVDbEWGcKhQg41xqKQMjSWHYekH4ux9+dFhzHJspRlxynDXy0KpUjrsOC9Y&#10;HOjVUnM5XJ2G2dT1/nqun9yUPt/UR5Ge7WPS+u523r2AiDTH//Bf+91oKEpVwu+b/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GgEHxAAAAN0AAAAPAAAAAAAAAAAA&#10;AAAAAKECAABkcnMvZG93bnJldi54bWxQSwUGAAAAAAQABAD5AAAAkgMAAAAA&#10;" strokecolor="#24211d" strokeweight="0"/>
                  <v:line id="Line 539" o:spid="_x0000_s1542" style="position:absolute;flip:x;visibility:visible;mso-wrap-style:square" from="1420,1694" to="143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aknMUAAADdAAAADwAAAGRycy9kb3ducmV2LnhtbESP3UoDMRSE7wXfIRzBO5u41Spr0yKF&#10;RUEQ+vMAh81xs7o5WTZpdvv2jVDo5TAz3zDL9eQ6kWgIrWcNjzMFgrj2puVGw2FfPbyCCBHZYOeZ&#10;NJwowHp1e7PE0viRt5R2sREZwqFEDTbGvpQy1JYchpnvibP34weHMcuhkWbAMcNdJwulFtJhy3nB&#10;Yk8bS/Xf7ug0TKaqtsff6smN6ftDfRXp2c6T1vd30/sbiEhTvIYv7U+joVioF/h/k5+AXJ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aknMUAAADdAAAADwAAAAAAAAAA&#10;AAAAAAChAgAAZHJzL2Rvd25yZXYueG1sUEsFBgAAAAAEAAQA+QAAAJMDAAAAAA==&#10;" strokecolor="#24211d" strokeweight="0"/>
                  <v:line id="Line 540" o:spid="_x0000_s1543" style="position:absolute;flip:x;visibility:visible;mso-wrap-style:square" from="1386,1694" to="1397,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kw7sIAAADdAAAADwAAAGRycy9kb3ducmV2LnhtbERP3UrDMBS+F3yHcATvXLJOx+iWDRHK&#10;BEHYzwMcmrOmW3NSmiytb28uBC8/vv/NbnKdSDSE1rOG+UyBIK69abnRcD5VLysQISIb7DyThh8K&#10;sNs+PmywNH7kA6VjbEQO4VCiBhtjX0oZaksOw8z3xJm7+MFhzHBopBlwzOGuk4VSS+mw5dxgsacP&#10;S/XteHcaJlNVh/u1enVj+t6rryK92UXS+vlpel+DiDTFf/Gf+9NoKJYqz81v8hO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kw7sIAAADdAAAADwAAAAAAAAAAAAAA&#10;AAChAgAAZHJzL2Rvd25yZXYueG1sUEsFBgAAAAAEAAQA+QAAAJADAAAAAA==&#10;" strokecolor="#24211d" strokeweight="0"/>
                  <v:line id="Line 541" o:spid="_x0000_s1544" style="position:absolute;flip:x;visibility:visible;mso-wrap-style:square" from="1352,1694" to="1363,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WVdcUAAADdAAAADwAAAGRycy9kb3ducmV2LnhtbESP3UoDMRSE7wXfIRzBO5u41aJr0yKF&#10;RUEQ+vMAh81xs7o5WTZpdvv2jVDo5TAz3zDL9eQ6kWgIrWcNjzMFgrj2puVGw2FfPbyACBHZYOeZ&#10;NJwowHp1e7PE0viRt5R2sREZwqFEDTbGvpQy1JYchpnvibP34weHMcuhkWbAMcNdJwulFtJhy3nB&#10;Yk8bS/Xf7ug0TKaqtsff6smN6ftDfRXp2c6T1vd30/sbiEhTvIYv7U+joVioV/h/k5+AXJ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4WVdcUAAADdAAAADwAAAAAAAAAA&#10;AAAAAAChAgAAZHJzL2Rvd25yZXYueG1sUEsFBgAAAAAEAAQA+QAAAJMDAAAAAA==&#10;" strokecolor="#24211d" strokeweight="0"/>
                  <v:line id="Line 542" o:spid="_x0000_s1545" style="position:absolute;flip:x;visibility:visible;mso-wrap-style:square" from="1318,1694" to="1330,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aqNcIAAADdAAAADwAAAGRycy9kb3ducmV2LnhtbERP3UrDMBS+H+wdwhl4t6Wtc4y6dIhQ&#10;FAbCfh7g0BybanNSmiytb28uBC8/vv/Dcba9iDT6zrGCfJOBIG6c7rhVcLvW6z0IH5A19o5JwQ95&#10;OFbLxQFL7SY+U7yEVqQQ9iUqMCEMpZS+MWTRb9xAnLhPN1oMCY6t1CNOKdz2ssiynbTYcWowONCr&#10;oeb7crcKZl3X5/tXvbVT/HjLTkV8Mo9RqYfV/PIMItAc/sV/7netoNjlaX96k56Ar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2aqNcIAAADdAAAADwAAAAAAAAAAAAAA&#10;AAChAgAAZHJzL2Rvd25yZXYueG1sUEsFBgAAAAAEAAQA+QAAAJADAAAAAA==&#10;" strokecolor="#24211d" strokeweight="0"/>
                  <v:line id="Line 543" o:spid="_x0000_s1546" style="position:absolute;flip:x;visibility:visible;mso-wrap-style:square" from="1284,1694" to="1296,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oPrsUAAADdAAAADwAAAGRycy9kb3ducmV2LnhtbESPUWvCMBSF3wf+h3AF32bauolUo8ig&#10;bDAY6PYDLs21qTY3pYlp9++XwWCPh3POdzi7w2Q7EWnwrWMF+TIDQVw73XKj4OuzetyA8AFZY+eY&#10;FHyTh8N+9rDDUruRTxTPoREJwr5EBSaEvpTS14Ys+qXriZN3cYPFkOTQSD3gmOC2k0WWraXFltOC&#10;wZ5eDNW3890qmHRVne7X6smO8eM1ey/is1lFpRbz6bgFEWgK/+G/9ptWUKzzHH7fpCc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oPrsUAAADdAAAADwAAAAAAAAAA&#10;AAAAAAChAgAAZHJzL2Rvd25yZXYueG1sUEsFBgAAAAAEAAQA+QAAAJMDAAAAAA==&#10;" strokecolor="#24211d" strokeweight="0"/>
                  <v:line id="Line 544" o:spid="_x0000_s1547" style="position:absolute;flip:x;visibility:visible;mso-wrap-style:square" from="1251,1694" to="1262,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iR2cQAAADdAAAADwAAAGRycy9kb3ducmV2LnhtbESPUWvCMBSF34X9h3AHvmlq3USqUcag&#10;TBgIuv2AS3Nt6pqb0sS0/vtlIOzxcM75Dme7H20rIvW+caxgMc9AEFdON1wr+P4qZ2sQPiBrbB2T&#10;gjt52O+eJlsstBv4RPEcapEg7AtUYELoCil9Zciin7uOOHkX11sMSfa11D0OCW5bmWfZSlpsOC0Y&#10;7OjdUPVzvlkFoy7L0+1avtghHj+yzzy+mmVUavo8vm1ABBrDf/jRPmgF+WqRw9+b9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HZxAAAAN0AAAAPAAAAAAAAAAAA&#10;AAAAAKECAABkcnMvZG93bnJldi54bWxQSwUGAAAAAAQABAD5AAAAkgMAAAAA&#10;" strokecolor="#24211d" strokeweight="0"/>
                  <v:line id="Line 545" o:spid="_x0000_s1548" style="position:absolute;flip:x;visibility:visible;mso-wrap-style:square" from="1217,1694" to="1228,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0QsUAAADdAAAADwAAAGRycy9kb3ducmV2LnhtbESPUWvCMBSF3wf7D+EOfJup1cnojDIG&#10;RWEgqPsBl+auqTY3pYlp/feLIOzxcM75Dme1GW0rIvW+caxgNs1AEFdON1wr+DmVr+8gfEDW2Dom&#10;BTfysFk/P62w0G7gA8VjqEWCsC9QgQmhK6T0lSGLfuo64uT9ut5iSLKvpe5xSHDbyjzLltJiw2nB&#10;YEdfhqrL8WoVjLosD9dzubBD3G+z7zy+mXlUavIyfn6ACDSG//CjvdMK8uVsDv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0QsUAAADdAAAADwAAAAAAAAAA&#10;AAAAAAChAgAAZHJzL2Rvd25yZXYueG1sUEsFBgAAAAAEAAQA+QAAAJMDAAAAAA==&#10;" strokecolor="#24211d" strokeweight="0"/>
                  <v:line id="Line 546" o:spid="_x0000_s1549" style="position:absolute;flip:x;visibility:visible;mso-wrap-style:square" from="1183,1694" to="1194,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2sNsUAAADdAAAADwAAAGRycy9kb3ducmV2LnhtbESPUWvCMBSF3wf7D+EOfJup1cnojDIG&#10;RWEgqPsBl+auqTY3pYlp/fdmIOzxcM75Dme1GW0rIvW+caxgNs1AEFdON1wr+DmVr+8gfEDW2Dom&#10;BTfysFk/P62w0G7gA8VjqEWCsC9QgQmhK6T0lSGLfuo64uT9ut5iSLKvpe5xSHDbyjzLltJiw2nB&#10;YEdfhqrL8WoVjLosD9dzubBD3G+z7zy+mXlUavIyfn6ACDSG//CjvdMK8uVsAX9v0hO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2sNsUAAADdAAAADwAAAAAAAAAA&#10;AAAAAAChAgAAZHJzL2Rvd25yZXYueG1sUEsFBgAAAAAEAAQA+QAAAJMDAAAAAA==&#10;" strokecolor="#24211d" strokeweight="0"/>
                  <v:line id="Line 547" o:spid="_x0000_s1550" style="position:absolute;flip:x;visibility:visible;mso-wrap-style:square" from="1149,1694" to="1161,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EJrcUAAADdAAAADwAAAGRycy9kb3ducmV2LnhtbESPUWvCMBSF3wf7D+EOfJupdcrojDIG&#10;RWEwUPcDLs1dU21uShPT+u+NIOzxcM75Dme1GW0rIvW+caxgNs1AEFdON1wr+D2Wr+8gfEDW2Dom&#10;BVfysFk/P62w0G7gPcVDqEWCsC9QgQmhK6T0lSGLfuo64uT9ud5iSLKvpe5xSHDbyjzLltJiw2nB&#10;YEdfhqrz4WIVjLos95dT+WaH+LPNvvO4MPOo1ORl/PwAEWgM/+FHe6cV5MvZAu5v0hO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EJrcUAAADdAAAADwAAAAAAAAAA&#10;AAAAAAChAgAAZHJzL2Rvd25yZXYueG1sUEsFBgAAAAAEAAQA+QAAAJMDAAAAAA==&#10;" strokecolor="#24211d" strokeweight="0"/>
                  <v:line id="Line 548" o:spid="_x0000_s1551" style="position:absolute;flip:x;visibility:visible;mso-wrap-style:square" from="1115,1694" to="1127,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OX2sUAAADdAAAADwAAAGRycy9kb3ducmV2LnhtbESPzWrDMBCE74W+g9hCb40cNzXFiRJK&#10;wTRQCOTnARZrazm1VsZSZOftq0Cgx2FmvmFWm8l2ItLgW8cK5rMMBHHtdMuNgtOxenkH4QOyxs4x&#10;KbiSh8368WGFpXYj7ykeQiMShH2JCkwIfSmlrw1Z9DPXEyfvxw0WQ5JDI/WAY4LbTuZZVkiLLacF&#10;gz19Gqp/DxerYNJVtb+cq4Ud4+4r+87jm3mNSj0/TR9LEIGm8B++t7daQV7MC7i9S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8OX2sUAAADdAAAADwAAAAAAAAAA&#10;AAAAAAChAgAAZHJzL2Rvd25yZXYueG1sUEsFBgAAAAAEAAQA+QAAAJMDAAAAAA==&#10;" strokecolor="#24211d" strokeweight="0"/>
                  <v:line id="Line 549" o:spid="_x0000_s1552" style="position:absolute;flip:x;visibility:visible;mso-wrap-style:square" from="1082,1694" to="1093,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8yQcUAAADdAAAADwAAAGRycy9kb3ducmV2LnhtbESPUWvCMBSF3wf7D+EOfJup1blRjTKE&#10;oiAM1P2AS3PX1DU3pYlp9+8XYbDHwznnO5z1drStiNT7xrGC2TQDQVw53XCt4PNSPr+B8AFZY+uY&#10;FPyQh+3m8WGNhXYDnyieQy0ShH2BCkwIXSGlrwxZ9FPXESfvy/UWQ5J9LXWPQ4LbVuZZtpQWG04L&#10;BjvaGaq+zzerYNRlebpdy4Ud4sc+O+bxxcyjUpOn8X0FItAY/sN/7YNWkC9nr3B/k5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8yQcUAAADdAAAADwAAAAAAAAAA&#10;AAAAAAChAgAAZHJzL2Rvd25yZXYueG1sUEsFBgAAAAAEAAQA+QAAAJMDAAAAAA==&#10;" strokecolor="#24211d" strokeweight="0"/>
                  <v:line id="Line 550" o:spid="_x0000_s1553" style="position:absolute;flip:x;visibility:visible;mso-wrap-style:square" from="1048,1694" to="1059,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CmM8IAAADdAAAADwAAAGRycy9kb3ducmV2LnhtbERP3UrDMBS+H+wdwhl4t6Wtc4y6dIhQ&#10;FAbCfh7g0BybanNSmiytb28uBC8/vv/Dcba9iDT6zrGCfJOBIG6c7rhVcLvW6z0IH5A19o5JwQ95&#10;OFbLxQFL7SY+U7yEVqQQ9iUqMCEMpZS+MWTRb9xAnLhPN1oMCY6t1CNOKdz2ssiynbTYcWowONCr&#10;oeb7crcKZl3X5/tXvbVT/HjLTkV8Mo9RqYfV/PIMItAc/sV/7netoNjlaW56k56Ar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RCmM8IAAADdAAAADwAAAAAAAAAAAAAA&#10;AAChAgAAZHJzL2Rvd25yZXYueG1sUEsFBgAAAAAEAAQA+QAAAJADAAAAAA==&#10;" strokecolor="#24211d" strokeweight="0"/>
                  <v:line id="Line 551" o:spid="_x0000_s1554" style="position:absolute;flip:x;visibility:visible;mso-wrap-style:square" from="1014,1694" to="1025,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wDqMUAAADdAAAADwAAAGRycy9kb3ducmV2LnhtbESPUWvCMBSF3wf7D+EOfJup1clWjTKE&#10;oiAM1P2AS3PX1DU3pYlp9+8XYbDHwznnO5z1drStiNT7xrGC2TQDQVw53XCt4PNSPr+C8AFZY+uY&#10;FPyQh+3m8WGNhXYDnyieQy0ShH2BCkwIXSGlrwxZ9FPXESfvy/UWQ5J9LXWPQ4LbVuZZtpQWG04L&#10;BjvaGaq+zzerYNRlebpdy4Ud4sc+O+bxxcyjUpOn8X0FItAY/sN/7YNWkC9nb3B/k5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wDqMUAAADdAAAADwAAAAAAAAAA&#10;AAAAAAChAgAAZHJzL2Rvd25yZXYueG1sUEsFBgAAAAAEAAQA+QAAAJMDAAAAAA==&#10;" strokecolor="#24211d" strokeweight="0"/>
                  <v:line id="Line 552" o:spid="_x0000_s1555" style="position:absolute;flip:x;visibility:visible;mso-wrap-style:square" from="980,1694" to="992,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pgiMEAAADdAAAADwAAAGRycy9kb3ducmV2LnhtbERP3WrCMBS+H/gO4QjezdRuE6lGEaFM&#10;GAx0e4BDc2yqzUlpYlrf3lwMdvnx/W92o21FpN43jhUs5hkI4srphmsFvz/l6wqED8gaW8ek4EEe&#10;dtvJywYL7QY+UTyHWqQQ9gUqMCF0hZS+MmTRz11HnLiL6y2GBPta6h6HFG5bmWfZUlpsODUY7Ohg&#10;qLqd71bBqMvydL+W73aI35/ZVx4/zFtUajYd92sQgcbwL/5zH7WCfJmn/elNegJy+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CmCIwQAAAN0AAAAPAAAAAAAAAAAAAAAA&#10;AKECAABkcnMvZG93bnJldi54bWxQSwUGAAAAAAQABAD5AAAAjwMAAAAA&#10;" strokecolor="#24211d" strokeweight="0"/>
                  <v:line id="Line 553" o:spid="_x0000_s1556" style="position:absolute;flip:x;visibility:visible;mso-wrap-style:square" from="946,1694" to="958,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bFE8QAAADdAAAADwAAAGRycy9kb3ducmV2LnhtbESPUWvCMBSF34X9h3AHvmlq3USqUcag&#10;TBgIuv2AS3Nt6pqb0sS0/vtlIOzxcM75Dme7H20rIvW+caxgMc9AEFdON1wr+P4qZ2sQPiBrbB2T&#10;gjt52O+eJlsstBv4RPEcapEg7AtUYELoCil9Zciin7uOOHkX11sMSfa11D0OCW5bmWfZSlpsOC0Y&#10;7OjdUPVzvlkFoy7L0+1avtghHj+yzzy+mmVUavo8vm1ABBrDf/jRPmgF+SpfwN+b9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RsUTxAAAAN0AAAAPAAAAAAAAAAAA&#10;AAAAAKECAABkcnMvZG93bnJldi54bWxQSwUGAAAAAAQABAD5AAAAkgMAAAAA&#10;" strokecolor="#24211d" strokeweight="0"/>
                  <v:line id="Line 554" o:spid="_x0000_s1557" style="position:absolute;flip:x;visibility:visible;mso-wrap-style:square" from="913,1694" to="924,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RbZMUAAADdAAAADwAAAGRycy9kb3ducmV2LnhtbESPUUvDMBSF3wX/Q7iCby41uiHdsiFC&#10;URgI2/wBl+au6dbclCZL679fBGGPh3POdzirzeQ6kWgIrWcNz7MCBHHtTcuNhp9D9fQGIkRkg51n&#10;0vBLATbr+7sVlsaPvKO0j43IEA4larAx9qWUobbkMMx8T5y9ox8cxiyHRpoBxwx3nVRFsZAOW84L&#10;Fnv6sFSf9xenYTJVtbucqlc3pu/PYqvS3L4krR8fpvcliEhTvIX/219Gg1ooBX9v8hO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RbZMUAAADdAAAADwAAAAAAAAAA&#10;AAAAAAChAgAAZHJzL2Rvd25yZXYueG1sUEsFBgAAAAAEAAQA+QAAAJMDAAAAAA==&#10;" strokecolor="#24211d" strokeweight="0"/>
                  <v:line id="Line 555" o:spid="_x0000_s1558" style="position:absolute;flip:x;visibility:visible;mso-wrap-style:square" from="879,1694" to="890,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j+/8QAAADdAAAADwAAAGRycy9kb3ducmV2LnhtbESPUWvCMBSF3wf+h3CFvc3U6mR0RhGh&#10;TBgIuv2AS3PXdDY3pYlp/feLIOzxcM75Dme9HW0rIvW+caxgPstAEFdON1wr+P4qX95A+ICssXVM&#10;Cm7kYbuZPK2x0G7gE8VzqEWCsC9QgQmhK6T0lSGLfuY64uT9uN5iSLKvpe5xSHDbyjzLVtJiw2nB&#10;YEd7Q9XlfLUKRl2Wp+tvubRDPH5kn3l8NYuo1PN03L2DCDSG//CjfdAK8lW+gPub9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2P7/xAAAAN0AAAAPAAAAAAAAAAAA&#10;AAAAAKECAABkcnMvZG93bnJldi54bWxQSwUGAAAAAAQABAD5AAAAkgMAAAAA&#10;" strokecolor="#24211d" strokeweight="0"/>
                  <v:line id="Line 556" o:spid="_x0000_s1559" style="position:absolute;flip:x;visibility:visible;mso-wrap-style:square" from="845,1694" to="856,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Fmi8UAAADdAAAADwAAAGRycy9kb3ducmV2LnhtbESPUWvCMBSF3wf7D+EOfJvpOidSjSJC&#10;2WAwsPoDLs21qWtuShPT+u+XwWCPh3POdzib3WQ7EWnwrWMFL/MMBHHtdMuNgvOpfF6B8AFZY+eY&#10;FNzJw277+LDBQruRjxSr0IgEYV+gAhNCX0jpa0MW/dz1xMm7uMFiSHJopB5wTHDbyTzLltJiy2nB&#10;YE8HQ/V3dbMKJl2Wx9u1XNgxfr1nn3l8M69RqdnTtF+DCDSF//Bf+0MryJf5An7fp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Fmi8UAAADdAAAADwAAAAAAAAAA&#10;AAAAAAChAgAAZHJzL2Rvd25yZXYueG1sUEsFBgAAAAAEAAQA+QAAAJMDAAAAAA==&#10;" strokecolor="#24211d" strokeweight="0"/>
                  <v:line id="Line 557" o:spid="_x0000_s1560" style="position:absolute;flip:x;visibility:visible;mso-wrap-style:square" from="811,1694" to="823,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3DEMUAAADdAAAADwAAAGRycy9kb3ducmV2LnhtbESPUWvCMBSF3wf7D+EOfJvpuilSjSJC&#10;2WAwsPoDLs21qWtuShPT+u+XwWCPh3POdzib3WQ7EWnwrWMFL/MMBHHtdMuNgvOpfF6B8AFZY+eY&#10;FNzJw277+LDBQruRjxSr0IgEYV+gAhNCX0jpa0MW/dz1xMm7uMFiSHJopB5wTHDbyTzLltJiy2nB&#10;YE8HQ/V3dbMKJl2Wx9u1fLNj/HrPPvO4MK9RqdnTtF+DCDSF//Bf+0MryJf5An7fp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3DEMUAAADdAAAADwAAAAAAAAAA&#10;AAAAAAChAgAAZHJzL2Rvd25yZXYueG1sUEsFBgAAAAAEAAQA+QAAAJMDAAAAAA==&#10;" strokecolor="#24211d" strokeweight="0"/>
                  <v:line id="Line 558" o:spid="_x0000_s1561" style="position:absolute;flip:x;visibility:visible;mso-wrap-style:square" from="777,1694" to="789,1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dZ8UAAADdAAAADwAAAGRycy9kb3ducmV2LnhtbESPUWvCMBSF3wf7D+EOfJvpqiujM8oY&#10;lAkDQd0PuDR3TbW5KU1M679fBGGPh3POdzirzWQ7EWnwrWMFL/MMBHHtdMuNgp9j9fwGwgdkjZ1j&#10;UnAlD5v148MKS+1G3lM8hEYkCPsSFZgQ+lJKXxuy6OeuJ07erxsshiSHRuoBxwS3ncyzrJAWW04L&#10;Bnv6NFSfDxerYNJVtb+cqqUd4+4r+87jq1lEpWZP08c7iEBT+A/f21utIC/yAm5v0hO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a9dZ8UAAADdAAAADwAAAAAAAAAA&#10;AAAAAAChAgAAZHJzL2Rvd25yZXYueG1sUEsFBgAAAAAEAAQA+QAAAJMDAAAAAA==&#10;" strokecolor="#24211d" strokeweight="0"/>
                  <v:line id="Line 559" o:spid="_x0000_s1562" style="position:absolute;flip:y;visibility:visible;mso-wrap-style:square" from="755,1660" to="755,1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P4/MUAAADdAAAADwAAAGRycy9kb3ducmV2LnhtbESPUWvCMBSF3wf+h3CFvc3U6tzojCJC&#10;mSAMdPsBl+au6dbclCam9d8bYbDHwznnO5z1drStiNT7xrGC+SwDQVw53XCt4OuzfHoF4QOyxtYx&#10;KbiSh+1m8rDGQruBTxTPoRYJwr5ABSaErpDSV4Ys+pnriJP37XqLIcm+lrrHIcFtK/MsW0mLDacF&#10;gx3tDVW/54tVMOqyPF1+yqUd4sd7dszjs1lEpR6n4+4NRKAx/If/2getIF/lL3B/k5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P4/MUAAADdAAAADwAAAAAAAAAA&#10;AAAAAAChAgAAZHJzL2Rvd25yZXYueG1sUEsFBgAAAAAEAAQA+QAAAJMDAAAAAA==&#10;" strokecolor="#24211d" strokeweight="0"/>
                  <v:line id="Line 560" o:spid="_x0000_s1563" style="position:absolute;flip:y;visibility:visible;mso-wrap-style:square" from="755,1627" to="755,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xsjsEAAADdAAAADwAAAGRycy9kb3ducmV2LnhtbERP3WrCMBS+H/gO4QjezdRuE6lGEaFM&#10;GAx0e4BDc2yqzUlpYlrf3lwMdvnx/W92o21FpN43jhUs5hkI4srphmsFvz/l6wqED8gaW8ek4EEe&#10;dtvJywYL7QY+UTyHWqQQ9gUqMCF0hZS+MmTRz11HnLiL6y2GBPta6h6HFG5bmWfZUlpsODUY7Ohg&#10;qLqd71bBqMvydL+W73aI35/ZVx4/zFtUajYd92sQgcbwL/5zH7WCfJmnuelNegJy+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GyOwQAAAN0AAAAPAAAAAAAAAAAAAAAA&#10;AKECAABkcnMvZG93bnJldi54bWxQSwUGAAAAAAQABAD5AAAAjwMAAAAA&#10;" strokecolor="#24211d" strokeweight="0"/>
                  <v:line id="Line 561" o:spid="_x0000_s1564" style="position:absolute;flip:y;visibility:visible;mso-wrap-style:square" from="755,1593" to="755,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JFcUAAADdAAAADwAAAGRycy9kb3ducmV2LnhtbESPUWvCMBSF3wf+h3CFvc3U6mTrjCJC&#10;mSAMdPsBl+au6dbclCam9d8bYbDHwznnO5z1drStiNT7xrGC+SwDQVw53XCt4OuzfHoB4QOyxtYx&#10;KbiSh+1m8rDGQruBTxTPoRYJwr5ABSaErpDSV4Ys+pnriJP37XqLIcm+lrrHIcFtK/MsW0mLDacF&#10;gx3tDVW/54tVMOqyPF1+yqUd4sd7dszjs1lEpR6n4+4NRKAx/If/2getIF/lr3B/k5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DJFcUAAADdAAAADwAAAAAAAAAA&#10;AAAAAAChAgAAZHJzL2Rvd25yZXYueG1sUEsFBgAAAAAEAAQA+QAAAJMDAAAAAA==&#10;" strokecolor="#24211d" strokeweight="0"/>
                  <v:line id="Line 562" o:spid="_x0000_s1565" style="position:absolute;flip:y;visibility:visible;mso-wrap-style:square" from="755,1559" to="755,1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P2VcIAAADdAAAADwAAAGRycy9kb3ducmV2LnhtbERP3WrCMBS+H/gO4QjezdS6iXRGkUGZ&#10;MBj48wCH5qzp1pyUJqb17c2F4OXH97/ZjbYVkXrfOFawmGcgiCunG64VXM7l6xqED8gaW8ek4EYe&#10;dtvJywYL7QY+UjyFWqQQ9gUqMCF0hZS+MmTRz11HnLhf11sMCfa11D0OKdy2Ms+ylbTYcGow2NGn&#10;oer/dLUKRl2Wx+tf+WaH+POVfefx3SyjUrPpuP8AEWgMT/HDfdAK8tUy7U9v0hO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NP2VcIAAADdAAAADwAAAAAAAAAAAAAA&#10;AAChAgAAZHJzL2Rvd25yZXYueG1sUEsFBgAAAAAEAAQA+QAAAJADAAAAAA==&#10;" strokecolor="#24211d" strokeweight="0"/>
                  <v:line id="Line 563" o:spid="_x0000_s1566" style="position:absolute;flip:y;visibility:visible;mso-wrap-style:square" from="755,1525" to="755,1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9TzsUAAADdAAAADwAAAGRycy9kb3ducmV2LnhtbESPUWvCMBSF3wf7D+EOfJup1cnojDIG&#10;RWEgqPsBl+auqTY3pYlp/feLIOzxcM75Dme1GW0rIvW+caxgNs1AEFdON1wr+DmVr+8gfEDW2Dom&#10;BTfysFk/P62w0G7gA8VjqEWCsC9QgQmhK6T0lSGLfuo64uT9ut5iSLKvpe5xSHDbyjzLltJiw2nB&#10;YEdfhqrL8WoVjLosD9dzubBD3G+z7zy+mXlUavIyfn6ACDSG//CjvdMK8uV8Bv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9TzsUAAADdAAAADwAAAAAAAAAA&#10;AAAAAAChAgAAZHJzL2Rvd25yZXYueG1sUEsFBgAAAAAEAAQA+QAAAJMDAAAAAA==&#10;" strokecolor="#24211d" strokeweight="0"/>
                  <v:line id="Line 564" o:spid="_x0000_s1567" style="position:absolute;flip:y;visibility:visible;mso-wrap-style:square" from="755,1491" to="755,1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3NucQAAADdAAAADwAAAGRycy9kb3ducmV2LnhtbESPUWvCMBSF3wf+h3CFvc3U6mR0RhGh&#10;TBgIuv2AS3PXdDY3pYlp/feLIOzxcM75Dme9HW0rIvW+caxgPstAEFdON1wr+P4qX95A+ICssXVM&#10;Cm7kYbuZPK2x0G7gE8VzqEWCsC9QgQmhK6T0lSGLfuY64uT9uN5iSLKvpe5xSHDbyjzLVtJiw2nB&#10;YEd7Q9XlfLUKRl2Wp+tvubRDPH5kn3l8NYuo1PN03L2DCDSG//CjfdAK8tUih/ub9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Tc25xAAAAN0AAAAPAAAAAAAAAAAA&#10;AAAAAKECAABkcnMvZG93bnJldi54bWxQSwUGAAAAAAQABAD5AAAAkgMAAAAA&#10;" strokecolor="#24211d" strokeweight="0"/>
                  <v:line id="Line 565" o:spid="_x0000_s1568" style="position:absolute;flip:y;visibility:visible;mso-wrap-style:square" from="755,1457" to="755,1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oIsUAAADdAAAADwAAAGRycy9kb3ducmV2LnhtbESPzWrDMBCE74W+g9hCbo1cOw3BjRJK&#10;wSRQKOTnARZrY7m1VsZSZOftq0Chx2FmvmHW28l2ItLgW8cKXuYZCOLa6ZYbBedT9bwC4QOyxs4x&#10;KbiRh+3m8WGNpXYjHygeQyMShH2JCkwIfSmlrw1Z9HPXEyfv4gaLIcmhkXrAMcFtJ/MsW0qLLacF&#10;gz19GKp/jlerYNJVdbh+Vws7xq9d9pnHV1NEpWZP0/sbiEBT+A//tfdaQb4sCri/S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FoIsUAAADdAAAADwAAAAAAAAAA&#10;AAAAAAChAgAAZHJzL2Rvd25yZXYueG1sUEsFBgAAAAAEAAQA+QAAAJMDAAAAAA==&#10;" strokecolor="#24211d" strokeweight="0"/>
                  <v:line id="Line 566" o:spid="_x0000_s1569" style="position:absolute;flip:y;visibility:visible;mso-wrap-style:square" from="755,1423" to="755,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wVsUAAADdAAAADwAAAGRycy9kb3ducmV2LnhtbESPzWrDMBCE74W8g9hAb40cJw3BiRJC&#10;wbRQKOTnARZrYzmxVsZSZPftq0Khx2FmvmG2+9G2IlLvG8cK5rMMBHHldMO1gsu5fFmD8AFZY+uY&#10;FHyTh/1u8rTFQruBjxRPoRYJwr5ABSaErpDSV4Ys+pnriJN3db3FkGRfS93jkOC2lXmWraTFhtOC&#10;wY7eDFX308MqGHVZHh+3cmmH+PWefebx1SyiUs/T8bABEWgM/+G/9odWkK8WS/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wVsUAAADdAAAADwAAAAAAAAAA&#10;AAAAAAChAgAAZHJzL2Rvd25yZXYueG1sUEsFBgAAAAAEAAQA+QAAAJMDAAAAAA==&#10;" strokecolor="#24211d" strokeweight="0"/>
                  <v:line id="Line 567" o:spid="_x0000_s1570" style="position:absolute;flip:y;visibility:visible;mso-wrap-style:square" from="755,1389" to="755,1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RVzcUAAADdAAAADwAAAGRycy9kb3ducmV2LnhtbESPzWrDMBCE74W8g9hAb40cpwnBiRJC&#10;wbRQKOTnARZrYzmxVsZSZPftq0Khx2FmvmG2+9G2IlLvG8cK5rMMBHHldMO1gsu5fFmD8AFZY+uY&#10;FHyTh/1u8rTFQruBjxRPoRYJwr5ABSaErpDSV4Ys+pnriJN3db3FkGRfS93jkOC2lXmWraTFhtOC&#10;wY7eDFX308MqGHVZHh+38tUO8es9+8zj0iyiUs/T8bABEWgM/+G/9odWkK8WS/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RVzcUAAADdAAAADwAAAAAAAAAA&#10;AAAAAAChAgAAZHJzL2Rvd25yZXYueG1sUEsFBgAAAAAEAAQA+QAAAJMDAAAAAA==&#10;" strokecolor="#24211d" strokeweight="0"/>
                  <v:line id="Line 568" o:spid="_x0000_s1571" style="position:absolute;flip:y;visibility:visible;mso-wrap-style:square" from="755,1356" to="755,1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bLusUAAADdAAAADwAAAGRycy9kb3ducmV2LnhtbESPzWrDMBCE74W+g9hCbo1cJzXFiRJK&#10;wSRQKOTnARZrazm1VsZSZOftq0Chx2FmvmHW28l2ItLgW8cKXuYZCOLa6ZYbBedT9fwGwgdkjZ1j&#10;UnAjD9vN48MaS+1GPlA8hkYkCPsSFZgQ+lJKXxuy6OeuJ07etxsshiSHRuoBxwS3ncyzrJAWW04L&#10;Bnv6MFT/HK9WwaSr6nC9VEs7xq9d9pnHV7OISs2epvcViEBT+A//tfdaQV4sCri/S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bLusUAAADdAAAADwAAAAAAAAAA&#10;AAAAAAChAgAAZHJzL2Rvd25yZXYueG1sUEsFBgAAAAAEAAQA+QAAAJMDAAAAAA==&#10;" strokecolor="#24211d" strokeweight="0"/>
                  <v:line id="Line 569" o:spid="_x0000_s1572" style="position:absolute;flip:y;visibility:visible;mso-wrap-style:square" from="755,1322" to="755,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puIcUAAADdAAAADwAAAGRycy9kb3ducmV2LnhtbESPUWvCMBSF3wf+h3AF32a6urlRjTIG&#10;xcFgoO4HXJq7pq65KU1M6783A8HHwznnO5z1drStiNT7xrGCp3kGgrhyuuFawc+xfHwD4QOyxtYx&#10;KbiQh+1m8rDGQruB9xQPoRYJwr5ABSaErpDSV4Ys+rnriJP363qLIcm+lrrHIcFtK/MsW0qLDacF&#10;gx19GKr+DmerYNRluT+fymc7xO9d9pXHF7OISs2m4/sKRKAx3MO39qdWkC8Xr/D/Jj0B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puIcUAAADdAAAADwAAAAAAAAAA&#10;AAAAAAChAgAAZHJzL2Rvd25yZXYueG1sUEsFBgAAAAAEAAQA+QAAAJMDAAAAAA==&#10;" strokecolor="#24211d" strokeweight="0"/>
                  <v:line id="Line 570" o:spid="_x0000_s1573" style="position:absolute;flip:y;visibility:visible;mso-wrap-style:square" from="755,1288" to="755,1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X6U8IAAADdAAAADwAAAGRycy9kb3ducmV2LnhtbERP3WrCMBS+H/gO4QjezdS6iXRGkUGZ&#10;MBj48wCH5qzp1pyUJqb17c2F4OXH97/ZjbYVkXrfOFawmGcgiCunG64VXM7l6xqED8gaW8ek4EYe&#10;dtvJywYL7QY+UjyFWqQQ9gUqMCF0hZS+MmTRz11HnLhf11sMCfa11D0OKdy2Ms+ylbTYcGow2NGn&#10;oer/dLUKRl2Wx+tf+WaH+POVfefx3SyjUrPpuP8AEWgMT/HDfdAK8tUyzU1v0hO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qX6U8IAAADdAAAADwAAAAAAAAAAAAAA&#10;AAChAgAAZHJzL2Rvd25yZXYueG1sUEsFBgAAAAAEAAQA+QAAAJADAAAAAA==&#10;" strokecolor="#24211d" strokeweight="0"/>
                  <v:line id="Line 571" o:spid="_x0000_s1574" style="position:absolute;flip:y;visibility:visible;mso-wrap-style:square" from="755,1254" to="755,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lfyMUAAADdAAAADwAAAGRycy9kb3ducmV2LnhtbESPUWvCMBSF3wf+h3AF32a6uslWjTIG&#10;xcFgoO4HXJq7pq65KU1M6783A8HHwznnO5z1drStiNT7xrGCp3kGgrhyuuFawc+xfHwF4QOyxtYx&#10;KbiQh+1m8rDGQruB9xQPoRYJwr5ABSaErpDSV4Ys+rnriJP363qLIcm+lrrHIcFtK/MsW0qLDacF&#10;gx19GKr+DmerYNRluT+fymc7xO9d9pXHF7OISs2m4/sKRKAx3MO39qdWkC8Xb/D/Jj0B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lfyMUAAADdAAAADwAAAAAAAAAA&#10;AAAAAAChAgAAZHJzL2Rvd25yZXYueG1sUEsFBgAAAAAEAAQA+QAAAJMDAAAAAA==&#10;" strokecolor="#24211d" strokeweight="0"/>
                  <v:line id="Line 572" o:spid="_x0000_s1575" style="position:absolute;flip:y;visibility:visible;mso-wrap-style:square" from="755,1220" to="755,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WFKMIAAADdAAAADwAAAGRycy9kb3ducmV2LnhtbERP3WrCMBS+F3yHcITdaWrnZHSmRQZl&#10;A2Gg7gEOzVnTrTkpTUy7tzcXg11+fP+Hara9iDT6zrGC7SYDQdw43XGr4PNar59B+ICssXdMCn7J&#10;Q1UuFwcstJv4TPESWpFC2BeowIQwFFL6xpBFv3EDceK+3GgxJDi2Uo84pXDbyzzL9tJix6nB4ECv&#10;hpqfy80qmHVdn2/f9c5O8eMtO+XxyTxGpR5W8/EFRKA5/Iv/3O9aQb7fpf3pTXoCsr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WFKMIAAADdAAAADwAAAAAAAAAAAAAA&#10;AAChAgAAZHJzL2Rvd25yZXYueG1sUEsFBgAAAAAEAAQA+QAAAJADAAAAAA==&#10;" strokecolor="#24211d" strokeweight="0"/>
                  <v:line id="Line 573" o:spid="_x0000_s1576" style="position:absolute;flip:y;visibility:visible;mso-wrap-style:square" from="755,1186" to="755,1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kgs8UAAADdAAAADwAAAGRycy9kb3ducmV2LnhtbESPUWvCMBSF3wf7D+EOfJup1cnojDIG&#10;RWEgqPsBl+auqTY3pYlp/fdmIOzxcM75Dme1GW0rIvW+caxgNs1AEFdON1wr+DmVr+8gfEDW2Dom&#10;BTfysFk/P62w0G7gA8VjqEWCsC9QgQmhK6T0lSGLfuo64uT9ut5iSLKvpe5xSHDbyjzLltJiw2nB&#10;YEdfhqrL8WoVjLosD9dzubBD3G+z7zy+mXlUavIyfn6ACDSG//CjvdMK8uViBn9v0hO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kgs8UAAADdAAAADwAAAAAAAAAA&#10;AAAAAAChAgAAZHJzL2Rvd25yZXYueG1sUEsFBgAAAAAEAAQA+QAAAJMDAAAAAA==&#10;" strokecolor="#24211d" strokeweight="0"/>
                  <v:line id="Line 574" o:spid="_x0000_s1577" style="position:absolute;flip:y;visibility:visible;mso-wrap-style:square" from="755,1152" to="755,11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u+xMUAAADdAAAADwAAAGRycy9kb3ducmV2LnhtbESPUWvCMBSF3wf7D+EOfJvpOidSjSJC&#10;2WAwsPoDLs21qWtuShPT+u+XwWCPh3POdzib3WQ7EWnwrWMFL/MMBHHtdMuNgvOpfF6B8AFZY+eY&#10;FNzJw277+LDBQruRjxSr0IgEYV+gAhNCX0jpa0MW/dz1xMm7uMFiSHJopB5wTHDbyTzLltJiy2nB&#10;YE8HQ/V3dbMKJl2Wx9u1XNgxfr1nn3l8M69RqdnTtF+DCDSF//Bf+0MryJeLHH7fp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u+xMUAAADdAAAADwAAAAAAAAAA&#10;AAAAAAChAgAAZHJzL2Rvd25yZXYueG1sUEsFBgAAAAAEAAQA+QAAAJMDAAAAAA==&#10;" strokecolor="#24211d" strokeweight="0"/>
                  <v:line id="Line 575" o:spid="_x0000_s1578" style="position:absolute;flip:y;visibility:visible;mso-wrap-style:square" from="755,1118" to="755,1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cbX8UAAADdAAAADwAAAGRycy9kb3ducmV2LnhtbESPzWrDMBCE74W8g9hAb40cJw3BiRJC&#10;wbRQKOTnARZrYzmxVsZSZPftq0Khx2FmvmG2+9G2IlLvG8cK5rMMBHHldMO1gsu5fFmD8AFZY+uY&#10;FHyTh/1u8rTFQruBjxRPoRYJwr5ABSaErpDSV4Ys+pnriJN3db3FkGRfS93jkOC2lXmWraTFhtOC&#10;wY7eDFX308MqGHVZHh+3cmmH+PWefebx1SyiUs/T8bABEWgM/+G/9odWkK+WC/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cbX8UAAADdAAAADwAAAAAAAAAA&#10;AAAAAAChAgAAZHJzL2Rvd25yZXYueG1sUEsFBgAAAAAEAAQA+QAAAJMDAAAAAA==&#10;" strokecolor="#24211d" strokeweight="0"/>
                  <v:line id="Line 576" o:spid="_x0000_s1579" style="position:absolute;flip:y;visibility:visible;mso-wrap-style:square" from="755,1084" to="755,1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DK8UAAADdAAAADwAAAGRycy9kb3ducmV2LnhtbESPzWrDMBCE74W+g9hCbo1cxw3BjRJK&#10;wSRQKOTnARZrY7m1VsZSZOfto0Khx2FmvmHW28l2ItLgW8cKXuYZCOLa6ZYbBedT9bwC4QOyxs4x&#10;KbiRh+3m8WGNpXYjHygeQyMShH2JCkwIfSmlrw1Z9HPXEyfv4gaLIcmhkXrAMcFtJ/MsW0qLLacF&#10;gz19GKp/jlerYNJVdbh+V4Ud49cu+8zjq1lEpWZP0/sbiEBT+A//tfdaQb4sCvh9k56A3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DK8UAAADdAAAADwAAAAAAAAAA&#10;AAAAAAChAgAAZHJzL2Rvd25yZXYueG1sUEsFBgAAAAAEAAQA+QAAAJMDAAAAAA==&#10;" strokecolor="#24211d" strokeweight="0"/>
                  <v:line id="Line 577" o:spid="_x0000_s1580" style="position:absolute;flip:y;visibility:visible;mso-wrap-style:square" from="755,1051" to="755,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ImsMUAAADdAAAADwAAAGRycy9kb3ducmV2LnhtbESPzWrDMBCE74W8g9hAb40cNwnBiRJC&#10;wbRQKOTnARZrYzmxVsZSZPftq0Khx2FmvmG2+9G2IlLvG8cK5rMMBHHldMO1gsu5fFmD8AFZY+uY&#10;FHyTh/1u8rTFQruBjxRPoRYJwr5ABSaErpDSV4Ys+pnriJN3db3FkGRfS93jkOC2lXmWraTFhtOC&#10;wY7eDFX308MqGHVZHh+3cmGH+PWefeZxaV6jUs/T8bABEWgM/+G/9odWkK8WS/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ImsMUAAADdAAAADwAAAAAAAAAA&#10;AAAAAAChAgAAZHJzL2Rvd25yZXYueG1sUEsFBgAAAAAEAAQA+QAAAJMDAAAAAA==&#10;" strokecolor="#24211d" strokeweight="0"/>
                  <v:line id="Line 578" o:spid="_x0000_s1581" style="position:absolute;flip:y;visibility:visible;mso-wrap-style:square" from="755,1017" to="755,1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4x8UAAADdAAAADwAAAGRycy9kb3ducmV2LnhtbESPUWvCMBSF3wf7D+EOfJvpqiujGmUM&#10;isJA0O0HXJq7pq65KU1M6783A2GPh3POdzjr7WQ7EWnwrWMFL/MMBHHtdMuNgu+v6vkNhA/IGjvH&#10;pOBKHrabx4c1ltqNfKR4Co1IEPYlKjAh9KWUvjZk0c9dT5y8HzdYDEkOjdQDjgluO5lnWSEttpwW&#10;DPb0Yaj+PV2sgklX1fFyrpZ2jIdd9pnHV7OISs2epvcViEBT+A/f23utIC+WBfy9SU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4x8UAAADdAAAADwAAAAAAAAAA&#10;AAAAAAChAgAAZHJzL2Rvd25yZXYueG1sUEsFBgAAAAAEAAQA+QAAAJMDAAAAAA==&#10;" strokecolor="#24211d" strokeweight="0"/>
                  <v:line id="Line 579" o:spid="_x0000_s1582" style="position:absolute;flip:y;visibility:visible;mso-wrap-style:square" from="755,983" to="755,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wdXMUAAADdAAAADwAAAGRycy9kb3ducmV2LnhtbESPUWvCMBSF3wf+h3CFvc10nXOjGmUM&#10;isJgoO4HXJq7pq65KU1M6783A8HHwznnO5zVZrStiNT7xrGC51kGgrhyuuFawc+xfHoH4QOyxtYx&#10;KbiQh8168rDCQruB9xQPoRYJwr5ABSaErpDSV4Ys+pnriJP363qLIcm+lrrHIcFtK/MsW0iLDacF&#10;gx19Gqr+DmerYNRluT+fyrkd4vc2+8rjq3mJSj1Ox48liEBjuIdv7Z1WkC/mb/D/Jj0B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wdXMUAAADdAAAADwAAAAAAAAAA&#10;AAAAAAChAgAAZHJzL2Rvd25yZXYueG1sUEsFBgAAAAAEAAQA+QAAAJMDAAAAAA==&#10;" strokecolor="#24211d" strokeweight="0"/>
                  <v:line id="Line 580" o:spid="_x0000_s1583" style="position:absolute;flip:y;visibility:visible;mso-wrap-style:square" from="755,949" to="755,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OJLsIAAADdAAAADwAAAGRycy9kb3ducmV2LnhtbERP3WrCMBS+F3yHcITdaWrnZHSmRQZl&#10;A2Gg7gEOzVnTrTkpTUy7tzcXg11+fP+Hara9iDT6zrGC7SYDQdw43XGr4PNar59B+ICssXdMCn7J&#10;Q1UuFwcstJv4TPESWpFC2BeowIQwFFL6xpBFv3EDceK+3GgxJDi2Uo84pXDbyzzL9tJix6nB4ECv&#10;hpqfy80qmHVdn2/f9c5O8eMtO+XxyTxGpR5W8/EFRKA5/Iv/3O9aQb7fpbnpTXoCsr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qOJLsIAAADdAAAADwAAAAAAAAAAAAAA&#10;AAChAgAAZHJzL2Rvd25yZXYueG1sUEsFBgAAAAAEAAQA+QAAAJADAAAAAA==&#10;" strokecolor="#24211d" strokeweight="0"/>
                  <v:line id="Line 581" o:spid="_x0000_s1584" style="position:absolute;flip:y;visibility:visible;mso-wrap-style:square" from="755,915" to="755,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8stcUAAADdAAAADwAAAGRycy9kb3ducmV2LnhtbESPUWvCMBSF3wf+h3CFvc10nZOtGmUM&#10;isJgoO4HXJq7pq65KU1M6783A8HHwznnO5zVZrStiNT7xrGC51kGgrhyuuFawc+xfHoD4QOyxtYx&#10;KbiQh8168rDCQruB9xQPoRYJwr5ABSaErpDSV4Ys+pnriJP363qLIcm+lrrHIcFtK/MsW0iLDacF&#10;gx19Gqr+DmerYNRluT+fyrkd4vc2+8rjq3mJSj1Ox48liEBjuIdv7Z1WkC/m7/D/Jj0B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8stcUAAADdAAAADwAAAAAAAAAA&#10;AAAAAAChAgAAZHJzL2Rvd25yZXYueG1sUEsFBgAAAAAEAAQA+QAAAJMDAAAAAA==&#10;" strokecolor="#24211d" strokeweight="0"/>
                  <v:line id="Line 582" o:spid="_x0000_s1585" style="position:absolute;flip:y;visibility:visible;mso-wrap-style:square" from="755,881" to="755,9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wT9cEAAADdAAAADwAAAGRycy9kb3ducmV2LnhtbERP3WrCMBS+H/gO4Qi7m6ndlFGNIoOy&#10;gSCoe4BDc2yqzUlpYtq9vbkYePnx/a+3o21FpN43jhXMZxkI4srphmsFv+fy7ROED8gaW8ek4I88&#10;bDeTlzUW2g18pHgKtUgh7AtUYELoCil9Zciin7mOOHEX11sMCfa11D0OKdy2Ms+ypbTYcGow2NGX&#10;oep2ulsFoy7L4/1aftghHr6zfR4X5j0q9ToddysQgcbwFP+7f7SCfLlI+9Ob9AT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DBP1wQAAAN0AAAAPAAAAAAAAAAAAAAAA&#10;AKECAABkcnMvZG93bnJldi54bWxQSwUGAAAAAAQABAD5AAAAjwMAAAAA&#10;" strokecolor="#24211d" strokeweight="0"/>
                  <v:line id="Line 583" o:spid="_x0000_s1586" style="position:absolute;flip:y;visibility:visible;mso-wrap-style:square" from="755,847" to="75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C2bsUAAADdAAAADwAAAGRycy9kb3ducmV2LnhtbESPUWvCMBSF3wf7D+EOfJupdcrojDIG&#10;RWEwUPcDLs1dU21uShPT+u+NIOzxcM75Dme1GW0rIvW+caxgNs1AEFdON1wr+D2Wr+8gfEDW2Dom&#10;BVfysFk/P62w0G7gPcVDqEWCsC9QgQmhK6T0lSGLfuo64uT9ud5iSLKvpe5xSHDbyjzLltJiw2nB&#10;YEdfhqrz4WIVjLos95dT+WaH+LPNvvO4MPOo1ORl/PwAEWgM/+FHe6cV5MvFDO5v0hO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C2bsUAAADdAAAADwAAAAAAAAAA&#10;AAAAAAChAgAAZHJzL2Rvd25yZXYueG1sUEsFBgAAAAAEAAQA+QAAAJMDAAAAAA==&#10;" strokecolor="#24211d" strokeweight="0"/>
                  <v:line id="Line 584" o:spid="_x0000_s1587" style="position:absolute;flip:y;visibility:visible;mso-wrap-style:square" from="755,813" to="755,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IoGcUAAADdAAAADwAAAGRycy9kb3ducmV2LnhtbESPUWvCMBSF3wf7D+EOfJvpuilSjSJC&#10;2WAwsPoDLs21qWtuShPT+u+XwWCPh3POdzib3WQ7EWnwrWMFL/MMBHHtdMuNgvOpfF6B8AFZY+eY&#10;FNzJw277+LDBQruRjxSr0IgEYV+gAhNCX0jpa0MW/dz1xMm7uMFiSHJopB5wTHDbyTzLltJiy2nB&#10;YE8HQ/V3dbMKJl2Wx9u1fLNj/HrPPvO4MK9RqdnTtF+DCDSF//Bf+0MryJeLHH7fp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IoGcUAAADdAAAADwAAAAAAAAAA&#10;AAAAAAChAgAAZHJzL2Rvd25yZXYueG1sUEsFBgAAAAAEAAQA+QAAAJMDAAAAAA==&#10;" strokecolor="#24211d" strokeweight="0"/>
                  <v:line id="Line 585" o:spid="_x0000_s1588" style="position:absolute;flip:y;visibility:visible;mso-wrap-style:square" from="755,779" to="755,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6NgsUAAADdAAAADwAAAGRycy9kb3ducmV2LnhtbESPzWrDMBCE74W8g9hAb40cpwnBiRJC&#10;wbRQKOTnARZrYzmxVsZSZPftq0Khx2FmvmG2+9G2IlLvG8cK5rMMBHHldMO1gsu5fFmD8AFZY+uY&#10;FHyTh/1u8rTFQruBjxRPoRYJwr5ABSaErpDSV4Ys+pnriJN3db3FkGRfS93jkOC2lXmWraTFhtOC&#10;wY7eDFX308MqGHVZHh+38tUO8es9+8zj0iyiUs/T8bABEWgM/+G/9odWkK+WC/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6NgsUAAADdAAAADwAAAAAAAAAA&#10;AAAAAAChAgAAZHJzL2Rvd25yZXYueG1sUEsFBgAAAAAEAAQA+QAAAJMDAAAAAA==&#10;" strokecolor="#24211d" strokeweight="0"/>
                  <v:line id="Line 586" o:spid="_x0000_s1589" style="position:absolute;flip:y;visibility:visible;mso-wrap-style:square" from="755,746" to="755,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cV9sUAAADdAAAADwAAAGRycy9kb3ducmV2LnhtbESPzWrDMBCE74W8g9hAb40cNwnBiRJC&#10;wbRQKOTnARZrYzmxVsZSZPftq0Khx2FmvmG2+9G2IlLvG8cK5rMMBHHldMO1gsu5fFmD8AFZY+uY&#10;FHyTh/1u8rTFQruBjxRPoRYJwr5ABSaErpDSV4Ys+pnriJN3db3FkGRfS93jkOC2lXmWraTFhtOC&#10;wY7eDFX308MqGHVZHh+3cmGH+PWefeZxaV6jUs/T8bABEWgM/+G/9odWkK+WC/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jcV9sUAAADdAAAADwAAAAAAAAAA&#10;AAAAAAChAgAAZHJzL2Rvd25yZXYueG1sUEsFBgAAAAAEAAQA+QAAAJMDAAAAAA==&#10;" strokecolor="#24211d" strokeweight="0"/>
                  <v:line id="Line 587" o:spid="_x0000_s1590" style="position:absolute;flip:y;visibility:visible;mso-wrap-style:square" from="755,712" to="755,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uwbcUAAADdAAAADwAAAGRycy9kb3ducmV2LnhtbESPUWvCMBSF3wf+h3CFvc3UbhWpRhGh&#10;bDAY6PYDLs21qTY3pYlp9++XwWCPh3POdzjb/WQ7EWnwrWMFy0UGgrh2uuVGwddn9bQG4QOyxs4x&#10;KfgmD/vd7GGLpXYjnyieQyMShH2JCkwIfSmlrw1Z9AvXEyfv4gaLIcmhkXrAMcFtJ/MsW0mLLacF&#10;gz0dDdW3890qmHRVne7X6sWO8eM1e89jYZ6jUo/z6bABEWgK/+G/9ptWkK+KAn7fpCcgd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uwbcUAAADdAAAADwAAAAAAAAAA&#10;AAAAAAChAgAAZHJzL2Rvd25yZXYueG1sUEsFBgAAAAAEAAQA+QAAAJMDAAAAAA==&#10;" strokecolor="#24211d" strokeweight="0"/>
                  <v:line id="Line 588" o:spid="_x0000_s1591" style="position:absolute;flip:y;visibility:visible;mso-wrap-style:square" from="755,678" to="755,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kuGsUAAADdAAAADwAAAGRycy9kb3ducmV2LnhtbESPUWvCMBSF3wf7D+EOfJvp6iyjGmUM&#10;isJgoNsPuDR3TV1zU5qY1n9vBGGPh3POdzjr7WQ7EWnwrWMFL/MMBHHtdMuNgp/v6vkNhA/IGjvH&#10;pOBCHrabx4c1ltqNfKB4DI1IEPYlKjAh9KWUvjZk0c9dT5y8XzdYDEkOjdQDjgluO5lnWSEttpwW&#10;DPb0Yaj+O56tgklX1eF8ql7tGL922Wcel2YRlZo9Te8rEIGm8B++t/daQV4sC7i9SU9Ab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kuGsUAAADdAAAADwAAAAAAAAAA&#10;AAAAAAChAgAAZHJzL2Rvd25yZXYueG1sUEsFBgAAAAAEAAQA+QAAAJMDAAAAAA==&#10;" strokecolor="#24211d" strokeweight="0"/>
                  <v:line id="Line 589" o:spid="_x0000_s1592" style="position:absolute;flip:y;visibility:visible;mso-wrap-style:square" from="755,644" to="755,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WLgcUAAADdAAAADwAAAGRycy9kb3ducmV2LnhtbESPzWrDMBCE74W+g9hCbo1c56fFiRJK&#10;wTRQCCTpAyzW1nJqrYylyO7bR4FCjsPMfMOst6NtRaTeN44VvEwzEMSV0w3XCr5P5fMbCB+QNbaO&#10;ScEfedhuHh/WWGg38IHiMdQiQdgXqMCE0BVS+sqQRT91HXHyflxvMSTZ11L3OCS4bWWeZUtpseG0&#10;YLCjD0PV7/FiFYy6LA+Xczm3Q9x/Zl95XJhZVGryNL6vQAQawz38395pBfly8Qq3N+kJyM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uWLgcUAAADdAAAADwAAAAAAAAAA&#10;AAAAAAChAgAAZHJzL2Rvd25yZXYueG1sUEsFBgAAAAAEAAQA+QAAAJMDAAAAAA==&#10;" strokecolor="#24211d" strokeweight="0"/>
                  <v:line id="Line 590" o:spid="_x0000_s1593" style="position:absolute;flip:y;visibility:visible;mso-wrap-style:square" from="755,610" to="755,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of88EAAADdAAAADwAAAGRycy9kb3ducmV2LnhtbERP3WrCMBS+H/gO4Qi7m6ndlFGNIoOy&#10;gSCoe4BDc2yqzUlpYtq9vbkYePnx/a+3o21FpN43jhXMZxkI4srphmsFv+fy7ROED8gaW8ek4I88&#10;bDeTlzUW2g18pHgKtUgh7AtUYELoCil9Zciin7mOOHEX11sMCfa11D0OKdy2Ms+ypbTYcGow2NGX&#10;oep2ulsFoy7L4/1aftghHr6zfR4X5j0q9ToddysQgcbwFP+7f7SCfLlIc9Ob9AT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eh/zwQAAAN0AAAAPAAAAAAAAAAAAAAAA&#10;AKECAABkcnMvZG93bnJldi54bWxQSwUGAAAAAAQABAD5AAAAjwMAAAAA&#10;" strokecolor="#24211d" strokeweight="0"/>
                  <v:line id="Line 591" o:spid="_x0000_s1594" style="position:absolute;flip:y;visibility:visible;mso-wrap-style:square" from="755,576" to="755,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a6aMUAAADdAAAADwAAAGRycy9kb3ducmV2LnhtbESPzWrDMBCE74W+g9hCbo1c54fWiRJK&#10;wTRQCCTpAyzW1nJqrYylyO7bR4FCjsPMfMOst6NtRaTeN44VvEwzEMSV0w3XCr5P5fMrCB+QNbaO&#10;ScEfedhuHh/WWGg38IHiMdQiQdgXqMCE0BVS+sqQRT91HXHyflxvMSTZ11L3OCS4bWWeZUtpseG0&#10;YLCjD0PV7/FiFYy6LA+Xczm3Q9x/Zl95XJhZVGryNL6vQAQawz38395pBfly8Qa3N+kJyM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a6aMUAAADdAAAADwAAAAAAAAAA&#10;AAAAAAChAgAAZHJzL2Rvd25yZXYueG1sUEsFBgAAAAAEAAQA+QAAAJMDAAAAAA==&#10;" strokecolor="#24211d" strokeweight="0"/>
                  <v:line id="Line 592" o:spid="_x0000_s1595" style="position:absolute;flip:y;visibility:visible;mso-wrap-style:square" from="755,542" to="755,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DZSMIAAADdAAAADwAAAGRycy9kb3ducmV2LnhtbERP3WrCMBS+F/YO4Qy803TdVqQaRYSy&#10;wWBgtwc4NMemrjkpTUzr2y8Xg11+fP+7w2x7EWn0nWMFT+sMBHHjdMetgu+varUB4QOyxt4xKbiT&#10;h8P+YbHDUruJzxTr0IoUwr5EBSaEoZTSN4Ys+rUbiBN3caPFkODYSj3ilMJtL/MsK6TFjlODwYFO&#10;hpqf+mYVzLqqzrdr9WKn+PmWfeTx1TxHpZaP83ELItAc/sV/7netIC+KtD+9SU9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2DZSMIAAADdAAAADwAAAAAAAAAAAAAA&#10;AAChAgAAZHJzL2Rvd25yZXYueG1sUEsFBgAAAAAEAAQA+QAAAJADAAAAAA==&#10;" strokecolor="#24211d" strokeweight="0"/>
                  <v:line id="Line 593" o:spid="_x0000_s1596" style="position:absolute;flip:y;visibility:visible;mso-wrap-style:square" from="755,508" to="755,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x808UAAADdAAAADwAAAGRycy9kb3ducmV2LnhtbESPzWrDMBCE74W+g9hCb40cNzXFiRJK&#10;wTRQCOTnARZrazm1VsZSZOftq0Cgx2FmvmFWm8l2ItLgW8cK5rMMBHHtdMuNgtOxenkH4QOyxs4x&#10;KbiSh8368WGFpXYj7ykeQiMShH2JCkwIfSmlrw1Z9DPXEyfvxw0WQ5JDI/WAY4LbTuZZVkiLLacF&#10;gz19Gqp/DxerYNJVtb+cq4Ud4+4r+87jm3mNSj0/TR9LEIGm8B++t7daQV4Uc7i9SU9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x808UAAADdAAAADwAAAAAAAAAA&#10;AAAAAAChAgAAZHJzL2Rvd25yZXYueG1sUEsFBgAAAAAEAAQA+QAAAJMDAAAAAA==&#10;" strokecolor="#24211d" strokeweight="0"/>
                  <v:line id="Line 594" o:spid="_x0000_s1597" style="position:absolute;flip:y;visibility:visible;mso-wrap-style:square" from="755,474" to="755,4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7ipMUAAADdAAAADwAAAGRycy9kb3ducmV2LnhtbESPUWvCMBSF3wf7D+EOfJvpqiujM8oY&#10;lAkDQd0PuDR3TbW5KU1M679fBGGPh3POdzirzWQ7EWnwrWMFL/MMBHHtdMuNgp9j9fwGwgdkjZ1j&#10;UnAlD5v148MKS+1G3lM8hEYkCPsSFZgQ+lJKXxuy6OeuJ07erxsshiSHRuoBxwS3ncyzrJAWW04L&#10;Bnv6NFSfDxerYNJVtb+cqqUd4+4r+87jq1lEpWZP08c7iEBT+A/f21utIC+KHG5v0hO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7ipMUAAADdAAAADwAAAAAAAAAA&#10;AAAAAAChAgAAZHJzL2Rvd25yZXYueG1sUEsFBgAAAAAEAAQA+QAAAJMDAAAAAA==&#10;" strokecolor="#24211d" strokeweight="0"/>
                  <v:line id="Line 595" o:spid="_x0000_s1598" style="position:absolute;flip:y;visibility:visible;mso-wrap-style:square" from="755,441" to="755,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JHP8UAAADdAAAADwAAAGRycy9kb3ducmV2LnhtbESPzWrDMBCE74W+g9hCbo1cJzXFiRJK&#10;wSRQKOTnARZrazm1VsZSZOftq0Chx2FmvmHW28l2ItLgW8cKXuYZCOLa6ZYbBedT9fwGwgdkjZ1j&#10;UnAjD9vN48MaS+1GPlA8hkYkCPsSFZgQ+lJKXxuy6OeuJ07etxsshiSHRuoBxwS3ncyzrJAWW04L&#10;Bnv6MFT/HK9WwaSr6nC9VEs7xq9d9pnHV7OISs2epvcViEBT+A//tfdaQV4UC7i/S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JHP8UAAADdAAAADwAAAAAAAAAA&#10;AAAAAAChAgAAZHJzL2Rvd25yZXYueG1sUEsFBgAAAAAEAAQA+QAAAJMDAAAAAA==&#10;" strokecolor="#24211d" strokeweight="0"/>
                  <v:line id="Line 596" o:spid="_x0000_s1599" style="position:absolute;flip:y;visibility:visible;mso-wrap-style:square" from="755,407" to="755,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vfS8UAAADdAAAADwAAAGRycy9kb3ducmV2LnhtbESPUWvCMBSF3wf7D+EOfJvpqiujGmUM&#10;isJA0O0HXJq7pq65KU1M6783A2GPh3POdzjr7WQ7EWnwrWMFL/MMBHHtdMuNgu+v6vkNhA/IGjvH&#10;pOBKHrabx4c1ltqNfKR4Co1IEPYlKjAh9KWUvjZk0c9dT5y8HzdYDEkOjdQDjgluO5lnWSEttpwW&#10;DPb0Yaj+PV2sgklX1fFyrpZ2jIdd9pnHV7OISs2epvcViEBT+A/f23utIC+KJfy9SU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vfS8UAAADdAAAADwAAAAAAAAAA&#10;AAAAAAChAgAAZHJzL2Rvd25yZXYueG1sUEsFBgAAAAAEAAQA+QAAAJMDAAAAAA==&#10;" strokecolor="#24211d" strokeweight="0"/>
                  <v:line id="Line 597" o:spid="_x0000_s1600" style="position:absolute;flip:y;visibility:visible;mso-wrap-style:square" from="755,373" to="755,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d60MUAAADdAAAADwAAAGRycy9kb3ducmV2LnhtbESPUWvCMBSF3wf7D+EOfJvp6iyjGmUM&#10;isJgoNsPuDR3TV1zU5qY1n9vBGGPh3POdzjr7WQ7EWnwrWMFL/MMBHHtdMuNgp/v6vkNhA/IGjvH&#10;pOBCHrabx4c1ltqNfKB4DI1IEPYlKjAh9KWUvjZk0c9dT5y8XzdYDEkOjdQDjgluO5lnWSEttpwW&#10;DPb0Yaj+O56tgklX1eF8ql7tGL922Wcel2YRlZo9Te8rEIGm8B++t/daQV4US7i9SU9Ab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d60MUAAADdAAAADwAAAAAAAAAA&#10;AAAAAAChAgAAZHJzL2Rvd25yZXYueG1sUEsFBgAAAAAEAAQA+QAAAJMDAAAAAA==&#10;" strokecolor="#24211d" strokeweight="0"/>
                  <v:line id="Line 598" o:spid="_x0000_s1601" style="position:absolute;flip:y;visibility:visible;mso-wrap-style:square" from="755,339" to="755,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Xkp8UAAADdAAAADwAAAGRycy9kb3ducmV2LnhtbESPUWvCMBSF3wf7D+EOfJvpqiujM8oY&#10;lAkDQd0PuDR3TbW5KU1M679fBGGPh3POdzirzWQ7EWnwrWMFL/MMBHHtdMuNgp9j9fwGwgdkjZ1j&#10;UnAlD5v148MKS+1G3lM8hEYkCPsSFZgQ+lJKXxuy6OeuJ07erxsshiSHRuoBxwS3ncyzrJAWW04L&#10;Bnv6NFSfDxerYNJVtb+cqqUd4+4r+87jq1lEpWZP08c7iEBT+A/f21utIC+KAm5v0hO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8Xkp8UAAADdAAAADwAAAAAAAAAA&#10;AAAAAAChAgAAZHJzL2Rvd25yZXYueG1sUEsFBgAAAAAEAAQA+QAAAJMDAAAAAA==&#10;" strokecolor="#24211d" strokeweight="0"/>
                  <v:line id="Line 599" o:spid="_x0000_s1602" style="position:absolute;flip:y;visibility:visible;mso-wrap-style:square" from="755,305" to="755,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lBPMUAAADdAAAADwAAAGRycy9kb3ducmV2LnhtbESPUUvDMBSF3wX/Q7iCby61bt2oTYcI&#10;xYEw2PQHXJprU21uSpOl9d8bQfDxcM75DqfaL3YQkSbfO1Zwv8pAELdO99wpeH9r7nYgfEDWODgm&#10;Bd/kYV9fX1VYajfzieI5dCJB2JeowIQwllL61pBFv3IjcfI+3GQxJDl1Uk84J7gdZJ5lhbTYc1ow&#10;ONKzofbrfLEKFt00p8tns7ZzPL5kr3ncmIeo1O3N8vQIItAS/sN/7YNWkBfFFn7fpCcg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IlBPMUAAADdAAAADwAAAAAAAAAA&#10;AAAAAAChAgAAZHJzL2Rvd25yZXYueG1sUEsFBgAAAAAEAAQA+QAAAJMDAAAAAA==&#10;" strokecolor="#24211d" strokeweight="0"/>
                  <v:line id="Line 600" o:spid="_x0000_s1603" style="position:absolute;flip:y;visibility:visible;mso-wrap-style:square" from="755,271" to="75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VTsIAAADdAAAADwAAAGRycy9kb3ducmV2LnhtbERP3WrCMBS+F/YO4Qy803TdVqQaRYSy&#10;wWBgtwc4NMemrjkpTUzr2y8Xg11+fP+7w2x7EWn0nWMFT+sMBHHjdMetgu+varUB4QOyxt4xKbiT&#10;h8P+YbHDUruJzxTr0IoUwr5EBSaEoZTSN4Ys+rUbiBN3caPFkODYSj3ilMJtL/MsK6TFjlODwYFO&#10;hpqf+mYVzLqqzrdr9WKn+PmWfeTx1TxHpZaP83ELItAc/sV/7netIC+KNDe9SU9A7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RbVTsIAAADdAAAADwAAAAAAAAAAAAAA&#10;AAChAgAAZHJzL2Rvd25yZXYueG1sUEsFBgAAAAAEAAQA+QAAAJADAAAAAA==&#10;" strokecolor="#24211d" strokeweight="0"/>
                  <v:line id="Line 601" o:spid="_x0000_s1604" style="position:absolute;flip:y;visibility:visible;mso-wrap-style:square" from="755,237" to="755,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pw1cUAAADdAAAADwAAAGRycy9kb3ducmV2LnhtbESPUUvDMBSF3wX/Q7iCby61bmWrTYcI&#10;xYEw2PQHXJprU21uSpOl9d8bQfDxcM75DqfaL3YQkSbfO1Zwv8pAELdO99wpeH9r7rYgfEDWODgm&#10;Bd/kYV9fX1VYajfzieI5dCJB2JeowIQwllL61pBFv3IjcfI+3GQxJDl1Uk84J7gdZJ5lhbTYc1ow&#10;ONKzofbrfLEKFt00p8tns7ZzPL5kr3ncmIeo1O3N8vQIItAS/sN/7YNWkBfFDn7fpCcg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lpw1cUAAADdAAAADwAAAAAAAAAA&#10;AAAAAAChAgAAZHJzL2Rvd25yZXYueG1sUEsFBgAAAAAEAAQA+QAAAJMDAAAAAA==&#10;" strokecolor="#24211d" strokeweight="0"/>
                  <v:line id="Line 602" o:spid="_x0000_s1605" style="position:absolute;flip:y;visibility:visible;mso-wrap-style:square" from="755,203" to="755,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lPlcIAAADdAAAADwAAAGRycy9kb3ducmV2LnhtbERP3WrCMBS+F/YO4Qx2p6nd1NEZZQzK&#10;hIFQ9QEOzVnT2ZyUJqbd25uLwS4/vv/tfrKdiDT41rGC5SIDQVw73XKj4HIu568gfEDW2DkmBb/k&#10;Yb97mG2x0G7kiuIpNCKFsC9QgQmhL6T0tSGLfuF64sR9u8FiSHBopB5wTOG2k3mWraXFllODwZ4+&#10;DNXX080qmHRZVref8sWO8fiZfeVxZZ6jUk+P0/sbiEBT+Bf/uQ9aQb7epP3pTXoCcn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rlPlcIAAADdAAAADwAAAAAAAAAAAAAA&#10;AAChAgAAZHJzL2Rvd25yZXYueG1sUEsFBgAAAAAEAAQA+QAAAJADAAAAAA==&#10;" strokecolor="#24211d" strokeweight="0"/>
                  <v:line id="Line 603" o:spid="_x0000_s1606" style="position:absolute;flip:y;visibility:visible;mso-wrap-style:square" from="755,169" to="755,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XqDsUAAADdAAAADwAAAGRycy9kb3ducmV2LnhtbESPUWvCMBSF3wf7D+EOfJup1blRjTKE&#10;oiAM1P2AS3PX1DU3pYlp9+8XYbDHwznnO5z1drStiNT7xrGC2TQDQVw53XCt4PNSPr+B8AFZY+uY&#10;FPyQh+3m8WGNhXYDnyieQy0ShH2BCkwIXSGlrwxZ9FPXESfvy/UWQ5J9LXWPQ4LbVuZZtpQWG04L&#10;BjvaGaq+zzerYNRlebpdy4Ud4sc+O+bxxcyjUpOn8X0FItAY/sN/7YNWkC9fZ3B/k5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XqDsUAAADdAAAADwAAAAAAAAAA&#10;AAAAAAChAgAAZHJzL2Rvd25yZXYueG1sUEsFBgAAAAAEAAQA+QAAAJMDAAAAAA==&#10;" strokecolor="#24211d" strokeweight="0"/>
                  <v:line id="Line 604" o:spid="_x0000_s1607" style="position:absolute;flip:y;visibility:visible;mso-wrap-style:square" from="755,136" to="755,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d0ecUAAADdAAAADwAAAGRycy9kb3ducmV2LnhtbESPUWvCMBSF3wf+h3CFvc3U6tzojCJC&#10;mSAMdPsBl+au6dbclCam9d8bYbDHwznnO5z1drStiNT7xrGC+SwDQVw53XCt4OuzfHoF4QOyxtYx&#10;KbiSh+1m8rDGQruBTxTPoRYJwr5ABSaErpDSV4Ys+pnriJP37XqLIcm+lrrHIcFtK/MsW0mLDacF&#10;gx3tDVW/54tVMOqyPF1+yqUd4sd7dszjs1lEpR6n4+4NRKAx/If/2getIF+95HB/k5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d0ecUAAADdAAAADwAAAAAAAAAA&#10;AAAAAAChAgAAZHJzL2Rvd25yZXYueG1sUEsFBgAAAAAEAAQA+QAAAJMDAAAAAA==&#10;" strokecolor="#24211d" strokeweight="0"/>
                  <v:line id="Line 605" o:spid="_x0000_s1608" style="position:absolute;flip:y;visibility:visible;mso-wrap-style:square" from="755,102" to="755,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vR4sUAAADdAAAADwAAAGRycy9kb3ducmV2LnhtbESPUWvCMBSF3wf+h3AF32a6urlRjTIG&#10;xcFgoO4HXJq7pq65KU1M6783A8HHwznnO5z1drStiNT7xrGCp3kGgrhyuuFawc+xfHwD4QOyxtYx&#10;KbiQh+1m8rDGQruB9xQPoRYJwr5ABSaErpDSV4Ys+rnriJP363qLIcm+lrrHIcFtK/MsW0qLDacF&#10;gx19GKr+DmerYNRluT+fymc7xO9d9pXHF7OISs2m4/sKRKAx3MO39qdWkC9fF/D/Jj0B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vR4sUAAADdAAAADwAAAAAAAAAA&#10;AAAAAAChAgAAZHJzL2Rvd25yZXYueG1sUEsFBgAAAAAEAAQA+QAAAJMDAAAAAA==&#10;" strokecolor="#24211d" strokeweight="0"/>
                  <v:line id="Line 606" o:spid="_x0000_s1609" style="position:absolute;flip:y;visibility:visible;mso-wrap-style:square" from="755,68" to="7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JJlsUAAADdAAAADwAAAGRycy9kb3ducmV2LnhtbESPUWvCMBSF3wf+h3CFvc10nXOjGmUM&#10;isJgoO4HXJq7pq65KU1M6783A8HHwznnO5zVZrStiNT7xrGC51kGgrhyuuFawc+xfHoH4QOyxtYx&#10;KbiQh8168rDCQruB9xQPoRYJwr5ABSaErpDSV4Ys+pnriJP363qLIcm+lrrHIcFtK/MsW0iLDacF&#10;gx19Gqr+DmerYNRluT+fyrkd4vc2+8rjq3mJSj1Ox48liEBjuIdv7Z1WkC/e5vD/Jj0B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JJlsUAAADdAAAADwAAAAAAAAAA&#10;AAAAAAChAgAAZHJzL2Rvd25yZXYueG1sUEsFBgAAAAAEAAQA+QAAAJMDAAAAAA==&#10;" strokecolor="#24211d" strokeweight="0"/>
                  <v:line id="Line 607" o:spid="_x0000_s1610" style="position:absolute;flip:y;visibility:visible;mso-wrap-style:square" from="755,34" to="75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7sDcUAAADdAAAADwAAAGRycy9kb3ducmV2LnhtbESPzWrDMBCE74W+g9hCbo1c56fFiRJK&#10;wTRQCCTpAyzW1nJqrYylyO7bR4FCjsPMfMOst6NtRaTeN44VvEwzEMSV0w3XCr5P5fMbCB+QNbaO&#10;ScEfedhuHh/WWGg38IHiMdQiQdgXqMCE0BVS+sqQRT91HXHyflxvMSTZ11L3OCS4bWWeZUtpseG0&#10;YLCjD0PV7/FiFYy6LA+Xczm3Q9x/Zl95XJhZVGryNL6vQAQawz38395pBfnydQG3N+kJyM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7sDcUAAADdAAAADwAAAAAAAAAA&#10;AAAAAAChAgAAZHJzL2Rvd25yZXYueG1sUEsFBgAAAAAEAAQA+QAAAJMDAAAAAA==&#10;" strokecolor="#24211d" strokeweight="0"/>
                  <v:rect id="Rectangle 608" o:spid="_x0000_s1611" style="position:absolute;left:2332;top:395;width:913;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dxsYA&#10;AADdAAAADwAAAGRycy9kb3ducmV2LnhtbESPQWvCQBSE7wX/w/IKvdVNLURJXUUUg4KHaqvnR/Y1&#10;Sbv7NmRXk/bXuwXB4zAz3zDTeW+NuFDra8cKXoYJCOLC6ZpLBZ8f6+cJCB+QNRrHpOCXPMxng4cp&#10;Ztp1vKfLIZQiQthnqKAKocmk9EVFFv3QNcTR+3KtxRBlW0rdYhfh1shRkqTSYs1xocKGlhUVP4ez&#10;VbAwr3+7d9Plx9W33vbJ9hRylyv19Ngv3kAE6sM9fGtvtIJROk7h/0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hdxsYAAADdAAAADwAAAAAAAAAAAAAAAACYAgAAZHJz&#10;L2Rvd25yZXYueG1sUEsFBgAAAAAEAAQA9QAAAIsDAAAAAA==&#10;" filled="f" strokecolor="#24282b" strokeweight="31e-5mm"/>
                  <v:shape id="Freeform 609" o:spid="_x0000_s1612" style="position:absolute;left:3436;top:486;width:913;height:553;visibility:visible;mso-wrap-style:square;v-text-anchor:top" coordsize="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hvcUA&#10;AADdAAAADwAAAGRycy9kb3ducmV2LnhtbESPzYrCMBSF9wO+Q7iCm2FM1dE61SgyKHQl6LhweWnu&#10;NMXmpjRRO29vBGGWh/PzcZbrztbiRq2vHCsYDRMQxIXTFZcKTj+7jzkIH5A11o5JwR95WK96b0vM&#10;tLvzgW7HUIo4wj5DBSaEJpPSF4Ys+qFriKP361qLIcq2lLrFexy3tRwnyUxarDgSDDb0bai4HK82&#10;ct/PeTf6CnvcTD4vaX6abs21UWrQ7zYLEIG68B9+tXOtYDxLU3i+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G9xQAAAN0AAAAPAAAAAAAAAAAAAAAAAJgCAABkcnMv&#10;ZG93bnJldi54bWxQSwUGAAAAAAQABAD1AAAAigMAAAAA&#10;" path="m20,l,25,20,49r41,l81,25,61,,20,xe" filled="f" strokecolor="#24282b" strokeweight="31e-5mm">
                    <v:stroke joinstyle="miter"/>
                    <v:path arrowok="t" o:connecttype="custom" o:connectlocs="2536,0;0,3183;2536,6241;7755,6241;10291,3183;7755,0;2536,0" o:connectangles="0,0,0,0,0,0,0"/>
                  </v:shape>
                  <v:rect id="Rectangle 610" o:spid="_x0000_s1613" style="position:absolute;left:5634;top:395;width:923;height: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sL8QA&#10;AADdAAAADwAAAGRycy9kb3ducmV2LnhtbERPz2vCMBS+C/sfwhvspukcqHTGUiYWhR3UTc+P5q3t&#10;lryUJtpuf/1yEDx+fL+X2WCNuFLnG8cKnicJCOLS6YYrBZ8fm/EChA/IGo1jUvBLHrLVw2iJqXY9&#10;H+h6DJWIIexTVFCH0KZS+rImi37iWuLIfbnOYoiwq6TusI/h1shpksykxYZjQ40tvdVU/hwvVkFu&#10;Xv7e96YvTutvvRuS3TkUrlDq6XHIX0EEGsJdfHNvtYLpbB7nxj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rbC/EAAAA3QAAAA8AAAAAAAAAAAAAAAAAmAIAAGRycy9k&#10;b3ducmV2LnhtbFBLBQYAAAAABAAEAPUAAACJAwAAAAA=&#10;" filled="f" strokecolor="#24282b" strokeweight="31e-5mm"/>
                  <v:rect id="Rectangle 611" o:spid="_x0000_s1614" style="position:absolute;left:293;top:2429;width:64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JtMYA&#10;AADdAAAADwAAAGRycy9kb3ducmV2LnhtbESPQWvCQBSE74X+h+UVetNNLWhNXUUqBoUe1KrnR/Y1&#10;Sbv7NmRXE/31XUHocZiZb5jJrLNGnKnxlWMFL/0EBHHudMWFgv3XsvcGwgdkjcYxKbiQh9n08WGC&#10;qXYtb+m8C4WIEPYpKihDqFMpfV6SRd93NXH0vl1jMUTZFFI32Ea4NXKQJENpseK4UGJNHyXlv7uT&#10;VTA3r9fPjWmzw+JHr7tkfQyZy5R6furm7yACdeE/fG+vtILBcDSG25v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fJtMYAAADdAAAADwAAAAAAAAAAAAAAAACYAgAAZHJz&#10;L2Rvd25yZXYueG1sUEsFBgAAAAAEAAQA9QAAAIsDAAAAAA==&#10;" filled="f" strokecolor="#24282b" strokeweight="31e-5mm"/>
                  <v:rect id="Rectangle 612" o:spid="_x0000_s1615" style="position:absolute;left:1668;top:2429;width:64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QDsMA&#10;AADdAAAADwAAAGRycy9kb3ducmV2LnhtbERPz2vCMBS+D/wfwhO8rakKItUoolgUPGxu8/xo3trO&#10;5KU00Vb/+uUw2PHj+71c99aIO7W+dqxgnKQgiAunay4VfH7sX+cgfEDWaByTggd5WK8GL0vMtOv4&#10;ne7nUIoYwj5DBVUITSalLyqy6BPXEEfu27UWQ4RtKXWLXQy3Rk7SdCYt1hwbKmxoW1FxPd+sgo2Z&#10;Pk9vpsu/dj/62KfHS8hdrtRo2G8WIAL14V/85z5oBZPZPO6P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QDsMAAADdAAAADwAAAAAAAAAAAAAAAACYAgAAZHJzL2Rv&#10;d25yZXYueG1sUEsFBgAAAAAEAAQA9QAAAIgDAAAAAA==&#10;" filled="f" strokecolor="#24282b" strokeweight="31e-5mm"/>
                  <v:rect id="Rectangle 613" o:spid="_x0000_s1616" style="position:absolute;left:2490;top:2429;width:654;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S1lcUA&#10;AADdAAAADwAAAGRycy9kb3ducmV2LnhtbESPT2vCQBTE70K/w/IKvelGCyLRVUQxVOih/j0/ss8k&#10;uvs2ZLcm7afvFgSPw8z8hpktOmvEnRpfOVYwHCQgiHOnKy4UHA+b/gSED8gajWNS8EMeFvOX3gxT&#10;7Vre0X0fChEh7FNUUIZQp1L6vCSLfuBq4uhdXGMxRNkUUjfYRrg1cpQkY2mx4rhQYk2rkvLb/tsq&#10;WJr3388v02an9VVvu2R7DpnLlHp77ZZTEIG68Aw/2h9awWg8GcL/m/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LWVxQAAAN0AAAAPAAAAAAAAAAAAAAAAAJgCAABkcnMv&#10;ZG93bnJldi54bWxQSwUGAAAAAAQABAD1AAAAigMAAAAA&#10;" filled="f" strokecolor="#24282b" strokeweight="31e-5mm"/>
                  <v:rect id="Rectangle 614" o:spid="_x0000_s1617" style="position:absolute;left:6535;top:2429;width:631;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SAFMUA&#10;AADdAAAADwAAAGRycy9kb3ducmV2LnhtbESPQWvCQBSE7wX/w/KE3uquqQabZiMiCAXroVro9ZF9&#10;JqHZtzG7avrvu4LgcZiZb5h8OdhWXKj3jWMN04kCQVw603Cl4fuweVmA8AHZYOuYNPyRh2Uxesox&#10;M+7KX3TZh0pECPsMNdQhdJmUvqzJop+4jjh6R9dbDFH2lTQ9XiPctjJRKpUWG44LNXa0rqn83Z+t&#10;Bkxn5rQ7vn4etucU36pBbeY/Suvn8bB6BxFoCI/wvf1hNCTpIoHbm/gEZP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IAUxQAAAN0AAAAPAAAAAAAAAAAAAAAAAJgCAABkcnMv&#10;ZG93bnJldi54bWxQSwUGAAAAAAQABAD1AAAAigMAAAAA&#10;" stroked="f"/>
                  <v:rect id="Rectangle 615" o:spid="_x0000_s1618" style="position:absolute;left:6535;top:2429;width:631;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qOecYA&#10;AADdAAAADwAAAGRycy9kb3ducmV2LnhtbESPQWvCQBSE7wX/w/KE3upGBZHUTRDFUKGH1mrPj+xr&#10;krr7NmRXk/rr3UKhx2FmvmFW+WCNuFLnG8cKppMEBHHpdMOVguPH7mkJwgdkjcYxKfghD3k2elhh&#10;ql3P73Q9hEpECPsUFdQhtKmUvqzJop+4ljh6X66zGKLsKqk77CPcGjlLkoW02HBcqLGlTU3l+XCx&#10;CtZmfnt9M31x2n7r/ZDsP0PhCqUex8P6GUSgIfyH/9ovWsFssZzD75v4BG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qOecYAAADdAAAADwAAAAAAAAAAAAAAAACYAgAAZHJz&#10;L2Rvd25yZXYueG1sUEsFBgAAAAAEAAQA9QAAAIsDAAAAAA==&#10;" filled="f" strokecolor="#24282b" strokeweight="31e-5mm"/>
                  <v:oval id="Oval 616" o:spid="_x0000_s1619" style="position:absolute;left:4529;top:486;width:924;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kRscA&#10;AADdAAAADwAAAGRycy9kb3ducmV2LnhtbESPW2vCQBSE3wv+h+UIvtWN8VJJs4oWBKEgGKXPp9mT&#10;C2bPptlVU399t1Do4zAz3zDpujeNuFHnassKJuMIBHFudc2lgvNp97wE4TyyxsYyKfgmB+vV4CnF&#10;RNs7H+mW+VIECLsEFVTet4mULq/IoBvbljh4he0M+iC7UuoO7wFuGhlH0UIarDksVNjSW0X5Jbsa&#10;BbuP62PrPidFNH2J60f2dTzM37dKjYb95hWEp97/h//ae60gXixn8PsmP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D5EbHAAAA3QAAAA8AAAAAAAAAAAAAAAAAmAIAAGRy&#10;cy9kb3ducmV2LnhtbFBLBQYAAAAABAAEAPUAAACMAwAAAAA=&#10;" filled="f" strokecolor="#24211d" strokeweight="31e-5mm">
                    <v:stroke joinstyle="miter"/>
                  </v:oval>
                  <v:line id="Line 617" o:spid="_x0000_s1620" style="position:absolute;visibility:visible;mso-wrap-style:square" from="34,2146" to="4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O5sUAAADdAAAADwAAAGRycy9kb3ducmV2LnhtbESPT2vCQBTE74LfYXmCN90oNoToKmor&#10;9CK0/r0+ss8kmH0bstuYfntXKPQ4zMxvmMWqM5VoqXGlZQWTcQSCOLO65FzB6bgbJSCcR9ZYWSYF&#10;v+Rgtez3Fphq++Bvag8+FwHCLkUFhfd1KqXLCjLoxrYmDt7NNgZ9kE0udYOPADeVnEZRLA2WHBYK&#10;rGlbUHY//BgFX/n1ytzF9WXT7i8fs/353SQ7pYaDbj0H4anz/+G/9qdWMI2TN3i9CU9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O5sUAAADdAAAADwAAAAAAAAAA&#10;AAAAAAChAgAAZHJzL2Rvd25yZXYueG1sUEsFBgAAAAAEAAQA+QAAAJMDAAAAAA==&#10;" strokecolor="#24211d" strokeweight="0"/>
                  <v:line id="Line 618" o:spid="_x0000_s1621" style="position:absolute;visibility:visible;mso-wrap-style:square" from="68,2146" to="79,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0QkcQAAADdAAAADwAAAGRycy9kb3ducmV2LnhtbESPS4vCQBCE7wv+h6GFva0TRUKIjuIT&#10;9iK4Pq9Npk2CmZ6QGWP23+8ICx6LqvqKms47U4mWGldaVjAcRCCIM6tLzhWcjtuvBITzyBory6Tg&#10;lxzMZ72PKabaPvmH2oPPRYCwS1FB4X2dSumyggy6ga2Jg3ezjUEfZJNL3eAzwE0lR1EUS4Mlh4UC&#10;a1oVlN0PD6Ngn1+vzF1cX5bt7rIZ785rk2yV+ux3iwkIT51/h//b31rBKE5ieL0JT0DO/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bRCRxAAAAN0AAAAPAAAAAAAAAAAA&#10;AAAAAKECAABkcnMvZG93bnJldi54bWxQSwUGAAAAAAQABAD5AAAAkgMAAAAA&#10;" strokecolor="#24211d" strokeweight="0"/>
                  <v:line id="Line 619" o:spid="_x0000_s1622" style="position:absolute;visibility:visible;mso-wrap-style:square" from="101,2146" to="113,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G1CsYAAADdAAAADwAAAGRycy9kb3ducmV2LnhtbESPT2vCQBTE70K/w/IK3nSjSBpiVrF/&#10;hF4Em1ZzfWRfk9Ds25DdxvjtXaHQ4zAzv2Gy7WhaMVDvGssKFvMIBHFpdcOVgq/P/SwB4TyyxtYy&#10;KbiSg+3mYZJhqu2FP2jIfSUChF2KCmrvu1RKV9Zk0M1tRxy8b9sb9EH2ldQ9XgLctHIZRbE02HBY&#10;qLGjl5rKn/zXKDhWRcE8xt35eTic31aH06tJ9kpNH8fdGoSn0f+H/9rvWsEyTp7g/iY8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htQrGAAAA3QAAAA8AAAAAAAAA&#10;AAAAAAAAoQIAAGRycy9kb3ducmV2LnhtbFBLBQYAAAAABAAEAPkAAACUAwAAAAA=&#10;" strokecolor="#24211d" strokeweight="0"/>
                  <v:line id="Line 620" o:spid="_x0000_s1623" style="position:absolute;visibility:visible;mso-wrap-style:square" from="135,2146" to="146,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4heMMAAADdAAAADwAAAGRycy9kb3ducmV2LnhtbERPz2vCMBS+C/4P4Q1203QySqlGUTdh&#10;l8J0U6+P5tkWm5eSZG333y+HgceP7/dqM5pW9OR8Y1nByzwBQVxa3XCl4PvrMMtA+ICssbVMCn7J&#10;w2Y9naww13bgI/WnUIkYwj5HBXUIXS6lL2sy6Oe2I47czTqDIUJXSe1wiOGmlYskSaXBhmNDjR3t&#10;ayrvpx+j4LO6XpnHtLvs+uLy/lqc30x2UOr5adwuQQQaw0P87/7QChZpFufGN/EJ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IXjDAAAA3QAAAA8AAAAAAAAAAAAA&#10;AAAAoQIAAGRycy9kb3ducmV2LnhtbFBLBQYAAAAABAAEAPkAAACRAwAAAAA=&#10;" strokecolor="#24211d" strokeweight="0"/>
                  <v:line id="Line 621" o:spid="_x0000_s1624" style="position:absolute;visibility:visible;mso-wrap-style:square" from="169,2146" to="180,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E48YAAADdAAAADwAAAGRycy9kb3ducmV2LnhtbESPT2vCQBTE70K/w/IK3upGkZDGrGL/&#10;CL0INq3m+si+JqHZtyG7jfHbu0LB4zAzv2GyzWhaMVDvGssK5rMIBHFpdcOVgu+v3VMCwnlkja1l&#10;UnAhB5v1wyTDVNszf9KQ+0oECLsUFdTed6mUrqzJoJvZjjh4P7Y36IPsK6l7PAe4aeUiimJpsOGw&#10;UGNHrzWVv/mfUXCoioJ5jLvTy7A/vS/3xzeT7JSaPo7bFQhPo7+H/9sfWsEiTp7h9iY8Ab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7yhOPGAAAA3QAAAA8AAAAAAAAA&#10;AAAAAAAAoQIAAGRycy9kb3ducmV2LnhtbFBLBQYAAAAABAAEAPkAAACUAwAAAAA=&#10;" strokecolor="#24211d" strokeweight="0"/>
                  <v:line id="Line 622" o:spid="_x0000_s1625" style="position:absolute;visibility:visible;mso-wrap-style:square" from="203,2146" to="214,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G7o8IAAADdAAAADwAAAGRycy9kb3ducmV2LnhtbERPy4rCMBTdC/5DuAPuNB0ZilajjDrC&#10;bAStr+2lubZlmpvSxNr5e7MQXB7Oe77sTCVaalxpWcHnKAJBnFldcq7gdNwOJyCcR9ZYWSYF/+Rg&#10;uej35pho++ADtanPRQhhl6CCwvs6kdJlBRl0I1sTB+5mG4M+wCaXusFHCDeVHEdRLA2WHBoKrGld&#10;UPaX3o2CfX69MndxfVm1u8vP1+68MZOtUoOP7nsGwlPn3+KX+1crGMfTsD+8CU9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G7o8IAAADdAAAADwAAAAAAAAAAAAAA&#10;AAChAgAAZHJzL2Rvd25yZXYueG1sUEsFBgAAAAAEAAQA+QAAAJADAAAAAA==&#10;" strokecolor="#24211d" strokeweight="0"/>
                  <v:line id="Line 623" o:spid="_x0000_s1626" style="position:absolute;visibility:visible;mso-wrap-style:square" from="237,2146" to="248,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0eOMUAAADdAAAADwAAAGRycy9kb3ducmV2LnhtbESPT4vCMBTE78J+h/AWvGmqSHGrUdxV&#10;wYuwuv65PppnW2xeShNr/fZmQfA4zMxvmOm8NaVoqHaFZQWDfgSCOLW64EzB4W/dG4NwHlljaZkU&#10;PMjBfPbRmWKi7Z131Ox9JgKEXYIKcu+rREqX5mTQ9W1FHLyLrQ36IOtM6hrvAW5KOYyiWBosOCzk&#10;WNFPTul1fzMKfrPzmbmNq9N3sz2tRtvj0ozXSnU/28UEhKfWv8Ov9kYrGMZfA/h/E56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V0eOMUAAADdAAAADwAAAAAAAAAA&#10;AAAAAAChAgAAZHJzL2Rvd25yZXYueG1sUEsFBgAAAAAEAAQA+QAAAJMDAAAAAA==&#10;" strokecolor="#24211d" strokeweight="0"/>
                  <v:line id="Line 624" o:spid="_x0000_s1627" style="position:absolute;visibility:visible;mso-wrap-style:square" from="270,2146" to="282,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AT8UAAADdAAAADwAAAGRycy9kb3ducmV2LnhtbESPT2vCQBTE7wW/w/IEb3VjkGCjq6it&#10;4EWw/r0+ss8kmH0bsmtMv31XKPQ4zMxvmNmiM5VoqXGlZQWjYQSCOLO65FzB6bh5n4BwHlljZZkU&#10;/JCDxbz3NsNU2yd/U3vwuQgQdikqKLyvUyldVpBBN7Q1cfButjHog2xyqRt8BripZBxFiTRYclgo&#10;sKZ1Qdn98DAK9vn1ytwl9WXV7i5f493500w2Sg363XIKwlPn/8N/7a1WECcfMbzehCc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AT8UAAADdAAAADwAAAAAAAAAA&#10;AAAAAAChAgAAZHJzL2Rvd25yZXYueG1sUEsFBgAAAAAEAAQA+QAAAJMDAAAAAA==&#10;" strokecolor="#24211d" strokeweight="0"/>
                  <v:line id="Line 625" o:spid="_x0000_s1628" style="position:absolute;visibility:visible;mso-wrap-style:square" from="304,2146" to="31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Ml1McAAADdAAAADwAAAGRycy9kb3ducmV2LnhtbESPT2vCQBTE74V+h+UJvdWNaQk2dRVt&#10;FbwINvXP9ZF9TUKzb0N2TdJv7wpCj8PM/IaZLQZTi45aV1lWMBlHIIhzqysuFBy+N89TEM4ja6wt&#10;k4I/crCYPz7MMNW25y/qMl+IAGGXooLS+yaV0uUlGXRj2xAH78e2Bn2QbSF1i32Am1rGUZRIgxWH&#10;hRIb+igp/80uRsG+OJ+Zh6Q5rbrdaf26O36a6Uapp9GwfAfhafD/4Xt7qxXEydsL3N6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wyXUxwAAAN0AAAAPAAAAAAAA&#10;AAAAAAAAAKECAABkcnMvZG93bnJldi54bWxQSwUGAAAAAAQABAD5AAAAlQMAAAAA&#10;" strokecolor="#24211d" strokeweight="0"/>
                  <v:line id="Line 626" o:spid="_x0000_s1629" style="position:absolute;visibility:visible;mso-wrap-style:square" from="338,2146" to="349,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9oMUAAADdAAAADwAAAGRycy9kb3ducmV2LnhtbESPS4vCQBCE7wv+h6EX9qaTFQludBQf&#10;K3gR1PVxbTJtEsz0hMwY4793BGGPRVV9RY2nrSlFQ7UrLCv47kUgiFOrC84UHP5W3SEI55E1lpZJ&#10;wYMcTCedjzEm2t55R83eZyJA2CWoIPe+SqR0aU4GXc9WxMG72NqgD7LOpK7xHuCmlP0oiqXBgsNC&#10;jhUtckqv+5tRsM3OZ+Y2rk7zZnP6HWyOSzNcKfX12c5GIDy1/j/8bq+1gn78M4DXm/AE5OQ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q9oMUAAADdAAAADwAAAAAAAAAA&#10;AAAAAAChAgAAZHJzL2Rvd25yZXYueG1sUEsFBgAAAAAEAAQA+QAAAJMDAAAAAA==&#10;" strokecolor="#24211d" strokeweight="0"/>
                  <v:line id="Line 627" o:spid="_x0000_s1630" style="position:absolute;visibility:visible;mso-wrap-style:square" from="372,2146" to="383,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YYO8cAAADdAAAADwAAAGRycy9kb3ducmV2LnhtbESPT2vCQBTE74V+h+UJvdWNoQ02dRVt&#10;FbwINvXP9ZF9TUKzb0N2TdJv7wpCj8PM/IaZLQZTi45aV1lWMBlHIIhzqysuFBy+N89TEM4ja6wt&#10;k4I/crCYPz7MMNW25y/qMl+IAGGXooLS+yaV0uUlGXRj2xAH78e2Bn2QbSF1i32Am1rGUZRIgxWH&#10;hRIb+igp/80uRsG+OJ+Zh6Q5rbrdaf2yO36a6Uapp9GwfAfhafD/4Xt7qxXEydsr3N6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Zhg7xwAAAN0AAAAPAAAAAAAA&#10;AAAAAAAAAKECAABkcnMvZG93bnJldi54bWxQSwUGAAAAAAQABAD5AAAAlQMAAAAA&#10;" strokecolor="#24211d" strokeweight="0"/>
                  <v:line id="Line 628" o:spid="_x0000_s1631" style="position:absolute;visibility:visible;mso-wrap-style:square" from="406,2146" to="41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SGTMQAAADdAAAADwAAAGRycy9kb3ducmV2LnhtbESPT4vCMBTE74LfITzBm6aKFLcaRd0V&#10;9iK4/r0+mmdbbF5Kk63db78RBI/DzPyGmS9bU4qGaldYVjAaRiCIU6sLzhScjtvBFITzyBpLy6Tg&#10;jxwsF93OHBNtH/xDzcFnIkDYJagg975KpHRpTgbd0FbEwbvZ2qAPss6krvER4KaU4yiKpcGCw0KO&#10;FW1ySu+HX6Ngn12vzG1cXdbN7vI12Z0/zXSrVL/XrmYgPLX+HX61v7WCcfwRw/NNe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IZMxAAAAN0AAAAPAAAAAAAAAAAA&#10;AAAAAKECAABkcnMvZG93bnJldi54bWxQSwUGAAAAAAQABAD5AAAAkgMAAAAA&#10;" strokecolor="#24211d" strokeweight="0"/>
                  <v:line id="Line 629" o:spid="_x0000_s1632" style="position:absolute;visibility:visible;mso-wrap-style:square" from="439,2146" to="451,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gj18UAAADdAAAADwAAAGRycy9kb3ducmV2LnhtbESPW2vCQBSE3wX/w3KEvulGKalGV2m9&#10;QF8E6/X1kD0mwezZkF1j+u9dodDHYWa+YWaL1pSiodoVlhUMBxEI4tTqgjMFx8OmPwbhPLLG0jIp&#10;+CUHi3m3M8NE2wf/ULP3mQgQdgkqyL2vEildmpNBN7AVcfCutjbog6wzqWt8BLgp5SiKYmmw4LCQ&#10;Y0XLnNLb/m4U7LLLhbmNq/NXsz2v37enlRlvlHrrtZ9TEJ5a/x/+a39rBaN48gG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gj18UAAADdAAAADwAAAAAAAAAA&#10;AAAAAAChAgAAZHJzL2Rvd25yZXYueG1sUEsFBgAAAAAEAAQA+QAAAJMDAAAAAA==&#10;" strokecolor="#24211d" strokeweight="0"/>
                  <v:line id="Line 630" o:spid="_x0000_s1633" style="position:absolute;visibility:visible;mso-wrap-style:square" from="473,2146" to="484,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e3pcIAAADdAAAADwAAAGRycy9kb3ducmV2LnhtbERPy4rCMBTdC/5DuAPuNB0ZilajjDrC&#10;bAStr+2lubZlmpvSxNr5e7MQXB7Oe77sTCVaalxpWcHnKAJBnFldcq7gdNwOJyCcR9ZYWSYF/+Rg&#10;uej35pho++ADtanPRQhhl6CCwvs6kdJlBRl0I1sTB+5mG4M+wCaXusFHCDeVHEdRLA2WHBoKrGld&#10;UPaX3o2CfX69MndxfVm1u8vP1+68MZOtUoOP7nsGwlPn3+KX+1crGMfTMDe8CU9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e3pcIAAADdAAAADwAAAAAAAAAAAAAA&#10;AAChAgAAZHJzL2Rvd25yZXYueG1sUEsFBgAAAAAEAAQA+QAAAJADAAAAAA==&#10;" strokecolor="#24211d" strokeweight="0"/>
                  <v:line id="Line 631" o:spid="_x0000_s1634" style="position:absolute;visibility:visible;mso-wrap-style:square" from="507,2146" to="518,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sSPsYAAADdAAAADwAAAGRycy9kb3ducmV2LnhtbESPT2vCQBTE74V+h+UJvTUbpQSNrmL/&#10;CL0INWpyfWSfSTD7NmS3Mf323ULB4zAzv2FWm9G0YqDeNZYVTKMYBHFpdcOVgtNx9zwH4TyyxtYy&#10;KfghB5v148MKU21vfKAh85UIEHYpKqi971IpXVmTQRfZjjh4F9sb9EH2ldQ93gLctHIWx4k02HBY&#10;qLGjt5rKa/ZtFHxVRcE8Jl3+Ouzzj5f9+d3Md0o9TcbtEoSn0d/D/+1PrWCWLBb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rEj7GAAAA3QAAAA8AAAAAAAAA&#10;AAAAAAAAoQIAAGRycy9kb3ducmV2LnhtbFBLBQYAAAAABAAEAPkAAACUAwAAAAA=&#10;" strokecolor="#24211d" strokeweight="0"/>
                  <v:line id="Line 632" o:spid="_x0000_s1635" style="position:absolute;visibility:visible;mso-wrap-style:square" from="541,2146" to="552,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ohucIAAADdAAAADwAAAGRycy9kb3ducmV2LnhtbERPy4rCMBTdC/MP4QruNFUGldpUZnQE&#10;N4KPGd1emmtbprkpTaz1781CcHk472TZmUq01LjSsoLxKAJBnFldcq7g97QZzkE4j6yxskwKHuRg&#10;mX70Eoy1vfOB2qPPRQhhF6OCwvs6ltJlBRl0I1sTB+5qG4M+wCaXusF7CDeVnETRVBosOTQUWNOq&#10;oOz/eDMK9vnlwtxN6/N3uzv/fO7+1ma+UWrQ774WIDx1/i1+ubdawWQWhf3hTXgCMn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ohucIAAADdAAAADwAAAAAAAAAAAAAA&#10;AAChAgAAZHJzL2Rvd25yZXYueG1sUEsFBgAAAAAEAAQA+QAAAJADAAAAAA==&#10;" strokecolor="#24211d" strokeweight="0"/>
                  <v:line id="Line 633" o:spid="_x0000_s1636" style="position:absolute;visibility:visible;mso-wrap-style:square" from="575,2146" to="586,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aEIsQAAADdAAAADwAAAGRycy9kb3ducmV2LnhtbESPT4vCMBTE74LfITzBm6aKqFSjqLvC&#10;XgT/e300z7bYvJQmW7vffiMIHoeZ+Q0zXzamEDVVLresYNCPQBAnVuecKjiftr0pCOeRNRaWScEf&#10;OVgu2q05xto++UD10aciQNjFqCDzvoyldElGBl3flsTBu9vKoA+ySqWu8BngppDDKBpLgzmHhQxL&#10;2mSUPI6/RsE+vd2Ym3F5Xde76/dod/ky061S3U6zmoHw1PhP+N3+0QqGk2gArzfhCc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toQixAAAAN0AAAAPAAAAAAAAAAAA&#10;AAAAAKECAABkcnMvZG93bnJldi54bWxQSwUGAAAAAAQABAD5AAAAkgMAAAAA&#10;" strokecolor="#24211d" strokeweight="0"/>
                  <v:line id="Line 634" o:spid="_x0000_s1637" style="position:absolute;visibility:visible;mso-wrap-style:square" from="608,2146" to="620,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QaVcQAAADdAAAADwAAAGRycy9kb3ducmV2LnhtbESPT4vCMBTE74LfITzBm6YWUekaxb/g&#10;RXDV1eujeduWbV5KE2v3228EYY/DzPyGmS9bU4qGaldYVjAaRiCIU6sLzhRcL/vBDITzyBpLy6Tg&#10;lxwsF93OHBNtn/xJzdlnIkDYJagg975KpHRpTgbd0FbEwfu2tUEfZJ1JXeMzwE0p4yiaSIMFh4Uc&#10;K9rklP6cH0bBKbvfmdtJdVs3x9tufPzamtleqX6vXX2A8NT6//C7fdAK4mkUw+tNeA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ZBpVxAAAAN0AAAAPAAAAAAAAAAAA&#10;AAAAAKECAABkcnMvZG93bnJldi54bWxQSwUGAAAAAAQABAD5AAAAkgMAAAAA&#10;" strokecolor="#24211d" strokeweight="0"/>
                  <v:line id="Line 635" o:spid="_x0000_s1638" style="position:absolute;visibility:visible;mso-wrap-style:square" from="642,2146" to="653,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i/zsYAAADdAAAADwAAAGRycy9kb3ducmV2LnhtbESPzWrDMBCE74W8g9hAb41cNyTBiWya&#10;NIFeAvnPdbG2tqm1MpZqu29fFQo9DjPzDbPKBlOLjlpXWVbwPIlAEOdWV1wouJx3TwsQziNrrC2T&#10;gm9ykKWjhxUm2vZ8pO7kCxEg7BJUUHrfJFK6vCSDbmIb4uB92NagD7ItpG6xD3BTyziKZtJgxWGh&#10;xIY2JeWfpy+j4FDc78zDrLmtu/1tO91f38xip9TjeHhdgvA0+P/wX/tdK4jn0Qv8vglPQK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ov87GAAAA3QAAAA8AAAAAAAAA&#10;AAAAAAAAoQIAAGRycy9kb3ducmV2LnhtbFBLBQYAAAAABAAEAPkAAACUAwAAAAA=&#10;" strokecolor="#24211d" strokeweight="0"/>
                  <v:line id="Line 636" o:spid="_x0000_s1639" style="position:absolute;visibility:visible;mso-wrap-style:square" from="676,2146" to="68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EnusQAAADdAAAADwAAAGRycy9kb3ducmV2LnhtbESPT4vCMBTE74LfITxhb5oq4ko1iu6u&#10;4EXwv9dH82yLzUtpYq3f3ggLHoeZ+Q0znTemEDVVLresoN+LQBAnVuecKjgeVt0xCOeRNRaWScGT&#10;HMxn7dYUY20fvKN671MRIOxiVJB5X8ZSuiQjg65nS+LgXW1l0AdZpVJX+AhwU8hBFI2kwZzDQoYl&#10;/WSU3PZ3o2CbXi7Mzag8L+vN+W+4Of2a8Uqpr06zmIDw1PhP+L+91goG39EQ3m/CE5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wSe6xAAAAN0AAAAPAAAAAAAAAAAA&#10;AAAAAKECAABkcnMvZG93bnJldi54bWxQSwUGAAAAAAQABAD5AAAAkgMAAAAA&#10;" strokecolor="#24211d" strokeweight="0"/>
                  <v:line id="Line 637" o:spid="_x0000_s1640" style="position:absolute;visibility:visible;mso-wrap-style:square" from="710,2146" to="721,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2CIcYAAADdAAAADwAAAGRycy9kb3ducmV2LnhtbESPS2vDMBCE74X8B7GB3hq5pnngRDZN&#10;mkAvgbxzXaytbWqtjKXa7r+vCoUeh5n5hlllg6lFR62rLCt4nkQgiHOrKy4UXM67pwUI55E11pZJ&#10;wTc5yNLRwwoTbXs+UnfyhQgQdgkqKL1vEildXpJBN7ENcfA+bGvQB9kWUrfYB7ipZRxFM2mw4rBQ&#10;YkObkvLP05dRcCjud+Zh1tzW3f62fdlf38xip9TjeHhdgvA0+P/wX/tdK4jn0RR+34QnIN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NgiHGAAAA3QAAAA8AAAAAAAAA&#10;AAAAAAAAoQIAAGRycy9kb3ducmV2LnhtbFBLBQYAAAAABAAEAPkAAACUAwAAAAA=&#10;" strokecolor="#24211d" strokeweight="0"/>
                  <v:line id="Line 638" o:spid="_x0000_s1641" style="position:absolute;visibility:visible;mso-wrap-style:square" from="744,2146" to="75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8cVsYAAADdAAAADwAAAGRycy9kb3ducmV2LnhtbESPzWrDMBCE74W8g9hAb7XcUFzjRAnN&#10;H+RiaN0muS7WxjaxVsZSHPftq0Khx2FmvmEWq9G0YqDeNZYVPEcxCOLS6oYrBV+f+6cUhPPIGlvL&#10;pOCbHKyWk4cFZtre+YOGwlciQNhlqKD2vsukdGVNBl1kO+LgXWxv0AfZV1L3eA9w08pZHCfSYMNh&#10;ocaONjWV1+JmFLxX5zPzmHSn9ZCfdi/5cWvSvVKP0/FtDsLT6P/Df+2DVjB7jRP4fR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fHFbGAAAA3QAAAA8AAAAAAAAA&#10;AAAAAAAAoQIAAGRycy9kb3ducmV2LnhtbFBLBQYAAAAABAAEAPkAAACUAwAAAAA=&#10;" strokecolor="#24211d" strokeweight="0"/>
                  <v:line id="Line 639" o:spid="_x0000_s1642" style="position:absolute;visibility:visible;mso-wrap-style:square" from="777,2146" to="789,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O5zcQAAADdAAAADwAAAGRycy9kb3ducmV2LnhtbESPT4vCMBTE7wt+h/AEb2uqiErXKP6F&#10;vQhad/X6aN62xealNLF2v70RBI/DzPyGmS1aU4qGaldYVjDoRyCIU6sLzhT8nHafUxDOI2ssLZOC&#10;f3KwmHc+Zhhre+cjNYnPRICwi1FB7n0VS+nSnAy6vq2Ig/dna4M+yDqTusZ7gJtSDqNoLA0WHBZy&#10;rGidU3pNbkbBIbtcmNtxdV41+/N2tP/dmOlOqV63XX6B8NT6d/jV/tYKhpNoAs834Qn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E7nNxAAAAN0AAAAPAAAAAAAAAAAA&#10;AAAAAKECAABkcnMvZG93bnJldi54bWxQSwUGAAAAAAQABAD5AAAAkgMAAAAA&#10;" strokecolor="#24211d" strokeweight="0"/>
                  <v:line id="Line 640" o:spid="_x0000_s1643" style="position:absolute;visibility:visible;mso-wrap-style:square" from="811,2146" to="823,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wtv8IAAADdAAAADwAAAGRycy9kb3ducmV2LnhtbERPy4rCMBTdC/MP4QruNFUGldpUZnQE&#10;N4KPGd1emmtbprkpTaz1781CcHk472TZmUq01LjSsoLxKAJBnFldcq7g97QZzkE4j6yxskwKHuRg&#10;mX70Eoy1vfOB2qPPRQhhF6OCwvs6ltJlBRl0I1sTB+5qG4M+wCaXusF7CDeVnETRVBosOTQUWNOq&#10;oOz/eDMK9vnlwtxN6/N3uzv/fO7+1ma+UWrQ774WIDx1/i1+ubdawWQWhbnhTXgCMn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owtv8IAAADdAAAADwAAAAAAAAAAAAAA&#10;AAChAgAAZHJzL2Rvd25yZXYueG1sUEsFBgAAAAAEAAQA+QAAAJADAAAAAA==&#10;" strokecolor="#24211d" strokeweight="0"/>
                  <v:line id="Line 641" o:spid="_x0000_s1644" style="position:absolute;visibility:visible;mso-wrap-style:square" from="845,2146" to="856,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CIJMYAAADdAAAADwAAAGRycy9kb3ducmV2LnhtbESPzWrDMBCE74W8g9hCb43cUJzUjRLy&#10;C70E0rS1r4u1tU2slbEU2337KBDocZiZb5j5cjC16Kh1lWUFL+MIBHFudcWFgu+v/fMMhPPIGmvL&#10;pOCPHCwXo4c5Jtr2/EndyRciQNglqKD0vkmkdHlJBt3YNsTB+7WtQR9kW0jdYh/gppaTKIqlwYrD&#10;QokNbUrKz6eLUXAssox5iJt03R3S3evhZ2tme6WeHofVOwhPg/8P39sfWsFkGr3B7U14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AiCTGAAAA3QAAAA8AAAAAAAAA&#10;AAAAAAAAoQIAAGRycy9kb3ducmV2LnhtbFBLBQYAAAAABAAEAPkAAACUAwAAAAA=&#10;" strokecolor="#24211d" strokeweight="0"/>
                  <v:line id="Line 642" o:spid="_x0000_s1645" style="position:absolute;visibility:visible;mso-wrap-style:square" from="879,2146" to="890,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ZMQAAADdAAAADwAAAGRycy9kb3ducmV2LnhtbERPy2qDQBTdF/IPww10V8eEkohxDHk0&#10;0I2Q2ibZXpxblTp3xJka+/edRaHLw3ln28l0YqTBtZYVLKIYBHFldcu1go/301MCwnlkjZ1lUvBD&#10;Drb57CHDVNs7v9FY+lqEEHYpKmi871MpXdWQQRfZnjhwn3Yw6AMcaqkHvIdw08llHK+kwZZDQ4M9&#10;HRqqvspvo+Bc327M06q/7sfi+vJcXI4mOSn1OJ92GxCeJv8v/nO/agXL9SLsD2/CE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I7dkxAAAAN0AAAAPAAAAAAAAAAAA&#10;AAAAAKECAABkcnMvZG93bnJldi54bWxQSwUGAAAAAAQABAD5AAAAkgMAAAAA&#10;" strokecolor="#24211d" strokeweight="0"/>
                  <v:line id="Line 643" o:spid="_x0000_s1646" style="position:absolute;visibility:visible;mso-wrap-style:square" from="913,2146" to="924,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S/8YAAADdAAAADwAAAGRycy9kb3ducmV2LnhtbESPQWvCQBSE7wX/w/IEb80mIlaiq7RV&#10;oRehxja5PrLPJDT7NmS3Mf333ULB4zAz3zCb3WhaMVDvGssKkigGQVxa3XCl4ONyfFyBcB5ZY2uZ&#10;FPyQg9128rDBVNsbn2nIfCUChF2KCmrvu1RKV9Zk0EW2Iw7e1fYGfZB9JXWPtwA3rZzH8VIabDgs&#10;1NjRa03lV/ZtFLxXRcE8Lrv8ZTjlh8Xpc29WR6Vm0/F5DcLT6O/h//abVjB/ShL4exOe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vEv/GAAAA3QAAAA8AAAAAAAAA&#10;AAAAAAAAoQIAAGRycy9kb3ducmV2LnhtbFBLBQYAAAAABAAEAPkAAACUAwAAAAA=&#10;" strokecolor="#24211d" strokeweight="0"/>
                  <v:line id="Line 644" o:spid="_x0000_s1647" style="position:absolute;visibility:visible;mso-wrap-style:square" from="946,2146" to="958,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2MiMcAAADdAAAADwAAAGRycy9kb3ducmV2LnhtbESPzWrDMBCE74W8g9hAb40cU9LgRAlN&#10;WkMvgfy09nWxNraptTKWartvXwUKOQ4z8w2z3o6mET11rrasYD6LQBAXVtdcKvi8pE9LEM4ja2ws&#10;k4JfcrDdTB7WmGg78In6sy9FgLBLUEHlfZtI6YqKDLqZbYmDd7WdQR9kV0rd4RDgppFxFC2kwZrD&#10;QoUt7Ssqvs8/RsGxzHPmcdFmu/6QvT8fvt7MMlXqcTq+rkB4Gv09/N/+0Aril3kMtzfhCcjN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YyIxwAAAN0AAAAPAAAAAAAA&#10;AAAAAAAAAKECAABkcnMvZG93bnJldi54bWxQSwUGAAAAAAQABAD5AAAAlQMAAAAA&#10;" strokecolor="#24211d" strokeweight="0"/>
                  <v:line id="Line 645" o:spid="_x0000_s1648" style="position:absolute;visibility:visible;mso-wrap-style:square" from="980,2146" to="992,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EpE8cAAADdAAAADwAAAGRycy9kb3ducmV2LnhtbESPS2vDMBCE74X+B7GF3Bo5D9LgRAlp&#10;E0MvgTbN47pYG9vEWhlLsdV/XxUKPQ4z8w2zXAdTi45aV1lWMBomIIhzqysuFBy/suc5COeRNdaW&#10;ScE3OVivHh+WmGrb8yd1B1+ICGGXooLS+yaV0uUlGXRD2xBH72pbgz7KtpC6xT7CTS3HSTKTBiuO&#10;CyU29FZSfjvcjYKP4nJhDrPm/Nrtz7vp/rQ180ypwVPYLEB4Cv4//Nd+1wrGL6MJ/L6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8SkTxwAAAN0AAAAPAAAAAAAA&#10;AAAAAAAAAKECAABkcnMvZG93bnJldi54bWxQSwUGAAAAAAQABAD5AAAAlQMAAAAA&#10;" strokecolor="#24211d" strokeweight="0"/>
                  <v:line id="Line 646" o:spid="_x0000_s1649" style="position:absolute;visibility:visible;mso-wrap-style:square" from="1014,2146" to="102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ixZ8QAAADdAAAADwAAAGRycy9kb3ducmV2LnhtbESPT4vCMBTE74LfITzBm6aKuFKNorsK&#10;exH87/XRPNti81KabK3f3ggLHoeZ+Q0zWzSmEDVVLresYNCPQBAnVuecKjgdN70JCOeRNRaWScGT&#10;HCzm7dYMY20fvKf64FMRIOxiVJB5X8ZSuiQjg65vS+Lg3Wxl0AdZpVJX+AhwU8hhFI2lwZzDQoYl&#10;fWeU3A9/RsEuvV6Zm3F5WdXby3q0Pf+YyUapbqdZTkF4avwn/N/+1QqGX4MRvN+EJ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LFnxAAAAN0AAAAPAAAAAAAAAAAA&#10;AAAAAKECAABkcnMvZG93bnJldi54bWxQSwUGAAAAAAQABAD5AAAAkgMAAAAA&#10;" strokecolor="#24211d" strokeweight="0"/>
                  <v:line id="Line 647" o:spid="_x0000_s1650" style="position:absolute;visibility:visible;mso-wrap-style:square" from="1048,2146" to="1059,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QU/McAAADdAAAADwAAAGRycy9kb3ducmV2LnhtbESPT2vCQBTE74V+h+UVvNWNolaiq9hq&#10;oBehtf65PrLPJJh9G7Jrsv323UKhx2FmfsMs18HUoqPWVZYVjIYJCOLc6ooLBcev7HkOwnlkjbVl&#10;UvBNDtarx4clptr2/EndwRciQtilqKD0vkmldHlJBt3QNsTRu9rWoI+yLaRusY9wU8txksykwYrj&#10;QokNvZWU3w53o+CjuFyYw6w5v3b7826yP23NPFNq8BQ2CxCegv8P/7XftYLxy2gKv2/i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VBT8xwAAAN0AAAAPAAAAAAAA&#10;AAAAAAAAAKECAABkcnMvZG93bnJldi54bWxQSwUGAAAAAAQABAD5AAAAlQMAAAAA&#10;" strokecolor="#24211d" strokeweight="0"/>
                  <v:line id="Line 648" o:spid="_x0000_s1651" style="position:absolute;visibility:visible;mso-wrap-style:square" from="1082,2146" to="1093,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aKi8UAAADdAAAADwAAAGRycy9kb3ducmV2LnhtbESPT4vCMBTE78J+h/AWvGmqSJVqFHdV&#10;8CLsuv65PppnW2xeShNr/fZmQfA4zMxvmNmiNaVoqHaFZQWDfgSCOLW64EzB4W/Tm4BwHlljaZkU&#10;PMjBYv7RmWGi7Z1/qdn7TAQIuwQV5N5XiZQuzcmg69uKOHgXWxv0QdaZ1DXeA9yUchhFsTRYcFjI&#10;saLvnNLr/mYU/GTnM3MbV6evZndaj3bHlZlslOp+tsspCE+tf4df7a1WMBwPYvh/E56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aKi8UAAADdAAAADwAAAAAAAAAA&#10;AAAAAAChAgAAZHJzL2Rvd25yZXYueG1sUEsFBgAAAAAEAAQA+QAAAJMDAAAAAA==&#10;" strokecolor="#24211d" strokeweight="0"/>
                  <v:line id="Line 649" o:spid="_x0000_s1652" style="position:absolute;visibility:visible;mso-wrap-style:square" from="1115,2146" to="112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ovEMQAAADdAAAADwAAAGRycy9kb3ducmV2LnhtbESPT4vCMBTE74LfITzBm6aKqFSj6K6C&#10;F2HXv9dH82yLzUtpYq3f3ggLexxm5jfMfNmYQtRUudyygkE/AkGcWJ1zquB03PamIJxH1lhYJgUv&#10;crBctFtzjLV98i/VB5+KAGEXo4LM+zKW0iUZGXR9WxIH72Yrgz7IKpW6wmeAm0IOo2gsDeYcFjIs&#10;6Suj5H54GAU/6fXK3IzLy7reXzaj/fnbTLdKdTvNagbCU+P/w3/tnVYwnAwm8HkTnoBc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i8QxAAAAN0AAAAPAAAAAAAAAAAA&#10;AAAAAKECAABkcnMvZG93bnJldi54bWxQSwUGAAAAAAQABAD5AAAAkgMAAAAA&#10;" strokecolor="#24211d" strokeweight="0"/>
                  <v:line id="Line 650" o:spid="_x0000_s1653" style="position:absolute;visibility:visible;mso-wrap-style:square" from="1149,2146" to="1161,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W7YsQAAADdAAAADwAAAGRycy9kb3ducmV2LnhtbERPy2qDQBTdF/IPww10V8eEkohxDHk0&#10;0I2Q2ibZXpxblTp3xJka+/edRaHLw3ln28l0YqTBtZYVLKIYBHFldcu1go/301MCwnlkjZ1lUvBD&#10;Drb57CHDVNs7v9FY+lqEEHYpKmi871MpXdWQQRfZnjhwn3Yw6AMcaqkHvIdw08llHK+kwZZDQ4M9&#10;HRqqvspvo+Bc327M06q/7sfi+vJcXI4mOSn1OJ92GxCeJv8v/nO/agXL9SLMDW/CE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VbtixAAAAN0AAAAPAAAAAAAAAAAA&#10;AAAAAKECAABkcnMvZG93bnJldi54bWxQSwUGAAAAAAQABAD5AAAAkgMAAAAA&#10;" strokecolor="#24211d" strokeweight="0"/>
                  <v:line id="Line 651" o:spid="_x0000_s1654" style="position:absolute;visibility:visible;mso-wrap-style:square" from="1183,2146" to="1194,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ke+cQAAADdAAAADwAAAGRycy9kb3ducmV2LnhtbESPT4vCMBTE7wt+h/AEb2uqiKvVKLu6&#10;ghfB/14fzbMtNi+lydb67Y2w4HGYmd8w03ljClFT5XLLCnrdCARxYnXOqYLjYfU5AuE8ssbCMil4&#10;kIP5rPUxxVjbO++o3vtUBAi7GBVk3pexlC7JyKDr2pI4eFdbGfRBVqnUFd4D3BSyH0VDaTDnsJBh&#10;SYuMktv+zyjYppcLczMszz/15vw72JyWZrRSqtNuvicgPDX+Hf5vr7WC/ldvDK834Qn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GR75xAAAAN0AAAAPAAAAAAAAAAAA&#10;AAAAAKECAABkcnMvZG93bnJldi54bWxQSwUGAAAAAAQABAD5AAAAkgMAAAAA&#10;" strokecolor="#24211d" strokeweight="0"/>
                  <v:line id="Line 652" o:spid="_x0000_s1655" style="position:absolute;visibility:visible;mso-wrap-style:square" from="1217,2146" to="1228,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992cEAAADdAAAADwAAAGRycy9kb3ducmV2LnhtbERPy4rCMBTdD/gP4QruxtQijlSj6IyC&#10;G2F8by/NtS02N6WJtf69WQguD+c9nbemFA3VrrCsYNCPQBCnVhecKTge1t9jEM4jaywtk4InOZjP&#10;Ol9TTLR98I6avc9ECGGXoILc+yqR0qU5GXR9WxEH7mprgz7AOpO6xkcIN6WMo2gkDRYcGnKs6Den&#10;9La/GwX/2eXC3I6q87LZnlfD7enPjNdK9brtYgLCU+s/4rd7oxXEP3HYH96EJyB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T33ZwQAAAN0AAAAPAAAAAAAAAAAAAAAA&#10;AKECAABkcnMvZG93bnJldi54bWxQSwUGAAAAAAQABAD5AAAAjwMAAAAA&#10;" strokecolor="#24211d" strokeweight="0"/>
                  <v:line id="Line 653" o:spid="_x0000_s1656" style="position:absolute;visibility:visible;mso-wrap-style:square" from="1251,2146" to="1262,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PYQscAAADdAAAADwAAAGRycy9kb3ducmV2LnhtbESPzWrDMBCE74W8g9hAb40cU9LgRAlN&#10;WkMvgfy09nWxNraptTKWartvXwUKOQ4z8w2z3o6mET11rrasYD6LQBAXVtdcKvi8pE9LEM4ja2ws&#10;k4JfcrDdTB7WmGg78In6sy9FgLBLUEHlfZtI6YqKDLqZbYmDd7WdQR9kV0rd4RDgppFxFC2kwZrD&#10;QoUt7Ssqvs8/RsGxzHPmcdFmu/6QvT8fvt7MMlXqcTq+rkB4Gv09/N/+0Aril3gOtzfhCcjN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A9hCxwAAAN0AAAAPAAAAAAAA&#10;AAAAAAAAAKECAABkcnMvZG93bnJldi54bWxQSwUGAAAAAAQABAD5AAAAlQMAAAAA&#10;" strokecolor="#24211d" strokeweight="0"/>
                  <v:line id="Line 654" o:spid="_x0000_s1657" style="position:absolute;visibility:visible;mso-wrap-style:square" from="1284,2146" to="1296,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FGNcQAAADdAAAADwAAAGRycy9kb3ducmV2LnhtbESPS4vCQBCE74L/YWjBm04M4krWUXzC&#10;XgRfq9cm05uEzfSEzGyM/94RFjwWVfUVNVu0phQN1a6wrGA0jEAQp1YXnCm4nHeDKQjnkTWWlknB&#10;gxws5t3ODBNt73yk5uQzESDsElSQe18lUro0J4NuaCvi4P3Y2qAPss6krvEe4KaUcRRNpMGCw0KO&#10;Fa1zSn9Pf0bBIbvdmNtJdV01++t2vP/emOlOqX6vXX6C8NT6d/i//aUVxB9xDK834Qn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0UY1xAAAAN0AAAAPAAAAAAAAAAAA&#10;AAAAAKECAABkcnMvZG93bnJldi54bWxQSwUGAAAAAAQABAD5AAAAkgMAAAAA&#10;" strokecolor="#24211d" strokeweight="0"/>
                  <v:line id="Line 655" o:spid="_x0000_s1658" style="position:absolute;visibility:visible;mso-wrap-style:square" from="1318,2146" to="1330,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3jrsYAAADdAAAADwAAAGRycy9kb3ducmV2LnhtbESPQWvCQBSE74X+h+UVetONsahEV2lr&#10;hV4EjZpcH9lnEpp9G7LbmP77bkHocZiZb5jVZjCN6KlztWUFk3EEgriwuuZSwfm0Gy1AOI+ssbFM&#10;Cn7IwWb9+LDCRNsbH6lPfSkChF2CCirv20RKV1Rk0I1tSxy8q+0M+iC7UuoObwFuGhlH0UwarDks&#10;VNjSe0XFV/ptFBzKPGceZm321u+zj5f9ZWsWO6Wen4bXJQhPg/8P39ufWkE8j6f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467GAAAA3QAAAA8AAAAAAAAA&#10;AAAAAAAAoQIAAGRycy9kb3ducmV2LnhtbFBLBQYAAAAABAAEAPkAAACUAwAAAAA=&#10;" strokecolor="#24211d" strokeweight="0"/>
                  <v:line id="Line 656" o:spid="_x0000_s1659" style="position:absolute;visibility:visible;mso-wrap-style:square" from="1352,2146" to="1363,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R72sYAAADdAAAADwAAAGRycy9kb3ducmV2LnhtbESPT2vCQBTE70K/w/IEb2ZjECvRVfpH&#10;oRehxja5PrLPJDT7NmS3Mf323ULB4zAzv2G2+9G0YqDeNZYVLKIYBHFpdcOVgo/Lcb4G4TyyxtYy&#10;KfghB/vdw2SLqbY3PtOQ+UoECLsUFdTed6mUrqzJoItsRxy8q+0N+iD7SuoebwFuWpnE8UoabDgs&#10;1NjRS03lV/ZtFLxXRcE8rrr8eTjlh+Xp89Wsj0rNpuPTBoSn0d/D/+03rSB5TJbw9yY8Ab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0e9rGAAAA3QAAAA8AAAAAAAAA&#10;AAAAAAAAoQIAAGRycy9kb3ducmV2LnhtbFBLBQYAAAAABAAEAPkAAACUAwAAAAA=&#10;" strokecolor="#24211d" strokeweight="0"/>
                  <v:line id="Line 657" o:spid="_x0000_s1660" style="position:absolute;visibility:visible;mso-wrap-style:square" from="1386,2146" to="13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jeQcYAAADdAAAADwAAAGRycy9kb3ducmV2LnhtbESPQWvCQBSE74X+h+UVetONwapEV2lr&#10;hV4EjZpcH9lnEpp9G7LbmP77bkHocZiZb5jVZjCN6KlztWUFk3EEgriwuuZSwfm0Gy1AOI+ssbFM&#10;Cn7IwWb9+LDCRNsbH6lPfSkChF2CCirv20RKV1Rk0I1tSxy8q+0M+iC7UuoObwFuGhlH0UwarDks&#10;VNjSe0XFV/ptFBzKPGceZm321u+zj+n+sjWLnVLPT8PrEoSnwf+H7+1PrSCexy/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43kHGAAAA3QAAAA8AAAAAAAAA&#10;AAAAAAAAoQIAAGRycy9kb3ducmV2LnhtbFBLBQYAAAAABAAEAPkAAACUAwAAAAA=&#10;" strokecolor="#24211d" strokeweight="0"/>
                  <v:line id="Line 658" o:spid="_x0000_s1661" style="position:absolute;visibility:visible;mso-wrap-style:square" from="1420,2146" to="1431,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ANsUAAADdAAAADwAAAGRycy9kb3ducmV2LnhtbESPT2vCQBTE7wW/w/IEb3VjkFSiq6it&#10;4EWw/r0+ss8kmH0bsmtMv31XKPQ4zMxvmNmiM5VoqXGlZQWjYQSCOLO65FzB6bh5n4BwHlljZZkU&#10;/JCDxbz3NsNU2yd/U3vwuQgQdikqKLyvUyldVpBBN7Q1cfButjHog2xyqRt8BripZBxFiTRYclgo&#10;sKZ1Qdn98DAK9vn1ytwl9WXV7i5f493500w2Sg363XIKwlPn/8N/7a1WEH/ECbzehCc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ANsUAAADdAAAADwAAAAAAAAAA&#10;AAAAAAChAgAAZHJzL2Rvd25yZXYueG1sUEsFBgAAAAAEAAQA+QAAAJMDAAAAAA==&#10;" strokecolor="#24211d" strokeweight="0"/>
                  <v:line id="Line 659" o:spid="_x0000_s1662" style="position:absolute;visibility:visible;mso-wrap-style:square" from="1453,2146" to="146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blrcYAAADdAAAADwAAAGRycy9kb3ducmV2LnhtbESPQWvCQBSE74X+h+UVvNVNQ9EQXaXV&#10;Cl4C1rbJ9ZF9JqHZtyG7xvjvuwXB4zAz3zDL9WhaMVDvGssKXqYRCOLS6oYrBd9fu+cEhPPIGlvL&#10;pOBKDtarx4clptpe+JOGo69EgLBLUUHtfZdK6cqaDLqp7YiDd7K9QR9kX0nd4yXATSvjKJpJgw2H&#10;hRo72tRU/h7PRsGhKgrmcdbl70OWf7xmP1uT7JSaPI1vCxCeRn8P39p7rSCex3P4fx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m5a3GAAAA3QAAAA8AAAAAAAAA&#10;AAAAAAAAoQIAAGRycy9kb3ducmV2LnhtbFBLBQYAAAAABAAEAPkAAACUAwAAAAA=&#10;" strokecolor="#24211d" strokeweight="0"/>
                  <v:line id="Line 660" o:spid="_x0000_s1663" style="position:absolute;visibility:visible;mso-wrap-style:square" from="1476,2146" to="1499,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lx38EAAADdAAAADwAAAGRycy9kb3ducmV2LnhtbERPy4rCMBTdD/gP4QruxtQijlSj6IyC&#10;G2F8by/NtS02N6WJtf69WQguD+c9nbemFA3VrrCsYNCPQBCnVhecKTge1t9jEM4jaywtk4InOZjP&#10;Ol9TTLR98I6avc9ECGGXoILc+yqR0qU5GXR9WxEH7mprgz7AOpO6xkcIN6WMo2gkDRYcGnKs6Den&#10;9La/GwX/2eXC3I6q87LZnlfD7enPjNdK9brtYgLCU+s/4rd7oxXEP3GYG96EJyB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OXHfwQAAAN0AAAAPAAAAAAAAAAAAAAAA&#10;AKECAABkcnMvZG93bnJldi54bWxQSwUGAAAAAAQABAD5AAAAjwMAAAAA&#10;" strokecolor="#24211d" strokeweight="0"/>
                </v:group>
                <v:group id="Group 862" o:spid="_x0000_s1664" style="position:absolute;left:215;top:13627;width:21463;height:7607" coordorigin="34,2146" coordsize="3380,1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NUs6sYAAADdAAAADwAAAGRycy9kb3ducmV2LnhtbESPQWvCQBSE74X+h+UV&#10;vOkmkdqauopILR5EUAvF2yP7TILZtyG7JvHfu4LQ4zAz3zCzRW8q0VLjSssK4lEEgjizuuRcwe9x&#10;PfwE4TyyxsoyKbiRg8X89WWGqbYd76k9+FwECLsUFRTe16mULivIoBvZmjh4Z9sY9EE2udQNdgFu&#10;KplE0UQaLDksFFjTqqDscrgaBT8ddstx/N1uL+fV7XR83/1tY1Jq8NYvv0B46v1/+NneaAXJRzK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1SzqxgAAAN0A&#10;AAAPAAAAAAAAAAAAAAAAAKoCAABkcnMvZG93bnJldi54bWxQSwUGAAAAAAQABAD6AAAAnQMAAAAA&#10;">
                  <v:line id="Line 662" o:spid="_x0000_s1665" style="position:absolute;visibility:visible;mso-wrap-style:square" from="1510,2146" to="1532,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brBMQAAADdAAAADwAAAGRycy9kb3ducmV2LnhtbERPTWvCQBC9C/0PyxS81U1VokRX0baB&#10;XgJtbPU6ZMckNDsbstsk/vvuoeDx8b63+9E0oqfO1ZYVPM8iEMSF1TWXCr5O6dMahPPIGhvLpOBG&#10;Dva7h8kWE20H/qQ+96UIIewSVFB53yZSuqIig25mW+LAXW1n0AfYlVJ3OIRw08h5FMXSYM2hocKW&#10;XioqfvJfo+CjvFyYx7g9H/vs/LbMvl/NOlVq+jgeNiA8jf4u/ne/awXz1SLsD2/CE5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lusExAAAAN0AAAAPAAAAAAAAAAAA&#10;AAAAAKECAABkcnMvZG93bnJldi54bWxQSwUGAAAAAAQABAD5AAAAkgMAAAAA&#10;" strokecolor="#24211d" strokeweight="0"/>
                  <v:line id="Line 663" o:spid="_x0000_s1666" style="position:absolute;visibility:visible;mso-wrap-style:square" from="1544,2146" to="1566,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pOn8cAAADdAAAADwAAAGRycy9kb3ducmV2LnhtbESPS2vDMBCE74X+B7GF3Bo5D9LgRAlp&#10;E0MvgTbN47pYG9vEWhlLsdV/XxUKPQ4z8w2zXAdTi45aV1lWMBomIIhzqysuFBy/suc5COeRNdaW&#10;ScE3OVivHh+WmGrb8yd1B1+ICGGXooLS+yaV0uUlGXRD2xBH72pbgz7KtpC6xT7CTS3HSTKTBiuO&#10;CyU29FZSfjvcjYKP4nJhDrPm/Nrtz7vp/rQ180ypwVPYLEB4Cv4//Nd+1wrGL5MR/L6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2k6fxwAAAN0AAAAPAAAAAAAA&#10;AAAAAAAAAKECAABkcnMvZG93bnJldi54bWxQSwUGAAAAAAQABAD5AAAAlQMAAAAA&#10;" strokecolor="#24211d" strokeweight="0"/>
                  <v:line id="Line 664" o:spid="_x0000_s1667" style="position:absolute;visibility:visible;mso-wrap-style:square" from="1577,2146" to="1600,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jQ6MYAAADdAAAADwAAAGRycy9kb3ducmV2LnhtbESPQWvCQBSE74X+h+UVetONsahEV2lr&#10;hV4EjZpcH9lnEpp9G7LbmP77bkHocZiZb5jVZjCN6KlztWUFk3EEgriwuuZSwfm0Gy1AOI+ssbFM&#10;Cn7IwWb9+LDCRNsbH6lPfSkChF2CCirv20RKV1Rk0I1tSxy8q+0M+iC7UuoObwFuGhlH0UwarDks&#10;VNjSe0XFV/ptFBzKPGceZm321u+zj5f9ZWsWO6Wen4bXJQhPg/8P39ufWkE8n8b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I0OjGAAAA3QAAAA8AAAAAAAAA&#10;AAAAAAAAoQIAAGRycy9kb3ducmV2LnhtbFBLBQYAAAAABAAEAPkAAACUAwAAAAA=&#10;" strokecolor="#24211d" strokeweight="0"/>
                  <v:line id="Line 665" o:spid="_x0000_s1668" style="position:absolute;visibility:visible;mso-wrap-style:square" from="1611,2146" to="1634,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R1c8YAAADdAAAADwAAAGRycy9kb3ducmV2LnhtbESPT2vCQBTE7wW/w/IK3nRTFRtSV/Ev&#10;9CK0aavXR/Y1CWbfLtk1pt++WxB6HGbmN8xi1ZtGdNT62rKCp3ECgriwuuZSwefHYZSC8AFZY2OZ&#10;FPyQh9Vy8LDATNsbv1OXh1JECPsMFVQhuExKX1Rk0I+tI47et20NhijbUuoWbxFuGjlJkrk0WHNc&#10;qNDRtqLikl+NgrfyfGbu5+606Y6n/ez4tTPpQanhY79+ARGoD//he/tVK5g8T6f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EdXPGAAAA3QAAAA8AAAAAAAAA&#10;AAAAAAAAoQIAAGRycy9kb3ducmV2LnhtbFBLBQYAAAAABAAEAPkAAACUAwAAAAA=&#10;" strokecolor="#24211d" strokeweight="0"/>
                  <v:line id="Line 666" o:spid="_x0000_s1669" style="position:absolute;visibility:visible;mso-wrap-style:square" from="1645,2146" to="1668,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3tB8YAAADdAAAADwAAAGRycy9kb3ducmV2LnhtbESPS4vCQBCE74L/YWjBm058oJJ1lF0f&#10;sBfBx65em0xvEsz0hMwYs//eEQSPRVV9Rc2XjSlETZXLLSsY9CMQxInVOacKfk7b3gyE88gaC8uk&#10;4J8cLBft1hxjbe98oProUxEg7GJUkHlfxlK6JCODrm9L4uD92cqgD7JKpa7wHuCmkMMomkiDOYeF&#10;DEtaZZRcjzejYJ9eLszNpDx/1bvzZrz7XZvZVqlup/n8AOGp8e/wq/2tFQynozE834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t7QfGAAAA3QAAAA8AAAAAAAAA&#10;AAAAAAAAoQIAAGRycy9kb3ducmV2LnhtbFBLBQYAAAAABAAEAPkAAACUAwAAAAA=&#10;" strokecolor="#24211d" strokeweight="0"/>
                  <v:line id="Line 667" o:spid="_x0000_s1670" style="position:absolute;visibility:visible;mso-wrap-style:square" from="1679,2146" to="1701,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InMcAAADdAAAADwAAAGRycy9kb3ducmV2LnhtbESPS2vDMBCE74X8B7GF3mq5afPAjRKS&#10;toFcAm0e9nWxtraJtTKW6rj/PgoEchxm5htmtuhNLTpqXWVZwUsUgyDOra64UHDYr5+nIJxH1lhb&#10;JgX/5GAxHzzMMNH2zD/U7XwhAoRdggpK75tESpeXZNBFtiEO3q9tDfog20LqFs8Bbmo5jOOxNFhx&#10;WCixoY+S8tPuzyj4LrKMuR836arbpl9v2+Onma6Venrsl+8gPPX+Hr61N1rBcPI6guub8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4UicxwAAAN0AAAAPAAAAAAAA&#10;AAAAAAAAAKECAABkcnMvZG93bnJldi54bWxQSwUGAAAAAAQABAD5AAAAlQMAAAAA&#10;" strokecolor="#24211d" strokeweight="0"/>
                  <v:line id="Line 668" o:spid="_x0000_s1671" style="position:absolute;visibility:visible;mso-wrap-style:square" from="1713,2146" to="17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PW68UAAADdAAAADwAAAGRycy9kb3ducmV2LnhtbESPQWvCQBSE74L/YXmCt7qplVSiq6hV&#10;8CJYW/X6yL4mwezbkF1j/PeuUPA4zMw3zHTemlI0VLvCsoL3QQSCOLW64EzB78/mbQzCeWSNpWVS&#10;cCcH81m3M8VE2xt/U3PwmQgQdgkqyL2vEildmpNBN7AVcfD+bG3QB1lnUtd4C3BTymEUxdJgwWEh&#10;x4pWOaWXw9Uo2GfnM3MbV6dlszutR7vjlxlvlOr32sUEhKfWv8L/7a1WMPz8iOH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PW68UAAADdAAAADwAAAAAAAAAA&#10;AAAAAAChAgAAZHJzL2Rvd25yZXYueG1sUEsFBgAAAAAEAAQA+QAAAJMDAAAAAA==&#10;" strokecolor="#24211d" strokeweight="0"/>
                  <v:line id="Line 669" o:spid="_x0000_s1672" style="position:absolute;visibility:visible;mso-wrap-style:square" from="1746,2146" to="1769,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9zcMUAAADdAAAADwAAAGRycy9kb3ducmV2LnhtbESPT4vCMBTE74LfITzBm6bqotI1in/B&#10;i7Dqrl4fzdu22LyUJtbutzeCsMdhZn7DzBaNKURNlcstKxj0IxDEidU5pwq+z7veFITzyBoLy6Tg&#10;jxws5u3WDGNtH3yk+uRTESDsYlSQeV/GUrokI4Oub0vi4P3ayqAPskqlrvAR4KaQwygaS4M5h4UM&#10;S1pnlNxOd6PgK71emZtxeVnVh8v24/CzMdOdUt1Os/wE4anx/+F3e68VDCejCbzeh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9zcMUAAADdAAAADwAAAAAAAAAA&#10;AAAAAAChAgAAZHJzL2Rvd25yZXYueG1sUEsFBgAAAAAEAAQA+QAAAJMDAAAAAA==&#10;" strokecolor="#24211d" strokeweight="0"/>
                  <v:line id="Line 670" o:spid="_x0000_s1673" style="position:absolute;visibility:visible;mso-wrap-style:square" from="1780,2146" to="1803,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DnAsQAAADdAAAADwAAAGRycy9kb3ducmV2LnhtbERPTWvCQBC9C/0PyxS81U1VokRX0baB&#10;XgJtbPU6ZMckNDsbstsk/vvuoeDx8b63+9E0oqfO1ZYVPM8iEMSF1TWXCr5O6dMahPPIGhvLpOBG&#10;Dva7h8kWE20H/qQ+96UIIewSVFB53yZSuqIig25mW+LAXW1n0AfYlVJ3OIRw08h5FMXSYM2hocKW&#10;XioqfvJfo+CjvFyYx7g9H/vs/LbMvl/NOlVq+jgeNiA8jf4u/ne/awXz1SLMDW/CE5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4OcCxAAAAN0AAAAPAAAAAAAAAAAA&#10;AAAAAKECAABkcnMvZG93bnJldi54bWxQSwUGAAAAAAQABAD5AAAAkgMAAAAA&#10;" strokecolor="#24211d" strokeweight="0"/>
                  <v:line id="Line 671" o:spid="_x0000_s1674" style="position:absolute;visibility:visible;mso-wrap-style:square" from="1814,2146" to="183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xCmcYAAADdAAAADwAAAGRycy9kb3ducmV2LnhtbESPT2vCQBTE7wW/w/IK3nRTFZumruJf&#10;8CJY2+r1kX1Ngtm3IbvG+O1dQehxmJnfMJNZa0rRUO0Kywre+hEI4tTqgjMFP9+bXgzCeWSNpWVS&#10;cCMHs2nnZYKJtlf+oubgMxEg7BJUkHtfJVK6NCeDrm8r4uD92dqgD7LOpK7xGuCmlIMoGkuDBYeF&#10;HCta5pSeDxejYJ+dTsztuDoumt1xPdr9rky8Uar72s4/QXhq/X/42d5qBYP34Qc83o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sQpnGAAAA3QAAAA8AAAAAAAAA&#10;AAAAAAAAoQIAAGRycy9kb3ducmV2LnhtbFBLBQYAAAAABAAEAPkAAACUAwAAAAA=&#10;" strokecolor="#24211d" strokeweight="0"/>
                  <v:line id="Line 672" o:spid="_x0000_s1675" style="position:absolute;visibility:visible;mso-wrap-style:square" from="1848,2146" to="1870,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CYecAAAADdAAAADwAAAGRycy9kb3ducmV2LnhtbERPy4rCMBTdC/5DuII7TRVxpBrFJ7gR&#10;xvf20lzbYnNTmljr308WAy4P5z1bNKYQNVUut6xg0I9AECdW55wquJx3vQkI55E1FpZJwYccLObt&#10;1gxjbd98pPrkUxFC2MWoIPO+jKV0SUYGXd+WxIF72MqgD7BKpa7wHcJNIYdRNJYGcw4NGZa0zih5&#10;nl5GwW96vzM34/K2qg+37ehw3ZjJTqlup1lOQXhq/Ff8795rBcOfUdgf3oQnIO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KQmHnAAAAA3QAAAA8AAAAAAAAAAAAAAAAA&#10;oQIAAGRycy9kb3ducmV2LnhtbFBLBQYAAAAABAAEAPkAAACOAwAAAAA=&#10;" strokecolor="#24211d" strokeweight="0"/>
                  <v:line id="Line 673" o:spid="_x0000_s1676" style="position:absolute;visibility:visible;mso-wrap-style:square" from="1882,2146" to="1904,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w94sQAAADdAAAADwAAAGRycy9kb3ducmV2LnhtbESPT4vCMBTE74LfITzBm6aKuFKNorsK&#10;exH87/XRPNti81KabK3f3ggLHoeZ+Q0zWzSmEDVVLresYNCPQBAnVuecKjgdN70JCOeRNRaWScGT&#10;HCzm7dYMY20fvKf64FMRIOxiVJB5X8ZSuiQjg65vS+Lg3Wxl0AdZpVJX+AhwU8hhFI2lwZzDQoYl&#10;fWeU3A9/RsEuvV6Zm3F5WdXby3q0Pf+YyUapbqdZTkF4avwn/N/+1QqGX6MBvN+EJ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3D3ixAAAAN0AAAAPAAAAAAAAAAAA&#10;AAAAAKECAABkcnMvZG93bnJldi54bWxQSwUGAAAAAAQABAD5AAAAkgMAAAAA&#10;" strokecolor="#24211d" strokeweight="0"/>
                  <v:line id="Line 674" o:spid="_x0000_s1677" style="position:absolute;visibility:visible;mso-wrap-style:square" from="1915,2146" to="1938,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6jlcYAAADdAAAADwAAAGRycy9kb3ducmV2LnhtbESPT2vCQBTE70K/w/IEb2ZjECvRVfpH&#10;oRehxja5PrLPJDT7NmS3Mf323ULB4zAzv2G2+9G0YqDeNZYVLKIYBHFpdcOVgo/Lcb4G4TyyxtYy&#10;KfghB/vdw2SLqbY3PtOQ+UoECLsUFdTed6mUrqzJoItsRxy8q+0N+iD7SuoebwFuWpnE8UoabDgs&#10;1NjRS03lV/ZtFLxXRcE8rrr8eTjlh+Xp89Wsj0rNpuPTBoSn0d/D/+03rSB5XCbw9yY8Ab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Oo5XGAAAA3QAAAA8AAAAAAAAA&#10;AAAAAAAAoQIAAGRycy9kb3ducmV2LnhtbFBLBQYAAAAABAAEAPkAAACUAwAAAAA=&#10;" strokecolor="#24211d" strokeweight="0"/>
                  <v:line id="Line 675" o:spid="_x0000_s1678" style="position:absolute;visibility:visible;mso-wrap-style:square" from="1949,2146" to="1972,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IGDsYAAADdAAAADwAAAGRycy9kb3ducmV2LnhtbESPS4vCQBCE74L/YWjBm058oJJ1lF0f&#10;sBfBx65em0xvEsz0hMwYs//eEQSPRVV9Rc2XjSlETZXLLSsY9CMQxInVOacKfk7b3gyE88gaC8uk&#10;4J8cLBft1hxjbe98oProUxEg7GJUkHlfxlK6JCODrm9L4uD92cqgD7JKpa7wHuCmkMMomkiDOYeF&#10;DEtaZZRcjzejYJ9eLszNpDx/1bvzZrz7XZvZVqlup/n8AOGp8e/wq/2tFQyn4xE834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CBg7GAAAA3QAAAA8AAAAAAAAA&#10;AAAAAAAAoQIAAGRycy9kb3ducmV2LnhtbFBLBQYAAAAABAAEAPkAAACUAwAAAAA=&#10;" strokecolor="#24211d" strokeweight="0"/>
                  <v:line id="Line 676" o:spid="_x0000_s1679" style="position:absolute;visibility:visible;mso-wrap-style:square" from="1983,2146" to="2006,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ueesYAAADdAAAADwAAAGRycy9kb3ducmV2LnhtbESPT2vCQBTE70K/w/IEb2ajBCvRVfpH&#10;oRehxja5PrLPJDT7NmS3Mf323ULB4zAzv2G2+9G0YqDeNZYVLKIYBHFpdcOVgo/Lcb4G4TyyxtYy&#10;KfghB/vdw2SLqbY3PtOQ+UoECLsUFdTed6mUrqzJoItsRxy8q+0N+iD7SuoebwFuWrmM45U02HBY&#10;qLGjl5rKr+zbKHivioJ5XHX583DKD8np89Wsj0rNpuPTBoSn0d/D/+03rWD5mCTw9yY8Ab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2rnnrGAAAA3QAAAA8AAAAAAAAA&#10;AAAAAAAAoQIAAGRycy9kb3ducmV2LnhtbFBLBQYAAAAABAAEAPkAAACUAwAAAAA=&#10;" strokecolor="#24211d" strokeweight="0"/>
                  <v:line id="Line 677" o:spid="_x0000_s1680" style="position:absolute;visibility:visible;mso-wrap-style:square" from="2017,2146" to="2039,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c74cYAAADdAAAADwAAAGRycy9kb3ducmV2LnhtbESPT2vCQBTE7wW/w/IK3nRTURtSV/Ev&#10;9CK0aavXR/Y1CWbfLtk1pt++WxB6HGbmN8xi1ZtGdNT62rKCp3ECgriwuuZSwefHYZSC8AFZY2OZ&#10;FPyQh9Vy8LDATNsbv1OXh1JECPsMFVQhuExKX1Rk0I+tI47et20NhijbUuoWbxFuGjlJkrk0WHNc&#10;qNDRtqLikl+NgrfyfGbu5+606Y6n/fT4tTPpQanhY79+ARGoD//he/tVK5g8T2f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nO+HGAAAA3QAAAA8AAAAAAAAA&#10;AAAAAAAAoQIAAGRycy9kb3ducmV2LnhtbFBLBQYAAAAABAAEAPkAAACUAwAAAAA=&#10;" strokecolor="#24211d" strokeweight="0"/>
                  <v:line id="Line 678" o:spid="_x0000_s1681" style="position:absolute;visibility:visible;mso-wrap-style:square" from="2051,2146" to="2073,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WllsUAAADdAAAADwAAAGRycy9kb3ducmV2LnhtbESPS4vCQBCE7wv+h6EX9rZOViRKdBQf&#10;K3gRXNfHtcm0STDTEzJjjP/eEQSPRVV9RY2nrSlFQ7UrLCv46UYgiFOrC84U7P9X30MQziNrLC2T&#10;gjs5mE46H2NMtL3xHzU7n4kAYZeggtz7KpHSpTkZdF1bEQfvbGuDPsg6k7rGW4CbUvaiKJYGCw4L&#10;OVa0yCm97K5GwTY7nZjbuDrOm83xt785LM1wpdTXZzsbgfDU+nf41V5rBb1BP4bnm/AE5O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WllsUAAADdAAAADwAAAAAAAAAA&#10;AAAAAAChAgAAZHJzL2Rvd25yZXYueG1sUEsFBgAAAAAEAAQA+QAAAJMDAAAAAA==&#10;" strokecolor="#24211d" strokeweight="0"/>
                  <v:line id="Line 679" o:spid="_x0000_s1682" style="position:absolute;visibility:visible;mso-wrap-style:square" from="2084,2146" to="210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kADcQAAADdAAAADwAAAGRycy9kb3ducmV2LnhtbESPS4vCQBCE7wv+h6EFb+tEEZXoKD5h&#10;L4Lr89pk2iSY6QmZMWb/vSMIeyyq6itqOm9MIWqqXG5ZQa8bgSBOrM45VXA6br/HIJxH1lhYJgV/&#10;5GA+a31NMdb2yb9UH3wqAoRdjAoy78tYSpdkZNB1bUkcvJutDPogq1TqCp8BbgrZj6KhNJhzWMiw&#10;pFVGyf3wMAr26fXK3AzLy7LeXTaD3XltxlulOu1mMQHhqfH/4U/7RyvojwYjeL8JT0DO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eQANxAAAAN0AAAAPAAAAAAAAAAAA&#10;AAAAAKECAABkcnMvZG93bnJldi54bWxQSwUGAAAAAAQABAD5AAAAkgMAAAAA&#10;" strokecolor="#24211d" strokeweight="0"/>
                  <v:line id="Line 680" o:spid="_x0000_s1683" style="position:absolute;visibility:visible;mso-wrap-style:square" from="2118,2146" to="2141,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aUf8AAAADdAAAADwAAAGRycy9kb3ducmV2LnhtbERPy4rCMBTdC/5DuII7TRVxpBrFJ7gR&#10;xvf20lzbYnNTmljr308WAy4P5z1bNKYQNVUut6xg0I9AECdW55wquJx3vQkI55E1FpZJwYccLObt&#10;1gxjbd98pPrkUxFC2MWoIPO+jKV0SUYGXd+WxIF72MqgD7BKpa7wHcJNIYdRNJYGcw4NGZa0zih5&#10;nl5GwW96vzM34/K2qg+37ehw3ZjJTqlup1lOQXhq/Ff8795rBcOfUZgb3oQnIO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zmlH/AAAAA3QAAAA8AAAAAAAAAAAAAAAAA&#10;oQIAAGRycy9kb3ducmV2LnhtbFBLBQYAAAAABAAEAPkAAACOAwAAAAA=&#10;" strokecolor="#24211d" strokeweight="0"/>
                  <v:line id="Line 681" o:spid="_x0000_s1684" style="position:absolute;visibility:visible;mso-wrap-style:square" from="2152,2146" to="217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ox5MYAAADdAAAADwAAAGRycy9kb3ducmV2LnhtbESPT2vCQBTE74LfYXlCb7oxiLWpa7B/&#10;hF6Eqq1eH9lnEsy+DbvbmH57Vyj0OMzMb5hl3ptGdOR8bVnBdJKAIC6srrlU8HXYjBcgfEDW2Fgm&#10;Bb/kIV8NB0vMtL3yjrp9KEWEsM9QQRVCm0npi4oM+oltiaN3ts5giNKVUju8RrhpZJokc2mw5rhQ&#10;YUuvFRWX/Y9R8FmeTsz9vD2+dNvj+2z7/WYWG6UeRv36GUSgPvyH/9ofWkH6OHuC+5v4BO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qMeTGAAAA3QAAAA8AAAAAAAAA&#10;AAAAAAAAoQIAAGRycy9kb3ducmV2LnhtbFBLBQYAAAAABAAEAPkAAACUAwAAAAA=&#10;" strokecolor="#24211d" strokeweight="0"/>
                  <v:line id="Line 682" o:spid="_x0000_s1685" style="position:absolute;visibility:visible;mso-wrap-style:square" from="2186,2146" to="2208,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kOpMQAAADdAAAADwAAAGRycy9kb3ducmV2LnhtbERPTWvCQBC9C/0PyxS81U1Fo0RX0baB&#10;XgJtbPU6ZMckNDsbstsk/vvuoeDx8b63+9E0oqfO1ZYVPM8iEMSF1TWXCr5O6dMahPPIGhvLpOBG&#10;Dva7h8kWE20H/qQ+96UIIewSVFB53yZSuqIig25mW+LAXW1n0AfYlVJ3OIRw08h5FMXSYM2hocKW&#10;XioqfvJfo+CjvFyYx7g9H/vs/LbIvl/NOlVq+jgeNiA8jf4u/ne/awXz1TLsD2/CE5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SQ6kxAAAAN0AAAAPAAAAAAAAAAAA&#10;AAAAAKECAABkcnMvZG93bnJldi54bWxQSwUGAAAAAAQABAD5AAAAkgMAAAAA&#10;" strokecolor="#24211d" strokeweight="0"/>
                  <v:line id="Line 683" o:spid="_x0000_s1686" style="position:absolute;visibility:visible;mso-wrap-style:square" from="2220,2146" to="2242,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WrP8cAAADdAAAADwAAAGRycy9kb3ducmV2LnhtbESPT2vCQBTE74V+h+UVvNWNolaiq9hq&#10;oBehtf65PrLPJJh9G7Jrsv323UKhx2FmfsMs18HUoqPWVZYVjIYJCOLc6ooLBcev7HkOwnlkjbVl&#10;UvBNDtarx4clptr2/EndwRciQtilqKD0vkmldHlJBt3QNsTRu9rWoI+yLaRusY9wU8txksykwYrj&#10;QokNvZWU3w53o+CjuFyYw6w5v3b7826yP23NPFNq8BQ2CxCegv8P/7XftYLxy3QEv2/iE5C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Bas/xwAAAN0AAAAPAAAAAAAA&#10;AAAAAAAAAKECAABkcnMvZG93bnJldi54bWxQSwUGAAAAAAQABAD5AAAAlQMAAAAA&#10;" strokecolor="#24211d" strokeweight="0"/>
                  <v:line id="Line 684" o:spid="_x0000_s1687" style="position:absolute;visibility:visible;mso-wrap-style:square" from="2253,2146" to="2276,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c1SMYAAADdAAAADwAAAGRycy9kb3ducmV2LnhtbESPQWvCQBSE74X+h+UVetONwapEV2lr&#10;hV4EjZpcH9lnEpp9G7LbmP77bkHocZiZb5jVZjCN6KlztWUFk3EEgriwuuZSwfm0Gy1AOI+ssbFM&#10;Cn7IwWb9+LDCRNsbH6lPfSkChF2CCirv20RKV1Rk0I1tSxy8q+0M+iC7UuoObwFuGhlH0UwarDks&#10;VNjSe0XFV/ptFBzKPGceZm321u+zj+n+sjWLnVLPT8PrEoSnwf+H7+1PrSCev8T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XNUjGAAAA3QAAAA8AAAAAAAAA&#10;AAAAAAAAoQIAAGRycy9kb3ducmV2LnhtbFBLBQYAAAAABAAEAPkAAACUAwAAAAA=&#10;" strokecolor="#24211d" strokeweight="0"/>
                  <v:line id="Line 685" o:spid="_x0000_s1688" style="position:absolute;visibility:visible;mso-wrap-style:square" from="2287,2146" to="2310,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uQ08cAAADdAAAADwAAAGRycy9kb3ducmV2LnhtbESPS2vDMBCE74X8B7GF3mq5afPAjRKS&#10;toFcAm0e9nWxtraJtTKW6rj/PgoEchxm5htmtuhNLTpqXWVZwUsUgyDOra64UHDYr5+nIJxH1lhb&#10;JgX/5GAxHzzMMNH2zD/U7XwhAoRdggpK75tESpeXZNBFtiEO3q9tDfog20LqFs8Bbmo5jOOxNFhx&#10;WCixoY+S8tPuzyj4LrKMuR836arbpl9v2+Onma6Venrsl+8gPPX+Hr61N1rBcDJ6heub8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m5DTxwAAAN0AAAAPAAAAAAAA&#10;AAAAAAAAAKECAABkcnMvZG93bnJldi54bWxQSwUGAAAAAAQABAD5AAAAlQMAAAAA&#10;" strokecolor="#24211d" strokeweight="0"/>
                  <v:line id="Line 686" o:spid="_x0000_s1689" style="position:absolute;visibility:visible;mso-wrap-style:square" from="2321,2146" to="2344,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IIp8YAAADdAAAADwAAAGRycy9kb3ducmV2LnhtbESPT2vCQBTE7wW/w/IK3nRTURtSV/Ev&#10;9CK0aavXR/Y1CWbfLtk1pt++WxB6HGbmN8xi1ZtGdNT62rKCp3ECgriwuuZSwefHYZSC8AFZY2OZ&#10;FPyQh9Vy8LDATNsbv1OXh1JECPsMFVQhuExKX1Rk0I+tI47et20NhijbUuoWbxFuGjlJkrk0WHNc&#10;qNDRtqLikl+NgrfyfGbu5+606Y6n/fT4tTPpQanhY79+ARGoD//he/tVK5g8z6b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yCKfGAAAA3QAAAA8AAAAAAAAA&#10;AAAAAAAAoQIAAGRycy9kb3ducmV2LnhtbFBLBQYAAAAABAAEAPkAAACUAwAAAAA=&#10;" strokecolor="#24211d" strokeweight="0"/>
                  <v:line id="Line 687" o:spid="_x0000_s1690" style="position:absolute;visibility:visible;mso-wrap-style:square" from="2355,2146" to="237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6tPMUAAADdAAAADwAAAGRycy9kb3ducmV2LnhtbESPS4vCQBCE74L/YWjBm04UX2QdZdcH&#10;7EXwsavXJtObBDM9ITPG7L93BMFjUVVfUfNlYwpRU+VyywoG/QgEcWJ1zqmCn9O2NwPhPLLGwjIp&#10;+CcHy0W7NcdY2zsfqD76VAQIuxgVZN6XsZQuycig69uSOHh/tjLog6xSqSu8B7gp5DCKJtJgzmEh&#10;w5JWGSXX480o2KeXC3MzKc9f9e68Ge1+12a2VarbaT4/QHhq/Dv8an9rBcPpeAzPN+EJ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6tPMUAAADdAAAADwAAAAAAAAAA&#10;AAAAAAChAgAAZHJzL2Rvd25yZXYueG1sUEsFBgAAAAAEAAQA+QAAAJMDAAAAAA==&#10;" strokecolor="#24211d" strokeweight="0"/>
                  <v:line id="Line 688" o:spid="_x0000_s1691" style="position:absolute;visibility:visible;mso-wrap-style:square" from="2389,2146" to="2411,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zS8UAAADdAAAADwAAAGRycy9kb3ducmV2LnhtbESPQWvCQBSE74L/YXmCt7qp1FSiq6hV&#10;8CJYW/X6yL4mwezbkF1j/PeuUPA4zMw3zHTemlI0VLvCsoL3QQSCOLW64EzB78/mbQzCeWSNpWVS&#10;cCcH81m3M8VE2xt/U3PwmQgQdgkqyL2vEildmpNBN7AVcfD+bG3QB1lnUtd4C3BTymEUxdJgwWEh&#10;x4pWOaWXw9Uo2GfnM3MbV6dlszutP3bHLzPeKNXvtYsJCE+tf4X/21utYPg5iuH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zS8UAAADdAAAADwAAAAAAAAAA&#10;AAAAAAChAgAAZHJzL2Rvd25yZXYueG1sUEsFBgAAAAAEAAQA+QAAAJMDAAAAAA==&#10;" strokecolor="#24211d" strokeweight="0"/>
                  <v:line id="Line 689" o:spid="_x0000_s1692" style="position:absolute;visibility:visible;mso-wrap-style:square" from="2422,2146" to="244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CW0MUAAADdAAAADwAAAGRycy9kb3ducmV2LnhtbESPT4vCMBTE74LfITzBm6aKq9I1in/B&#10;i7Dqrl4fzdu22LyUJtbutzeCsMdhZn7DzBaNKURNlcstKxj0IxDEidU5pwq+z7veFITzyBoLy6Tg&#10;jxws5u3WDGNtH3yk+uRTESDsYlSQeV/GUrokI4Oub0vi4P3ayqAPskqlrvAR4KaQwygaS4M5h4UM&#10;S1pnlNxOd6PgK71emZtxeVnVh8t2dPjZmOlOqW6nWX6C8NT4//C7vdcKhpOPCbzeh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KCW0MUAAADdAAAADwAAAAAAAAAA&#10;AAAAAAChAgAAZHJzL2Rvd25yZXYueG1sUEsFBgAAAAAEAAQA+QAAAJMDAAAAAA==&#10;" strokecolor="#24211d" strokeweight="0"/>
                  <v:line id="Line 690" o:spid="_x0000_s1693" style="position:absolute;visibility:visible;mso-wrap-style:square" from="2456,2146" to="2479,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8CosQAAADdAAAADwAAAGRycy9kb3ducmV2LnhtbERPTWvCQBC9C/0PyxS81U1Fo0RX0baB&#10;XgJtbPU6ZMckNDsbstsk/vvuoeDx8b63+9E0oqfO1ZYVPM8iEMSF1TWXCr5O6dMahPPIGhvLpOBG&#10;Dva7h8kWE20H/qQ+96UIIewSVFB53yZSuqIig25mW+LAXW1n0AfYlVJ3OIRw08h5FMXSYM2hocKW&#10;XioqfvJfo+CjvFyYx7g9H/vs/LbIvl/NOlVq+jgeNiA8jf4u/ne/awXz1TLMDW/CE5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wKixAAAAN0AAAAPAAAAAAAAAAAA&#10;AAAAAKECAABkcnMvZG93bnJldi54bWxQSwUGAAAAAAQABAD5AAAAkgMAAAAA&#10;" strokecolor="#24211d" strokeweight="0"/>
                  <v:line id="Line 691" o:spid="_x0000_s1694" style="position:absolute;visibility:visible;mso-wrap-style:square" from="2490,2146" to="2513,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nOcYAAADdAAAADwAAAGRycy9kb3ducmV2LnhtbESPT2vCQBTE7wW/w/IK3nRTUZumruJf&#10;8CJY2+r1kX1Ngtm3IbvG+O1dQehxmJnfMJNZa0rRUO0Kywre+hEI4tTqgjMFP9+bXgzCeWSNpWVS&#10;cCMHs2nnZYKJtlf+oubgMxEg7BJUkHtfJVK6NCeDrm8r4uD92dqgD7LOpK7xGuCmlIMoGkuDBYeF&#10;HCta5pSeDxejYJ+dTsztuDoumt1xPdz9rky8Uar72s4/QXhq/X/42d5qBYP30Qc83o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zpznGAAAA3QAAAA8AAAAAAAAA&#10;AAAAAAAAoQIAAGRycy9kb3ducmV2LnhtbFBLBQYAAAAABAAEAPkAAACUAwAAAAA=&#10;" strokecolor="#24211d" strokeweight="0"/>
                  <v:line id="Line 692" o:spid="_x0000_s1695" style="position:absolute;visibility:visible;mso-wrap-style:square" from="2524,2146" to="2546,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EGcIAAADdAAAADwAAAGRycy9kb3ducmV2LnhtbERPy4rCMBTdC/5DuAPuNB0ZqlSjjDrC&#10;bAStr+2lubZlmpvSxNr5e7MQXB7Oe77sTCVaalxpWcHnKAJBnFldcq7gdNwOpyCcR9ZYWSYF/+Rg&#10;uej35pho++ADtanPRQhhl6CCwvs6kdJlBRl0I1sTB+5mG4M+wCaXusFHCDeVHEdRLA2WHBoKrGld&#10;UPaX3o2CfX69MndxfVm1u8vP1+68MdOtUoOP7nsGwlPn3+KX+1crGE/isD+8CU9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XEGcIAAADdAAAADwAAAAAAAAAAAAAA&#10;AAChAgAAZHJzL2Rvd25yZXYueG1sUEsFBgAAAAAEAAQA+QAAAJADAAAAAA==&#10;" strokecolor="#24211d" strokeweight="0"/>
                  <v:line id="Line 693" o:spid="_x0000_s1696" style="position:absolute;visibility:visible;mso-wrap-style:square" from="2558,2146" to="2580,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lhgsUAAADdAAAADwAAAGRycy9kb3ducmV2LnhtbESPT4vCMBTE78J+h/AWvGmqSJVqFHdV&#10;8CLsuv65PppnW2xeShNr/fZmQfA4zMxvmNmiNaVoqHaFZQWDfgSCOLW64EzB4W/Tm4BwHlljaZkU&#10;PMjBYv7RmWGi7Z1/qdn7TAQIuwQV5N5XiZQuzcmg69uKOHgXWxv0QdaZ1DXeA9yUchhFsTRYcFjI&#10;saLvnNLr/mYU/GTnM3MbV6evZndaj3bHlZlslOp+tsspCE+tf4df7a1WMBzHA/h/E56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lhgsUAAADdAAAADwAAAAAAAAAA&#10;AAAAAAChAgAAZHJzL2Rvd25yZXYueG1sUEsFBgAAAAAEAAQA+QAAAJMDAAAAAA==&#10;" strokecolor="#24211d" strokeweight="0"/>
                  <v:line id="Line 694" o:spid="_x0000_s1697" style="position:absolute;visibility:visible;mso-wrap-style:square" from="2591,2146" to="2614,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v/9cUAAADdAAAADwAAAGRycy9kb3ducmV2LnhtbESPT2vCQBTE7wW/w/IEb3VjkFSiq6it&#10;4EWw/r0+ss8kmH0bsmtMv31XKPQ4zMxvmNmiM5VoqXGlZQWjYQSCOLO65FzB6bh5n4BwHlljZZkU&#10;/JCDxbz3NsNU2yd/U3vwuQgQdikqKLyvUyldVpBBN7Q1cfButjHog2xyqRt8BripZBxFiTRYclgo&#10;sKZ1Qdn98DAK9vn1ytwl9WXV7i5f493500w2Sg363XIKwlPn/8N/7a1WEH8kMbzehCc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v/9cUAAADdAAAADwAAAAAAAAAA&#10;AAAAAAChAgAAZHJzL2Rvd25yZXYueG1sUEsFBgAAAAAEAAQA+QAAAJMDAAAAAA==&#10;" strokecolor="#24211d" strokeweight="0"/>
                  <v:line id="Line 695" o:spid="_x0000_s1698" style="position:absolute;visibility:visible;mso-wrap-style:square" from="2625,2146" to="2648,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dabsUAAADdAAAADwAAAGRycy9kb3ducmV2LnhtbESPQWvCQBSE74L/YXmCt7qplVSiq6hV&#10;8CJYW/X6yL4mwezbkF1j/PeuUPA4zMw3zHTemlI0VLvCsoL3QQSCOLW64EzB78/mbQzCeWSNpWVS&#10;cCcH81m3M8VE2xt/U3PwmQgQdgkqyL2vEildmpNBN7AVcfD+bG3QB1lnUtd4C3BTymEUxdJgwWEh&#10;x4pWOaWXw9Uo2GfnM3MbV6dlszutR7vjlxlvlOr32sUEhKfWv8L/7a1WMPyMP+D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dabsUAAADdAAAADwAAAAAAAAAA&#10;AAAAAAChAgAAZHJzL2Rvd25yZXYueG1sUEsFBgAAAAAEAAQA+QAAAJMDAAAAAA==&#10;" strokecolor="#24211d" strokeweight="0"/>
                  <v:line id="Line 696" o:spid="_x0000_s1699" style="position:absolute;visibility:visible;mso-wrap-style:square" from="2659,2146" to="2682,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7CGsUAAADdAAAADwAAAGRycy9kb3ducmV2LnhtbESPS4vCQBCE7wv+h6EX9rZOViRKdBQf&#10;K3gRXNfHtcm0STDTEzJjjP/eEQSPRVV9RY2nrSlFQ7UrLCv46UYgiFOrC84U7P9X30MQziNrLC2T&#10;gjs5mE46H2NMtL3xHzU7n4kAYZeggtz7KpHSpTkZdF1bEQfvbGuDPsg6k7rGW4CbUvaiKJYGCw4L&#10;OVa0yCm97K5GwTY7nZjbuDrOm83xt785LM1wpdTXZzsbgfDU+nf41V5rBb1B3Ifnm/AE5O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7CGsUAAADdAAAADwAAAAAAAAAA&#10;AAAAAAChAgAAZHJzL2Rvd25yZXYueG1sUEsFBgAAAAAEAAQA+QAAAJMDAAAAAA==&#10;" strokecolor="#24211d" strokeweight="0"/>
                  <v:line id="Line 697" o:spid="_x0000_s1700" style="position:absolute;visibility:visible;mso-wrap-style:square" from="2693,2146" to="271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JngcUAAADdAAAADwAAAGRycy9kb3ducmV2LnhtbESPQWvCQBSE74L/YXmCt7qp1FSiq6hV&#10;8CJYW/X6yL4mwezbkF1j/PeuUPA4zMw3zHTemlI0VLvCsoL3QQSCOLW64EzB78/mbQzCeWSNpWVS&#10;cCcH81m3M8VE2xt/U3PwmQgQdgkqyL2vEildmpNBN7AVcfD+bG3QB1lnUtd4C3BTymEUxdJgwWEh&#10;x4pWOaWXw9Uo2GfnM3MbV6dlszutP3bHLzPeKNXvtYsJCE+tf4X/21utYPgZj+D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VJngcUAAADdAAAADwAAAAAAAAAA&#10;AAAAAAChAgAAZHJzL2Rvd25yZXYueG1sUEsFBgAAAAAEAAQA+QAAAJMDAAAAAA==&#10;" strokecolor="#24211d" strokeweight="0"/>
                  <v:line id="Line 698" o:spid="_x0000_s1701" style="position:absolute;visibility:visible;mso-wrap-style:square" from="2727,2146" to="2749,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D59sQAAADdAAAADwAAAGRycy9kb3ducmV2LnhtbESPT4vCMBTE74LfITzBm6aKVKlGUXeF&#10;vQiuf6+P5tkWm5fSZGv3228EYY/DzPyGWaxaU4qGaldYVjAaRiCIU6sLzhScT7vBDITzyBpLy6Tg&#10;lxyslt3OAhNtn/xNzdFnIkDYJagg975KpHRpTgbd0FbEwbvb2qAPss6krvEZ4KaU4yiKpcGCw0KO&#10;FW1zSh/HH6PgkN1uzG1cXTfN/vo52V8+zGynVL/XrucgPLX+P/xuf2kF42kcw+tNe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gPn2xAAAAN0AAAAPAAAAAAAAAAAA&#10;AAAAAKECAABkcnMvZG93bnJldi54bWxQSwUGAAAAAAQABAD5AAAAkgMAAAAA&#10;" strokecolor="#24211d" strokeweight="0"/>
                  <v:line id="Line 699" o:spid="_x0000_s1702" style="position:absolute;visibility:visible;mso-wrap-style:square" from="2760,2146" to="2783,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xcbcYAAADdAAAADwAAAGRycy9kb3ducmV2LnhtbESPT2vCQBTE74V+h+UJvTUbpUSJrmL/&#10;CL0INWpyfWSfSTD7NmS3Mf323ULB4zAzv2FWm9G0YqDeNZYVTKMYBHFpdcOVgtNx97wA4TyyxtYy&#10;KfghB5v148MKU21vfKAh85UIEHYpKqi971IpXVmTQRfZjjh4F9sb9EH2ldQ93gLctHIWx4k02HBY&#10;qLGjt5rKa/ZtFHxVRcE8Jl3+Ouzzj5f9+d0sdko9TcbtEoSn0d/D/+1PrWA2T+b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MXG3GAAAA3QAAAA8AAAAAAAAA&#10;AAAAAAAAoQIAAGRycy9kb3ducmV2LnhtbFBLBQYAAAAABAAEAPkAAACUAwAAAAA=&#10;" strokecolor="#24211d" strokeweight="0"/>
                  <v:line id="Line 700" o:spid="_x0000_s1703" style="position:absolute;visibility:visible;mso-wrap-style:square" from="2794,2146" to="281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PIH8IAAADdAAAADwAAAGRycy9kb3ducmV2LnhtbERPy4rCMBTdC/5DuAPuNB0ZqlSjjDrC&#10;bAStr+2lubZlmpvSxNr5e7MQXB7Oe77sTCVaalxpWcHnKAJBnFldcq7gdNwOpyCcR9ZYWSYF/+Rg&#10;uej35pho++ADtanPRQhhl6CCwvs6kdJlBRl0I1sTB+5mG4M+wCaXusFHCDeVHEdRLA2WHBoKrGld&#10;UPaX3o2CfX69MndxfVm1u8vP1+68MdOtUoOP7nsGwlPn3+KX+1crGE/iMDe8CU9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1PIH8IAAADdAAAADwAAAAAAAAAAAAAA&#10;AAChAgAAZHJzL2Rvd25yZXYueG1sUEsFBgAAAAAEAAQA+QAAAJADAAAAAA==&#10;" strokecolor="#24211d" strokeweight="0"/>
                  <v:line id="Line 701" o:spid="_x0000_s1704" style="position:absolute;visibility:visible;mso-wrap-style:square" from="2828,2146" to="2851,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9thMUAAADdAAAADwAAAGRycy9kb3ducmV2LnhtbESPW2vCQBSE3wX/w3KEvulGKalGV2m9&#10;QF8E6/X1kD0mwezZkF1j+u9dodDHYWa+YWaL1pSiodoVlhUMBxEI4tTqgjMFx8OmPwbhPLLG0jIp&#10;+CUHi3m3M8NE2wf/ULP3mQgQdgkqyL2vEildmpNBN7AVcfCutjbog6wzqWt8BLgp5SiKYmmw4LCQ&#10;Y0XLnNLb/m4U7LLLhbmNq/NXsz2v37enlRlvlHrrtZ9TEJ5a/x/+a39rBaOPeAK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9thMUAAADdAAAADwAAAAAAAAAA&#10;AAAAAAChAgAAZHJzL2Rvd25yZXYueG1sUEsFBgAAAAAEAAQA+QAAAJMDAAAAAA==&#10;" strokecolor="#24211d" strokeweight="0"/>
                  <v:line id="Line 702" o:spid="_x0000_s1705" style="position:absolute;visibility:visible;mso-wrap-style:square" from="2862,2146" to="2884,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xSxMAAAADdAAAADwAAAGRycy9kb3ducmV2LnhtbERPy4rCMBTdD/gP4QruxlQRlWoUnzAb&#10;wbfbS3Nti81NaTK1/r1ZCC4P5z2dN6YQNVUut6yg141AECdW55wqOJ+2v2MQziNrLCyTghc5mM9a&#10;P1OMtX3ygeqjT0UIYRejgsz7MpbSJRkZdF1bEgfubiuDPsAqlbrCZwg3hexH0VAazDk0ZFjSKqPk&#10;cfw3Cvbp7cbcDMvrst5dN4PdZW3GW6U67WYxAeGp8V/xx/2nFfRHo7A/vAlPQM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8UsTAAAAA3QAAAA8AAAAAAAAAAAAAAAAA&#10;oQIAAGRycy9kb3ducmV2LnhtbFBLBQYAAAAABAAEAPkAAACOAwAAAAA=&#10;" strokecolor="#24211d" strokeweight="0"/>
                  <v:line id="Line 703" o:spid="_x0000_s1706" style="position:absolute;visibility:visible;mso-wrap-style:square" from="2896,2146" to="2918,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D3X8QAAADdAAAADwAAAGRycy9kb3ducmV2LnhtbESPT4vCMBTE74LfITzBm6aKqFSj6K6C&#10;F2HXv9dH82yLzUtpYq3f3ggLexxm5jfMfNmYQtRUudyygkE/AkGcWJ1zquB03PamIJxH1lhYJgUv&#10;crBctFtzjLV98i/VB5+KAGEXo4LM+zKW0iUZGXR9WxIH72Yrgz7IKpW6wmeAm0IOo2gsDeYcFjIs&#10;6Suj5H54GAU/6fXK3IzLy7reXzaj/fnbTLdKdTvNagbCU+P/w3/tnVYwnEwG8HkTnoBc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sPdfxAAAAN0AAAAPAAAAAAAAAAAA&#10;AAAAAKECAABkcnMvZG93bnJldi54bWxQSwUGAAAAAAQABAD5AAAAkgMAAAAA&#10;" strokecolor="#24211d" strokeweight="0"/>
                  <v:line id="Line 704" o:spid="_x0000_s1707" style="position:absolute;visibility:visible;mso-wrap-style:square" from="2929,2146" to="2952,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JpKMYAAADdAAAADwAAAGRycy9kb3ducmV2LnhtbESPQWvCQBSE74X+h+UVvNVNQ9EQXaXV&#10;Cl4C1rbJ9ZF9JqHZtyG7xvjvuwXB4zAz3zDL9WhaMVDvGssKXqYRCOLS6oYrBd9fu+cEhPPIGlvL&#10;pOBKDtarx4clptpe+JOGo69EgLBLUUHtfZdK6cqaDLqp7YiDd7K9QR9kX0nd4yXATSvjKJpJgw2H&#10;hRo72tRU/h7PRsGhKgrmcdbl70OWf7xmP1uT7JSaPI1vCxCeRn8P39p7rSCez2P4fx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iaSjGAAAA3QAAAA8AAAAAAAAA&#10;AAAAAAAAoQIAAGRycy9kb3ducmV2LnhtbFBLBQYAAAAABAAEAPkAAACUAwAAAAA=&#10;" strokecolor="#24211d" strokeweight="0"/>
                  <v:line id="Line 705" o:spid="_x0000_s1708" style="position:absolute;visibility:visible;mso-wrap-style:square" from="2963,2146" to="2986,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7Ms8UAAADdAAAADwAAAGRycy9kb3ducmV2LnhtbESPT4vCMBTE74LfITzBm6bqotI1in/B&#10;i7Dqrl4fzdu22LyUJtbutzeCsMdhZn7DzBaNKURNlcstKxj0IxDEidU5pwq+z7veFITzyBoLy6Tg&#10;jxws5u3WDGNtH3yk+uRTESDsYlSQeV/GUrokI4Oub0vi4P3ayqAPskqlrvAR4KaQwygaS4M5h4UM&#10;S1pnlNxOd6PgK71emZtxeVnVh8v24/CzMdOdUt1Os/wE4anx/+F3e68VDCeTEbzeh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7Ms8UAAADdAAAADwAAAAAAAAAA&#10;AAAAAAChAgAAZHJzL2Rvd25yZXYueG1sUEsFBgAAAAAEAAQA+QAAAJMDAAAAAA==&#10;" strokecolor="#24211d" strokeweight="0"/>
                  <v:line id="Line 706" o:spid="_x0000_s1709" style="position:absolute;visibility:visible;mso-wrap-style:square" from="2997,2146" to="3020,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dUx8QAAADdAAAADwAAAGRycy9kb3ducmV2LnhtbESPS4vCQBCE7wv+h6EFb+tEEZXoKD5h&#10;L4Lr89pk2iSY6QmZMWb/vSMIeyyq6itqOm9MIWqqXG5ZQa8bgSBOrM45VXA6br/HIJxH1lhYJgV/&#10;5GA+a31NMdb2yb9UH3wqAoRdjAoy78tYSpdkZNB1bUkcvJutDPogq1TqCp8BbgrZj6KhNJhzWMiw&#10;pFVGyf3wMAr26fXK3AzLy7LeXTaD3XltxlulOu1mMQHhqfH/4U/7Ryvoj0YDeL8JT0DO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x1THxAAAAN0AAAAPAAAAAAAAAAAA&#10;AAAAAKECAABkcnMvZG93bnJldi54bWxQSwUGAAAAAAQABAD5AAAAkgMAAAAA&#10;" strokecolor="#24211d" strokeweight="0"/>
                  <v:line id="Line 707" o:spid="_x0000_s1710" style="position:absolute;visibility:visible;mso-wrap-style:square" from="3031,2146" to="3053,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vxXMUAAADdAAAADwAAAGRycy9kb3ducmV2LnhtbESPT4vCMBTE74LfITzBm6aKq9I1in/B&#10;i7Dqrl4fzdu22LyUJtbutzeCsMdhZn7DzBaNKURNlcstKxj0IxDEidU5pwq+z7veFITzyBoLy6Tg&#10;jxws5u3WDGNtH3yk+uRTESDsYlSQeV/GUrokI4Oub0vi4P3ayqAPskqlrvAR4KaQwygaS4M5h4UM&#10;S1pnlNxOd6PgK71emZtxeVnVh8t2dPjZmOlOqW6nWX6C8NT4//C7vdcKhpPJB7zeh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vxXMUAAADdAAAADwAAAAAAAAAA&#10;AAAAAAChAgAAZHJzL2Rvd25yZXYueG1sUEsFBgAAAAAEAAQA+QAAAJMDAAAAAA==&#10;" strokecolor="#24211d" strokeweight="0"/>
                  <v:line id="Line 708" o:spid="_x0000_s1711" style="position:absolute;visibility:visible;mso-wrap-style:square" from="3065,2146" to="308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lvK8YAAADdAAAADwAAAGRycy9kb3ducmV2LnhtbESPT2vCQBTE74V+h+UJvTUbpUSJrmL/&#10;CL0INWpyfWSfSTD7NmS3Mf323ULB4zAzv2FWm9G0YqDeNZYVTKMYBHFpdcOVgtNx97wA4TyyxtYy&#10;KfghB5v148MKU21vfKAh85UIEHYpKqi971IpXVmTQRfZjjh4F9sb9EH2ldQ93gLctHIWx4k02HBY&#10;qLGjt5rKa/ZtFHxVRcE8Jl3+Ouzzj5f9+d0sdko9TcbtEoSn0d/D/+1PrWA2nyf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ZbyvGAAAA3QAAAA8AAAAAAAAA&#10;AAAAAAAAoQIAAGRycy9kb3ducmV2LnhtbFBLBQYAAAAABAAEAPkAAACUAwAAAAA=&#10;" strokecolor="#24211d" strokeweight="0"/>
                  <v:line id="Line 709" o:spid="_x0000_s1712" style="position:absolute;visibility:visible;mso-wrap-style:square" from="3098,2146" to="3121,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XKsMUAAADdAAAADwAAAGRycy9kb3ducmV2LnhtbESPS4vCQBCE74L/YegFbzpZWYxER/Gx&#10;ghdh1/VxbTJtEsz0hMwY4793hAWPRVV9RU3nrSlFQ7UrLCv4HEQgiFOrC84UHP42/TEI55E1lpZJ&#10;wYMczGfdzhQTbe/8S83eZyJA2CWoIPe+SqR0aU4G3cBWxMG72NqgD7LOpK7xHuCmlMMoGkmDBYeF&#10;HCta5ZRe9zej4Cc7n5nbUXVaNrvT99fuuDbjjVK9j3YxAeGp9e/wf3urFQzjOIbXm/AE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XKsMUAAADdAAAADwAAAAAAAAAA&#10;AAAAAAChAgAAZHJzL2Rvd25yZXYueG1sUEsFBgAAAAAEAAQA+QAAAJMDAAAAAA==&#10;" strokecolor="#24211d" strokeweight="0"/>
                  <v:line id="Line 710" o:spid="_x0000_s1713" style="position:absolute;visibility:visible;mso-wrap-style:square" from="3132,2146" to="315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pewsAAAADdAAAADwAAAGRycy9kb3ducmV2LnhtbERPy4rCMBTdD/gP4QruxlQRlWoUnzAb&#10;wbfbS3Nti81NaTK1/r1ZCC4P5z2dN6YQNVUut6yg141AECdW55wqOJ+2v2MQziNrLCyTghc5mM9a&#10;P1OMtX3ygeqjT0UIYRejgsz7MpbSJRkZdF1bEgfubiuDPsAqlbrCZwg3hexH0VAazDk0ZFjSKqPk&#10;cfw3Cvbp7cbcDMvrst5dN4PdZW3GW6U67WYxAeGp8V/xx/2nFfRHozA3vAlPQM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KKXsLAAAAA3QAAAA8AAAAAAAAAAAAAAAAA&#10;oQIAAGRycy9kb3ducmV2LnhtbFBLBQYAAAAABAAEAPkAAACOAwAAAAA=&#10;" strokecolor="#24211d" strokeweight="0"/>
                  <v:line id="Line 711" o:spid="_x0000_s1714" style="position:absolute;visibility:visible;mso-wrap-style:square" from="3166,2146" to="3189,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b7WccAAADdAAAADwAAAGRycy9kb3ducmV2LnhtbESPT2vCQBTE70K/w/IKvemmUhKbuopa&#10;hV4C/mn1+si+JsHs25DdJvHbdwsFj8PM/IaZLwdTi45aV1lW8DyJQBDnVldcKPg87cYzEM4ja6wt&#10;k4IbOVguHkZzTLXt+UDd0RciQNilqKD0vkmldHlJBt3ENsTB+7atQR9kW0jdYh/gppbTKIqlwYrD&#10;QokNbUrKr8cfo2BfXC7MQ9yc11123r5kX+9mtlPq6XFYvYHwNPh7+L/9oRVMk+QV/t6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xvtZxwAAAN0AAAAPAAAAAAAA&#10;AAAAAAAAAKECAABkcnMvZG93bnJldi54bWxQSwUGAAAAAAQABAD5AAAAlQMAAAAA&#10;" strokecolor="#24211d" strokeweight="0"/>
                  <v:line id="Line 712" o:spid="_x0000_s1715" style="position:absolute;visibility:visible;mso-wrap-style:square" from="3200,2146" to="3222,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ki48IAAADdAAAADwAAAGRycy9kb3ducmV2LnhtbERPy4rCMBTdC/5DuAPuNB0ZtFSjjDqC&#10;G0Hra3tprm2Z5qY0sda/nywGXB7Oe77sTCVaalxpWcHnKAJBnFldcq7gfNoOYxDOI2usLJOCFzlY&#10;Lvq9OSbaPvlIbepzEULYJaig8L5OpHRZQQbdyNbEgbvbxqAPsMmlbvAZwk0lx1E0kQZLDg0F1rQu&#10;KPtNH0bBIb/dmLtJfV21++vP1/6yMfFWqcFH9z0D4anzb/G/e6cVjKdx2B/ehCc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ki48IAAADdAAAADwAAAAAAAAAAAAAA&#10;AAChAgAAZHJzL2Rvd25yZXYueG1sUEsFBgAAAAAEAAQA+QAAAJADAAAAAA==&#10;" strokecolor="#24211d" strokeweight="0"/>
                  <v:line id="Line 713" o:spid="_x0000_s1716" style="position:absolute;visibility:visible;mso-wrap-style:square" from="3234,2146" to="3256,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WHeMUAAADdAAAADwAAAGRycy9kb3ducmV2LnhtbESPT4vCMBTE78J+h/AWvGmqiJZqFHdV&#10;8CLsuv65PppnW2xeShNr/fZmQfA4zMxvmNmiNaVoqHaFZQWDfgSCOLW64EzB4W/Ti0E4j6yxtEwK&#10;HuRgMf/ozDDR9s6/1Ox9JgKEXYIKcu+rREqX5mTQ9W1FHLyLrQ36IOtM6hrvAW5KOYyisTRYcFjI&#10;saLvnNLr/mYU/GTnM3M7rk5fze60Hu2OKxNvlOp+tsspCE+tf4df7a1WMJzEA/h/E56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WHeMUAAADdAAAADwAAAAAAAAAA&#10;AAAAAAChAgAAZHJzL2Rvd25yZXYueG1sUEsFBgAAAAAEAAQA+QAAAJMDAAAAAA==&#10;" strokecolor="#24211d" strokeweight="0"/>
                  <v:line id="Line 714" o:spid="_x0000_s1717" style="position:absolute;visibility:visible;mso-wrap-style:square" from="3267,2146" to="3290,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cZD8YAAADdAAAADwAAAGRycy9kb3ducmV2LnhtbESPS2vDMBCE74X8B7GB3hq5pqTGsRL6&#10;CvQSSJ2Hr4u1sU2slbFUx/n3UaDQ4zAz3zDZajStGKh3jWUFz7MIBHFpdcOVgv1u/ZSAcB5ZY2uZ&#10;FFzJwWo5ecgw1fbCPzTkvhIBwi5FBbX3XSqlK2sy6Ga2Iw7eyfYGfZB9JXWPlwA3rYyjaC4NNhwW&#10;auzoo6bynP8aBduqKJjHeXd8HzbHr5fN4dMka6Uep+PbAoSn0f+H/9rfWkH8msRwfxOe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3GQ/GAAAA3QAAAA8AAAAAAAAA&#10;AAAAAAAAoQIAAGRycy9kb3ducmV2LnhtbFBLBQYAAAAABAAEAPkAAACUAwAAAAA=&#10;" strokecolor="#24211d" strokeweight="0"/>
                  <v:line id="Line 715" o:spid="_x0000_s1718" style="position:absolute;visibility:visible;mso-wrap-style:square" from="3301,2146" to="3324,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u8lMYAAADdAAAADwAAAGRycy9kb3ducmV2LnhtbESPS2vDMBCE74X+B7GF3BI5bkiNEyX0&#10;kUAvgdR5XRdrY5taK2Mptvvvq0Kgx2FmvmGW68HUoqPWVZYVTCcRCOLc6ooLBcfDdpyAcB5ZY22Z&#10;FPyQg/Xq8WGJqbY9f1GX+UIECLsUFZTeN6mULi/JoJvYhjh4V9sa9EG2hdQt9gFuahlH0VwarDgs&#10;lNjQe0n5d3YzCvbF5cI8zJvzW7c7b2a704dJtkqNnobXBQhPg/8P39ufWkH8kjzD3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7vJTGAAAA3QAAAA8AAAAAAAAA&#10;AAAAAAAAoQIAAGRycy9kb3ducmV2LnhtbFBLBQYAAAAABAAEAPkAAACUAwAAAAA=&#10;" strokecolor="#24211d" strokeweight="0"/>
                  <v:line id="Line 716" o:spid="_x0000_s1719" style="position:absolute;visibility:visible;mso-wrap-style:square" from="3335,2146" to="3358,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Ik4MQAAADdAAAADwAAAGRycy9kb3ducmV2LnhtbESPT4vCMBTE74LfITzBm6aKuKUaRXcV&#10;9iL43+ujebbF5qU02dr99hthweMwM79h5svWlKKh2hWWFYyGEQji1OqCMwXn03YQg3AeWWNpmRT8&#10;koPlotuZY6Ltkw/UHH0mAoRdggpy76tESpfmZNANbUUcvLutDfog60zqGp8Bbko5jqKpNFhwWMix&#10;os+c0sfxxyjYZ7cbczutrutmd91MdpcvE2+V6vfa1QyEp9a/w//tb61g/BFP4PUmPA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EiTgxAAAAN0AAAAPAAAAAAAAAAAA&#10;AAAAAKECAABkcnMvZG93bnJldi54bWxQSwUGAAAAAAQABAD5AAAAkgMAAAAA&#10;" strokecolor="#24211d" strokeweight="0"/>
                  <v:line id="Line 717" o:spid="_x0000_s1720" style="position:absolute;visibility:visible;mso-wrap-style:square" from="3369,2146" to="3391,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6Be8YAAADdAAAADwAAAGRycy9kb3ducmV2LnhtbESPS2vDMBCE74X+B7GF3BI5pkmNEyX0&#10;kUAvgdR5XRdrY5taK2Mptvvvq0Kgx2FmvmGW68HUoqPWVZYVTCcRCOLc6ooLBcfDdpyAcB5ZY22Z&#10;FPyQg/Xq8WGJqbY9f1GX+UIECLsUFZTeN6mULi/JoJvYhjh4V9sa9EG2hdQt9gFuahlH0VwarDgs&#10;lNjQe0n5d3YzCvbF5cI8zJvzW7c7b553pw+TbJUaPQ2vCxCeBv8fvrc/tYL4JZnB3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egXvGAAAA3QAAAA8AAAAAAAAA&#10;AAAAAAAAoQIAAGRycy9kb3ducmV2LnhtbFBLBQYAAAAABAAEAPkAAACUAwAAAAA=&#10;" strokecolor="#24211d" strokeweight="0"/>
                  <v:shape id="Freeform 718" o:spid="_x0000_s1721" style="position:absolute;left:3403;top:2146;width:11;height:12;visibility:visible;mso-wrap-style:square;v-text-anchor:top" coordsize="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CGhcQA&#10;AADdAAAADwAAAGRycy9kb3ducmV2LnhtbESPT4vCMBTE74LfITzBm6YKdt2uUaSwi3jzD3t+NG/b&#10;7jYvJYm2+umNIOxxmJnfMKtNbxpxJedrywpm0wQEcWF1zaWC8+lzsgThA7LGxjIpuJGHzXo4WGGm&#10;bccHuh5DKSKEfYYKqhDaTEpfVGTQT21LHL0f6wyGKF0ptcMuwk0j50mSSoM1x4UKW8orKv6OF6Og&#10;2Z5dh/fUfH27/cHn74v0N18oNR712w8QgfrwH361d1rB/G2ZwvN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AhoXEAAAA3QAAAA8AAAAAAAAAAAAAAAAAmAIAAGRycy9k&#10;b3ducmV2LnhtbFBLBQYAAAAABAAEAPUAAACJAwAAAAA=&#10;" path="m,l11,r,12e" filled="f" strokecolor="#24211d" strokeweight="0">
                    <v:path arrowok="t" o:connecttype="custom" o:connectlocs="0,0;11,0;11,0;11,12" o:connectangles="0,0,0,0"/>
                  </v:shape>
                  <v:line id="Line 719" o:spid="_x0000_s1722" style="position:absolute;visibility:visible;mso-wrap-style:square" from="3414,2180" to="3414,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C6l8YAAADdAAAADwAAAGRycy9kb3ducmV2LnhtbESPT2vCQBTE74V+h+UJvdWNIhqiq/SP&#10;AS9C1Ta5PrLPJDT7NmS3Sfz23ULB4zAzv2E2u9E0oqfO1ZYVzKYRCOLC6ppLBZ+X9DkG4TyyxsYy&#10;KbiRg9328WGDibYDn6g/+1IECLsEFVTet4mUrqjIoJvaljh4V9sZ9EF2pdQdDgFuGjmPoqU0WHNY&#10;qLClt4qK7/OPUfBR5jnzuGyz1/6Y7RfHr3cTp0o9TcaXNQhPo7+H/9sHrWC+ilfw9yY8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AupfGAAAA3QAAAA8AAAAAAAAA&#10;AAAAAAAAoQIAAGRycy9kb3ducmV2LnhtbFBLBQYAAAAABAAEAPkAAACUAwAAAAA=&#10;" strokecolor="#24211d" strokeweight="0"/>
                  <v:line id="Line 720" o:spid="_x0000_s1723" style="position:absolute;visibility:visible;mso-wrap-style:square" from="3414,2214" to="3414,2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8u5cIAAADdAAAADwAAAGRycy9kb3ducmV2LnhtbERPy4rCMBTdC/5DuAPuNB0ZtFSjjDqC&#10;G0Hra3tprm2Z5qY0sda/nywGXB7Oe77sTCVaalxpWcHnKAJBnFldcq7gfNoOYxDOI2usLJOCFzlY&#10;Lvq9OSbaPvlIbepzEULYJaig8L5OpHRZQQbdyNbEgbvbxqAPsMmlbvAZwk0lx1E0kQZLDg0F1rQu&#10;KPtNH0bBIb/dmLtJfV21++vP1/6yMfFWqcFH9z0D4anzb/G/e6cVjKdxmBvehCc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18u5cIAAADdAAAADwAAAAAAAAAAAAAA&#10;AAChAgAAZHJzL2Rvd25yZXYueG1sUEsFBgAAAAAEAAQA+QAAAJADAAAAAA==&#10;" strokecolor="#24211d" strokeweight="0"/>
                  <v:line id="Line 721" o:spid="_x0000_s1724" style="position:absolute;visibility:visible;mso-wrap-style:square" from="3414,2248" to="3414,2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OLfscAAADdAAAADwAAAGRycy9kb3ducmV2LnhtbESPT2vCQBTE74V+h+UJvdWNoaRp6ira&#10;KngRbOqf6yP7moRm34bsGuO3d4VCj8PM/IaZzgfTiJ46V1tWMBlHIIgLq2suFey/188pCOeRNTaW&#10;ScGVHMxnjw9TzLS98Bf1uS9FgLDLUEHlfZtJ6YqKDLqxbYmD92M7gz7IrpS6w0uAm0bGUZRIgzWH&#10;hQpb+qio+M3PRsGuPJ2Yh6Q9LvvtcfWyPXyadK3U02hYvIPwNPj/8F97oxXEr+kb3N+E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E4t+xwAAAN0AAAAPAAAAAAAA&#10;AAAAAAAAAKECAABkcnMvZG93bnJldi54bWxQSwUGAAAAAAQABAD5AAAAlQMAAAAA&#10;" strokecolor="#24211d" strokeweight="0"/>
                  <v:line id="Line 722" o:spid="_x0000_s1725" style="position:absolute;visibility:visible;mso-wrap-style:square" from="3414,2282" to="3414,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C0PsMAAADdAAAADwAAAGRycy9kb3ducmV2LnhtbERPyWrDMBC9F/IPYgq5xXJNSFM3iskK&#10;vQRaN8t1sKa2iTUyluK4f18dAj0+3r7IBtOInjpXW1bwEsUgiAuray4VHL/3kzkI55E1NpZJwS85&#10;yJajpwWm2t75i/rclyKEsEtRQeV9m0rpiooMusi2xIH7sZ1BH2BXSt3hPYSbRiZxPJMGaw4NFba0&#10;qai45jej4LO8XJiHWXte94fzbno4bc18r9T4eVi9g/A0+H/xw/2hFSSvb2F/eBOe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wtD7DAAAA3QAAAA8AAAAAAAAAAAAA&#10;AAAAoQIAAGRycy9kb3ducmV2LnhtbFBLBQYAAAAABAAEAPkAAACRAwAAAAA=&#10;" strokecolor="#24211d" strokeweight="0"/>
                  <v:line id="Line 723" o:spid="_x0000_s1726" style="position:absolute;visibility:visible;mso-wrap-style:square" from="3414,2316" to="3414,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wRpcQAAADdAAAADwAAAGRycy9kb3ducmV2LnhtbESPT4vCMBTE7wt+h/AEb2uqiKvVKLu6&#10;ghfB/14fzbMtNi+lydb67Y2w4HGYmd8w03ljClFT5XLLCnrdCARxYnXOqYLjYfU5AuE8ssbCMil4&#10;kIP5rPUxxVjbO++o3vtUBAi7GBVk3pexlC7JyKDr2pI4eFdbGfRBVqnUFd4D3BSyH0VDaTDnsJBh&#10;SYuMktv+zyjYppcLczMszz/15vw72JyWZrRSqtNuvicgPDX+Hf5vr7WC/te4B6834Qn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vBGlxAAAAN0AAAAPAAAAAAAAAAAA&#10;AAAAAKECAABkcnMvZG93bnJldi54bWxQSwUGAAAAAAQABAD5AAAAkgMAAAAA&#10;" strokecolor="#24211d" strokeweight="0"/>
                  <v:line id="Line 724" o:spid="_x0000_s1727" style="position:absolute;visibility:visible;mso-wrap-style:square" from="3414,2350" to="3414,2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6P0scAAADdAAAADwAAAGRycy9kb3ducmV2LnhtbESPT2vCQBTE70K/w/KE3nRjKKlNXUVb&#10;hV4Em/rn+si+JqHZtyG7Jum3d4VCj8PM/IZZrAZTi45aV1lWMJtGIIhzqysuFBy/dpM5COeRNdaW&#10;ScEvOVgtH0YLTLXt+ZO6zBciQNilqKD0vkmldHlJBt3UNsTB+7atQR9kW0jdYh/gppZxFCXSYMVh&#10;ocSG3krKf7KrUXAoLhfmIWnOm25/3j7tT+9mvlPqcTysX0F4Gvx/+K/9oRXEzy8x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o/SxwAAAN0AAAAPAAAAAAAA&#10;AAAAAAAAAKECAABkcnMvZG93bnJldi54bWxQSwUGAAAAAAQABAD5AAAAlQMAAAAA&#10;" strokecolor="#24211d" strokeweight="0"/>
                  <v:line id="Line 725" o:spid="_x0000_s1728" style="position:absolute;visibility:visible;mso-wrap-style:square" from="3414,2383" to="3414,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IqScYAAADdAAAADwAAAGRycy9kb3ducmV2LnhtbESPT2vCQBTE7wW/w/IK3nRTFZumruJf&#10;8CJY2+r1kX1Ngtm3IbvG+O1dQehxmJnfMJNZa0rRUO0Kywre+hEI4tTqgjMFP9+bXgzCeWSNpWVS&#10;cCMHs2nnZYKJtlf+oubgMxEg7BJUkHtfJVK6NCeDrm8r4uD92dqgD7LOpK7xGuCmlIMoGkuDBYeF&#10;HCta5pSeDxejYJ+dTsztuDoumt1xPdr9rky8Uar72s4/QXhq/X/42d5qBYP3jyE83o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iKknGAAAA3QAAAA8AAAAAAAAA&#10;AAAAAAAAoQIAAGRycy9kb3ducmV2LnhtbFBLBQYAAAAABAAEAPkAAACUAwAAAAA=&#10;" strokecolor="#24211d" strokeweight="0"/>
                  <v:line id="Line 726" o:spid="_x0000_s1729" style="position:absolute;visibility:visible;mso-wrap-style:square" from="3414,2417" to="3414,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uyPcYAAADdAAAADwAAAGRycy9kb3ducmV2LnhtbESPT2vCQBTE74LfYXlCb7oxiLWpa7B/&#10;hF6Eqq1eH9lnEsy+DbvbmH57Vyj0OMzMb5hl3ptGdOR8bVnBdJKAIC6srrlU8HXYjBcgfEDW2Fgm&#10;Bb/kIV8NB0vMtL3yjrp9KEWEsM9QQRVCm0npi4oM+oltiaN3ts5giNKVUju8RrhpZJokc2mw5rhQ&#10;YUuvFRWX/Y9R8FmeTsz9vD2+dNvj+2z7/WYWG6UeRv36GUSgPvyH/9ofWkH6+DSD+5v4BO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Lsj3GAAAA3QAAAA8AAAAAAAAA&#10;AAAAAAAAoQIAAGRycy9kb3ducmV2LnhtbFBLBQYAAAAABAAEAPkAAACUAwAAAAA=&#10;" strokecolor="#24211d" strokeweight="0"/>
                  <v:line id="Line 727" o:spid="_x0000_s1730" style="position:absolute;visibility:visible;mso-wrap-style:square" from="3414,2451" to="3414,2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cXpsYAAADdAAAADwAAAGRycy9kb3ducmV2LnhtbESPT2vCQBTE7wW/w/IK3nRTUZumruJf&#10;8CJY2+r1kX1Ngtm3IbvG+O1dQehxmJnfMJNZa0rRUO0Kywre+hEI4tTqgjMFP9+bXgzCeWSNpWVS&#10;cCMHs2nnZYKJtlf+oubgMxEg7BJUkHtfJVK6NCeDrm8r4uD92dqgD7LOpK7xGuCmlIMoGkuDBYeF&#10;HCta5pSeDxejYJ+dTsztuDoumt1xPdz9rky8Uar72s4/QXhq/X/42d5qBYP3jxE83o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HF6bGAAAA3QAAAA8AAAAAAAAA&#10;AAAAAAAAoQIAAGRycy9kb3ducmV2LnhtbFBLBQYAAAAABAAEAPkAAACUAwAAAAA=&#10;" strokecolor="#24211d" strokeweight="0"/>
                  <v:line id="Line 728" o:spid="_x0000_s1731" style="position:absolute;visibility:visible;mso-wrap-style:square" from="3414,2485" to="3414,2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WJ0cUAAADdAAAADwAAAGRycy9kb3ducmV2LnhtbESPW2vCQBSE3wX/w3KEvulGKalGV2m9&#10;QF8E6/X1kD0mwezZkF1j+u9dodDHYWa+YWaL1pSiodoVlhUMBxEI4tTqgjMFx8OmPwbhPLLG0jIp&#10;+CUHi3m3M8NE2wf/ULP3mQgQdgkqyL2vEildmpNBN7AVcfCutjbog6wzqWt8BLgp5SiKYmmw4LCQ&#10;Y0XLnNLb/m4U7LLLhbmNq/NXsz2v37enlRlvlHrrtZ9TEJ5a/x/+a39rBaOPSQy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WJ0cUAAADdAAAADwAAAAAAAAAA&#10;AAAAAAChAgAAZHJzL2Rvd25yZXYueG1sUEsFBgAAAAAEAAQA+QAAAJMDAAAAAA==&#10;" strokecolor="#24211d" strokeweight="0"/>
                  <v:line id="Line 729" o:spid="_x0000_s1732" style="position:absolute;visibility:visible;mso-wrap-style:square" from="3414,2519" to="3414,2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ksSscAAADdAAAADwAAAGRycy9kb3ducmV2LnhtbESPT2vCQBTE70K/w/IKvemmUhKbuopa&#10;hV4C/mn1+si+JsHs25DdJvHbdwsFj8PM/IaZLwdTi45aV1lW8DyJQBDnVldcKPg87cYzEM4ja6wt&#10;k4IbOVguHkZzTLXt+UDd0RciQNilqKD0vkmldHlJBt3ENsTB+7atQR9kW0jdYh/gppbTKIqlwYrD&#10;QokNbUrKr8cfo2BfXC7MQ9yc11123r5kX+9mtlPq6XFYvYHwNPh7+L/9oRVMk9cE/t6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GSxKxwAAAN0AAAAPAAAAAAAA&#10;AAAAAAAAAKECAABkcnMvZG93bnJldi54bWxQSwUGAAAAAAQABAD5AAAAlQMAAAAA&#10;" strokecolor="#24211d" strokeweight="0"/>
                  <v:line id="Line 730" o:spid="_x0000_s1733" style="position:absolute;visibility:visible;mso-wrap-style:square" from="3414,2553" to="3414,2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a4OMMAAADdAAAADwAAAGRycy9kb3ducmV2LnhtbERPyWrDMBC9F/IPYgq5xXJNSFM3iskK&#10;vQRaN8t1sKa2iTUyluK4f18dAj0+3r7IBtOInjpXW1bwEsUgiAuray4VHL/3kzkI55E1NpZJwS85&#10;yJajpwWm2t75i/rclyKEsEtRQeV9m0rpiooMusi2xIH7sZ1BH2BXSt3hPYSbRiZxPJMGaw4NFba0&#10;qai45jej4LO8XJiHWXte94fzbno4bc18r9T4eVi9g/A0+H/xw/2hFSSvb2FueBOe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GuDjDAAAA3QAAAA8AAAAAAAAAAAAA&#10;AAAAoQIAAGRycy9kb3ducmV2LnhtbFBLBQYAAAAABAAEAPkAAACRAwAAAAA=&#10;" strokecolor="#24211d" strokeweight="0"/>
                  <v:line id="Line 731" o:spid="_x0000_s1734" style="position:absolute;visibility:visible;mso-wrap-style:square" from="3414,2587" to="3414,2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odo8YAAADdAAAADwAAAGRycy9kb3ducmV2LnhtbESPS4vCQBCE74L/YWjBm04UcTXrKLs+&#10;wIvgY1evTaY3CWZ6QmaM8d87woLHoqq+omaLxhSipsrllhUM+hEI4sTqnFMFP6dNbwLCeWSNhWVS&#10;8CAHi3m7NcNY2zsfqD76VAQIuxgVZN6XsZQuycig69uSOHh/tjLog6xSqSu8B7gp5DCKxtJgzmEh&#10;w5KWGSXX480o2KeXC3MzLs/f9e68Hu1+V2ayUarbab4+QXhq/Dv8395qBcOP6RReb8ITkP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KHaPGAAAA3QAAAA8AAAAAAAAA&#10;AAAAAAAAoQIAAGRycy9kb3ducmV2LnhtbFBLBQYAAAAABAAEAPkAAACUAwAAAAA=&#10;" strokecolor="#24211d" strokeweight="0"/>
                  <v:line id="Line 732" o:spid="_x0000_s1735" style="position:absolute;visibility:visible;mso-wrap-style:square" from="3414,2621" to="3414,2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6178IAAADdAAAADwAAAGRycy9kb3ducmV2LnhtbERPTYvCMBC9C/6HMMLeNFVESm0q6q6w&#10;F2F1V70OzdgWm0lpYq3/3hwWPD7ed7rqTS06al1lWcF0EoEgzq2uuFDw97sbxyCcR9ZYWyYFT3Kw&#10;yoaDFBNtH3yg7ugLEULYJaig9L5JpHR5SQbdxDbEgbva1qAPsC2kbvERwk0tZ1G0kAYrDg0lNrQt&#10;Kb8d70bBT3G5MPeL5rzp9uev+f70aeKdUh+jfr0E4an3b/G/+1srmMVR2B/ehCcgs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k6178IAAADdAAAADwAAAAAAAAAAAAAA&#10;AAChAgAAZHJzL2Rvd25yZXYueG1sUEsFBgAAAAAEAAQA+QAAAJADAAAAAA==&#10;" strokecolor="#24211d" strokeweight="0"/>
                  <v:line id="Line 733" o:spid="_x0000_s1736" style="position:absolute;visibility:visible;mso-wrap-style:square" from="3414,2655" to="3414,2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IQdMQAAADdAAAADwAAAGRycy9kb3ducmV2LnhtbESPS4vCQBCE74L/YWjBm04UkZB1lPUF&#10;XgTX57XJ9CZhMz0hM8b47x1hwWNRVV9Rs0VrStFQ7QrLCkbDCARxanXBmYLzaTuIQTiPrLG0TAqe&#10;5GAx73ZmmGj74B9qjj4TAcIuQQW591UipUtzMuiGtiIO3q+tDfog60zqGh8Bbko5jqKpNFhwWMix&#10;olVO6d/xbhQcstuNuZ1W12Wzv24m+8vaxFul+r32+wuEp9Z/wv/tnVYwjqMRvN+EJ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AhB0xAAAAN0AAAAPAAAAAAAAAAAA&#10;AAAAAKECAABkcnMvZG93bnJldi54bWxQSwUGAAAAAAQABAD5AAAAkgMAAAAA&#10;" strokecolor="#24211d" strokeweight="0"/>
                  <v:line id="Line 734" o:spid="_x0000_s1737" style="position:absolute;visibility:visible;mso-wrap-style:square" from="3414,2688" to="3414,2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COA8YAAADdAAAADwAAAGRycy9kb3ducmV2LnhtbESPT2vCQBTE70K/w/IKvemmQUJI3QT7&#10;R+glUG2r10f2mYRm34bsGuO3dwuCx2FmfsOsisl0YqTBtZYVPC8iEMSV1S3XCn6+N/MUhPPIGjvL&#10;pOBCDor8YbbCTNszb2nc+VoECLsMFTTe95mUrmrIoFvYnjh4RzsY9EEOtdQDngPcdDKOokQabDks&#10;NNjTW0PV3+5kFHzVhwPzlPT717HcfyzL33eTbpR6epzWLyA8Tf4evrU/tYI4jWL4fxOegM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3QjgPGAAAA3QAAAA8AAAAAAAAA&#10;AAAAAAAAoQIAAGRycy9kb3ducmV2LnhtbFBLBQYAAAAABAAEAPkAAACUAwAAAAA=&#10;" strokecolor="#24211d" strokeweight="0"/>
                  <v:line id="Line 735" o:spid="_x0000_s1738" style="position:absolute;visibility:visible;mso-wrap-style:square" from="3414,2722" to="3414,2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wrmMUAAADdAAAADwAAAGRycy9kb3ducmV2LnhtbESPS4vCQBCE74L/YWjBm058ICHrKOqu&#10;sBfB1+q1yfQmYTM9ITMb4793BMFjUVVfUfNla0rRUO0KywpGwwgEcWp1wZmC82k7iEE4j6yxtEwK&#10;7uRgueh25phoe+MDNUefiQBhl6CC3PsqkdKlORl0Q1sRB+/X1gZ9kHUmdY23ADelHEfRTBosOCzk&#10;WNEmp/Tv+G8U7LPrlbmdVZd1s7t8TXc/nybeKtXvtasPEJ5a/w6/2t9awTiOJvB8E5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wrmMUAAADdAAAADwAAAAAAAAAA&#10;AAAAAAChAgAAZHJzL2Rvd25yZXYueG1sUEsFBgAAAAAEAAQA+QAAAJMDAAAAAA==&#10;" strokecolor="#24211d" strokeweight="0"/>
                  <v:line id="Line 736" o:spid="_x0000_s1739" style="position:absolute;visibility:visible;mso-wrap-style:square" from="3414,2756" to="3414,2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Wz7MQAAADdAAAADwAAAGRycy9kb3ducmV2LnhtbESPS4vCQBCE74L/YWjBm04UkRAdxccK&#10;XgTX57XJtEkw0xMyszH773eEBY9FVX1FzZetKUVDtSssKxgNIxDEqdUFZwou590gBuE8ssbSMin4&#10;JQfLRbczx0TbF39Tc/KZCBB2CSrIva8SKV2ak0E3tBVx8B62NuiDrDOpa3wFuCnlOIqm0mDBYSHH&#10;ijY5pc/Tj1FwzO535nZa3dbN4fY1OVy3Jt4p1e+1qxkIT63/hP/be61gHEcTeL8JT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dbPsxAAAAN0AAAAPAAAAAAAAAAAA&#10;AAAAAKECAABkcnMvZG93bnJldi54bWxQSwUGAAAAAAQABAD5AAAAkgMAAAAA&#10;" strokecolor="#24211d" strokeweight="0"/>
                  <v:line id="Line 737" o:spid="_x0000_s1740" style="position:absolute;visibility:visible;mso-wrap-style:square" from="3414,2790" to="3414,2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kWd8UAAADdAAAADwAAAGRycy9kb3ducmV2LnhtbESPT4vCMBTE74LfITzBm6aKSukaRd0V&#10;9iL4b/X6aN62ZZuX0mRr/fZGEDwOM/MbZr5sTSkaql1hWcFoGIEgTq0uOFNwPm0HMQjnkTWWlknB&#10;nRwsF93OHBNtb3yg5ugzESDsElSQe18lUro0J4NuaCvi4P3a2qAPss6krvEW4KaU4yiaSYMFh4Uc&#10;K9rklP4d/42CfXa9Mrez6rJudpevye7n08Rbpfq9dvUBwlPr3+FX+1srGMfRFJ5vw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kWd8UAAADdAAAADwAAAAAAAAAA&#10;AAAAAAChAgAAZHJzL2Rvd25yZXYueG1sUEsFBgAAAAAEAAQA+QAAAJMDAAAAAA==&#10;" strokecolor="#24211d" strokeweight="0"/>
                  <v:line id="Line 738" o:spid="_x0000_s1741" style="position:absolute;visibility:visible;mso-wrap-style:square" from="3414,2824" to="3414,2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uIAMYAAADdAAAADwAAAGRycy9kb3ducmV2LnhtbESPT2vCQBTE70K/w/IK3nRTKSGkboL9&#10;I3gJVNvq9ZF9JqHZtyG7TeK3dwuCx2FmfsOs88m0YqDeNZYVPC0jEMSl1Q1XCr6/tosEhPPIGlvL&#10;pOBCDvLsYbbGVNuR9zQcfCUChF2KCmrvu1RKV9Zk0C1tRxy8s+0N+iD7SuoexwA3rVxFUSwNNhwW&#10;auzoraby9/BnFHxWpxPzFHfH16E4fjwXP+8m2So1f5w2LyA8Tf4evrV3WsEqiWL4fxOe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riADGAAAA3QAAAA8AAAAAAAAA&#10;AAAAAAAAoQIAAGRycy9kb3ducmV2LnhtbFBLBQYAAAAABAAEAPkAAACUAwAAAAA=&#10;" strokecolor="#24211d" strokeweight="0"/>
                  <v:line id="Line 739" o:spid="_x0000_s1742" style="position:absolute;visibility:visible;mso-wrap-style:square" from="3414,2858" to="3414,2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ctm8UAAADdAAAADwAAAGRycy9kb3ducmV2LnhtbESPT4vCMBTE74LfITxhb5quLFqqUdZ/&#10;4EVY3VWvj+bZFpuX0sRav71ZEDwOM/MbZjpvTSkaql1hWcHnIAJBnFpdcKbg73fTj0E4j6yxtEwK&#10;HuRgPut2pphoe+c9NQefiQBhl6CC3PsqkdKlORl0A1sRB+9ia4M+yDqTusZ7gJtSDqNoJA0WHBZy&#10;rGiZU3o93IyCn+x8Zm5H1WnR7E7rr91xZeKNUh+99nsCwlPr3+FXe6sVDONoDP9vwhO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ctm8UAAADdAAAADwAAAAAAAAAA&#10;AAAAAAChAgAAZHJzL2Rvd25yZXYueG1sUEsFBgAAAAAEAAQA+QAAAJMDAAAAAA==&#10;" strokecolor="#24211d" strokeweight="0"/>
                  <v:line id="Line 740" o:spid="_x0000_s1743" style="position:absolute;visibility:visible;mso-wrap-style:square" from="3414,2892" to="3414,2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i56cIAAADdAAAADwAAAGRycy9kb3ducmV2LnhtbERPTYvCMBC9C/6HMMLeNFVESm0q6q6w&#10;F2F1V70OzdgWm0lpYq3/3hwWPD7ed7rqTS06al1lWcF0EoEgzq2uuFDw97sbxyCcR9ZYWyYFT3Kw&#10;yoaDFBNtH3yg7ugLEULYJaig9L5JpHR5SQbdxDbEgbva1qAPsC2kbvERwk0tZ1G0kAYrDg0lNrQt&#10;Kb8d70bBT3G5MPeL5rzp9uev+f70aeKdUh+jfr0E4an3b/G/+1srmMVRmBvehCcgs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i56cIAAADdAAAADwAAAAAAAAAAAAAA&#10;AAChAgAAZHJzL2Rvd25yZXYueG1sUEsFBgAAAAAEAAQA+QAAAJADAAAAAA==&#10;" strokecolor="#24211d" strokeweight="0"/>
                  <v:line id="Line 741" o:spid="_x0000_s1744" style="position:absolute;visibility:visible;mso-wrap-style:square" from="3414,2926" to="3414,2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QccsUAAADdAAAADwAAAGRycy9kb3ducmV2LnhtbESPT4vCMBTE74LfITxhb5quLFKrUdZ/&#10;4EVY3VWvj+bZFpuX0sRav71ZEDwOM/MbZjpvTSkaql1hWcHnIAJBnFpdcKbg73fTj0E4j6yxtEwK&#10;HuRgPut2pphoe+c9NQefiQBhl6CC3PsqkdKlORl0A1sRB+9ia4M+yDqTusZ7gJtSDqNoJA0WHBZy&#10;rGiZU3o93IyCn+x8Zm5H1WnR7E7rr91xZeKNUh+99nsCwlPr3+FXe6sVDONoDP9vwhO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QccsUAAADdAAAADwAAAAAAAAAA&#10;AAAAAAChAgAAZHJzL2Rvd25yZXYueG1sUEsFBgAAAAAEAAQA+QAAAJMDAAAAAA==&#10;" strokecolor="#24211d" strokeweight="0"/>
                  <v:line id="Line 742" o:spid="_x0000_s1745" style="position:absolute;visibility:visible;mso-wrap-style:square" from="3414,2960" to="3414,2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cjMsIAAADdAAAADwAAAGRycy9kb3ducmV2LnhtbERPyWrDMBC9F/IPYgK9NXJMCMaNEprF&#10;0IshzXodrKltao2Mpdju31eHQI+Pt682o2lET52rLSuYzyIQxIXVNZcKLufsLQHhPLLGxjIp+CUH&#10;m/XkZYWptgN/UX/ypQgh7FJUUHnfplK6oiKDbmZb4sB9286gD7Arpe5wCOGmkXEULaXBmkNDhS3t&#10;Kip+Tg+j4Fje78zjsr1t+/x2WOTXvUkypV6n48c7CE+j/xc/3Z9aQZzMw/7wJjwB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cjMsIAAADdAAAADwAAAAAAAAAAAAAA&#10;AAChAgAAZHJzL2Rvd25yZXYueG1sUEsFBgAAAAAEAAQA+QAAAJADAAAAAA==&#10;" strokecolor="#24211d" strokeweight="0"/>
                  <v:line id="Line 743" o:spid="_x0000_s1746" style="position:absolute;visibility:visible;mso-wrap-style:square" from="3414,2993" to="3414,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uGqcQAAADdAAAADwAAAGRycy9kb3ducmV2LnhtbESPS4vCQBCE7wv+h6GFva2TiEiIjuIT&#10;9iK4Pq9Npk2CmZ6QGWP23+8ICx6LqvqKms47U4mWGldaVhAPIhDEmdUl5wpOx+1XAsJ5ZI2VZVLw&#10;Sw7ms97HFFNtn/xD7cHnIkDYpaig8L5OpXRZQQbdwNbEwbvZxqAPssmlbvAZ4KaSwygaS4Mlh4UC&#10;a1oVlN0PD6Ngn1+vzN24vizb3WUz2p3XJtkq9dnvFhMQnjr/Dv+3v7WCYRLH8HoTnoC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24apxAAAAN0AAAAPAAAAAAAAAAAA&#10;AAAAAKECAABkcnMvZG93bnJldi54bWxQSwUGAAAAAAQABAD5AAAAkgMAAAAA&#10;" strokecolor="#24211d" strokeweight="0"/>
                  <v:line id="Line 744" o:spid="_x0000_s1747" style="position:absolute;visibility:visible;mso-wrap-style:square" from="3414,3027" to="3414,3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kY3sYAAADdAAAADwAAAGRycy9kb3ducmV2LnhtbESPQWvCQBSE7wX/w/KE3pqNoUiIWUVt&#10;hV6E1mpyfWSfSTD7NmS3Mf333UKhx2FmvmHyzWQ6MdLgWssKFlEMgriyuuVawfnz8JSCcB5ZY2eZ&#10;FHyTg8169pBjpu2dP2g8+VoECLsMFTTe95mUrmrIoItsTxy8qx0M+iCHWuoB7wFuOpnE8VIabDks&#10;NNjTvqHqdvoyCt7rsmSeln2xG4/F6/Px8mLSg1KP82m7AuFp8v/hv/abVpCkiwR+34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JGN7GAAAA3QAAAA8AAAAAAAAA&#10;AAAAAAAAoQIAAGRycy9kb3ducmV2LnhtbFBLBQYAAAAABAAEAPkAAACUAwAAAAA=&#10;" strokecolor="#24211d" strokeweight="0"/>
                  <v:line id="Line 745" o:spid="_x0000_s1748" style="position:absolute;visibility:visible;mso-wrap-style:square" from="3414,3061" to="3414,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W9RcQAAADdAAAADwAAAGRycy9kb3ducmV2LnhtbESPS4vCQBCE7wv+h6EFb+tEXSRER/EJ&#10;exHW97XJtEkw0xMyszH77x1hwWNRVV9R03lrStFQ7QrLCgb9CARxanXBmYLTcfsZg3AeWWNpmRT8&#10;kYP5rPMxxUTbB++pOfhMBAi7BBXk3leJlC7NyaDr24o4eDdbG/RB1pnUNT4C3JRyGEVjabDgsJBj&#10;Rauc0vvh1yj4ya5X5nZcXZbN7rL52p3XJt4q1eu2iwkIT61/h//b31rBMB6M4PUmPA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b1FxAAAAN0AAAAPAAAAAAAAAAAA&#10;AAAAAKECAABkcnMvZG93bnJldi54bWxQSwUGAAAAAAQABAD5AAAAkgMAAAAA&#10;" strokecolor="#24211d" strokeweight="0"/>
                  <v:line id="Line 746" o:spid="_x0000_s1749" style="position:absolute;visibility:visible;mso-wrap-style:square" from="3414,3095" to="3414,3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wlMcQAAADdAAAADwAAAGRycy9kb3ducmV2LnhtbESPS4vCQBCE74L/YWjBm04UkRAdxSd4&#10;EXZ9XptMmwQzPSEzxuy/31lY8FhU1VfUfNmaUjRUu8KygtEwAkGcWl1wpuBy3g9iEM4jaywtk4If&#10;crBcdDtzTLR98zc1J5+JAGGXoILc+yqR0qU5GXRDWxEH72Frgz7IOpO6xneAm1KOo2gqDRYcFnKs&#10;aJNT+jy9jIKv7H5nbqfVbd0cb7vJ8bo18V6pfq9dzUB4av0n/N8+aAXjeDSBvzfhCcjF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rCUxxAAAAN0AAAAPAAAAAAAAAAAA&#10;AAAAAKECAABkcnMvZG93bnJldi54bWxQSwUGAAAAAAQABAD5AAAAkgMAAAAA&#10;" strokecolor="#24211d" strokeweight="0"/>
                  <v:line id="Line 747" o:spid="_x0000_s1750" style="position:absolute;visibility:visible;mso-wrap-style:square" from="3414,3129" to="3414,3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AqsQAAADdAAAADwAAAGRycy9kb3ducmV2LnhtbESPS4vCQBCE7wv+h6EFb+tEcSVER/EJ&#10;exHW97XJtEkw0xMyszH77x1hwWNRVV9R03lrStFQ7QrLCgb9CARxanXBmYLTcfsZg3AeWWNpmRT8&#10;kYP5rPMxxUTbB++pOfhMBAi7BBXk3leJlC7NyaDr24o4eDdbG/RB1pnUNT4C3JRyGEVjabDgsJBj&#10;Rauc0vvh1yj4ya5X5nZcXZbN7rIZ7c5rE2+V6nXbxQSEp9a/w//tb61gGA++4PUmPA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4ICqxAAAAN0AAAAPAAAAAAAAAAAA&#10;AAAAAKECAABkcnMvZG93bnJldi54bWxQSwUGAAAAAAQABAD5AAAAkgMAAAAA&#10;" strokecolor="#24211d" strokeweight="0"/>
                  <v:line id="Line 748" o:spid="_x0000_s1751" style="position:absolute;visibility:visible;mso-wrap-style:square" from="3414,3163" to="3414,3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Ie3cYAAADdAAAADwAAAGRycy9kb3ducmV2LnhtbESPQWvCQBSE7wX/w/KE3pqNUkKIrqK2&#10;gV6E1mq8PrLPJJh9G7LbJP333UKhx2FmvmHW28m0YqDeNZYVLKIYBHFpdcOVgvNn/pSCcB5ZY2uZ&#10;FHyTg+1m9rDGTNuRP2g4+UoECLsMFdTed5mUrqzJoItsRxy8m+0N+iD7SuoexwA3rVzGcSINNhwW&#10;auzoUFN5P30ZBe/V9co8JV2xH47F6/Px8mLSXKnH+bRbgfA0+f/wX/tNK1imiwR+34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yHt3GAAAA3QAAAA8AAAAAAAAA&#10;AAAAAAAAoQIAAGRycy9kb3ducmV2LnhtbFBLBQYAAAAABAAEAPkAAACUAwAAAAA=&#10;" strokecolor="#24211d" strokeweight="0"/>
                  <v:line id="Line 749" o:spid="_x0000_s1752" style="position:absolute;visibility:visible;mso-wrap-style:square" from="3414,3197" to="3414,3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67RsUAAADdAAAADwAAAGRycy9kb3ducmV2LnhtbESPT4vCMBTE78J+h/AWvGmqiJZqFHdV&#10;8CLsuv65PppnW2xeShNr/fZmQfA4zMxvmNmiNaVoqHaFZQWDfgSCOLW64EzB4W/Ti0E4j6yxtEwK&#10;HuRgMf/ozDDR9s6/1Ox9JgKEXYIKcu+rREqX5mTQ9W1FHLyLrQ36IOtM6hrvAW5KOYyisTRYcFjI&#10;saLvnNLr/mYU/GTnM3M7rk5fze60Hu2OKxNvlOp+tsspCE+tf4df7a1WMIwHE/h/E56An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67RsUAAADdAAAADwAAAAAAAAAA&#10;AAAAAAChAgAAZHJzL2Rvd25yZXYueG1sUEsFBgAAAAAEAAQA+QAAAJMDAAAAAA==&#10;" strokecolor="#24211d" strokeweight="0"/>
                  <v:line id="Line 750" o:spid="_x0000_s1753" style="position:absolute;visibility:visible;mso-wrap-style:square" from="3414,3231" to="3414,3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EvNMIAAADdAAAADwAAAGRycy9kb3ducmV2LnhtbERPyWrDMBC9F/IPYgK9NXJMCMaNEprF&#10;0IshzXodrKltao2Mpdju31eHQI+Pt682o2lET52rLSuYzyIQxIXVNZcKLufsLQHhPLLGxjIp+CUH&#10;m/XkZYWptgN/UX/ypQgh7FJUUHnfplK6oiKDbmZb4sB9286gD7Arpe5wCOGmkXEULaXBmkNDhS3t&#10;Kip+Tg+j4Fje78zjsr1t+/x2WOTXvUkypV6n48c7CE+j/xc/3Z9aQZzMw9zwJjwB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eEvNMIAAADdAAAADwAAAAAAAAAAAAAA&#10;AAChAgAAZHJzL2Rvd25yZXYueG1sUEsFBgAAAAAEAAQA+QAAAJADAAAAAA==&#10;" strokecolor="#24211d" strokeweight="0"/>
                  <v:line id="Line 751" o:spid="_x0000_s1754" style="position:absolute;visibility:visible;mso-wrap-style:square" from="3414,3265" to="3414,3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2Kr8UAAADdAAAADwAAAGRycy9kb3ducmV2LnhtbESPT4vCMBTE78J+h/AWvGmqiHSrUdxV&#10;wYuwuv65PppnW2xeShNr/fZmQfA4zMxvmOm8NaVoqHaFZQWDfgSCOLW64EzB4W/di0E4j6yxtEwK&#10;HuRgPvvoTDHR9s47avY+EwHCLkEFufdVIqVLczLo+rYiDt7F1gZ9kHUmdY33ADelHEbRWBosOCzk&#10;WNFPTul1fzMKfrPzmbkdV6fvZntajbbHpYnXSnU/28UEhKfWv8Ov9kYrGMaDL/h/E56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2Kr8UAAADdAAAADwAAAAAAAAAA&#10;AAAAAAChAgAAZHJzL2Rvd25yZXYueG1sUEsFBgAAAAAEAAQA+QAAAJMDAAAAAA==&#10;" strokecolor="#24211d" strokeweight="0"/>
                  <v:line id="Line 752" o:spid="_x0000_s1755" style="position:absolute;visibility:visible;mso-wrap-style:square" from="3414,3298" to="3414,3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vpj8MAAADdAAAADwAAAGRycy9kb3ducmV2LnhtbERPz2vCMBS+D/wfwhvsNtOVUUo1iroJ&#10;uxRmN/X6aJ5tsXkJTVa7/345DDx+fL+X68n0YqTBd5YVvMwTEMS11R03Cr6/9s85CB+QNfaWScEv&#10;eVivZg9LLLS98YHGKjQihrAvUEEbgiuk9HVLBv3cOuLIXexgMEQ4NFIPeIvhppdpkmTSYMexoUVH&#10;u5bqa/VjFHw25zPzlLnTdixP76/l8c3ke6WeHqfNAkSgKdzF/+4PrSDN07g/vo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76Y/DAAAA3QAAAA8AAAAAAAAAAAAA&#10;AAAAoQIAAGRycy9kb3ducmV2LnhtbFBLBQYAAAAABAAEAPkAAACRAwAAAAA=&#10;" strokecolor="#24211d" strokeweight="0"/>
                  <v:line id="Line 753" o:spid="_x0000_s1756" style="position:absolute;visibility:visible;mso-wrap-style:square" from="3414,3332" to="3414,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dMFMYAAADdAAAADwAAAGRycy9kb3ducmV2LnhtbESPQWvCQBSE7wX/w/KE3pqNoUiIWUVt&#10;hV6E1mpyfWSfSTD7NmS3Mf333UKhx2FmvmHyzWQ6MdLgWssKFlEMgriyuuVawfnz8JSCcB5ZY2eZ&#10;FHyTg8169pBjpu2dP2g8+VoECLsMFTTe95mUrmrIoItsTxy8qx0M+iCHWuoB7wFuOpnE8VIabDks&#10;NNjTvqHqdvoyCt7rsmSeln2xG4/F6/Px8mLSg1KP82m7AuFp8v/hv/abVpCkyQJ+34Qn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3TBTGAAAA3QAAAA8AAAAAAAAA&#10;AAAAAAAAoQIAAGRycy9kb3ducmV2LnhtbFBLBQYAAAAABAAEAPkAAACUAwAAAAA=&#10;" strokecolor="#24211d" strokeweight="0"/>
                  <v:line id="Line 754" o:spid="_x0000_s1757" style="position:absolute;flip:x;visibility:visible;mso-wrap-style:square" from="3403,3344" to="3414,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HAr8UAAADdAAAADwAAAGRycy9kb3ducmV2LnhtbESPUUvDMBSF3wX/Q7iCby41OhndsiFC&#10;URgI2/wBl+au6dbclCZL679fBGGPh3POdzirzeQ6kWgIrWcNz7MCBHHtTcuNhp9D9bQAESKywc4z&#10;afilAJv1/d0KS+NH3lHax0ZkCIcSNdgY+1LKUFtyGGa+J87e0Q8OY5ZDI82AY4a7TqqieJMOW84L&#10;Fnv6sFSf9xenYTJVtbucqlc3pu/PYqvS3L4krR8fpvcliEhTvIX/219Gg1ooBX9v8hO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HAr8UAAADdAAAADwAAAAAAAAAA&#10;AAAAAAChAgAAZHJzL2Rvd25yZXYueG1sUEsFBgAAAAAEAAQA+QAAAJMDAAAAAA==&#10;" strokecolor="#24211d" strokeweight="0"/>
                  <v:line id="Line 755" o:spid="_x0000_s1758" style="position:absolute;flip:x;visibility:visible;mso-wrap-style:square" from="3369,3344" to="3380,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1lNMQAAADdAAAADwAAAGRycy9kb3ducmV2LnhtbESPUWvCMBSF3wf+h3CFvc3U6oZ0RhGh&#10;TBgIuv2AS3PXdDY3pYlp/feLIOzxcM75Dme9HW0rIvW+caxgPstAEFdON1wr+P4qX1YgfEDW2Dom&#10;BTfysN1MntZYaDfwieI51CJB2BeowITQFVL6ypBFP3MdcfJ+XG8xJNnXUvc4JLhtZZ5lb9Jiw2nB&#10;YEd7Q9XlfLUKRl2Wp+tvubRDPH5kn3l8NYuo1PN03L2DCDSG//CjfdAK8lW+gPub9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jWU0xAAAAN0AAAAPAAAAAAAAAAAA&#10;AAAAAKECAABkcnMvZG93bnJldi54bWxQSwUGAAAAAAQABAD5AAAAkgMAAAAA&#10;" strokecolor="#24211d" strokeweight="0"/>
                  <v:line id="Line 756" o:spid="_x0000_s1759" style="position:absolute;flip:x;visibility:visible;mso-wrap-style:square" from="3335,3344" to="3346,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T9QMQAAADdAAAADwAAAGRycy9kb3ducmV2LnhtbESPUWvCMBSF34X9h3AHvmm6qkM6o4hQ&#10;FAYD3X7ApblrujU3pYlp/fdmMPDxcM75DmezG20rIvW+cazgZZ6BIK6cbrhW8PVZztYgfEDW2Dom&#10;BTfysNs+TTZYaDfwmeIl1CJB2BeowITQFVL6ypBFP3cdcfK+XW8xJNnXUvc4JLhtZZ5lr9Jiw2nB&#10;YEcHQ9Xv5WoVjLosz9efcmmH+HHM3vO4Mouo1PR53L+BCDSGR/i/fdIK8nW+hL836Qn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P1AxAAAAN0AAAAPAAAAAAAAAAAA&#10;AAAAAKECAABkcnMvZG93bnJldi54bWxQSwUGAAAAAAQABAD5AAAAkgMAAAAA&#10;" strokecolor="#24211d" strokeweight="0"/>
                  <v:line id="Line 757" o:spid="_x0000_s1760" style="position:absolute;flip:x;visibility:visible;mso-wrap-style:square" from="3301,3344" to="3313,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hY28UAAADdAAAADwAAAGRycy9kb3ducmV2LnhtbESPUWvCMBSF3wf7D+EOfJvpuilSjSJC&#10;2WAwsPoDLs21qWtuShPT+u+XwWCPh3POdzib3WQ7EWnwrWMFL/MMBHHtdMuNgvOpfF6B8AFZY+eY&#10;FNzJw277+LDBQruRjxSr0IgEYV+gAhNCX0jpa0MW/dz1xMm7uMFiSHJopB5wTHDbyTzLltJiy2nB&#10;YE8HQ/V3dbMKJl2Wx9u1fLNj/HrPPvO4MK9RqdnTtF+DCDSF//Bf+0MryFf5An7fp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hY28UAAADdAAAADwAAAAAAAAAA&#10;AAAAAAChAgAAZHJzL2Rvd25yZXYueG1sUEsFBgAAAAAEAAQA+QAAAJMDAAAAAA==&#10;" strokecolor="#24211d" strokeweight="0"/>
                  <v:line id="Line 758" o:spid="_x0000_s1761" style="position:absolute;flip:x;visibility:visible;mso-wrap-style:square" from="3267,3344" to="3279,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rGrMQAAADdAAAADwAAAGRycy9kb3ducmV2LnhtbESPUWvCMBSF3wX/Q7jC3jS120SqUWRQ&#10;NhgIuv2AS3Ntqs1NaWLa/ftlIOzxcM75Dme7H20rIvW+caxguchAEFdON1wr+P4q52sQPiBrbB2T&#10;gh/ysN9NJ1sstBv4RPEcapEg7AtUYELoCil9ZciiX7iOOHkX11sMSfa11D0OCW5bmWfZSlpsOC0Y&#10;7OjNUHU7362CUZfl6X4tX+wQj+/ZZx5fzXNU6mk2HjYgAo3hP/xof2gF+Tpfwd+b9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sasxAAAAN0AAAAPAAAAAAAAAAAA&#10;AAAAAKECAABkcnMvZG93bnJldi54bWxQSwUGAAAAAAQABAD5AAAAkgMAAAAA&#10;" strokecolor="#24211d" strokeweight="0"/>
                  <v:line id="Line 759" o:spid="_x0000_s1762" style="position:absolute;flip:x;visibility:visible;mso-wrap-style:square" from="3234,3344" to="3245,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ZjN8UAAADdAAAADwAAAGRycy9kb3ducmV2LnhtbESPUWvCMBSF3wf+h3CFvc3U6jbpjCJC&#10;mSAMdPsBl+au6dbclCam9d8bYbDHwznnO5z1drStiNT7xrGC+SwDQVw53XCt4OuzfFqB8AFZY+uY&#10;FFzJw3YzeVhjod3AJ4rnUIsEYV+gAhNCV0jpK0MW/cx1xMn7dr3FkGRfS93jkOC2lXmWvUiLDacF&#10;gx3tDVW/54tVMOqyPF1+yqUd4sd7dszjs1lEpR6n4+4NRKAx/If/2getIF/lr3B/k5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ZjN8UAAADdAAAADwAAAAAAAAAA&#10;AAAAAAChAgAAZHJzL2Rvd25yZXYueG1sUEsFBgAAAAAEAAQA+QAAAJMDAAAAAA==&#10;" strokecolor="#24211d" strokeweight="0"/>
                  <v:line id="Line 760" o:spid="_x0000_s1763" style="position:absolute;flip:x;visibility:visible;mso-wrap-style:square" from="3200,3344" to="3211,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n3RcEAAADdAAAADwAAAGRycy9kb3ducmV2LnhtbERP3WrCMBS+H/gO4QjezdTuB6lGEaFM&#10;GAx0PsChOTbV5qQ0Ma1vby4Gu/z4/tfb0bYiUu8bxwoW8wwEceV0w7WC82/5ugThA7LG1jEpeJCH&#10;7WbyssZCu4GPFE+hFimEfYEKTAhdIaWvDFn0c9cRJ+7ieoshwb6WuschhdtW5ln2KS02nBoMdrQ3&#10;VN1Od6tg1GV5vF/LdzvEn6/sO48f5i0qNZuOuxWIQGP4F/+5D1pBvszT3PQmPQG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fdFwQAAAN0AAAAPAAAAAAAAAAAAAAAA&#10;AKECAABkcnMvZG93bnJldi54bWxQSwUGAAAAAAQABAD5AAAAjwMAAAAA&#10;" strokecolor="#24211d" strokeweight="0"/>
                  <v:line id="Line 761" o:spid="_x0000_s1764" style="position:absolute;flip:x;visibility:visible;mso-wrap-style:square" from="3166,3344" to="3177,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VS3sUAAADdAAAADwAAAGRycy9kb3ducmV2LnhtbESPUWvCMBSF3wf+h3CFvc3U6obrjCJC&#10;mSAMdPsBl+au6dbclCam9d8bYbDHwznnO5z1drStiNT7xrGC+SwDQVw53XCt4OuzfFqB8AFZY+uY&#10;FFzJw3YzeVhjod3AJ4rnUIsEYV+gAhNCV0jpK0MW/cx1xMn7dr3FkGRfS93jkOC2lXmWvUiLDacF&#10;gx3tDVW/54tVMOqyPF1+yqUd4sd7dszjs1lEpR6n4+4NRKAx/If/2getIF/lr3B/k5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GVS3sUAAADdAAAADwAAAAAAAAAA&#10;AAAAAAChAgAAZHJzL2Rvd25yZXYueG1sUEsFBgAAAAAEAAQA+QAAAJMDAAAAAA==&#10;" strokecolor="#24211d" strokeweight="0"/>
                  <v:line id="Line 762" o:spid="_x0000_s1765" style="position:absolute;flip:x;visibility:visible;mso-wrap-style:square" from="3132,3344" to="3144,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ZtnsIAAADdAAAADwAAAGRycy9kb3ducmV2LnhtbERP3WrCMBS+H/gO4QjezdS6iXRGkUGZ&#10;MBj48wCH5qzp1pyUJqb17c2F4OXH97/ZjbYVkXrfOFawmGcgiCunG64VXM7l6xqED8gaW8ek4EYe&#10;dtvJywYL7QY+UjyFWqQQ9gUqMCF0hZS+MmTRz11HnLhf11sMCfa11D0OKdy2Ms+ylbTYcGow2NGn&#10;oer/dLUKRl2Wx+tf+WaH+POVfefx3SyjUrPpuP8AEWgMT/HDfdAK8vUy7U9v0hO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ZtnsIAAADdAAAADwAAAAAAAAAAAAAA&#10;AAChAgAAZHJzL2Rvd25yZXYueG1sUEsFBgAAAAAEAAQA+QAAAJADAAAAAA==&#10;" strokecolor="#24211d" strokeweight="0"/>
                  <v:line id="Line 763" o:spid="_x0000_s1766" style="position:absolute;flip:x;visibility:visible;mso-wrap-style:square" from="3098,3344" to="3110,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rIBcUAAADdAAAADwAAAGRycy9kb3ducmV2LnhtbESPUWvCMBSF3wf7D+EOfJup1Q3pjDIG&#10;RWEgqPsBl+auqTY3pYlp/feLIOzxcM75Dme1GW0rIvW+caxgNs1AEFdON1wr+DmVr0sQPiBrbB2T&#10;ght52Kyfn1ZYaDfwgeIx1CJB2BeowITQFVL6ypBFP3UdcfJ+XW8xJNnXUvc4JLhtZZ5l79Jiw2nB&#10;YEdfhqrL8WoVjLosD9dzubBD3G+z7zy+mXlUavIyfn6ACDSG//CjvdMK8uV8Bv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8rIBcUAAADdAAAADwAAAAAAAAAA&#10;AAAAAAChAgAAZHJzL2Rvd25yZXYueG1sUEsFBgAAAAAEAAQA+QAAAJMDAAAAAA==&#10;" strokecolor="#24211d" strokeweight="0"/>
                  <v:line id="Line 764" o:spid="_x0000_s1767" style="position:absolute;flip:x;visibility:visible;mso-wrap-style:square" from="3065,3344" to="3076,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hWcsQAAADdAAAADwAAAGRycy9kb3ducmV2LnhtbESPUWvCMBSF3wf+h3CFvc3U6oZ0RhGh&#10;TBgIuv2AS3PXdDY3pYlp/feLIOzxcM75Dme9HW0rIvW+caxgPstAEFdON1wr+P4qX1YgfEDW2Dom&#10;BTfysN1MntZYaDfwieI51CJB2BeowITQFVL6ypBFP3MdcfJ+XG8xJNnXUvc4JLhtZZ5lb9Jiw2nB&#10;YEd7Q9XlfLUKRl2Wp+tvubRDPH5kn3l8NYuo1PN03L2DCDSG//CjfdAK8tUih/ub9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GFZyxAAAAN0AAAAPAAAAAAAAAAAA&#10;AAAAAKECAABkcnMvZG93bnJldi54bWxQSwUGAAAAAAQABAD5AAAAkgMAAAAA&#10;" strokecolor="#24211d" strokeweight="0"/>
                  <v:line id="Line 765" o:spid="_x0000_s1768" style="position:absolute;flip:x;visibility:visible;mso-wrap-style:square" from="3031,3344" to="3042,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Tz6cUAAADdAAAADwAAAGRycy9kb3ducmV2LnhtbESPUWvCMBSF3wf7D+EOfJvpWidSjTIG&#10;RWEwUPcDLs1dU9fclCam9d8vwmCPh3POdzib3WQ7EWnwrWMFL/MMBHHtdMuNgq9z9bwC4QOyxs4x&#10;KbiRh9328WGDpXYjHymeQiMShH2JCkwIfSmlrw1Z9HPXEyfv2w0WQ5JDI/WAY4LbTuZZtpQWW04L&#10;Bnt6N1T/nK5WwaSr6ni9VAs7xs999pHHV1NEpWZP09saRKAp/If/2getIF8VBdzfp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Tz6cUAAADdAAAADwAAAAAAAAAA&#10;AAAAAAChAgAAZHJzL2Rvd25yZXYueG1sUEsFBgAAAAAEAAQA+QAAAJMDAAAAAA==&#10;" strokecolor="#24211d" strokeweight="0"/>
                  <v:line id="Line 766" o:spid="_x0000_s1769" style="position:absolute;flip:x;visibility:visible;mso-wrap-style:square" from="2997,3344" to="3008,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1rncUAAADdAAAADwAAAGRycy9kb3ducmV2LnhtbESPzWrDMBCE74W8g9hAb40cJw3BiRJC&#10;wbRQKOTnARZrYzmxVsZSZPftq0Khx2FmvmG2+9G2IlLvG8cK5rMMBHHldMO1gsu5fFmD8AFZY+uY&#10;FHyTh/1u8rTFQruBjxRPoRYJwr5ABSaErpDSV4Ys+pnriJN3db3FkGRfS93jkOC2lXmWraTFhtOC&#10;wY7eDFX308MqGHVZHh+3cmmH+PWefebx1SyiUs/T8bABEWgM/+G/9odWkK8XS/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1rncUAAADdAAAADwAAAAAAAAAA&#10;AAAAAAChAgAAZHJzL2Rvd25yZXYueG1sUEsFBgAAAAAEAAQA+QAAAJMDAAAAAA==&#10;" strokecolor="#24211d" strokeweight="0"/>
                  <v:line id="Line 767" o:spid="_x0000_s1770" style="position:absolute;flip:x;visibility:visible;mso-wrap-style:square" from="2963,3344" to="2975,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HOBsUAAADdAAAADwAAAGRycy9kb3ducmV2LnhtbESPzWrDMBCE74W8g9hAb40cpwnBiRJC&#10;wbRQKOTnARZrYzmxVsZSZPftq0Khx2FmvmG2+9G2IlLvG8cK5rMMBHHldMO1gsu5fFmD8AFZY+uY&#10;FHyTh/1u8rTFQruBjxRPoRYJwr5ABSaErpDSV4Ys+pnriJN3db3FkGRfS93jkOC2lXmWraTFhtOC&#10;wY7eDFX308MqGHVZHh+38tUO8es9+8zj0iyiUs/T8bABEWgM/+G/9odWkK8XS/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HOBsUAAADdAAAADwAAAAAAAAAA&#10;AAAAAAChAgAAZHJzL2Rvd25yZXYueG1sUEsFBgAAAAAEAAQA+QAAAJMDAAAAAA==&#10;" strokecolor="#24211d" strokeweight="0"/>
                  <v:line id="Line 768" o:spid="_x0000_s1771" style="position:absolute;flip:x;visibility:visible;mso-wrap-style:square" from="2929,3344" to="2941,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NQccUAAADdAAAADwAAAGRycy9kb3ducmV2LnhtbESPUWvCMBSF3wf7D+EOfJvpqhOpRhmD&#10;ojAQ1P2AS3PX1DU3pYlp/feLIOzxcM75Dme9HW0rIvW+cazgbZqBIK6cbrhW8H0uX5cgfEDW2Dom&#10;BTfysN08P62x0G7gI8VTqEWCsC9QgQmhK6T0lSGLfuo64uT9uN5iSLKvpe5xSHDbyjzLFtJiw2nB&#10;YEefhqrf09UqGHVZHq+Xcm6HeNhlX3l8N7Oo1ORl/FiBCDSG//CjvdcK8uVsAfc36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NQccUAAADdAAAADwAAAAAAAAAA&#10;AAAAAAChAgAAZHJzL2Rvd25yZXYueG1sUEsFBgAAAAAEAAQA+QAAAJMDAAAAAA==&#10;" strokecolor="#24211d" strokeweight="0"/>
                  <v:line id="Line 769" o:spid="_x0000_s1772" style="position:absolute;flip:x;visibility:visible;mso-wrap-style:square" from="2896,3344" to="2907,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16sUAAADdAAAADwAAAGRycy9kb3ducmV2LnhtbESPUWvCMBSF3wf+h3AF32a6ujmpRhmD&#10;4mAw0O0HXJq7pq65KU1M6783A8HHwznnO5zNbrStiNT7xrGCp3kGgrhyuuFawc93+bgC4QOyxtYx&#10;KbiQh9128rDBQruBDxSPoRYJwr5ABSaErpDSV4Ys+rnriJP363qLIcm+lrrHIcFtK/MsW0qLDacF&#10;gx29G6r+jmerYNRleTifymc7xK999pnHF7OISs2m49saRKAx3MO39odWkK8Wr/D/Jj0Bu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16sUAAADdAAAADwAAAAAAAAAA&#10;AAAAAAChAgAAZHJzL2Rvd25yZXYueG1sUEsFBgAAAAAEAAQA+QAAAJMDAAAAAA==&#10;" strokecolor="#24211d" strokeweight="0"/>
                  <v:line id="Line 770" o:spid="_x0000_s1773" style="position:absolute;flip:x;visibility:visible;mso-wrap-style:square" from="2862,3344" to="2873,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BhmMIAAADdAAAADwAAAGRycy9kb3ducmV2LnhtbERP3WrCMBS+H/gO4QjezdS6iXRGkUGZ&#10;MBj48wCH5qzp1pyUJqb17c2F4OXH97/ZjbYVkXrfOFawmGcgiCunG64VXM7l6xqED8gaW8ek4EYe&#10;dtvJywYL7QY+UjyFWqQQ9gUqMCF0hZS+MmTRz11HnLhf11sMCfa11D0OKdy2Ms+ylbTYcGow2NGn&#10;oer/dLUKRl2Wx+tf+WaH+POVfefx3SyjUrPpuP8AEWgMT/HDfdAK8vUyzU1v0hO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BhmMIAAADdAAAADwAAAAAAAAAAAAAA&#10;AAChAgAAZHJzL2Rvd25yZXYueG1sUEsFBgAAAAAEAAQA+QAAAJADAAAAAA==&#10;" strokecolor="#24211d" strokeweight="0"/>
                  <v:line id="Line 771" o:spid="_x0000_s1774" style="position:absolute;flip:x;visibility:visible;mso-wrap-style:square" from="2828,3344" to="2839,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zEA8UAAADdAAAADwAAAGRycy9kb3ducmV2LnhtbESPUWvCMBSF3wf7D+EO9jbTVSfaGWUM&#10;ygRhoNsPuDTXpltzU5qY1n9vBMHHwznnO5zVZrStiNT7xrGC10kGgrhyuuFawe9P+bIA4QOyxtYx&#10;KTiTh8368WGFhXYD7ykeQi0ShH2BCkwIXSGlrwxZ9BPXESfv6HqLIcm+lrrHIcFtK/Msm0uLDacF&#10;gx19Gqr+DyerYNRluT/9lTM7xO+vbJfHNzONSj0/jR/vIAKN4R6+tbdaQb6YLuH6Jj0Bu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zEA8UAAADdAAAADwAAAAAAAAAA&#10;AAAAAAChAgAAZHJzL2Rvd25yZXYueG1sUEsFBgAAAAAEAAQA+QAAAJMDAAAAAA==&#10;" strokecolor="#24211d" strokeweight="0"/>
                  <v:line id="Line 772" o:spid="_x0000_s1775" style="position:absolute;flip:x;visibility:visible;mso-wrap-style:square" from="2794,3344" to="2806,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Ae48IAAADdAAAADwAAAGRycy9kb3ducmV2LnhtbERP3WrCMBS+F3yHcITdaWrnhnSmRQZl&#10;A2Gg7gEOzVnTrTkpTUy7tzcXg11+fP+Hara9iDT6zrGC7SYDQdw43XGr4PNar/cgfEDW2DsmBb/k&#10;oSqXiwMW2k18pngJrUgh7AtUYEIYCil9Y8ii37iBOHFfbrQYEhxbqUecUrjtZZ5lz9Jix6nB4ECv&#10;hpqfy80qmHVdn2/f9c5O8eMtO+XxyTxGpR5W8/EFRKA5/Iv/3O9aQb7fpf3pTXoCsr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Ae48IAAADdAAAADwAAAAAAAAAAAAAA&#10;AAChAgAAZHJzL2Rvd25yZXYueG1sUEsFBgAAAAAEAAQA+QAAAJADAAAAAA==&#10;" strokecolor="#24211d" strokeweight="0"/>
                  <v:line id="Line 773" o:spid="_x0000_s1776" style="position:absolute;flip:x;visibility:visible;mso-wrap-style:square" from="2760,3344" to="2772,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y7eMUAAADdAAAADwAAAGRycy9kb3ducmV2LnhtbESPUWvCMBSF3wf7D+EOfJup1Q3pjDIG&#10;RWEgqPsBl+auqTY3pYlp/fdmIOzxcM75Dme1GW0rIvW+caxgNs1AEFdON1wr+DmVr0sQPiBrbB2T&#10;ght52Kyfn1ZYaDfwgeIx1CJB2BeowITQFVL6ypBFP3UdcfJ+XW8xJNnXUvc4JLhtZZ5l79Jiw2nB&#10;YEdfhqrL8WoVjLosD9dzubBD3G+z7zy+mXlUavIyfn6ACDSG//CjvdMK8uViBn9v0hO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8y7eMUAAADdAAAADwAAAAAAAAAA&#10;AAAAAAChAgAAZHJzL2Rvd25yZXYueG1sUEsFBgAAAAAEAAQA+QAAAJMDAAAAAA==&#10;" strokecolor="#24211d" strokeweight="0"/>
                  <v:line id="Line 774" o:spid="_x0000_s1777" style="position:absolute;flip:x;visibility:visible;mso-wrap-style:square" from="2727,3344" to="2738,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4lD8QAAADdAAAADwAAAGRycy9kb3ducmV2LnhtbESPUWvCMBSF34X9h3AHvmm6qkM6o4hQ&#10;FAYD3X7ApblrujU3pYlp/fdmMPDxcM75DmezG20rIvW+cazgZZ6BIK6cbrhW8PVZztYgfEDW2Dom&#10;BTfysNs+TTZYaDfwmeIl1CJB2BeowITQFVL6ypBFP3cdcfK+XW8xJNnXUvc4JLhtZZ5lr9Jiw2nB&#10;YEcHQ9Xv5WoVjLosz9efcmmH+HHM3vO4Mouo1PR53L+BCDSGR/i/fdIK8vUyh7836QnI7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HiUPxAAAAN0AAAAPAAAAAAAAAAAA&#10;AAAAAKECAABkcnMvZG93bnJldi54bWxQSwUGAAAAAAQABAD5AAAAkgMAAAAA&#10;" strokecolor="#24211d" strokeweight="0"/>
                  <v:line id="Line 775" o:spid="_x0000_s1778" style="position:absolute;flip:x;visibility:visible;mso-wrap-style:square" from="2693,3344" to="2704,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KAlMUAAADdAAAADwAAAGRycy9kb3ducmV2LnhtbESPzWrDMBCE74W8g9hAb40cJw3BiRJC&#10;wbRQKOTnARZrYzmxVsZSZPftq0Khx2FmvmG2+9G2IlLvG8cK5rMMBHHldMO1gsu5fFmD8AFZY+uY&#10;FHyTh/1u8rTFQruBjxRPoRYJwr5ABSaErpDSV4Ys+pnriJN3db3FkGRfS93jkOC2lXmWraTFhtOC&#10;wY7eDFX308MqGHVZHh+3cmmH+PWefebx1SyiUs/T8bABEWgM/+G/9odWkK+XC/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KAlMUAAADdAAAADwAAAAAAAAAA&#10;AAAAAAChAgAAZHJzL2Rvd25yZXYueG1sUEsFBgAAAAAEAAQA+QAAAJMDAAAAAA==&#10;" strokecolor="#24211d" strokeweight="0"/>
                  <v:line id="Line 776" o:spid="_x0000_s1779" style="position:absolute;flip:x;visibility:visible;mso-wrap-style:square" from="2659,3344" to="2670,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sY4MUAAADdAAAADwAAAGRycy9kb3ducmV2LnhtbESPUWvCMBSF3wf7D+EOfJvpaidSjTIG&#10;RWEwUPcDLs1dU9fclCam9d+bwWCPh3POdzib3WQ7EWnwrWMFL/MMBHHtdMuNgq9z9bwC4QOyxs4x&#10;KbiRh9328WGDpXYjHymeQiMShH2JCkwIfSmlrw1Z9HPXEyfv2w0WQ5JDI/WAY4LbTuZZtpQWW04L&#10;Bnt6N1T/nK5WwaSr6ni9VIUd4+c++8jjq1lEpWZP09saRKAp/If/2getIF8VBfy+SU9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7sY4MUAAADdAAAADwAAAAAAAAAA&#10;AAAAAAChAgAAZHJzL2Rvd25yZXYueG1sUEsFBgAAAAAEAAQA+QAAAJMDAAAAAA==&#10;" strokecolor="#24211d" strokeweight="0"/>
                  <v:line id="Line 777" o:spid="_x0000_s1780" style="position:absolute;flip:x;visibility:visible;mso-wrap-style:square" from="2625,3344" to="2637,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e9e8UAAADdAAAADwAAAGRycy9kb3ducmV2LnhtbESPzWrDMBCE74W8g9hAb40cNwnBiRJC&#10;wbRQKOTnARZrYzmxVsZSZPftq0Khx2FmvmG2+9G2IlLvG8cK5rMMBHHldMO1gsu5fFmD8AFZY+uY&#10;FHyTh/1u8rTFQruBjxRPoRYJwr5ABSaErpDSV4Ys+pnriJN3db3FkGRfS93jkOC2lXmWraTFhtOC&#10;wY7eDFX308MqGHVZHh+3cmGH+PWefeZxaV6jUs/T8bABEWgM/+G/9odWkK8XS/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e9e8UAAADdAAAADwAAAAAAAAAA&#10;AAAAAAChAgAAZHJzL2Rvd25yZXYueG1sUEsFBgAAAAAEAAQA+QAAAJMDAAAAAA==&#10;" strokecolor="#24211d" strokeweight="0"/>
                  <v:line id="Line 778" o:spid="_x0000_s1781" style="position:absolute;flip:x;visibility:visible;mso-wrap-style:square" from="2591,3344" to="2603,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UjDMUAAADdAAAADwAAAGRycy9kb3ducmV2LnhtbESPUWvCMBSF3wf7D+EOfJvpqhOpRhmD&#10;ojAQ1P2AS3PX1DU3pYlp/fdmIOzxcM75Dme9HW0rIvW+cazgbZqBIK6cbrhW8H0uX5cgfEDW2Dom&#10;BTfysN08P62x0G7gI8VTqEWCsC9QgQmhK6T0lSGLfuo64uT9uN5iSLKvpe5xSHDbyjzLFtJiw2nB&#10;YEefhqrf09UqGHVZHq+Xcm6HeNhlX3l8N7Oo1ORl/FiBCDSG//CjvdcK8uV8AX9v0hO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UjDMUAAADdAAAADwAAAAAAAAAA&#10;AAAAAAChAgAAZHJzL2Rvd25yZXYueG1sUEsFBgAAAAAEAAQA+QAAAJMDAAAAAA==&#10;" strokecolor="#24211d" strokeweight="0"/>
                  <v:line id="Line 779" o:spid="_x0000_s1782" style="position:absolute;flip:x;visibility:visible;mso-wrap-style:square" from="2558,3344" to="2569,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mGl8UAAADdAAAADwAAAGRycy9kb3ducmV2LnhtbESPUWvCMBSF3wf+h3CFvc10nXNSjTIG&#10;RWEw0O0HXJq7pq65KU1M6783A8HHwznnO5z1drStiNT7xrGC51kGgrhyuuFawc93+bQE4QOyxtYx&#10;KbiQh+1m8rDGQruBDxSPoRYJwr5ABSaErpDSV4Ys+pnriJP363qLIcm+lrrHIcFtK/MsW0iLDacF&#10;gx19GKr+jmerYNRleTifyrkd4tcu+8zjq3mJSj1Ox/cViEBjuIdv7b1WkC/nb/D/Jj0B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mGl8UAAADdAAAADwAAAAAAAAAA&#10;AAAAAAChAgAAZHJzL2Rvd25yZXYueG1sUEsFBgAAAAAEAAQA+QAAAJMDAAAAAA==&#10;" strokecolor="#24211d" strokeweight="0"/>
                  <v:line id="Line 780" o:spid="_x0000_s1783" style="position:absolute;flip:x;visibility:visible;mso-wrap-style:square" from="2524,3344" to="2535,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YS5cIAAADdAAAADwAAAGRycy9kb3ducmV2LnhtbERP3WrCMBS+F3yHcITdaWrnhnSmRQZl&#10;A2Gg7gEOzVnTrTkpTUy7tzcXg11+fP+Hara9iDT6zrGC7SYDQdw43XGr4PNar/cgfEDW2DsmBb/k&#10;oSqXiwMW2k18pngJrUgh7AtUYEIYCil9Y8ii37iBOHFfbrQYEhxbqUecUrjtZZ5lz9Jix6nB4ECv&#10;hpqfy80qmHVdn2/f9c5O8eMtO+XxyTxGpR5W8/EFRKA5/Iv/3O9aQb7fpbnpTXoCsr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vYS5cIAAADdAAAADwAAAAAAAAAAAAAA&#10;AAChAgAAZHJzL2Rvd25yZXYueG1sUEsFBgAAAAAEAAQA+QAAAJADAAAAAA==&#10;" strokecolor="#24211d" strokeweight="0"/>
                  <v:line id="Line 781" o:spid="_x0000_s1784" style="position:absolute;flip:x;visibility:visible;mso-wrap-style:square" from="2490,3344" to="2501,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q3fsUAAADdAAAADwAAAGRycy9kb3ducmV2LnhtbESPzWrDMBCE74W+g9hCb41cNw2JGyWE&#10;gGmgUMjPAyzWxnJrrYylyO7bR4VAjsPMfMMs16NtRaTeN44VvE4yEMSV0w3XCk7H8mUOwgdkja1j&#10;UvBHHtarx4clFtoNvKd4CLVIEPYFKjAhdIWUvjJk0U9cR5y8s+sthiT7WuoehwS3rcyzbCYtNpwW&#10;DHa0NVT9Hi5WwajLcn/5Kad2iN+f2Vce381bVOr5adx8gAg0hnv41t5pBfl8uoD/N+k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q3fsUAAADdAAAADwAAAAAAAAAA&#10;AAAAAAChAgAAZHJzL2Rvd25yZXYueG1sUEsFBgAAAAAEAAQA+QAAAJMDAAAAAA==&#10;" strokecolor="#24211d" strokeweight="0"/>
                  <v:line id="Line 782" o:spid="_x0000_s1785" style="position:absolute;flip:x;visibility:visible;mso-wrap-style:square" from="2456,3344" to="2468,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mIPsEAAADdAAAADwAAAGRycy9kb3ducmV2LnhtbERP3WrCMBS+H/gO4Qi7m6ndHFKNIoOy&#10;gSCoe4BDc2yqzUlpYtq9vbkYePnx/a+3o21FpN43jhXMZxkI4srphmsFv+fybQnCB2SNrWNS8Ece&#10;tpvJyxoL7QY+UjyFWqQQ9gUqMCF0hZS+MmTRz1xHnLiL6y2GBPta6h6HFG5bmWfZp7TYcGow2NGX&#10;oep2ulsFoy7L4/1aftghHr6zfR4X5j0q9ToddysQgcbwFP+7f7SCfLlI+9Ob9AT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WYg+wQAAAN0AAAAPAAAAAAAAAAAAAAAA&#10;AKECAABkcnMvZG93bnJldi54bWxQSwUGAAAAAAQABAD5AAAAjwMAAAAA&#10;" strokecolor="#24211d" strokeweight="0"/>
                  <v:line id="Line 783" o:spid="_x0000_s1786" style="position:absolute;flip:x;visibility:visible;mso-wrap-style:square" from="2422,3344" to="2434,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UtpcUAAADdAAAADwAAAGRycy9kb3ducmV2LnhtbESPUWvCMBSF3wf7D+EOfJupdQ7pjDIG&#10;RWEwUPcDLs1dU21uShPT+u+NIOzxcM75Dme1GW0rIvW+caxgNs1AEFdON1wr+D2Wr0sQPiBrbB2T&#10;git52Kyfn1ZYaDfwnuIh1CJB2BeowITQFVL6ypBFP3UdcfL+XG8xJNnXUvc4JLhtZZ5l79Jiw2nB&#10;YEdfhqrz4WIVjLos95dT+WaH+LPNvvO4MPOo1ORl/PwAEWgM/+FHe6cV5MvFDO5v0hO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UtpcUAAADdAAAADwAAAAAAAAAA&#10;AAAAAAChAgAAZHJzL2Rvd25yZXYueG1sUEsFBgAAAAAEAAQA+QAAAJMDAAAAAA==&#10;" strokecolor="#24211d" strokeweight="0"/>
                  <v:line id="Line 784" o:spid="_x0000_s1787" style="position:absolute;flip:x;visibility:visible;mso-wrap-style:square" from="2389,3344" to="2400,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ez0sUAAADdAAAADwAAAGRycy9kb3ducmV2LnhtbESPUWvCMBSF3wf7D+EOfJvpuilSjSJC&#10;2WAwsPoDLs21qWtuShPT+u+XwWCPh3POdzib3WQ7EWnwrWMFL/MMBHHtdMuNgvOpfF6B8AFZY+eY&#10;FNzJw277+LDBQruRjxSr0IgEYV+gAhNCX0jpa0MW/dz1xMm7uMFiSHJopB5wTHDbyTzLltJiy2nB&#10;YE8HQ/V3dbMKJl2Wx9u1fLNj/HrPPvO4MK9RqdnTtF+DCDSF//Bf+0MryFeLHH7fpCcgt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ez0sUAAADdAAAADwAAAAAAAAAA&#10;AAAAAAChAgAAZHJzL2Rvd25yZXYueG1sUEsFBgAAAAAEAAQA+QAAAJMDAAAAAA==&#10;" strokecolor="#24211d" strokeweight="0"/>
                  <v:line id="Line 785" o:spid="_x0000_s1788" style="position:absolute;flip:x;visibility:visible;mso-wrap-style:square" from="2355,3344" to="2366,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sWScUAAADdAAAADwAAAGRycy9kb3ducmV2LnhtbESPzWrDMBCE74W8g9hAb40cpwnBiRJC&#10;wbRQKOTnARZrYzmxVsZSZPftq0Khx2FmvmG2+9G2IlLvG8cK5rMMBHHldMO1gsu5fFmD8AFZY+uY&#10;FHyTh/1u8rTFQruBjxRPoRYJwr5ABSaErpDSV4Ys+pnriJN3db3FkGRfS93jkOC2lXmWraTFhtOC&#10;wY7eDFX308MqGHVZHh+38tUO8es9+8zj0iyiUs/T8bABEWgM/+G/9odWkK+XC/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YsWScUAAADdAAAADwAAAAAAAAAA&#10;AAAAAAChAgAAZHJzL2Rvd25yZXYueG1sUEsFBgAAAAAEAAQA+QAAAJMDAAAAAA==&#10;" strokecolor="#24211d" strokeweight="0"/>
                  <v:line id="Line 786" o:spid="_x0000_s1789" style="position:absolute;flip:x;visibility:visible;mso-wrap-style:square" from="2321,3344" to="2332,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KOPcUAAADdAAAADwAAAGRycy9kb3ducmV2LnhtbESPzWrDMBCE74W8g9hAb40cNwnBiRJC&#10;wbRQKOTnARZrYzmxVsZSZPftq0Khx2FmvmG2+9G2IlLvG8cK5rMMBHHldMO1gsu5fFmD8AFZY+uY&#10;FHyTh/1u8rTFQruBjxRPoRYJwr5ABSaErpDSV4Ys+pnriJN3db3FkGRfS93jkOC2lXmWraTFhtOC&#10;wY7eDFX308MqGHVZHh+3cmGH+PWefeZxaV6jUs/T8bABEWgM/+G/9odWkK+XC/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KOPcUAAADdAAAADwAAAAAAAAAA&#10;AAAAAAChAgAAZHJzL2Rvd25yZXYueG1sUEsFBgAAAAAEAAQA+QAAAJMDAAAAAA==&#10;" strokecolor="#24211d" strokeweight="0"/>
                  <v:line id="Line 787" o:spid="_x0000_s1790" style="position:absolute;flip:x;visibility:visible;mso-wrap-style:square" from="2287,3344" to="2299,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4rpsUAAADdAAAADwAAAGRycy9kb3ducmV2LnhtbESPUWvCMBSF3wf7D+EOfJvp6ipSjTIG&#10;RWEwUPcDLs1dU9fclCam9d+bwWCPh3POdzib3WQ7EWnwrWMFL/MMBHHtdMuNgq9z9bwC4QOyxs4x&#10;KbiRh9328WGDpXYjHymeQiMShH2JCkwIfSmlrw1Z9HPXEyfv2w0WQ5JDI/WAY4LbTuZZtpQWW04L&#10;Bnt6N1T/nK5WwaSr6ni9VK92jJ/77COPhVlEpWZP09saRKAp/If/2getIF8VBfy+SU9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4rpsUAAADdAAAADwAAAAAAAAAA&#10;AAAAAAChAgAAZHJzL2Rvd25yZXYueG1sUEsFBgAAAAAEAAQA+QAAAJMDAAAAAA==&#10;" strokecolor="#24211d" strokeweight="0"/>
                  <v:line id="Line 788" o:spid="_x0000_s1791" style="position:absolute;flip:x;visibility:visible;mso-wrap-style:square" from="2253,3344" to="2276,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10cUAAADdAAAADwAAAGRycy9kb3ducmV2LnhtbESPUWvCMBSF3wf7D+EOfJvp6hSpRhmD&#10;ojAYqPsBl+auqWtuShPT+u+NIOzxcM75Dme9HW0rIvW+cazgbZqBIK6cbrhW8HMqX5cgfEDW2Dom&#10;BVfysN08P62x0G7gA8VjqEWCsC9QgQmhK6T0lSGLfuo64uT9ut5iSLKvpe5xSHDbyjzLFtJiw2nB&#10;YEefhqq/48UqGHVZHi7n8t0O8XuXfeVxbmZRqcnL+LECEWgM/+FHe68V5Mv5Au5v0hO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10cUAAADdAAAADwAAAAAAAAAA&#10;AAAAAAChAgAAZHJzL2Rvd25yZXYueG1sUEsFBgAAAAAEAAQA+QAAAJMDAAAAAA==&#10;" strokecolor="#24211d" strokeweight="0"/>
                  <v:line id="Line 789" o:spid="_x0000_s1792" style="position:absolute;flip:x;visibility:visible;mso-wrap-style:square" from="2220,3344" to="2242,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AQSsUAAADdAAAADwAAAGRycy9kb3ducmV2LnhtbESPUWvCMBSF3wX/Q7jC3jRdN51Uo4xB&#10;cSAMdPsBl+auqWtuShPT+u+XgbDHwznnO5ztfrStiNT7xrGCx0UGgrhyuuFawddnOV+D8AFZY+uY&#10;FNzIw343nWyx0G7gE8VzqEWCsC9QgQmhK6T0lSGLfuE64uR9u95iSLKvpe5xSHDbyjzLVtJiw2nB&#10;YEdvhqqf89UqGHVZnq6X8tkO8eOQHfO4NE9RqYfZ+LoBEWgM/+F7+10ryNfLF/h7k56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AQSsUAAADdAAAADwAAAAAAAAAA&#10;AAAAAAChAgAAZHJzL2Rvd25yZXYueG1sUEsFBgAAAAAEAAQA+QAAAJMDAAAAAA==&#10;" strokecolor="#24211d" strokeweight="0"/>
                  <v:line id="Line 790" o:spid="_x0000_s1793" style="position:absolute;flip:x;visibility:visible;mso-wrap-style:square" from="2186,3344" to="2208,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EOMEAAADdAAAADwAAAGRycy9kb3ducmV2LnhtbERP3WrCMBS+H/gO4Qi7m6ndHFKNIoOy&#10;gSCoe4BDc2yqzUlpYtq9vbkYePnx/a+3o21FpN43jhXMZxkI4srphmsFv+fybQnCB2SNrWNS8Ece&#10;tpvJyxoL7QY+UjyFWqQQ9gUqMCF0hZS+MmTRz1xHnLiL6y2GBPta6h6HFG5bmWfZp7TYcGow2NGX&#10;oep2ulsFoy7L4/1aftghHr6zfR4X5j0q9ToddysQgcbwFP+7f7SCfLlIc9Ob9AT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L4Q4wQAAAN0AAAAPAAAAAAAAAAAAAAAA&#10;AKECAABkcnMvZG93bnJldi54bWxQSwUGAAAAAAQABAD5AAAAjwMAAAAA&#10;" strokecolor="#24211d" strokeweight="0"/>
                  <v:line id="Line 791" o:spid="_x0000_s1794" style="position:absolute;flip:x;visibility:visible;mso-wrap-style:square" from="2152,3344" to="2175,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Mho8UAAADdAAAADwAAAGRycy9kb3ducmV2LnhtbESPzWrDMBCE74G+g9hCb4lctwmJGyWE&#10;gGkhUMjPAyzWxnJrrYylyO7bV4VAj8PMfMOst6NtRaTeN44VPM8yEMSV0w3XCi7ncroE4QOyxtYx&#10;KfghD9vNw2SNhXYDHymeQi0ShH2BCkwIXSGlrwxZ9DPXESfv6nqLIcm+lrrHIcFtK/MsW0iLDacF&#10;gx3tDVXfp5tVMOqyPN6+ylc7xM/37JDHuXmJSj09jrs3EIHG8B++tz+0gnw5X8Hf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Mho8UAAADdAAAADwAAAAAAAAAA&#10;AAAAAAChAgAAZHJzL2Rvd25yZXYueG1sUEsFBgAAAAAEAAQA+QAAAJMDAAAAAA==&#10;" strokecolor="#24211d" strokeweight="0"/>
                  <v:line id="Line 792" o:spid="_x0000_s1795" style="position:absolute;flip:x;visibility:visible;mso-wrap-style:square" from="2118,3344" to="2141,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VCg8IAAADdAAAADwAAAGRycy9kb3ducmV2LnhtbERP3WrCMBS+F3yHcITdabrOiXRNRYSy&#10;gTBQ9wCH5qzp1pyUJqbd2y8Xg11+fP/lYba9iDT6zrGCx00GgrhxuuNWwcetXu9B+ICssXdMCn7I&#10;w6FaLkostJv4QvEaWpFC2BeowIQwFFL6xpBFv3EDceI+3WgxJDi2Uo84pXDbyzzLdtJix6nB4EAn&#10;Q8339W4VzLquL/evemun+P6anfP4bJ6iUg+r+fgCItAc/sV/7jetIN/v0v70Jj0BW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VCg8IAAADdAAAADwAAAAAAAAAAAAAA&#10;AAChAgAAZHJzL2Rvd25yZXYueG1sUEsFBgAAAAAEAAQA+QAAAJADAAAAAA==&#10;" strokecolor="#24211d" strokeweight="0"/>
                  <v:line id="Line 793" o:spid="_x0000_s1796" style="position:absolute;flip:x;visibility:visible;mso-wrap-style:square" from="2084,3344" to="2107,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nnGMUAAADdAAAADwAAAGRycy9kb3ducmV2LnhtbESPUWvCMBSF34X9h3AHe9PUzolUo4xB&#10;mTAQ1P2AS3PX1DU3pYlp/feLIOzxcM75DmezG20rIvW+caxgPstAEFdON1wr+D6X0xUIH5A1to5J&#10;wY087LZPkw0W2g18pHgKtUgQ9gUqMCF0hZS+MmTRz1xHnLwf11sMSfa11D0OCW5bmWfZUlpsOC0Y&#10;7OjDUPV7uloFoy7L4/VSLuwQD5/ZVx7fzGtU6uV5fF+DCDSG//CjvdcK8tVyDvc36Qn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nnGMUAAADdAAAADwAAAAAAAAAA&#10;AAAAAAChAgAAZHJzL2Rvd25yZXYueG1sUEsFBgAAAAAEAAQA+QAAAJMDAAAAAA==&#10;" strokecolor="#24211d" strokeweight="0"/>
                  <v:line id="Line 794" o:spid="_x0000_s1797" style="position:absolute;flip:x;visibility:visible;mso-wrap-style:square" from="2051,3344" to="2073,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t5b8QAAADdAAAADwAAAGRycy9kb3ducmV2LnhtbESPUWvCMBSF3wX/Q7jC3jS120SqUWRQ&#10;NhgIuv2AS3Ntqs1NaWLa/ftlIOzxcM75Dme7H20rIvW+caxguchAEFdON1wr+P4q52sQPiBrbB2T&#10;gh/ysN9NJ1sstBv4RPEcapEg7AtUYELoCil9ZciiX7iOOHkX11sMSfa11D0OCW5bmWfZSlpsOC0Y&#10;7OjNUHU7362CUZfl6X4tX+wQj+/ZZx5fzXNU6mk2HjYgAo3hP/xof2gF+XqVw9+b9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q3lvxAAAAN0AAAAPAAAAAAAAAAAA&#10;AAAAAKECAABkcnMvZG93bnJldi54bWxQSwUGAAAAAAQABAD5AAAAkgMAAAAA&#10;" strokecolor="#24211d" strokeweight="0"/>
                  <v:line id="Line 795" o:spid="_x0000_s1798" style="position:absolute;flip:x;visibility:visible;mso-wrap-style:square" from="2017,3344" to="2039,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c9MUAAADdAAAADwAAAGRycy9kb3ducmV2LnhtbESPUWvCMBSF3wf7D+EOfJvpqhOpRhmD&#10;ojAQ1P2AS3PX1DU3pYlp/feLIOzxcM75Dme9HW0rIvW+cazgbZqBIK6cbrhW8H0uX5cgfEDW2Dom&#10;BTfysN08P62x0G7gI8VTqEWCsC9QgQmhK6T0lSGLfuo64uT9uN5iSLKvpe5xSHDbyjzLFtJiw2nB&#10;YEefhqrf09UqGHVZHq+Xcm6HeNhlX3l8N7Oo1ORl/FiBCDSG//CjvdcK8uViBvc36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c9MUAAADdAAAADwAAAAAAAAAA&#10;AAAAAAChAgAAZHJzL2Rvd25yZXYueG1sUEsFBgAAAAAEAAQA+QAAAJMDAAAAAA==&#10;" strokecolor="#24211d" strokeweight="0"/>
                  <v:line id="Line 796" o:spid="_x0000_s1799" style="position:absolute;flip:x;visibility:visible;mso-wrap-style:square" from="1983,3344" to="2006,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5EgMUAAADdAAAADwAAAGRycy9kb3ducmV2LnhtbESPUWvCMBSF3wf7D+EOfJvpqhOpRhmD&#10;ojAQ1P2AS3PX1DU3pYlp/fdmIOzxcM75Dme9HW0rIvW+cazgbZqBIK6cbrhW8H0uX5cgfEDW2Dom&#10;BTfysN08P62x0G7gI8VTqEWCsC9QgQmhK6T0lSGLfuo64uT9uN5iSLKvpe5xSHDbyjzLFtJiw2nB&#10;YEefhqrf09UqGHVZHq+Xcm6HeNhlX3l8N7Oo1ORl/FiBCDSG//CjvdcK8uViDn9v0hO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5EgMUAAADdAAAADwAAAAAAAAAA&#10;AAAAAAChAgAAZHJzL2Rvd25yZXYueG1sUEsFBgAAAAAEAAQA+QAAAJMDAAAAAA==&#10;" strokecolor="#24211d" strokeweight="0"/>
                  <v:line id="Line 797" o:spid="_x0000_s1800" style="position:absolute;flip:x;visibility:visible;mso-wrap-style:square" from="1949,3344" to="1972,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LhG8UAAADdAAAADwAAAGRycy9kb3ducmV2LnhtbESPUWvCMBSF3wf7D+EOfJvp6hSpRhmD&#10;ojAYqPsBl+auqWtuShPT+u+NIOzxcM75Dme9HW0rIvW+cazgbZqBIK6cbrhW8HMqX5cgfEDW2Dom&#10;BVfysN08P62x0G7gA8VjqEWCsC9QgQmhK6T0lSGLfuo64uT9ut5iSLKvpe5xSHDbyjzLFtJiw2nB&#10;YEefhqq/48UqGHVZHi7n8t0O8XuXfeVxbmZRqcnL+LECEWgM/+FHe68V5MvFHO5v0hO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0LhG8UAAADdAAAADwAAAAAAAAAA&#10;AAAAAAChAgAAZHJzL2Rvd25yZXYueG1sUEsFBgAAAAAEAAQA+QAAAJMDAAAAAA==&#10;" strokecolor="#24211d" strokeweight="0"/>
                  <v:line id="Line 798" o:spid="_x0000_s1801" style="position:absolute;flip:x;visibility:visible;mso-wrap-style:square" from="1915,3344" to="1938,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B/bMUAAADdAAAADwAAAGRycy9kb3ducmV2LnhtbESPzWrDMBCE74W+g9hCb41cNzXBjRJK&#10;wTRQCOTnARZrazmxVsZSZOftq0Cgx2FmvmGW68l2ItLgW8cKXmcZCOLa6ZYbBcdD9bIA4QOyxs4x&#10;KbiSh/Xq8WGJpXYj7yjuQyMShH2JCkwIfSmlrw1Z9DPXEyfv1w0WQ5JDI/WAY4LbTuZZVkiLLacF&#10;gz19GarP+4tVMOmq2l1O1dyOcfud/eTx3bxFpZ6fps8PEIGm8B++tzdaQb4oCri9S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5B/bMUAAADdAAAADwAAAAAAAAAA&#10;AAAAAAChAgAAZHJzL2Rvd25yZXYueG1sUEsFBgAAAAAEAAQA+QAAAJMDAAAAAA==&#10;" strokecolor="#24211d" strokeweight="0"/>
                  <v:line id="Line 799" o:spid="_x0000_s1802" style="position:absolute;flip:x;visibility:visible;mso-wrap-style:square" from="1882,3344" to="1904,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za98UAAADdAAAADwAAAGRycy9kb3ducmV2LnhtbESPUWvCMBSF3wf+h3AHe5vpOuekGkUG&#10;ZYIwUPcDLs21qTY3pYlp9+8XYbDHwznnO5zVZrStiNT7xrGCl2kGgrhyuuFawfepfF6A8AFZY+uY&#10;FPyQh8168rDCQruBDxSPoRYJwr5ABSaErpDSV4Ys+qnriJN3dr3FkGRfS93jkOC2lXmWzaXFhtOC&#10;wY4+DFXX480qGHVZHm6XcmaH+PWZ7fP4Zl6jUk+P43YJItAY/sN/7Z1WkC/m73B/k5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za98UAAADdAAAADwAAAAAAAAAA&#10;AAAAAAChAgAAZHJzL2Rvd25yZXYueG1sUEsFBgAAAAAEAAQA+QAAAJMDAAAAAA==&#10;" strokecolor="#24211d" strokeweight="0"/>
                  <v:line id="Line 800" o:spid="_x0000_s1803" style="position:absolute;flip:x;visibility:visible;mso-wrap-style:square" from="1848,3344" to="1870,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NOhcIAAADdAAAADwAAAGRycy9kb3ducmV2LnhtbERP3WrCMBS+F3yHcITdabrOiXRNRYSy&#10;gTBQ9wCH5qzp1pyUJqbd2y8Xg11+fP/lYba9iDT6zrGCx00GgrhxuuNWwcetXu9B+ICssXdMCn7I&#10;w6FaLkostJv4QvEaWpFC2BeowIQwFFL6xpBFv3EDceI+3WgxJDi2Uo84pXDbyzzLdtJix6nB4EAn&#10;Q8339W4VzLquL/evemun+P6anfP4bJ6iUg+r+fgCItAc/sV/7jetIN/v0tz0Jj0BW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NOhcIAAADdAAAADwAAAAAAAAAAAAAA&#10;AAChAgAAZHJzL2Rvd25yZXYueG1sUEsFBgAAAAAEAAQA+QAAAJADAAAAAA==&#10;" strokecolor="#24211d" strokeweight="0"/>
                  <v:line id="Line 801" o:spid="_x0000_s1804" style="position:absolute;flip:x;visibility:visible;mso-wrap-style:square" from="1814,3344" to="1837,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rHsUAAADdAAAADwAAAGRycy9kb3ducmV2LnhtbESPUWvCMBSF3wf+h3AHe5vpOieuGkUG&#10;ZYIwUPcDLs21qTY3pYlp9+8XYbDHwznnO5zVZrStiNT7xrGCl2kGgrhyuuFawfepfF6A8AFZY+uY&#10;FPyQh8168rDCQruBDxSPoRYJwr5ABSaErpDSV4Ys+qnriJN3dr3FkGRfS93jkOC2lXmWzaXFhtOC&#10;wY4+DFXX480qGHVZHm6XcmaH+PWZ7fP4Zl6jUk+P43YJItAY/sN/7Z1WkC/m73B/k5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rHsUAAADdAAAADwAAAAAAAAAA&#10;AAAAAAChAgAAZHJzL2Rvd25yZXYueG1sUEsFBgAAAAAEAAQA+QAAAJMDAAAAAA==&#10;" strokecolor="#24211d" strokeweight="0"/>
                  <v:line id="Line 802" o:spid="_x0000_s1805" style="position:absolute;flip:x;visibility:visible;mso-wrap-style:square" from="1780,3344" to="1803,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UXsIAAADdAAAADwAAAGRycy9kb3ducmV2LnhtbERP3WrCMBS+H/gO4QjezdS6OemMIkJx&#10;MBj48wCH5qzpbE5KE9P69svFYJcf3/9mN9pWROp941jBYp6BIK6cbrhWcL2Uz2sQPiBrbB2Tggd5&#10;2G0nTxsstBv4RPEcapFC2BeowITQFVL6ypBFP3cdceK+XW8xJNjXUvc4pHDbyjzLVtJiw6nBYEcH&#10;Q9XtfLcKRl2Wp/tP+WKH+HXMPvP4apZRqdl03L+DCDSGf/Gf+0MryNdvaX96k56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zUXsIAAADdAAAADwAAAAAAAAAAAAAA&#10;AAChAgAAZHJzL2Rvd25yZXYueG1sUEsFBgAAAAAEAAQA+QAAAJADAAAAAA==&#10;" strokecolor="#24211d" strokeweight="0"/>
                  <v:line id="Line 803" o:spid="_x0000_s1806" style="position:absolute;flip:x;visibility:visible;mso-wrap-style:square" from="1746,3344" to="1769,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BxxcUAAADdAAAADwAAAGRycy9kb3ducmV2LnhtbESPUWvCMBSF3wf7D+EOfJup1TmpRhlC&#10;URAGuv2AS3PX1DU3pYlp9+8XYbDHwznnO5zNbrStiNT7xrGC2TQDQVw53XCt4POjfF6B8AFZY+uY&#10;FPyQh9328WGDhXYDnyleQi0ShH2BCkwIXSGlrwxZ9FPXESfvy/UWQ5J9LXWPQ4LbVuZZtpQWG04L&#10;BjvaG6q+LzerYNRleb5dy4Ud4vshO+XxxcyjUpOn8W0NItAY/sN/7aNWkK9eZ3B/k5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BxxcUAAADdAAAADwAAAAAAAAAA&#10;AAAAAAChAgAAZHJzL2Rvd25yZXYueG1sUEsFBgAAAAAEAAQA+QAAAJMDAAAAAA==&#10;" strokecolor="#24211d" strokeweight="0"/>
                  <v:line id="Line 804" o:spid="_x0000_s1807" style="position:absolute;flip:x;visibility:visible;mso-wrap-style:square" from="1713,3344" to="1735,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LvssUAAADdAAAADwAAAGRycy9kb3ducmV2LnhtbESPUWvCMBSF3wf+h3CFvc3U6jbpjCJC&#10;mSAMdPsBl+au6dbclCam9d8bYbDHwznnO5z1drStiNT7xrGC+SwDQVw53XCt4OuzfFqB8AFZY+uY&#10;FFzJw3YzeVhjod3AJ4rnUIsEYV+gAhNCV0jpK0MW/cx1xMn7dr3FkGRfS93jkOC2lXmWvUiLDacF&#10;gx3tDVW/54tVMOqyPF1+yqUd4sd7dszjs1lEpR6n4+4NRKAx/If/2getIF+95nB/k5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LvssUAAADdAAAADwAAAAAAAAAA&#10;AAAAAAChAgAAZHJzL2Rvd25yZXYueG1sUEsFBgAAAAAEAAQA+QAAAJMDAAAAAA==&#10;" strokecolor="#24211d" strokeweight="0"/>
                  <v:line id="Line 805" o:spid="_x0000_s1808" style="position:absolute;flip:x;visibility:visible;mso-wrap-style:square" from="1679,3344" to="1701,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5KKcUAAADdAAAADwAAAGRycy9kb3ducmV2LnhtbESPUWvCMBSF3wf+h3AF32a6ujmpRhmD&#10;4mAw0O0HXJq7pq65KU1M6783A8HHwznnO5zNbrStiNT7xrGCp3kGgrhyuuFawc93+bgC4QOyxtYx&#10;KbiQh9128rDBQruBDxSPoRYJwr5ABSaErpDSV4Ys+rnriJP363qLIcm+lrrHIcFtK/MsW0qLDacF&#10;gx29G6r+jmerYNRleTifymc7xK999pnHF7OISs2m49saRKAx3MO39odWkK9eF/D/Jj0Bu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5KKcUAAADdAAAADwAAAAAAAAAA&#10;AAAAAAChAgAAZHJzL2Rvd25yZXYueG1sUEsFBgAAAAAEAAQA+QAAAJMDAAAAAA==&#10;" strokecolor="#24211d" strokeweight="0"/>
                  <v:line id="Line 806" o:spid="_x0000_s1809" style="position:absolute;flip:x;visibility:visible;mso-wrap-style:square" from="1645,3344" to="1668,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fSXcUAAADdAAAADwAAAGRycy9kb3ducmV2LnhtbESPUWvCMBSF3wf+h3CFvc10nXNSjTIG&#10;RWEw0O0HXJq7pq65KU1M6783A8HHwznnO5z1drStiNT7xrGC51kGgrhyuuFawc93+bQE4QOyxtYx&#10;KbiQh+1m8rDGQruBDxSPoRYJwr5ABSaErpDSV4Ys+pnriJP363qLIcm+lrrHIcFtK/MsW0iLDacF&#10;gx19GKr+jmerYNRleTifyrkd4tcu+8zjq3mJSj1Ox/cViEBjuIdv7b1WkC/f5vD/Jj0B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fSXcUAAADdAAAADwAAAAAAAAAA&#10;AAAAAAChAgAAZHJzL2Rvd25yZXYueG1sUEsFBgAAAAAEAAQA+QAAAJMDAAAAAA==&#10;" strokecolor="#24211d" strokeweight="0"/>
                  <v:line id="Line 807" o:spid="_x0000_s1810" style="position:absolute;flip:x;visibility:visible;mso-wrap-style:square" from="1611,3344" to="1634,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t3xsUAAADdAAAADwAAAGRycy9kb3ducmV2LnhtbESPUWvCMBSF3wX/Q7jC3jRdN51Uo4xB&#10;cSAMdPsBl+auqWtuShPT+u+XgbDHwznnO5ztfrStiNT7xrGCx0UGgrhyuuFawddnOV+D8AFZY+uY&#10;FNzIw343nWyx0G7gE8VzqEWCsC9QgQmhK6T0lSGLfuE64uR9u95iSLKvpe5xSHDbyjzLVtJiw2nB&#10;YEdvhqqf89UqGHVZnq6X8tkO8eOQHfO4NE9RqYfZ+LoBEWgM/+F7+10ryNcvS/h7k56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t3xsUAAADdAAAADwAAAAAAAAAA&#10;AAAAAAChAgAAZHJzL2Rvd25yZXYueG1sUEsFBgAAAAAEAAQA+QAAAJMDAAAAAA==&#10;" strokecolor="#24211d" strokeweight="0"/>
                  <v:line id="Line 808" o:spid="_x0000_s1811" style="position:absolute;flip:x;visibility:visible;mso-wrap-style:square" from="1577,3344" to="1600,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npscUAAADdAAAADwAAAGRycy9kb3ducmV2LnhtbESPUWvCMBSF3wf+h3AHe5vpOuekGkUG&#10;ZYIwUPcDLs21qTY3pYlp9+8XYbDHwznnO5zVZrStiNT7xrGCl2kGgrhyuuFawfepfF6A8AFZY+uY&#10;FPyQh8168rDCQruBDxSPoRYJwr5ABSaErpDSV4Ys+qnriJN3dr3FkGRfS93jkOC2lXmWzaXFhtOC&#10;wY4+DFXX480qGHVZHm6XcmaH+PWZ7fP4Zl6jUk+P43YJItAY/sN/7Z1WkC/e53B/k5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npscUAAADdAAAADwAAAAAAAAAA&#10;AAAAAAChAgAAZHJzL2Rvd25yZXYueG1sUEsFBgAAAAAEAAQA+QAAAJMDAAAAAA==&#10;" strokecolor="#24211d" strokeweight="0"/>
                  <v:line id="Line 809" o:spid="_x0000_s1812" style="position:absolute;flip:x;visibility:visible;mso-wrap-style:square" from="1544,3344" to="1566,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VMKsUAAADdAAAADwAAAGRycy9kb3ducmV2LnhtbESPUWvCMBSF3wf+h3AHe5vpOqdSjSKD&#10;MkEY6PYDLs21qTY3pYlp9+8XYbDHwznnO5z1drStiNT7xrGCl2kGgrhyuuFawfdX+bwE4QOyxtYx&#10;KfghD9vN5GGNhXYDHymeQi0ShH2BCkwIXSGlrwxZ9FPXESfv7HqLIcm+lrrHIcFtK/Msm0uLDacF&#10;gx29G6qup5tVMOqyPN4u5cwO8fMjO+TxzbxGpZ4ex90KRKAx/If/2nutIF8uFnB/k5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QVMKsUAAADdAAAADwAAAAAAAAAA&#10;AAAAAAChAgAAZHJzL2Rvd25yZXYueG1sUEsFBgAAAAAEAAQA+QAAAJMDAAAAAA==&#10;" strokecolor="#24211d" strokeweight="0"/>
                  <v:line id="Line 810" o:spid="_x0000_s1813" style="position:absolute;flip:x;visibility:visible;mso-wrap-style:square" from="1510,3344" to="1532,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rYWMIAAADdAAAADwAAAGRycy9kb3ducmV2LnhtbERP3WrCMBS+H/gO4QjezdS6OemMIkJx&#10;MBj48wCH5qzpbE5KE9P69svFYJcf3/9mN9pWROp941jBYp6BIK6cbrhWcL2Uz2sQPiBrbB2Tggd5&#10;2G0nTxsstBv4RPEcapFC2BeowITQFVL6ypBFP3cdceK+XW8xJNjXUvc4pHDbyjzLVtJiw6nBYEcH&#10;Q9XtfLcKRl2Wp/tP+WKH+HXMPvP4apZRqdl03L+DCDSGf/Gf+0MryNdvaW56k56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rYWMIAAADdAAAADwAAAAAAAAAAAAAA&#10;AAChAgAAZHJzL2Rvd25yZXYueG1sUEsFBgAAAAAEAAQA+QAAAJADAAAAAA==&#10;" strokecolor="#24211d" strokeweight="0"/>
                  <v:line id="Line 811" o:spid="_x0000_s1814" style="position:absolute;flip:x;visibility:visible;mso-wrap-style:square" from="1476,3344" to="1499,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Z9w8YAAADdAAAADwAAAGRycy9kb3ducmV2LnhtbESPUWvCMBSF3wf7D+EOfJvp6ja1GmUM&#10;ioOBoPMHXJprU9fclCam9d8vg8EeD+ec73DW29G2IlLvG8cKnqYZCOLK6YZrBaev8nEBwgdkja1j&#10;UnAjD9vN/d0aC+0GPlA8hlokCPsCFZgQukJKXxmy6KeuI07e2fUWQ5J9LXWPQ4LbVuZZ9iotNpwW&#10;DHb0bqj6Pl6tglGX5eF6KZ/tEPe77DOPL2YWlZo8jG8rEIHG8B/+a39oBflivoTfN+k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WfcPGAAAA3QAAAA8AAAAAAAAA&#10;AAAAAAAAoQIAAGRycy9kb3ducmV2LnhtbFBLBQYAAAAABAAEAPkAAACUAwAAAAA=&#10;" strokecolor="#24211d" strokeweight="0"/>
                  <v:line id="Line 812" o:spid="_x0000_s1815" style="position:absolute;flip:x;visibility:visible;mso-wrap-style:square" from="1442,3344" to="1465,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mkecIAAADdAAAADwAAAGRycy9kb3ducmV2LnhtbERP3WrCMBS+H/gO4QjezdS6jdIZRYSi&#10;MBjo9gCH5qzpbE5KE9P69uZisMuP73+zm2wnIg2+daxgtcxAENdOt9wo+P6qngsQPiBr7ByTgjt5&#10;2G1nTxsstRv5TPESGpFC2JeowITQl1L62pBFv3Q9ceJ+3GAxJDg0Ug84pnDbyTzL3qTFllODwZ4O&#10;hurr5WYVTLqqzrff6sWO8fOYfeTx1ayjUov5tH8HEWgK/+I/90kryIsi7U9v0hOQ2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mkecIAAADdAAAADwAAAAAAAAAAAAAA&#10;AAChAgAAZHJzL2Rvd25yZXYueG1sUEsFBgAAAAAEAAQA+QAAAJADAAAAAA==&#10;" strokecolor="#24211d" strokeweight="0"/>
                  <v:line id="Line 813" o:spid="_x0000_s1816" style="position:absolute;flip:x;visibility:visible;mso-wrap-style:square" from="1408,3344" to="1431,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UB4sUAAADdAAAADwAAAGRycy9kb3ducmV2LnhtbESPUWvCMBSF3wf7D+EO9jZTOyelGmUM&#10;yoSBoO4HXJq7pq65KU1M679fBGGPh3POdzjr7WQ7EWnwrWMF81kGgrh2uuVGwfepeilA+ICssXNM&#10;Cq7kYbt5fFhjqd3IB4rH0IgEYV+iAhNCX0rpa0MW/cz1xMn7cYPFkOTQSD3gmOC2k3mWLaXFltOC&#10;wZ4+DNW/x4tVMOmqOlzO1cKOcf+ZfeXxzbxGpZ6fpvcViEBT+A/f2zutIC+KOdzepCc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UB4sUAAADdAAAADwAAAAAAAAAA&#10;AAAAAAChAgAAZHJzL2Rvd25yZXYueG1sUEsFBgAAAAAEAAQA+QAAAJMDAAAAAA==&#10;" strokecolor="#24211d" strokeweight="0"/>
                  <v:line id="Line 814" o:spid="_x0000_s1817" style="position:absolute;flip:x;visibility:visible;mso-wrap-style:square" from="1375,3344" to="1397,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flcUAAADdAAAADwAAAGRycy9kb3ducmV2LnhtbESPUWvCMBSF3wf7D+EOfJvpqhulM8oY&#10;lAkDQd0PuDR3TbW5KU1M679fBGGPh3POdzirzWQ7EWnwrWMFL/MMBHHtdMuNgp9j9VyA8AFZY+eY&#10;FFzJw2b9+LDCUruR9xQPoREJwr5EBSaEvpTS14Ys+rnriZP36waLIcmhkXrAMcFtJ/Mse5MWW04L&#10;Bnv6NFSfDxerYNJVtb+cqqUd4+4r+87jq1lEpWZP08c7iEBT+A/f21utIC+KHG5v0hOQ6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flcUAAADdAAAADwAAAAAAAAAA&#10;AAAAAAChAgAAZHJzL2Rvd25yZXYueG1sUEsFBgAAAAAEAAQA+QAAAJMDAAAAAA==&#10;" strokecolor="#24211d" strokeweight="0"/>
                  <v:line id="Line 815" o:spid="_x0000_s1818" style="position:absolute;flip:x;visibility:visible;mso-wrap-style:square" from="1341,3344" to="1363,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6DsUAAADdAAAADwAAAGRycy9kb3ducmV2LnhtbESPUWvCMBSF3wf7D+EOfJvpqpNSjTIG&#10;RWEwUPcDLs1dU9fclCam9d8vwmCPh3POdzib3WQ7EWnwrWMFL/MMBHHtdMuNgq9z9VyA8AFZY+eY&#10;FNzIw277+LDBUruRjxRPoREJwr5EBSaEvpTS14Ys+rnriZP37QaLIcmhkXrAMcFtJ/MsW0mLLacF&#10;gz29G6p/TlerYNJVdbxeqqUd4+c++8jjq1lEpWZP09saRKAp/If/2getIC+KBdzfp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6DsUAAADdAAAADwAAAAAAAAAA&#10;AAAAAAChAgAAZHJzL2Rvd25yZXYueG1sUEsFBgAAAAAEAAQA+QAAAJMDAAAAAA==&#10;" strokecolor="#24211d" strokeweight="0"/>
                  <v:line id="Line 816" o:spid="_x0000_s1819" style="position:absolute;flip:x;visibility:visible;mso-wrap-style:square" from="1307,3344" to="1330,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KiesUAAADdAAAADwAAAGRycy9kb3ducmV2LnhtbESPUWvCMBSF3wf7D+EOfJvpqhulGmUM&#10;isJA0O0HXJq7pq65KU1M6783A2GPh3POdzjr7WQ7EWnwrWMFL/MMBHHtdMuNgu+v6rkA4QOyxs4x&#10;KbiSh+3m8WGNpXYjHymeQiMShH2JCkwIfSmlrw1Z9HPXEyfvxw0WQ5JDI/WAY4LbTuZZ9iYttpwW&#10;DPb0Yaj+PV2sgklX1fFyrpZ2jIdd9pnHV7OISs2epvcViEBT+A/f23utIC+KJfy9SU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KiesUAAADdAAAADwAAAAAAAAAA&#10;AAAAAAChAgAAZHJzL2Rvd25yZXYueG1sUEsFBgAAAAAEAAQA+QAAAJMDAAAAAA==&#10;" strokecolor="#24211d" strokeweight="0"/>
                  <v:line id="Line 817" o:spid="_x0000_s1820" style="position:absolute;flip:x;visibility:visible;mso-wrap-style:square" from="1273,3344" to="1296,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4H4cUAAADdAAAADwAAAGRycy9kb3ducmV2LnhtbESPUWvCMBSF3wf7D+EOfJvp6hylGmUM&#10;isJgoNsPuDR3TV1zU5qY1n9vBGGPh3POdzjr7WQ7EWnwrWMFL/MMBHHtdMuNgp/v6rkA4QOyxs4x&#10;KbiQh+3m8WGNpXYjHygeQyMShH2JCkwIfSmlrw1Z9HPXEyfv1w0WQ5JDI/WAY4LbTuZZ9iYttpwW&#10;DPb0Yaj+O56tgklX1eF8ql7tGL922Wcel2YRlZo9Te8rEIGm8B++t/daQV4US7i9SU9Ab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4H4cUAAADdAAAADwAAAAAAAAAA&#10;AAAAAAChAgAAZHJzL2Rvd25yZXYueG1sUEsFBgAAAAAEAAQA+QAAAJMDAAAAAA==&#10;" strokecolor="#24211d" strokeweight="0"/>
                  <v:line id="Line 818" o:spid="_x0000_s1821" style="position:absolute;flip:x;visibility:visible;mso-wrap-style:square" from="1239,3344" to="1262,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yZlsUAAADdAAAADwAAAGRycy9kb3ducmV2LnhtbESPUWvCMBSF3wf+h3AF32Zq3aRUo8ig&#10;bDAY6PYDLs21qTY3pYlp9++XwWCPh3POdzi7w2Q7EWnwrWMFq2UGgrh2uuVGwddn9ViA8AFZY+eY&#10;FHyTh8N+9rDDUruRTxTPoREJwr5EBSaEvpTS14Ys+qXriZN3cYPFkOTQSD3gmOC2k3mWbaTFltOC&#10;wZ5eDNW3890qmHRVne7X6smO8eM1e8/js1lHpRbz6bgFEWgK/+G/9ptWkBfFBn7fpCc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5yZlsUAAADdAAAADwAAAAAAAAAA&#10;AAAAAAChAgAAZHJzL2Rvd25yZXYueG1sUEsFBgAAAAAEAAQA+QAAAJMDAAAAAA==&#10;" strokecolor="#24211d" strokeweight="0"/>
                  <v:line id="Line 819" o:spid="_x0000_s1822" style="position:absolute;flip:x;visibility:visible;mso-wrap-style:square" from="1206,3344" to="1228,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A8DcUAAADdAAAADwAAAGRycy9kb3ducmV2LnhtbESPzWrDMBCE74W+g9hAb40c9yfGiRJK&#10;wbQQKCTNAyzWxnJrrYylyO7bV4FAjsPMfMOst5PtRKTBt44VLOYZCOLa6ZYbBcfv6rEA4QOyxs4x&#10;KfgjD9vN/d0aS+1G3lM8hEYkCPsSFZgQ+lJKXxuy6OeuJ07eyQ0WQ5JDI/WAY4LbTuZZ9iottpwW&#10;DPb0bqj+PZytgklX1f78Uz3bMX59ZLs8vpinqNTDbHpbgQg0hVv42v7UCvKiWMLlTXoCc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A8DcUAAADdAAAADwAAAAAAAAAA&#10;AAAAAAChAgAAZHJzL2Rvd25yZXYueG1sUEsFBgAAAAAEAAQA+QAAAJMDAAAAAA==&#10;" strokecolor="#24211d" strokeweight="0"/>
                  <v:line id="Line 820" o:spid="_x0000_s1823" style="position:absolute;flip:x;visibility:visible;mso-wrap-style:square" from="1172,3344" to="1194,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of8IAAADdAAAADwAAAGRycy9kb3ducmV2LnhtbERP3WrCMBS+H/gO4QjezdS6jdIZRYSi&#10;MBjo9gCH5qzpbE5KE9P69uZisMuP73+zm2wnIg2+daxgtcxAENdOt9wo+P6qngsQPiBr7ByTgjt5&#10;2G1nTxsstRv5TPESGpFC2JeowITQl1L62pBFv3Q9ceJ+3GAxJDg0Ug84pnDbyTzL3qTFllODwZ4O&#10;hurr5WYVTLqqzrff6sWO8fOYfeTx1ayjUov5tH8HEWgK/+I/90kryIsizU1v0hOQ2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of8IAAADdAAAADwAAAAAAAAAAAAAA&#10;AAChAgAAZHJzL2Rvd25yZXYueG1sUEsFBgAAAAAEAAQA+QAAAJADAAAAAA==&#10;" strokecolor="#24211d" strokeweight="0"/>
                  <v:line id="Line 821" o:spid="_x0000_s1824" style="position:absolute;flip:x;visibility:visible;mso-wrap-style:square" from="1138,3344" to="1161,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MN5MUAAADdAAAADwAAAGRycy9kb3ducmV2LnhtbESPUUvDMBSF3wX/Q7iCby61btLVpkOE&#10;4kAYbO4HXJprU21uSpOl9d8bQfDxcM75DqfaLXYQkSbfO1Zwv8pAELdO99wpOL83dwUIH5A1Do5J&#10;wTd52NXXVxWW2s18pHgKnUgQ9iUqMCGMpZS+NWTRr9xInLwPN1kMSU6d1BPOCW4HmWfZo7TYc1ow&#10;ONKLofbrdLEKFt00x8tns7ZzPLxmb3ncmIeo1O3N8vwEItAS/sN/7b1WkBfFFn7fpCcg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MN5MUAAADdAAAADwAAAAAAAAAA&#10;AAAAAAChAgAAZHJzL2Rvd25yZXYueG1sUEsFBgAAAAAEAAQA+QAAAJMDAAAAAA==&#10;" strokecolor="#24211d" strokeweight="0"/>
                  <v:line id="Line 822" o:spid="_x0000_s1825" style="position:absolute;flip:x;visibility:visible;mso-wrap-style:square" from="1104,3344" to="1127,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AypMIAAADdAAAADwAAAGRycy9kb3ducmV2LnhtbERP3WrCMBS+H/gO4QjezdS6ieuMIkJx&#10;MBj48wCH5qzpbE5KE9P69svFYJcf3/9mN9pWROp941jBYp6BIK6cbrhWcL2Uz2sQPiBrbB2Tggd5&#10;2G0nTxsstBv4RPEcapFC2BeowITQFVL6ypBFP3cdceK+XW8xJNjXUvc4pHDbyjzLVtJiw6nBYEcH&#10;Q9XtfLcKRl2Wp/tP+WKH+HXMPvP4apZRqdl03L+DCDSGf/Gf+0MryNdvaX96k56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uAypMIAAADdAAAADwAAAAAAAAAAAAAA&#10;AAChAgAAZHJzL2Rvd25yZXYueG1sUEsFBgAAAAAEAAQA+QAAAJADAAAAAA==&#10;" strokecolor="#24211d" strokeweight="0"/>
                  <v:line id="Line 823" o:spid="_x0000_s1826" style="position:absolute;flip:x;visibility:visible;mso-wrap-style:square" from="1070,3344" to="1093,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yXP8UAAADdAAAADwAAAGRycy9kb3ducmV2LnhtbESPUWvCMBSF3wf7D+EO9jZTOyfaGWUM&#10;ygRhoNsPuDTXpltzU5qY1n9vBMHHwznnO5zVZrStiNT7xrGC6SQDQVw53XCt4PenfFmA8AFZY+uY&#10;FJzJw2b9+LDCQruB9xQPoRYJwr5ABSaErpDSV4Ys+onriJN3dL3FkGRfS93jkOC2lXmWzaXFhtOC&#10;wY4+DVX/h5NVMOqy3J/+ypkd4vdXtsvjm3mNSj0/jR/vIAKN4R6+tbdaQb5YTuH6Jj0Bu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yXP8UAAADdAAAADwAAAAAAAAAA&#10;AAAAAAChAgAAZHJzL2Rvd25yZXYueG1sUEsFBgAAAAAEAAQA+QAAAJMDAAAAAA==&#10;" strokecolor="#24211d" strokeweight="0"/>
                  <v:line id="Line 824" o:spid="_x0000_s1827" style="position:absolute;flip:x;visibility:visible;mso-wrap-style:square" from="1037,3344" to="1059,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4JSMUAAADdAAAADwAAAGRycy9kb3ducmV2LnhtbESPUWvCMBSF3wf+h3CFvc3U6obrjCJC&#10;mSAMdPsBl+au6dbclCam9d8bYbDHwznnO5z1drStiNT7xrGC+SwDQVw53XCt4OuzfFqB8AFZY+uY&#10;FFzJw3YzeVhjod3AJ4rnUIsEYV+gAhNCV0jpK0MW/cx1xMn7dr3FkGRfS93jkOC2lXmWvUiLDacF&#10;gx3tDVW/54tVMOqyPF1+yqUd4sd7dszjs1lEpR6n4+4NRKAx/If/2getIF+95nB/k5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4JSMUAAADdAAAADwAAAAAAAAAA&#10;AAAAAAChAgAAZHJzL2Rvd25yZXYueG1sUEsFBgAAAAAEAAQA+QAAAJMDAAAAAA==&#10;" strokecolor="#24211d" strokeweight="0"/>
                  <v:line id="Line 825" o:spid="_x0000_s1828" style="position:absolute;flip:x;visibility:visible;mso-wrap-style:square" from="1003,3344" to="1025,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Ks08UAAADdAAAADwAAAGRycy9kb3ducmV2LnhtbESPUWvCMBSF3wf7D+EO9jbTVSfaGWUM&#10;ygRhoNsPuDTXpltzU5qY1n9vBMHHwznnO5zVZrStiNT7xrGC10kGgrhyuuFawe9P+bIA4QOyxtYx&#10;KTiTh8368WGFhXYD7ykeQi0ShH2BCkwIXSGlrwxZ9BPXESfv6HqLIcm+lrrHIcFtK/Msm0uLDacF&#10;gx19Gqr+DyerYNRluT/9lTM7xO+vbJfHNzONSj0/jR/vIAKN4R6+tbdaQb5YTuH6Jj0Bu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Ks08UAAADdAAAADwAAAAAAAAAA&#10;AAAAAAChAgAAZHJzL2Rvd25yZXYueG1sUEsFBgAAAAAEAAQA+QAAAJMDAAAAAA==&#10;" strokecolor="#24211d" strokeweight="0"/>
                  <v:line id="Line 826" o:spid="_x0000_s1829" style="position:absolute;flip:x;visibility:visible;mso-wrap-style:square" from="969,3344" to="992,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s0p8UAAADdAAAADwAAAGRycy9kb3ducmV2LnhtbESPzWrDMBCE74W+g9hCb41cNw2JGyWE&#10;gGmgUMjPAyzWxnJrrYylyO7bR4VAjsPMfMMs16NtRaTeN44VvE4yEMSV0w3XCk7H8mUOwgdkja1j&#10;UvBHHtarx4clFtoNvKd4CLVIEPYFKjAhdIWUvjJk0U9cR5y8s+sthiT7WuoehwS3rcyzbCYtNpwW&#10;DHa0NVT9Hi5WwajLcn/5Kad2iN+f2Vce381bVOr5adx8gAg0hnv41t5pBfl8MYX/N+kJ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s0p8UAAADdAAAADwAAAAAAAAAA&#10;AAAAAAChAgAAZHJzL2Rvd25yZXYueG1sUEsFBgAAAAAEAAQA+QAAAJMDAAAAAA==&#10;" strokecolor="#24211d" strokeweight="0"/>
                  <v:line id="Line 827" o:spid="_x0000_s1830" style="position:absolute;flip:x;visibility:visible;mso-wrap-style:square" from="935,3344" to="958,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eRPMUAAADdAAAADwAAAGRycy9kb3ducmV2LnhtbESPzWrDMBCE74G+g9hCb4lctwmJGyWE&#10;gGkhUMjPAyzWxnJrrYylyO7bV4VAj8PMfMOst6NtRaTeN44VPM8yEMSV0w3XCi7ncroE4QOyxtYx&#10;KfghD9vNw2SNhXYDHymeQi0ShH2BCkwIXSGlrwxZ9DPXESfv6nqLIcm+lrrHIcFtK/MsW0iLDacF&#10;gx3tDVXfp5tVMOqyPN6+ylc7xM/37JDHuXmJSj09jrs3EIHG8B++tz+0gny5msPf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eRPMUAAADdAAAADwAAAAAAAAAA&#10;AAAAAAChAgAAZHJzL2Rvd25yZXYueG1sUEsFBgAAAAAEAAQA+QAAAJMDAAAAAA==&#10;" strokecolor="#24211d" strokeweight="0"/>
                  <v:line id="Line 828" o:spid="_x0000_s1831" style="position:absolute;flip:x;visibility:visible;mso-wrap-style:square" from="901,3344" to="924,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UPS8UAAADdAAAADwAAAGRycy9kb3ducmV2LnhtbESPUWvCMBSF3wf+h3AHe5vpOieuGkUG&#10;ZYIwUPcDLs21qTY3pYlp9+8XYbDHwznnO5zVZrStiNT7xrGCl2kGgrhyuuFawfepfF6A8AFZY+uY&#10;FPyQh8168rDCQruBDxSPoRYJwr5ABSaErpDSV4Ys+qnriJN3dr3FkGRfS93jkOC2lXmWzaXFhtOC&#10;wY4+DFXX480qGHVZHm6XcmaH+PWZ7fP4Zl6jUk+P43YJItAY/sN/7Z1WkC/e53B/k5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UPS8UAAADdAAAADwAAAAAAAAAA&#10;AAAAAAChAgAAZHJzL2Rvd25yZXYueG1sUEsFBgAAAAAEAAQA+QAAAJMDAAAAAA==&#10;" strokecolor="#24211d" strokeweight="0"/>
                  <v:line id="Line 829" o:spid="_x0000_s1832" style="position:absolute;flip:x;visibility:visible;mso-wrap-style:square" from="868,3344" to="890,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mq0MYAAADdAAAADwAAAGRycy9kb3ducmV2LnhtbESPUWvCMBSF3wf7D+EOfJvp6ja1GmUM&#10;ioOBoPMHXJprU9fclCam9d8vg8EeD+ec73DW29G2IlLvG8cKnqYZCOLK6YZrBaev8nEBwgdkja1j&#10;UnAjD9vN/d0aC+0GPlA8hlokCPsCFZgQukJKXxmy6KeuI07e2fUWQ5J9LXWPQ4LbVuZZ9iotNpwW&#10;DHb0bqj6Pl6tglGX5eF6KZ/tEPe77DOPL2YWlZo8jG8rEIHG8B/+a39oBfliOYffN+k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JqtDGAAAA3QAAAA8AAAAAAAAA&#10;AAAAAAAAoQIAAGRycy9kb3ducmV2LnhtbFBLBQYAAAAABAAEAPkAAACUAwAAAAA=&#10;" strokecolor="#24211d" strokeweight="0"/>
                  <v:line id="Line 830" o:spid="_x0000_s1833" style="position:absolute;flip:x;visibility:visible;mso-wrap-style:square" from="834,3344" to="856,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Y+osIAAADdAAAADwAAAGRycy9kb3ducmV2LnhtbERP3WrCMBS+H/gO4QjezdS6ieuMIkJx&#10;MBj48wCH5qzpbE5KE9P69svFYJcf3/9mN9pWROp941jBYp6BIK6cbrhWcL2Uz2sQPiBrbB2Tggd5&#10;2G0nTxsstBv4RPEcapFC2BeowITQFVL6ypBFP3cdceK+XW8xJNjXUvc4pHDbyjzLVtJiw6nBYEcH&#10;Q9XtfLcKRl2Wp/tP+WKH+HXMPvP4apZRqdl03L+DCDSGf/Gf+0MryNdvaW56k56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Y+osIAAADdAAAADwAAAAAAAAAAAAAA&#10;AAChAgAAZHJzL2Rvd25yZXYueG1sUEsFBgAAAAAEAAQA+QAAAJADAAAAAA==&#10;" strokecolor="#24211d" strokeweight="0"/>
                  <v:line id="Line 831" o:spid="_x0000_s1834" style="position:absolute;flip:x;visibility:visible;mso-wrap-style:square" from="800,3344" to="823,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qbOcUAAADdAAAADwAAAGRycy9kb3ducmV2LnhtbESPUWvCMBSF3wf+h3AHe5vpOidajSKD&#10;MkEY6PYDLs21qTY3pYlp9+8XYbDHwznnO5z1drStiNT7xrGCl2kGgrhyuuFawfdX+bwA4QOyxtYx&#10;KfghD9vN5GGNhXYDHymeQi0ShH2BCkwIXSGlrwxZ9FPXESfv7HqLIcm+lrrHIcFtK/Msm0uLDacF&#10;gx29G6qup5tVMOqyPN4u5cwO8fMjO+TxzbxGpZ4ex90KRKAx/If/2nutIF8sl3B/k5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qbOcUAAADdAAAADwAAAAAAAAAA&#10;AAAAAAChAgAAZHJzL2Rvd25yZXYueG1sUEsFBgAAAAAEAAQA+QAAAJMDAAAAAA==&#10;" strokecolor="#24211d" strokeweight="0"/>
                  <v:line id="Line 832" o:spid="_x0000_s1835" style="position:absolute;flip:x;visibility:visible;mso-wrap-style:square" from="766,3344" to="789,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uovsIAAADdAAAADwAAAGRycy9kb3ducmV2LnhtbERP3UrDMBS+F/YO4Qx25xI7HbMuGyKU&#10;CYKwnwc4NMem2pyUJku7tzcXgpcf3/92P7lOJBpC61nDw1KBIK69abnRcDlX9xsQISIb7DyThhsF&#10;2O9md1ssjR/5SOkUG5FDOJSowcbYl1KG2pLDsPQ9cea+/OAwZjg00gw45nDXyUKptXTYcm6w2NOb&#10;pfrndHUaJlNVx+t39ejG9HlQH0V6squk9WI+vb6AiDTFf/Gf+91oKJ5V3p/f5Cc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uovsIAAADdAAAADwAAAAAAAAAAAAAA&#10;AAChAgAAZHJzL2Rvd25yZXYueG1sUEsFBgAAAAAEAAQA+QAAAJADAAAAAA==&#10;" strokecolor="#24211d" strokeweight="0"/>
                  <v:line id="Line 833" o:spid="_x0000_s1836" style="position:absolute;flip:x;visibility:visible;mso-wrap-style:square" from="732,3344" to="755,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cNJcUAAADdAAAADwAAAGRycy9kb3ducmV2LnhtbESPUUvDMBSF3wX/Q7iCby5Zp0PrsiGD&#10;oiAI2/wBl+baVJub0mRp9+8XYbDHwznnO5zVZnKdSDSE1rOG+UyBIK69abnR8H2oHp5BhIhssPNM&#10;Gk4UYLO+vVlhafzIO0r72IgM4VCiBhtjX0oZaksOw8z3xNn78YPDmOXQSDPgmOGuk4VSS+mw5bxg&#10;saetpfpvf3QaJlNVu+Nv9ejG9PWuPov0ZBdJ6/u76e0VRKQpXsOX9ofRULyoOfy/yU9Ar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cNJcUAAADdAAAADwAAAAAAAAAA&#10;AAAAAAChAgAAZHJzL2Rvd25yZXYueG1sUEsFBgAAAAAEAAQA+QAAAJMDAAAAAA==&#10;" strokecolor="#24211d" strokeweight="0"/>
                  <v:line id="Line 834" o:spid="_x0000_s1837" style="position:absolute;flip:x;visibility:visible;mso-wrap-style:square" from="699,3344" to="721,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WTUsUAAADdAAAADwAAAGRycy9kb3ducmV2LnhtbESPUUvDMBSF34X9h3AF31xinUPrsjGE&#10;4mAgbPoDLs216dbclCZL6783A8HHwznnO5zVZnKdSDSE1rOGh7kCQVx703Kj4euzun8GESKywc4z&#10;afihAJv17GaFpfEjHygdYyMyhEOJGmyMfSllqC05DHPfE2fv2w8OY5ZDI82AY4a7ThZKLaXDlvOC&#10;xZ7eLNXn48VpmExVHS6nauHG9PGu9kV6so9J67vbafsKItIU/8N/7Z3RULyoAq5v8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5WTUsUAAADdAAAADwAAAAAAAAAA&#10;AAAAAAChAgAAZHJzL2Rvd25yZXYueG1sUEsFBgAAAAAEAAQA+QAAAJMDAAAAAA==&#10;" strokecolor="#24211d" strokeweight="0"/>
                  <v:line id="Line 835" o:spid="_x0000_s1838" style="position:absolute;flip:x;visibility:visible;mso-wrap-style:square" from="665,3344" to="687,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k2ycUAAADdAAAADwAAAGRycy9kb3ducmV2LnhtbESP3UoDMRSE7wXfIRyhdzZxq6VdmxYR&#10;lgqC0J8HOGxON6ubk2WTZte3N4Lg5TAz3zCb3eQ6kWgIrWcND3MFgrj2puVGw/lU3a9AhIhssPNM&#10;Gr4pwG57e7PB0viRD5SOsREZwqFEDTbGvpQy1JYchrnvibN38YPDmOXQSDPgmOGuk4VSS+mw5bxg&#10;sadXS/XX8eo0TKaqDtfP6tGN6WOv3ov0ZBdJ69nd9PIMItIU/8N/7TejoVirBfy+y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k2ycUAAADdAAAADwAAAAAAAAAA&#10;AAAAAAChAgAAZHJzL2Rvd25yZXYueG1sUEsFBgAAAAAEAAQA+QAAAJMDAAAAAA==&#10;" strokecolor="#24211d" strokeweight="0"/>
                  <v:line id="Line 836" o:spid="_x0000_s1839" style="position:absolute;flip:x;visibility:visible;mso-wrap-style:square" from="631,3344" to="653,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CuvcUAAADdAAAADwAAAGRycy9kb3ducmV2LnhtbESP3UoDMRSE7wXfIRzBO5u41tKuTYsI&#10;SwVB6M8DHDanm9XNybJJs9u3N4Lg5TAz3zDr7eQ6kWgIrWcNjzMFgrj2puVGw+lYPSxBhIhssPNM&#10;Gq4UYLu5vVljafzIe0qH2IgM4VCiBhtjX0oZaksOw8z3xNk7+8FhzHJopBlwzHDXyUKphXTYcl6w&#10;2NObpfr7cHEaJlNV+8tXNXdj+typjyI926ek9f3d9PoCItIU/8N/7XejoVipOfy+y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CuvcUAAADdAAAADwAAAAAAAAAA&#10;AAAAAAChAgAAZHJzL2Rvd25yZXYueG1sUEsFBgAAAAAEAAQA+QAAAJMDAAAAAA==&#10;" strokecolor="#24211d" strokeweight="0"/>
                  <v:line id="Line 837" o:spid="_x0000_s1840" style="position:absolute;flip:x;visibility:visible;mso-wrap-style:square" from="597,3344" to="620,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wLJsUAAADdAAAADwAAAGRycy9kb3ducmV2LnhtbESP3UoDMRSE7wXfIRzBO5u42tKuTYsI&#10;SwVB6M8DHDanm9XNybJJs9u3N4Lg5TAz3zDr7eQ6kWgIrWcNjzMFgrj2puVGw+lYPSxBhIhssPNM&#10;Gq4UYLu5vVljafzIe0qH2IgM4VCiBhtjX0oZaksOw8z3xNk7+8FhzHJopBlwzHDXyUKphXTYcl6w&#10;2NObpfr7cHEaJlNV+8tX9ezG9LlTH0Wa26ek9f3d9PoCItIU/8N/7XejoVipOfy+y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wLJsUAAADdAAAADwAAAAAAAAAA&#10;AAAAAAChAgAAZHJzL2Rvd25yZXYueG1sUEsFBgAAAAAEAAQA+QAAAJMDAAAAAA==&#10;" strokecolor="#24211d" strokeweight="0"/>
                  <v:line id="Line 838" o:spid="_x0000_s1841" style="position:absolute;flip:x;visibility:visible;mso-wrap-style:square" from="563,3344" to="586,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6VUcUAAADdAAAADwAAAGRycy9kb3ducmV2LnhtbESP3UoDMRSE7wXfIRzBO5u41aJr0yKF&#10;RUEQ+vMAh81xs7o5WTZpdvv2jVDo5TAz3zDL9eQ6kWgIrWcNjzMFgrj2puVGw2FfPbyACBHZYOeZ&#10;NJwowHp1e7PE0viRt5R2sREZwqFEDTbGvpQy1JYchpnvibP34weHMcuhkWbAMcNdJwulFtJhy3nB&#10;Yk8bS/Xf7ug0TKaqtsff6smN6ftDfRXp2c6T1vd30/sbiEhTvIYv7U+joXhVC/h/k5+AXJ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6VUcUAAADdAAAADwAAAAAAAAAA&#10;AAAAAAChAgAAZHJzL2Rvd25yZXYueG1sUEsFBgAAAAAEAAQA+QAAAJMDAAAAAA==&#10;" strokecolor="#24211d" strokeweight="0"/>
                  <v:line id="Line 839" o:spid="_x0000_s1842" style="position:absolute;flip:x;visibility:visible;mso-wrap-style:square" from="530,3344" to="552,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wysUAAADdAAAADwAAAGRycy9kb3ducmV2LnhtbESPX0vDMBTF3wW/Q7jC3lxiN//VZUOE&#10;MkEQOv0Al+baVJub0mRp9+0XQfDxcM75Hc5mN7teJBpD51nDzVKBIG686bjV8PlRXT+ACBHZYO+Z&#10;NJwowG57ebHB0viJa0qH2IoM4VCiBhvjUEoZGksOw9IPxNn78qPDmOXYSjPilOGul4VSd9Jhx3nB&#10;4kAvlpqfw9FpmE1V1cfvau2m9L5Xb0W6tauk9eJqfn4CEWmO/+G/9qvRUDyqe/h9k5+A3J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wysUAAADdAAAADwAAAAAAAAAA&#10;AAAAAAChAgAAZHJzL2Rvd25yZXYueG1sUEsFBgAAAAAEAAQA+QAAAJMDAAAAAA==&#10;" strokecolor="#24211d" strokeweight="0"/>
                  <v:line id="Line 840" o:spid="_x0000_s1843" style="position:absolute;flip:x;visibility:visible;mso-wrap-style:square" from="496,3344" to="518,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2kuMIAAADdAAAADwAAAGRycy9kb3ducmV2LnhtbERP3UrDMBS+F/YO4Qx25xI7HbMuGyKU&#10;CYKwnwc4NMem2pyUJku7tzcXgpcf3/92P7lOJBpC61nDw1KBIK69abnRcDlX9xsQISIb7DyThhsF&#10;2O9md1ssjR/5SOkUG5FDOJSowcbYl1KG2pLDsPQ9cea+/OAwZjg00gw45nDXyUKptXTYcm6w2NOb&#10;pfrndHUaJlNVx+t39ejG9HlQH0V6squk9WI+vb6AiDTFf/Gf+91oKJ5Vnpvf5Cc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2kuMIAAADdAAAADwAAAAAAAAAAAAAA&#10;AAChAgAAZHJzL2Rvd25yZXYueG1sUEsFBgAAAAAEAAQA+QAAAJADAAAAAA==&#10;" strokecolor="#24211d" strokeweight="0"/>
                  <v:line id="Line 841" o:spid="_x0000_s1844" style="position:absolute;flip:x;visibility:visible;mso-wrap-style:square" from="462,3344" to="484,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EBI8UAAADdAAAADwAAAGRycy9kb3ducmV2LnhtbESPUUvDMBSF3wX/Q7iCby6x0+HqsiGD&#10;oiAI2/wBl+baVJub0mRp9+8XYbDHwznnO5zVZnKdSDSE1rOGx5kCQVx703Kj4ftQPbyACBHZYOeZ&#10;NJwowGZ9e7PC0viRd5T2sREZwqFEDTbGvpQy1JYchpnvibP34weHMcuhkWbAMcNdJwulFtJhy3nB&#10;Yk9bS/Xf/ug0TKaqdsff6smN6etdfRbp2c6T1vd309sriEhTvIYv7Q+joViqJfy/yU9Ar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EBI8UAAADdAAAADwAAAAAAAAAA&#10;AAAAAAChAgAAZHJzL2Rvd25yZXYueG1sUEsFBgAAAAAEAAQA+QAAAJMDAAAAAA==&#10;" strokecolor="#24211d" strokeweight="0"/>
                  <v:line id="Line 842" o:spid="_x0000_s1845" style="position:absolute;flip:x;visibility:visible;mso-wrap-style:square" from="428,3344" to="451,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Y8IAAADdAAAADwAAAGRycy9kb3ducmV2LnhtbERP3WrCMBS+F3yHcITdaWo3ZeuMIkKZ&#10;MBDq9gCH5qzp1pyUJqbd25uLwS4/vv/dYbKdiDT41rGC9SoDQVw73XKj4POjXD6D8AFZY+eYFPyS&#10;h8N+Ptthod3IFcVraEQKYV+gAhNCX0jpa0MW/cr1xIn7coPFkODQSD3gmMJtJ/Ms20qLLacGgz2d&#10;DNU/15tVMOmyrG7f5ZMd4+Ute8/jxjxGpR4W0/EVRKAp/Iv/3GetIH9Zp/3pTXoCcn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Y8IAAADdAAAADwAAAAAAAAAAAAAA&#10;AAChAgAAZHJzL2Rvd25yZXYueG1sUEsFBgAAAAAEAAQA+QAAAJADAAAAAA==&#10;" strokecolor="#24211d" strokeweight="0"/>
                  <v:line id="Line 843" o:spid="_x0000_s1846" style="position:absolute;flip:x;visibility:visible;mso-wrap-style:square" from="394,3344" to="417,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6b+MUAAADdAAAADwAAAGRycy9kb3ducmV2LnhtbESPzWrDMBCE74W+g9hCb41s94fEiRJK&#10;wbQQKCTNAyzWxnJqrYylyO7bV4FAjsPMfMOsNpPtRKTBt44V5LMMBHHtdMuNgsNP9TQH4QOyxs4x&#10;KfgjD5v1/d0KS+1G3lHch0YkCPsSFZgQ+lJKXxuy6GeuJ07e0Q0WQ5JDI/WAY4LbThZZ9iYttpwW&#10;DPb0Yaj+3Z+tgklX1e58ql7sGL8/s20RX81zVOrxYXpfggg0hVv42v7SCopFnsPlTXo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6b+MUAAADdAAAADwAAAAAAAAAA&#10;AAAAAAChAgAAZHJzL2Rvd25yZXYueG1sUEsFBgAAAAAEAAQA+QAAAJMDAAAAAA==&#10;" strokecolor="#24211d" strokeweight="0"/>
                  <v:line id="Line 844" o:spid="_x0000_s1847" style="position:absolute;flip:x;visibility:visible;mso-wrap-style:square" from="361,3344" to="383,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wFj8UAAADdAAAADwAAAGRycy9kb3ducmV2LnhtbESPUWvCMBSF3wf+h3AF32Zqt8lWjSKD&#10;4mAwUPcDLs1dU21uShPT7t8vA8HHwznnO5z1drStiNT7xrGCxTwDQVw53XCt4PtUPr6C8AFZY+uY&#10;FPySh+1m8rDGQruBDxSPoRYJwr5ABSaErpDSV4Ys+rnriJP343qLIcm+lrrHIcFtK/MsW0qLDacF&#10;gx29G6oux6tVMOqyPFzP5bMd4tc++8zji3mKSs2m424FItAY7uFb+0MryN8WOfy/SU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wFj8UAAADdAAAADwAAAAAAAAAA&#10;AAAAAAChAgAAZHJzL2Rvd25yZXYueG1sUEsFBgAAAAAEAAQA+QAAAJMDAAAAAA==&#10;" strokecolor="#24211d" strokeweight="0"/>
                  <v:line id="Line 845" o:spid="_x0000_s1848" style="position:absolute;flip:x;visibility:visible;mso-wrap-style:square" from="327,3344" to="349,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CgFMUAAADdAAAADwAAAGRycy9kb3ducmV2LnhtbESPzWrDMBCE74W+g9hCbo0cpw2tEyWU&#10;gkmhUMjPAyzWxnJrrYylyM7bR4VAjsPMfMOsNqNtRaTeN44VzKYZCOLK6YZrBcdD+fwGwgdkja1j&#10;UnAhD5v148MKC+0G3lHch1okCPsCFZgQukJKXxmy6KeuI07eyfUWQ5J9LXWPQ4LbVuZZtpAWG04L&#10;Bjv6NFT97c9WwajLcnf+LV/sEH+22XceX808KjV5Gj+WIAKN4R6+tb+0gvx9Nof/N+kJ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CgFMUAAADdAAAADwAAAAAAAAAA&#10;AAAAAAChAgAAZHJzL2Rvd25yZXYueG1sUEsFBgAAAAAEAAQA+QAAAJMDAAAAAA==&#10;" strokecolor="#24211d" strokeweight="0"/>
                  <v:line id="Line 846" o:spid="_x0000_s1849" style="position:absolute;flip:x;visibility:visible;mso-wrap-style:square" from="293,3344" to="315,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k4YMUAAADdAAAADwAAAGRycy9kb3ducmV2LnhtbESPUWvCMBSF3wf+h3CFvc3UzolWo4hQ&#10;NhgMdPsBl+baVJub0sS0+/fLYLDHwznnO5ztfrStiNT7xrGC+SwDQVw53XCt4OuzfFqB8AFZY+uY&#10;FHyTh/1u8rDFQruBTxTPoRYJwr5ABSaErpDSV4Ys+pnriJN3cb3FkGRfS93jkOC2lXmWLaXFhtOC&#10;wY6Ohqrb+W4VjLosT/drubBD/HjN3vP4Yp6jUo/T8bABEWgM/+G/9ptWkK/nC/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k4YMUAAADdAAAADwAAAAAAAAAA&#10;AAAAAAChAgAAZHJzL2Rvd25yZXYueG1sUEsFBgAAAAAEAAQA+QAAAJMDAAAAAA==&#10;" strokecolor="#24211d" strokeweight="0"/>
                  <v:line id="Line 847" o:spid="_x0000_s1850" style="position:absolute;flip:x;visibility:visible;mso-wrap-style:square" from="259,3344" to="282,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Wd+8UAAADdAAAADwAAAGRycy9kb3ducmV2LnhtbESPzWrDMBCE74G+g9hCb4kctwmtEyWU&#10;gkkhUMjPAyzWxnJrrYylyM7bV4VAj8PMfMOst6NtRaTeN44VzGcZCOLK6YZrBedTOX0F4QOyxtYx&#10;KbiRh+3mYbLGQruBDxSPoRYJwr5ABSaErpDSV4Ys+pnriJN3cb3FkGRfS93jkOC2lXmWLaXFhtOC&#10;wY4+DFU/x6tVMOqyPFy/yxc7xK9dts/jwjxHpZ4ex/cViEBj+A/f259aQf42X8Df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Wd+8UAAADdAAAADwAAAAAAAAAA&#10;AAAAAAChAgAAZHJzL2Rvd25yZXYueG1sUEsFBgAAAAAEAAQA+QAAAJMDAAAAAA==&#10;" strokecolor="#24211d" strokeweight="0"/>
                  <v:line id="Line 848" o:spid="_x0000_s1851" style="position:absolute;flip:x;visibility:visible;mso-wrap-style:square" from="225,3344" to="248,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cDjMUAAADdAAAADwAAAGRycy9kb3ducmV2LnhtbESPUWvCMBSF3wf7D+EOfJup1clWjTKE&#10;oiAM1P2AS3PX1DU3pYlp9+8XYbDHwznnO5z1drStiNT7xrGC2TQDQVw53XCt4PNSPr+C8AFZY+uY&#10;FPyQh+3m8WGNhXYDnyieQy0ShH2BCkwIXSGlrwxZ9FPXESfvy/UWQ5J9LXWPQ4LbVuZZtpQWG04L&#10;BjvaGaq+zzerYNRlebpdy4Ud4sc+O+bxxcyjUpOn8X0FItAY/sN/7YNWkL/NlnB/k56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cDjMUAAADdAAAADwAAAAAAAAAA&#10;AAAAAAChAgAAZHJzL2Rvd25yZXYueG1sUEsFBgAAAAAEAAQA+QAAAJMDAAAAAA==&#10;" strokecolor="#24211d" strokeweight="0"/>
                  <v:line id="Line 849" o:spid="_x0000_s1852" style="position:absolute;flip:x;visibility:visible;mso-wrap-style:square" from="192,3344" to="214,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umF8UAAADdAAAADwAAAGRycy9kb3ducmV2LnhtbESP0UrEMBRE3wX/IVzBNzdtXXW3NruI&#10;UBSEha5+wKW5NtXmpjTZtP79RhB8HGbmDFPtFzuISJPvHSvIVxkI4tbpnjsFH+/1zQaED8gaB8ek&#10;4Ic87HeXFxWW2s3cUDyGTiQI+xIVmBDGUkrfGrLoV24kTt6nmyyGJKdO6gnnBLeDLLLsXlrsOS0Y&#10;HOnZUPt9PFkFi67r5vRVr+0cDy/ZWxHvzG1U6vpqeXoEEWgJ/+G/9qtWUGzzB/h9k56A3J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umF8UAAADdAAAADwAAAAAAAAAA&#10;AAAAAAChAgAAZHJzL2Rvd25yZXYueG1sUEsFBgAAAAAEAAQA+QAAAJMDAAAAAA==&#10;" strokecolor="#24211d" strokeweight="0"/>
                  <v:line id="Line 850" o:spid="_x0000_s1853" style="position:absolute;flip:x;visibility:visible;mso-wrap-style:square" from="158,3344" to="180,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QyZcIAAADdAAAADwAAAGRycy9kb3ducmV2LnhtbERP3WrCMBS+F3yHcITdaWo3ZeuMIkKZ&#10;MBDq9gCH5qzp1pyUJqbd25uLwS4/vv/dYbKdiDT41rGC9SoDQVw73XKj4POjXD6D8AFZY+eYFPyS&#10;h8N+Ptthod3IFcVraEQKYV+gAhNCX0jpa0MW/cr1xIn7coPFkODQSD3gmMJtJ/Ms20qLLacGgz2d&#10;DNU/15tVMOmyrG7f5ZMd4+Ute8/jxjxGpR4W0/EVRKAp/Iv/3GetIH9Zp7npTXoCcn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QyZcIAAADdAAAADwAAAAAAAAAAAAAA&#10;AAChAgAAZHJzL2Rvd25yZXYueG1sUEsFBgAAAAAEAAQA+QAAAJADAAAAAA==&#10;" strokecolor="#24211d" strokeweight="0"/>
                  <v:line id="Line 851" o:spid="_x0000_s1854" style="position:absolute;flip:x;visibility:visible;mso-wrap-style:square" from="124,3344" to="146,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iX/sUAAADdAAAADwAAAGRycy9kb3ducmV2LnhtbESPUWvCMBSF3wf7D+EOfJup1cmsRhlC&#10;URAGuv2AS3PX1DU3pYlp9+8XYbDHwznnO5zNbrStiNT7xrGC2TQDQVw53XCt4POjfH4F4QOyxtYx&#10;KfghD7vt48MGC+0GPlO8hFokCPsCFZgQukJKXxmy6KeuI07el+sthiT7WuoehwS3rcyzbCktNpwW&#10;DHa0N1R9X25WwajL8ny7lgs7xPdDdsrji5lHpSZP49saRKAx/If/2ketIF/NVnB/k56A3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iX/sUAAADdAAAADwAAAAAAAAAA&#10;AAAAAAChAgAAZHJzL2Rvd25yZXYueG1sUEsFBgAAAAAEAAQA+QAAAJMDAAAAAA==&#10;" strokecolor="#24211d" strokeweight="0"/>
                  <v:line id="Line 852" o:spid="_x0000_s1855" style="position:absolute;flip:x;visibility:visible;mso-wrap-style:square" from="90,3344" to="113,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703sIAAADdAAAADwAAAGRycy9kb3ducmV2LnhtbERP3WrCMBS+H/gO4QjezXR1E61GGYPi&#10;YDDw5wEOzbGpa05KE9P69svFYJcf3/92P9pWROp941jByzwDQVw53XCt4HIun1cgfEDW2DomBQ/y&#10;sN9NnrZYaDfwkeIp1CKFsC9QgQmhK6T0lSGLfu464sRdXW8xJNjXUvc4pHDbyjzLltJiw6nBYEcf&#10;hqqf090qGHVZHu+38tUO8fuQfeXxzSyiUrPp+L4BEWgM/+I/96dWkK/ztD+9SU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703sIAAADdAAAADwAAAAAAAAAAAAAA&#10;AAChAgAAZHJzL2Rvd25yZXYueG1sUEsFBgAAAAAEAAQA+QAAAJADAAAAAA==&#10;" strokecolor="#24211d" strokeweight="0"/>
                  <v:line id="Line 853" o:spid="_x0000_s1856" style="position:absolute;flip:x;visibility:visible;mso-wrap-style:square" from="56,3344" to="79,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JRRcUAAADdAAAADwAAAGRycy9kb3ducmV2LnhtbESPUWvCMBSF3wf+h3AF32Zqt8lWjSKD&#10;4mAwUPcDLs1dU21uShPT7t8vA8HHwznnO5z1drStiNT7xrGCxTwDQVw53XCt4PtUPr6C8AFZY+uY&#10;FPySh+1m8rDGQruBDxSPoRYJwr5ABSaErpDSV4Ys+rnriJP343qLIcm+lrrHIcFtK/MsW0qLDacF&#10;gx29G6oux6tVMOqyPFzP5bMd4tc++8zji3mKSs2m424FItAY7uFb+0MryN/yBfy/SU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PJRRcUAAADdAAAADwAAAAAAAAAA&#10;AAAAAAChAgAAZHJzL2Rvd25yZXYueG1sUEsFBgAAAAAEAAQA+QAAAJMDAAAAAA==&#10;" strokecolor="#24211d" strokeweight="0"/>
                  <v:shape id="Freeform 854" o:spid="_x0000_s1857" style="position:absolute;left:34;top:3332;width:11;height:12;visibility:visible;mso-wrap-style:square;v-text-anchor:top" coordsize="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hEd8MA&#10;AADdAAAADwAAAGRycy9kb3ducmV2LnhtbESPQWvCQBSE7wX/w/KE3urGgKGmriIBRbxppedH9plE&#10;s2/D7mpSf323IHgcZuYbZrEaTCvu5HxjWcF0koAgLq1uuFJw+t58fILwAVlja5kU/JKH1XL0tsBc&#10;254PdD+GSkQI+xwV1CF0uZS+rMmgn9iOOHpn6wyGKF0ltcM+wk0r0yTJpMGG40KNHRU1ldfjzSho&#10;1yfX4yMz2x+3P/hiPssuxUyp9/Gw/gIRaAiv8LO90wrSeZrC/5v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whEd8MAAADdAAAADwAAAAAAAAAAAAAAAACYAgAAZHJzL2Rv&#10;d25yZXYueG1sUEsFBgAAAAAEAAQA9QAAAIgDAAAAAA==&#10;" path="m11,12l,12,,e" filled="f" strokecolor="#24211d" strokeweight="0">
                    <v:path arrowok="t" o:connecttype="custom" o:connectlocs="11,12;0,12;0,12;0,0" o:connectangles="0,0,0,0"/>
                  </v:shape>
                  <v:line id="Line 855" o:spid="_x0000_s1858" style="position:absolute;flip:y;visibility:visible;mso-wrap-style:square" from="34,3298" to="34,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xqqcUAAADdAAAADwAAAGRycy9kb3ducmV2LnhtbESPUWvCMBSF3wf+h3CFvc101Q3tjCJC&#10;mSAMdP6AS3NtujU3pYlp9+8XYbDHwznnO5z1drStiNT7xrGC51kGgrhyuuFaweWzfFqC8AFZY+uY&#10;FPyQh+1m8rDGQruBTxTPoRYJwr5ABSaErpDSV4Ys+pnriJN3db3FkGRfS93jkOC2lXmWvUqLDacF&#10;gx3tDVXf55tVMOqyPN2+yoUd4sd7dszji5lHpR6n4+4NRKAx/If/2getIF/lc7i/S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xqqcUAAADdAAAADwAAAAAAAAAA&#10;AAAAAAChAgAAZHJzL2Rvd25yZXYueG1sUEsFBgAAAAAEAAQA+QAAAJMDAAAAAA==&#10;" strokecolor="#24211d" strokeweight="0"/>
                  <v:line id="Line 856" o:spid="_x0000_s1859" style="position:absolute;flip:y;visibility:visible;mso-wrap-style:square" from="34,3265" to="34,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Xy3cUAAADdAAAADwAAAGRycy9kb3ducmV2LnhtbESPUWvCMBSF3wf+h3AF32a66oZ2RhGh&#10;bCAMdP6AS3NtujU3pYlp9+8XYbDHwznnO5zNbrStiNT7xrGCp3kGgrhyuuFaweWzfFyB8AFZY+uY&#10;FPyQh9128rDBQruBTxTPoRYJwr5ABSaErpDSV4Ys+rnriJN3db3FkGRfS93jkOC2lXmWvUiLDacF&#10;gx0dDFXf55tVMOqyPN2+yqUd4sdbdszjs1lEpWbTcf8KItAY/sN/7XetIF/nS7i/SU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IXy3cUAAADdAAAADwAAAAAAAAAA&#10;AAAAAAChAgAAZHJzL2Rvd25yZXYueG1sUEsFBgAAAAAEAAQA+QAAAJMDAAAAAA==&#10;" strokecolor="#24211d" strokeweight="0"/>
                  <v:line id="Line 857" o:spid="_x0000_s1860" style="position:absolute;flip:y;visibility:visible;mso-wrap-style:square" from="34,3231" to="34,3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lXRsUAAADdAAAADwAAAGRycy9kb3ducmV2LnhtbESPUWvCMBSF3wf+h3AF32a6qkM7o4hQ&#10;NhgMdP6AS3NtujU3pYlp9+8XYbDHwznnO5ztfrStiNT7xrGCp3kGgrhyuuFaweWzfFyD8AFZY+uY&#10;FPyQh/1u8rDFQruBTxTPoRYJwr5ABSaErpDSV4Ys+rnriJN3db3FkGRfS93jkOC2lXmWPUuLDacF&#10;gx0dDVXf55tVMOqyPN2+yqUd4sdr9p7HlVlEpWbT8fACItAY/sN/7TetIN/kK7i/SU9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lXRsUAAADdAAAADwAAAAAAAAAA&#10;AAAAAAChAgAAZHJzL2Rvd25yZXYueG1sUEsFBgAAAAAEAAQA+QAAAJMDAAAAAA==&#10;" strokecolor="#24211d" strokeweight="0"/>
                  <v:line id="Line 858" o:spid="_x0000_s1861" style="position:absolute;flip:y;visibility:visible;mso-wrap-style:square" from="34,3197" to="34,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vJMcUAAADdAAAADwAAAGRycy9kb3ducmV2LnhtbESPUWvCMBSF3wf+h3CFvc3U6mTrjCJC&#10;mSAMdPsBl+au6dbclCam9d8bYbDHwznnO5z1drStiNT7xrGC+SwDQVw53XCt4OuzfHoB4QOyxtYx&#10;KbiSh+1m8rDGQruBTxTPoRYJwr5ABSaErpDSV4Ys+pnriJP37XqLIcm+lrrHIcFtK/MsW0mLDacF&#10;gx3tDVW/54tVMOqyPF1+yqUd4sd7dszjs1lEpR6n4+4NRKAx/If/2getIH/NV3B/k5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vJMcUAAADdAAAADwAAAAAAAAAA&#10;AAAAAAChAgAAZHJzL2Rvd25yZXYueG1sUEsFBgAAAAAEAAQA+QAAAJMDAAAAAA==&#10;" strokecolor="#24211d" strokeweight="0"/>
                  <v:line id="Line 859" o:spid="_x0000_s1862" style="position:absolute;flip:y;visibility:visible;mso-wrap-style:square" from="34,3163" to="34,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dsqsUAAADdAAAADwAAAGRycy9kb3ducmV2LnhtbESPUWvCMBSF3wf+h3CFvWlqNzftjDIG&#10;ZcJgoPMHXJpr09nclCam3b9fhMEeD+ec73A2u9G2IlLvG8cKFvMMBHHldMO1gtNXOVuB8AFZY+uY&#10;FPyQh912crfBQruBDxSPoRYJwr5ABSaErpDSV4Ys+rnriJN3dr3FkGRfS93jkOC2lXmWPUmLDacF&#10;gx29Gaoux6tVMOqyPFy/y0c7xM/37COPS/MQlbqfjq8vIAKN4T/8195rBfk6f4bbm/QE5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dsqsUAAADdAAAADwAAAAAAAAAA&#10;AAAAAAChAgAAZHJzL2Rvd25yZXYueG1sUEsFBgAAAAAEAAQA+QAAAJMDAAAAAA==&#10;" strokecolor="#24211d" strokeweight="0"/>
                  <v:line id="Line 860" o:spid="_x0000_s1863" style="position:absolute;flip:y;visibility:visible;mso-wrap-style:square" from="34,3129" to="34,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j42MIAAADdAAAADwAAAGRycy9kb3ducmV2LnhtbERP3WrCMBS+H/gO4QjezXR1E61GGYPi&#10;YDDw5wEOzbGpa05KE9P69svFYJcf3/92P9pWROp941jByzwDQVw53XCt4HIun1cgfEDW2DomBQ/y&#10;sN9NnrZYaDfwkeIp1CKFsC9QgQmhK6T0lSGLfu464sRdXW8xJNjXUvc4pHDbyjzLltJiw6nBYEcf&#10;hqqf090qGHVZHu+38tUO8fuQfeXxzSyiUrPp+L4BEWgM/+I/96dWkK/zNDe9SU9A7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j42MIAAADdAAAADwAAAAAAAAAAAAAA&#10;AAChAgAAZHJzL2Rvd25yZXYueG1sUEsFBgAAAAAEAAQA+QAAAJADAAAAAA==&#10;" strokecolor="#24211d" strokeweight="0"/>
                  <v:line id="Line 861" o:spid="_x0000_s1864" style="position:absolute;flip:y;visibility:visible;mso-wrap-style:square" from="34,3095" to="34,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RdQ8UAAADdAAAADwAAAGRycy9kb3ducmV2LnhtbESPUWvCMBSF3wf+h3CFvc3U6sbsjCJC&#10;mSAMdPsBl+au6dbclCam9d8bYbDHwznnO5z1drStiNT7xrGC+SwDQVw53XCt4OuzfHoF4QOyxtYx&#10;KbiSh+1m8rDGQruBTxTPoRYJwr5ABSaErpDSV4Ys+pnriJP37XqLIcm+lrrHIcFtK/Mse5EWG04L&#10;BjvaG6p+zxerYNRlebr8lEs7xI/37JjHZ7OISj1Ox90biEBj+A//tQ9aQb7KV3B/k5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RdQ8UAAADdAAAADwAAAAAAAAAA&#10;AAAAAAChAgAAZHJzL2Rvd25yZXYueG1sUEsFBgAAAAAEAAQA+QAAAJMDAAAAAA==&#10;" strokecolor="#24211d" strokeweight="0"/>
                </v:group>
                <v:group id="Group 1063" o:spid="_x0000_s1865" style="position:absolute;left:215;top:13627;width:55233;height:7607" coordorigin="34,2146" coordsize="8698,1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OIYcQAAADdAAAADwAAAGRycy9kb3ducmV2LnhtbERPy2rCQBTdF/yH4Qrd&#10;NZMYWmzqKCJWXEhBI5TuLplrEszcCZkxj7/vLApdHs57tRlNI3rqXG1ZQRLFIIgLq2suFVzzz5cl&#10;COeRNTaWScFEDjbr2dMKM20HPlN/8aUIIewyVFB532ZSuqIigy6yLXHgbrYz6APsSqk7HEK4aeQi&#10;jt+kwZpDQ4Ut7Soq7peHUXAYcNimyb4/3W+76Sd//fo+JaTU83zcfoDwNPp/8Z/7qBUs3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GOIYcQAAADdAAAA&#10;DwAAAAAAAAAAAAAAAACqAgAAZHJzL2Rvd25yZXYueG1sUEsFBgAAAAAEAAQA+gAAAJsDAAAAAA==&#10;">
                  <v:line id="Line 863" o:spid="_x0000_s1866" style="position:absolute;flip:y;visibility:visible;mso-wrap-style:square" from="34,3061" to="34,3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vHmMUAAADdAAAADwAAAGRycy9kb3ducmV2LnhtbESPzWrDMBCE74W+g9hCbo0cpw2tEyWU&#10;gkmhUMjPAyzWxnJrrYylyM7bR4VAjsPMfMOsNqNtRaTeN44VzKYZCOLK6YZrBcdD+fwGwgdkja1j&#10;UnAhD5v148MKC+0G3lHch1okCPsCFZgQukJKXxmy6KeuI07eyfUWQ5J9LXWPQ4LbVuZZtpAWG04L&#10;Bjv6NFT97c9WwajLcnf+LV/sEH+22XceX808KjV5Gj+WIAKN4R6+tb+0gvx9PoP/N+kJ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vHmMUAAADdAAAADwAAAAAAAAAA&#10;AAAAAAChAgAAZHJzL2Rvd25yZXYueG1sUEsFBgAAAAAEAAQA+QAAAJMDAAAAAA==&#10;" strokecolor="#24211d" strokeweight="0"/>
                  <v:line id="Line 864" o:spid="_x0000_s1867" style="position:absolute;flip:y;visibility:visible;mso-wrap-style:square" from="34,3027" to="34,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lZ78UAAADdAAAADwAAAGRycy9kb3ducmV2LnhtbESPUWvCMBSF3wf+h3CFvc101Q3tjCJC&#10;mSAMdP6AS3NtujU3pYlp9+8XYbDHwznnO5z1drStiNT7xrGC51kGgrhyuuFaweWzfFqC8AFZY+uY&#10;FPyQh+1m8rDGQruBTxTPoRYJwr5ABSaErpDSV4Ys+pnriJN3db3FkGRfS93jkOC2lXmWvUqLDacF&#10;gx3tDVXf55tVMOqyPN2+yoUd4sd7dszji5lHpR6n4+4NRKAx/If/2getIF/Nc7i/S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lZ78UAAADdAAAADwAAAAAAAAAA&#10;AAAAAAChAgAAZHJzL2Rvd25yZXYueG1sUEsFBgAAAAAEAAQA+QAAAJMDAAAAAA==&#10;" strokecolor="#24211d" strokeweight="0"/>
                  <v:line id="Line 865" o:spid="_x0000_s1868" style="position:absolute;flip:y;visibility:visible;mso-wrap-style:square" from="34,2993" to="34,3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X8dMUAAADdAAAADwAAAGRycy9kb3ducmV2LnhtbESPUUvDMBSF34X9h3AHvrnUVmXWZUOE&#10;ojAQNvcDLs21qTY3pcnS7t8vg8EeD+ec73BWm8l2ItLgW8cKHhcZCOLa6ZYbBYef6mEJwgdkjZ1j&#10;UnAiD5v17G6FpXYj7yjuQyMShH2JCkwIfSmlrw1Z9AvXEyfv1w0WQ5JDI/WAY4LbTuZZ9iIttpwW&#10;DPb0Yaj+3x+tgklX1e74Vz3ZMX5/Zts8PpsiKnU/n97fQASawi18bX9pBflrUcDlTXoCcn0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X8dMUAAADdAAAADwAAAAAAAAAA&#10;AAAAAAChAgAAZHJzL2Rvd25yZXYueG1sUEsFBgAAAAAEAAQA+QAAAJMDAAAAAA==&#10;" strokecolor="#24211d" strokeweight="0"/>
                  <v:line id="Line 866" o:spid="_x0000_s1869" style="position:absolute;flip:y;visibility:visible;mso-wrap-style:square" from="34,2960" to="34,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xkAMUAAADdAAAADwAAAGRycy9kb3ducmV2LnhtbESPUWvCMBSF3wf7D+EKe5up1YlWo4xB&#10;2UAY6PYDLs216dbclCam3b9fBMHHwznnO5ztfrStiNT7xrGC2TQDQVw53XCt4PurfF6B8AFZY+uY&#10;FPyRh/3u8WGLhXYDHymeQi0ShH2BCkwIXSGlrwxZ9FPXESfv7HqLIcm+lrrHIcFtK/MsW0qLDacF&#10;gx29Gap+TxerYNRlebz8lAs7xM/37JDHFzOPSj1NxtcNiEBjuIdv7Q+tIF/PF3B9k56A3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xkAMUAAADdAAAADwAAAAAAAAAA&#10;AAAAAAChAgAAZHJzL2Rvd25yZXYueG1sUEsFBgAAAAAEAAQA+QAAAJMDAAAAAA==&#10;" strokecolor="#24211d" strokeweight="0"/>
                  <v:line id="Line 867" o:spid="_x0000_s1870" style="position:absolute;flip:y;visibility:visible;mso-wrap-style:square" from="34,2926" to="34,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DBm8UAAADdAAAADwAAAGRycy9kb3ducmV2LnhtbESPzWrDMBCE74W+g9hAb40c54fEiRJK&#10;wbQQKCTtAyzWxnJrrYylyO7bV4FAj8PMfMPsDqNtRaTeN44VzKYZCOLK6YZrBV+f5fMahA/IGlvH&#10;pOCXPBz2jw87LLQb+ETxHGqRIOwLVGBC6AopfWXIop+6jjh5F9dbDEn2tdQ9DgluW5ln2UpabDgt&#10;GOzo1VD1c75aBaMuy9P1u1zYIX68Zcc8Ls08KvU0GV+2IAKN4T98b79rBflmvoTbm/QE5P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DBm8UAAADdAAAADwAAAAAAAAAA&#10;AAAAAAChAgAAZHJzL2Rvd25yZXYueG1sUEsFBgAAAAAEAAQA+QAAAJMDAAAAAA==&#10;" strokecolor="#24211d" strokeweight="0"/>
                  <v:line id="Line 868" o:spid="_x0000_s1871" style="position:absolute;flip:y;visibility:visible;mso-wrap-style:square" from="34,2892" to="34,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Jf7MUAAADdAAAADwAAAGRycy9kb3ducmV2LnhtbESPUWvCMBSF3wf+h3AF32a6uslWjTIG&#10;xcFgoO4HXJq7pq65KU1M6783A8HHwznnO5z1drStiNT7xrGCp3kGgrhyuuFawc+xfHwF4QOyxtYx&#10;KbiQh+1m8rDGQruB9xQPoRYJwr5ABSaErpDSV4Ys+rnriJP363qLIcm+lrrHIcFtK/MsW0qLDacF&#10;gx19GKr+DmerYNRluT+fymc7xO9d9pXHF7OISs2m4/sKRKAx3MO39qdWkL8tlvD/Jj0B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Jf7MUAAADdAAAADwAAAAAAAAAA&#10;AAAAAAChAgAAZHJzL2Rvd25yZXYueG1sUEsFBgAAAAAEAAQA+QAAAJMDAAAAAA==&#10;" strokecolor="#24211d" strokeweight="0"/>
                  <v:line id="Line 869" o:spid="_x0000_s1872" style="position:absolute;flip:y;visibility:visible;mso-wrap-style:square" from="34,2858" to="34,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76d8YAAADdAAAADwAAAGRycy9kb3ducmV2LnhtbESPUWvCMBSF3wf7D+EOfJvp6ja1GmUI&#10;xcFA0PkDLs216dbclCam9d8vg8EeD+ec73DW29G2IlLvG8cKnqYZCOLK6YZrBefP8nEBwgdkja1j&#10;UnAjD9vN/d0aC+0GPlI8hVokCPsCFZgQukJKXxmy6KeuI07exfUWQ5J9LXWPQ4LbVuZZ9iotNpwW&#10;DHa0M1R9n65WwajL8nj9Kp/tEA/77COPL2YWlZo8jG8rEIHG8B/+a79rBflyNoffN+kJyM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O+nfGAAAA3QAAAA8AAAAAAAAA&#10;AAAAAAAAoQIAAGRycy9kb3ducmV2LnhtbFBLBQYAAAAABAAEAPkAAACUAwAAAAA=&#10;" strokecolor="#24211d" strokeweight="0"/>
                  <v:line id="Line 870" o:spid="_x0000_s1873" style="position:absolute;flip:y;visibility:visible;mso-wrap-style:square" from="34,2824" to="34,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FuBcIAAADdAAAADwAAAGRycy9kb3ducmV2LnhtbERP3WrCMBS+H+wdwhF2N1OrE61GGYOy&#10;gTDw5wEOzbHp1pyUJqbd2y8Xgpcf3/92P9pWROp941jBbJqBIK6cbrhWcDmXrysQPiBrbB2Tgj/y&#10;sN89P22x0G7gI8VTqEUKYV+gAhNCV0jpK0MW/dR1xIm7ut5iSLCvpe5xSOG2lXmWLaXFhlODwY4+&#10;DFW/p5tVMOqyPN5+yoUd4vdndsjjm5lHpV4m4/sGRKAxPMR395dWkK/naW56k56A3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BFuBcIAAADdAAAADwAAAAAAAAAAAAAA&#10;AAChAgAAZHJzL2Rvd25yZXYueG1sUEsFBgAAAAAEAAQA+QAAAJADAAAAAA==&#10;" strokecolor="#24211d" strokeweight="0"/>
                  <v:line id="Line 871" o:spid="_x0000_s1874" style="position:absolute;flip:y;visibility:visible;mso-wrap-style:square" from="34,2790" to="34,2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3LnsUAAADdAAAADwAAAGRycy9kb3ducmV2LnhtbESPUWvCMBSF3wf+h3AF32a6usmsRhmD&#10;4mAw0O0HXJq7pq65KU1M6783A8HHwznnO5zNbrStiNT7xrGCp3kGgrhyuuFawc93+fgKwgdkja1j&#10;UnAhD7vt5GGDhXYDHygeQy0ShH2BCkwIXSGlrwxZ9HPXESfv1/UWQ5J9LXWPQ4LbVuZZtpQWG04L&#10;Bjt6N1T9Hc9WwajL8nA+lc92iF/77DOPL2YRlZpNx7c1iEBjuIdv7Q+tIF8tVvD/Jj0Bub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13LnsUAAADdAAAADwAAAAAAAAAA&#10;AAAAAAChAgAAZHJzL2Rvd25yZXYueG1sUEsFBgAAAAAEAAQA+QAAAJMDAAAAAA==&#10;" strokecolor="#24211d" strokeweight="0"/>
                  <v:line id="Line 872" o:spid="_x0000_s1875" style="position:absolute;flip:y;visibility:visible;mso-wrap-style:square" from="34,2756" to="34,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ERfsIAAADdAAAADwAAAGRycy9kb3ducmV2LnhtbERP3WrCMBS+H+wdwhF2N1M7J1qNMgZl&#10;gjDw5wEOzbHp1pyUJqbd2y8Xgpcf3/9mN9pWROp941jBbJqBIK6cbrhWcDmXr0sQPiBrbB2Tgj/y&#10;sNs+P22w0G7gI8VTqEUKYV+gAhNCV0jpK0MW/dR1xIm7ut5iSLCvpe5xSOG2lXmWLaTFhlODwY4+&#10;DVW/p5tVMOqyPN5+yrkd4vdXdsjju3mLSr1Mxo81iEBjeIjv7r1WkK/maX96k56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mERfsIAAADdAAAADwAAAAAAAAAAAAAA&#10;AAChAgAAZHJzL2Rvd25yZXYueG1sUEsFBgAAAAAEAAQA+QAAAJADAAAAAA==&#10;" strokecolor="#24211d" strokeweight="0"/>
                  <v:line id="Line 873" o:spid="_x0000_s1876" style="position:absolute;flip:y;visibility:visible;mso-wrap-style:square" from="34,2722" to="34,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205cUAAADdAAAADwAAAGRycy9kb3ducmV2LnhtbESPUWvCMBSF3wf+h3CFvc3UzolWo4hQ&#10;NhgMdPsBl+baVJub0sS0+/fLYLDHwznnO5ztfrStiNT7xrGC+SwDQVw53XCt4OuzfFqB8AFZY+uY&#10;FHyTh/1u8rDFQruBTxTPoRYJwr5ABSaErpDSV4Ys+pnriJN3cb3FkGRfS93jkOC2lXmWLaXFhtOC&#10;wY6Ohqrb+W4VjLosT/drubBD/HjN3vP4Yp6jUo/T8bABEWgM/+G/9ptWkK8Xc/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205cUAAADdAAAADwAAAAAAAAAA&#10;AAAAAAChAgAAZHJzL2Rvd25yZXYueG1sUEsFBgAAAAAEAAQA+QAAAJMDAAAAAA==&#10;" strokecolor="#24211d" strokeweight="0"/>
                  <v:line id="Line 874" o:spid="_x0000_s1877" style="position:absolute;flip:y;visibility:visible;mso-wrap-style:square" from="34,2688" to="34,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8qksUAAADdAAAADwAAAGRycy9kb3ducmV2LnhtbESPUWvCMBSF3wf+h3AF32a66oZ2RhGh&#10;bCAMdP6AS3NtujU3pYlp9+8XYbDHwznnO5zNbrStiNT7xrGCp3kGgrhyuuFaweWzfFyB8AFZY+uY&#10;FPyQh9128rDBQruBTxTPoRYJwr5ABSaErpDSV4Ys+rnriJN3db3FkGRfS93jkOC2lXmWvUiLDacF&#10;gx0dDFXf55tVMOqyPN2+yqUd4sdbdszjs1lEpWbTcf8KItAY/sN/7XetIF8vc7i/SU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8qksUAAADdAAAADwAAAAAAAAAA&#10;AAAAAAChAgAAZHJzL2Rvd25yZXYueG1sUEsFBgAAAAAEAAQA+QAAAJMDAAAAAA==&#10;" strokecolor="#24211d" strokeweight="0"/>
                  <v:line id="Line 875" o:spid="_x0000_s1878" style="position:absolute;flip:y;visibility:visible;mso-wrap-style:square" from="34,2655" to="34,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OPCcUAAADdAAAADwAAAGRycy9kb3ducmV2LnhtbESPUWvCMBSF3wf7D+EKe5up1YlWo4xB&#10;2UAY6PYDLs216dbclCam3b9fBMHHwznnO5ztfrStiNT7xrGC2TQDQVw53XCt4PurfF6B8AFZY+uY&#10;FPyRh/3u8WGLhXYDHymeQi0ShH2BCkwIXSGlrwxZ9FPXESfv7HqLIcm+lrrHIcFtK/MsW0qLDacF&#10;gx29Gap+TxerYNRlebz8lAs7xM/37JDHFzOPSj1NxtcNiEBjuIdv7Q+tIF8v5nB9k56A3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rOPCcUAAADdAAAADwAAAAAAAAAA&#10;AAAAAAChAgAAZHJzL2Rvd25yZXYueG1sUEsFBgAAAAAEAAQA+QAAAJMDAAAAAA==&#10;" strokecolor="#24211d" strokeweight="0"/>
                  <v:line id="Line 876" o:spid="_x0000_s1879" style="position:absolute;flip:y;visibility:visible;mso-wrap-style:square" from="34,2621" to="34,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oXfcUAAADdAAAADwAAAGRycy9kb3ducmV2LnhtbESPUUvDMBSF34X9h3AHvrnUWmXWZUOE&#10;MmEgbO4HXJprU21uSpOl3b83g8EeD+ec73BWm8l2ItLgW8cKHhcZCOLa6ZYbBcfv6mEJwgdkjZ1j&#10;UnAmD5v17G6FpXYj7ykeQiMShH2JCkwIfSmlrw1Z9AvXEyfvxw0WQ5JDI/WAY4LbTuZZ9iIttpwW&#10;DPb0Yaj+O5ysgklX1f70WxV2jF/bbJfHZ/MUlbqfT+9vIAJN4Ra+tj+1gvy1KODyJj0B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oXfcUAAADdAAAADwAAAAAAAAAA&#10;AAAAAAChAgAAZHJzL2Rvd25yZXYueG1sUEsFBgAAAAAEAAQA+QAAAJMDAAAAAA==&#10;" strokecolor="#24211d" strokeweight="0"/>
                  <v:line id="Line 877" o:spid="_x0000_s1880" style="position:absolute;flip:y;visibility:visible;mso-wrap-style:square" from="34,2587" to="34,2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y5sUAAADdAAAADwAAAGRycy9kb3ducmV2LnhtbESPzWrDMBCE74W8g9hAb40cNwmJEyWE&#10;gmmhUMjPAyzWxnJrrYylyO7bV4VCj8PMfMPsDqNtRaTeN44VzGcZCOLK6YZrBddL+bQG4QOyxtYx&#10;KfgmD4f95GGHhXYDnyieQy0ShH2BCkwIXSGlrwxZ9DPXESfv5nqLIcm+lrrHIcFtK/MsW0mLDacF&#10;gx29GKq+znerYNRlebp/lgs7xI/X7D2PS/MclXqcjsctiEBj+A//td+0gnyzWML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y5sUAAADdAAAADwAAAAAAAAAA&#10;AAAAAAChAgAAZHJzL2Rvd25yZXYueG1sUEsFBgAAAAAEAAQA+QAAAJMDAAAAAA==&#10;" strokecolor="#24211d" strokeweight="0"/>
                  <v:line id="Line 878" o:spid="_x0000_s1881" style="position:absolute;flip:y;visibility:visible;mso-wrap-style:square" from="34,2553" to="34,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QskcUAAADdAAAADwAAAGRycy9kb3ducmV2LnhtbESPUWvCMBSF3wf+h3CFvc10nZOtGmUM&#10;isJgoO4HXJq7pq65KU1M6783A8HHwznnO5zVZrStiNT7xrGC51kGgrhyuuFawc+xfHoD4QOyxtYx&#10;KbiQh8168rDCQruB9xQPoRYJwr5ABSaErpDSV4Ys+pnriJP363qLIcm+lrrHIcFtK/MsW0iLDacF&#10;gx19Gqr+DmerYNRluT+fyrkd4vc2+8rjq3mJSj1Ox48liEBjuIdv7Z1WkL/PF/D/Jj0B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sQskcUAAADdAAAADwAAAAAAAAAA&#10;AAAAAAChAgAAZHJzL2Rvd25yZXYueG1sUEsFBgAAAAAEAAQA+QAAAJMDAAAAAA==&#10;" strokecolor="#24211d" strokeweight="0"/>
                  <v:line id="Line 879" o:spid="_x0000_s1882" style="position:absolute;flip:y;visibility:visible;mso-wrap-style:square" from="34,2519" to="34,2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iJCsYAAADdAAAADwAAAGRycy9kb3ducmV2LnhtbESPUWvCMBSF3wf7D+EOfJvpOje1GmUM&#10;ioOBoPMHXJpr0625KU1M6783g8EeD+ec73DW29G2IlLvG8cKnqYZCOLK6YZrBaev8nEBwgdkja1j&#10;UnAlD9vN/d0aC+0GPlA8hlokCPsCFZgQukJKXxmy6KeuI07e2fUWQ5J9LXWPQ4LbVuZZ9iotNpwW&#10;DHb0bqj6OV6sglGX5eHyXc7sEPe77DOPL+Y5KjV5GN9WIAKN4T/81/7QCvLlbA6/b9ITkJ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IiQrGAAAA3QAAAA8AAAAAAAAA&#10;AAAAAAAAoQIAAGRycy9kb3ducmV2LnhtbFBLBQYAAAAABAAEAPkAAACUAwAAAAA=&#10;" strokecolor="#24211d" strokeweight="0"/>
                  <v:line id="Line 880" o:spid="_x0000_s1883" style="position:absolute;flip:y;visibility:visible;mso-wrap-style:square" from="34,2485" to="34,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cdeMIAAADdAAAADwAAAGRycy9kb3ducmV2LnhtbERP3WrCMBS+H+wdwhF2N1M7J1qNMgZl&#10;gjDw5wEOzbHp1pyUJqbd2y8Xgpcf3/9mN9pWROp941jBbJqBIK6cbrhWcDmXr0sQPiBrbB2Tgj/y&#10;sNs+P22w0G7gI8VTqEUKYV+gAhNCV0jpK0MW/dR1xIm7ut5iSLCvpe5xSOG2lXmWLaTFhlODwY4+&#10;DVW/p5tVMOqyPN5+yrkd4vdXdsjju3mLSr1Mxo81iEBjeIjv7r1WkK/maW56k56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cdeMIAAADdAAAADwAAAAAAAAAAAAAA&#10;AAChAgAAZHJzL2Rvd25yZXYueG1sUEsFBgAAAAAEAAQA+QAAAJADAAAAAA==&#10;" strokecolor="#24211d" strokeweight="0"/>
                  <v:line id="Line 881" o:spid="_x0000_s1884" style="position:absolute;flip:y;visibility:visible;mso-wrap-style:square" from="34,2451" to="34,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u448UAAADdAAAADwAAAGRycy9kb3ducmV2LnhtbESPUWvCMBSF3wf+h3CFvc10nZNZjTIG&#10;RWEw0O0HXJq7pq65KU1M6783A8HHwznnO5z1drStiNT7xrGC51kGgrhyuuFawc93+fQGwgdkja1j&#10;UnAhD9vN5GGNhXYDHygeQy0ShH2BCkwIXSGlrwxZ9DPXESfv1/UWQ5J9LXWPQ4LbVuZZtpAWG04L&#10;Bjv6MFT9Hc9WwajL8nA+lXM7xK9d9pnHV/MSlXqcju8rEIHGcA/f2nutIF/Ol/D/Jj0B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1u448UAAADdAAAADwAAAAAAAAAA&#10;AAAAAAChAgAAZHJzL2Rvd25yZXYueG1sUEsFBgAAAAAEAAQA+QAAAJMDAAAAAA==&#10;" strokecolor="#24211d" strokeweight="0"/>
                  <v:line id="Line 882" o:spid="_x0000_s1885" style="position:absolute;flip:y;visibility:visible;mso-wrap-style:square" from="34,2417" to="34,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iHo8IAAADdAAAADwAAAGRycy9kb3ducmV2LnhtbERP3WrCMBS+H/gO4QjezdRuytYZRQbF&#10;wWDgzwMcmrOm2pyUJqb17c3FYJcf3/96O9pWROp941jBYp6BIK6cbrhWcD6Vz28gfEDW2DomBXfy&#10;sN1MntZYaDfwgeIx1CKFsC9QgQmhK6T0lSGLfu464sT9ut5iSLCvpe5xSOG2lXmWraTFhlODwY4+&#10;DVXX480qGHVZHm6X8tUO8WeffedxaV6iUrPpuPsAEWgM/+I/95dWkL8v0/70Jj0Bu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iHo8IAAADdAAAADwAAAAAAAAAAAAAA&#10;AAChAgAAZHJzL2Rvd25yZXYueG1sUEsFBgAAAAAEAAQA+QAAAJADAAAAAA==&#10;" strokecolor="#24211d" strokeweight="0"/>
                  <v:line id="Line 883" o:spid="_x0000_s1886" style="position:absolute;flip:y;visibility:visible;mso-wrap-style:square" from="34,2383" to="34,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QiOMUAAADdAAAADwAAAGRycy9kb3ducmV2LnhtbESPzWrDMBCE74G+g9hCb4kctwmtEyWU&#10;gkkhUMjPAyzWxnJrrYylyM7bV4VAj8PMfMOst6NtRaTeN44VzGcZCOLK6YZrBedTOX0F4QOyxtYx&#10;KbiRh+3mYbLGQruBDxSPoRYJwr5ABSaErpDSV4Ys+pnriJN3cb3FkGRfS93jkOC2lXmWLaXFhtOC&#10;wY4+DFU/x6tVMOqyPFy/yxc7xK9dts/jwjxHpZ4ex/cViEBj+A/f259aQf62mMPf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QiOMUAAADdAAAADwAAAAAAAAAA&#10;AAAAAAChAgAAZHJzL2Rvd25yZXYueG1sUEsFBgAAAAAEAAQA+QAAAJMDAAAAAA==&#10;" strokecolor="#24211d" strokeweight="0"/>
                  <v:line id="Line 884" o:spid="_x0000_s1887" style="position:absolute;flip:y;visibility:visible;mso-wrap-style:square" from="34,2350" to="34,2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a8T8UAAADdAAAADwAAAGRycy9kb3ducmV2LnhtbESPUWvCMBSF3wf+h3AF32a6qkM7o4hQ&#10;NhgMdP6AS3NtujU3pYlp9+8XYbDHwznnO5ztfrStiNT7xrGCp3kGgrhyuuFaweWzfFyD8AFZY+uY&#10;FPyQh/1u8rDFQruBTxTPoRYJwr5ABSaErpDSV4Ys+rnriJN3db3FkGRfS93jkOC2lXmWPUuLDacF&#10;gx0dDVXf55tVMOqyPN2+yqUd4sdr9p7HlVlEpWbT8fACItAY/sN/7TetIN+scri/SU9A7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a8T8UAAADdAAAADwAAAAAAAAAA&#10;AAAAAAChAgAAZHJzL2Rvd25yZXYueG1sUEsFBgAAAAAEAAQA+QAAAJMDAAAAAA==&#10;" strokecolor="#24211d" strokeweight="0"/>
                  <v:line id="Line 885" o:spid="_x0000_s1888" style="position:absolute;flip:y;visibility:visible;mso-wrap-style:square" from="34,2316" to="34,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oZ1MUAAADdAAAADwAAAGRycy9kb3ducmV2LnhtbESPzWrDMBCE74W+g9hAb40c54fEiRJK&#10;wbQQKCTtAyzWxnJrrYylyO7bV4FAj8PMfMPsDqNtRaTeN44VzKYZCOLK6YZrBV+f5fMahA/IGlvH&#10;pOCXPBz2jw87LLQb+ETxHGqRIOwLVGBC6AopfWXIop+6jjh5F9dbDEn2tdQ9DgluW5ln2UpabDgt&#10;GOzo1VD1c75aBaMuy9P1u1zYIX68Zcc8Ls08KvU0GV+2IAKN4T98b79rBflmOYfbm/QE5P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oZ1MUAAADdAAAADwAAAAAAAAAA&#10;AAAAAAChAgAAZHJzL2Rvd25yZXYueG1sUEsFBgAAAAAEAAQA+QAAAJMDAAAAAA==&#10;" strokecolor="#24211d" strokeweight="0"/>
                  <v:line id="Line 886" o:spid="_x0000_s1889" style="position:absolute;flip:y;visibility:visible;mso-wrap-style:square" from="34,2282" to="34,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OBoMUAAADdAAAADwAAAGRycy9kb3ducmV2LnhtbESPzWrDMBCE74W8g9hAb40cNwmJEyWE&#10;gmmhUMjPAyzWxnJrrYylyO7bV4VCj8PMfMPsDqNtRaTeN44VzGcZCOLK6YZrBddL+bQG4QOyxtYx&#10;KfgmD4f95GGHhXYDnyieQy0ShH2BCkwIXSGlrwxZ9DPXESfv5nqLIcm+lrrHIcFtK/MsW0mLDacF&#10;gx29GKq+znerYNRlebp/lgs7xI/X7D2PS/MclXqcjsctiEBj+A//td+0gnyzXMDvm/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OBoMUAAADdAAAADwAAAAAAAAAA&#10;AAAAAAChAgAAZHJzL2Rvd25yZXYueG1sUEsFBgAAAAAEAAQA+QAAAJMDAAAAAA==&#10;" strokecolor="#24211d" strokeweight="0"/>
                  <v:line id="Line 887" o:spid="_x0000_s1890" style="position:absolute;flip:y;visibility:visible;mso-wrap-style:square" from="34,2248" to="34,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8kO8UAAADdAAAADwAAAGRycy9kb3ducmV2LnhtbESPUUvDMBSF34X9h3AHvrnUusqsy4YI&#10;ZcJA2NwPuDTXptrclCZLu39vBgMfD+ec73DW28l2ItLgW8cKHhcZCOLa6ZYbBaev6mEFwgdkjZ1j&#10;UnAhD9vN7G6NpXYjHygeQyMShH2JCkwIfSmlrw1Z9AvXEyfv2w0WQ5JDI/WAY4LbTuZZ9iwttpwW&#10;DPb0bqj+PZ6tgklX1eH8Uy3tGD932T6PhXmKSt3Pp7dXEIGm8B++tT+0gvylKOD6Jj0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8kO8UAAADdAAAADwAAAAAAAAAA&#10;AAAAAAChAgAAZHJzL2Rvd25yZXYueG1sUEsFBgAAAAAEAAQA+QAAAJMDAAAAAA==&#10;" strokecolor="#24211d" strokeweight="0"/>
                  <v:line id="Line 888" o:spid="_x0000_s1891" style="position:absolute;flip:y;visibility:visible;mso-wrap-style:square" from="34,2214" to="34,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26TMUAAADdAAAADwAAAGRycy9kb3ducmV2LnhtbESPzWrDMBCE74W+g9hCbo1c54fWiRJK&#10;wTRQCCTpAyzW1nJqrYylyO7bR4FCjsPMfMOst6NtRaTeN44VvEwzEMSV0w3XCr5P5fMrCB+QNbaO&#10;ScEfedhuHh/WWGg38IHiMdQiQdgXqMCE0BVS+sqQRT91HXHyflxvMSTZ11L3OCS4bWWeZUtpseG0&#10;YLCjD0PV7/FiFYy6LA+Xczm3Q9x/Zl95XJhZVGryNL6vQAQawz38395pBfnbYgm3N+kJyM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26TMUAAADdAAAADwAAAAAAAAAA&#10;AAAAAAChAgAAZHJzL2Rvd25yZXYueG1sUEsFBgAAAAAEAAQA+QAAAJMDAAAAAA==&#10;" strokecolor="#24211d" strokeweight="0"/>
                  <v:line id="Line 889" o:spid="_x0000_s1892" style="position:absolute;flip:y;visibility:visible;mso-wrap-style:square" from="34,2180" to="34,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Ef18YAAADdAAAADwAAAGRycy9kb3ducmV2LnhtbESPUWvCMBSF3wf7D+EOfJvpOp1ajTIG&#10;xcFA0PkDLs216dbclCam9d8vg8EeD+ec73A2u9G2IlLvG8cKnqYZCOLK6YZrBefP8nEJwgdkja1j&#10;UnAjD7vt/d0GC+0GPlI8hVokCPsCFZgQukJKXxmy6KeuI07exfUWQ5J9LXWPQ4LbVuZZ9iItNpwW&#10;DHb0Zqj6Pl2tglGX5fH6Vc7sEA/77COPc/MclZo8jK9rEIHG8B/+a79rBflqvoDfN+k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RH9fGAAAA3QAAAA8AAAAAAAAA&#10;AAAAAAAAoQIAAGRycy9kb3ducmV2LnhtbFBLBQYAAAAABAAEAPkAAACUAwAAAAA=&#10;" strokecolor="#24211d" strokeweight="0"/>
                  <v:line id="Line 890" o:spid="_x0000_s1893" style="position:absolute;flip:y;visibility:visible;mso-wrap-style:square" from="34,2146" to="34,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6LpcIAAADdAAAADwAAAGRycy9kb3ducmV2LnhtbERP3WrCMBS+H/gO4QjezdRuytYZRQbF&#10;wWDgzwMcmrOm2pyUJqb17c3FYJcf3/96O9pWROp941jBYp6BIK6cbrhWcD6Vz28gfEDW2DomBXfy&#10;sN1MntZYaDfwgeIx1CKFsC9QgQmhK6T0lSGLfu464sT9ut5iSLCvpe5xSOG2lXmWraTFhlODwY4+&#10;DVXX480qGHVZHm6X8tUO8WeffedxaV6iUrPpuPsAEWgM/+I/95dWkL8v09z0Jj0BuX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6LpcIAAADdAAAADwAAAAAAAAAAAAAA&#10;AAChAgAAZHJzL2Rvd25yZXYueG1sUEsFBgAAAAAEAAQA+QAAAJADAAAAAA==&#10;" strokecolor="#24211d" strokeweight="0"/>
                  <v:line id="Line 891" o:spid="_x0000_s1894" style="position:absolute;visibility:visible;mso-wrap-style:square" from="5611,2146" to="5622,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Y88sUAAADdAAAADwAAAGRycy9kb3ducmV2LnhtbESPT4vCMBTE74LfITzBm6aKK9o1in/B&#10;i7Dqrl4fzdu22LyUJtbutzeCsMdhZn7DzBaNKURNlcstKxj0IxDEidU5pwq+z7veBITzyBoLy6Tg&#10;jxws5u3WDGNtH3yk+uRTESDsYlSQeV/GUrokI4Oub0vi4P3ayqAPskqlrvAR4KaQwygaS4M5h4UM&#10;S1pnlNxOd6PgK71emZtxeVnVh8t2dPjZmMlOqW6nWX6C8NT4//C7vdcKhtOPKbzeh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iY88sUAAADdAAAADwAAAAAAAAAA&#10;AAAAAAChAgAAZHJzL2Rvd25yZXYueG1sUEsFBgAAAAAEAAQA+QAAAJMDAAAAAA==&#10;" strokecolor="#24211d" strokeweight="0"/>
                  <v:line id="Line 892" o:spid="_x0000_s1895" style="position:absolute;visibility:visible;mso-wrap-style:square" from="5645,2146" to="5656,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Bf0sIAAADdAAAADwAAAGRycy9kb3ducmV2LnhtbERPy4rCMBTdC/5DuAPuNB0ZilajjDrC&#10;bAStr+2lubZlmpvSxNr5e7MQXB7Oe77sTCVaalxpWcHnKAJBnFldcq7gdNwOJyCcR9ZYWSYF/+Rg&#10;uej35pho++ADtanPRQhhl6CCwvs6kdJlBRl0I1sTB+5mG4M+wCaXusFHCDeVHEdRLA2WHBoKrGld&#10;UPaX3o2CfX69MndxfVm1u8vP1+68MZOtUoOP7nsGwlPn3+KX+1crGE/jsD+8CU9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Bf0sIAAADdAAAADwAAAAAAAAAAAAAA&#10;AAChAgAAZHJzL2Rvd25yZXYueG1sUEsFBgAAAAAEAAQA+QAAAJADAAAAAA==&#10;" strokecolor="#24211d" strokeweight="0"/>
                  <v:line id="Line 893" o:spid="_x0000_s1896" style="position:absolute;visibility:visible;mso-wrap-style:square" from="5667,2146" to="5690,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z6ScUAAADdAAAADwAAAGRycy9kb3ducmV2LnhtbESPT4vCMBTE78J+h/AWvGmqSHGrUdxV&#10;wYuwuv65PppnW2xeShNr/fZmQfA4zMxvmOm8NaVoqHaFZQWDfgSCOLW64EzB4W/dG4NwHlljaZkU&#10;PMjBfPbRmWKi7Z131Ox9JgKEXYIKcu+rREqX5mTQ9W1FHLyLrQ36IOtM6hrvAW5KOYyiWBosOCzk&#10;WNFPTul1fzMKfrPzmbmNq9N3sz2tRtvj0ozXSnU/28UEhKfWv8Ov9kYrGH7FA/h/E56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z6ScUAAADdAAAADwAAAAAAAAAA&#10;AAAAAAChAgAAZHJzL2Rvd25yZXYueG1sUEsFBgAAAAAEAAQA+QAAAJMDAAAAAA==&#10;" strokecolor="#24211d" strokeweight="0"/>
                  <v:line id="Line 894" o:spid="_x0000_s1897" style="position:absolute;visibility:visible;mso-wrap-style:square" from="5701,2146" to="5724,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5kPsUAAADdAAAADwAAAGRycy9kb3ducmV2LnhtbESPT2vCQBTE7wW/w/IEb3VjkGCjq6it&#10;4EWw/r0+ss8kmH0bsmtMv31XKPQ4zMxvmNmiM5VoqXGlZQWjYQSCOLO65FzB6bh5n4BwHlljZZkU&#10;/JCDxbz3NsNU2yd/U3vwuQgQdikqKLyvUyldVpBBN7Q1cfButjHog2xyqRt8BripZBxFiTRYclgo&#10;sKZ1Qdn98DAK9vn1ytwl9WXV7i5f493500w2Sg363XIKwlPn/8N/7a1WEH8kMbzehCc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u5kPsUAAADdAAAADwAAAAAAAAAA&#10;AAAAAAChAgAAZHJzL2Rvd25yZXYueG1sUEsFBgAAAAAEAAQA+QAAAJMDAAAAAA==&#10;" strokecolor="#24211d" strokeweight="0"/>
                  <v:line id="Line 895" o:spid="_x0000_s1898" style="position:absolute;visibility:visible;mso-wrap-style:square" from="5735,2146" to="5758,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LBpccAAADdAAAADwAAAGRycy9kb3ducmV2LnhtbESPT2vCQBTE74V+h+UJvdWNaQk2dRVt&#10;FbwINvXP9ZF9TUKzb0N2TdJv7wpCj8PM/IaZLQZTi45aV1lWMBlHIIhzqysuFBy+N89TEM4ja6wt&#10;k4I/crCYPz7MMNW25y/qMl+IAGGXooLS+yaV0uUlGXRj2xAH78e2Bn2QbSF1i32Am1rGUZRIgxWH&#10;hRIb+igp/80uRsG+OJ+Zh6Q5rbrdaf26O36a6Uapp9GwfAfhafD/4Xt7qxXEb8kL3N6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osGlxwAAAN0AAAAPAAAAAAAA&#10;AAAAAAAAAKECAABkcnMvZG93bnJldi54bWxQSwUGAAAAAAQABAD5AAAAlQMAAAAA&#10;" strokecolor="#24211d" strokeweight="0"/>
                  <v:line id="Line 896" o:spid="_x0000_s1899" style="position:absolute;visibility:visible;mso-wrap-style:square" from="5769,2146" to="5791,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tZ0cUAAADdAAAADwAAAGRycy9kb3ducmV2LnhtbESPS4vCQBCE7wv+h6EX9qaTFQludBQf&#10;K3gR1PVxbTJtEsz0hMwY4793BGGPRVV9RY2nrSlFQ7UrLCv47kUgiFOrC84UHP5W3SEI55E1lpZJ&#10;wYMcTCedjzEm2t55R83eZyJA2CWoIPe+SqR0aU4GXc9WxMG72NqgD7LOpK7xHuCmlP0oiqXBgsNC&#10;jhUtckqv+5tRsM3OZ+Y2rk7zZnP6HWyOSzNcKfX12c5GIDy1/j/8bq+1gv5PPIDXm/AE5OQ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tZ0cUAAADdAAAADwAAAAAAAAAA&#10;AAAAAAChAgAAZHJzL2Rvd25yZXYueG1sUEsFBgAAAAAEAAQA+QAAAJMDAAAAAA==&#10;" strokecolor="#24211d" strokeweight="0"/>
                  <v:line id="Line 897" o:spid="_x0000_s1900" style="position:absolute;visibility:visible;mso-wrap-style:square" from="5803,2146" to="582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8SscAAADdAAAADwAAAGRycy9kb3ducmV2LnhtbESPT2vCQBTE74V+h+UJvdWNoQ02dRVt&#10;FbwINvXP9ZF9TUKzb0N2TdJv7wpCj8PM/IaZLQZTi45aV1lWMBlHIIhzqysuFBy+N89TEM4ja6wt&#10;k4I/crCYPz7MMNW25y/qMl+IAGGXooLS+yaV0uUlGXRj2xAH78e2Bn2QbSF1i32Am1rGUZRIgxWH&#10;hRIb+igp/80uRsG+OJ+Zh6Q5rbrdaf2yO36a6Uapp9GwfAfhafD/4Xt7qxXEb8kr3N6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B/xKxwAAAN0AAAAPAAAAAAAA&#10;AAAAAAAAAKECAABkcnMvZG93bnJldi54bWxQSwUGAAAAAAQABAD5AAAAlQMAAAAA&#10;" strokecolor="#24211d" strokeweight="0"/>
                  <v:line id="Line 898" o:spid="_x0000_s1901" style="position:absolute;visibility:visible;mso-wrap-style:square" from="5836,2146" to="5859,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ViPcQAAADdAAAADwAAAGRycy9kb3ducmV2LnhtbESPT4vCMBTE74LfITzBm6aKFLcaRd0V&#10;9iK4/r0+mmdbbF5Kk63db78RBI/DzPyGmS9bU4qGaldYVjAaRiCIU6sLzhScjtvBFITzyBpLy6Tg&#10;jxwsF93OHBNtH/xDzcFnIkDYJagg975KpHRpTgbd0FbEwbvZ2qAPss6krvER4KaU4yiKpcGCw0KO&#10;FW1ySu+HX6Ngn12vzG1cXdbN7vI12Z0/zXSrVL/XrmYgPLX+HX61v7WC8Uccw/NNe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1WI9xAAAAN0AAAAPAAAAAAAAAAAA&#10;AAAAAKECAABkcnMvZG93bnJldi54bWxQSwUGAAAAAAQABAD5AAAAkgMAAAAA&#10;" strokecolor="#24211d" strokeweight="0"/>
                  <v:line id="Line 899" o:spid="_x0000_s1902" style="position:absolute;visibility:visible;mso-wrap-style:square" from="5870,2146" to="5893,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nHpsUAAADdAAAADwAAAGRycy9kb3ducmV2LnhtbESPW2vCQBSE3wX/w3KEvulGKalGV2m9&#10;QF8E6/X1kD0mwezZkF1j+u9dodDHYWa+YWaL1pSiodoVlhUMBxEI4tTqgjMFx8OmPwbhPLLG0jIp&#10;+CUHi3m3M8NE2wf/ULP3mQgQdgkqyL2vEildmpNBN7AVcfCutjbog6wzqWt8BLgp5SiKYmmw4LCQ&#10;Y0XLnNLb/m4U7LLLhbmNq/NXsz2v37enlRlvlHrrtZ9TEJ5a/x/+a39rBaNJ/AG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nHpsUAAADdAAAADwAAAAAAAAAA&#10;AAAAAAChAgAAZHJzL2Rvd25yZXYueG1sUEsFBgAAAAAEAAQA+QAAAJMDAAAAAA==&#10;" strokecolor="#24211d" strokeweight="0"/>
                  <v:line id="Line 900" o:spid="_x0000_s1903" style="position:absolute;visibility:visible;mso-wrap-style:square" from="5904,2146" to="592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ZT1MIAAADdAAAADwAAAGRycy9kb3ducmV2LnhtbERPy4rCMBTdC/5DuAPuNB0ZilajjDrC&#10;bAStr+2lubZlmpvSxNr5e7MQXB7Oe77sTCVaalxpWcHnKAJBnFldcq7gdNwOJyCcR9ZYWSYF/+Rg&#10;uej35pho++ADtanPRQhhl6CCwvs6kdJlBRl0I1sTB+5mG4M+wCaXusFHCDeVHEdRLA2WHBoKrGld&#10;UPaX3o2CfX69MndxfVm1u8vP1+68MZOtUoOP7nsGwlPn3+KX+1crGE/jMDe8CU9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ZT1MIAAADdAAAADwAAAAAAAAAAAAAA&#10;AAChAgAAZHJzL2Rvd25yZXYueG1sUEsFBgAAAAAEAAQA+QAAAJADAAAAAA==&#10;" strokecolor="#24211d" strokeweight="0"/>
                  <v:line id="Line 901" o:spid="_x0000_s1904" style="position:absolute;visibility:visible;mso-wrap-style:square" from="5938,2146" to="5960,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r2T8YAAADdAAAADwAAAGRycy9kb3ducmV2LnhtbESPT2vCQBTE74V+h+UJvTUbpQSNrmL/&#10;CL0INWpyfWSfSTD7NmS3Mf323ULB4zAzv2FWm9G0YqDeNZYVTKMYBHFpdcOVgtNx9zwH4TyyxtYy&#10;KfghB5v148MKU21vfKAh85UIEHYpKqi971IpXVmTQRfZjjh4F9sb9EH2ldQ93gLctHIWx4k02HBY&#10;qLGjt5rKa/ZtFHxVRcE8Jl3+Ouzzj5f9+d3Md0o9TcbtEoSn0d/D/+1PrWC2SBb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K9k/GAAAA3QAAAA8AAAAAAAAA&#10;AAAAAAAAoQIAAGRycy9kb3ducmV2LnhtbFBLBQYAAAAABAAEAPkAAACUAwAAAAA=&#10;" strokecolor="#24211d" strokeweight="0"/>
                  <v:line id="Line 902" o:spid="_x0000_s1905" style="position:absolute;visibility:visible;mso-wrap-style:square" from="5972,2146" to="5994,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JD8MAAADdAAAADwAAAGRycy9kb3ducmV2LnhtbERPyWrDMBC9F/IPYgq5xXJNSFM3iskK&#10;vQRaN8t1sKa2iTUyluK4f18dAj0+3r7IBtOInjpXW1bwEsUgiAuray4VHL/3kzkI55E1NpZJwS85&#10;yJajpwWm2t75i/rclyKEsEtRQeV9m0rpiooMusi2xIH7sZ1BH2BXSt3hPYSbRiZxPJMGaw4NFba0&#10;qai45jej4LO8XJiHWXte94fzbno4bc18r9T4eVi9g/A0+H/xw/2hFSRvr2F/eBOe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pyQ/DAAAA3QAAAA8AAAAAAAAAAAAA&#10;AAAAoQIAAGRycy9kb3ducmV2LnhtbFBLBQYAAAAABAAEAPkAAACRAwAAAAA=&#10;" strokecolor="#24211d" strokeweight="0"/>
                  <v:line id="Line 903" o:spid="_x0000_s1906" style="position:absolute;visibility:visible;mso-wrap-style:square" from="6005,2146" to="6028,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slMQAAADdAAAADwAAAGRycy9kb3ducmV2LnhtbESPT4vCMBTE7wt+h/AEb2uqiKvVKLu6&#10;ghfB/14fzbMtNi+lydb67Y2w4HGYmd8w03ljClFT5XLLCnrdCARxYnXOqYLjYfU5AuE8ssbCMil4&#10;kIP5rPUxxVjbO++o3vtUBAi7GBVk3pexlC7JyKDr2pI4eFdbGfRBVqnUFd4D3BSyH0VDaTDnsJBh&#10;SYuMktv+zyjYppcLczMszz/15vw72JyWZrRSqtNuvicgPDX+Hf5vr7WC/virB6834Qn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WyUxAAAAN0AAAAPAAAAAAAAAAAA&#10;AAAAAKECAABkcnMvZG93bnJldi54bWxQSwUGAAAAAAQABAD5AAAAkgMAAAAA&#10;" strokecolor="#24211d" strokeweight="0"/>
                  <v:line id="Line 904" o:spid="_x0000_s1907" style="position:absolute;visibility:visible;mso-wrap-style:square" from="6039,2146" to="6062,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fy48cAAADdAAAADwAAAGRycy9kb3ducmV2LnhtbESPT2vCQBTE70K/w/KE3nRjKKlNXUVb&#10;hV4Em/rn+si+JqHZtyG7Jum3d4VCj8PM/IZZrAZTi45aV1lWMJtGIIhzqysuFBy/dpM5COeRNdaW&#10;ScEvOVgtH0YLTLXt+ZO6zBciQNilqKD0vkmldHlJBt3UNsTB+7atQR9kW0jdYh/gppZxFCXSYMVh&#10;ocSG3krKf7KrUXAoLhfmIWnOm25/3j7tT+9mvlPqcTysX0F4Gvx/+K/9oRXEL88x3N+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N/LjxwAAAN0AAAAPAAAAAAAA&#10;AAAAAAAAAKECAABkcnMvZG93bnJldi54bWxQSwUGAAAAAAQABAD5AAAAlQMAAAAA&#10;" strokecolor="#24211d" strokeweight="0"/>
                  <v:line id="Line 905" o:spid="_x0000_s1908" style="position:absolute;visibility:visible;mso-wrap-style:square" from="6073,2146" to="6096,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tXeMYAAADdAAAADwAAAGRycy9kb3ducmV2LnhtbESPT2vCQBTE7wW/w/IK3nRTFZumruJf&#10;8CJY2+r1kX1Ngtm3IbvG+O1dQehxmJnfMJNZa0rRUO0Kywre+hEI4tTqgjMFP9+bXgzCeWSNpWVS&#10;cCMHs2nnZYKJtlf+oubgMxEg7BJUkHtfJVK6NCeDrm8r4uD92dqgD7LOpK7xGuCmlIMoGkuDBYeF&#10;HCta5pSeDxejYJ+dTsztuDoumt1xPdr9rky8Uar72s4/QXhq/X/42d5qBYOP9yE83o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7V3jGAAAA3QAAAA8AAAAAAAAA&#10;AAAAAAAAoQIAAGRycy9kb3ducmV2LnhtbFBLBQYAAAAABAAEAPkAAACUAwAAAAA=&#10;" strokecolor="#24211d" strokeweight="0"/>
                  <v:line id="Line 906" o:spid="_x0000_s1909" style="position:absolute;visibility:visible;mso-wrap-style:square" from="6107,2146" to="6129,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LPDMYAAADdAAAADwAAAGRycy9kb3ducmV2LnhtbESPT2vCQBTE74LfYXlCb7oxiLWpa7B/&#10;hF6Eqq1eH9lnEsy+DbvbmH57Vyj0OMzMb5hl3ptGdOR8bVnBdJKAIC6srrlU8HXYjBcgfEDW2Fgm&#10;Bb/kIV8NB0vMtL3yjrp9KEWEsM9QQRVCm0npi4oM+oltiaN3ts5giNKVUju8RrhpZJokc2mw5rhQ&#10;YUuvFRWX/Y9R8FmeTsz9vD2+dNvj+2z7/WYWG6UeRv36GUSgPvyH/9ofWkH69DiD+5v4BO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SzwzGAAAA3QAAAA8AAAAAAAAA&#10;AAAAAAAAoQIAAGRycy9kb3ducmV2LnhtbFBLBQYAAAAABAAEAPkAAACUAwAAAAA=&#10;" strokecolor="#24211d" strokeweight="0"/>
                  <v:line id="Line 907" o:spid="_x0000_s1910" style="position:absolute;visibility:visible;mso-wrap-style:square" from="6141,2146" to="6163,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5ql8YAAADdAAAADwAAAGRycy9kb3ducmV2LnhtbESPT2vCQBTE7wW/w/IK3nRTUZumruJf&#10;8CJY2+r1kX1Ngtm3IbvG+O1dQehxmJnfMJNZa0rRUO0Kywre+hEI4tTqgjMFP9+bXgzCeWSNpWVS&#10;cCMHs2nnZYKJtlf+oubgMxEg7BJUkHtfJVK6NCeDrm8r4uD92dqgD7LOpK7xGuCmlIMoGkuDBYeF&#10;HCta5pSeDxejYJ+dTsztuDoumt1xPdz9rky8Uar72s4/QXhq/X/42d5qBYOP9xE83o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eapfGAAAA3QAAAA8AAAAAAAAA&#10;AAAAAAAAoQIAAGRycy9kb3ducmV2LnhtbFBLBQYAAAAABAAEAPkAAACUAwAAAAA=&#10;" strokecolor="#24211d" strokeweight="0"/>
                  <v:line id="Line 908" o:spid="_x0000_s1911" style="position:absolute;visibility:visible;mso-wrap-style:square" from="6174,2146" to="61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z04MUAAADdAAAADwAAAGRycy9kb3ducmV2LnhtbESPW2vCQBSE3wX/w3KEvulGKalGV2m9&#10;QF8E6/X1kD0mwezZkF1j+u9dodDHYWa+YWaL1pSiodoVlhUMBxEI4tTqgjMFx8OmPwbhPLLG0jIp&#10;+CUHi3m3M8NE2wf/ULP3mQgQdgkqyL2vEildmpNBN7AVcfCutjbog6wzqWt8BLgp5SiKYmmw4LCQ&#10;Y0XLnNLb/m4U7LLLhbmNq/NXsz2v37enlRlvlHrrtZ9TEJ5a/x/+a39rBaPJRwyvN+EJyP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Az04MUAAADdAAAADwAAAAAAAAAA&#10;AAAAAAChAgAAZHJzL2Rvd25yZXYueG1sUEsFBgAAAAAEAAQA+QAAAJMDAAAAAA==&#10;" strokecolor="#24211d" strokeweight="0"/>
                  <v:line id="Line 909" o:spid="_x0000_s1912" style="position:absolute;visibility:visible;mso-wrap-style:square" from="6208,2146" to="6231,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BRe8cAAADdAAAADwAAAGRycy9kb3ducmV2LnhtbESPT2vCQBTE70K/w/IKvemmUhKbuopa&#10;hV4C/mn1+si+JsHs25DdJvHbdwsFj8PM/IaZLwdTi45aV1lW8DyJQBDnVldcKPg87cYzEM4ja6wt&#10;k4IbOVguHkZzTLXt+UDd0RciQNilqKD0vkmldHlJBt3ENsTB+7atQR9kW0jdYh/gppbTKIqlwYrD&#10;QokNbUrKr8cfo2BfXC7MQ9yc11123r5kX+9mtlPq6XFYvYHwNPh7+L/9oRVMX5ME/t6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QFF7xwAAAN0AAAAPAAAAAAAA&#10;AAAAAAAAAKECAABkcnMvZG93bnJldi54bWxQSwUGAAAAAAQABAD5AAAAlQMAAAAA&#10;" strokecolor="#24211d" strokeweight="0"/>
                  <v:line id="Line 910" o:spid="_x0000_s1913" style="position:absolute;visibility:visible;mso-wrap-style:square" from="6242,2146" to="626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FCcMAAADdAAAADwAAAGRycy9kb3ducmV2LnhtbERPyWrDMBC9F/IPYgq5xXJNSFM3iskK&#10;vQRaN8t1sKa2iTUyluK4f18dAj0+3r7IBtOInjpXW1bwEsUgiAuray4VHL/3kzkI55E1NpZJwS85&#10;yJajpwWm2t75i/rclyKEsEtRQeV9m0rpiooMusi2xIH7sZ1BH2BXSt3hPYSbRiZxPJMGaw4NFba0&#10;qai45jej4LO8XJiHWXte94fzbno4bc18r9T4eVi9g/A0+H/xw/2hFSRvr2FueBOe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fxQnDAAAA3QAAAA8AAAAAAAAAAAAA&#10;AAAAoQIAAGRycy9kb3ducmV2LnhtbFBLBQYAAAAABAAEAPkAAACRAwAAAAA=&#10;" strokecolor="#24211d" strokeweight="0"/>
                  <v:line id="Line 911" o:spid="_x0000_s1914" style="position:absolute;visibility:visible;mso-wrap-style:square" from="6276,2146" to="6298,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NgksYAAADdAAAADwAAAGRycy9kb3ducmV2LnhtbESPS4vCQBCE74L/YWjBm04UcTXrKLs+&#10;wIvgY1evTaY3CWZ6QmaM8d87woLHoqq+omaLxhSipsrllhUM+hEI4sTqnFMFP6dNbwLCeWSNhWVS&#10;8CAHi3m7NcNY2zsfqD76VAQIuxgVZN6XsZQuycig69uSOHh/tjLog6xSqSu8B7gp5DCKxtJgzmEh&#10;w5KWGSXX480o2KeXC3MzLs/f9e68Hu1+V2ayUarbab4+QXhq/Dv8395qBcPpxxReb8ITkP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2TYJLGAAAA3QAAAA8AAAAAAAAA&#10;AAAAAAAAoQIAAGRycy9kb3ducmV2LnhtbFBLBQYAAAAABAAEAPkAAACUAwAAAAA=&#10;" strokecolor="#24211d" strokeweight="0"/>
                  <v:line id="Line 912" o:spid="_x0000_s1915" style="position:absolute;visibility:visible;mso-wrap-style:square" from="6310,2146" to="6332,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y5KMIAAADdAAAADwAAAGRycy9kb3ducmV2LnhtbERPy4rCMBTdC/5DuAPuNB0ZpFajjDqC&#10;G0Hra3tprm2Z5qY0sda/nywGXB7Oe77sTCVaalxpWcHnKAJBnFldcq7gfNoOYxDOI2usLJOCFzlY&#10;Lvq9OSbaPvlIbepzEULYJaig8L5OpHRZQQbdyNbEgbvbxqAPsMmlbvAZwk0lx1E0kQZLDg0F1rQu&#10;KPtNH0bBIb/dmLtJfV21++vP1/6yMfFWqcFH9z0D4anzb/G/e6cVjKdx2B/ehCc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Xy5KMIAAADdAAAADwAAAAAAAAAAAAAA&#10;AAChAgAAZHJzL2Rvd25yZXYueG1sUEsFBgAAAAAEAAQA+QAAAJADAAAAAA==&#10;" strokecolor="#24211d" strokeweight="0"/>
                  <v:line id="Line 913" o:spid="_x0000_s1916" style="position:absolute;visibility:visible;mso-wrap-style:square" from="6343,2146" to="6366,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Acs8UAAADdAAAADwAAAGRycy9kb3ducmV2LnhtbESPT4vCMBTE78J+h/AWvGmqiHSrUdxV&#10;wYuwuv65PppnW2xeShNr/fZmQfA4zMxvmOm8NaVoqHaFZQWDfgSCOLW64EzB4W/di0E4j6yxtEwK&#10;HuRgPvvoTDHR9s47avY+EwHCLkEFufdVIqVLczLo+rYiDt7F1gZ9kHUmdY33ADelHEbRWBosOCzk&#10;WNFPTul1fzMKfrPzmbkdV6fvZntajbbHpYnXSnU/28UEhKfWv8Ov9kYrGH7FA/h/E56AnD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Acs8UAAADdAAAADwAAAAAAAAAA&#10;AAAAAAChAgAAZHJzL2Rvd25yZXYueG1sUEsFBgAAAAAEAAQA+QAAAJMDAAAAAA==&#10;" strokecolor="#24211d" strokeweight="0"/>
                  <v:line id="Line 914" o:spid="_x0000_s1917" style="position:absolute;visibility:visible;mso-wrap-style:square" from="6377,2146" to="6400,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KCxMYAAADdAAAADwAAAGRycy9kb3ducmV2LnhtbESPS2vDMBCE74X8B7GB3hq5pgTXsRL6&#10;CvQSSJ2Hr4u1sU2slbFUx/n3UaDQ4zAz3zDZajStGKh3jWUFz7MIBHFpdcOVgv1u/ZSAcB5ZY2uZ&#10;FFzJwWo5ecgw1fbCPzTkvhIBwi5FBbX3XSqlK2sy6Ga2Iw7eyfYGfZB9JXWPlwA3rYyjaC4NNhwW&#10;auzoo6bynP8aBduqKJjHeXd8HzbHr5fN4dMka6Uep+PbAoSn0f+H/9rfWkH8msRwfxOe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igsTGAAAA3QAAAA8AAAAAAAAA&#10;AAAAAAAAoQIAAGRycy9kb3ducmV2LnhtbFBLBQYAAAAABAAEAPkAAACUAwAAAAA=&#10;" strokecolor="#24211d" strokeweight="0"/>
                  <v:line id="Line 915" o:spid="_x0000_s1918" style="position:absolute;visibility:visible;mso-wrap-style:square" from="6411,2146" to="6434,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4nX8cAAADdAAAADwAAAGRycy9kb3ducmV2LnhtbESPT2vCQBTE70K/w/KE3nRjWiRNXUVb&#10;hV4Em/rn+si+JqHZtyG7Jum3dwtCj8PM/IZZrAZTi45aV1lWMJtGIIhzqysuFBy/dpMEhPPIGmvL&#10;pOCXHKyWD6MFptr2/Eld5gsRIOxSVFB636RSurwkg25qG+LgfdvWoA+yLaRusQ9wU8s4iubSYMVh&#10;ocSG3krKf7KrUXAoLhfmYd6cN93+vH3en95NslPqcTysX0F4Gvx/+N7+0Aril+QJ/t6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ridfxwAAAN0AAAAPAAAAAAAA&#10;AAAAAAAAAKECAABkcnMvZG93bnJldi54bWxQSwUGAAAAAAQABAD5AAAAlQMAAAAA&#10;" strokecolor="#24211d" strokeweight="0"/>
                  <v:line id="Line 916" o:spid="_x0000_s1919" style="position:absolute;visibility:visible;mso-wrap-style:square" from="6445,2146" to="646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e/K8QAAADdAAAADwAAAGRycy9kb3ducmV2LnhtbESPT4vCMBTE74LfITzB25oqIrUaRXcV&#10;9iL43+ujebbF5qU02dr99hthweMwM79h5svWlKKh2hWWFQwHEQji1OqCMwXn0/YjBuE8ssbSMin4&#10;JQfLRbczx0TbJx+oOfpMBAi7BBXk3leJlC7NyaAb2Io4eHdbG/RB1pnUNT4D3JRyFEUTabDgsJBj&#10;RZ85pY/jj1Gwz2435nZSXdfN7roZ7y5fJt4q1e+1qxkIT61/h//b31rBaBqP4fUmPA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R78rxAAAAN0AAAAPAAAAAAAAAAAA&#10;AAAAAKECAABkcnMvZG93bnJldi54bWxQSwUGAAAAAAQABAD5AAAAkgMAAAAA&#10;" strokecolor="#24211d" strokeweight="0"/>
                  <v:line id="Line 917" o:spid="_x0000_s1920" style="position:absolute;visibility:visible;mso-wrap-style:square" from="6479,2146" to="6501,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sasMcAAADdAAAADwAAAGRycy9kb3ducmV2LnhtbESPT2vCQBTE70K/w/KE3nRjaCVNXUVb&#10;hV4Em/rn+si+JqHZtyG7Jum3dwtCj8PM/IZZrAZTi45aV1lWMJtGIIhzqysuFBy/dpMEhPPIGmvL&#10;pOCXHKyWD6MFptr2/Eld5gsRIOxSVFB636RSurwkg25qG+LgfdvWoA+yLaRusQ9wU8s4iubSYMVh&#10;ocSG3krKf7KrUXAoLhfmYd6cN93+vH3an95NslPqcTysX0F4Gvx/+N7+0Aril+QZ/t6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CxqwxwAAAN0AAAAPAAAAAAAA&#10;AAAAAAAAAKECAABkcnMvZG93bnJldi54bWxQSwUGAAAAAAQABAD5AAAAlQMAAAAA&#10;" strokecolor="#24211d" strokeweight="0"/>
                  <v:line id="Line 918" o:spid="_x0000_s1921" style="position:absolute;visibility:visible;mso-wrap-style:square" from="6512,2146" to="653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mEx8YAAADdAAAADwAAAGRycy9kb3ducmV2LnhtbESPT2vCQBTE70K/w/IK3upGkZDGrGL/&#10;CL0INq3m+si+JqHZtyG7jfHbu0LB4zAzv2GyzWhaMVDvGssK5rMIBHFpdcOVgu+v3VMCwnlkja1l&#10;UnAhB5v1wyTDVNszf9KQ+0oECLsUFdTed6mUrqzJoJvZjjh4P7Y36IPsK6l7PAe4aeUiimJpsOGw&#10;UGNHrzWVv/mfUXCoioJ5jLvTy7A/vS/3xzeT7JSaPo7bFQhPo7+H/9sfWsHiOYnh9iY8Ab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ZhMfGAAAA3QAAAA8AAAAAAAAA&#10;AAAAAAAAoQIAAGRycy9kb3ducmV2LnhtbFBLBQYAAAAABAAEAPkAAACUAwAAAAA=&#10;" strokecolor="#24211d" strokeweight="0"/>
                  <v:line id="Line 919" o:spid="_x0000_s1922" style="position:absolute;visibility:visible;mso-wrap-style:square" from="6546,2146" to="6569,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UhXMcAAADdAAAADwAAAGRycy9kb3ducmV2LnhtbESPT2vCQBTE74V+h+UJvdWNoaRp6ira&#10;KngRbOqf6yP7moRm34bsGuO3d4VCj8PM/IaZzgfTiJ46V1tWMBlHIIgLq2suFey/188pCOeRNTaW&#10;ScGVHMxnjw9TzLS98Bf1uS9FgLDLUEHlfZtJ6YqKDLqxbYmD92M7gz7IrpS6w0uAm0bGUZRIgzWH&#10;hQpb+qio+M3PRsGuPJ2Yh6Q9LvvtcfWyPXyadK3U02hYvIPwNPj/8F97oxXEb+kr3N+E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lSFcxwAAAN0AAAAPAAAAAAAA&#10;AAAAAAAAAKECAABkcnMvZG93bnJldi54bWxQSwUGAAAAAAQABAD5AAAAlQMAAAAA&#10;" strokecolor="#24211d" strokeweight="0"/>
                  <v:line id="Line 920" o:spid="_x0000_s1923" style="position:absolute;visibility:visible;mso-wrap-style:square" from="6580,2146" to="6603,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q1LsIAAADdAAAADwAAAGRycy9kb3ducmV2LnhtbERPy4rCMBTdC/5DuAPuNB0ZpFajjDqC&#10;G0Hra3tprm2Z5qY0sda/nywGXB7Oe77sTCVaalxpWcHnKAJBnFldcq7gfNoOYxDOI2usLJOCFzlY&#10;Lvq9OSbaPvlIbepzEULYJaig8L5OpHRZQQbdyNbEgbvbxqAPsMmlbvAZwk0lx1E0kQZLDg0F1rQu&#10;KPtNH0bBIb/dmLtJfV21++vP1/6yMfFWqcFH9z0D4anzb/G/e6cVjKdxmBvehCcgF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q1LsIAAADdAAAADwAAAAAAAAAAAAAA&#10;AAChAgAAZHJzL2Rvd25yZXYueG1sUEsFBgAAAAAEAAQA+QAAAJADAAAAAA==&#10;" strokecolor="#24211d" strokeweight="0"/>
                  <v:line id="Line 921" o:spid="_x0000_s1924" style="position:absolute;visibility:visible;mso-wrap-style:square" from="6614,2146" to="6636,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YQtcUAAADdAAAADwAAAGRycy9kb3ducmV2LnhtbESPS4vCQBCE74L/YegFbzpZWSRGR/Gx&#10;ghdh1/VxbTJtEsz0hMwY4793hAWPRVV9RU3nrSlFQ7UrLCv4HEQgiFOrC84UHP42/RiE88gaS8uk&#10;4EEO5rNuZ4qJtnf+pWbvMxEg7BJUkHtfJVK6NCeDbmAr4uBdbG3QB1lnUtd4D3BTymEUjaTBgsNC&#10;jhWtckqv+5tR8JOdz8ztqDotm93p+2t3XJt4o1Tvo11MQHhq/Tv8395qBcNxPIbXm/AE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YQtcUAAADdAAAADwAAAAAAAAAA&#10;AAAAAAChAgAAZHJzL2Rvd25yZXYueG1sUEsFBgAAAAAEAAQA+QAAAJMDAAAAAA==&#10;" strokecolor="#24211d" strokeweight="0"/>
                  <v:line id="Line 922" o:spid="_x0000_s1925" style="position:absolute;visibility:visible;mso-wrap-style:square" from="6648,2146" to="6670,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Uv9cAAAADdAAAADwAAAGRycy9kb3ducmV2LnhtbERPy4rCMBTdD/gP4QruxlQR0WoUnzAb&#10;wbfbS3Nti81NaTK1/r1ZCC4P5z2dN6YQNVUut6yg141AECdW55wqOJ+2vyMQziNrLCyTghc5mM9a&#10;P1OMtX3ygeqjT0UIYRejgsz7MpbSJRkZdF1bEgfubiuDPsAqlbrCZwg3hexH0VAazDk0ZFjSKqPk&#10;cfw3Cvbp7cbcDMvrst5dN4PdZW1GW6U67WYxAeGp8V/xx/2nFfTH47A/vAlPQM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ylL/XAAAAA3QAAAA8AAAAAAAAAAAAAAAAA&#10;oQIAAGRycy9kb3ducmV2LnhtbFBLBQYAAAAABAAEAPkAAACOAwAAAAA=&#10;" strokecolor="#24211d" strokeweight="0"/>
                  <v:line id="Line 923" o:spid="_x0000_s1926" style="position:absolute;visibility:visible;mso-wrap-style:square" from="6681,2146" to="6704,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KbsQAAADdAAAADwAAAGRycy9kb3ducmV2LnhtbESPT4vCMBTE74LfITzBm6aKiFaj6K6C&#10;F2HXv9dH82yLzUtpYq3f3ggLexxm5jfMfNmYQtRUudyygkE/AkGcWJ1zquB03PYmIJxH1lhYJgUv&#10;crBctFtzjLV98i/VB5+KAGEXo4LM+zKW0iUZGXR9WxIH72Yrgz7IKpW6wmeAm0IOo2gsDeYcFjIs&#10;6Suj5H54GAU/6fXK3IzLy7reXzaj/fnbTLZKdTvNagbCU+P/w3/tnVYwnE4H8HkTnoBc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6YpuxAAAAN0AAAAPAAAAAAAAAAAA&#10;AAAAAKECAABkcnMvZG93bnJldi54bWxQSwUGAAAAAAQABAD5AAAAkgMAAAAA&#10;" strokecolor="#24211d" strokeweight="0"/>
                  <v:line id="Line 924" o:spid="_x0000_s1927" style="position:absolute;visibility:visible;mso-wrap-style:square" from="6715,2146" to="6738,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sUGcYAAADdAAAADwAAAGRycy9kb3ducmV2LnhtbESPQWvCQBSE74X+h+UVvNVNQxETXaXV&#10;Cl4C1rbJ9ZF9JqHZtyG7xvjvuwXB4zAz3zDL9WhaMVDvGssKXqYRCOLS6oYrBd9fu+c5COeRNbaW&#10;ScGVHKxXjw9LTLW98CcNR1+JAGGXooLa+y6V0pU1GXRT2xEH72R7gz7IvpK6x0uAm1bGUTSTBhsO&#10;CzV2tKmp/D2ejYJDVRTM46zL34cs/3jNfrZmvlNq8jS+LUB4Gv09fGvvtYI4SWL4fx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7FBnGAAAA3QAAAA8AAAAAAAAA&#10;AAAAAAAAoQIAAGRycy9kb3ducmV2LnhtbFBLBQYAAAAABAAEAPkAAACUAwAAAAA=&#10;" strokecolor="#24211d" strokeweight="0"/>
                  <v:line id="Line 925" o:spid="_x0000_s1928" style="position:absolute;visibility:visible;mso-wrap-style:square" from="6749,2146" to="6772,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xgsUAAADdAAAADwAAAGRycy9kb3ducmV2LnhtbESPT4vCMBTE74LfITzBm6bqIto1in/B&#10;i7Dqrl4fzdu22LyUJtbutzeCsMdhZn7DzBaNKURNlcstKxj0IxDEidU5pwq+z7veBITzyBoLy6Tg&#10;jxws5u3WDGNtH3yk+uRTESDsYlSQeV/GUrokI4Oub0vi4P3ayqAPskqlrvAR4KaQwygaS4M5h4UM&#10;S1pnlNxOd6PgK71emZtxeVnVh8v24/CzMZOdUt1Os/wE4anx/+F3e68VDKfTEbzeh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exgsUAAADdAAAADwAAAAAAAAAA&#10;AAAAAAChAgAAZHJzL2Rvd25yZXYueG1sUEsFBgAAAAAEAAQA+QAAAJMDAAAAAA==&#10;" strokecolor="#24211d" strokeweight="0"/>
                  <v:line id="Line 926" o:spid="_x0000_s1929" style="position:absolute;visibility:visible;mso-wrap-style:square" from="6783,2146" to="680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4p9sQAAADdAAAADwAAAGRycy9kb3ducmV2LnhtbESPS4vCQBCE7wv+h6EFb+tEEdHoKD5h&#10;L4Lr89pk2iSY6QmZMWb/vSMIeyyq6itqOm9MIWqqXG5ZQa8bgSBOrM45VXA6br9HIJxH1lhYJgV/&#10;5GA+a31NMdb2yb9UH3wqAoRdjAoy78tYSpdkZNB1bUkcvJutDPogq1TqCp8BbgrZj6KhNJhzWMiw&#10;pFVGyf3wMAr26fXK3AzLy7LeXTaD3XltRlulOu1mMQHhqfH/4U/7Ryvoj8cDeL8JT0DO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in2xAAAAN0AAAAPAAAAAAAAAAAA&#10;AAAAAKECAABkcnMvZG93bnJldi54bWxQSwUGAAAAAAQABAD5AAAAkgMAAAAA&#10;" strokecolor="#24211d" strokeweight="0"/>
                  <v:line id="Line 927" o:spid="_x0000_s1930" style="position:absolute;visibility:visible;mso-wrap-style:square" from="6817,2146" to="6839,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KMbcUAAADdAAAADwAAAGRycy9kb3ducmV2LnhtbESPT4vCMBTE74LfITzBm6aKK9o1in/B&#10;i7Dqrl4fzdu22LyUJtbutzeCsMdhZn7DzBaNKURNlcstKxj0IxDEidU5pwq+z7veBITzyBoLy6Tg&#10;jxws5u3WDGNtH3yk+uRTESDsYlSQeV/GUrokI4Oub0vi4P3ayqAPskqlrvAR4KaQwygaS4M5h4UM&#10;S1pnlNxOd6PgK71emZtxeVnVh8t2dPjZmMlOqW6nWX6C8NT4//C7vdcKhtPpB7zeh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KMbcUAAADdAAAADwAAAAAAAAAA&#10;AAAAAAChAgAAZHJzL2Rvd25yZXYueG1sUEsFBgAAAAAEAAQA+QAAAJMDAAAAAA==&#10;" strokecolor="#24211d" strokeweight="0"/>
                  <v:line id="Line 928" o:spid="_x0000_s1931" style="position:absolute;visibility:visible;mso-wrap-style:square" from="6850,2146" to="6873,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ASGsYAAADdAAAADwAAAGRycy9kb3ducmV2LnhtbESPT2vCQBTE74V+h+UJvTUbpQSNrmL/&#10;CL0INWpyfWSfSTD7NmS3Mf323ULB4zAzv2FWm9G0YqDeNZYVTKMYBHFpdcOVgtNx9zwH4TyyxtYy&#10;KfghB5v148MKU21vfKAh85UIEHYpKqi971IpXVmTQRfZjjh4F9sb9EH2ldQ93gLctHIWx4k02HBY&#10;qLGjt5rKa/ZtFHxVRcE8Jl3+Ouzzj5f9+d3Md0o9TcbtEoSn0d/D/+1PrWC2WCT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AEhrGAAAA3QAAAA8AAAAAAAAA&#10;AAAAAAAAoQIAAGRycy9kb3ducmV2LnhtbFBLBQYAAAAABAAEAPkAAACUAwAAAAA=&#10;" strokecolor="#24211d" strokeweight="0"/>
                  <v:line id="Line 929" o:spid="_x0000_s1932" style="position:absolute;visibility:visible;mso-wrap-style:square" from="6884,2146" to="690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y3gcYAAADdAAAADwAAAGRycy9kb3ducmV2LnhtbESPS4vCQBCE74L/YWjBm04UcTXrKLs+&#10;wIvgY1evTaY3CWZ6QmaM8d87woLHoqq+omaLxhSipsrllhUM+hEI4sTqnFMFP6dNbwLCeWSNhWVS&#10;8CAHi3m7NcNY2zsfqD76VAQIuxgVZN6XsZQuycig69uSOHh/tjLog6xSqSu8B7gp5DCKxtJgzmEh&#10;w5KWGSXX480o2KeXC3MzLs/f9e68Hu1+V2ayUarbab4+QXhq/Dv8395qBcPp9ANeb8ITkPM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Mt4HGAAAA3QAAAA8AAAAAAAAA&#10;AAAAAAAAoQIAAGRycy9kb3ducmV2LnhtbFBLBQYAAAAABAAEAPkAAACUAwAAAAA=&#10;" strokecolor="#24211d" strokeweight="0"/>
                  <v:line id="Line 930" o:spid="_x0000_s1933" style="position:absolute;visibility:visible;mso-wrap-style:square" from="6918,2146" to="6941,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j88AAAADdAAAADwAAAGRycy9kb3ducmV2LnhtbERPy4rCMBTdD/gP4QruxlQR0WoUnzAb&#10;wbfbS3Nti81NaTK1/r1ZCC4P5z2dN6YQNVUut6yg141AECdW55wqOJ+2vyMQziNrLCyTghc5mM9a&#10;P1OMtX3ygeqjT0UIYRejgsz7MpbSJRkZdF1bEgfubiuDPsAqlbrCZwg3hexH0VAazDk0ZFjSKqPk&#10;cfw3Cvbp7cbcDMvrst5dN4PdZW1GW6U67WYxAeGp8V/xx/2nFfTH4zA3vAlPQM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LTI/PAAAAA3QAAAA8AAAAAAAAAAAAAAAAA&#10;oQIAAGRycy9kb3ducmV2LnhtbFBLBQYAAAAABAAEAPkAAACOAwAAAAA=&#10;" strokecolor="#24211d" strokeweight="0"/>
                  <v:line id="Line 931" o:spid="_x0000_s1934" style="position:absolute;visibility:visible;mso-wrap-style:square" from="6952,2146" to="6974,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GaMYAAADdAAAADwAAAGRycy9kb3ducmV2LnhtbESPT2vCQBTE74V+h+UJvdWNImKiq/SP&#10;AS9C1Ta5PrLPJDT7NmS3Sfz23ULB4zAzv2E2u9E0oqfO1ZYVzKYRCOLC6ppLBZ+X9HkFwnlkjY1l&#10;UnAjB7vt48MGE20HPlF/9qUIEHYJKqi8bxMpXVGRQTe1LXHwrrYz6IPsSqk7HALcNHIeRUtpsOaw&#10;UGFLbxUV3+cfo+CjzHPmcdlmr/0x2y+OX+9mlSr1NBlf1iA8jf4e/m8ftIJ5HMfw9yY8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fhmjGAAAA3QAAAA8AAAAAAAAA&#10;AAAAAAAAoQIAAGRycy9kb3ducmV2LnhtbFBLBQYAAAAABAAEAPkAAACUAwAAAAA=&#10;" strokecolor="#24211d" strokeweight="0"/>
                  <v:line id="Line 932" o:spid="_x0000_s1935" style="position:absolute;visibility:visible;mso-wrap-style:square" from="6986,2146" to="7008,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sXZcIAAADdAAAADwAAAGRycy9kb3ducmV2LnhtbERPy4rCMBTdC/MP4Q6400RHRKpRfIzg&#10;RhidUbeX5toWm5vSxFr/3iwGXB7Oe7ZobSkaqn3hWMOgr0AQp84UnGn4+932JiB8QDZYOiYNT/Kw&#10;mH90ZpgY9+ADNceQiRjCPkENeQhVIqVPc7Lo+64ijtzV1RZDhHUmTY2PGG5LOVRqLC0WHBtyrGid&#10;U3o73q2Gn+xyYW7H1XnV7M/fo/1pYydbrbuf7XIKIlAb3uJ/985o+FIq7o9v4hO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sXZcIAAADdAAAADwAAAAAAAAAAAAAA&#10;AAChAgAAZHJzL2Rvd25yZXYueG1sUEsFBgAAAAAEAAQA+QAAAJADAAAAAA==&#10;" strokecolor="#24211d" strokeweight="0"/>
                  <v:line id="Line 933" o:spid="_x0000_s1936" style="position:absolute;visibility:visible;mso-wrap-style:square" from="7019,2146" to="7042,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ey/sUAAADdAAAADwAAAGRycy9kb3ducmV2LnhtbESPW4vCMBSE3xf2P4Qj7Nua6C4i1Siu&#10;F/BFcL2+HppjW2xOShNr998bQdjHYWa+YcbT1paiodoXjjX0ugoEcepMwZmGw371OQThA7LB0jFp&#10;+CMP08n72xgT4+78S80uZCJC2CeoIQ+hSqT0aU4WfddVxNG7uNpiiLLOpKnxHuG2lH2lBtJiwXEh&#10;x4rmOaXX3c1q2GbnM3M7qE4/zea0/N4cF3a40vqj085GIAK14T/8aq+Nhi+levB8E5+An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ey/sUAAADdAAAADwAAAAAAAAAA&#10;AAAAAAChAgAAZHJzL2Rvd25yZXYueG1sUEsFBgAAAAAEAAQA+QAAAJMDAAAAAA==&#10;" strokecolor="#24211d" strokeweight="0"/>
                  <v:line id="Line 934" o:spid="_x0000_s1937" style="position:absolute;visibility:visible;mso-wrap-style:square" from="7053,2146" to="7076,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UsicYAAADdAAAADwAAAGRycy9kb3ducmV2LnhtbESPT2vCQBTE70K/w/IK3nTXWESiq/gv&#10;4EVobdXrI/uahGbfhuwa02/fLRR6HGbmN8xy3dtadNT6yrGGyViBIM6dqbjQ8PGejeYgfEA2WDsm&#10;Dd/kYb16GiwxNe7Bb9SdQyEihH2KGsoQmlRKn5dk0Y9dQxy9T9daDFG2hTQtPiLc1jJRaiYtVhwX&#10;SmxoV1L+db5bDa/F7cbcz5rrtjtdDy+ny97OM62Hz/1mASJQH/7Df+2j0TBVKoHfN/EJ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VLInGAAAA3QAAAA8AAAAAAAAA&#10;AAAAAAAAoQIAAGRycy9kb3ducmV2LnhtbFBLBQYAAAAABAAEAPkAAACUAwAAAAA=&#10;" strokecolor="#24211d" strokeweight="0"/>
                  <v:line id="Line 935" o:spid="_x0000_s1938" style="position:absolute;visibility:visible;mso-wrap-style:square" from="7087,2146" to="7110,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JEsUAAADdAAAADwAAAGRycy9kb3ducmV2LnhtbESPQWvCQBSE70L/w/IK3nTXRkSiq6g1&#10;4EVobdXrI/uahGbfhuwa47/vFgo9DjPzDbNc97YWHbW+cqxhMlYgiHNnKi40fH5kozkIH5AN1o5J&#10;w4M8rFdPgyWmxt35nbpTKESEsE9RQxlCk0rp85Is+rFriKP35VqLIcq2kKbFe4TbWr4oNZMWK44L&#10;JTa0Kyn/Pt2shrfiemXuZ81l2x0v++nx/GrnmdbD536zABGoD//hv/bBaEiUSuD3TXwC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JEsUAAADdAAAADwAAAAAAAAAA&#10;AAAAAAChAgAAZHJzL2Rvd25yZXYueG1sUEsFBgAAAAAEAAQA+QAAAJMDAAAAAA==&#10;" strokecolor="#24211d" strokeweight="0"/>
                  <v:line id="Line 936" o:spid="_x0000_s1939" style="position:absolute;visibility:visible;mso-wrap-style:square" from="7121,2146" to="7143,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ARZsUAAADdAAAADwAAAGRycy9kb3ducmV2LnhtbESPT4vCMBTE74LfITxhb5rsrohUo6zu&#10;Cl4E17/XR/Nsi81LabK1fnsjCHscZuY3zHTe2lI0VPvCsYb3gQJBnDpTcKbhsF/1xyB8QDZYOiYN&#10;d/Iwn3U7U0yMu/EvNbuQiQhhn6CGPIQqkdKnOVn0A1cRR+/iaoshyjqTpsZbhNtSfig1khYLjgs5&#10;VrTMKb3u/qyGbXY+M7ej6rRoNqef4eb4bccrrd967dcERKA2/Idf7bXR8KnUEJ5v4hOQs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ARZsUAAADdAAAADwAAAAAAAAAA&#10;AAAAAAChAgAAZHJzL2Rvd25yZXYueG1sUEsFBgAAAAAEAAQA+QAAAJMDAAAAAA==&#10;" strokecolor="#24211d" strokeweight="0"/>
                  <v:line id="Line 937" o:spid="_x0000_s1940" style="position:absolute;visibility:visible;mso-wrap-style:square" from="7155,2146" to="717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y0/cUAAADdAAAADwAAAGRycy9kb3ducmV2LnhtbESPW4vCMBSE3wX/QzgLvmmyN5HaKHsT&#10;fBFcd9e+HppjW2xOShNr/fdGWPBxmJlvmHTZ21p01PrKsYbHiQJBnDtTcaHh92c1noHwAdlg7Zg0&#10;XMjDcjEcpJgYd+Zv6nahEBHCPkENZQhNIqXPS7LoJ64hjt7BtRZDlG0hTYvnCLe1fFJqKi1WHBdK&#10;bOijpPy4O1kN2yLLmPtps3/vNvuvl83fp52ttB499G9zEIH6cA//t9dGw7NSr3B7E5+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y0/cUAAADdAAAADwAAAAAAAAAA&#10;AAAAAAChAgAAZHJzL2Rvd25yZXYueG1sUEsFBgAAAAAEAAQA+QAAAJMDAAAAAA==&#10;" strokecolor="#24211d" strokeweight="0"/>
                  <v:line id="Line 938" o:spid="_x0000_s1941" style="position:absolute;visibility:visible;mso-wrap-style:square" from="7188,2146" to="7211,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4qisMAAADdAAAADwAAAGRycy9kb3ducmV2LnhtbESPS4vCQBCE74L/YegFbzpZFZHoKD7B&#10;i7Dr+rg2mTYJZnpCZozx3zvCgseiqr6ipvPGFKKmyuWWFXz3IhDEidU5pwqOf9vuGITzyBoLy6Tg&#10;SQ7ms3ZrirG2D/6l+uBTESDsYlSQeV/GUrokI4OuZ0vi4F1tZdAHWaVSV/gIcFPIfhSNpMGcw0KG&#10;Ja0ySm6Hu1Hwk14uzM2oPC/r/Xkz3J/WZrxVqvPVLCYgPDX+E/5v77SCQSDC+014AnL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uKorDAAAA3QAAAA8AAAAAAAAAAAAA&#10;AAAAoQIAAGRycy9kb3ducmV2LnhtbFBLBQYAAAAABAAEAPkAAACRAwAAAAA=&#10;" strokecolor="#24211d" strokeweight="0"/>
                  <v:line id="Line 939" o:spid="_x0000_s1942" style="position:absolute;visibility:visible;mso-wrap-style:square" from="7222,2146" to="724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KPEcUAAADdAAAADwAAAGRycy9kb3ducmV2LnhtbESPW4vCMBSE3wX/QzgLvq3JXnClNsre&#10;BF8EdXft66E5tsXmpDSx1n9vhAUfh5n5hkkXva1FR62vHGt4GisQxLkzFRcafn+Wj1MQPiAbrB2T&#10;hgt5WMyHgxQT4868pW4XChEh7BPUUIbQJFL6vCSLfuwa4ugdXGsxRNkW0rR4jnBby2elJtJixXGh&#10;xIY+S8qPu5PVsCmyjLmfNPuPbr3/fl3/fdnpUuvRQ/8+AxGoD/fwf3tlNLwo9Qa3N/EJ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2KPEcUAAADdAAAADwAAAAAAAAAA&#10;AAAAAAChAgAAZHJzL2Rvd25yZXYueG1sUEsFBgAAAAAEAAQA+QAAAJMDAAAAAA==&#10;" strokecolor="#24211d" strokeweight="0"/>
                  <v:line id="Line 940" o:spid="_x0000_s1943" style="position:absolute;visibility:visible;mso-wrap-style:square" from="7256,2146" to="7279,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0bY8IAAADdAAAADwAAAGRycy9kb3ducmV2LnhtbERPy4rCMBTdC/MP4Q6400RHRKpRfIzg&#10;RhidUbeX5toWm5vSxFr/3iwGXB7Oe7ZobSkaqn3hWMOgr0AQp84UnGn4+932JiB8QDZYOiYNT/Kw&#10;mH90ZpgY9+ADNceQiRjCPkENeQhVIqVPc7Lo+64ijtzV1RZDhHUmTY2PGG5LOVRqLC0WHBtyrGid&#10;U3o73q2Gn+xyYW7H1XnV7M/fo/1pYydbrbuf7XIKIlAb3uJ/985o+FIqzo1v4hO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v0bY8IAAADdAAAADwAAAAAAAAAAAAAA&#10;AAChAgAAZHJzL2Rvd25yZXYueG1sUEsFBgAAAAAEAAQA+QAAAJADAAAAAA==&#10;" strokecolor="#24211d" strokeweight="0"/>
                  <v:line id="Line 941" o:spid="_x0000_s1944" style="position:absolute;visibility:visible;mso-wrap-style:square" from="7290,2146" to="7312,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G++MUAAADdAAAADwAAAGRycy9kb3ducmV2LnhtbESPT2sCMRTE7wW/Q3iCt5pYi+hqFKsV&#10;ehHq/+tj89xd3Lwsm3TdfntTEHocZuY3zGzR2lI0VPvCsYZBX4EgTp0pONNwPGxexyB8QDZYOiYN&#10;v+RhMe+8zDAx7s47avYhExHCPkENeQhVIqVPc7Lo+64ijt7V1RZDlHUmTY33CLelfFNqJC0WHBdy&#10;rGiVU3rb/1gN39nlwtyOqvNHsz1/vm9PazveaN3rtsspiEBt+A8/219Gw1CpCfy9i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G++MUAAADdAAAADwAAAAAAAAAA&#10;AAAAAAChAgAAZHJzL2Rvd25yZXYueG1sUEsFBgAAAAAEAAQA+QAAAJMDAAAAAA==&#10;" strokecolor="#24211d" strokeweight="0"/>
                  <v:line id="Line 942" o:spid="_x0000_s1945" style="position:absolute;visibility:visible;mso-wrap-style:square" from="7324,2146" to="7346,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KBuMMAAADdAAAADwAAAGRycy9kb3ducmV2LnhtbERPTWvCQBC9C/6HZYTezMa2iMRspNoG&#10;ehFs2up1yI5JaHY2ZLdJ+u+7B8Hj432nu8m0YqDeNZYVrKIYBHFpdcOVgq/PfLkB4TyyxtYyKfgj&#10;B7tsPksx0XbkDxoKX4kQwi5BBbX3XSKlK2sy6CLbEQfuanuDPsC+krrHMYSbVj7G8VoabDg01NjR&#10;oabyp/g1Ck7V5cI8rbvzfjie356P369mkyv1sJhetiA8Tf4uvrnftYKneBX2hzfhCcj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lSgbjDAAAA3QAAAA8AAAAAAAAAAAAA&#10;AAAAoQIAAGRycy9kb3ducmV2LnhtbFBLBQYAAAAABAAEAPkAAACRAwAAAAA=&#10;" strokecolor="#24211d" strokeweight="0"/>
                  <v:line id="Line 943" o:spid="_x0000_s1946" style="position:absolute;visibility:visible;mso-wrap-style:square" from="7357,2146" to="7380,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4kI8QAAADdAAAADwAAAGRycy9kb3ducmV2LnhtbESPQYvCMBSE74L/ITxhb5rWFZFqFHVX&#10;8CKou+r10TzbYvNSmljrv98sCB6HmfmGmS1aU4qGaldYVhAPIhDEqdUFZwp+fzb9CQjnkTWWlknB&#10;kxws5t3ODBNtH3yg5ugzESDsElSQe18lUro0J4NuYCvi4F1tbdAHWWdS1/gIcFPKYRSNpcGCw0KO&#10;Fa1zSm/Hu1Gwzy4X5nZcnVfN7vw92p2+zGSj1EevXU5BeGr9O/xqb7WCzyiO4f9Ne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HiQjxAAAAN0AAAAPAAAAAAAAAAAA&#10;AAAAAKECAABkcnMvZG93bnJldi54bWxQSwUGAAAAAAQABAD5AAAAkgMAAAAA&#10;" strokecolor="#24211d" strokeweight="0"/>
                  <v:line id="Line 944" o:spid="_x0000_s1947" style="position:absolute;visibility:visible;mso-wrap-style:square" from="7391,2146" to="7414,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y6VMQAAADdAAAADwAAAGRycy9kb3ducmV2LnhtbESPS4vCQBCE74L/YWjBm058IBIdRd0V&#10;9iKs72uTaZNgpidkZmP8946w4LGoqq+o+bIxhaipcrllBYN+BII4sTrnVMHpuO1NQTiPrLGwTAqe&#10;5GC5aLfmGGv74D3VB5+KAGEXo4LM+zKW0iUZGXR9WxIH72Yrgz7IKpW6wkeAm0IOo2giDeYcFjIs&#10;aZNRcj/8GQW/6fXK3EzKy7reXb7Hu/OXmW6V6naa1QyEp8Z/wv/tH61gFA2G8H4Tno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LpUxAAAAN0AAAAPAAAAAAAAAAAA&#10;AAAAAKECAABkcnMvZG93bnJldi54bWxQSwUGAAAAAAQABAD5AAAAkgMAAAAA&#10;" strokecolor="#24211d" strokeweight="0"/>
                  <v:line id="Line 945" o:spid="_x0000_s1948" style="position:absolute;visibility:visible;mso-wrap-style:square" from="7425,2146" to="7448,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Afz8MAAADdAAAADwAAAGRycy9kb3ducmV2LnhtbESPS4vCQBCE7wv+h6EFb+tEXUSio/gE&#10;L8L6vjaZNglmekJmjNl/7wgLHouq+oqazBpTiJoql1tW0OtGIIgTq3NOFZyOm+8RCOeRNRaWScEf&#10;OZhNW18TjLV98p7qg09FgLCLUUHmfRlL6ZKMDLquLYmDd7OVQR9klUpd4TPATSH7UTSUBnMOCxmW&#10;tMwouR8eRsFver0yN8Pysqh3l/XP7rwyo41SnXYzH4Pw1PhP+L+91QoGUW8A7zfhCcjp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AH8/DAAAA3QAAAA8AAAAAAAAAAAAA&#10;AAAAoQIAAGRycy9kb3ducmV2LnhtbFBLBQYAAAAABAAEAPkAAACRAwAAAAA=&#10;" strokecolor="#24211d" strokeweight="0"/>
                  <v:line id="Line 946" o:spid="_x0000_s1949" style="position:absolute;visibility:visible;mso-wrap-style:square" from="7459,2146" to="7481,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mHu8YAAADdAAAADwAAAGRycy9kb3ducmV2LnhtbESPQWvCQBSE70L/w/IKvelGDRJSV2mr&#10;Qi8Bm7Z6fWRfk9Ds25DdJum/dwXB4zAz3zDr7Wga0VPnassK5rMIBHFhdc2lgq/PwzQB4TyyxsYy&#10;KfgnB9vNw2SNqbYDf1Cf+1IECLsUFVTet6mUrqjIoJvZljh4P7Yz6IPsSqk7HALcNHIRRStpsOaw&#10;UGFLbxUVv/mfUXAsz2fmcdWeXvvstI+z751JDko9PY4vzyA8jf4evrXftYJlNI/h+iY8Ab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ph7vGAAAA3QAAAA8AAAAAAAAA&#10;AAAAAAAAoQIAAGRycy9kb3ducmV2LnhtbFBLBQYAAAAABAAEAPkAAACUAwAAAAA=&#10;" strokecolor="#24211d" strokeweight="0"/>
                  <v:line id="Line 947" o:spid="_x0000_s1950" style="position:absolute;visibility:visible;mso-wrap-style:square" from="7493,2146" to="751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UiIMYAAADdAAAADwAAAGRycy9kb3ducmV2LnhtbESPQWvCQBSE7wX/w/IKvdWNtYYQXUVr&#10;A70Imla9PrKvSTD7NmS3Mf333YLgcZiZb5jFajCN6KlztWUFk3EEgriwuuZSwddn9pyAcB5ZY2OZ&#10;FPySg9Vy9LDAVNsrH6jPfSkChF2KCirv21RKV1Rk0I1tSxy8b9sZ9EF2pdQdXgPcNPIlimJpsOaw&#10;UGFLbxUVl/zHKNiX5zPzELenTb87vb/ujluTZEo9PQ7rOQhPg7+Hb+0PrWAaTWbw/yY8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lIiDGAAAA3QAAAA8AAAAAAAAA&#10;AAAAAAAAoQIAAGRycy9kb3ducmV2LnhtbFBLBQYAAAAABAAEAPkAAACUAwAAAAA=&#10;" strokecolor="#24211d" strokeweight="0"/>
                  <v:line id="Line 948" o:spid="_x0000_s1951" style="position:absolute;visibility:visible;mso-wrap-style:square" from="7526,2146" to="7549,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e8V8YAAADdAAAADwAAAGRycy9kb3ducmV2LnhtbESPQWvCQBSE7wX/w/KE3upGK0Giq6ht&#10;oBehtTW5PrLPJJh9G7LbJP77bqHQ4zAz3zCb3Wga0VPnassK5rMIBHFhdc2lgq/P9GkFwnlkjY1l&#10;UnAnB7vt5GGDibYDf1B/9qUIEHYJKqi8bxMpXVGRQTezLXHwrrYz6IPsSqk7HALcNHIRRbE0WHNY&#10;qLClY0XF7fxtFLyXec48xm126E/Z6/J0eTGrVKnH6bhfg/A0+v/wX/tNK3iO5jH8vg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3vFfGAAAA3QAAAA8AAAAAAAAA&#10;AAAAAAAAoQIAAGRycy9kb3ducmV2LnhtbFBLBQYAAAAABAAEAPkAAACUAwAAAAA=&#10;" strokecolor="#24211d" strokeweight="0"/>
                  <v:line id="Line 949" o:spid="_x0000_s1952" style="position:absolute;visibility:visible;mso-wrap-style:square" from="7560,2146" to="7583,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sZzMYAAADdAAAADwAAAGRycy9kb3ducmV2LnhtbESPQWvCQBSE7wX/w/IKvenGWjREV9Ha&#10;QC8BTateH9nXJJh9G7LbmP77bkHocZiZb5jVZjCN6KlztWUF00kEgriwuuZSwedHOo5BOI+ssbFM&#10;Cn7IwWY9elhhou2Nj9TnvhQBwi5BBZX3bSKlKyoy6Ca2JQ7el+0M+iC7UuoObwFuGvkcRXNpsOaw&#10;UGFLrxUV1/zbKDiUlwvzMG/Puz47v71kp72JU6WeHoftEoSnwf+H7+13rWAWTRf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7GczGAAAA3QAAAA8AAAAAAAAA&#10;AAAAAAAAoQIAAGRycy9kb3ducmV2LnhtbFBLBQYAAAAABAAEAPkAAACUAwAAAAA=&#10;" strokecolor="#24211d" strokeweight="0"/>
                  <v:line id="Line 950" o:spid="_x0000_s1953" style="position:absolute;visibility:visible;mso-wrap-style:square" from="7594,2146" to="761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SNvsMAAADdAAAADwAAAGRycy9kb3ducmV2LnhtbERPTWvCQBC9C/6HZYTezMa2iMRspNoG&#10;ehFs2up1yI5JaHY2ZLdJ+u+7B8Hj432nu8m0YqDeNZYVrKIYBHFpdcOVgq/PfLkB4TyyxtYyKfgj&#10;B7tsPksx0XbkDxoKX4kQwi5BBbX3XSKlK2sy6CLbEQfuanuDPsC+krrHMYSbVj7G8VoabDg01NjR&#10;oabyp/g1Ck7V5cI8rbvzfjie356P369mkyv1sJhetiA8Tf4uvrnftYKneBXmhjfhCcjs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kjb7DAAAA3QAAAA8AAAAAAAAAAAAA&#10;AAAAoQIAAGRycy9kb3ducmV2LnhtbFBLBQYAAAAABAAEAPkAAACRAwAAAAA=&#10;" strokecolor="#24211d" strokeweight="0"/>
                  <v:line id="Line 951" o:spid="_x0000_s1954" style="position:absolute;visibility:visible;mso-wrap-style:square" from="7628,2146" to="7650,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goJcYAAADdAAAADwAAAGRycy9kb3ducmV2LnhtbESPS2vDMBCE74X+B7GF3BrZTQmJG8X0&#10;kUAvgTzt62JtbVNrZSzFcf99VAjkOMzMN8wiHUwjeupcbVlBPI5AEBdW11wqOB7WzzMQziNrbCyT&#10;gj9ykC4fHxaYaHvhHfV7X4oAYZeggsr7NpHSFRUZdGPbEgfvx3YGfZBdKXWHlwA3jXyJoqk0WHNY&#10;qLClz4qK3/3ZKNiWec48TNvso99kq9fN6cvM1kqNnob3NxCeBn8P39rfWsEkiufw/yY8Abm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oKCXGAAAA3QAAAA8AAAAAAAAA&#10;AAAAAAAAoQIAAGRycy9kb3ducmV2LnhtbFBLBQYAAAAABAAEAPkAAACUAwAAAAA=&#10;" strokecolor="#24211d" strokeweight="0"/>
                  <v:line id="Line 952" o:spid="_x0000_s1955" style="position:absolute;visibility:visible;mso-wrap-style:square" from="7662,2146" to="7684,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5LBcIAAADdAAAADwAAAGRycy9kb3ducmV2LnhtbERPz2vCMBS+D/Y/hCd4m6lOpFSjbDrB&#10;S2HqptdH82zLmpeSxFr/e3MYePz4fi9WvWlER87XlhWMRwkI4sLqmksFP8ftWwrCB2SNjWVScCcP&#10;q+XrywIzbW+8p+4QShFD2GeooAqhzaT0RUUG/ci2xJG7WGcwROhKqR3eYrhp5CRJZtJgzbGhwpbW&#10;FRV/h6tR8F2ez8z9rD19dvnpa5r/bky6VWo46D/mIAL14Sn+d++0gvdkEvfH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5LBcIAAADdAAAADwAAAAAAAAAAAAAA&#10;AAChAgAAZHJzL2Rvd25yZXYueG1sUEsFBgAAAAAEAAQA+QAAAJADAAAAAA==&#10;" strokecolor="#24211d" strokeweight="0"/>
                  <v:line id="Line 953" o:spid="_x0000_s1956" style="position:absolute;visibility:visible;mso-wrap-style:square" from="7695,2146" to="7718,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unsQAAADdAAAADwAAAGRycy9kb3ducmV2LnhtbESPS4vCQBCE74L/YWjBm058IBIdRd0V&#10;9iKs72uTaZNgpidkZmP8946w4LGoqq+o+bIxhaipcrllBYN+BII4sTrnVMHpuO1NQTiPrLGwTAqe&#10;5GC5aLfmGGv74D3VB5+KAGEXo4LM+zKW0iUZGXR9WxIH72Yrgz7IKpW6wkeAm0IOo2giDeYcFjIs&#10;aZNRcj/8GQW/6fXK3EzKy7reXb7Hu/OXmW6V6naa1QyEp8Z/wv/tH61gFA0H8H4Tno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cu6exAAAAN0AAAAPAAAAAAAAAAAA&#10;AAAAAKECAABkcnMvZG93bnJldi54bWxQSwUGAAAAAAQABAD5AAAAkgMAAAAA&#10;" strokecolor="#24211d" strokeweight="0"/>
                  <v:line id="Line 954" o:spid="_x0000_s1957" style="position:absolute;visibility:visible;mso-wrap-style:square" from="7729,2146" to="7752,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Bw6cQAAADdAAAADwAAAGRycy9kb3ducmV2LnhtbESPT4vCMBTE74LfITzBm6ZWEekaxb/g&#10;RdhVV6+P5m1btnkpTaz12xthYY/DzPyGmS9bU4qGaldYVjAaRiCIU6sLzhRczvvBDITzyBpLy6Tg&#10;SQ6Wi25njom2D/6i5uQzESDsElSQe18lUro0J4NuaCvi4P3Y2qAPss6krvER4KaUcRRNpcGCw0KO&#10;FW1ySn9Pd6PgM7vdmNtpdV03x+tucvzemtleqX6vXX2A8NT6//Bf+6AVjKM4hveb8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oHDpxAAAAN0AAAAPAAAAAAAAAAAA&#10;AAAAAKECAABkcnMvZG93bnJldi54bWxQSwUGAAAAAAQABAD5AAAAkgMAAAAA&#10;" strokecolor="#24211d" strokeweight="0"/>
                  <v:line id="Line 955" o:spid="_x0000_s1958" style="position:absolute;visibility:visible;mso-wrap-style:square" from="7763,2146" to="7786,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VcsYAAADdAAAADwAAAGRycy9kb3ducmV2LnhtbESPT2vCQBTE7wW/w/IKvTWbqohEN6G2&#10;FXoR6r94fWSfSWj2bchuY/z2rlDwOMzMb5hlNphG9NS52rKCtygGQVxYXXOp4LBfv85BOI+ssbFM&#10;Cq7kIEtHT0tMtL3wlvqdL0WAsEtQQeV9m0jpiooMusi2xME7286gD7Irpe7wEuCmkeM4nkmDNYeF&#10;Clv6qKj43f0ZBT/l6cQ8zNp81W/yr+nm+Gnma6Venof3BQhPg3+E/9vfWsEkHk/g/iY8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s1XLGAAAA3QAAAA8AAAAAAAAA&#10;AAAAAAAAoQIAAGRycy9kb3ducmV2LnhtbFBLBQYAAAAABAAEAPkAAACUAwAAAAA=&#10;" strokecolor="#24211d" strokeweight="0"/>
                  <v:line id="Line 956" o:spid="_x0000_s1959" style="position:absolute;visibility:visible;mso-wrap-style:square" from="7797,2146" to="7819,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VNBsUAAADdAAAADwAAAGRycy9kb3ducmV2LnhtbESPS4vCQBCE7wv+h6EFb+vEByJZR/EJ&#10;exE07uq1yfQmwUxPyIwx++8dQfBYVNVX1GzRmlI0VLvCsoJBPwJBnFpdcKbg57T7nIJwHlljaZkU&#10;/JODxbzzMcNY2zsfqUl8JgKEXYwKcu+rWEqX5mTQ9W1FHLw/Wxv0QdaZ1DXeA9yUchhFE2mw4LCQ&#10;Y0XrnNJrcjMKDtnlwtxOqvOq2Z+34/3vxkx3SvW67fILhKfWv8Ov9rdWMIqGY3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VNBsUAAADdAAAADwAAAAAAAAAA&#10;AAAAAAChAgAAZHJzL2Rvd25yZXYueG1sUEsFBgAAAAAEAAQA+QAAAJMDAAAAAA==&#10;" strokecolor="#24211d" strokeweight="0"/>
                  <v:line id="Line 957" o:spid="_x0000_s1960" style="position:absolute;visibility:visible;mso-wrap-style:square" from="7831,2146" to="7853,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noncYAAADdAAAADwAAAGRycy9kb3ducmV2LnhtbESPzWrDMBCE74W8g9hAb41cNw3BiWya&#10;NIFeAvnPdbG2tqm1MpZqu29fFQo5DjPzDbPMBlOLjlpXWVbwPIlAEOdWV1woOJ+2T3MQziNrrC2T&#10;gh9ykKWjhyUm2vZ8oO7oCxEg7BJUUHrfJFK6vCSDbmIb4uB92tagD7ItpG6xD3BTyziKZtJgxWGh&#10;xIbWJeVfx2+jYF/cbszDrLmuut11M91d3s18q9TjeHhbgPA0+Hv4v/2hFbxE8Sv8vQlPQK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J6J3GAAAA3QAAAA8AAAAAAAAA&#10;AAAAAAAAoQIAAGRycy9kb3ducmV2LnhtbFBLBQYAAAAABAAEAPkAAACUAwAAAAA=&#10;" strokecolor="#24211d" strokeweight="0"/>
                  <v:line id="Line 958" o:spid="_x0000_s1961" style="position:absolute;visibility:visible;mso-wrap-style:square" from="7864,2146" to="788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t26sYAAADdAAAADwAAAGRycy9kb3ducmV2LnhtbESPzWrDMBCE74W8g9hAb43ctJjgRAnN&#10;jyGXQJs29nWxNraJtTKWYrtvXxUKPQ4z8w2z2oymET11rras4HkWgSAurK65VPD1mT4tQDiPrLGx&#10;TAq+ycFmPXlYYaLtwB/Un30pAoRdggoq79tESldUZNDNbEscvKvtDPogu1LqDocAN42cR1EsDdYc&#10;FipsaVdRcTvfjYL3Ms+Zx7jNtv0pO7yeLnuzSJV6nI5vSxCeRv8f/msftYKXaB7D75vw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bdurGAAAA3QAAAA8AAAAAAAAA&#10;AAAAAAAAoQIAAGRycy9kb3ducmV2LnhtbFBLBQYAAAAABAAEAPkAAACUAwAAAAA=&#10;" strokecolor="#24211d" strokeweight="0"/>
                  <v:line id="Line 959" o:spid="_x0000_s1962" style="position:absolute;visibility:visible;mso-wrap-style:square" from="7898,2146" to="7921,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fTccYAAADdAAAADwAAAGRycy9kb3ducmV2LnhtbESPzWrDMBCE74W8g9hAb41cNyTBiWya&#10;NIFeAvnPdbG2tqm1MpZqu29fFQo9DjPzDbPKBlOLjlpXWVbwPIlAEOdWV1wouJx3TwsQziNrrC2T&#10;gm9ykKWjhxUm2vZ8pO7kCxEg7BJUUHrfJFK6vCSDbmIb4uB92NagD7ItpG6xD3BTyziKZtJgxWGh&#10;xIY2JeWfpy+j4FDc78zDrLmtu/1tO91f38xip9TjeHhdgvA0+P/wX/tdK3iJ4jn8vglPQK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X03HGAAAA3QAAAA8AAAAAAAAA&#10;AAAAAAAAoQIAAGRycy9kb3ducmV2LnhtbFBLBQYAAAAABAAEAPkAAACUAwAAAAA=&#10;" strokecolor="#24211d" strokeweight="0"/>
                  <v:line id="Line 960" o:spid="_x0000_s1963" style="position:absolute;visibility:visible;mso-wrap-style:square" from="7932,2146" to="795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hHA8IAAADdAAAADwAAAGRycy9kb3ducmV2LnhtbERPz2vCMBS+D/Y/hCd4m6lOpFSjbDrB&#10;S2HqptdH82zLmpeSxFr/e3MYePz4fi9WvWlER87XlhWMRwkI4sLqmksFP8ftWwrCB2SNjWVScCcP&#10;q+XrywIzbW+8p+4QShFD2GeooAqhzaT0RUUG/ci2xJG7WGcwROhKqR3eYrhp5CRJZtJgzbGhwpbW&#10;FRV/h6tR8F2ez8z9rD19dvnpa5r/bky6VWo46D/mIAL14Sn+d++0gvdkEufGN/EJ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hHA8IAAADdAAAADwAAAAAAAAAAAAAA&#10;AAChAgAAZHJzL2Rvd25yZXYueG1sUEsFBgAAAAAEAAQA+QAAAJADAAAAAA==&#10;" strokecolor="#24211d" strokeweight="0"/>
                  <v:line id="Line 961" o:spid="_x0000_s1964" style="position:absolute;visibility:visible;mso-wrap-style:square" from="7966,2146" to="7988,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TimMMAAADdAAAADwAAAGRycy9kb3ducmV2LnhtbESPS6vCMBSE94L/IRzBnabqRbQa5b4E&#10;N4Jvt4fm2Babk9Lk1t5/bwTB5TAz3zDzZWMKUVPlcssKBv0IBHFidc6pguNh1ZuAcB5ZY2GZFPyT&#10;g+Wi3ZpjrO2dd1TvfSoChF2MCjLvy1hKl2Rk0PVtSRy8q60M+iCrVOoK7wFuCjmMorE0mHNYyLCk&#10;74yS2/7PKNimlwtzMy7PX/Xm/PuxOf2YyUqpbqf5nIHw1Ph3+NVeawWjaDiF55vw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E4pjDAAAA3QAAAA8AAAAAAAAAAAAA&#10;AAAAoQIAAGRycy9kb3ducmV2LnhtbFBLBQYAAAAABAAEAPkAAACRAwAAAAA=&#10;" strokecolor="#24211d" strokeweight="0"/>
                  <v:line id="Line 962" o:spid="_x0000_s1965" style="position:absolute;visibility:visible;mso-wrap-style:square" from="8000,2146" to="8022,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fd2MMAAADdAAAADwAAAGRycy9kb3ducmV2LnhtbERPy2rCQBTdC/2H4Qrd6UQtEqKjtLZC&#10;NwEfrW4vmWsSmrkTZqYx/r2zEFweznu57k0jOnK+tqxgMk5AEBdW11wq+DluRykIH5A1NpZJwY08&#10;rFcvgyVm2l55T90hlCKGsM9QQRVCm0npi4oM+rFtiSN3sc5giNCVUju8xnDTyGmSzKXBmmNDhS1t&#10;Kir+Dv9Gwa48n5n7eXv66PLT11v++2nSrVKvw/59ASJQH57ih/tbK5gls7g/volP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n3djDAAAA3QAAAA8AAAAAAAAAAAAA&#10;AAAAoQIAAGRycy9kb3ducmV2LnhtbFBLBQYAAAAABAAEAPkAAACRAwAAAAA=&#10;" strokecolor="#24211d" strokeweight="0"/>
                  <v:line id="Line 963" o:spid="_x0000_s1966" style="position:absolute;visibility:visible;mso-wrap-style:square" from="8033,2146" to="8056,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t4Q8MAAADdAAAADwAAAGRycy9kb3ducmV2LnhtbESPS4vCQBCE7wv+h6EFb+tEXUSio/gE&#10;L8L6vjaZNglmekJmjNl/7wgLHouq+oqazBpTiJoql1tW0OtGIIgTq3NOFZyOm+8RCOeRNRaWScEf&#10;OZhNW18TjLV98p7qg09FgLCLUUHmfRlL6ZKMDLquLYmDd7OVQR9klUpd4TPATSH7UTSUBnMOCxmW&#10;tMwouR8eRsFver0yN8Pysqh3l/XP7rwyo41SnXYzH4Pw1PhP+L+91QoG0aAH7zfhCcjp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reEPDAAAA3QAAAA8AAAAAAAAAAAAA&#10;AAAAoQIAAGRycy9kb3ducmV2LnhtbFBLBQYAAAAABAAEAPkAAACRAwAAAAA=&#10;" strokecolor="#24211d" strokeweight="0"/>
                  <v:line id="Line 964" o:spid="_x0000_s1967" style="position:absolute;visibility:visible;mso-wrap-style:square" from="8067,2146" to="8090,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nmNMYAAADdAAAADwAAAGRycy9kb3ducmV2LnhtbESPT2vCQBTE7wW/w/IKvTWbqohEN6G2&#10;FXoR6r94fWSfSWj2bchuY/z2rlDwOMzMb5hlNphG9NS52rKCtygGQVxYXXOp4LBfv85BOI+ssbFM&#10;Cq7kIEtHT0tMtL3wlvqdL0WAsEtQQeV9m0jpiooMusi2xME7286gD7Irpe7wEuCmkeM4nkmDNYeF&#10;Clv6qKj43f0ZBT/l6cQ8zNp81W/yr+nm+Gnma6Venof3BQhPg3+E/9vfWsEknozh/iY8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55jTGAAAA3QAAAA8AAAAAAAAA&#10;AAAAAAAAoQIAAGRycy9kb3ducmV2LnhtbFBLBQYAAAAABAAEAPkAAACUAwAAAAA=&#10;" strokecolor="#24211d" strokeweight="0"/>
                  <v:line id="Line 965" o:spid="_x0000_s1968" style="position:absolute;visibility:visible;mso-wrap-style:square" from="8101,2146" to="8124,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VDr8QAAADdAAAADwAAAGRycy9kb3ducmV2LnhtbESPT4vCMBTE74LfITzBm6ZaEekaxb/g&#10;RdhVV6+P5m1btnkpTaz12xthYY/DzPyGmS9bU4qGaldYVjAaRiCIU6sLzhRczvvBDITzyBpLy6Tg&#10;SQ6Wi25njom2D/6i5uQzESDsElSQe18lUro0J4NuaCvi4P3Y2qAPss6krvER4KaU4yiaSoMFh4Uc&#10;K9rklP6e7kbBZ3a7MbfT6rpujtfd5Pi9NbO9Uv1eu/oA4an1/+G/9kEriKM4hveb8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NUOvxAAAAN0AAAAPAAAAAAAAAAAA&#10;AAAAAKECAABkcnMvZG93bnJldi54bWxQSwUGAAAAAAQABAD5AAAAkgMAAAAA&#10;" strokecolor="#24211d" strokeweight="0"/>
                  <v:line id="Line 966" o:spid="_x0000_s1969" style="position:absolute;visibility:visible;mso-wrap-style:square" from="8135,2146" to="815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zb28QAAADdAAAADwAAAGRycy9kb3ducmV2LnhtbESPS4vCQBCE74L/YWjBm058IJJ1FJ/g&#10;RVh1V69NpjcJZnpCZozx3zvCgseiqr6iZovGFKKmyuWWFQz6EQjixOqcUwU/511vCsJ5ZI2FZVLw&#10;JAeLebs1w1jbBx+pPvlUBAi7GBVk3pexlC7JyKDr25I4eH+2MuiDrFKpK3wEuCnkMIom0mDOYSHD&#10;ktYZJbfT3Sj4Tq9X5mZSXlb14bIdH343ZrpTqttpll8gPDX+E/5v77WCUTQaw/tNe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3NvbxAAAAN0AAAAPAAAAAAAAAAAA&#10;AAAAAKECAABkcnMvZG93bnJldi54bWxQSwUGAAAAAAQABAD5AAAAkgMAAAAA&#10;" strokecolor="#24211d" strokeweight="0"/>
                  <v:line id="Line 967" o:spid="_x0000_s1970" style="position:absolute;visibility:visible;mso-wrap-style:square" from="8169,2146" to="8191,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B+QMUAAADdAAAADwAAAGRycy9kb3ducmV2LnhtbESPS4vCQBCE7wv+h6EFb+vEx4pkHcUn&#10;eBHU3dVrk2mTYKYnZMYY/70jLHgsquorajJrTCFqqlxuWUGvG4EgTqzOOVXw+7P5HINwHlljYZkU&#10;PMjBbNr6mGCs7Z0PVB99KgKEXYwKMu/LWEqXZGTQdW1JHLyLrQz6IKtU6grvAW4K2Y+ikTSYc1jI&#10;sKRlRsn1eDMK9un5zNyMytOi3p3Ww93fyow3SnXazfwbhKfGv8P/7a1WMIgGX/B6E56An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pB+QMUAAADdAAAADwAAAAAAAAAA&#10;AAAAAAChAgAAZHJzL2Rvd25yZXYueG1sUEsFBgAAAAAEAAQA+QAAAJMDAAAAAA==&#10;" strokecolor="#24211d" strokeweight="0"/>
                  <v:line id="Line 968" o:spid="_x0000_s1971" style="position:absolute;visibility:visible;mso-wrap-style:square" from="8203,2146" to="822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LgN8YAAADdAAAADwAAAGRycy9kb3ducmV2LnhtbESPQWvCQBSE74L/YXlCb7ppLUGiq1Tb&#10;QC+CtTW5PrLPJJh9G7LbJP333YLQ4zAz3zCb3Wga0VPnassKHhcRCOLC6ppLBV+f6XwFwnlkjY1l&#10;UvBDDnbb6WSDibYDf1B/9qUIEHYJKqi8bxMpXVGRQbewLXHwrrYz6IPsSqk7HALcNPIpimJpsOaw&#10;UGFLh4qK2/nbKDiVec48xm2274/Z2/Px8mpWqVIPs/FlDcLT6P/D9/a7VrCMljH8vQ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C4DfGAAAA3QAAAA8AAAAAAAAA&#10;AAAAAAAAoQIAAGRycy9kb3ducmV2LnhtbFBLBQYAAAAABAAEAPkAAACUAwAAAAA=&#10;" strokecolor="#24211d" strokeweight="0"/>
                  <v:line id="Line 969" o:spid="_x0000_s1972" style="position:absolute;visibility:visible;mso-wrap-style:square" from="8236,2146" to="8259,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5FrMUAAADdAAAADwAAAGRycy9kb3ducmV2LnhtbESPS4vCQBCE7wv+h6EFb+vEBypZR/EJ&#10;XgR1d/XaZNokmOkJmTHGf+8IC3ssquorajpvTCFqqlxuWUGvG4EgTqzOOVXw8739nIBwHlljYZkU&#10;PMnBfNb6mGKs7YOPVJ98KgKEXYwKMu/LWEqXZGTQdW1JHLyrrQz6IKtU6gofAW4K2Y+ikTSYc1jI&#10;sKRVRsntdDcKDunlwtyMyvOy3p83w/3v2ky2SnXazeILhKfG/4f/2jutYBANxvB+E56An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5FrMUAAADdAAAADwAAAAAAAAAA&#10;AAAAAAChAgAAZHJzL2Rvd25yZXYueG1sUEsFBgAAAAAEAAQA+QAAAJMDAAAAAA==&#10;" strokecolor="#24211d" strokeweight="0"/>
                  <v:line id="Line 970" o:spid="_x0000_s1973" style="position:absolute;visibility:visible;mso-wrap-style:square" from="8270,2146" to="8293,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R3sMAAADdAAAADwAAAGRycy9kb3ducmV2LnhtbERPy2rCQBTdC/2H4Qrd6UQtEqKjtLZC&#10;NwEfrW4vmWsSmrkTZqYx/r2zEFweznu57k0jOnK+tqxgMk5AEBdW11wq+DluRykIH5A1NpZJwY08&#10;rFcvgyVm2l55T90hlCKGsM9QQRVCm0npi4oM+rFtiSN3sc5giNCVUju8xnDTyGmSzKXBmmNDhS1t&#10;Kir+Dv9Gwa48n5n7eXv66PLT11v++2nSrVKvw/59ASJQH57ih/tbK5glszg3volP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R0d7DAAAA3QAAAA8AAAAAAAAAAAAA&#10;AAAAoQIAAGRycy9kb3ducmV2LnhtbFBLBQYAAAAABAAEAPkAAACRAwAAAAA=&#10;" strokecolor="#24211d" strokeweight="0"/>
                  <v:line id="Line 971" o:spid="_x0000_s1974" style="position:absolute;visibility:visible;mso-wrap-style:square" from="8304,2146" to="8326,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10RcUAAADdAAAADwAAAGRycy9kb3ducmV2LnhtbESPT4vCMBTE74LfIbwFb5quirhdo/gX&#10;vAjq7ur10bxti81LaWKt394IgsdhZn7DTGaNKURNlcstK/jsRSCIE6tzThX8/my6YxDOI2ssLJOC&#10;OzmYTdutCcba3vhA9dGnIkDYxagg876MpXRJRgZdz5bEwfu3lUEfZJVKXeEtwE0h+1E0kgZzDgsZ&#10;lrTMKLkcr0bBPj2fmZtReVrUu9N6uPtbmfFGqc5HM/8G4anx7/CrvdUKBtHgC55vwhO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10RcUAAADdAAAADwAAAAAAAAAA&#10;AAAAAAChAgAAZHJzL2Rvd25yZXYueG1sUEsFBgAAAAAEAAQA+QAAAJMDAAAAAA==&#10;" strokecolor="#24211d" strokeweight="0"/>
                  <v:line id="Line 972" o:spid="_x0000_s1975" style="position:absolute;visibility:visible;mso-wrap-style:square" from="8338,2146" to="8360,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GupcIAAADdAAAADwAAAGRycy9kb3ducmV2LnhtbERPy4rCMBTdC/5DuMLsNNURkdpURmcE&#10;N4KPGd1emmtbprkpTaz1781CcHk472TZmUq01LjSsoLxKAJBnFldcq7g97QZzkE4j6yxskwKHuRg&#10;mfZ7Ccba3vlA7dHnIoSwi1FB4X0dS+myggy6ka2JA3e1jUEfYJNL3eA9hJtKTqJoJg2WHBoKrGld&#10;UPZ/vBkF+/xyYe5m9XnV7s4/093ft5lvlPoYdF8LEJ46/xa/3Fut4DOahv3hTXgCMn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GupcIAAADdAAAADwAAAAAAAAAAAAAA&#10;AAChAgAAZHJzL2Rvd25yZXYueG1sUEsFBgAAAAAEAAQA+QAAAJADAAAAAA==&#10;" strokecolor="#24211d" strokeweight="0"/>
                  <v:line id="Line 973" o:spid="_x0000_s1976" style="position:absolute;visibility:visible;mso-wrap-style:square" from="8372,2146" to="8394,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0LPsYAAADdAAAADwAAAGRycy9kb3ducmV2LnhtbESPQWvCQBSE70L/w/IKvelGDRJSV2mr&#10;Qi8Bm7Z6fWRfk9Ds25DdJum/dwXB4zAz3zDr7Wga0VPnassK5rMIBHFhdc2lgq/PwzQB4TyyxsYy&#10;KfgnB9vNw2SNqbYDf1Cf+1IECLsUFVTet6mUrqjIoJvZljh4P7Yz6IPsSqk7HALcNHIRRStpsOaw&#10;UGFLbxUVv/mfUXAsz2fmcdWeXvvstI+z751JDko9PY4vzyA8jf4evrXftYJlFM/h+iY8Ab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tCz7GAAAA3QAAAA8AAAAAAAAA&#10;AAAAAAAAoQIAAGRycy9kb3ducmV2LnhtbFBLBQYAAAAABAAEAPkAAACUAwAAAAA=&#10;" strokecolor="#24211d" strokeweight="0"/>
                  <v:line id="Line 974" o:spid="_x0000_s1977" style="position:absolute;visibility:visible;mso-wrap-style:square" from="8405,2146" to="8428,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VScUAAADdAAAADwAAAGRycy9kb3ducmV2LnhtbESPS4vCQBCE7wv+h6EFb+vEByJZR/EJ&#10;exE07uq1yfQmwUxPyIwx++8dQfBYVNVX1GzRmlI0VLvCsoJBPwJBnFpdcKbg57T7nIJwHlljaZkU&#10;/JODxbzzMcNY2zsfqUl8JgKEXYwKcu+rWEqX5mTQ9W1FHLw/Wxv0QdaZ1DXeA9yUchhFE2mw4LCQ&#10;Y0XrnNJrcjMKDtnlwtxOqvOq2Z+34/3vxkx3SvW67fILhKfWv8Ov9rdWMIrGQ3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VScUAAADdAAAADwAAAAAAAAAA&#10;AAAAAAChAgAAZHJzL2Rvd25yZXYueG1sUEsFBgAAAAAEAAQA+QAAAJMDAAAAAA==&#10;" strokecolor="#24211d" strokeweight="0"/>
                  <v:line id="Line 975" o:spid="_x0000_s1978" style="position:absolute;visibility:visible;mso-wrap-style:square" from="8439,2146" to="8462,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Mw0sQAAADdAAAADwAAAGRycy9kb3ducmV2LnhtbESPS4vCQBCE74L/YWjBm058IJJ1FJ/g&#10;RVh1V69NpjcJZnpCZozx3zvCgseiqr6iZovGFKKmyuWWFQz6EQjixOqcUwU/511vCsJ5ZI2FZVLw&#10;JAeLebs1w1jbBx+pPvlUBAi7GBVk3pexlC7JyKDr25I4eH+2MuiDrFKpK3wEuCnkMIom0mDOYSHD&#10;ktYZJbfT3Sj4Tq9X5mZSXlb14bIdH343ZrpTqttpll8gPDX+E/5v77WCUTQewftNe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MzDSxAAAAN0AAAAPAAAAAAAAAAAA&#10;AAAAAKECAABkcnMvZG93bnJldi54bWxQSwUGAAAAAAQABAD5AAAAkgMAAAAA&#10;" strokecolor="#24211d" strokeweight="0"/>
                  <v:line id="Line 976" o:spid="_x0000_s1979" style="position:absolute;visibility:visible;mso-wrap-style:square" from="8473,2146" to="8495,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qopsQAAADdAAAADwAAAGRycy9kb3ducmV2LnhtbESPT4vCMBTE74LfITzBm6ZqEekaxb/g&#10;RdhVV6+P5m1btnkpTaz12xthYY/DzPyGmS9bU4qGaldYVjAaRiCIU6sLzhRczvvBDITzyBpLy6Tg&#10;SQ6Wi25njom2D/6i5uQzESDsElSQe18lUro0J4NuaCvi4P3Y2qAPss6krvER4KaU4yiaSoMFh4Uc&#10;K9rklP6e7kbBZ3a7MbfT6rpujtddfPzemtleqX6vXX2A8NT6//Bf+6AVTKI4hveb8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2qimxAAAAN0AAAAPAAAAAAAAAAAA&#10;AAAAAKECAABkcnMvZG93bnJldi54bWxQSwUGAAAAAAQABAD5AAAAkgMAAAAA&#10;" strokecolor="#24211d" strokeweight="0"/>
                  <v:line id="Line 977" o:spid="_x0000_s1980" style="position:absolute;visibility:visible;mso-wrap-style:square" from="8507,2146" to="8529,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YNPcUAAADdAAAADwAAAGRycy9kb3ducmV2LnhtbESPT4vCMBTE74LfITxhb5rqqkjXKP5Z&#10;wYug7q5eH82zLTYvpcnW+u2NIHgcZuY3zHTemELUVLncsoJ+LwJBnFidc6rg92fTnYBwHlljYZkU&#10;3MnBfNZuTTHW9sYHqo8+FQHCLkYFmfdlLKVLMjLoerYkDt7FVgZ9kFUqdYW3ADeFHETRWBrMOSxk&#10;WNIqo+R6/DcK9un5zNyMy9Oy3p2+h7u/tZlslProNIsvEJ4a/w6/2lut4DMajuD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YNPcUAAADdAAAADwAAAAAAAAAA&#10;AAAAAAChAgAAZHJzL2Rvd25yZXYueG1sUEsFBgAAAAAEAAQA+QAAAJMDAAAAAA==&#10;" strokecolor="#24211d" strokeweight="0"/>
                  <v:line id="Line 978" o:spid="_x0000_s1981" style="position:absolute;visibility:visible;mso-wrap-style:square" from="8541,2146" to="8563,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STSsYAAADdAAAADwAAAGRycy9kb3ducmV2LnhtbESPQWvCQBSE70L/w/IKvenGVkKIrqK2&#10;Qi+B1tbk+sg+k2D2bchuY/rvXaHQ4zAz3zCrzWhaMVDvGssK5rMIBHFpdcOVgu+vwzQB4TyyxtYy&#10;KfglB5v1w2SFqbZX/qTh6CsRIOxSVFB736VSurImg25mO+LgnW1v0AfZV1L3eA1w08rnKIqlwYbD&#10;Qo0d7WsqL8cfo+CjKgrmMe7y3ZDlb4vs9GqSg1JPj+N2CcLT6P/Df+13reAlWsRwfxOe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Ek0rGAAAA3QAAAA8AAAAAAAAA&#10;AAAAAAAAoQIAAGRycy9kb3ducmV2LnhtbFBLBQYAAAAABAAEAPkAAACUAwAAAAA=&#10;" strokecolor="#24211d" strokeweight="0"/>
                  <v:line id="Line 979" o:spid="_x0000_s1982" style="position:absolute;visibility:visible;mso-wrap-style:square" from="8574,2146" to="8597,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g20cUAAADdAAAADwAAAGRycy9kb3ducmV2LnhtbESPT4vCMBTE74LfITxhb5rqikrXKP5Z&#10;wYug7q5eH82zLTYvpcnW+u2NIHgcZuY3zHTemELUVLncsoJ+LwJBnFidc6rg92fTnYBwHlljYZkU&#10;3MnBfNZuTTHW9sYHqo8+FQHCLkYFmfdlLKVLMjLoerYkDt7FVgZ9kFUqdYW3ADeFHETRSBrMOSxk&#10;WNIqo+R6/DcK9un5zNyMytOy3p2+h7u/tZlslProNIsvEJ4a/w6/2lut4DMajuH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g20cUAAADdAAAADwAAAAAAAAAA&#10;AAAAAAChAgAAZHJzL2Rvd25yZXYueG1sUEsFBgAAAAAEAAQA+QAAAJMDAAAAAA==&#10;" strokecolor="#24211d" strokeweight="0"/>
                  <v:line id="Line 980" o:spid="_x0000_s1983" style="position:absolute;visibility:visible;mso-wrap-style:square" from="8608,2146" to="8631,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eio8IAAADdAAAADwAAAGRycy9kb3ducmV2LnhtbERPy4rCMBTdC/5DuMLsNNURkdpURmcE&#10;N4KPGd1emmtbprkpTaz1781CcHk472TZmUq01LjSsoLxKAJBnFldcq7g97QZzkE4j6yxskwKHuRg&#10;mfZ7Ccba3vlA7dHnIoSwi1FB4X0dS+myggy6ka2JA3e1jUEfYJNL3eA9hJtKTqJoJg2WHBoKrGld&#10;UPZ/vBkF+/xyYe5m9XnV7s4/093ft5lvlPoYdF8LEJ46/xa/3Fut4DOahrnhTXgCMn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eio8IAAADdAAAADwAAAAAAAAAAAAAA&#10;AAChAgAAZHJzL2Rvd25yZXYueG1sUEsFBgAAAAAEAAQA+QAAAJADAAAAAA==&#10;" strokecolor="#24211d" strokeweight="0"/>
                  <v:line id="Line 981" o:spid="_x0000_s1984" style="position:absolute;visibility:visible;mso-wrap-style:square" from="8642,2146" to="8664,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sHOMYAAADdAAAADwAAAGRycy9kb3ducmV2LnhtbESPS2vDMBCE74X8B7GB3mo5bQiJEyX0&#10;ZeglkDqv62JtbBNrZSzVdv99VAj0OMzMN8xqM5hadNS6yrKCSRSDIM6trrhQcNinT3MQziNrrC2T&#10;gl9ysFmPHlaYaNvzN3WZL0SAsEtQQel9k0jp8pIMusg2xMG72NagD7ItpG6xD3BTy+c4nkmDFYeF&#10;Eht6Lym/Zj9Gwa44n5mHWXN667anz+n2+GHmqVKP4+F1CcLT4P/D9/aXVvASTxfw9yY8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bBzjGAAAA3QAAAA8AAAAAAAAA&#10;AAAAAAAAoQIAAGRycy9kb3ducmV2LnhtbFBLBQYAAAAABAAEAPkAAACUAwAAAAA=&#10;" strokecolor="#24211d" strokeweight="0"/>
                  <v:line id="Line 982" o:spid="_x0000_s1985" style="position:absolute;visibility:visible;mso-wrap-style:square" from="8676,2146" to="8698,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g4eMEAAADdAAAADwAAAGRycy9kb3ducmV2LnhtbERPy4rCMBTdC/5DuIK7MXUci1SjzIwj&#10;uBF8u70017bY3JQm1vr3ZjHg8nDes0VrStFQ7QrLCoaDCARxanXBmYLjYfUxAeE8ssbSMil4koPF&#10;vNuZYaLtg3fU7H0mQgi7BBXk3leJlC7NyaAb2Io4cFdbG/QB1pnUNT5CuCnlZxTF0mDBoSHHin5z&#10;Sm/7u1GwzS4X5jauzj/N5vz3tTktzWSlVL/Xfk9BeGr9W/zvXmsFo2gc9oc34Qn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ODh4wQAAAN0AAAAPAAAAAAAAAAAAAAAA&#10;AKECAABkcnMvZG93bnJldi54bWxQSwUGAAAAAAQABAD5AAAAjwMAAAAA&#10;" strokecolor="#24211d" strokeweight="0"/>
                  <v:line id="Line 983" o:spid="_x0000_s1986" style="position:absolute;visibility:visible;mso-wrap-style:square" from="8710,2146" to="8732,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Sd48YAAADdAAAADwAAAGRycy9kb3ducmV2LnhtbESPQWvCQBSE7wX/w/IKvdWNtYYQXUVr&#10;A70Imla9PrKvSTD7NmS3Mf333YLgcZiZb5jFajCN6KlztWUFk3EEgriwuuZSwddn9pyAcB5ZY2OZ&#10;FPySg9Vy9LDAVNsrH6jPfSkChF2KCirv21RKV1Rk0I1tSxy8b9sZ9EF2pdQdXgPcNPIlimJpsOaw&#10;UGFLbxUVl/zHKNiX5zPzELenTb87vb/ujluTZEo9PQ7rOQhPg7+Hb+0PrWAazSbw/yY8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0nePGAAAA3QAAAA8AAAAAAAAA&#10;AAAAAAAAoQIAAGRycy9kb3ducmV2LnhtbFBLBQYAAAAABAAEAPkAAACUAwAAAAA=&#10;" strokecolor="#24211d" strokeweight="0"/>
                  <v:line id="Line 984" o:spid="_x0000_s1987" style="position:absolute;visibility:visible;mso-wrap-style:square" from="8732,2158" to="8732,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YDlMYAAADdAAAADwAAAGRycy9kb3ducmV2LnhtbESPzWrDMBCE74W8g9hAb41cNw3BiWya&#10;NIFeAvnPdbG2tqm1MpZqu29fFQo5DjPzDbPMBlOLjlpXWVbwPIlAEOdWV1woOJ+2T3MQziNrrC2T&#10;gh9ykKWjhyUm2vZ8oO7oCxEg7BJUUHrfJFK6vCSDbmIb4uB92tagD7ItpG6xD3BTyziKZtJgxWGh&#10;xIbWJeVfx2+jYF/cbszDrLmuut11M91d3s18q9TjeHhbgPA0+Hv4v/2hFbxErzH8vQlPQK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mA5TGAAAA3QAAAA8AAAAAAAAA&#10;AAAAAAAAoQIAAGRycy9kb3ducmV2LnhtbFBLBQYAAAAABAAEAPkAAACUAwAAAAA=&#10;" strokecolor="#24211d" strokeweight="0"/>
                  <v:line id="Line 985" o:spid="_x0000_s1988" style="position:absolute;visibility:visible;mso-wrap-style:square" from="8732,2191" to="8732,2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mD8UAAADdAAAADwAAAGRycy9kb3ducmV2LnhtbESPS4vCQBCE7wv+h6EFb+vEx4pkHcUn&#10;eBHU3dVrk2mTYKYnZMYY/70jLHgsquorajJrTCFqqlxuWUGvG4EgTqzOOVXw+7P5HINwHlljYZkU&#10;PMjBbNr6mGCs7Z0PVB99KgKEXYwKMu/LWEqXZGTQdW1JHLyLrQz6IKtU6grvAW4K2Y+ikTSYc1jI&#10;sKRlRsn1eDMK9un5zNyMytOi3p3Ww93fyow3SnXazfwbhKfGv8P/7a1WMIi+BvB6E56An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mD8UAAADdAAAADwAAAAAAAAAA&#10;AAAAAAChAgAAZHJzL2Rvd25yZXYueG1sUEsFBgAAAAAEAAQA+QAAAJMDAAAAAA==&#10;" strokecolor="#24211d" strokeweight="0"/>
                  <v:line id="Line 986" o:spid="_x0000_s1989" style="position:absolute;visibility:visible;mso-wrap-style:square" from="8732,2225" to="8732,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M+e8UAAADdAAAADwAAAGRycy9kb3ducmV2LnhtbESPT4vCMBTE74LfITxhb5rqqkjXKP5Z&#10;wYug7q5eH82zLTYvpcnW+u2NIHgcZuY3zHTemELUVLncsoJ+LwJBnFidc6rg92fTnYBwHlljYZkU&#10;3MnBfNZuTTHW9sYHqo8+FQHCLkYFmfdlLKVLMjLoerYkDt7FVgZ9kFUqdYW3ADeFHETRWBrMOSxk&#10;WNIqo+R6/DcK9un5zNyMy9Oy3p2+h7u/tZlslProNIsvEJ4a/w6/2lut4DMaDeH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M+e8UAAADdAAAADwAAAAAAAAAA&#10;AAAAAAChAgAAZHJzL2Rvd25yZXYueG1sUEsFBgAAAAAEAAQA+QAAAJMDAAAAAA==&#10;" strokecolor="#24211d" strokeweight="0"/>
                  <v:line id="Line 987" o:spid="_x0000_s1990" style="position:absolute;visibility:visible;mso-wrap-style:square" from="8732,2259" to="8732,2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b4MYAAADdAAAADwAAAGRycy9kb3ducmV2LnhtbESPS2vDMBCE74X8B7GB3Bq5TROCE9n0&#10;EUMvgTTP62JtbVNrZSzFdv99VAj0OMzMN8w6HUwtOmpdZVnB0zQCQZxbXXGh4HjIHpcgnEfWWFsm&#10;Bb/kIE1GD2uMte35i7q9L0SAsItRQel9E0vp8pIMuqltiIP3bVuDPsi2kLrFPsBNLZ+jaCENVhwW&#10;SmzovaT8Z381CnbF5cI8LJrzW7c9b162pw+zzJSajIfXFQhPg/8P39ufWsEsms/h7014Aj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9Pm+DGAAAA3QAAAA8AAAAAAAAA&#10;AAAAAAAAoQIAAGRycy9kb3ducmV2LnhtbFBLBQYAAAAABAAEAPkAAACUAwAAAAA=&#10;" strokecolor="#24211d" strokeweight="0"/>
                  <v:line id="Line 988" o:spid="_x0000_s1991" style="position:absolute;visibility:visible;mso-wrap-style:square" from="8732,2293" to="8732,2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Fl8YAAADdAAAADwAAAGRycy9kb3ducmV2LnhtbESPT2vCQBTE74LfYXlCb7pR2yCpq7Ra&#10;wYvgnza5PrKvSTD7NmS3MX77bqHgcZiZ3zDLdW9q0VHrKssKppMIBHFudcWFgs/LbrwA4Tyyxtoy&#10;KbiTg/VqOFhiou2NT9SdfSEChF2CCkrvm0RKl5dk0E1sQxy8b9sa9EG2hdQt3gLc1HIWRbE0WHFY&#10;KLGhTUn59fxjFByLLGPu4yZ97w7px/Pha2sWO6WeRv3bKwhPvX+E/9t7rWAevcT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BZfGAAAA3QAAAA8AAAAAAAAA&#10;AAAAAAAAoQIAAGRycy9kb3ducmV2LnhtbFBLBQYAAAAABAAEAPkAAACUAwAAAAA=&#10;" strokecolor="#24211d" strokeweight="0"/>
                  <v:line id="Line 989" o:spid="_x0000_s1992" style="position:absolute;visibility:visible;mso-wrap-style:square" from="8732,2327" to="8732,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GgDMYAAADdAAAADwAAAGRycy9kb3ducmV2LnhtbESPT2vCQBTE7wW/w/KE3upGbVWiq1Rb&#10;oRfBv8n1kX0modm3IbuN6bfvCgWPw8z8hlmsOlOJlhpXWlYwHEQgiDOrS84VnE/blxkI55E1VpZJ&#10;wS85WC17TwuMtb3xgdqjz0WAsItRQeF9HUvpsoIMuoGtiYN3tY1BH2STS93gLcBNJUdRNJEGSw4L&#10;Bda0KSj7Pv4YBfs8TZm7SZ2s213y+bq7fJjZVqnnfvc+B+Gp84/wf/tLKxhHb1O4vw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RoAzGAAAA3QAAAA8AAAAAAAAA&#10;AAAAAAAAoQIAAGRycy9kb3ducmV2LnhtbFBLBQYAAAAABAAEAPkAAACUAwAAAAA=&#10;" strokecolor="#24211d" strokeweight="0"/>
                  <v:line id="Line 990" o:spid="_x0000_s1993" style="position:absolute;visibility:visible;mso-wrap-style:square" from="8732,2361" to="8732,2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40fsEAAADdAAAADwAAAGRycy9kb3ducmV2LnhtbERPy4rCMBTdC/5DuIK7MXUci1SjzIwj&#10;uBF8u70017bY3JQm1vr3ZjHg8nDes0VrStFQ7QrLCoaDCARxanXBmYLjYfUxAeE8ssbSMil4koPF&#10;vNuZYaLtg3fU7H0mQgi7BBXk3leJlC7NyaAb2Io4cFdbG/QB1pnUNT5CuCnlZxTF0mDBoSHHin5z&#10;Sm/7u1GwzS4X5jauzj/N5vz3tTktzWSlVL/Xfk9BeGr9W/zvXmsFo2gc5oY34Qn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TjR+wQAAAN0AAAAPAAAAAAAAAAAAAAAA&#10;AKECAABkcnMvZG93bnJldi54bWxQSwUGAAAAAAQABAD5AAAAjwMAAAAA&#10;" strokecolor="#24211d" strokeweight="0"/>
                  <v:line id="Line 991" o:spid="_x0000_s1994" style="position:absolute;visibility:visible;mso-wrap-style:square" from="8732,2395" to="8732,2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KR5cYAAADdAAAADwAAAGRycy9kb3ducmV2LnhtbESPQWvCQBSE74L/YXlCb7qxrZJGV7Gt&#10;ghfB2qrXR/aZBLNvQ3aN6b93BcHjMDPfMNN5a0rRUO0KywqGgwgEcWp1wZmCv99VPwbhPLLG0jIp&#10;+CcH81m3M8VE2yv/ULPzmQgQdgkqyL2vEildmpNBN7AVcfBOtjbog6wzqWu8Brgp5WsUjaXBgsNC&#10;jhV95ZSedxejYJsdj8ztuDp8NpvD8n2z/zbxSqmXXruYgPDU+mf40V5rBW/R6APub8IT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CkeXGAAAA3QAAAA8AAAAAAAAA&#10;AAAAAAAAoQIAAGRycy9kb3ducmV2LnhtbFBLBQYAAAAABAAEAPkAAACUAwAAAAA=&#10;" strokecolor="#24211d" strokeweight="0"/>
                  <v:line id="Line 992" o:spid="_x0000_s1995" style="position:absolute;visibility:visible;mso-wrap-style:square" from="8732,2429" to="8732,2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TyxcMAAADdAAAADwAAAGRycy9kb3ducmV2LnhtbERPTWvCQBC9F/wPywjemk1tCRLdhKoV&#10;ehGqrfE6ZKdJaHY2ZNcY/717KHh8vO9VPppWDNS7xrKClygGQVxa3XCl4Od797wA4TyyxtYyKbiR&#10;gzybPK0w1fbKBxqOvhIhhF2KCmrvu1RKV9Zk0EW2Iw7cr+0N+gD7SuoeryHctHIex4k02HBoqLGj&#10;TU3l3/FiFHxV5zPzmHTFetgXH2/709YsdkrNpuP7EoSn0T/E/+5PreA1TsL+8CY8AZ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U8sXDAAAA3QAAAA8AAAAAAAAAAAAA&#10;AAAAoQIAAGRycy9kb3ducmV2LnhtbFBLBQYAAAAABAAEAPkAAACRAwAAAAA=&#10;" strokecolor="#24211d" strokeweight="0"/>
                  <v:line id="Line 993" o:spid="_x0000_s1996" style="position:absolute;visibility:visible;mso-wrap-style:square" from="8732,2463" to="8732,2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XXsYAAADdAAAADwAAAGRycy9kb3ducmV2LnhtbESPQWvCQBSE7wX/w/KE3upGK0Giq6ht&#10;oBehtTW5PrLPJJh9G7LbJP77bqHQ4zAz3zCb3Wga0VPnassK5rMIBHFhdc2lgq/P9GkFwnlkjY1l&#10;UnAnB7vt5GGDibYDf1B/9qUIEHYJKqi8bxMpXVGRQTezLXHwrrYz6IPsSqk7HALcNHIRRbE0WHNY&#10;qLClY0XF7fxtFLyXec48xm126E/Z6/J0eTGrVKnH6bhfg/A0+v/wX/tNK3iO4jn8vglP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YV17GAAAA3QAAAA8AAAAAAAAA&#10;AAAAAAAAoQIAAGRycy9kb3ducmV2LnhtbFBLBQYAAAAABAAEAPkAAACUAwAAAAA=&#10;" strokecolor="#24211d" strokeweight="0"/>
                  <v:line id="Line 994" o:spid="_x0000_s1997" style="position:absolute;visibility:visible;mso-wrap-style:square" from="8732,2496" to="8732,2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rJKcYAAADdAAAADwAAAGRycy9kb3ducmV2LnhtbESPzWrDMBCE74W8g9hAb43ctJjgRAnN&#10;jyGXQJs29nWxNraJtTKWYrtvXxUKPQ4z8w2z2oymET11rras4HkWgSAurK65VPD1mT4tQDiPrLGx&#10;TAq+ycFmPXlYYaLtwB/Un30pAoRdggoq79tESldUZNDNbEscvKvtDPogu1LqDocAN42cR1EsDdYc&#10;FipsaVdRcTvfjYL3Ms+Zx7jNtv0pO7yeLnuzSJV6nI5vSxCeRv8f/msftYKXKJ7D75vw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KySnGAAAA3QAAAA8AAAAAAAAA&#10;AAAAAAAAoQIAAGRycy9kb3ducmV2LnhtbFBLBQYAAAAABAAEAPkAAACUAwAAAAA=&#10;" strokecolor="#24211d" strokeweight="0"/>
                  <v:line id="Line 995" o:spid="_x0000_s1998" style="position:absolute;visibility:visible;mso-wrap-style:square" from="8732,2530" to="8732,2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ZsssYAAADdAAAADwAAAGRycy9kb3ducmV2LnhtbESPQWvCQBSE74L/YXlCb7ppLUGiq1Tb&#10;QC+CtTW5PrLPJJh9G7LbJP333YLQ4zAz3zCb3Wga0VPnassKHhcRCOLC6ppLBV+f6XwFwnlkjY1l&#10;UvBDDnbb6WSDibYDf1B/9qUIEHYJKqi8bxMpXVGRQbewLXHwrrYz6IPsSqk7HALcNPIpimJpsOaw&#10;UGFLh4qK2/nbKDiVec48xm2274/Z2/Px8mpWqVIPs/FlDcLT6P/D9/a7VrCM4iX8vQ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GbLLGAAAA3QAAAA8AAAAAAAAA&#10;AAAAAAAAoQIAAGRycy9kb3ducmV2LnhtbFBLBQYAAAAABAAEAPkAAACUAwAAAAA=&#10;" strokecolor="#24211d" strokeweight="0"/>
                  <v:line id="Line 996" o:spid="_x0000_s1999" style="position:absolute;visibility:visible;mso-wrap-style:square" from="8732,2564" to="8732,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0xsYAAADdAAAADwAAAGRycy9kb3ducmV2LnhtbESPQWvCQBSE70L/w/IKvenGVkKIrqK2&#10;Qi+B1tbk+sg+k2D2bchuY/rvXaHQ4zAz3zCrzWhaMVDvGssK5rMIBHFpdcOVgu+vwzQB4TyyxtYy&#10;KfglB5v1w2SFqbZX/qTh6CsRIOxSVFB736VSurImg25mO+LgnW1v0AfZV1L3eA1w08rnKIqlwYbD&#10;Qo0d7WsqL8cfo+CjKgrmMe7y3ZDlb4vs9GqSg1JPj+N2CcLT6P/Df+13reAlihdwfxOe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v9MbGAAAA3QAAAA8AAAAAAAAA&#10;AAAAAAAAoQIAAGRycy9kb3ducmV2LnhtbFBLBQYAAAAABAAEAPkAAACUAwAAAAA=&#10;" strokecolor="#24211d" strokeweight="0"/>
                  <v:line id="Line 997" o:spid="_x0000_s2000" style="position:absolute;visibility:visible;mso-wrap-style:square" from="8732,2598" to="8732,2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NRXcYAAADdAAAADwAAAGRycy9kb3ducmV2LnhtbESPT2vCQBTE74LfYXlCb7pR2yCpq7Ra&#10;wYvgnza5PrKvSTD7NmS3MX77bqHgcZiZ3zDLdW9q0VHrKssKppMIBHFudcWFgs/LbrwA4Tyyxtoy&#10;KbiTg/VqOFhiou2NT9SdfSEChF2CCkrvm0RKl5dk0E1sQxy8b9sa9EG2hdQt3gLc1HIWRbE0WHFY&#10;KLGhTUn59fxjFByLLGPu4yZ97w7px/Pha2sWO6WeRv3bKwhPvX+E/9t7rWAexS/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jUV3GAAAA3QAAAA8AAAAAAAAA&#10;AAAAAAAAoQIAAGRycy9kb3ducmV2LnhtbFBLBQYAAAAABAAEAPkAAACUAwAAAAA=&#10;" strokecolor="#24211d" strokeweight="0"/>
                  <v:line id="Line 998" o:spid="_x0000_s2001" style="position:absolute;visibility:visible;mso-wrap-style:square" from="8732,2632" to="8732,2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HPKsUAAADdAAAADwAAAGRycy9kb3ducmV2LnhtbESPS2vDMBCE74X+B7GB3ho5bTHGiRLS&#10;R6CXQPO+LtbGNrFWRlJt999HgUKOw8x8w8wWg2lER87XlhVMxgkI4sLqmksF+93qOQPhA7LGxjIp&#10;+CMPi/njwwxzbXveULcNpYgQ9jkqqEJocyl9UZFBP7YtcfTO1hkMUbpSaod9hJtGviRJKg3WHBcq&#10;bOmjouKy/TUKfsrTiXlI2+N7tz5+va0PnyZbKfU0GpZTEIGGcA//t7+1gtckTeH2Jj4B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HPKsUAAADdAAAADwAAAAAAAAAA&#10;AAAAAAChAgAAZHJzL2Rvd25yZXYueG1sUEsFBgAAAAAEAAQA+QAAAJMDAAAAAA==&#10;" strokecolor="#24211d" strokeweight="0"/>
                  <v:line id="Line 999" o:spid="_x0000_s2002" style="position:absolute;visibility:visible;mso-wrap-style:square" from="8732,2666" to="8732,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1qscYAAADdAAAADwAAAGRycy9kb3ducmV2LnhtbESPT2vCQBTE7wW/w/KE3nSjlijRVVqt&#10;4EVo47/rI/tMgtm3IbuN8dt3C0KPw8z8hlmsOlOJlhpXWlYwGkYgiDOrS84VHA/bwQyE88gaK8uk&#10;4EEOVsveywITbe/8TW3qcxEg7BJUUHhfJ1K6rCCDbmhr4uBdbWPQB9nkUjd4D3BTyXEUxdJgyWGh&#10;wJrWBWW39Mco+MovF+Yurs8f7f78+bY/bcxsq9Rrv3ufg/DU+f/ws73TCiZRPIW/N+E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9arHGAAAA3QAAAA8AAAAAAAAA&#10;AAAAAAAAoQIAAGRycy9kb3ducmV2LnhtbFBLBQYAAAAABAAEAPkAAACUAwAAAAA=&#10;" strokecolor="#24211d" strokeweight="0"/>
                  <v:line id="Line 1000" o:spid="_x0000_s2003" style="position:absolute;visibility:visible;mso-wrap-style:square" from="8732,2700" to="8732,27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L+w8MAAADdAAAADwAAAGRycy9kb3ducmV2LnhtbERPTWvCQBC9F/wPywjemk1tCRLdhKoV&#10;ehGqrfE6ZKdJaHY2ZNcY/717KHh8vO9VPppWDNS7xrKClygGQVxa3XCl4Od797wA4TyyxtYyKbiR&#10;gzybPK0w1fbKBxqOvhIhhF2KCmrvu1RKV9Zk0EW2Iw7cr+0N+gD7SuoeryHctHIex4k02HBoqLGj&#10;TU3l3/FiFHxV5zPzmHTFetgXH2/709YsdkrNpuP7EoSn0T/E/+5PreA1TsLc8CY8AZ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8i/sPDAAAA3QAAAA8AAAAAAAAAAAAA&#10;AAAAoQIAAGRycy9kb3ducmV2LnhtbFBLBQYAAAAABAAEAPkAAACRAwAAAAA=&#10;" strokecolor="#24211d" strokeweight="0"/>
                  <v:line id="Line 1001" o:spid="_x0000_s2004" style="position:absolute;visibility:visible;mso-wrap-style:square" from="8732,2734" to="8732,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5bWMYAAADdAAAADwAAAGRycy9kb3ducmV2LnhtbESPQWvCQBSE7wX/w/IEb3VTlWDTrKKt&#10;ghfB2tZcH9nXJJh9G7JrjP++KxQ8DjPzDZMue1OLjlpXWVbwMo5AEOdWV1wo+P7aPs9BOI+ssbZM&#10;Cm7kYLkYPKWYaHvlT+qOvhABwi5BBaX3TSKly0sy6Ma2IQ7er20N+iDbQuoWrwFuajmJolgarDgs&#10;lNjQe0n5+XgxCg5FljH3cXNad/vTZrb/+TDzrVKjYb96A+Gp94/wf3unFUyj+BXub8IT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uW1jGAAAA3QAAAA8AAAAAAAAA&#10;AAAAAAAAoQIAAGRycy9kb3ducmV2LnhtbFBLBQYAAAAABAAEAPkAAACUAwAAAAA=&#10;" strokecolor="#24211d" strokeweight="0"/>
                  <v:line id="Line 1002" o:spid="_x0000_s2005" style="position:absolute;visibility:visible;mso-wrap-style:square" from="8732,2767" to="8732,2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1kGMMAAADdAAAADwAAAGRycy9kb3ducmV2LnhtbERPz2vCMBS+D/Y/hDfYTdM5cVKNopuF&#10;XQqum3p9NG9tsXkJTaz1v18Owo4f3+/lejCt6KnzjWUFL+MEBHFpdcOVgp/vbDQH4QOyxtYyKbiR&#10;h/Xq8WGJqbZX/qK+CJWIIexTVFCH4FIpfVmTQT+2jjhyv7YzGCLsKqk7vMZw08pJksykwYZjQ42O&#10;3msqz8XFKNhXpxPzMHPHbZ8fd9P88GHmmVLPT8NmASLQEP7Fd/enVvCavMX9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NZBjDAAAA3QAAAA8AAAAAAAAAAAAA&#10;AAAAoQIAAGRycy9kb3ducmV2LnhtbFBLBQYAAAAABAAEAPkAAACRAwAAAAA=&#10;" strokecolor="#24211d" strokeweight="0"/>
                  <v:line id="Line 1003" o:spid="_x0000_s2006" style="position:absolute;visibility:visible;mso-wrap-style:square" from="8732,2801" to="8732,2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HBg8YAAADdAAAADwAAAGRycy9kb3ducmV2LnhtbESPQWvCQBSE7wX/w/IKvenGWjREV9Ha&#10;QC8BTateH9nXJJh9G7LbmP77bkHocZiZb5jVZjCN6KlztWUF00kEgriwuuZSwedHOo5BOI+ssbFM&#10;Cn7IwWY9elhhou2Nj9TnvhQBwi5BBZX3bSKlKyoy6Ca2JQ7el+0M+iC7UuoObwFuGvkcRXNpsOaw&#10;UGFLrxUV1/zbKDiUlwvzMG/Puz47v71kp72JU6WeHoftEoSnwf+H7+13rWAWLab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BwYPGAAAA3QAAAA8AAAAAAAAA&#10;AAAAAAAAoQIAAGRycy9kb3ducmV2LnhtbFBLBQYAAAAABAAEAPkAAACUAwAAAAA=&#10;" strokecolor="#24211d" strokeweight="0"/>
                  <v:line id="Line 1004" o:spid="_x0000_s2007" style="position:absolute;visibility:visible;mso-wrap-style:square" from="8732,2835" to="8732,2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Nf9MYAAADdAAAADwAAAGRycy9kb3ducmV2LnhtbESPzWrDMBCE74W8g9hAb41cNyTBiWya&#10;NIFeAvnPdbG2tqm1MpZqu29fFQo9DjPzDbPKBlOLjlpXWVbwPIlAEOdWV1wouJx3TwsQziNrrC2T&#10;gm9ykKWjhxUm2vZ8pO7kCxEg7BJUUHrfJFK6vCSDbmIb4uB92NagD7ItpG6xD3BTyziKZtJgxWGh&#10;xIY2JeWfpy+j4FDc78zDrLmtu/1tO91f38xip9TjeHhdgvA0+P/wX/tdK3iJ5jH8vglPQKY/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TX/TGAAAA3QAAAA8AAAAAAAAA&#10;AAAAAAAAoQIAAGRycy9kb3ducmV2LnhtbFBLBQYAAAAABAAEAPkAAACUAwAAAAA=&#10;" strokecolor="#24211d" strokeweight="0"/>
                  <v:line id="Line 1005" o:spid="_x0000_s2008" style="position:absolute;visibility:visible;mso-wrap-style:square" from="8732,2869" to="8732,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6b8UAAADdAAAADwAAAGRycy9kb3ducmV2LnhtbESPS4vCQBCE7wv+h6EFb+vEBypZR/EJ&#10;XgR1d/XaZNokmOkJmTHGf+8IC3ssquorajpvTCFqqlxuWUGvG4EgTqzOOVXw8739nIBwHlljYZkU&#10;PMnBfNb6mGKs7YOPVJ98KgKEXYwKMu/LWEqXZGTQdW1JHLyrrQz6IKtU6gofAW4K2Y+ikTSYc1jI&#10;sKRVRsntdDcKDunlwtyMyvOy3p83w/3v2ky2SnXazeILhKfG/4f/2jutYBCNB/B+E56An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6b8UAAADdAAAADwAAAAAAAAAA&#10;AAAAAAChAgAAZHJzL2Rvd25yZXYueG1sUEsFBgAAAAAEAAQA+QAAAJMDAAAAAA==&#10;" strokecolor="#24211d" strokeweight="0"/>
                  <v:line id="Line 1006" o:spid="_x0000_s2009" style="position:absolute;visibility:visible;mso-wrap-style:square" from="8732,2903" to="8732,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ZiG8UAAADdAAAADwAAAGRycy9kb3ducmV2LnhtbESPT4vCMBTE74LfITxhb5rqikrXKP5Z&#10;wYug7q5eH82zLTYvpcnW+u2NIHgcZuY3zHTemELUVLncsoJ+LwJBnFidc6rg92fTnYBwHlljYZkU&#10;3MnBfNZuTTHW9sYHqo8+FQHCLkYFmfdlLKVLMjLoerYkDt7FVgZ9kFUqdYW3ADeFHETRSBrMOSxk&#10;WNIqo+R6/DcK9un5zNyMytOy3p2+h7u/tZlslProNIsvEJ4a/w6/2lut4DMaD+H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7ZiG8UAAADdAAAADwAAAAAAAAAA&#10;AAAAAAChAgAAZHJzL2Rvd25yZXYueG1sUEsFBgAAAAAEAAQA+QAAAJMDAAAAAA==&#10;" strokecolor="#24211d" strokeweight="0"/>
                  <v:line id="Line 1007" o:spid="_x0000_s2010" style="position:absolute;visibility:visible;mso-wrap-style:square" from="8732,2937" to="8732,2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rHgMYAAADdAAAADwAAAGRycy9kb3ducmV2LnhtbESPT2vCQBTE7wW/w/KE3upGbVWiq1Rb&#10;oRfBv8n1kX0modm3IbuN6bfvCgWPw8z8hlmsOlOJlhpXWlYwHEQgiDOrS84VnE/blxkI55E1VpZJ&#10;wS85WC17TwuMtb3xgdqjz0WAsItRQeF9HUvpsoIMuoGtiYN3tY1BH2STS93gLcBNJUdRNJEGSw4L&#10;Bda0KSj7Pv4YBfs8TZm7SZ2s213y+bq7fJjZVqnnfvc+B+Gp84/wf/tLKxhH0ze4vw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6x4DGAAAA3QAAAA8AAAAAAAAA&#10;AAAAAAAAoQIAAGRycy9kb3ducmV2LnhtbFBLBQYAAAAABAAEAPkAAACUAwAAAAA=&#10;" strokecolor="#24211d" strokeweight="0"/>
                  <v:line id="Line 1008" o:spid="_x0000_s2011" style="position:absolute;visibility:visible;mso-wrap-style:square" from="8732,2971" to="8732,2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hZ98YAAADdAAAADwAAAGRycy9kb3ducmV2LnhtbESPT2vCQBTE7wW/w/KE3nSjlijRVVqt&#10;4EVo47/rI/tMgtm3IbuN8dt3C0KPw8z8hlmsOlOJlhpXWlYwGkYgiDOrS84VHA/bwQyE88gaK8uk&#10;4EEOVsveywITbe/8TW3qcxEg7BJUUHhfJ1K6rCCDbmhr4uBdbWPQB9nkUjd4D3BTyXEUxdJgyWGh&#10;wJrWBWW39Mco+MovF+Yurs8f7f78+bY/bcxsq9Rrv3ufg/DU+f/ws73TCibRNIa/N+EJ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oWffGAAAA3QAAAA8AAAAAAAAA&#10;AAAAAAAAoQIAAGRycy9kb3ducmV2LnhtbFBLBQYAAAAABAAEAPkAAACUAwAAAAA=&#10;" strokecolor="#24211d" strokeweight="0"/>
                  <v:line id="Line 1009" o:spid="_x0000_s2012" style="position:absolute;visibility:visible;mso-wrap-style:square" from="8732,3005" to="8732,3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T8bMYAAADdAAAADwAAAGRycy9kb3ducmV2LnhtbESPS2vDMBCE74X8B7GB3Bq5TUmCE9n0&#10;EUMvgTTP62JtbVNrZSzFdv99VAj0OMzMN8w6HUwtOmpdZVnB0zQCQZxbXXGh4HjIHpcgnEfWWFsm&#10;Bb/kIE1GD2uMte35i7q9L0SAsItRQel9E0vp8pIMuqltiIP3bVuDPsi2kLrFPsBNLZ+jaC4NVhwW&#10;SmzovaT8Z381CnbF5cI8zJvzW7c9b162pw+zzJSajIfXFQhPg/8P39ufWsEsWizg7014Aj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k/GzGAAAA3QAAAA8AAAAAAAAA&#10;AAAAAAAAoQIAAGRycy9kb3ducmV2LnhtbFBLBQYAAAAABAAEAPkAAACUAwAAAAA=&#10;" strokecolor="#24211d" strokeweight="0"/>
                  <v:line id="Line 1010" o:spid="_x0000_s2013" style="position:absolute;visibility:visible;mso-wrap-style:square" from="8732,3039" to="8732,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toHsMAAADdAAAADwAAAGRycy9kb3ducmV2LnhtbERPz2vCMBS+D/Y/hDfYTdM5cVKNopuF&#10;XQqum3p9NG9tsXkJTaz1v18Owo4f3+/lejCt6KnzjWUFL+MEBHFpdcOVgp/vbDQH4QOyxtYyKbiR&#10;h/Xq8WGJqbZX/qK+CJWIIexTVFCH4FIpfVmTQT+2jjhyv7YzGCLsKqk7vMZw08pJksykwYZjQ42O&#10;3msqz8XFKNhXpxPzMHPHbZ8fd9P88GHmmVLPT8NmASLQEP7Fd/enVvCavMW58U1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7aB7DAAAA3QAAAA8AAAAAAAAAAAAA&#10;AAAAoQIAAGRycy9kb3ducmV2LnhtbFBLBQYAAAAABAAEAPkAAACRAwAAAAA=&#10;" strokecolor="#24211d" strokeweight="0"/>
                  <v:line id="Line 1011" o:spid="_x0000_s2014" style="position:absolute;visibility:visible;mso-wrap-style:square" from="8732,3072" to="8732,3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fNhcYAAADdAAAADwAAAGRycy9kb3ducmV2LnhtbESPT2vCQBTE74LfYXmCN920isbUVVqt&#10;0Ivgv+r1kX1NQrNvQ3Yb47fvCoLHYWZ+w8yXrSlFQ7UrLCt4GUYgiFOrC84UnI6bQQzCeWSNpWVS&#10;cCMHy0W3M8dE2yvvqTn4TAQIuwQV5N5XiZQuzcmgG9qKOHg/tjbog6wzqWu8Brgp5WsUTaTBgsNC&#10;jhWtckp/D39GwS67XJjbSXX+aLbnz/H2e23ijVL9Xvv+BsJT65/hR/tLKxhF0xnc34Qn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3zYXGAAAA3QAAAA8AAAAAAAAA&#10;AAAAAAAAoQIAAGRycy9kb3ducmV2LnhtbFBLBQYAAAAABAAEAPkAAACUAwAAAAA=&#10;" strokecolor="#24211d" strokeweight="0"/>
                  <v:line id="Line 1012" o:spid="_x0000_s2015" style="position:absolute;visibility:visible;mso-wrap-style:square" from="8732,3106" to="8732,3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gUP8AAAADdAAAADwAAAGRycy9kb3ducmV2LnhtbERPy4rCMBTdD/gP4QruxlQdpFSj+ITZ&#10;CON7e2mubbG5KU2s9e/NYsDl4byn89aUoqHaFZYVDPoRCOLU6oIzBafj9jsG4TyyxtIyKXiRg/ms&#10;8zXFRNsn76k5+EyEEHYJKsi9rxIpXZqTQde3FXHgbrY26AOsM6lrfIZwU8phFI2lwYJDQ44VrXJK&#10;74eHUfCXXa/M7bi6LJvdZfOzO69NvFWq120XExCeWv8R/7t/tYJRFIf94U14AnL2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FYFD/AAAAA3QAAAA8AAAAAAAAAAAAAAAAA&#10;oQIAAGRycy9kb3ducmV2LnhtbFBLBQYAAAAABAAEAPkAAACOAwAAAAA=&#10;" strokecolor="#24211d" strokeweight="0"/>
                  <v:line id="Line 1013" o:spid="_x0000_s2016" style="position:absolute;visibility:visible;mso-wrap-style:square" from="8732,3140" to="8732,3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SxpMQAAADdAAAADwAAAGRycy9kb3ducmV2LnhtbESPQYvCMBSE74L/ITxhb5rqipRqFHVX&#10;8CKou+r10TzbYvNSmljrv98sCB6HmfmGmS1aU4qGaldYVjAcRCCIU6sLzhT8/mz6MQjnkTWWlknB&#10;kxws5t3ODBNtH3yg5ugzESDsElSQe18lUro0J4NuYCvi4F1tbdAHWWdS1/gIcFPKURRNpMGCw0KO&#10;Fa1zSm/Hu1Gwzy4X5nZSnVfN7vw93p2+TLxR6qPXLqcgPLX+HX61t1rBZxQP4f9NeA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FLGkxAAAAN0AAAAPAAAAAAAAAAAA&#10;AAAAAKECAABkcnMvZG93bnJldi54bWxQSwUGAAAAAAQABAD5AAAAkgMAAAAA&#10;" strokecolor="#24211d" strokeweight="0"/>
                  <v:line id="Line 1014" o:spid="_x0000_s2017" style="position:absolute;visibility:visible;mso-wrap-style:square" from="8732,3174" to="8732,3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v08UAAADdAAAADwAAAGRycy9kb3ducmV2LnhtbESPS4vCQBCE74L/YWjBm058ICHrKOqu&#10;sBfB1+q1yfQmYTM9ITMb4793BMFjUVVfUfNla0rRUO0KywpGwwgEcWp1wZmC82k7iEE4j6yxtEwK&#10;7uRgueh25phoe+MDNUefiQBhl6CC3PsqkdKlORl0Q1sRB+/X1gZ9kHUmdY23ADelHEfRTBosOCzk&#10;WNEmp/Tv+G8U7LPrlbmdVZd1s7t8TXc/nybeKtXvtasPEJ5a/w6/2t9awSSKx/B8E5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v08UAAADdAAAADwAAAAAAAAAA&#10;AAAAAAChAgAAZHJzL2Rvd25yZXYueG1sUEsFBgAAAAAEAAQA+QAAAJMDAAAAAA==&#10;" strokecolor="#24211d" strokeweight="0"/>
                  <v:line id="Line 1015" o:spid="_x0000_s2018" style="position:absolute;visibility:visible;mso-wrap-style:square" from="8732,3208" to="8732,3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qKSMUAAADdAAAADwAAAGRycy9kb3ducmV2LnhtbESPS4vCQBCE74L/YWjBm07URULWUXyC&#10;F2F9rF6bTG8SNtMTMmPM/ntHWPBYVNVX1GzRmlI0VLvCsoLRMAJBnFpdcKbgct4NYhDOI2ssLZOC&#10;P3KwmHc7M0y0ffCRmpPPRICwS1BB7n2VSOnSnAy6oa2Ig/dja4M+yDqTusZHgJtSjqNoKg0WHBZy&#10;rGidU/p7uhsFX9ntxtxOq+uqOVy3H4fvjYl3SvV77fIThKfWv8P/7b1WMIniCbzeh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qKSMUAAADdAAAADwAAAAAAAAAA&#10;AAAAAAChAgAAZHJzL2Rvd25yZXYueG1sUEsFBgAAAAAEAAQA+QAAAJMDAAAAAA==&#10;" strokecolor="#24211d" strokeweight="0"/>
                  <v:line id="Line 1016" o:spid="_x0000_s2019" style="position:absolute;visibility:visible;mso-wrap-style:square" from="8732,3242" to="8732,3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SPMYAAADdAAAADwAAAGRycy9kb3ducmV2LnhtbESPS2vDMBCE74H8B7GB3hK5bQjGtWz6&#10;MvQSyKvJdbG2tqm1MpbquP8+CgRyHGbmGybNR9OKgXrXWFbwuIhAEJdWN1wpOOyLeQzCeWSNrWVS&#10;8E8O8mw6STHR9sxbGna+EgHCLkEFtfddIqUrazLoFrYjDt6P7Q36IPtK6h7PAW5a+RRFK2mw4bBQ&#10;Y0fvNZW/uz+jYFOdTszjqju+Devj53L9/WHiQqmH2fj6AsLT6O/hW/tLK3iO4iVc34QnI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jEjzGAAAA3QAAAA8AAAAAAAAA&#10;AAAAAAAAoQIAAGRycy9kb3ducmV2LnhtbFBLBQYAAAAABAAEAPkAAACUAwAAAAA=&#10;" strokecolor="#24211d" strokeweight="0"/>
                  <v:line id="Line 1017" o:spid="_x0000_s2020" style="position:absolute;visibility:visible;mso-wrap-style:square" from="8732,3276" to="8732,3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3p8YAAADdAAAADwAAAGRycy9kb3ducmV2LnhtbESPQWvCQBSE74L/YXlCb7pRq4TUVVpt&#10;wItQtdXrI/uaBLNvQ3abxH/fLQg9DjPzDbPa9KYSLTWutKxgOolAEGdWl5wr+Dyn4xiE88gaK8uk&#10;4E4ONuvhYIWJth0fqT35XAQIuwQVFN7XiZQuK8igm9iaOHjftjHog2xyqRvsAtxUchZFS2mw5LBQ&#10;YE3bgrLb6cco+MivV+Z+WV/e2sPl/fnwtTNxqtTTqH99AeGp9//hR3uvFcyjeAF/b8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vt6fGAAAA3QAAAA8AAAAAAAAA&#10;AAAAAAAAoQIAAGRycy9kb3ducmV2LnhtbFBLBQYAAAAABAAEAPkAAACUAwAAAAA=&#10;" strokecolor="#24211d" strokeweight="0"/>
                  <v:line id="Line 1018" o:spid="_x0000_s2021" style="position:absolute;visibility:visible;mso-wrap-style:square" from="8732,3310" to="8732,3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0p0MUAAADdAAAADwAAAGRycy9kb3ducmV2LnhtbESPT2vCQBTE74LfYXmF3nRTW0KIrqK2&#10;ghfBWv9cH9lnEsy+Ddk1pt/eFQSPw8z8hpnMOlOJlhpXWlbwMYxAEGdWl5wr2P+tBgkI55E1VpZJ&#10;wT85mE37vQmm2t74l9qdz0WAsEtRQeF9nUrpsoIMuqGtiYN3to1BH2STS93gLcBNJUdRFEuDJYeF&#10;AmtaFpRddlejYJufTsxdXB8X7eb487U5fJtkpdT7Wzcfg/DU+Vf42V5rBZ9REsPjTXgCcn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f0p0MUAAADdAAAADwAAAAAAAAAA&#10;AAAAAAChAgAAZHJzL2Rvd25yZXYueG1sUEsFBgAAAAAEAAQA+QAAAJMDAAAAAA==&#10;" strokecolor="#24211d" strokeweight="0"/>
                  <v:line id="Line 1019" o:spid="_x0000_s2022" style="position:absolute;flip:x;visibility:visible;mso-wrap-style:square" from="8698,3344" to="8710,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eh8UAAADdAAAADwAAAGRycy9kb3ducmV2LnhtbESP0WoCMRRE3wv+Q7hC32pSbVVWo4iw&#10;tFAoaPsBl811s3Zzs2xidvv3TaHQx2FmzjDb/ehakagPjWcNjzMFgrjypuFaw+dH+bAGESKywdYz&#10;afimAPvd5G6LhfEDnyidYy0yhEOBGmyMXSFlqCw5DDPfEWfv4nuHMcu+lqbHIcNdK+dKLaXDhvOC&#10;xY6Olqqv881pGE1Znm7X8skN6f1Fvc3Ts10kre+n42EDItIY/8N/7VejYaHWK/h9k5+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Weh8UAAADdAAAADwAAAAAAAAAA&#10;AAAAAAChAgAAZHJzL2Rvd25yZXYueG1sUEsFBgAAAAAEAAQA+QAAAJMDAAAAAA==&#10;" strokecolor="#24211d" strokeweight="0"/>
                  <v:line id="Line 1020" o:spid="_x0000_s2023" style="position:absolute;flip:x;visibility:visible;mso-wrap-style:square" from="8664,3344" to="8676,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oK9cEAAADdAAAADwAAAGRycy9kb3ducmV2LnhtbERP3WrCMBS+H+wdwhl4N5PpHNIZZQzK&#10;hIGg7gEOzVlTbU5KE9P69uZC8PLj+19tRteKRH1oPGt4myoQxJU3Ddca/o7l6xJEiMgGW8+k4UoB&#10;NuvnpxUWxg+8p3SItcghHArUYGPsCilDZclhmPqOOHP/vncYM+xraXoccrhr5UypD+mw4dxgsaNv&#10;S9X5cHEaRlOW+8upfHdD2v2o31la2HnSevIyfn2CiDTGh/ju3hoNc7XMc/Ob/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igr1wQAAAN0AAAAPAAAAAAAAAAAAAAAA&#10;AKECAABkcnMvZG93bnJldi54bWxQSwUGAAAAAAQABAD5AAAAjwMAAAAA&#10;" strokecolor="#24211d" strokeweight="0"/>
                  <v:line id="Line 1021" o:spid="_x0000_s2024" style="position:absolute;flip:x;visibility:visible;mso-wrap-style:square" from="8631,3344" to="8642,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vbsUAAADdAAAADwAAAGRycy9kb3ducmV2LnhtbESP0WoCMRRE3wv+Q7hC32pSbUVXo4iw&#10;tFAoaPsBl811s3Zzs2xidvv3TaHQx2FmzjDb/ehakagPjWcNjzMFgrjypuFaw+dH+bACESKywdYz&#10;afimAPvd5G6LhfEDnyidYy0yhEOBGmyMXSFlqCw5DDPfEWfv4nuHMcu+lqbHIcNdK+dKLaXDhvOC&#10;xY6Olqqv881pGE1Znm7X8skN6f1Fvc3Ts10kre+n42EDItIY/8N/7VejYaFWa/h9k5+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MavbsUAAADdAAAADwAAAAAAAAAA&#10;AAAAAAChAgAAZHJzL2Rvd25yZXYueG1sUEsFBgAAAAAEAAQA+QAAAJMDAAAAAA==&#10;" strokecolor="#24211d" strokeweight="0"/>
                  <v:line id="Line 1022" o:spid="_x0000_s2025" style="position:absolute;flip:x;visibility:visible;mso-wrap-style:square" from="8597,3344" to="8608,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WQLsIAAADdAAAADwAAAGRycy9kb3ducmV2LnhtbERP3WrCMBS+F/YO4Qx2p8l0k60aZQyK&#10;A2Gg2wMcmmNTbU5KE9P69svFwMuP73+9HV0rEvWh8azheaZAEFfeNFxr+P0pp28gQkQ22HomDTcK&#10;sN08TNZYGD/wgdIx1iKHcChQg42xK6QMlSWHYeY74sydfO8wZtjX0vQ45HDXyrlSS+mw4dxgsaNP&#10;S9XleHUaRlOWh+u5fHFD+t6p/Ty92kXS+ulx/FiBiDTGu/jf/WU0LNR73p/f5Cc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CWQLsIAAADdAAAADwAAAAAAAAAAAAAA&#10;AAChAgAAZHJzL2Rvd25yZXYueG1sUEsFBgAAAAAEAAQA+QAAAJADAAAAAA==&#10;" strokecolor="#24211d" strokeweight="0"/>
                  <v:line id="Line 1023" o:spid="_x0000_s2026" style="position:absolute;flip:x;visibility:visible;mso-wrap-style:square" from="8563,3344" to="8574,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k1tcUAAADdAAAADwAAAGRycy9kb3ducmV2LnhtbESP0WoCMRRE3wv9h3ALvtVEbUVXo5TC&#10;YqFQ0PYDLpvrZtvNzbKJ2fXvTaHQx2FmzjDb/ehakagPjWcNs6kCQVx503Ct4euzfFyBCBHZYOuZ&#10;NFwpwH53f7fFwviBj5ROsRYZwqFADTbGrpAyVJYchqnviLN39r3DmGVfS9PjkOGulXOlltJhw3nB&#10;Ykevlqqf08VpGE1ZHi/f5ZMb0sdBvc/Ts10krScP48sGRKQx/of/2m9Gw0KtZ/D7Jj8Bu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k1tcUAAADdAAAADwAAAAAAAAAA&#10;AAAAAAChAgAAZHJzL2Rvd25yZXYueG1sUEsFBgAAAAAEAAQA+QAAAJMDAAAAAA==&#10;" strokecolor="#24211d" strokeweight="0"/>
                  <v:line id="Line 1024" o:spid="_x0000_s2027" style="position:absolute;flip:x;visibility:visible;mso-wrap-style:square" from="8529,3344" to="8541,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urwsUAAADdAAAADwAAAGRycy9kb3ducmV2LnhtbESP3UoDMRSE7wXfIRyhdzZxq6VdmxYR&#10;lgqC0J8HOGxON6ubk2WTZte3N4Lg5TAz3zCb3eQ6kWgIrWcND3MFgrj2puVGw/lU3a9AhIhssPNM&#10;Gr4pwG57e7PB0viRD5SOsREZwqFEDTbGvpQy1JYchrnvibN38YPDmOXQSDPgmOGuk4VSS+mw5bxg&#10;sadXS/XX8eo0TKaqDtfP6tGN6WOv3ov0ZBdJ69nd9PIMItIU/8N/7TejYaHWBfy+y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urwsUAAADdAAAADwAAAAAAAAAA&#10;AAAAAAChAgAAZHJzL2Rvd25yZXYueG1sUEsFBgAAAAAEAAQA+QAAAJMDAAAAAA==&#10;" strokecolor="#24211d" strokeweight="0"/>
                  <v:line id="Line 1025" o:spid="_x0000_s2028" style="position:absolute;flip:x;visibility:visible;mso-wrap-style:square" from="8495,3344" to="8507,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cOWcUAAADdAAAADwAAAGRycy9kb3ducmV2LnhtbESP3UoDMRSE7wXfIRzBO5vY1dKuTYsI&#10;i4Ig9OcBDpvTzermZNmk2e3bN4Lg5TAz3zDr7eQ6kWgIrWcNjzMFgrj2puVGw/FQPSxBhIhssPNM&#10;Gi4UYLu5vVljafzIO0r72IgM4VCiBhtjX0oZaksOw8z3xNk7+cFhzHJopBlwzHDXyblSC+mw5bxg&#10;sac3S/XP/uw0TKaqdufv6smN6etdfc7Tsy2S1vd30+sLiEhT/A//tT+MhkKtCvh9k5+A3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cOWcUAAADdAAAADwAAAAAAAAAA&#10;AAAAAAChAgAAZHJzL2Rvd25yZXYueG1sUEsFBgAAAAAEAAQA+QAAAJMDAAAAAA==&#10;" strokecolor="#24211d" strokeweight="0"/>
                  <v:line id="Line 1026" o:spid="_x0000_s2029" style="position:absolute;flip:x;visibility:visible;mso-wrap-style:square" from="8462,3344" to="8473,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6WLcUAAADdAAAADwAAAGRycy9kb3ducmV2LnhtbESP0WoCMRRE3wv+Q7iFvtWkakVXo0hh&#10;aaFQ0PYDLpvrZnVzs2xidvv3TaHQx2FmzjDb/ehakagPjWcNT1MFgrjypuFaw9dn+bgCESKywdYz&#10;afimAPvd5G6LhfEDHymdYi0yhEOBGmyMXSFlqCw5DFPfEWfv7HuHMcu+lqbHIcNdK2dKLaXDhvOC&#10;xY5eLFXX081pGE1ZHm+XcuGG9PGq3mfp2c6T1g/342EDItIY/8N/7TejYa7WC/h9k5+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6WLcUAAADdAAAADwAAAAAAAAAA&#10;AAAAAAChAgAAZHJzL2Rvd25yZXYueG1sUEsFBgAAAAAEAAQA+QAAAJMDAAAAAA==&#10;" strokecolor="#24211d" strokeweight="0"/>
                  <v:line id="Line 1027" o:spid="_x0000_s2030" style="position:absolute;flip:x;visibility:visible;mso-wrap-style:square" from="8428,3344" to="8439,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IztsUAAADdAAAADwAAAGRycy9kb3ducmV2LnhtbESP0WoCMRRE3wv+Q7iFvtWkWkVXo0hh&#10;aaFQ0PYDLpvrZnVzs2xidvv3TaHQx2FmzjDb/ehakagPjWcNT1MFgrjypuFaw9dn+bgCESKywdYz&#10;afimAPvd5G6LhfEDHymdYi0yhEOBGmyMXSFlqCw5DFPfEWfv7HuHMcu+lqbHIcNdK2dKLaXDhvOC&#10;xY5eLFXX081pGE1ZHm+X8tkN6eNVvc/Sws6T1g/342EDItIY/8N/7TejYa7WC/h9k5+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IztsUAAADdAAAADwAAAAAAAAAA&#10;AAAAAAChAgAAZHJzL2Rvd25yZXYueG1sUEsFBgAAAAAEAAQA+QAAAJMDAAAAAA==&#10;" strokecolor="#24211d" strokeweight="0"/>
                  <v:line id="Line 1028" o:spid="_x0000_s2031" style="position:absolute;flip:x;visibility:visible;mso-wrap-style:square" from="8394,3344" to="8405,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CtwcUAAADdAAAADwAAAGRycy9kb3ducmV2LnhtbESP0WoCMRRE3wv+Q7hC32pSbaWuRhFh&#10;aaFQUPsBl811s3Zzs2xidvv3TaHQx2FmzjCb3ehakagPjWcNjzMFgrjypuFaw+e5fHgBESKywdYz&#10;afimALvt5G6DhfEDHymdYi0yhEOBGmyMXSFlqCw5DDPfEWfv4nuHMcu+lqbHIcNdK+dKLaXDhvOC&#10;xY4Olqqv081pGE1ZHm/X8skN6eNVvc/Ts10kre+n434NItIY/8N/7TejYaFWS/h9k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CtwcUAAADdAAAADwAAAAAAAAAA&#10;AAAAAAChAgAAZHJzL2Rvd25yZXYueG1sUEsFBgAAAAAEAAQA+QAAAJMDAAAAAA==&#10;" strokecolor="#24211d" strokeweight="0"/>
                  <v:line id="Line 1029" o:spid="_x0000_s2032" style="position:absolute;flip:x;visibility:visible;mso-wrap-style:square" from="8360,3344" to="8372,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wIWsUAAADdAAAADwAAAGRycy9kb3ducmV2LnhtbESP0UoDMRRE3wv+Q7iCb21ia6uuTYsI&#10;SwWh0NYPuGyum9XNzbJJs9u/N4LQx2FmzjDr7ehakagPjWcN9zMFgrjypuFaw+epnD6BCBHZYOuZ&#10;NFwowHZzM1ljYfzAB0rHWIsM4VCgBhtjV0gZKksOw8x3xNn78r3DmGVfS9PjkOGulXOlVtJhw3nB&#10;Ykdvlqqf49lpGE1ZHs7f5YMb0n6nPuZpaRdJ67vb8fUFRKQxXsP/7XejYaGeH+HvTX4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wIWsUAAADdAAAADwAAAAAAAAAA&#10;AAAAAAChAgAAZHJzL2Rvd25yZXYueG1sUEsFBgAAAAAEAAQA+QAAAJMDAAAAAA==&#10;" strokecolor="#24211d" strokeweight="0"/>
                  <v:line id="Line 1030" o:spid="_x0000_s2033" style="position:absolute;flip:x;visibility:visible;mso-wrap-style:square" from="8326,3344" to="8338,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cKMIAAADdAAAADwAAAGRycy9kb3ducmV2LnhtbERP3WrCMBS+F/YO4Qx2p8l0k60aZQyK&#10;A2Gg2wMcmmNTbU5KE9P69svFwMuP73+9HV0rEvWh8azheaZAEFfeNFxr+P0pp28gQkQ22HomDTcK&#10;sN08TNZYGD/wgdIx1iKHcChQg42xK6QMlSWHYeY74sydfO8wZtjX0vQ45HDXyrlSS+mw4dxgsaNP&#10;S9XleHUaRlOWh+u5fHFD+t6p/Ty92kXS+ulx/FiBiDTGu/jf/WU0LNR7npvf5Cc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OcKMIAAADdAAAADwAAAAAAAAAAAAAA&#10;AAChAgAAZHJzL2Rvd25yZXYueG1sUEsFBgAAAAAEAAQA+QAAAJADAAAAAA==&#10;" strokecolor="#24211d" strokeweight="0"/>
                  <v:line id="Line 1031" o:spid="_x0000_s2034" style="position:absolute;flip:x;visibility:visible;mso-wrap-style:square" from="8293,3344" to="8304,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85s8UAAADdAAAADwAAAGRycy9kb3ducmV2LnhtbESP0WoCMRRE3wv+Q7hC32pSbUVXo4iw&#10;tFAoaPsBl811s3Zzs2xidvv3TaHQx2FmzjDb/ehakagPjWcNjzMFgrjypuFaw+dH+bACESKywdYz&#10;afimAPvd5G6LhfEDnyidYy0yhEOBGmyMXSFlqCw5DDPfEWfv4nuHMcu+lqbHIcNdK+dKLaXDhvOC&#10;xY6Olqqv881pGE1Znm7X8skN6f1Fvc3Ts10kre+n42EDItIY/8N/7VejYaHWa/h9k5+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85s8UAAADdAAAADwAAAAAAAAAA&#10;AAAAAAChAgAAZHJzL2Rvd25yZXYueG1sUEsFBgAAAAAEAAQA+QAAAJMDAAAAAA==&#10;" strokecolor="#24211d" strokeweight="0"/>
                  <v:line id="Line 1032" o:spid="_x0000_s2035" style="position:absolute;flip:x;visibility:visible;mso-wrap-style:square" from="8259,3344" to="8270,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4KNMEAAADdAAAADwAAAGRycy9kb3ducmV2LnhtbERP3WrCMBS+H+wdwhl4NxN1jlGNMgZl&#10;wkBQ9wCH5qypa05KE9P69uZC8PLj+19vR9eKRH1oPGuYTRUI4sqbhmsNv6fy9QNEiMgGW8+k4UoB&#10;tpvnpzUWxg98oHSMtcghHArUYGPsCilDZclhmPqOOHN/vncYM+xraXoccrhr5Vypd+mw4dxgsaMv&#10;S9X/8eI0jKYsD5dz+eaGtP9WP/O0tIuk9eRl/FyBiDTGh/ju3hkNi5nK+/Ob/ATk5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zgo0wQAAAN0AAAAPAAAAAAAAAAAAAAAA&#10;AKECAABkcnMvZG93bnJldi54bWxQSwUGAAAAAAQABAD5AAAAjwMAAAAA&#10;" strokecolor="#24211d" strokeweight="0"/>
                  <v:line id="Line 1033" o:spid="_x0000_s2036" style="position:absolute;flip:x;visibility:visible;mso-wrap-style:square" from="8225,3344" to="8236,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Kvr8UAAADdAAAADwAAAGRycy9kb3ducmV2LnhtbESPUUvDMBSF3wX/Q7jC3lzSbQ6py4YI&#10;ZYIw2OYPuDTXptrclCZL6783g4GPh3POdzib3eQ6kWgIrWcNxVyBIK69abnR8HmuHp9BhIhssPNM&#10;Gn4pwG57f7fB0viRj5ROsREZwqFEDTbGvpQy1JYchrnvibP35QeHMcuhkWbAMcNdJxdKraXDlvOC&#10;xZ7eLNU/p4vTMJmqOl6+q5Ub02GvPhbpyS6T1rOH6fUFRKQp/odv7XejYVmoAq5v8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Kvr8UAAADdAAAADwAAAAAAAAAA&#10;AAAAAAChAgAAZHJzL2Rvd25yZXYueG1sUEsFBgAAAAAEAAQA+QAAAJMDAAAAAA==&#10;" strokecolor="#24211d" strokeweight="0"/>
                  <v:line id="Line 1034" o:spid="_x0000_s2037" style="position:absolute;flip:x;visibility:visible;mso-wrap-style:square" from="8191,3344" to="8203,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Ax2MUAAADdAAAADwAAAGRycy9kb3ducmV2LnhtbESPUUvDMBSF3wX/Q7jC3lyybg6py4YI&#10;ZYIw2OYPuDTXptrclCZL6783g4GPh3POdzib3eQ6kWgIrWcNi7kCQVx703Kj4fNcPT6DCBHZYOeZ&#10;NPxSgN32/m6DpfEjHymdYiMyhEOJGmyMfSllqC05DHPfE2fvyw8OY5ZDI82AY4a7ThZKraXDlvOC&#10;xZ7eLNU/p4vTMJmqOl6+q5Ub02GvPor0ZJdJ69nD9PoCItIU/8O39rvRsFyoAq5v8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Ax2MUAAADdAAAADwAAAAAAAAAA&#10;AAAAAAChAgAAZHJzL2Rvd25yZXYueG1sUEsFBgAAAAAEAAQA+QAAAJMDAAAAAA==&#10;" strokecolor="#24211d" strokeweight="0"/>
                  <v:line id="Line 1035" o:spid="_x0000_s2038" style="position:absolute;flip:x;visibility:visible;mso-wrap-style:square" from="8157,3344" to="8169,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yUQ8UAAADdAAAADwAAAGRycy9kb3ducmV2LnhtbESPUUvDMBSF3wX/Q7iCby7ZOmV0y4YI&#10;RUEYbO4HXJq7ptrclCZL6783g4GPh3POdzib3eQ6kWgIrWcN85kCQVx703Kj4fRVPa1AhIhssPNM&#10;Gn4pwG57f7fB0viRD5SOsREZwqFEDTbGvpQy1JYchpnvibN39oPDmOXQSDPgmOGukwulXqTDlvOC&#10;xZ7eLNU/x4vTMJmqOly+q6Ub0/5dfS7Ssy2S1o8P0+saRKQp/odv7Q+joZirAq5v8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yUQ8UAAADdAAAADwAAAAAAAAAA&#10;AAAAAAChAgAAZHJzL2Rvd25yZXYueG1sUEsFBgAAAAAEAAQA+QAAAJMDAAAAAA==&#10;" strokecolor="#24211d" strokeweight="0"/>
                  <v:line id="Line 1036" o:spid="_x0000_s2039" style="position:absolute;flip:x;visibility:visible;mso-wrap-style:square" from="8124,3344" to="8135,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UMN8UAAADdAAAADwAAAGRycy9kb3ducmV2LnhtbESPzWrDMBCE74W+g9hCb42Un5biRgkl&#10;YBIIBJL0ARZra7m1VsZSZPfto0Cgx2FmvmGW69G1IlEfGs8aphMFgrjypuFaw9e5fHkHESKywdYz&#10;afijAOvV48MSC+MHPlI6xVpkCIcCNdgYu0LKUFlyGCa+I87et+8dxiz7Wpoehwx3rZwp9SYdNpwX&#10;LHa0sVT9ni5Ow2jK8nj5KRduSIet2s/Sq50nrZ+fxs8PEJHG+B++t3dGw3yqFnB7k5+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UMN8UAAADdAAAADwAAAAAAAAAA&#10;AAAAAAChAgAAZHJzL2Rvd25yZXYueG1sUEsFBgAAAAAEAAQA+QAAAJMDAAAAAA==&#10;" strokecolor="#24211d" strokeweight="0"/>
                  <v:line id="Line 1037" o:spid="_x0000_s2040" style="position:absolute;flip:x;visibility:visible;mso-wrap-style:square" from="8090,3344" to="8101,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mprMUAAADdAAAADwAAAGRycy9kb3ducmV2LnhtbESPzWrDMBCE74G+g9hCb4mUv1LcKKEU&#10;TAOBQpI+wGJtLbfWyliK7L59FAj0OMzMN8xmN7pWJOpD41nDfKZAEFfeNFxr+DqX0xcQISIbbD2T&#10;hj8KsNs+TDZYGD/wkdIp1iJDOBSowcbYFVKGypLDMPMdcfa+fe8wZtnX0vQ4ZLhr5UKpZ+mw4bxg&#10;saN3S9Xv6eI0jKYsj5efcuWG9PmhDou0tsuk9dPj+PYKItIY/8P39t5oWM7VGm5v8hOQ2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mprMUAAADdAAAADwAAAAAAAAAA&#10;AAAAAAChAgAAZHJzL2Rvd25yZXYueG1sUEsFBgAAAAAEAAQA+QAAAJMDAAAAAA==&#10;" strokecolor="#24211d" strokeweight="0"/>
                  <v:line id="Line 1038" o:spid="_x0000_s2041" style="position:absolute;flip:x;visibility:visible;mso-wrap-style:square" from="8056,3344" to="8067,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s328UAAADdAAAADwAAAGRycy9kb3ducmV2LnhtbESPzWrDMBCE74G+g9hCbomUn4biRgml&#10;YFIoBJL0ARZra7m1VsZSZPftq0Cgx2FmvmG2+9G1IlEfGs8aFnMFgrjypuFaw+elnD2DCBHZYOuZ&#10;NPxSgP3uYbLFwviBT5TOsRYZwqFADTbGrpAyVJYchrnviLP35XuHMcu+lqbHIcNdK5dKbaTDhvOC&#10;xY7eLFU/56vTMJqyPF2/y7Ub0vGgPpbpya6S1tPH8fUFRKQx/ofv7XejYbVQG7i9yU9A7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s328UAAADdAAAADwAAAAAAAAAA&#10;AAAAAAChAgAAZHJzL2Rvd25yZXYueG1sUEsFBgAAAAAEAAQA+QAAAJMDAAAAAA==&#10;" strokecolor="#24211d" strokeweight="0"/>
                  <v:line id="Line 1039" o:spid="_x0000_s2042" style="position:absolute;flip:x;visibility:visible;mso-wrap-style:square" from="8022,3344" to="8033,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eSQMUAAADdAAAADwAAAGRycy9kb3ducmV2LnhtbESP0WoCMRRE3wv9h3ALvtVEbVVWo5TC&#10;YqFQ0PYDLpvrZtvNzbKJ2fXvTaHQx2FmzjDb/ehakagPjWcNs6kCQVx503Ct4euzfFyDCBHZYOuZ&#10;NFwpwH53f7fFwviBj5ROsRYZwqFADTbGrpAyVJYchqnviLN39r3DmGVfS9PjkOGulXOlltJhw3nB&#10;Ykevlqqf08VpGE1ZHi/f5ZMb0sdBvc/Ts10krScP48sGRKQx/of/2m9Gw2KmVvD7Jj8Bu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eSQMUAAADdAAAADwAAAAAAAAAA&#10;AAAAAAChAgAAZHJzL2Rvd25yZXYueG1sUEsFBgAAAAAEAAQA+QAAAJMDAAAAAA==&#10;" strokecolor="#24211d" strokeweight="0"/>
                  <v:line id="Line 1040" o:spid="_x0000_s2043" style="position:absolute;flip:x;visibility:visible;mso-wrap-style:square" from="7988,3344" to="8000,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gGMsEAAADdAAAADwAAAGRycy9kb3ducmV2LnhtbERP3WrCMBS+H+wdwhl4NxN1jlGNMgZl&#10;wkBQ9wCH5qypa05KE9P69uZC8PLj+19vR9eKRH1oPGuYTRUI4sqbhmsNv6fy9QNEiMgGW8+k4UoB&#10;tpvnpzUWxg98oHSMtcghHArUYGPsCilDZclhmPqOOHN/vncYM+xraXoccrhr5Vypd+mw4dxgsaMv&#10;S9X/8eI0jKYsD5dz+eaGtP9WP/O0tIuk9eRl/FyBiDTGh/ju3hkNi5nKc/Ob/ATk5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uAYywQAAAN0AAAAPAAAAAAAAAAAAAAAA&#10;AKECAABkcnMvZG93bnJldi54bWxQSwUGAAAAAAQABAD5AAAAjwMAAAAA&#10;" strokecolor="#24211d" strokeweight="0"/>
                  <v:line id="Line 1041" o:spid="_x0000_s2044" style="position:absolute;flip:x;visibility:visible;mso-wrap-style:square" from="7955,3344" to="7966,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jqcUAAADdAAAADwAAAGRycy9kb3ducmV2LnhtbESP0WoCMRRE3wv9h3ALvtVEbUVXo5TC&#10;YqFQ0PYDLpvrZtvNzbKJ2fXvTaHQx2FmzjDb/ehakagPjWcNs6kCQVx503Ct4euzfFyBCBHZYOuZ&#10;NFwpwH53f7fFwviBj5ROsRYZwqFADTbGrpAyVJYchqnviLN39r3DmGVfS9PjkOGulXOlltJhw3nB&#10;Ykevlqqf08VpGE1ZHi/f5ZMb0sdBvc/Ts10krScP48sGRKQx/of/2m9Gw2Km1vD7Jj8Bu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jqcUAAADdAAAADwAAAAAAAAAA&#10;AAAAAAChAgAAZHJzL2Rvd25yZXYueG1sUEsFBgAAAAAEAAQA+QAAAJMDAAAAAA==&#10;" strokecolor="#24211d" strokeweight="0"/>
                  <v:line id="Line 1042" o:spid="_x0000_s2045" style="position:absolute;flip:x;visibility:visible;mso-wrap-style:square" from="7921,3344" to="7932,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ec6cIAAADdAAAADwAAAGRycy9kb3ducmV2LnhtbERP3UrDMBS+H/gO4Qi729JuOqQ2HTIo&#10;EwRhPw9waI5NtTkpTZZ2b28uBC8/vv9yP9teRBp951hBvs5AEDdOd9wquF7q1QsIH5A19o5JwZ08&#10;7KuHRYmFdhOfKJ5DK1II+wIVmBCGQkrfGLLo124gTtyXGy2GBMdW6hGnFG57ucmynbTYcWowONDB&#10;UPNzvlkFs67r0+27frJT/DxmH5v4bLZRqeXj/PYKItAc/sV/7netYJvnaX96k56Ar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ec6cIAAADdAAAADwAAAAAAAAAAAAAA&#10;AAChAgAAZHJzL2Rvd25yZXYueG1sUEsFBgAAAAAEAAQA+QAAAJADAAAAAA==&#10;" strokecolor="#24211d" strokeweight="0"/>
                  <v:line id="Line 1043" o:spid="_x0000_s2046" style="position:absolute;flip:x;visibility:visible;mso-wrap-style:square" from="7887,3344" to="7898,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s5csUAAADdAAAADwAAAGRycy9kb3ducmV2LnhtbESPUWvCMBSF34X9h3AHe9O0OsfojCJC&#10;mSAM7PYDLs1d0625KU1M6783g4GPh3POdzib3WQ7EWnwrWMF+SIDQVw73XKj4OuznL+C8AFZY+eY&#10;FFzJw277MNtgod3IZ4pVaESCsC9QgQmhL6T0tSGLfuF64uR9u8FiSHJopB5wTHDbyWWWvUiLLacF&#10;gz0dDNW/1cUqmHRZni8/5bMd48d7dlrGtVlFpZ4ep/0biEBTuIf/20etYJXnOfy9SU9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s5csUAAADdAAAADwAAAAAAAAAA&#10;AAAAAAChAgAAZHJzL2Rvd25yZXYueG1sUEsFBgAAAAAEAAQA+QAAAJMDAAAAAA==&#10;" strokecolor="#24211d" strokeweight="0"/>
                  <v:line id="Line 1044" o:spid="_x0000_s2047" style="position:absolute;flip:x;visibility:visible;mso-wrap-style:square" from="7853,3344" to="7864,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mnBcUAAADdAAAADwAAAGRycy9kb3ducmV2LnhtbESPzWrDMBCE74W+g9hCb41sJw3BiRJK&#10;wbRQKOTnARZrYzmxVsZSZPftq0Chx2FmvmE2u8l2ItLgW8cK8lkGgrh2uuVGwelYvaxA+ICssXNM&#10;Cn7Iw277+LDBUruR9xQPoREJwr5EBSaEvpTS14Ys+pnriZN3doPFkOTQSD3gmOC2k0WWLaXFltOC&#10;wZ7eDdXXw80qmHRV7W+XamHH+P2RfRXx1cyjUs9P09saRKAp/If/2p9awTzPC7i/SU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mnBcUAAADdAAAADwAAAAAAAAAA&#10;AAAAAAChAgAAZHJzL2Rvd25yZXYueG1sUEsFBgAAAAAEAAQA+QAAAJMDAAAAAA==&#10;" strokecolor="#24211d" strokeweight="0"/>
                  <v:line id="Line 1045" o:spid="_x0000_s2048" style="position:absolute;flip:x;visibility:visible;mso-wrap-style:square" from="7819,3344" to="7831,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8UCnsUAAADdAAAADwAAAGRycy9kb3ducmV2LnhtbESPUWvCMBSF34X9h3AHe9O0dhtSjTIG&#10;ZYOBoPMHXJprU21uShPT7t8vA2GPh3POdzib3WQ7EWnwrWMF+SIDQVw73XKj4PRdzVcgfEDW2Dkm&#10;BT/kYbd9mG2w1G7kA8VjaESCsC9RgQmhL6X0tSGLfuF64uSd3WAxJDk0Ug84Jrjt5DLLXqXFltOC&#10;wZ7eDdXX480qmHRVHW6X6tmOcf+RfS3jiymiUk+P09saRKAp/Ifv7U+toMjzAv7ep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8UCnsUAAADdAAAADwAAAAAAAAAA&#10;AAAAAAChAgAAZHJzL2Rvd25yZXYueG1sUEsFBgAAAAAEAAQA+QAAAJMDAAAAAA==&#10;" strokecolor="#24211d" strokeweight="0"/>
                  <v:line id="Line 1046" o:spid="_x0000_s2049" style="position:absolute;flip:x;visibility:visible;mso-wrap-style:square" from="7786,3344" to="7797,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ya6sUAAADdAAAADwAAAGRycy9kb3ducmV2LnhtbESPUWvCMBSF3wf7D+EKe5tp1Q2pRhmD&#10;soEgqPsBl+baVJub0sS0+/eLIOzxcM75Dme9HW0rIvW+cawgn2YgiCunG64V/JzK1yUIH5A1to5J&#10;wS952G6en9ZYaDfwgeIx1CJB2BeowITQFVL6ypBFP3UdcfLOrrcYkuxrqXscEty2cpZl79Jiw2nB&#10;YEefhqrr8WYVjLosD7dLubBD3H9lu1l8M/Oo1Mtk/FiBCDSG//Cj/a0VzPN8Afc36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ya6sUAAADdAAAADwAAAAAAAAAA&#10;AAAAAAChAgAAZHJzL2Rvd25yZXYueG1sUEsFBgAAAAAEAAQA+QAAAJMDAAAAAA==&#10;" strokecolor="#24211d" strokeweight="0"/>
                  <v:line id="Line 1047" o:spid="_x0000_s2050" style="position:absolute;flip:x;visibility:visible;mso-wrap-style:square" from="7752,3344" to="7763,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A/ccUAAADdAAAADwAAAGRycy9kb3ducmV2LnhtbESPUWvCMBSF34X9h3CFvWlanUOqUcag&#10;bDAYqPsBl+baVJub0sS0+/eLIOzxcM75Dme7H20rIvW+cawgn2cgiCunG64V/JzK2RqED8gaW8ek&#10;4Jc87HdPky0W2g18oHgMtUgQ9gUqMCF0hZS+MmTRz11HnLyz6y2GJPta6h6HBLetXGTZq7TYcFow&#10;2NG7oep6vFkFoy7Lw+1Svtghfn9kX4u4Msuo1PN0fNuACDSG//Cj/akVLPN8Bfc36Qn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A/ccUAAADdAAAADwAAAAAAAAAA&#10;AAAAAAChAgAAZHJzL2Rvd25yZXYueG1sUEsFBgAAAAAEAAQA+QAAAJMDAAAAAA==&#10;" strokecolor="#24211d" strokeweight="0"/>
                  <v:line id="Line 1048" o:spid="_x0000_s2051" style="position:absolute;flip:x;visibility:visible;mso-wrap-style:square" from="7718,3344" to="7729,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KhBsUAAADdAAAADwAAAGRycy9kb3ducmV2LnhtbESPUWvCMBSF3wf7D+EOfJtp1cnojDIG&#10;RWEgqPsBl+auqTY3pYlp/feLIOzxcM75Dme1GW0rIvW+cawgn2YgiCunG64V/JzK13cQPiBrbB2T&#10;ght52Kyfn1ZYaDfwgeIx1CJB2BeowITQFVL6ypBFP3UdcfJ+XW8xJNnXUvc4JLht5SzLltJiw2nB&#10;YEdfhqrL8WoVjLosD9dzubBD3G+z71l8M/Oo1ORl/PwAEWgM/+FHe6cVzPN8Cf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KhBsUAAADdAAAADwAAAAAAAAAA&#10;AAAAAAChAgAAZHJzL2Rvd25yZXYueG1sUEsFBgAAAAAEAAQA+QAAAJMDAAAAAA==&#10;" strokecolor="#24211d" strokeweight="0"/>
                  <v:line id="Line 1049" o:spid="_x0000_s2052" style="position:absolute;flip:x;visibility:visible;mso-wrap-style:square" from="7684,3344" to="7695,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4EncUAAADdAAAADwAAAGRycy9kb3ducmV2LnhtbESPzWrDMBCE74W+g9hCbo3spE2LEyWE&#10;gEmhUMjPAyzWxnJirYylyO7bV4VCj8PMfMOsNqNtRaTeN44V5NMMBHHldMO1gvOpfH4H4QOyxtYx&#10;KfgmD5v148MKC+0GPlA8hlokCPsCFZgQukJKXxmy6KeuI07exfUWQ5J9LXWPQ4LbVs6ybCEtNpwW&#10;DHa0M1TdjnerYNRlebhfyxc7xK999jmLr2YelZo8jdsliEBj+A//tT+0gnmev8H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4EncUAAADdAAAADwAAAAAAAAAA&#10;AAAAAAChAgAAZHJzL2Rvd25yZXYueG1sUEsFBgAAAAAEAAQA+QAAAJMDAAAAAA==&#10;" strokecolor="#24211d" strokeweight="0"/>
                  <v:line id="Line 1050" o:spid="_x0000_s2053" style="position:absolute;flip:x;visibility:visible;mso-wrap-style:square" from="7650,3344" to="7662,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GQ78IAAADdAAAADwAAAGRycy9kb3ducmV2LnhtbERP3UrDMBS+H/gO4Qi729JuOqQ2HTIo&#10;EwRhPw9waI5NtTkpTZZ2b28uBC8/vv9yP9teRBp951hBvs5AEDdOd9wquF7q1QsIH5A19o5JwZ08&#10;7KuHRYmFdhOfKJ5DK1II+wIVmBCGQkrfGLLo124gTtyXGy2GBMdW6hGnFG57ucmynbTYcWowONDB&#10;UPNzvlkFs67r0+27frJT/DxmH5v4bLZRqeXj/PYKItAc/sV/7netYJvnaW56k56Ar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WGQ78IAAADdAAAADwAAAAAAAAAAAAAA&#10;AAChAgAAZHJzL2Rvd25yZXYueG1sUEsFBgAAAAAEAAQA+QAAAJADAAAAAA==&#10;" strokecolor="#24211d" strokeweight="0"/>
                  <v:line id="Line 1051" o:spid="_x0000_s2054" style="position:absolute;flip:x;visibility:visible;mso-wrap-style:square" from="7617,3344" to="7628,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01dMUAAADdAAAADwAAAGRycy9kb3ducmV2LnhtbESPzWrDMBCE74W+g9hCbo3spA2tEyWE&#10;gEmhUMjPAyzWxnJirYylyO7bV4VCj8PMfMOsNqNtRaTeN44V5NMMBHHldMO1gvOpfH4D4QOyxtYx&#10;KfgmD5v148MKC+0GPlA8hlokCPsCFZgQukJKXxmy6KeuI07exfUWQ5J9LXWPQ4LbVs6ybCEtNpwW&#10;DHa0M1TdjnerYNRlebhfyxc7xK999jmLr2YelZo8jdsliEBj+A//tT+0gnmev8P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i01dMUAAADdAAAADwAAAAAAAAAA&#10;AAAAAAChAgAAZHJzL2Rvd25yZXYueG1sUEsFBgAAAAAEAAQA+QAAAJMDAAAAAA==&#10;" strokecolor="#24211d" strokeweight="0"/>
                  <v:line id="Line 1052" o:spid="_x0000_s2055" style="position:absolute;flip:x;visibility:visible;mso-wrap-style:square" from="7583,3344" to="7594,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tWVMIAAADdAAAADwAAAGRycy9kb3ducmV2LnhtbERP3UrDMBS+H/gO4Qi729J1OqQ2HTIo&#10;EwRhPw9waI5NtTkpTZZ2b28uBC8/vv9yP9teRBp951jBZp2BIG6c7rhVcL3UqxcQPiBr7B2Tgjt5&#10;2FcPixIL7SY+UTyHVqQQ9gUqMCEMhZS+MWTRr91AnLgvN1oMCY6t1CNOKdz2Ms+ynbTYcWowONDB&#10;UPNzvlkFs67r0+27frJT/DxmH3l8Ntuo1PJxfnsFEWgO/+I/97tWsN3kaX96k56Ar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XtWVMIAAADdAAAADwAAAAAAAAAAAAAA&#10;AAChAgAAZHJzL2Rvd25yZXYueG1sUEsFBgAAAAAEAAQA+QAAAJADAAAAAA==&#10;" strokecolor="#24211d" strokeweight="0"/>
                  <v:line id="Line 1053" o:spid="_x0000_s2056" style="position:absolute;flip:x;visibility:visible;mso-wrap-style:square" from="7549,3344" to="7560,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fzz8UAAADdAAAADwAAAGRycy9kb3ducmV2LnhtbESPzWrDMBCE74W+g9hCb41sJw3BiRJK&#10;wbRQKOTnARZrYzmxVsZSZPftq0Chx2FmvmE2u8l2ItLgW8cK8lkGgrh2uuVGwelYvaxA+ICssXNM&#10;Cn7Iw277+LDBUruR9xQPoREJwr5EBSaEvpTS14Ys+pnriZN3doPFkOTQSD3gmOC2k0WWLaXFltOC&#10;wZ7eDdXXw80qmHRV7W+XamHH+P2RfRXx1cyjUs9P09saRKAp/If/2p9awTwvcri/SU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fzz8UAAADdAAAADwAAAAAAAAAA&#10;AAAAAAChAgAAZHJzL2Rvd25yZXYueG1sUEsFBgAAAAAEAAQA+QAAAJMDAAAAAA==&#10;" strokecolor="#24211d" strokeweight="0"/>
                  <v:line id="Line 1054" o:spid="_x0000_s2057" style="position:absolute;flip:x;visibility:visible;mso-wrap-style:square" from="7515,3344" to="7526,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VtuMQAAADdAAAADwAAAGRycy9kb3ducmV2LnhtbESPUWvCMBSF3wf+h3CFvc3U6sbojCJC&#10;mTAQdPsBl+auqTY3pYlp/feLIOzxcM75Dme1GW0rIvW+caxgPstAEFdON1wr+PkuX95B+ICssXVM&#10;Cm7kYbOePK2w0G7gI8VTqEWCsC9QgQmhK6T0lSGLfuY64uT9ut5iSLKvpe5xSHDbyjzL3qTFhtOC&#10;wY52hqrL6WoVjLosj9dzubRDPHxmX3l8NYuo1PN03H6ACDSG//CjvdcKFvM8h/ub9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5W24xAAAAN0AAAAPAAAAAAAAAAAA&#10;AAAAAKECAABkcnMvZG93bnJldi54bWxQSwUGAAAAAAQABAD5AAAAkgMAAAAA&#10;" strokecolor="#24211d" strokeweight="0"/>
                  <v:line id="Line 1055" o:spid="_x0000_s2058" style="position:absolute;flip:x;visibility:visible;mso-wrap-style:square" from="7481,3344" to="7493,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nII8UAAADdAAAADwAAAGRycy9kb3ducmV2LnhtbESPUWvCMBSF3wf7D+EOfJuprZNRjTIG&#10;RWEwUPcDLs216dbclCam9d8vwmCPh3POdzib3WQ7EWnwrWMFi3kGgrh2uuVGwde5en4F4QOyxs4x&#10;KbiRh9328WGDpXYjHymeQiMShH2JCkwIfSmlrw1Z9HPXEyfv4gaLIcmhkXrAMcFtJ/MsW0mLLacF&#10;gz29G6p/TlerYNJVdbx+V0s7xs999pHHF1NEpWZP09saRKAp/If/2getoFjkBdzfp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nII8UAAADdAAAADwAAAAAAAAAA&#10;AAAAAAChAgAAZHJzL2Rvd25yZXYueG1sUEsFBgAAAAAEAAQA+QAAAJMDAAAAAA==&#10;" strokecolor="#24211d" strokeweight="0"/>
                  <v:line id="Line 1056" o:spid="_x0000_s2059" style="position:absolute;flip:x;visibility:visible;mso-wrap-style:square" from="7448,3344" to="7459,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BQV8UAAADdAAAADwAAAGRycy9kb3ducmV2LnhtbESPUWvCMBSF3wf7D+EKe5up1Q2pRhmD&#10;soEgqPsBl+baVJub0sS0+/eLIOzxcM75Dme9HW0rIvW+caxgNs1AEFdON1wr+DmVr0sQPiBrbB2T&#10;gl/ysN08P62x0G7gA8VjqEWCsC9QgQmhK6T0lSGLfuo64uSdXW8xJNnXUvc4JLhtZZ5l79Jiw2nB&#10;YEefhqrr8WYVjLosD7dLubBD3H9luzy+mXlU6mUyfqxABBrDf/jR/tYK5rN8Afc36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kBQV8UAAADdAAAADwAAAAAAAAAA&#10;AAAAAAChAgAAZHJzL2Rvd25yZXYueG1sUEsFBgAAAAAEAAQA+QAAAJMDAAAAAA==&#10;" strokecolor="#24211d" strokeweight="0"/>
                  <v:line id="Line 1057" o:spid="_x0000_s2060" style="position:absolute;flip:x;visibility:visible;mso-wrap-style:square" from="7414,3344" to="7425,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1zMUAAADdAAAADwAAAGRycy9kb3ducmV2LnhtbESPUWvCMBSF34X9h3CFvWlqnUOqUcag&#10;bDAYqPsBl+baVJub0sS0+/eLIOzxcM75Dme7H20rIvW+caxgMc9AEFdON1wr+DmVszUIH5A1to5J&#10;wS952O+eJlsstBv4QPEYapEg7AtUYELoCil9Zciin7uOOHln11sMSfa11D0OCW5bmWfZq7TYcFow&#10;2NG7oep6vFkFoy7Lw+1Svtghfn9kX3lcmWVU6nk6vm1ABBrDf/jR/tQKlot8Bfc36Qn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1zMUAAADdAAAADwAAAAAAAAAA&#10;AAAAAAChAgAAZHJzL2Rvd25yZXYueG1sUEsFBgAAAAAEAAQA+QAAAJMDAAAAAA==&#10;" strokecolor="#24211d" strokeweight="0"/>
                  <v:line id="Line 1058" o:spid="_x0000_s2061" style="position:absolute;flip:x;visibility:visible;mso-wrap-style:square" from="7380,3344" to="7391,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5ru8UAAADdAAAADwAAAGRycy9kb3ducmV2LnhtbESPUWvCMBSF3wf7D+EOfJup1cnojDIG&#10;RWEgqPsBl+auqTY3pYlp/feLIOzxcM75Dme1GW0rIvW+caxgNs1AEFdON1wr+DmVr+8gfEDW2Dom&#10;BTfysFk/P62w0G7gA8VjqEWCsC9QgQmhK6T0lSGLfuo64uT9ut5iSLKvpe5xSHDbyjzLltJiw2nB&#10;YEdfhqrL8WoVjLosD9dzubBD3G+z7zy+mXlUavIyfn6ACDSG//CjvdMK5rN8Cf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5ru8UAAADdAAAADwAAAAAAAAAA&#10;AAAAAAChAgAAZHJzL2Rvd25yZXYueG1sUEsFBgAAAAAEAAQA+QAAAJMDAAAAAA==&#10;" strokecolor="#24211d" strokeweight="0"/>
                  <v:line id="Line 1059" o:spid="_x0000_s2062" style="position:absolute;flip:x;visibility:visible;mso-wrap-style:square" from="7346,3344" to="7357,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LOIMUAAADdAAAADwAAAGRycy9kb3ducmV2LnhtbESPzWrDMBCE74W+g9hCbo0cp02LEyWU&#10;gkmhUMjPAyzWxnJrrYylyM7bR4VAjsPMfMOsNqNtRaTeN44VzKYZCOLK6YZrBcdD+fwOwgdkja1j&#10;UnAhD5v148MKC+0G3lHch1okCPsCFZgQukJKXxmy6KeuI07eyfUWQ5J9LXWPQ4LbVuZZtpAWG04L&#10;Bjv6NFT97c9WwajLcnf+LV/sEH+22XceX808KjV5Gj+WIAKN4R6+tb+0gvksf4P/N+kJ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LOIMUAAADdAAAADwAAAAAAAAAA&#10;AAAAAAChAgAAZHJzL2Rvd25yZXYueG1sUEsFBgAAAAAEAAQA+QAAAJMDAAAAAA==&#10;" strokecolor="#24211d" strokeweight="0"/>
                  <v:line id="Line 1060" o:spid="_x0000_s2063" style="position:absolute;flip:x;visibility:visible;mso-wrap-style:square" from="7312,3344" to="7335,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1aUsIAAADdAAAADwAAAGRycy9kb3ducmV2LnhtbERP3UrDMBS+H/gO4Qi729J1OqQ2HTIo&#10;EwRhPw9waI5NtTkpTZZ2b28uBC8/vv9yP9teRBp951jBZp2BIG6c7rhVcL3UqxcQPiBr7B2Tgjt5&#10;2FcPixIL7SY+UTyHVqQQ9gUqMCEMhZS+MWTRr91AnLgvN1oMCY6t1CNOKdz2Ms+ynbTYcWowONDB&#10;UPNzvlkFs67r0+27frJT/DxmH3l8Ntuo1PJxfnsFEWgO/+I/97tWsN3kaW56k56Ar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1aUsIAAADdAAAADwAAAAAAAAAAAAAA&#10;AAChAgAAZHJzL2Rvd25yZXYueG1sUEsFBgAAAAAEAAQA+QAAAJADAAAAAA==&#10;" strokecolor="#24211d" strokeweight="0"/>
                  <v:line id="Line 1061" o:spid="_x0000_s2064" style="position:absolute;flip:x;visibility:visible;mso-wrap-style:square" from="7279,3344" to="7301,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H/ycUAAADdAAAADwAAAGRycy9kb3ducmV2LnhtbESPzWrDMBCE74W+g9hCbo0cpw2tEyWU&#10;gkmhUMjPAyzWxnJrrYylyM7bR4VAjsPMfMOsNqNtRaTeN44VzKYZCOLK6YZrBcdD+fwGwgdkja1j&#10;UnAhD5v148MKC+0G3lHch1okCPsCFZgQukJKXxmy6KeuI07eyfUWQ5J9LXWPQ4LbVuZZtpAWG04L&#10;Bjv6NFT97c9WwajLcnf+LV/sEH+22XceX808KjV5Gj+WIAKN4R6+tb+0gvksf4f/N+kJ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H/ycUAAADdAAAADwAAAAAAAAAA&#10;AAAAAAChAgAAZHJzL2Rvd25yZXYueG1sUEsFBgAAAAAEAAQA+QAAAJMDAAAAAA==&#10;" strokecolor="#24211d" strokeweight="0"/>
                  <v:line id="Line 1062" o:spid="_x0000_s2065" style="position:absolute;flip:x;visibility:visible;mso-wrap-style:square" from="7245,3344" to="7267,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LAicIAAADdAAAADwAAAGRycy9kb3ducmV2LnhtbERP3UrDMBS+H/gO4Qi729KtOqQ2HTIo&#10;EwRhPw9waI5NtTkpTZZ2b28uBC8/vv9yP9teRBp951jBZp2BIG6c7rhVcL3UqxcQPiBr7B2Tgjt5&#10;2FcPixIL7SY+UTyHVqQQ9gUqMCEMhZS+MWTRr91AnLgvN1oMCY6t1CNOKdz2cptlO2mx49RgcKCD&#10;oebnfLMKZl3Xp9t3/WSn+HnMPrbx2eRRqeXj/PYKItAc/sV/7netIN/kaX96k56Ar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LAicIAAADdAAAADwAAAAAAAAAAAAAA&#10;AAChAgAAZHJzL2Rvd25yZXYueG1sUEsFBgAAAAAEAAQA+QAAAJADAAAAAA==&#10;" strokecolor="#24211d" strokeweight="0"/>
                </v:group>
                <v:group id="Group 1264" o:spid="_x0000_s2066" style="position:absolute;left:3790;top:1936;width:50585;height:27616" coordorigin="597,305" coordsize="7966,4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6o9wxgAAAN0A&#10;AAAPAAAAAAAAAAAAAAAAAKoCAABkcnMvZG93bnJldi54bWxQSwUGAAAAAAQABAD6AAAAnQMAAAAA&#10;">
                  <v:line id="Line 1064" o:spid="_x0000_s2067" style="position:absolute;flip:x;visibility:visible;mso-wrap-style:square" from="7211,3344" to="7234,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z7ZcUAAADdAAAADwAAAGRycy9kb3ducmV2LnhtbESPUWvCMBSF3wf7D+EOfJuprZNRjTIG&#10;RWEwUPcDLs216dbclCam9d8vwmCPh3POdzib3WQ7EWnwrWMFi3kGgrh2uuVGwde5en4F4QOyxs4x&#10;KbiRh9328WGDpXYjHymeQiMShH2JCkwIfSmlrw1Z9HPXEyfv4gaLIcmhkXrAMcFtJ/MsW0mLLacF&#10;gz29G6p/TlerYNJVdbx+V0s7xs999pHHF1NEpWZP09saRKAp/If/2getoFgUOdzfp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z7ZcUAAADdAAAADwAAAAAAAAAA&#10;AAAAAAChAgAAZHJzL2Rvd25yZXYueG1sUEsFBgAAAAAEAAQA+QAAAJMDAAAAAA==&#10;" strokecolor="#24211d" strokeweight="0"/>
                  <v:line id="Line 1065" o:spid="_x0000_s2068" style="position:absolute;flip:x;visibility:visible;mso-wrap-style:square" from="7177,3344" to="7200,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Be/sUAAADdAAAADwAAAGRycy9kb3ducmV2LnhtbESPzWrDMBCE74W+g9hCbo2cuA3BiRJC&#10;wCRQKOTnARZrY7m1VsZSZOftq0Khx2FmvmHW29G2IlLvG8cKZtMMBHHldMO1guulfF2C8AFZY+uY&#10;FDzIw3bz/LTGQruBTxTPoRYJwr5ABSaErpDSV4Ys+qnriJN3c73FkGRfS93jkOC2lfMsW0iLDacF&#10;gx3tDVXf57tVMOqyPN2/yjc7xM9D9jGP7yaPSk1ext0KRKAx/If/2ketIJ/lOfy+S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Be/sUAAADdAAAADwAAAAAAAAAA&#10;AAAAAAChAgAAZHJzL2Rvd25yZXYueG1sUEsFBgAAAAAEAAQA+QAAAJMDAAAAAA==&#10;" strokecolor="#24211d" strokeweight="0"/>
                  <v:line id="Line 1066" o:spid="_x0000_s2069" style="position:absolute;flip:x;visibility:visible;mso-wrap-style:square" from="7143,3344" to="7166,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nGisUAAADdAAAADwAAAGRycy9kb3ducmV2LnhtbESPUWvCMBSF3wf7D+EKe5up1g2pRhmD&#10;soEgqPsBl+baVJub0sS0+/eLIOzxcM75Dme9HW0rIvW+caxgNs1AEFdON1wr+DmVr0sQPiBrbB2T&#10;gl/ysN08P62x0G7gA8VjqEWCsC9QgQmhK6T0lSGLfuo64uSdXW8xJNnXUvc4JLht5TzL3qXFhtOC&#10;wY4+DVXX480qGHVZHm6XcmGHuP/KdvP4ZvKo1Mtk/FiBCDSG//Cj/a0V5LN8Afc36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nGisUAAADdAAAADwAAAAAAAAAA&#10;AAAAAAChAgAAZHJzL2Rvd25yZXYueG1sUEsFBgAAAAAEAAQA+QAAAJMDAAAAAA==&#10;" strokecolor="#24211d" strokeweight="0"/>
                  <v:line id="Line 1067" o:spid="_x0000_s2070" style="position:absolute;flip:x;visibility:visible;mso-wrap-style:square" from="7110,3344" to="7132,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VjEcUAAADdAAAADwAAAGRycy9kb3ducmV2LnhtbESPUWvCMBSF34X9h3CFvWmqnUOqUcag&#10;bDAYqPsBl+baVJub0sS0+/eLIOzxcM75Dme7H20rIvW+caxgMc9AEFdON1wr+DmVszUIH5A1to5J&#10;wS952O+eJlsstBv4QPEYapEg7AtUYELoCil9Zciin7uOOHln11sMSfa11D0OCW5bucyyV2mx4bRg&#10;sKN3Q9X1eLMKRl2Wh9ulfLFD/P7IvpZxZfKo1PN0fNuACDSG//Cj/akV5It8Bfc36Qn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VjEcUAAADdAAAADwAAAAAAAAAA&#10;AAAAAAChAgAAZHJzL2Rvd25yZXYueG1sUEsFBgAAAAAEAAQA+QAAAJMDAAAAAA==&#10;" strokecolor="#24211d" strokeweight="0"/>
                  <v:line id="Line 1068" o:spid="_x0000_s2071" style="position:absolute;flip:x;visibility:visible;mso-wrap-style:square" from="7076,3344" to="7098,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f9ZsUAAADdAAAADwAAAGRycy9kb3ducmV2LnhtbESPzWrDMBCE74W8g9hAb42cuA3BiRJC&#10;wLRQKOTnARZrYzmxVsZSZPftq0Khx2FmvmE2u9G2IlLvG8cK5rMMBHHldMO1gsu5fFmB8AFZY+uY&#10;FHyTh9128rTBQruBjxRPoRYJwr5ABSaErpDSV4Ys+pnriJN3db3FkGRfS93jkOC2lYssW0qLDacF&#10;gx0dDFX308MqGHVZHh+38tUO8es9+1zEN5NHpZ6n434NItAY/sN/7Q+tIJ/nS/h9k5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f9ZsUAAADdAAAADwAAAAAAAAAA&#10;AAAAAAChAgAAZHJzL2Rvd25yZXYueG1sUEsFBgAAAAAEAAQA+QAAAJMDAAAAAA==&#10;" strokecolor="#24211d" strokeweight="0"/>
                  <v:line id="Line 1069" o:spid="_x0000_s2072" style="position:absolute;flip:x;visibility:visible;mso-wrap-style:square" from="7042,3344" to="7065,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tY/cUAAADdAAAADwAAAGRycy9kb3ducmV2LnhtbESPzWrDMBCE74W+g9hCbo2cuE2LEyWU&#10;gkmhUMjPAyzWxnJrrYylyM7bR4VAjsPMfMOsNqNtRaTeN44VzKYZCOLK6YZrBcdD+fwOwgdkja1j&#10;UnAhD5v148MKC+0G3lHch1okCPsCFZgQukJKXxmy6KeuI07eyfUWQ5J9LXWPQ4LbVs6zbCEtNpwW&#10;DHb0aaj625+tglGX5e78W77YIf5ss+95fDV5VGryNH4sQQQawz18a39pBfksf4P/N+kJ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0tY/cUAAADdAAAADwAAAAAAAAAA&#10;AAAAAAChAgAAZHJzL2Rvd25yZXYueG1sUEsFBgAAAAAEAAQA+QAAAJMDAAAAAA==&#10;" strokecolor="#24211d" strokeweight="0"/>
                  <v:line id="Line 1070" o:spid="_x0000_s2073" style="position:absolute;flip:x;visibility:visible;mso-wrap-style:square" from="7008,3344" to="7031,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TMj8IAAADdAAAADwAAAGRycy9kb3ducmV2LnhtbERP3UrDMBS+H/gO4Qi729KtOqQ2HTIo&#10;EwRhPw9waI5NtTkpTZZ2b28uBC8/vv9yP9teRBp951jBZp2BIG6c7rhVcL3UqxcQPiBr7B2Tgjt5&#10;2FcPixIL7SY+UTyHVqQQ9gUqMCEMhZS+MWTRr91AnLgvN1oMCY6t1CNOKdz2cptlO2mx49RgcKCD&#10;oebnfLMKZl3Xp9t3/WSn+HnMPrbx2eRRqeXj/PYKItAc/sV/7netIN/kaW56k56Ar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TMj8IAAADdAAAADwAAAAAAAAAAAAAA&#10;AAChAgAAZHJzL2Rvd25yZXYueG1sUEsFBgAAAAAEAAQA+QAAAJADAAAAAA==&#10;" strokecolor="#24211d" strokeweight="0"/>
                  <v:line id="Line 1071" o:spid="_x0000_s2074" style="position:absolute;flip:x;visibility:visible;mso-wrap-style:square" from="6974,3344" to="6997,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pFMUAAADdAAAADwAAAGRycy9kb3ducmV2LnhtbESPzWrDMBCE74W+g9hCbo2cuA2tEyWU&#10;gkmhUMjPAyzWxnJrrYylyM7bR4VAjsPMfMOsNqNtRaTeN44VzKYZCOLK6YZrBcdD+fwGwgdkja1j&#10;UnAhD5v148MKC+0G3lHch1okCPsCFZgQukJKXxmy6KeuI07eyfUWQ5J9LXWPQ4LbVs6zbCEtNpwW&#10;DHb0aaj625+tglGX5e78W77YIf5ss+95fDV5VGryNH4sQQQawz18a39pBfksf4f/N+kJ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pFMUAAADdAAAADwAAAAAAAAAA&#10;AAAAAAChAgAAZHJzL2Rvd25yZXYueG1sUEsFBgAAAAAEAAQA+QAAAJMDAAAAAA==&#10;" strokecolor="#24211d" strokeweight="0"/>
                  <v:line id="Line 1072" o:spid="_x0000_s2075" style="position:absolute;flip:x;visibility:visible;mso-wrap-style:square" from="6941,3344" to="6963,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Sz9MEAAADdAAAADwAAAGRycy9kb3ducmV2LnhtbERP3WrCMBS+H/gO4QjezdSfDalGEaEo&#10;DAY6H+DQHJtqc1KamNa3Xy4Gu/z4/je7wTYiUudrxwpm0wwEcel0zZWC60/xvgLhA7LGxjEpeJGH&#10;3Xb0tsFcu57PFC+hEimEfY4KTAhtLqUvDVn0U9cSJ+7mOoshwa6SusM+hdtGzrPsU1qsOTUYbOlg&#10;qHxcnlbBoIvi/LwXS9vH72P2NY8fZhGVmoyH/RpEoCH8i//cJ61gMVum/elNeg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pLP0wQAAAN0AAAAPAAAAAAAAAAAAAAAA&#10;AKECAABkcnMvZG93bnJldi54bWxQSwUGAAAAAAQABAD5AAAAjwMAAAAA&#10;" strokecolor="#24211d" strokeweight="0"/>
                  <v:line id="Line 1073" o:spid="_x0000_s2076" style="position:absolute;flip:x;visibility:visible;mso-wrap-style:square" from="6907,3344" to="6929,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Wb8UAAADdAAAADwAAAGRycy9kb3ducmV2LnhtbESPUWvCMBSF3wf7D+EKe5tp1Q2pRhmD&#10;soEgqPsBl+baVJub0sS0+/eLIOzxcM75Dme9HW0rIvW+cawgn2YgiCunG64V/JzK1yUIH5A1to5J&#10;wS952G6en9ZYaDfwgeIx1CJB2BeowITQFVL6ypBFP3UdcfLOrrcYkuxrqXscEty2cpZl79Jiw2nB&#10;YEefhqrr8WYVjLosD7dLubBD3H9lu1l8M/Oo1Mtk/FiBCDSG//Cj/a0VzPNFDvc36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Wb8UAAADdAAAADwAAAAAAAAAA&#10;AAAAAAChAgAAZHJzL2Rvd25yZXYueG1sUEsFBgAAAAAEAAQA+QAAAJMDAAAAAA==&#10;" strokecolor="#24211d" strokeweight="0"/>
                  <v:line id="Line 1074" o:spid="_x0000_s2077" style="position:absolute;flip:x;visibility:visible;mso-wrap-style:square" from="6873,3344" to="6896,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qIGMUAAADdAAAADwAAAGRycy9kb3ducmV2LnhtbESPUWvCMBSF3wf7D+EKe5up1Q2pRhmD&#10;soEgqPsBl+baVJub0sS0+/eLIOzxcM75Dme9HW0rIvW+caxgNs1AEFdON1wr+DmVr0sQPiBrbB2T&#10;gl/ysN08P62x0G7gA8VjqEWCsC9QgQmhK6T0lSGLfuo64uSdXW8xJNnXUvc4JLhtZZ5l79Jiw2nB&#10;YEefhqrr8WYVjLosD7dLubBD3H9luzy+mXlU6mUyfqxABBrDf/jR/tYK5rNFDvc36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qIGMUAAADdAAAADwAAAAAAAAAA&#10;AAAAAAChAgAAZHJzL2Rvd25yZXYueG1sUEsFBgAAAAAEAAQA+QAAAJMDAAAAAA==&#10;" strokecolor="#24211d" strokeweight="0"/>
                  <v:line id="Line 1075" o:spid="_x0000_s2078" style="position:absolute;flip:x;visibility:visible;mso-wrap-style:square" from="6839,3344" to="6862,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Ytg8UAAADdAAAADwAAAGRycy9kb3ducmV2LnhtbESPUWvCMBSF3wf7D+EKe5up1g2pRhmD&#10;soEgqPsBl+baVJub0sS0+/eLIOzxcM75Dme9HW0rIvW+caxgNs1AEFdON1wr+DmVr0sQPiBrbB2T&#10;gl/ysN08P62x0G7gA8VjqEWCsC9QgQmhK6T0lSGLfuo64uSdXW8xJNnXUvc4JLht5TzL3qXFhtOC&#10;wY4+DVXX480qGHVZHm6XcmGHuP/KdvP4ZvKo1Mtk/FiBCDSG//Cj/a0V5LNFDvc36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Ytg8UAAADdAAAADwAAAAAAAAAA&#10;AAAAAAChAgAAZHJzL2Rvd25yZXYueG1sUEsFBgAAAAAEAAQA+QAAAJMDAAAAAA==&#10;" strokecolor="#24211d" strokeweight="0"/>
                  <v:line id="Line 1076" o:spid="_x0000_s2079" style="position:absolute;flip:x;visibility:visible;mso-wrap-style:square" from="6805,3344" to="6828,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198UAAADdAAAADwAAAGRycy9kb3ducmV2LnhtbESPUWvCMBSF3wf7D+EKe5up2g2pRhmD&#10;soEgqPsBl+baVJub0sS0+/eLIOzxcM75Dme9HW0rIvW+caxgNs1AEFdON1wr+DmVr0sQPiBrbB2T&#10;gl/ysN08P62x0G7gA8VjqEWCsC9QgQmhK6T0lSGLfuo64uSdXW8xJNnXUvc4JLht5TzL3qXFhtOC&#10;wY4+DVXX480qGHVZHm6XMrdD3H9lu3l8M4uo1Mtk/FiBCDSG//Cj/a0VLGZ5Dvc36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5+198UAAADdAAAADwAAAAAAAAAA&#10;AAAAAAChAgAAZHJzL2Rvd25yZXYueG1sUEsFBgAAAAAEAAQA+QAAAJMDAAAAAA==&#10;" strokecolor="#24211d" strokeweight="0"/>
                  <v:line id="Line 1077" o:spid="_x0000_s2080" style="position:absolute;flip:x;visibility:visible;mso-wrap-style:square" from="6772,3344" to="6794,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QbMUAAADdAAAADwAAAGRycy9kb3ducmV2LnhtbESP3WoCMRSE74W+QzgF7zTrX5HVKCIs&#10;CoWC1gc4bI6bbTcnyyZm17dvCoVeDjPzDbPdD7YRkTpfO1Ywm2YgiEuna64U3D6LyRqED8gaG8ek&#10;4Eke9ruX0RZz7Xq+ULyGSiQI+xwVmBDaXEpfGrLop64lTt7ddRZDkl0ldYd9gttGzrPsTVqsOS0Y&#10;bOloqPy+PqyCQRfF5fFVLG0fP07Z+zyuzCIqNX4dDhsQgYbwH/5rn7WCxWy5gt836Qn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MQbMUAAADdAAAADwAAAAAAAAAA&#10;AAAAAAChAgAAZHJzL2Rvd25yZXYueG1sUEsFBgAAAAAEAAQA+QAAAJMDAAAAAA==&#10;" strokecolor="#24211d" strokeweight="0"/>
                  <v:line id="Line 1078" o:spid="_x0000_s2081" style="position:absolute;flip:x;visibility:visible;mso-wrap-style:square" from="6738,3344" to="6760,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GOG8QAAADdAAAADwAAAGRycy9kb3ducmV2LnhtbESP22rDMBBE3wv9B7GFvDVyrgQnSigF&#10;00ChkMsHLNbGcmqtjKXIzt9HhUIeh5k5w2x2g21EpM7XjhVMxhkI4tLpmisF51PxvgLhA7LGxjEp&#10;uJOH3fb1ZYO5dj0fKB5DJRKEfY4KTAhtLqUvDVn0Y9cSJ+/iOoshya6SusM+wW0jp1m2lBZrTgsG&#10;W/o0VP4eb1bBoIvicLsWc9vHn6/sexoXZhaVGr0NH2sQgYbwDP+391rBbDJfwt+b9AT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AY4bxAAAAN0AAAAPAAAAAAAAAAAA&#10;AAAAAKECAABkcnMvZG93bnJldi54bWxQSwUGAAAAAAQABAD5AAAAkgMAAAAA&#10;" strokecolor="#24211d" strokeweight="0"/>
                  <v:line id="Line 1079" o:spid="_x0000_s2082" style="position:absolute;flip:x;visibility:visible;mso-wrap-style:square" from="6704,3344" to="6727,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0rgMUAAADdAAAADwAAAGRycy9kb3ducmV2LnhtbESP22rDMBBE3wv5B7GFvjVyLk2CGyWE&#10;gkkhUMjlAxZrY7m1VsZSZOfvq0Chj8PMnGHW28E2IlLna8cKJuMMBHHpdM2Vgsu5eF2B8AFZY+OY&#10;FNzJw3Yzelpjrl3PR4qnUIkEYZ+jAhNCm0vpS0MW/di1xMm7us5iSLKrpO6wT3DbyGmWLaTFmtOC&#10;wZY+DJU/p5tVMOiiON6+i7nt49c+O0zjm5lFpV6eh907iEBD+A//tT+1gtlkvoTH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00rgMUAAADdAAAADwAAAAAAAAAA&#10;AAAAAAChAgAAZHJzL2Rvd25yZXYueG1sUEsFBgAAAAAEAAQA+QAAAJMDAAAAAA==&#10;" strokecolor="#24211d" strokeweight="0"/>
                  <v:line id="Line 1080" o:spid="_x0000_s2083" style="position:absolute;flip:x;visibility:visible;mso-wrap-style:square" from="6670,3344" to="6693,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K/8sEAAADdAAAADwAAAGRycy9kb3ducmV2LnhtbERP3WrCMBS+H/gO4QjezdSfDalGEaEo&#10;DAY6H+DQHJtqc1KamNa3Xy4Gu/z4/je7wTYiUudrxwpm0wwEcel0zZWC60/xvgLhA7LGxjEpeJGH&#10;3Xb0tsFcu57PFC+hEimEfY4KTAhtLqUvDVn0U9cSJ+7mOoshwa6SusM+hdtGzrPsU1qsOTUYbOlg&#10;qHxcnlbBoIvi/LwXS9vH72P2NY8fZhGVmoyH/RpEoCH8i//cJ61gMVumuelNegJy+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0r/ywQAAAN0AAAAPAAAAAAAAAAAAAAAA&#10;AKECAABkcnMvZG93bnJldi54bWxQSwUGAAAAAAQABAD5AAAAjwMAAAAA&#10;" strokecolor="#24211d" strokeweight="0"/>
                  <v:line id="Line 1081" o:spid="_x0000_s2084" style="position:absolute;flip:x;visibility:visible;mso-wrap-style:square" from="6636,3344" to="6659,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4aacUAAADdAAAADwAAAGRycy9kb3ducmV2LnhtbESP22rDMBBE3wv5B7GFvjVyLg2JGyWE&#10;gkkhUMjlAxZrY7m1VsZSZOfvq0Chj8PMnGHW28E2IlLna8cKJuMMBHHpdM2Vgsu5eF2C8AFZY+OY&#10;FNzJw3Yzelpjrl3PR4qnUIkEYZ+jAhNCm0vpS0MW/di1xMm7us5iSLKrpO6wT3DbyGmWLaTFmtOC&#10;wZY+DJU/p5tVMOiiON6+i7nt49c+O0zjm5lFpV6eh907iEBD+A//tT+1gtlkvoLH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Z4aacUAAADdAAAADwAAAAAAAAAA&#10;AAAAAAChAgAAZHJzL2Rvd25yZXYueG1sUEsFBgAAAAAEAAQA+QAAAJMDAAAAAA==&#10;" strokecolor="#24211d" strokeweight="0"/>
                  <v:line id="Line 1082" o:spid="_x0000_s2085" style="position:absolute;flip:x;visibility:visible;mso-wrap-style:square" from="6603,3344" to="6625,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0lKcEAAADdAAAADwAAAGRycy9kb3ducmV2LnhtbERP3WrCMBS+H/gO4QjezVSdQ6pRRCgK&#10;g4HOBzg0x6banJQmpvXtl4vBLj++/81usI2I1PnasYLZNANBXDpdc6Xg+lO8r0D4gKyxcUwKXuRh&#10;tx29bTDXruczxUuoRAphn6MCE0KbS+lLQxb91LXEibu5zmJIsKuk7rBP4baR8yz7lBZrTg0GWzoY&#10;Kh+Xp1Uw6KI4P+/Fh+3j9zH7mselWUSlJuNhvwYRaAj/4j/3SStYzJZpf3qTn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fSUpwQAAAN0AAAAPAAAAAAAAAAAAAAAA&#10;AKECAABkcnMvZG93bnJldi54bWxQSwUGAAAAAAQABAD5AAAAjwMAAAAA&#10;" strokecolor="#24211d" strokeweight="0"/>
                  <v:line id="Line 1083" o:spid="_x0000_s2086" style="position:absolute;flip:x;visibility:visible;mso-wrap-style:square" from="6569,3344" to="6591,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GAssUAAADdAAAADwAAAGRycy9kb3ducmV2LnhtbESPUWvCMBSF34X9h3CFvWlanUOqUcag&#10;bDAYqPsBl+baVJub0sS0+/eLIOzxcM75Dme7H20rIvW+cawgn2cgiCunG64V/JzK2RqED8gaW8ek&#10;4Jc87HdPky0W2g18oHgMtUgQ9gUqMCF0hZS+MmTRz11HnLyz6y2GJPta6h6HBLetXGTZq7TYcFow&#10;2NG7oep6vFkFoy7Lw+1Svtghfn9kX4u4Msuo1PN0fNuACDSG//Cj/akVLPNVDvc36Qn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jGAssUAAADdAAAADwAAAAAAAAAA&#10;AAAAAAChAgAAZHJzL2Rvd25yZXYueG1sUEsFBgAAAAAEAAQA+QAAAJMDAAAAAA==&#10;" strokecolor="#24211d" strokeweight="0"/>
                  <v:line id="Line 1084" o:spid="_x0000_s2087" style="position:absolute;flip:x;visibility:visible;mso-wrap-style:square" from="6535,3344" to="6557,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MexcUAAADdAAAADwAAAGRycy9kb3ducmV2LnhtbESPUWvCMBSF34X9h3CFvWlqnUOqUcag&#10;bDAYqPsBl+baVJub0sS0+/eLIOzxcM75Dme7H20rIvW+caxgMc9AEFdON1wr+DmVszUIH5A1to5J&#10;wS952O+eJlsstBv4QPEYapEg7AtUYELoCil9Zciin7uOOHln11sMSfa11D0OCW5bmWfZq7TYcFow&#10;2NG7oep6vFkFoy7Lw+1Svtghfn9kX3lcmWVU6nk6vm1ABBrDf/jR/tQKlotVDvc36Qn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MexcUAAADdAAAADwAAAAAAAAAA&#10;AAAAAAChAgAAZHJzL2Rvd25yZXYueG1sUEsFBgAAAAAEAAQA+QAAAJMDAAAAAA==&#10;" strokecolor="#24211d" strokeweight="0"/>
                  <v:line id="Line 1085" o:spid="_x0000_s2088" style="position:absolute;flip:x;visibility:visible;mso-wrap-style:square" from="6501,3344" to="6524,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7XsUAAADdAAAADwAAAGRycy9kb3ducmV2LnhtbESPUWvCMBSF34X9h3CFvWmqnUOqUcag&#10;bDAYqPsBl+baVJub0sS0+/eLIOzxcM75Dme7H20rIvW+caxgMc9AEFdON1wr+DmVszUIH5A1to5J&#10;wS952O+eJlsstBv4QPEYapEg7AtUYELoCil9Zciin7uOOHln11sMSfa11D0OCW5bucyyV2mx4bRg&#10;sKN3Q9X1eLMKRl2Wh9ulfLFD/P7IvpZxZfKo1PN0fNuACDSG//Cj/akV5ItVDvc36Qn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7XsUAAADdAAAADwAAAAAAAAAA&#10;AAAAAAChAgAAZHJzL2Rvd25yZXYueG1sUEsFBgAAAAAEAAQA+QAAAJMDAAAAAA==&#10;" strokecolor="#24211d" strokeweight="0"/>
                  <v:line id="Line 1086" o:spid="_x0000_s2089" style="position:absolute;flip:x;visibility:visible;mso-wrap-style:square" from="6467,3344" to="6490,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YjKsUAAADdAAAADwAAAGRycy9kb3ducmV2LnhtbESP3WoCMRSE74W+QzgF7zTrX5HVKCIs&#10;CoWC1gc4bI6bbTcnyyZm17dvCoVeDjPzDbPdD7YRkTpfO1Ywm2YgiEuna64U3D6LyRqED8gaG8ek&#10;4Eke9ruX0RZz7Xq+ULyGSiQI+xwVmBDaXEpfGrLop64lTt7ddRZDkl0ldYd9gttGzrPsTVqsOS0Y&#10;bOloqPy+PqyCQRfF5fFVLG0fP07Z+zyuzCIqNX4dDhsQgYbwH/5rn7WCxWy1hN836Qn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YjKsUAAADdAAAADwAAAAAAAAAA&#10;AAAAAAChAgAAZHJzL2Rvd25yZXYueG1sUEsFBgAAAAAEAAQA+QAAAJMDAAAAAA==&#10;" strokecolor="#24211d" strokeweight="0"/>
                  <v:line id="Line 1087" o:spid="_x0000_s2090" style="position:absolute;flip:x;visibility:visible;mso-wrap-style:square" from="6434,3344" to="6456,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qGscUAAADdAAAADwAAAGRycy9kb3ducmV2LnhtbESPUWvCMBSF3wf7D+EKe5upug6pRhmD&#10;ssFAUPcDLs21qTY3pYlp9+8XQfDxcM75Dme9HW0rIvW+caxgNs1AEFdON1wr+D2Wr0sQPiBrbB2T&#10;gj/ysN08P62x0G7gPcVDqEWCsC9QgQmhK6T0lSGLfuo64uSdXG8xJNnXUvc4JLht5TzL3qXFhtOC&#10;wY4+DVWXw9UqGHVZ7q/n8s0OcfeV/cxjbhZRqZfJ+LECEWgMj/C9/a0VLGZ5Drc36Qn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qGscUAAADdAAAADwAAAAAAAAAA&#10;AAAAAAChAgAAZHJzL2Rvd25yZXYueG1sUEsFBgAAAAAEAAQA+QAAAJMDAAAAAA==&#10;" strokecolor="#24211d" strokeweight="0"/>
                  <v:line id="Line 1088" o:spid="_x0000_s2091" style="position:absolute;flip:x;visibility:visible;mso-wrap-style:square" from="6400,3344" to="6422,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gYxsUAAADdAAAADwAAAGRycy9kb3ducmV2LnhtbESP3WoCMRSE7wt9h3AK3tWsWkVWoxRh&#10;USgU/HmAw+a4Wbs5WTYxu769KRR6OczMN8x6O9hGROp87VjBZJyBIC6drrlScDkX70sQPiBrbByT&#10;ggd52G5eX9aYa9fzkeIpVCJB2OeowITQ5lL60pBFP3YtcfKurrMYkuwqqTvsE9w2cpplC2mx5rRg&#10;sKWdofLndLcKBl0Ux/ut+LB9/N5nX9M4N7Oo1Oht+FyBCDSE//Bf+6AVzCbzBfy+S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gYxsUAAADdAAAADwAAAAAAAAAA&#10;AAAAAAChAgAAZHJzL2Rvd25yZXYueG1sUEsFBgAAAAAEAAQA+QAAAJMDAAAAAA==&#10;" strokecolor="#24211d" strokeweight="0"/>
                  <v:line id="Line 1089" o:spid="_x0000_s2092" style="position:absolute;flip:x;visibility:visible;mso-wrap-style:square" from="6366,3344" to="6388,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S9XcQAAADdAAAADwAAAGRycy9kb3ducmV2LnhtbESP22rDMBBE3wv5B7GFvjVy7sGNEkLB&#10;pFAo5PIBi7Wx3ForYymy8/dVoNDHYWbOMJvdYBsRqfO1YwWTcQaCuHS65krB5Vy8rkH4gKyxcUwK&#10;7uRhtx09bTDXrucjxVOoRIKwz1GBCaHNpfSlIYt+7Fri5F1dZzEk2VVSd9gnuG3kNMuW0mLNacFg&#10;S++Gyp/TzSoYdFEcb9/F3Pbx65B9TuPCzKJSL8/D/g1EoCH8h//aH1rBbLJYweNNeg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L1dxAAAAN0AAAAPAAAAAAAAAAAA&#10;AAAAAKECAABkcnMvZG93bnJldi54bWxQSwUGAAAAAAQABAD5AAAAkgMAAAAA&#10;" strokecolor="#24211d" strokeweight="0"/>
                  <v:line id="Line 1090" o:spid="_x0000_s2093" style="position:absolute;flip:x;visibility:visible;mso-wrap-style:square" from="6332,3344" to="6355,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spL8EAAADdAAAADwAAAGRycy9kb3ducmV2LnhtbERP3WrCMBS+H/gO4QjezVSdQ6pRRCgK&#10;g4HOBzg0x6banJQmpvXtl4vBLj++/81usI2I1PnasYLZNANBXDpdc6Xg+lO8r0D4gKyxcUwKXuRh&#10;tx29bTDXruczxUuoRAphn6MCE0KbS+lLQxb91LXEibu5zmJIsKuk7rBP4baR8yz7lBZrTg0GWzoY&#10;Kh+Xp1Uw6KI4P+/Fh+3j9zH7mselWUSlJuNhvwYRaAj/4j/3SStYzJZpbnqTn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CykvwQAAAN0AAAAPAAAAAAAAAAAAAAAA&#10;AKECAABkcnMvZG93bnJldi54bWxQSwUGAAAAAAQABAD5AAAAjwMAAAAA&#10;" strokecolor="#24211d" strokeweight="0"/>
                  <v:line id="Line 1091" o:spid="_x0000_s2094" style="position:absolute;flip:x;visibility:visible;mso-wrap-style:square" from="6298,3344" to="6321,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eMtMUAAADdAAAADwAAAGRycy9kb3ducmV2LnhtbESP22rDMBBE3wv5B7GFvjVyriRulBAK&#10;JoVCIZcPWKyN5dZaGUuRnb+vAoU+DjNzhtnsBtuISJ2vHSuYjDMQxKXTNVcKLufidQXCB2SNjWNS&#10;cCcPu+3oaYO5dj0fKZ5CJRKEfY4KTAhtLqUvDVn0Y9cSJ+/qOoshya6SusM+wW0jp1m2lBZrTgsG&#10;W3o3VP6cblbBoIviePsu5raPX4fscxoXZhaVenke9m8gAg3hP/zX/tAKZpPFGh5v0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eMtMUAAADdAAAADwAAAAAAAAAA&#10;AAAAAAChAgAAZHJzL2Rvd25yZXYueG1sUEsFBgAAAAAEAAQA+QAAAJMDAAAAAA==&#10;" strokecolor="#24211d" strokeweight="0"/>
                  <v:line id="Line 1092" o:spid="_x0000_s2095" style="position:absolute;flip:x;visibility:visible;mso-wrap-style:square" from="6265,3344" to="6287,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HvlMEAAADdAAAADwAAAGRycy9kb3ducmV2LnhtbERP3WrCMBS+H/gO4Qy8m6m6iXRGEaEo&#10;DAZWH+DQHJtuzUlpYlrf3lwMdvnx/W92o21FpN43jhXMZxkI4srphmsF10vxtgbhA7LG1jEpeJCH&#10;3XbyssFcu4HPFMtQixTCPkcFJoQul9JXhiz6meuIE3dzvcWQYF9L3eOQwm0rF1m2khYbTg0GOzoY&#10;qn7Lu1Uw6qI433+KdzvE72P2tYgfZhmVmr6O+08QgcbwL/5zn7SC5XyV9qc36QnI7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e+UwQAAAN0AAAAPAAAAAAAAAAAAAAAA&#10;AKECAABkcnMvZG93bnJldi54bWxQSwUGAAAAAAQABAD5AAAAjwMAAAAA&#10;" strokecolor="#24211d" strokeweight="0"/>
                  <v:line id="Line 1093" o:spid="_x0000_s2096" style="position:absolute;flip:x;visibility:visible;mso-wrap-style:square" from="6231,3344" to="6253,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1KD8UAAADdAAAADwAAAGRycy9kb3ducmV2LnhtbESPUWvCMBSF3wf7D+EOfJtp1cnojDIG&#10;RWEgqPsBl+auqTY3pYlp/feLIOzxcM75Dme1GW0rIvW+cawgn2YgiCunG64V/JzK13cQPiBrbB2T&#10;ght52Kyfn1ZYaDfwgeIx1CJB2BeowITQFVL6ypBFP3UdcfJ+XW8xJNnXUvc4JLht5SzLltJiw2nB&#10;YEdfhqrL8WoVjLosD9dzubBD3G+z71l8M/Oo1ORl/PwAEWgM/+FHe6cVzPNlDv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1KD8UAAADdAAAADwAAAAAAAAAA&#10;AAAAAAChAgAAZHJzL2Rvd25yZXYueG1sUEsFBgAAAAAEAAQA+QAAAJMDAAAAAA==&#10;" strokecolor="#24211d" strokeweight="0"/>
                  <v:line id="Line 1094" o:spid="_x0000_s2097" style="position:absolute;flip:x;visibility:visible;mso-wrap-style:square" from="6197,3344" to="6219,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UeMUAAADdAAAADwAAAGRycy9kb3ducmV2LnhtbESPUWvCMBSF3wf7D+EOfJup1cnojDIG&#10;RWEgqPsBl+auqTY3pYlp/feLIOzxcM75Dme1GW0rIvW+caxgNs1AEFdON1wr+DmVr+8gfEDW2Dom&#10;BTfysFk/P62w0G7gA8VjqEWCsC9QgQmhK6T0lSGLfuo64uT9ut5iSLKvpe5xSHDbyjzLltJiw2nB&#10;YEdfhqrL8WoVjLosD9dzubBD3G+z7zy+mXlUavIyfn6ACDSG//CjvdMK5rNlDv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UeMUAAADdAAAADwAAAAAAAAAA&#10;AAAAAAChAgAAZHJzL2Rvd25yZXYueG1sUEsFBgAAAAAEAAQA+QAAAJMDAAAAAA==&#10;" strokecolor="#24211d" strokeweight="0"/>
                  <v:line id="Line 1095" o:spid="_x0000_s2098" style="position:absolute;flip:x;visibility:visible;mso-wrap-style:square" from="6163,3344" to="6186,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Nx48UAAADdAAAADwAAAGRycy9kb3ducmV2LnhtbESPzWrDMBCE74W8g9hAb42cuA3BiRJC&#10;wLRQKOTnARZrYzmxVsZSZPftq0Khx2FmvmE2u9G2IlLvG8cK5rMMBHHldMO1gsu5fFmB8AFZY+uY&#10;FHyTh9128rTBQruBjxRPoRYJwr5ABSaErpDSV4Ys+pnriJN3db3FkGRfS93jkOC2lYssW0qLDacF&#10;gx0dDFX308MqGHVZHh+38tUO8es9+1zEN5NHpZ6n434NItAY/sN/7Q+tIJ8vc/h9k5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8Nx48UAAADdAAAADwAAAAAAAAAA&#10;AAAAAAChAgAAZHJzL2Rvd25yZXYueG1sUEsFBgAAAAAEAAQA+QAAAJMDAAAAAA==&#10;" strokecolor="#24211d" strokeweight="0"/>
                  <v:line id="Line 1096" o:spid="_x0000_s2099" style="position:absolute;flip:x;visibility:visible;mso-wrap-style:square" from="6129,3344" to="6152,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rpl8QAAADdAAAADwAAAGRycy9kb3ducmV2LnhtbESP22rDMBBE3wv9B7GFvDVyrgQnSigF&#10;00ChkMsHLNbGcmqtjKXIzt9HhUIeh5k5w2x2g21EpM7XjhVMxhkI4tLpmisF51PxvgLhA7LGxjEp&#10;uJOH3fb1ZYO5dj0fKB5DJRKEfY4KTAhtLqUvDVn0Y9cSJ+/iOoshya6SusM+wW0jp1m2lBZrTgsG&#10;W/o0VP4eb1bBoIvicLsWc9vHn6/sexoXZhaVGr0NH2sQgYbwDP+391rBbLKcw9+b9AT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KumXxAAAAN0AAAAPAAAAAAAAAAAA&#10;AAAAAKECAABkcnMvZG93bnJldi54bWxQSwUGAAAAAAQABAD5AAAAkgMAAAAA&#10;" strokecolor="#24211d" strokeweight="0"/>
                  <v:line id="Line 1097" o:spid="_x0000_s2100" style="position:absolute;flip:x;visibility:visible;mso-wrap-style:square" from="6096,3344" to="6118,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ZMDMUAAADdAAAADwAAAGRycy9kb3ducmV2LnhtbESP3WoCMRSE7wt9h3AK3tWsWkVWoxRh&#10;USgU/HmAw+a4Wbs5WTYxu769KRR6OczMN8x6O9hGROp87VjBZJyBIC6drrlScDkX70sQPiBrbByT&#10;ggd52G5eX9aYa9fzkeIpVCJB2OeowITQ5lL60pBFP3YtcfKurrMYkuwqqTvsE9w2cpplC2mx5rRg&#10;sKWdofLndLcKBl0Ux/ut+LB9/N5nX9M4N7Oo1Oht+FyBCDSE//Bf+6AVzCaLOfy+S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ZMDMUAAADdAAAADwAAAAAAAAAA&#10;AAAAAAChAgAAZHJzL2Rvd25yZXYueG1sUEsFBgAAAAAEAAQA+QAAAJMDAAAAAA==&#10;" strokecolor="#24211d" strokeweight="0"/>
                  <v:line id="Line 1098" o:spid="_x0000_s2101" style="position:absolute;flip:x;visibility:visible;mso-wrap-style:square" from="6062,3344" to="6084,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TSe8UAAADdAAAADwAAAGRycy9kb3ducmV2LnhtbESPzWrDMBCE74W8g9hAb42cpDXBiRJC&#10;wLRQKOTnARZrYzmxVsZSZPftq0Khx2FmvmE2u9G2IlLvG8cK5rMMBHHldMO1gsu5fFmB8AFZY+uY&#10;FHyTh9128rTBQruBjxRPoRYJwr5ABSaErpDSV4Ys+pnriJN3db3FkGRfS93jkOC2lYssy6XFhtOC&#10;wY4Ohqr76WEVjLosj49b+WqH+PWefS7im1lGpZ6n434NItAY/sN/7Q+tYDnPc/h9k5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7TSe8UAAADdAAAADwAAAAAAAAAA&#10;AAAAAAChAgAAZHJzL2Rvd25yZXYueG1sUEsFBgAAAAAEAAQA+QAAAJMDAAAAAA==&#10;" strokecolor="#24211d" strokeweight="0"/>
                  <v:line id="Line 1099" o:spid="_x0000_s2102" style="position:absolute;flip:x;visibility:visible;mso-wrap-style:square" from="6028,3344" to="6050,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h34MUAAADdAAAADwAAAGRycy9kb3ducmV2LnhtbESP3WoCMRSE7wu+QziCdzWrtrZsjSLC&#10;YqFQ8OcBDpvTzermZNnE7Pr2plDo5TAz3zCrzWAbEanztWMFs2kGgrh0uuZKwflUPL+D8AFZY+OY&#10;FNzJw2Y9elphrl3PB4rHUIkEYZ+jAhNCm0vpS0MW/dS1xMn7cZ3FkGRXSd1hn+C2kfMsW0qLNacF&#10;gy3tDJXX480qGHRRHG6X4sX28Xuffc3jq1lEpSbjYfsBItAQ/sN/7U+tYDFbvsHvm/QE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h34MUAAADdAAAADwAAAAAAAAAA&#10;AAAAAAChAgAAZHJzL2Rvd25yZXYueG1sUEsFBgAAAAAEAAQA+QAAAJMDAAAAAA==&#10;" strokecolor="#24211d" strokeweight="0"/>
                  <v:line id="Line 1100" o:spid="_x0000_s2103" style="position:absolute;flip:x;visibility:visible;mso-wrap-style:square" from="5994,3344" to="6017,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fjksEAAADdAAAADwAAAGRycy9kb3ducmV2LnhtbERP3WrCMBS+H/gO4Qy8m6m6iXRGEaEo&#10;DAZWH+DQHJtuzUlpYlrf3lwMdvnx/W92o21FpN43jhXMZxkI4srphmsF10vxtgbhA7LG1jEpeJCH&#10;3XbyssFcu4HPFMtQixTCPkcFJoQul9JXhiz6meuIE3dzvcWQYF9L3eOQwm0rF1m2khYbTg0GOzoY&#10;qn7Lu1Uw6qI433+KdzvE72P2tYgfZhmVmr6O+08QgcbwL/5zn7SC5XyV5qY36QnI7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Z+OSwQAAAN0AAAAPAAAAAAAAAAAAAAAA&#10;AKECAABkcnMvZG93bnJldi54bWxQSwUGAAAAAAQABAD5AAAAjwMAAAAA&#10;" strokecolor="#24211d" strokeweight="0"/>
                  <v:line id="Line 1101" o:spid="_x0000_s2104" style="position:absolute;flip:x;visibility:visible;mso-wrap-style:square" from="5960,3344" to="5983,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tGCcUAAADdAAAADwAAAGRycy9kb3ducmV2LnhtbESP3WoCMRSE7wu+QziCdzWrttJujSLC&#10;YqFQ8OcBDpvTzermZNnE7Pr2plDo5TAz3zCrzWAbEanztWMFs2kGgrh0uuZKwflUPL+B8AFZY+OY&#10;FNzJw2Y9elphrl3PB4rHUIkEYZ+jAhNCm0vpS0MW/dS1xMn7cZ3FkGRXSd1hn+C2kfMsW0qLNacF&#10;gy3tDJXX480qGHRRHG6X4sX28Xuffc3jq1lEpSbjYfsBItAQ/sN/7U+tYDFbvsPvm/QE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itGCcUAAADdAAAADwAAAAAAAAAA&#10;AAAAAAChAgAAZHJzL2Rvd25yZXYueG1sUEsFBgAAAAAEAAQA+QAAAJMDAAAAAA==&#10;" strokecolor="#24211d" strokeweight="0"/>
                  <v:line id="Line 1102" o:spid="_x0000_s2105" style="position:absolute;flip:x;visibility:visible;mso-wrap-style:square" from="5927,3344" to="5949,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5ScIAAADdAAAADwAAAGRycy9kb3ducmV2LnhtbERP3WrCMBS+H/gO4Qi7m6m6qVSjyKA4&#10;GAz8eYBDc2yqzUlpYlrffrkY7PLj+9/sBtuISJ2vHSuYTjIQxKXTNVcKLufibQXCB2SNjWNS8CQP&#10;u+3oZYO5dj0fKZ5CJVII+xwVmBDaXEpfGrLoJ64lTtzVdRZDgl0ldYd9CreNnGXZQlqsOTUYbOnT&#10;UHk/PayCQRfF8XEr3m0ffw7Z9yx+mHlU6nU87NcgAg3hX/zn/tIK5tNl2p/epCc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5ScIAAADdAAAADwAAAAAAAAAAAAAA&#10;AAChAgAAZHJzL2Rvd25yZXYueG1sUEsFBgAAAAAEAAQA+QAAAJADAAAAAA==&#10;" strokecolor="#24211d" strokeweight="0"/>
                  <v:line id="Line 1103" o:spid="_x0000_s2106" style="position:absolute;flip:x;visibility:visible;mso-wrap-style:square" from="5893,3344" to="5915,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Tc0sUAAADdAAAADwAAAGRycy9kb3ducmV2LnhtbESPzWrDMBCE74W+g9hCbo3spE2LEyWE&#10;gEmhUMjPAyzWxnJirYylyO7bV4VCj8PMfMOsNqNtRaTeN44V5NMMBHHldMO1gvOpfH4H4QOyxtYx&#10;KfgmD5v148MKC+0GPlA8hlokCPsCFZgQukJKXxmy6KeuI07exfUWQ5J9LXWPQ4LbVs6ybCEtNpwW&#10;DHa0M1TdjnerYNRlebhfyxc7xK999jmLr2YelZo8jdsliEBj+A//tT+0gnn+lsP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Tc0sUAAADdAAAADwAAAAAAAAAA&#10;AAAAAAChAgAAZHJzL2Rvd25yZXYueG1sUEsFBgAAAAAEAAQA+QAAAJMDAAAAAA==&#10;" strokecolor="#24211d" strokeweight="0"/>
                  <v:line id="Line 1104" o:spid="_x0000_s2107" style="position:absolute;flip:x;visibility:visible;mso-wrap-style:square" from="5859,3344" to="5881,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ZCpcUAAADdAAAADwAAAGRycy9kb3ducmV2LnhtbESPzWrDMBCE74W+g9hCbo0cp02LEyWU&#10;gkmhUMjPAyzWxnJrrYylyM7bR4VAjsPMfMOsNqNtRaTeN44VzKYZCOLK6YZrBcdD+fwOwgdkja1j&#10;UnAhD5v148MKC+0G3lHch1okCPsCFZgQukJKXxmy6KeuI07eyfUWQ5J9LXWPQ4LbVuZZtpAWG04L&#10;Bjv6NFT97c9WwajLcnf+LV/sEH+22XceX808KjV5Gj+WIAKN4R6+tb+0gvnsLYf/N+kJ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ZCpcUAAADdAAAADwAAAAAAAAAA&#10;AAAAAAChAgAAZHJzL2Rvd25yZXYueG1sUEsFBgAAAAAEAAQA+QAAAJMDAAAAAA==&#10;" strokecolor="#24211d" strokeweight="0"/>
                  <v:line id="Line 1105" o:spid="_x0000_s2108" style="position:absolute;flip:x;visibility:visible;mso-wrap-style:square" from="5825,3344" to="5848,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rnPsUAAADdAAAADwAAAGRycy9kb3ducmV2LnhtbESPzWrDMBCE74W+g9hCbo2cuE2LEyWU&#10;gkmhUMjPAyzWxnJrrYylyM7bR4VAjsPMfMOsNqNtRaTeN44VzKYZCOLK6YZrBcdD+fwOwgdkja1j&#10;UnAhD5v148MKC+0G3lHch1okCPsCFZgQukJKXxmy6KeuI07eyfUWQ5J9LXWPQ4LbVs6zbCEtNpwW&#10;DHb0aaj625+tglGX5e78W77YIf5ss+95fDV5VGryNH4sQQQawz18a39pBfnsLYf/N+kJ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rnPsUAAADdAAAADwAAAAAAAAAA&#10;AAAAAAChAgAAZHJzL2Rvd25yZXYueG1sUEsFBgAAAAAEAAQA+QAAAJMDAAAAAA==&#10;" strokecolor="#24211d" strokeweight="0"/>
                  <v:line id="Line 1106" o:spid="_x0000_s2109" style="position:absolute;flip:x;visibility:visible;mso-wrap-style:square" from="5791,3344" to="5814,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N/SsUAAADdAAAADwAAAGRycy9kb3ducmV2LnhtbESP22rDMBBE3wv5B7GFvjVyLk2CGyWE&#10;gkkhUMjlAxZrY7m1VsZSZOfvq0Chj8PMnGHW28E2IlLna8cKJuMMBHHpdM2Vgsu5eF2B8AFZY+OY&#10;FNzJw3Yzelpjrl3PR4qnUIkEYZ+jAhNCm0vpS0MW/di1xMm7us5iSLKrpO6wT3DbyGmWLaTFmtOC&#10;wZY+DJU/p5tVMOiiON6+i7nt49c+O0zjm5lFpV6eh907iEBD+A//tT+1gtlkOYfH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N/SsUAAADdAAAADwAAAAAAAAAA&#10;AAAAAAChAgAAZHJzL2Rvd25yZXYueG1sUEsFBgAAAAAEAAQA+QAAAJMDAAAAAA==&#10;" strokecolor="#24211d" strokeweight="0"/>
                  <v:line id="Line 1107" o:spid="_x0000_s2110" style="position:absolute;flip:x;visibility:visible;mso-wrap-style:square" from="5758,3344" to="5780,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a0cQAAADdAAAADwAAAGRycy9kb3ducmV2LnhtbESP22rDMBBE3wv5B7GFvjVy7sGNEkLB&#10;pFAo5PIBi7Wx3ForYymy8/dVoNDHYWbOMJvdYBsRqfO1YwWTcQaCuHS65krB5Vy8rkH4gKyxcUwK&#10;7uRhtx09bTDXrucjxVOoRIKwz1GBCaHNpfSlIYt+7Fri5F1dZzEk2VVSd9gnuG3kNMuW0mLNacFg&#10;S++Gyp/TzSoYdFEcb9/F3Pbx65B9TuPCzKJSL8/D/g1EoCH8h//aH1rBbLJawONNeg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v9rRxAAAAN0AAAAPAAAAAAAAAAAA&#10;AAAAAKECAABkcnMvZG93bnJldi54bWxQSwUGAAAAAAQABAD5AAAAkgMAAAAA&#10;" strokecolor="#24211d" strokeweight="0"/>
                  <v:line id="Line 1108" o:spid="_x0000_s2111" style="position:absolute;flip:x;visibility:visible;mso-wrap-style:square" from="5724,3344" to="5746,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1EpsUAAADdAAAADwAAAGRycy9kb3ducmV2LnhtbESP3WoCMRSE7wu+QziCdzWrtrZsjSLC&#10;YqFQ8OcBDpvTzermZNnE7Pr2plDo5TAz3zCrzWAbEanztWMFs2kGgrh0uuZKwflUPL+D8AFZY+OY&#10;FNzJw2Y9elphrl3PB4rHUIkEYZ+jAhNCm0vpS0MW/dS1xMn7cZ3FkGRXSd1hn+C2kfMsW0qLNacF&#10;gy3tDJXX480qGHRRHG6X4sX28Xuffc3jq1lEpSbjYfsBItAQ/sN/7U+tYDF7W8Lvm/QE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m1EpsUAAADdAAAADwAAAAAAAAAA&#10;AAAAAAChAgAAZHJzL2Rvd25yZXYueG1sUEsFBgAAAAAEAAQA+QAAAJMDAAAAAA==&#10;" strokecolor="#24211d" strokeweight="0"/>
                  <v:line id="Line 1109" o:spid="_x0000_s2112" style="position:absolute;flip:x;visibility:visible;mso-wrap-style:square" from="5690,3344" to="5712,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HhPcUAAADdAAAADwAAAGRycy9kb3ducmV2LnhtbESPUWvCMBSF3wf+h3AF32aqbjo6o4hQ&#10;HAwG6n7Apblrqs1NaWJa/70ZDPZ4OOd8h7PeDrYRkTpfO1Ywm2YgiEuna64UfJ+L5zcQPiBrbByT&#10;gjt52G5GT2vMtev5SPEUKpEg7HNUYEJocyl9aciin7qWOHk/rrMYkuwqqTvsE9w2cp5lS2mx5rRg&#10;sKW9ofJ6ulkFgy6K4+1SvNg+fh2yz3l8NYuo1GQ87N5BBBrCf/iv/aEVLGarFfy+SU9A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HhPcUAAADdAAAADwAAAAAAAAAA&#10;AAAAAAChAgAAZHJzL2Rvd25yZXYueG1sUEsFBgAAAAAEAAQA+QAAAJMDAAAAAA==&#10;" strokecolor="#24211d" strokeweight="0"/>
                  <v:line id="Line 1110" o:spid="_x0000_s2113" style="position:absolute;flip:x;visibility:visible;mso-wrap-style:square" from="5656,3344" to="5679,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51T8IAAADdAAAADwAAAGRycy9kb3ducmV2LnhtbERP3WrCMBS+H/gO4Qi7m6m6qVSjyKA4&#10;GAz8eYBDc2yqzUlpYlrffrkY7PLj+9/sBtuISJ2vHSuYTjIQxKXTNVcKLufibQXCB2SNjWNS8CQP&#10;u+3oZYO5dj0fKZ5CJVII+xwVmBDaXEpfGrLoJ64lTtzVdRZDgl0ldYd9CreNnGXZQlqsOTUYbOnT&#10;UHk/PayCQRfF8XEr3m0ffw7Z9yx+mHlU6nU87NcgAg3hX/zn/tIK5tNlmpvepCc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51T8IAAADdAAAADwAAAAAAAAAAAAAA&#10;AAChAgAAZHJzL2Rvd25yZXYueG1sUEsFBgAAAAAEAAQA+QAAAJADAAAAAA==&#10;" strokecolor="#24211d" strokeweight="0"/>
                  <v:line id="Line 1111" o:spid="_x0000_s2114" style="position:absolute;flip:x;visibility:visible;mso-wrap-style:square" from="5622,3344" to="5645,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Q1MUAAADdAAAADwAAAGRycy9kb3ducmV2LnhtbESP3WoCMRSE7wXfIRzBO82qtT9bo4iw&#10;VCgUtH2Aw+Z0s3Vzsmxidvv2jVDwcpiZb5jNbrCNiNT52rGCxTwDQVw6XXOl4OuzmD2D8AFZY+OY&#10;FPySh912PNpgrl3PJ4rnUIkEYZ+jAhNCm0vpS0MW/dy1xMn7dp3FkGRXSd1hn+C2kcsse5QWa04L&#10;Bls6GCov56tVMOiiOF1/igfbx4+37H0Z12YVlZpOhv0riEBDuIf/20etYLV4eoHbm/Q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Q1MUAAADdAAAADwAAAAAAAAAA&#10;AAAAAAChAgAAZHJzL2Rvd25yZXYueG1sUEsFBgAAAAAEAAQA+QAAAJMDAAAAAA==&#10;" strokecolor="#24211d" strokeweight="0"/>
                  <v:line id="Line 1112" o:spid="_x0000_s2115" style="position:absolute;flip:y;visibility:visible;mso-wrap-style:square" from="5611,3310" to="5611,3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0JbsEAAADdAAAADwAAAGRycy9kb3ducmV2LnhtbERP3WrCMBS+H/gO4Qy8m6m6iVSjiFAU&#10;BgPrHuDQnDV1zUlpYlrf3lwMdvnx/W/3o21FpN43jhXMZxkI4srphmsF39fibQ3CB2SNrWNS8CAP&#10;+93kZYu5dgNfKJahFimEfY4KTAhdLqWvDFn0M9cRJ+7H9RZDgn0tdY9DCretXGTZSlpsODUY7Oho&#10;qPot71bBqIvicr8V73aIX6fscxE/zDIqNX0dDxsQgcbwL/5zn7WC5Xyd9qc36QnI3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HQluwQAAAN0AAAAPAAAAAAAAAAAAAAAA&#10;AKECAABkcnMvZG93bnJldi54bWxQSwUGAAAAAAQABAD5AAAAjwMAAAAA&#10;" strokecolor="#24211d" strokeweight="0"/>
                  <v:line id="Line 1113" o:spid="_x0000_s2116" style="position:absolute;flip:y;visibility:visible;mso-wrap-style:square" from="5611,3276" to="5611,3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Gs9cUAAADdAAAADwAAAGRycy9kb3ducmV2LnhtbESPUWvCMBSF3wf7D+EOfJtp1Q3pjDIG&#10;RWEgqPsBl+auqTY3pYlp/feLIOzxcM75Dme1GW0rIvW+cawgn2YgiCunG64V/JzK1yUIH5A1to5J&#10;wY08bNbPTysstBv4QPEYapEg7AtUYELoCil9Zciin7qOOHm/rrcYkuxrqXscEty2cpZl79Jiw2nB&#10;YEdfhqrL8WoVjLosD9dzubBD3G+z71l8M/Oo1ORl/PwAEWgM/+FHe6cVzPNlDv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FGs9cUAAADdAAAADwAAAAAAAAAA&#10;AAAAAAChAgAAZHJzL2Rvd25yZXYueG1sUEsFBgAAAAAEAAQA+QAAAJMDAAAAAA==&#10;" strokecolor="#24211d" strokeweight="0"/>
                  <v:line id="Line 1114" o:spid="_x0000_s2117" style="position:absolute;flip:y;visibility:visible;mso-wrap-style:square" from="5611,3242" to="5611,3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MygsUAAADdAAAADwAAAGRycy9kb3ducmV2LnhtbESPUWvCMBSF3wf7D+EOfJup1Q3pjDIG&#10;RWEgqPsBl+auqTY3pYlp/feLIOzxcM75Dme1GW0rIvW+caxgNs1AEFdON1wr+DmVr0sQPiBrbB2T&#10;ght52Kyfn1ZYaDfwgeIx1CJB2BeowITQFVL6ypBFP3UdcfJ+XW8xJNnXUvc4JLhtZZ5l79Jiw2nB&#10;YEdfhqrL8WoVjLosD9dzubBD3G+z7zy+mXlUavIyfn6ACDSG//CjvdMK5rNlDv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MygsUAAADdAAAADwAAAAAAAAAA&#10;AAAAAAChAgAAZHJzL2Rvd25yZXYueG1sUEsFBgAAAAAEAAQA+QAAAJMDAAAAAA==&#10;" strokecolor="#24211d" strokeweight="0"/>
                  <v:line id="Line 1115" o:spid="_x0000_s2118" style="position:absolute;flip:y;visibility:visible;mso-wrap-style:square" from="5611,3208" to="5611,3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XGcUAAADdAAAADwAAAGRycy9kb3ducmV2LnhtbESPUWvCMBSF3wf7D+EOfJup1g3pjDIG&#10;RWEgqPsBl+auqTY3pYlp/feLIOzxcM75Dme1GW0rIvW+caxgNs1AEFdON1wr+DmVr0sQPiBrbB2T&#10;ght52Kyfn1ZYaDfwgeIx1CJB2BeowITQFVL6ypBFP3UdcfJ+XW8xJNnXUvc4JLht5TzL3qXFhtOC&#10;wY6+DFWX49UqGHVZHq7ncmGHuN9m3/P4ZvKo1ORl/PwAEWgM/+FHe6cV5LNlDv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XGcUAAADdAAAADwAAAAAAAAAA&#10;AAAAAAChAgAAZHJzL2Rvd25yZXYueG1sUEsFBgAAAAAEAAQA+QAAAJMDAAAAAA==&#10;" strokecolor="#24211d" strokeweight="0"/>
                  <v:line id="Line 1116" o:spid="_x0000_s2119" style="position:absolute;flip:y;visibility:visible;mso-wrap-style:square" from="5611,3174" to="5611,3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YPbcQAAADdAAAADwAAAGRycy9kb3ducmV2LnhtbESP22rDMBBE3wv9B7GFvDVyrgQnSigF&#10;00ChkMsHLNbGcmqtjKXIzt9HhUIeh5k5w2x2g21EpM7XjhVMxhkI4tLpmisF51PxvgLhA7LGxjEp&#10;uJOH3fb1ZYO5dj0fKB5DJRKEfY4KTAhtLqUvDVn0Y9cSJ+/iOoshya6SusM+wW0jp1m2lBZrTgsG&#10;W/o0VP4eb1bBoIvicLsWc9vHn6/sexoXZhaVGr0NH2sQgYbwDP+391rBbLKaw9+b9AT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Jg9txAAAAN0AAAAPAAAAAAAAAAAA&#10;AAAAAKECAABkcnMvZG93bnJldi54bWxQSwUGAAAAAAQABAD5AAAAkgMAAAAA&#10;" strokecolor="#24211d" strokeweight="0"/>
                  <v:line id="Line 1117" o:spid="_x0000_s2120" style="position:absolute;flip:y;visibility:visible;mso-wrap-style:square" from="5611,3140" to="5611,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qq9sUAAADdAAAADwAAAGRycy9kb3ducmV2LnhtbESP3WoCMRSE7wt9h3AK3tWsWkVWoxRh&#10;USgU/HmAw+a4Wbs5WTYxu769KRR6OczMN8x6O9hGROp87VjBZJyBIC6drrlScDkX70sQPiBrbByT&#10;ggd52G5eX9aYa9fzkeIpVCJB2OeowITQ5lL60pBFP3YtcfKurrMYkuwqqTvsE9w2cpplC2mx5rRg&#10;sKWdofLndLcKBl0Ux/ut+LB9/N5nX9M4N7Oo1Oht+FyBCDSE//Bf+6AVzCbLOfy+S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2qq9sUAAADdAAAADwAAAAAAAAAA&#10;AAAAAAChAgAAZHJzL2Rvd25yZXYueG1sUEsFBgAAAAAEAAQA+QAAAJMDAAAAAA==&#10;" strokecolor="#24211d" strokeweight="0"/>
                  <v:line id="Line 1118" o:spid="_x0000_s2121" style="position:absolute;flip:y;visibility:visible;mso-wrap-style:square" from="5611,3106" to="5611,3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g0gcQAAADdAAAADwAAAGRycy9kb3ducmV2LnhtbESPUWvCMBSF3wf+h3AF32aqbiLVKCIU&#10;hcFAtx9waa5NtbkpTUzrv18Ggz0ezjnf4Wx2g21EpM7XjhXMphkI4tLpmisF31/F6wqED8gaG8ek&#10;4EkedtvRywZz7Xo+U7yESiQI+xwVmBDaXEpfGrLop64lTt7VdRZDkl0ldYd9gttGzrNsKS3WnBYM&#10;tnQwVN4vD6tg0EVxftyKN9vHz2P2MY/vZhGVmoyH/RpEoCH8h//aJ61gMVst4fdNeg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uDSBxAAAAN0AAAAPAAAAAAAAAAAA&#10;AAAAAKECAABkcnMvZG93bnJldi54bWxQSwUGAAAAAAQABAD5AAAAkgMAAAAA&#10;" strokecolor="#24211d" strokeweight="0"/>
                  <v:line id="Line 1119" o:spid="_x0000_s2122" style="position:absolute;flip:y;visibility:visible;mso-wrap-style:square" from="5611,3072" to="5611,3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SRGsUAAADdAAAADwAAAGRycy9kb3ducmV2LnhtbESPUWvCMBSF3wf+h3AF32aqbk46o4hQ&#10;HAwG6n7Apblrqs1NaWJa/70ZDPZ4OOd8h7PeDrYRkTpfO1Ywm2YgiEuna64UfJ+L5xUIH5A1No5J&#10;wZ08bDejpzXm2vV8pHgKlUgQ9jkqMCG0uZS+NGTRT11LnLwf11kMSXaV1B32CW4bOc+ypbRYc1ow&#10;2NLeUHk93ayCQRfF8XYpXmwfvw7Z5zy+mkVUajIedu8gAg3hP/zX/tAKFrPVG/y+SU9A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SRGsUAAADdAAAADwAAAAAAAAAA&#10;AAAAAAChAgAAZHJzL2Rvd25yZXYueG1sUEsFBgAAAAAEAAQA+QAAAJMDAAAAAA==&#10;" strokecolor="#24211d" strokeweight="0"/>
                  <v:line id="Line 1120" o:spid="_x0000_s2123" style="position:absolute;flip:y;visibility:visible;mso-wrap-style:square" from="5611,3039" to="5611,3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sFaMEAAADdAAAADwAAAGRycy9kb3ducmV2LnhtbERP3WrCMBS+H/gO4Qy8m6m6iVSjiFAU&#10;BgPrHuDQnDV1zUlpYlrf3lwMdvnx/W/3o21FpN43jhXMZxkI4srphmsF39fibQ3CB2SNrWNS8CAP&#10;+93kZYu5dgNfKJahFimEfY4KTAhdLqWvDFn0M9cRJ+7H9RZDgn0tdY9DCretXGTZSlpsODUY7Oho&#10;qPot71bBqIvicr8V73aIX6fscxE/zDIqNX0dDxsQgcbwL/5zn7WC5Xyd5qY36QnI3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awVowQAAAN0AAAAPAAAAAAAAAAAAAAAA&#10;AKECAABkcnMvZG93bnJldi54bWxQSwUGAAAAAAQABAD5AAAAjwMAAAAA&#10;" strokecolor="#24211d" strokeweight="0"/>
                  <v:line id="Line 1121" o:spid="_x0000_s2124" style="position:absolute;flip:y;visibility:visible;mso-wrap-style:square" from="5611,3005" to="5611,3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eg88UAAADdAAAADwAAAGRycy9kb3ducmV2LnhtbESPUWvCMBSF3wf+h3AF32aqbuI6o4hQ&#10;HAwG6n7Apblrqs1NaWJa/70ZDPZ4OOd8h7PeDrYRkTpfO1Ywm2YgiEuna64UfJ+L5xUIH5A1No5J&#10;wZ08bDejpzXm2vV8pHgKlUgQ9jkqMCG0uZS+NGTRT11LnLwf11kMSXaV1B32CW4bOc+ypbRYc1ow&#10;2NLeUHk93ayCQRfF8XYpXmwfvw7Z5zy+mkVUajIedu8gAg3hP/zX/tAKFrPVG/y+SU9A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eg88UAAADdAAAADwAAAAAAAAAA&#10;AAAAAAChAgAAZHJzL2Rvd25yZXYueG1sUEsFBgAAAAAEAAQA+QAAAJMDAAAAAA==&#10;" strokecolor="#24211d" strokeweight="0"/>
                  <v:line id="Line 1122" o:spid="_x0000_s2125" style="position:absolute;flip:y;visibility:visible;mso-wrap-style:square" from="5611,2971" to="5611,2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Sfs8IAAADdAAAADwAAAGRycy9kb3ducmV2LnhtbERP3WrCMBS+H/gO4Qi7m6m6iVajyKA4&#10;GAz8eYBDc2yqzUlpYlrffrkY7PLj+9/sBtuISJ2vHSuYTjIQxKXTNVcKLufibQnCB2SNjWNS8CQP&#10;u+3oZYO5dj0fKZ5CJVII+xwVmBDaXEpfGrLoJ64lTtzVdRZDgl0ldYd9CreNnGXZQlqsOTUYbOnT&#10;UHk/PayCQRfF8XEr3m0ffw7Z9yx+mHlU6nU87NcgAg3hX/zn/tIK5tNV2p/epCc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Sfs8IAAADdAAAADwAAAAAAAAAAAAAA&#10;AAChAgAAZHJzL2Rvd25yZXYueG1sUEsFBgAAAAAEAAQA+QAAAJADAAAAAA==&#10;" strokecolor="#24211d" strokeweight="0"/>
                  <v:line id="Line 1123" o:spid="_x0000_s2126" style="position:absolute;flip:y;visibility:visible;mso-wrap-style:square" from="5611,2937" to="5611,2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g6KMUAAADdAAAADwAAAGRycy9kb3ducmV2LnhtbESPzWrDMBCE74W+g9hCbo3spA2tEyWE&#10;gEmhUMjPAyzWxnJirYylyO7bV4VCj8PMfMOsNqNtRaTeN44V5NMMBHHldMO1gvOpfH4D4QOyxtYx&#10;KfgmD5v148MKC+0GPlA8hlokCPsCFZgQukJKXxmy6KeuI07exfUWQ5J9LXWPQ4LbVs6ybCEtNpwW&#10;DHa0M1TdjnerYNRlebhfyxc7xK999jmLr2YelZo8jdsliEBj+A//tT+0gnn+nsP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g6KMUAAADdAAAADwAAAAAAAAAA&#10;AAAAAAChAgAAZHJzL2Rvd25yZXYueG1sUEsFBgAAAAAEAAQA+QAAAJMDAAAAAA==&#10;" strokecolor="#24211d" strokeweight="0"/>
                  <v:line id="Line 1124" o:spid="_x0000_s2127" style="position:absolute;flip:y;visibility:visible;mso-wrap-style:square" from="5611,2903" to="5611,2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qkX8UAAADdAAAADwAAAGRycy9kb3ducmV2LnhtbESPzWrDMBCE74W+g9hCbo0cpw2tEyWU&#10;gkmhUMjPAyzWxnJrrYylyM7bR4VAjsPMfMOsNqNtRaTeN44VzKYZCOLK6YZrBcdD+fwGwgdkja1j&#10;UnAhD5v148MKC+0G3lHch1okCPsCFZgQukJKXxmy6KeuI07eyfUWQ5J9LXWPQ4LbVuZZtpAWG04L&#10;Bjv6NFT97c9WwajLcnf+LV/sEH+22XceX808KjV5Gj+WIAKN4R6+tb+0gvnsPYf/N+kJ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VqkX8UAAADdAAAADwAAAAAAAAAA&#10;AAAAAAChAgAAZHJzL2Rvd25yZXYueG1sUEsFBgAAAAAEAAQA+QAAAJMDAAAAAA==&#10;" strokecolor="#24211d" strokeweight="0"/>
                  <v:line id="Line 1125" o:spid="_x0000_s2128" style="position:absolute;flip:y;visibility:visible;mso-wrap-style:square" from="5611,2869" to="5611,2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YBxMUAAADdAAAADwAAAGRycy9kb3ducmV2LnhtbESPzWrDMBCE74W+g9hCbo2cuA2tEyWU&#10;gkmhUMjPAyzWxnJrrYylyM7bR4VAjsPMfMOsNqNtRaTeN44VzKYZCOLK6YZrBcdD+fwGwgdkja1j&#10;UnAhD5v148MKC+0G3lHch1okCPsCFZgQukJKXxmy6KeuI07eyfUWQ5J9LXWPQ4LbVs6zbCEtNpwW&#10;DHb0aaj625+tglGX5e78W77YIf5ss+95fDV5VGryNH4sQQQawz18a39pBfnsPYf/N+kJyP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YBxMUAAADdAAAADwAAAAAAAAAA&#10;AAAAAAChAgAAZHJzL2Rvd25yZXYueG1sUEsFBgAAAAAEAAQA+QAAAJMDAAAAAA==&#10;" strokecolor="#24211d" strokeweight="0"/>
                  <v:line id="Line 1126" o:spid="_x0000_s2129" style="position:absolute;flip:y;visibility:visible;mso-wrap-style:square" from="5611,2835" to="561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ZsMUAAADdAAAADwAAAGRycy9kb3ducmV2LnhtbESP22rDMBBE3wv5B7GFvjVyLg2JGyWE&#10;gkkhUMjlAxZrY7m1VsZSZOfvq0Chj8PMnGHW28E2IlLna8cKJuMMBHHpdM2Vgsu5eF2C8AFZY+OY&#10;FNzJw3Yzelpjrl3PR4qnUIkEYZ+jAhNCm0vpS0MW/di1xMm7us5iSLKrpO6wT3DbyGmWLaTFmtOC&#10;wZY+DJU/p5tVMOiiON6+i7nt49c+O0zjm5lFpV6eh907iEBD+A//tT+1gtlkNYfH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ZsMUAAADdAAAADwAAAAAAAAAA&#10;AAAAAAChAgAAZHJzL2Rvd25yZXYueG1sUEsFBgAAAAAEAAQA+QAAAJMDAAAAAA==&#10;" strokecolor="#24211d" strokeweight="0"/>
                  <v:line id="Line 1127" o:spid="_x0000_s2130" style="position:absolute;flip:y;visibility:visible;mso-wrap-style:square" from="5611,2801" to="5611,2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M8K8UAAADdAAAADwAAAGRycy9kb3ducmV2LnhtbESP22rDMBBE3wv5B7GFvjVyriRulBAK&#10;JoVCIZcPWKyN5dZaGUuRnb+vAoU+DjNzhtnsBtuISJ2vHSuYjDMQxKXTNVcKLufidQXCB2SNjWNS&#10;cCcPu+3oaYO5dj0fKZ5CJRKEfY4KTAhtLqUvDVn0Y9cSJ+/qOoshya6SusM+wW0jp1m2lBZrTgsG&#10;W3o3VP6cblbBoIviePsu5raPX4fscxoXZhaVenke9m8gAg3hP/zX/tAKZpP1Ah5v0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M8K8UAAADdAAAADwAAAAAAAAAA&#10;AAAAAAChAgAAZHJzL2Rvd25yZXYueG1sUEsFBgAAAAAEAAQA+QAAAJMDAAAAAA==&#10;" strokecolor="#24211d" strokeweight="0"/>
                  <v:line id="Line 1128" o:spid="_x0000_s2131" style="position:absolute;flip:y;visibility:visible;mso-wrap-style:square" from="5611,2767" to="5611,2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GiXMUAAADdAAAADwAAAGRycy9kb3ducmV2LnhtbESP3WoCMRSE7wu+QziCdzWrttJujSLC&#10;YqFQ8OcBDpvTzermZNnE7Pr2plDo5TAz3zCrzWAbEanztWMFs2kGgrh0uuZKwflUPL+B8AFZY+OY&#10;FNzJw2Y9elphrl3PB4rHUIkEYZ+jAhNCm0vpS0MW/dS1xMn7cZ3FkGRXSd1hn+C2kfMsW0qLNacF&#10;gy3tDJXX480qGHRRHG6X4sX28Xuffc3jq1lEpSbjYfsBItAQ/sN/7U+tYDF7X8Lvm/QE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GiXMUAAADdAAAADwAAAAAAAAAA&#10;AAAAAAChAgAAZHJzL2Rvd25yZXYueG1sUEsFBgAAAAAEAAQA+QAAAJMDAAAAAA==&#10;" strokecolor="#24211d" strokeweight="0"/>
                  <v:line id="Line 1129" o:spid="_x0000_s2132" style="position:absolute;flip:y;visibility:visible;mso-wrap-style:square" from="5611,2734" to="5611,2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0Hx8UAAADdAAAADwAAAGRycy9kb3ducmV2LnhtbESP3WoCMRSE7wXfIRzBO82qtT9bo4iw&#10;VCgUtH2Aw+Z0s3Vzsmxidvv2jVDwcpiZb5jNbrCNiNT52rGCxTwDQVw6XXOl4OuzmD2D8AFZY+OY&#10;FPySh912PNpgrl3PJ4rnUIkEYZ+jAhNCm0vpS0MW/dy1xMn7dp3FkGRXSd1hn+C2kcsse5QWa04L&#10;Bls6GCov56tVMOiiOF1/igfbx4+37H0Z12YVlZpOhv0riEBDuIf/20etYLV4eYLbm/QE5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0Hx8UAAADdAAAADwAAAAAAAAAA&#10;AAAAAAChAgAAZHJzL2Rvd25yZXYueG1sUEsFBgAAAAAEAAQA+QAAAJMDAAAAAA==&#10;" strokecolor="#24211d" strokeweight="0"/>
                  <v:line id="Line 1130" o:spid="_x0000_s2133" style="position:absolute;flip:y;visibility:visible;mso-wrap-style:square" from="5611,2700" to="5611,2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KTtcIAAADdAAAADwAAAGRycy9kb3ducmV2LnhtbERP3WrCMBS+H/gO4Qi7m6m6iVajyKA4&#10;GAz8eYBDc2yqzUlpYlrffrkY7PLj+9/sBtuISJ2vHSuYTjIQxKXTNVcKLufibQnCB2SNjWNS8CQP&#10;u+3oZYO5dj0fKZ5CJVII+xwVmBDaXEpfGrLoJ64lTtzVdRZDgl0ldYd9CreNnGXZQlqsOTUYbOnT&#10;UHk/PayCQRfF8XEr3m0ffw7Z9yx+mHlU6nU87NcgAg3hX/zn/tIK5tNVmpvepCc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KTtcIAAADdAAAADwAAAAAAAAAAAAAA&#10;AAChAgAAZHJzL2Rvd25yZXYueG1sUEsFBgAAAAAEAAQA+QAAAJADAAAAAA==&#10;" strokecolor="#24211d" strokeweight="0"/>
                  <v:line id="Line 1131" o:spid="_x0000_s2134" style="position:absolute;flip:y;visibility:visible;mso-wrap-style:square" from="5611,2666" to="5611,2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2LsUAAADdAAAADwAAAGRycy9kb3ducmV2LnhtbESPUWvCMBSF3wf+h3AF32aqbjI7o4hQ&#10;HAwG6n7Apblrqs1NaWJa/70ZDPZ4OOd8h7PeDrYRkTpfO1Ywm2YgiEuna64UfJ+L5zcQPiBrbByT&#10;gjt52G5GT2vMtev5SPEUKpEg7HNUYEJocyl9aciin7qWOHk/rrMYkuwqqTvsE9w2cp5lS2mx5rRg&#10;sKW9ofJ6ulkFgy6K4+1SvNg+fh2yz3l8NYuo1GQ87N5BBBrCf/iv/aEVLGarFfy+SU9Ab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42LsUAAADdAAAADwAAAAAAAAAA&#10;AAAAAAChAgAAZHJzL2Rvd25yZXYueG1sUEsFBgAAAAAEAAQA+QAAAJMDAAAAAA==&#10;" strokecolor="#24211d" strokeweight="0"/>
                  <v:line id="Line 1132" o:spid="_x0000_s2135" style="position:absolute;flip:y;visibility:visible;mso-wrap-style:square" from="5611,2632" to="5611,2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trSMMAAADdAAAADwAAAGRycy9kb3ducmV2LnhtbESPUWvCMBSF3wX/Q7iCb5pO3RjVKCIU&#10;BwNB3Q+4NHdNXXNTmph2/34RhD0ezjnf4Wx2g21EpM7XjhW8zDMQxKXTNVcKvq7F7B2ED8gaG8ek&#10;4Jc87Lbj0QZz7Xo+U7yESiQI+xwVmBDaXEpfGrLo564lTt636yyGJLtK6g77BLeNXGTZm7RYc1ow&#10;2NLBUPlzuVsFgy6K8/1WrGwfT8fscxFfzTIqNZ0M+zWIQEP4Dz/bH1rBMiHh8SY9Ab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ra0jDAAAA3QAAAA8AAAAAAAAAAAAA&#10;AAAAoQIAAGRycy9kb3ducmV2LnhtbFBLBQYAAAAABAAEAPkAAACRAwAAAAA=&#10;" strokecolor="#24211d" strokeweight="0"/>
                  <v:line id="Line 1133" o:spid="_x0000_s2136" style="position:absolute;flip:y;visibility:visible;mso-wrap-style:square" from="5611,2598" to="5611,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fO08UAAADdAAAADwAAAGRycy9kb3ducmV2LnhtbESPUUvDMBSF3wX/Q7jC3lyybg6py4YI&#10;ZYIw2OYPuDTXptrclCZL6783g4GPh3POdzib3eQ6kWgIrWcNi7kCQVx703Kj4fNcPT6DCBHZYOeZ&#10;NPxSgN32/m6DpfEjHymdYiMyhEOJGmyMfSllqC05DHPfE2fvyw8OY5ZDI82AY4a7ThZKraXDlvOC&#10;xZ7eLNU/p4vTMJmqOl6+q5Ub02GvPor0ZJdJ69nD9PoCItIU/8O39rvRsCzUAq5v8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qfO08UAAADdAAAADwAAAAAAAAAA&#10;AAAAAAChAgAAZHJzL2Rvd25yZXYueG1sUEsFBgAAAAAEAAQA+QAAAJMDAAAAAA==&#10;" strokecolor="#24211d" strokeweight="0"/>
                  <v:line id="Line 1134" o:spid="_x0000_s2137" style="position:absolute;flip:y;visibility:visible;mso-wrap-style:square" from="5611,2564" to="5611,2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VQpMUAAADdAAAADwAAAGRycy9kb3ducmV2LnhtbESPUUvDMBSF3wX/Q7jC3lxipzK6ZUOE&#10;soEgbPMHXJq7prO5KU2Wdv/eCIKPh3POdzjr7eQ6kWgIrWcNT3MFgrj2puVGw9epelyCCBHZYOeZ&#10;NNwowHZzf7fG0viRD5SOsREZwqFEDTbGvpQy1JYchrnvibN39oPDmOXQSDPgmOGuk4VSr9Jhy3nB&#10;Yk/vlurv49VpmExVHa6X6tmN6XOnPor0YhdJ69nD9LYCEWmK/+G/9t5oWBSqgN83+Qn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VQpMUAAADdAAAADwAAAAAAAAAA&#10;AAAAAAChAgAAZHJzL2Rvd25yZXYueG1sUEsFBgAAAAAEAAQA+QAAAJMDAAAAAA==&#10;" strokecolor="#24211d" strokeweight="0"/>
                  <v:line id="Line 1135" o:spid="_x0000_s2138" style="position:absolute;flip:y;visibility:visible;mso-wrap-style:square" from="5611,2530" to="5611,2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n1P8QAAADdAAAADwAAAGRycy9kb3ducmV2LnhtbESPUUvDMBSF34X9h3AHvrnEVkW6ZWMM&#10;ioIgbPMHXJpr09nclCZL6783guDj4ZzzHc5mN7teJBpD51nD/UqBIG686bjV8HGu755BhIhssPdM&#10;Gr4pwG67uNlgZfzER0qn2IoM4VChBhvjUEkZGksOw8oPxNn79KPDmOXYSjPilOGul4VST9Jhx3nB&#10;4kAHS83X6eo0zKauj9dL/eCm9P6i3or0aMuk9e1y3q9BRJrjf/iv/Wo0lIUq4fdNfg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OfU/xAAAAN0AAAAPAAAAAAAAAAAA&#10;AAAAAKECAABkcnMvZG93bnJldi54bWxQSwUGAAAAAAQABAD5AAAAkgMAAAAA&#10;" strokecolor="#24211d" strokeweight="0"/>
                  <v:line id="Line 1136" o:spid="_x0000_s2139" style="position:absolute;flip:y;visibility:visible;mso-wrap-style:square" from="5611,2496" to="5611,2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BtS8UAAADdAAAADwAAAGRycy9kb3ducmV2LnhtbESPUUvDMBSF3wX/Q7iCby6xmyJ12ZBB&#10;2WAw2PQHXJprU21uSpOl9d8vg4GPh3POdzjL9eQ6kWgIrWcNzzMFgrj2puVGw9dn9fQGIkRkg51n&#10;0vBHAdar+7sllsaPfKR0io3IEA4larAx9qWUobbkMMx8T5y9bz84jFkOjTQDjhnuOlko9SodtpwX&#10;LPa0sVT/ns5Ow2Sq6nj+qRZuTIet2hfpxc6T1o8P08c7iEhT/A/f2jujYV6oBVzf5CcgV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BtS8UAAADdAAAADwAAAAAAAAAA&#10;AAAAAAChAgAAZHJzL2Rvd25yZXYueG1sUEsFBgAAAAAEAAQA+QAAAJMDAAAAAA==&#10;" strokecolor="#24211d" strokeweight="0"/>
                  <v:line id="Line 1137" o:spid="_x0000_s2140" style="position:absolute;flip:y;visibility:visible;mso-wrap-style:square" from="5611,2463" to="5611,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zI0MUAAADdAAAADwAAAGRycy9kb3ducmV2LnhtbESPUUvDMBSF3wf+h3AF37bEbhOpy4YI&#10;xcFA2PQHXJprU21uSpOl9d8vg4GPh3POdzib3eQ6kWgIrWcNjwsFgrj2puVGw9dnNX8GESKywc4z&#10;afijALvt3WyDpfEjHymdYiMyhEOJGmyMfSllqC05DAvfE2fv2w8OY5ZDI82AY4a7ThZKPUmHLecF&#10;iz29Wap/T2enYTJVdTz/VCs3po93dSjS2i6T1g/30+sLiEhT/A/f2nujYVmoNVzf5Ccgt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zI0MUAAADdAAAADwAAAAAAAAAA&#10;AAAAAAChAgAAZHJzL2Rvd25yZXYueG1sUEsFBgAAAAAEAAQA+QAAAJMDAAAAAA==&#10;" strokecolor="#24211d" strokeweight="0"/>
                  <v:line id="Line 1138" o:spid="_x0000_s2141" style="position:absolute;flip:y;visibility:visible;mso-wrap-style:square" from="5611,2429" to="5611,2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5Wp8QAAADdAAAADwAAAGRycy9kb3ducmV2LnhtbESPUUvDMBSF3wf+h3AF37bEzg2pTYcI&#10;RUEQNv0Bl+baVJub0mRp/fdGEPZ4OOd8h1MdFjeIRFPoPWu43SgQxK03PXcaPt6b9T2IEJENDp5J&#10;ww8FONRXqwpL42c+UjrFTmQIhxI12BjHUsrQWnIYNn4kzt6nnxzGLKdOmgnnDHeDLJTaS4c95wWL&#10;Iz1Zar9PZ6dhMU1zPH81d25Ob8/qtUg7u01a31wvjw8gIi3xEv5vvxgN20Lt4e9NfgKy/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lanxAAAAN0AAAAPAAAAAAAAAAAA&#10;AAAAAKECAABkcnMvZG93bnJldi54bWxQSwUGAAAAAAQABAD5AAAAkgMAAAAA&#10;" strokecolor="#24211d" strokeweight="0"/>
                  <v:line id="Line 1139" o:spid="_x0000_s2142" style="position:absolute;flip:y;visibility:visible;mso-wrap-style:square" from="5611,2395" to="5611,2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LzPMUAAADdAAAADwAAAGRycy9kb3ducmV2LnhtbESP3UoDMRSE7wXfIRyhdzZxq21ZmxYR&#10;lgqC0J8HOGxON6ubk2WTZte3N4Lg5TAz3zCb3eQ6kWgIrWcND3MFgrj2puVGw/lU3a9BhIhssPNM&#10;Gr4pwG57e7PB0viRD5SOsREZwqFEDTbGvpQy1JYchrnvibN38YPDmOXQSDPgmOGuk4VSS+mw5bxg&#10;sadXS/XX8eo0TKaqDtfP6tGN6WOv3ov0ZBdJ69nd9PIMItIU/8N/7TejYVGoFfy+y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LzPMUAAADdAAAADwAAAAAAAAAA&#10;AAAAAAChAgAAZHJzL2Rvd25yZXYueG1sUEsFBgAAAAAEAAQA+QAAAJMDAAAAAA==&#10;" strokecolor="#24211d" strokeweight="0"/>
                  <v:line id="Line 1140" o:spid="_x0000_s2143" style="position:absolute;flip:y;visibility:visible;mso-wrap-style:square" from="5611,2361" to="5611,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1nTsIAAADdAAAADwAAAGRycy9kb3ducmV2LnhtbERP3WrCMBS+H+wdwhl4N5NVHaMaZQzK&#10;BEHQ7QEOzbHp1pyUJqb17c3FYJcf3/9mN7lOJBpC61nDy1yBIK69abnR8P1VPb+BCBHZYOeZNNwo&#10;wG77+LDB0viRT5TOsRE5hEOJGmyMfSllqC05DHPfE2fu4geHMcOhkWbAMYe7ThZKvUqHLecGiz19&#10;WKp/z1enYTJVdbr+VEs3puOnOhRpZRdJ69nT9L4GEWmK/+I/995oWBQqz81v8hO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51nTsIAAADdAAAADwAAAAAAAAAAAAAA&#10;AAChAgAAZHJzL2Rvd25yZXYueG1sUEsFBgAAAAAEAAQA+QAAAJADAAAAAA==&#10;" strokecolor="#24211d" strokeweight="0"/>
                  <v:line id="Line 1141" o:spid="_x0000_s2144" style="position:absolute;flip:y;visibility:visible;mso-wrap-style:square" from="5611,2327" to="5611,2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HC1cUAAADdAAAADwAAAGRycy9kb3ducmV2LnhtbESP3UoDMRSE7wXfIRyhdzZxq6VdmxYR&#10;lgqC0J8HOGxON6ubk2WTZte3N4Lg5TAz3zCb3eQ6kWgIrWcND3MFgrj2puVGw/lU3a9AhIhssPNM&#10;Gr4pwG57e7PB0viRD5SOsREZwqFEDTbGvpQy1JYchrnvibN38YPDmOXQSDPgmOGuk4VSS+mw5bxg&#10;sadXS/XX8eo0TKaqDtfP6tGN6WOv3ov0ZBdJ69nd9PIMItIU/8N/7TejYVGoNfy+y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HC1cUAAADdAAAADwAAAAAAAAAA&#10;AAAAAAChAgAAZHJzL2Rvd25yZXYueG1sUEsFBgAAAAAEAAQA+QAAAJMDAAAAAA==&#10;" strokecolor="#24211d" strokeweight="0"/>
                  <v:line id="Line 1142" o:spid="_x0000_s2145" style="position:absolute;flip:y;visibility:visible;mso-wrap-style:square" from="5611,2293" to="5611,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9lcIAAADdAAAADwAAAGRycy9kb3ducmV2LnhtbERP3UrDMBS+H/gO4Qi729J1OqQ2HTIo&#10;EwRhPw9waI5NtTkpTZZ2b28uBC8/vv9yP9teRBp951jBZp2BIG6c7rhVcL3UqxcQPiBr7B2Tgjt5&#10;2FcPixIL7SY+UTyHVqQQ9gUqMCEMhZS+MWTRr91AnLgvN1oMCY6t1CNOKdz2Ms+ynbTYcWowONDB&#10;UPNzvlkFs67r0+27frJT/DxmH3l8Ntuo1PJxfnsFEWgO/+I/97tWsM03aX96k56Ar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L9lcIAAADdAAAADwAAAAAAAAAAAAAA&#10;AAChAgAAZHJzL2Rvd25yZXYueG1sUEsFBgAAAAAEAAQA+QAAAJADAAAAAA==&#10;" strokecolor="#24211d" strokeweight="0"/>
                  <v:line id="Line 1143" o:spid="_x0000_s2146" style="position:absolute;flip:y;visibility:visible;mso-wrap-style:square" from="5611,2259" to="5611,2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5YDsUAAADdAAAADwAAAGRycy9kb3ducmV2LnhtbESPzWrDMBCE74W+g9hCb41sJw3BiRJK&#10;wbRQKOTnARZrYzmxVsZSZPftq0Chx2FmvmE2u8l2ItLgW8cK8lkGgrh2uuVGwelYvaxA+ICssXNM&#10;Cn7Iw277+LDBUruR9xQPoREJwr5EBSaEvpTS14Ys+pnriZN3doPFkOTQSD3gmOC2k0WWLaXFltOC&#10;wZ7eDdXXw80qmHRV7W+XamHH+P2RfRXx1cyjUs9P09saRKAp/If/2p9awbzIc7i/SU9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35YDsUAAADdAAAADwAAAAAAAAAA&#10;AAAAAAChAgAAZHJzL2Rvd25yZXYueG1sUEsFBgAAAAAEAAQA+QAAAJMDAAAAAA==&#10;" strokecolor="#24211d" strokeweight="0"/>
                  <v:line id="Line 1144" o:spid="_x0000_s2147" style="position:absolute;flip:y;visibility:visible;mso-wrap-style:square" from="5611,2225" to="5611,2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zGecQAAADdAAAADwAAAGRycy9kb3ducmV2LnhtbESPUWvCMBSF3wf+h3CFvc3U6sbojCJC&#10;mTAQdPsBl+auqTY3pYlp/feLIOzxcM75Dme1GW0rIvW+caxgPstAEFdON1wr+PkuX95B+ICssXVM&#10;Cm7kYbOePK2w0G7gI8VTqEWCsC9QgQmhK6T0lSGLfuY64uT9ut5iSLKvpe5xSHDbyjzL3qTFhtOC&#10;wY52hqrL6WoVjLosj9dzubRDPHxmX3l8NYuo1PN03H6ACDSG//CjvdcKFvk8h/ub9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rMZ5xAAAAN0AAAAPAAAAAAAAAAAA&#10;AAAAAKECAABkcnMvZG93bnJldi54bWxQSwUGAAAAAAQABAD5AAAAkgMAAAAA&#10;" strokecolor="#24211d" strokeweight="0"/>
                  <v:line id="Line 1145" o:spid="_x0000_s2148" style="position:absolute;flip:y;visibility:visible;mso-wrap-style:square" from="5611,2191" to="5611,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Bj4sUAAADdAAAADwAAAGRycy9kb3ducmV2LnhtbESPUWvCMBSF3wf7D+EOfJuprZNRjTIG&#10;RWEwUPcDLs216dbclCam9d8vwmCPh3POdzib3WQ7EWnwrWMFi3kGgrh2uuVGwde5en4F4QOyxs4x&#10;KbiRh9328WGDpXYjHymeQiMShH2JCkwIfSmlrw1Z9HPXEyfv4gaLIcmhkXrAMcFtJ/MsW0mLLacF&#10;gz29G6p/TlerYNJVdbx+V0s7xs999pHHF1NEpWZP09saRKAp/If/2getoMgXBdzfp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Bj4sUAAADdAAAADwAAAAAAAAAA&#10;AAAAAAChAgAAZHJzL2Rvd25yZXYueG1sUEsFBgAAAAAEAAQA+QAAAJMDAAAAAA==&#10;" strokecolor="#24211d" strokeweight="0"/>
                  <v:line id="Line 1146" o:spid="_x0000_s2149" style="position:absolute;flip:y;visibility:visible;mso-wrap-style:square" from="5611,2158" to="5611,2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n7lsUAAADdAAAADwAAAGRycy9kb3ducmV2LnhtbESPUWvCMBSF3wf7D+EKe5up1Q2pRhmD&#10;soEgqPsBl+baVJub0sS0+/eLIOzxcM75Dme9HW0rIvW+caxgNs1AEFdON1wr+DmVr0sQPiBrbB2T&#10;gl/ysN08P62x0G7gA8VjqEWCsC9QgQmhK6T0lSGLfuo64uSdXW8xJNnXUvc4JLhtZZ5l79Jiw2nB&#10;YEefhqrr8WYVjLosD7dLubBD3H9luzy+mXlU6mUyfqxABBrDf/jR/tYK5vlsAfc36QnIz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n7lsUAAADdAAAADwAAAAAAAAAA&#10;AAAAAAChAgAAZHJzL2Rvd25yZXYueG1sUEsFBgAAAAAEAAQA+QAAAJMDAAAAAA==&#10;" strokecolor="#24211d" strokeweight="0"/>
                  <v:shape id="Freeform 1147" o:spid="_x0000_s2150" style="position:absolute;left:935;top:305;width:1116;height:926;visibility:visible;mso-wrap-style:square;v-text-anchor:top" coordsize="9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W0V8QA&#10;AADdAAAADwAAAGRycy9kb3ducmV2LnhtbESP0WqDQBRE3wv5h+UG+lbXRFqCcROSQkvxoRCTD7i4&#10;Nyq6d8XdGP37biGQx2FmzjDZfjKdGGlwjWUFqygGQVxa3XCl4HL+etuAcB5ZY2eZFMzkYL9bvGSY&#10;anvnE42Fr0SAsEtRQe19n0rpypoMusj2xMG72sGgD3KopB7wHuCmk+s4/pAGGw4LNfb0WVPZFjej&#10;oCzaPO9Zf//OksfjLeH2xIlSr8vpsAXhafLP8KP9oxUk69U7/L8JT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ltFfEAAAA3QAAAA8AAAAAAAAAAAAAAAAAmAIAAGRycy9k&#10;b3ducmV2LnhtbFBLBQYAAAAABAAEAPUAAACJAwAAAAA=&#10;" path="m15,l84,v8,,15,7,15,15l99,67v,8,-7,15,-15,15l15,82c7,82,,75,,67l,15c,7,7,,15,xe" filled="f" strokecolor="#24211d" strokeweight="31e-5mm">
                    <v:stroke joinstyle="miter"/>
                    <v:path arrowok="t" o:connecttype="custom" o:connectlocs="1905,0;10675,0;12580,1908;12580,8549;10675,10457;1905,10457;0,8549;0,1908;1905,0" o:connectangles="0,0,0,0,0,0,0,0,0"/>
                  </v:shape>
                  <v:line id="Line 1148" o:spid="_x0000_s2151" style="position:absolute;flip:y;visibility:visible;mso-wrap-style:square" from="597,1525" to="1341,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fAesUAAADdAAAADwAAAGRycy9kb3ducmV2LnhtbESPUWvCMBSF3wf7D+EOfJup1cnojDIG&#10;RWEgqPsBl+auqTY3pYlp/feLIOzxcM75Dme1GW0rIvW+caxgNs1AEFdON1wr+DmVr+8gfEDW2Dom&#10;BTfysFk/P62w0G7gA8VjqEWCsC9QgQmhK6T0lSGLfuo64uT9ut5iSLKvpe5xSHDbyjzLltJiw2nB&#10;YEdfhqrL8WoVjLosD9dzubBD3G+z7zy+mXlUavIyfn6ACDSG//CjvdMK5vlsCf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fAesUAAADdAAAADwAAAAAAAAAA&#10;AAAAAAChAgAAZHJzL2Rvd25yZXYueG1sUEsFBgAAAAAEAAQA+QAAAJMDAAAAAA==&#10;" strokecolor="#24211d" strokeweight="0"/>
                  <v:shape id="Freeform 1149" o:spid="_x0000_s2152" style="position:absolute;left:597;top:2225;width:102;height:113;visibility:visible;mso-wrap-style:square;v-text-anchor:top" coordsize="10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Q8cUA&#10;AADdAAAADwAAAGRycy9kb3ducmV2LnhtbESPwWrDMBBE74H+g9hAb4lsB9LiWgmhpLSngJ0Uelys&#10;tWVirYylOO7fV4VCj8PMvGGK/Wx7MdHoO8cK0nUCgrh2uuNWweX8tnoG4QOyxt4xKfgmD/vdw6LA&#10;XLs7lzRVoRURwj5HBSaEIZfS14Ys+rUbiKPXuNFiiHJspR7xHuG2l1mSbKXFjuOCwYFeDdXX6mYV&#10;HFzJ7vM4NV+30nD1nl5O2eao1ONyPryACDSH//Bf+0Mr2GTpE/y+iU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ZDxxQAAAN0AAAAPAAAAAAAAAAAAAAAAAJgCAABkcnMv&#10;ZG93bnJldi54bWxQSwUGAAAAAAQABAD1AAAAigMAAAAA&#10;" path="m34,l,113,102,68,34,xe" fillcolor="#24211d" stroked="f">
                    <v:path arrowok="t" o:connecttype="custom" o:connectlocs="34,0;0,113;102,68;34,0" o:connectangles="0,0,0,0"/>
                  </v:shape>
                  <v:shape id="Freeform 1150" o:spid="_x0000_s2153" style="position:absolute;left:1239;top:1525;width:102;height:102;visibility:visible;mso-wrap-style:square;v-text-anchor:top" coordsize="10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mfysIA&#10;AADdAAAADwAAAGRycy9kb3ducmV2LnhtbERPyW7CMBC9V+IfrEHqrTiAilCKE1VQ1B7ZxHmwp0lK&#10;PE5tA2m/Hh8q9fj09kXZ21ZcyYfGsYLxKANBrJ1puFJw2K+f5iBCRDbYOiYFPxSgLAYPC8yNu/GW&#10;rrtYiRTCIUcFdYxdLmXQNVkMI9cRJ+7TeYsxQV9J4/GWwm0rJ1k2kxYbTg01drSsSZ93F6sguuPZ&#10;V5f592m1eX/WX2+/Gk97pR6H/esLiEh9/Bf/uT+MgulknOamN+kJy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Z/KwgAAAN0AAAAPAAAAAAAAAAAAAAAAAJgCAABkcnMvZG93&#10;bnJldi54bWxQSwUGAAAAAAQABAD1AAAAhwMAAAAA&#10;" path="m,34l102,,79,102,,34xe" fillcolor="#24211d" stroked="f">
                    <v:path arrowok="t" o:connecttype="custom" o:connectlocs="0,34;102,0;79,102;0,34" o:connectangles="0,0,0,0"/>
                  </v:shape>
                  <v:line id="Line 1151" o:spid="_x0000_s2154" style="position:absolute;flip:x y;visibility:visible;mso-wrap-style:square" from="1701,1525" to="1960,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3xWsYAAADdAAAADwAAAGRycy9kb3ducmV2LnhtbESPW2vCQBSE3wv9D8sR+tZsYq1o6irS&#10;Cwo+iDf6esgek9Ds2bC7xvjv3UKhj8PMfMPMFr1pREfO15YVZEkKgriwuuZSwfHw9TwB4QOyxsYy&#10;KbiRh8X88WGGubZX3lG3D6WIEPY5KqhCaHMpfVGRQZ/Yljh6Z+sMhihdKbXDa4SbRg7TdCwN1hwX&#10;KmzpvaLiZ38xCl5Htcy22eeyX92+T/qDLxvXkVJPg375BiJQH/7Df+21VvAyzKbw+yY+AT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t8VrGAAAA3QAAAA8AAAAAAAAA&#10;AAAAAAAAoQIAAGRycy9kb3ducmV2LnhtbFBLBQYAAAAABAAEAPkAAACUAwAAAAA=&#10;" strokecolor="#24211d" strokeweight="0"/>
                  <v:shape id="Freeform 1152" o:spid="_x0000_s2155" style="position:absolute;left:1882;top:2225;width:101;height:113;visibility:visible;mso-wrap-style:square;v-text-anchor:top" coordsize="10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Er8UA&#10;AADdAAAADwAAAGRycy9kb3ducmV2LnhtbERPTWvCQBC9C/0PyxS8NZsmWkp0lSIolYJgKhVv0+yY&#10;hGZnQ3abxH/fPRQ8Pt73cj2aRvTUudqygucoBkFcWF1zqeD0uX16BeE8ssbGMim4kYP16mGyxEzb&#10;gY/U574UIYRdhgoq79tMSldUZNBFtiUO3NV2Bn2AXSl1h0MIN41M4vhFGqw5NFTY0qai4if/NQrq&#10;w5XL3f7ydTp/2Mtts03ns+9Uqenj+LYA4Wn0d/G/+10rSJMk7A9vwhO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44SvxQAAAN0AAAAPAAAAAAAAAAAAAAAAAJgCAABkcnMv&#10;ZG93bnJldi54bWxQSwUGAAAAAAQABAD1AAAAigMAAAAA&#10;" path="m,34r78,79l101,,,34xe" fillcolor="#24211d" stroked="f">
                    <v:path arrowok="t" o:connecttype="custom" o:connectlocs="0,34;78,113;101,0;0,34" o:connectangles="0,0,0,0"/>
                  </v:shape>
                  <v:shape id="Freeform 1153" o:spid="_x0000_s2156" style="position:absolute;left:1679;top:1525;width:101;height:113;visibility:visible;mso-wrap-style:square;v-text-anchor:top" coordsize="10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8hNMcA&#10;AADdAAAADwAAAGRycy9kb3ducmV2LnhtbESP3WrCQBSE7wt9h+UUvGs2JlpKmlWKoFQEQSst3p1m&#10;T35o9mzIbjW+vSsIvRxm5hsmnw+mFSfqXWNZwTiKQRAXVjdcKTh8Lp9fQTiPrLG1TAou5GA+e3zI&#10;MdP2zDs67X0lAoRdhgpq77tMSlfUZNBFtiMOXml7gz7IvpK6x3OAm1YmcfwiDTYcFmrsaFFT8bv/&#10;MwqabcnVan38Onxv7PGyWKbTyU+q1OhpeH8D4Wnw/+F7+0MrSJNkDLc34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vITTHAAAA3QAAAA8AAAAAAAAAAAAAAAAAmAIAAGRy&#10;cy9kb3ducmV2LnhtbFBLBQYAAAAABAAEAPUAAACMAwAAAAA=&#10;" path="m,113l22,r79,79l,113xe" fillcolor="#24211d" stroked="f">
                    <v:path arrowok="t" o:connecttype="custom" o:connectlocs="0,113;22,0;101,79;0,113" o:connectangles="0,0,0,0"/>
                  </v:shape>
                  <v:line id="Line 1154" o:spid="_x0000_s2157" style="position:absolute;flip:x y;visibility:visible;mso-wrap-style:square" from="1915,1514" to="2772,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WplsUAAADdAAAADwAAAGRycy9kb3ducmV2LnhtbESPT2vCQBTE74V+h+UJvekmaSuSuopU&#10;xUIP4j+8PrKvSTD7NuyuMX77bkHocZiZ3zDTeW8a0ZHztWUF6SgBQVxYXXOp4HhYDycgfEDW2Fgm&#10;BXfyMJ89P00x1/bGO+r2oRQRwj5HBVUIbS6lLyoy6Ee2JY7ej3UGQ5SulNrhLcJNI7MkGUuDNceF&#10;Clv6rKi47K9GwftbLdNtulr0m/v5pJd8/XYdKfUy6BcfIAL14T/8aH9pBa9ZlsHfm/gE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WplsUAAADdAAAADwAAAAAAAAAA&#10;AAAAAAChAgAAZHJzL2Rvd25yZXYueG1sUEsFBgAAAAAEAAQA+QAAAJMDAAAAAA==&#10;" strokecolor="#24211d" strokeweight="0"/>
                  <v:shape id="Freeform 1155" o:spid="_x0000_s2158" style="position:absolute;left:2670;top:2225;width:102;height:102;visibility:visible;mso-wrap-style:square;v-text-anchor:top" coordsize="10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HHBsUA&#10;AADdAAAADwAAAGRycy9kb3ducmV2LnhtbESPQWsCMRSE7wX/Q3iCt5p1pUW2RhGt6LFV6fmZvO5u&#10;3bxsk6jb/vqmIHgcZuYbZjrvbCMu5EPtWMFomIEg1s7UXCo47NePExAhIhtsHJOCHwown/UeplgY&#10;d+V3uuxiKRKEQ4EKqhjbQsqgK7IYhq4lTt6n8xZjkr6UxuM1wW0j8yx7lhZrTgsVtrSsSJ92Z6sg&#10;uo+TL8+T7+PqbfOkv15/NR73Sg363eIFRKQu3sO39tYoGOf5GP7fpCc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ccGxQAAAN0AAAAPAAAAAAAAAAAAAAAAAJgCAABkcnMv&#10;ZG93bnJldi54bWxQSwUGAAAAAAQABAD1AAAAigMAAAAA&#10;" path="m,79r102,23l68,,,79xe" fillcolor="#24211d" stroked="f">
                    <v:path arrowok="t" o:connecttype="custom" o:connectlocs="0,79;102,102;68,0;0,79" o:connectangles="0,0,0,0"/>
                  </v:shape>
                  <v:shape id="Freeform 1156" o:spid="_x0000_s2159" style="position:absolute;left:1915;top:1514;width:102;height:101;visibility:visible;mso-wrap-style:square;v-text-anchor:top" coordsize="10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h68sQA&#10;AADdAAAADwAAAGRycy9kb3ducmV2LnhtbESPX2vCMBTF3wW/Q7iCbzO1DpVqFHGIA2FoFZ8vzbUt&#10;NjelyWzdp18GAx8P58+Ps1x3phIPalxpWcF4FIEgzqwuOVdwOe/e5iCcR9ZYWSYFT3KwXvV7S0y0&#10;bflEj9TnIoywS1BB4X2dSOmyggy6ka2Jg3ezjUEfZJNL3WAbxk0l4yiaSoMlB0KBNW0Lyu7ptwmQ&#10;58G1h72O6+3X9Hr8SPezHzNRajjoNgsQnjr/Cv+3P7WCSRy/w9+b8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4evLEAAAA3QAAAA8AAAAAAAAAAAAAAAAAmAIAAGRycy9k&#10;b3ducmV2LnhtbFBLBQYAAAAABAAEAPUAAACJAwAAAAA=&#10;" path="m34,101l,,102,34,34,101xe" fillcolor="#24211d" stroked="f">
                    <v:path arrowok="t" o:connecttype="custom" o:connectlocs="34,101;0,0;102,34;34,101" o:connectangles="0,0,0,0"/>
                  </v:shape>
                  <v:line id="Line 1157" o:spid="_x0000_s2160" style="position:absolute;flip:y;visibility:visible;mso-wrap-style:square" from="6141,1514" to="7053,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mUsMUAAADdAAAADwAAAGRycy9kb3ducmV2LnhtbESPUWvCMBSF3wf+h3AHvs10dcrojCJC&#10;cTAQrPsBl+au6dbclCam9d8vg4GPh3POdzib3WQ7EWnwrWMFz4sMBHHtdMuNgs9L+fQKwgdkjZ1j&#10;UnAjD7vt7GGDhXYjnylWoREJwr5ABSaEvpDS14Ys+oXriZP35QaLIcmhkXrAMcFtJ/MsW0uLLacF&#10;gz0dDNU/1dUqmHRZnq/f5Ysd4+mYfeRxZZZRqfnjtH8DEWgK9/B/+10rWOb5Cv7ep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mUsMUAAADdAAAADwAAAAAAAAAA&#10;AAAAAAChAgAAZHJzL2Rvd25yZXYueG1sUEsFBgAAAAAEAAQA+QAAAJMDAAAAAA==&#10;" strokecolor="#24211d" strokeweight="0"/>
                  <v:shape id="Freeform 1158" o:spid="_x0000_s2161" style="position:absolute;left:6141;top:2225;width:112;height:102;visibility:visible;mso-wrap-style:square;v-text-anchor:top" coordsize="11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mEzMQA&#10;AADdAAAADwAAAGRycy9kb3ducmV2LnhtbESPQWvCQBSE7wX/w/IEb3WTSLWkbkQUS2+lMXh+ZF+T&#10;rdm3Ibua9N93C4Ueh5n5htnuJtuJOw3eOFaQLhMQxLXThhsF1fn0+AzCB2SNnWNS8E0edsXsYYu5&#10;diN/0L0MjYgQ9jkqaEPocyl93ZJFv3Q9cfQ+3WAxRDk0Ug84RrjtZJYka2nRcFxosadDS/W1vFkF&#10;Jd2O+/Tr0piqs9Yk4+vT5j1TajGf9i8gAk3hP/zXftMKVlm2ht838QnI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ZhMzEAAAA3QAAAA8AAAAAAAAAAAAAAAAAmAIAAGRycy9k&#10;b3ducmV2LnhtbFBLBQYAAAAABAAEAPUAAACJAwAAAAA=&#10;" path="m33,l,102,112,79,33,xe" fillcolor="#24211d" stroked="f">
                    <v:path arrowok="t" o:connecttype="custom" o:connectlocs="33,0;0,102;112,79;33,0" o:connectangles="0,0,0,0"/>
                  </v:shape>
                  <v:shape id="Freeform 1159" o:spid="_x0000_s2162" style="position:absolute;left:6941;top:1514;width:112;height:101;visibility:visible;mso-wrap-style:square;v-text-anchor:top" coordsize="11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zd6cYA&#10;AADdAAAADwAAAGRycy9kb3ducmV2LnhtbESPQWvCQBSE7wX/w/IEL0U3jVAluooVUkpvVQ8en9ln&#10;Nph9G7NrTPvru4WCx2FmvmGW697WoqPWV44VvEwSEMSF0xWXCg77fDwH4QOyxtoxKfgmD+vV4GmJ&#10;mXZ3/qJuF0oRIewzVGBCaDIpfWHIop+4hjh6Z9daDFG2pdQt3iPc1jJNkldpseK4YLChraHisrtZ&#10;BT/NKX//xJm7dnicPr/1+cnccqVGw36zABGoD4/wf/tDK5im6Qz+3s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zd6cYAAADdAAAADwAAAAAAAAAAAAAAAACYAgAAZHJz&#10;L2Rvd25yZXYueG1sUEsFBgAAAAAEAAQA9QAAAIsDAAAAAA==&#10;" path="m,22l112,,78,101,,22xe" fillcolor="#24211d" stroked="f">
                    <v:path arrowok="t" o:connecttype="custom" o:connectlocs="0,22;112,0;78,101;0,22" o:connectangles="0,0,0,0"/>
                  </v:shape>
                  <v:line id="Line 1160" o:spid="_x0000_s2163" style="position:absolute;flip:y;visibility:visible;mso-wrap-style:square" from="6839,1525" to="7177,2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g7LsEAAADdAAAADwAAAGRycy9kb3ducmV2LnhtbERP3WrCMBS+H/gO4QjezdS6DalGkUGZ&#10;MBjofIBDc2yqzUlpYlrf3lwMdvnx/W92o21FpN43jhUs5hkI4srphmsF59/ydQXCB2SNrWNS8CAP&#10;u+3kZYOFdgMfKZ5CLVII+wIVmBC6QkpfGbLo564jTtzF9RZDgn0tdY9DCretzLPsQ1psODUY7OjT&#10;UHU73a2CUZfl8X4t3+wQf76y7zy+m2VUajYd92sQgcbwL/5zH7SCZZ6nuelNegJy+w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KDsuwQAAAN0AAAAPAAAAAAAAAAAAAAAA&#10;AKECAABkcnMvZG93bnJldi54bWxQSwUGAAAAAAQABAD5AAAAjwMAAAAA&#10;" strokecolor="#24211d" strokeweight="0"/>
                  <v:shape id="Freeform 1161" o:spid="_x0000_s2164" style="position:absolute;left:6828;top:2225;width:90;height:102;visibility:visible;mso-wrap-style:square;v-text-anchor:top" coordsize="9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Ij8gA&#10;AADdAAAADwAAAGRycy9kb3ducmV2LnhtbESPQU/CQBSE7yb8h80j4SZbSwSpLISQFPRCQtWDt2f3&#10;0Va7b5vdFaq/3jUh4TiZmW8yi1VvWnEi5xvLCu7GCQji0uqGKwWvL/ntAwgfkDW2lknBD3lYLQc3&#10;C8y0PfOBTkWoRISwz1BBHUKXSenLmgz6se2Io3e0zmCI0lVSOzxHuGllmiRTabDhuFBjR5uayq/i&#10;2yjI32f3z93b5+/xI5nTdr3f5a7YKTUa9utHEIH6cA1f2k9awSRN5/D/Jj4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sYiPyAAAAN0AAAAPAAAAAAAAAAAAAAAAAJgCAABk&#10;cnMvZG93bnJldi54bWxQSwUGAAAAAAQABAD1AAAAjQMAAAAA&#10;" path="m,l11,102,90,34,,xe" fillcolor="#24211d" stroked="f">
                    <v:path arrowok="t" o:connecttype="custom" o:connectlocs="0,0;11,102;90,34;0,0" o:connectangles="0,0,0,0"/>
                  </v:shape>
                  <v:shape id="Freeform 1162" o:spid="_x0000_s2165" style="position:absolute;left:7087;top:1525;width:101;height:102;visibility:visible;mso-wrap-style:square;v-text-anchor:top" coordsize="10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Kwlr8A&#10;AADdAAAADwAAAGRycy9kb3ducmV2LnhtbERPy4rCMBTdD/gP4QruxlQ7qFSjiCDocnyAy0tybYvN&#10;TWmitn69WQguD+e9WLW2Eg9qfOlYwWiYgCDWzpScKzgdt78zED4gG6wck4KOPKyWvZ8FZsY9+Z8e&#10;h5CLGMI+QwVFCHUmpdcFWfRDVxNH7uoaiyHCJpemwWcMt5UcJ8lEWiw5NhRY06YgfTvcrYLLWXf+&#10;fprmfy+TEnZG768zr9Sg367nIAK14Sv+uHdGQTpO4/74Jj4B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QrCWvwAAAN0AAAAPAAAAAAAAAAAAAAAAAJgCAABkcnMvZG93bnJl&#10;di54bWxQSwUGAAAAAAQABAD1AAAAhAMAAAAA&#10;" path="m,68l90,r11,102l,68xe" fillcolor="#24211d" stroked="f">
                    <v:path arrowok="t" o:connecttype="custom" o:connectlocs="0,68;90,0;101,102;0,68" o:connectangles="0,0,0,0"/>
                  </v:shape>
                  <v:line id="Line 1163" o:spid="_x0000_s2166" style="position:absolute;flip:x y;visibility:visible;mso-wrap-style:square" from="7504,1514" to="8203,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6hPMUAAADdAAAADwAAAGRycy9kb3ducmV2LnhtbESPT2vCQBTE74V+h+UVvOkmWkVSV5FW&#10;UfAg/qPXR/Y1Cc2+DbtrjN++Kwg9DjPzG2a26EwtWnK+sqwgHSQgiHOrKy4UnE/r/hSED8gaa8uk&#10;4E4eFvPXlxlm2t74QO0xFCJC2GeooAyhyaT0eUkG/cA2xNH7sc5giNIVUju8Rbip5TBJJtJgxXGh&#10;xIY+S8p/j1ejYPxeyXSfrpbd5v590V983bmWlOq9dcsPEIG68B9+trdawWg4SuHxJj4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6hPMUAAADdAAAADwAAAAAAAAAA&#10;AAAAAAChAgAAZHJzL2Rvd25yZXYueG1sUEsFBgAAAAAEAAQA+QAAAJMDAAAAAA==&#10;" strokecolor="#24211d" strokeweight="0"/>
                  <v:shape id="Freeform 1164" o:spid="_x0000_s2167" style="position:absolute;left:8101;top:2225;width:102;height:113;visibility:visible;mso-wrap-style:square;v-text-anchor:top" coordsize="10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tvCcQA&#10;AADdAAAADwAAAGRycy9kb3ducmV2LnhtbESPQWvCQBSE7wX/w/IK3urGBERSV5Gi6KmQaKHHR/aZ&#10;Dc2+Ddk1xn/fFQSPw8x8w6w2o23FQL1vHCuYzxIQxJXTDdcKzqf9xxKED8gaW8ek4E4eNuvJ2wpz&#10;7W5c0FCGWkQI+xwVmBC6XEpfGbLoZ64jjt7F9RZDlH0tdY+3CLetTJNkIS02HBcMdvRlqPorr1bB&#10;1hXsfnbD5fdaGC4P8/N3mu2Umr6P208QgcbwCj/bR60gS7MUHm/i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LbwnEAAAA3QAAAA8AAAAAAAAAAAAAAAAAmAIAAGRycy9k&#10;b3ducmV2LnhtbFBLBQYAAAAABAAEAPUAAACJAwAAAAA=&#10;" path="m,68r102,45l79,,,68xe" fillcolor="#24211d" stroked="f">
                    <v:path arrowok="t" o:connecttype="custom" o:connectlocs="0,68;102,113;79,0;0,68" o:connectangles="0,0,0,0"/>
                  </v:shape>
                  <v:shape id="Freeform 1165" o:spid="_x0000_s2168" style="position:absolute;left:7504;top:1514;width:101;height:113;visibility:visible;mso-wrap-style:square;v-text-anchor:top" coordsize="10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BccA&#10;AADdAAAADwAAAGRycy9kb3ducmV2LnhtbESPQWvCQBSE74L/YXlCb7rRbaWkriKCxVIoVKXF2zP7&#10;TILZtyG7JvHfdwuFHoeZ+YZZrHpbiZYaXzrWMJ0kIIgzZ0rONRwP2/EzCB+QDVaOScOdPKyWw8EC&#10;U+M6/qR2H3IRIexT1FCEUKdS+qwgi37iauLoXVxjMUTZ5NI02EW4reQsSebSYslxocCaNgVl1/3N&#10;aig/Lpy/vp2+jt/v7nTfbNXT41lp/TDq1y8gAvXhP/zX3hkNaqYU/L6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jAXHAAAA3QAAAA8AAAAAAAAAAAAAAAAAmAIAAGRy&#10;cy9kb3ducmV2LnhtbFBLBQYAAAAABAAEAPUAAACMAwAAAAA=&#10;" path="m22,113l,,101,45,22,113xe" fillcolor="#24211d" stroked="f">
                    <v:path arrowok="t" o:connecttype="custom" o:connectlocs="22,113;0,0;101,45;22,113" o:connectangles="0,0,0,0"/>
                  </v:shape>
                  <v:rect id="Rectangle 1166" o:spid="_x0000_s2169" style="position:absolute;left:5803;top:2429;width:64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iISsYA&#10;AADdAAAADwAAAGRycy9kb3ducmV2LnhtbESPT2vCQBTE7wW/w/IKvdVNTSkluooohgoe6t/zI/tM&#10;0u6+DdmtiX56t1DocZiZ3zCTWW+NuFDra8cKXoYJCOLC6ZpLBYf96vkdhA/IGo1jUnAlD7Pp4GGC&#10;mXYdb+myC6WIEPYZKqhCaDIpfVGRRT90DXH0zq61GKJsS6lb7CLcGjlKkjdpsea4UGFDi4qK792P&#10;VTA36W3zabr8uPzS6z5Zn0LucqWeHvv5GESgPvyH/9ofWkE6Sl/h901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iISsYAAADdAAAADwAAAAAAAAAAAAAAAACYAgAAZHJz&#10;L2Rvd25yZXYueG1sUEsFBgAAAAAEAAQA9QAAAIsDAAAAAA==&#10;" filled="f" strokecolor="#24282b" strokeweight="31e-5mm"/>
                  <v:rect id="Rectangle 1167" o:spid="_x0000_s2170" style="position:absolute;left:7921;top:2429;width:64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Qt0cYA&#10;AADdAAAADwAAAGRycy9kb3ducmV2LnhtbESPT2vCQBTE7wW/w/IKvdVNDS0luooohgoe6t/zI/tM&#10;0u6+DdmtiX56t1DocZiZ3zCTWW+NuFDra8cKXoYJCOLC6ZpLBYf96vkdhA/IGo1jUnAlD7Pp4GGC&#10;mXYdb+myC6WIEPYZKqhCaDIpfVGRRT90DXH0zq61GKJsS6lb7CLcGjlKkjdpsea4UGFDi4qK792P&#10;VTA36W3zabr8uPzS6z5Zn0LucqWeHvv5GESgPvyH/9ofWkE6Sl/h901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Qt0cYAAADdAAAADwAAAAAAAAAAAAAAAACYAgAAZHJz&#10;L2Rvd25yZXYueG1sUEsFBgAAAAAEAAQA9QAAAIsDAAAAAA==&#10;" filled="f" strokecolor="#24282b" strokeweight="31e-5mm"/>
                  <v:oval id="Oval 1168" o:spid="_x0000_s2171" style="position:absolute;left:3144;top:3818;width:1464;height: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B7cYA&#10;AADdAAAADwAAAGRycy9kb3ducmV2LnhtbESPQWvCQBSE70L/w/IKvenGhKpEV9GCUCgIxtLzM/tM&#10;gtm3Mbtq6q93BcHjMDPfMLNFZ2pxodZVlhUMBxEI4tzqigsFv7t1fwLCeWSNtWVS8E8OFvO33gxT&#10;ba+8pUvmCxEg7FJUUHrfpFK6vCSDbmAb4uAdbGvQB9kWUrd4DXBTyziKRtJgxWGhxIa+SsqP2dko&#10;WP+dbyu3Hx6iZBxXt+y03Xz+rJT6eO+WUxCeOv8KP9vfWkESJyN4vA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ZB7cYAAADdAAAADwAAAAAAAAAAAAAAAACYAgAAZHJz&#10;L2Rvd25yZXYueG1sUEsFBgAAAAAEAAQA9QAAAIsDAAAAAA==&#10;" filled="f" strokecolor="#24211d" strokeweight="31e-5mm">
                    <v:stroke joinstyle="miter"/>
                  </v:oval>
                  <v:line id="Line 1169" o:spid="_x0000_s2172" style="position:absolute;visibility:visible;mso-wrap-style:square" from="4338,757" to="4529,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bXnsYAAADdAAAADwAAAGRycy9kb3ducmV2LnhtbESPQWvCQBSE70L/w/IKvZlNE7QldZVW&#10;KHiTmpbo7ZF9Jmmzb2N21fjv3YLgcZiZb5jZYjCtOFHvGssKnqMYBHFpdcOVgu/8c/wKwnlkja1l&#10;UnAhB4v5w2iGmbZn/qLTxlciQNhlqKD2vsukdGVNBl1kO+Lg7W1v0AfZV1L3eA5w08okjqfSYMNh&#10;ocaOljWVf5ujUbCd7Kbr3/anyD/8PrfFsTigLZR6ehze30B4Gvw9fGuvtII0SV/g/014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157GAAAA3QAAAA8AAAAAAAAA&#10;AAAAAAAAoQIAAGRycy9kb3ducmV2LnhtbFBLBQYAAAAABAAEAPkAAACUAwAAAAA=&#10;" strokecolor="#24211d" strokeweight="31e-5mm">
                    <v:stroke joinstyle="miter"/>
                  </v:line>
                  <v:line id="Line 1170" o:spid="_x0000_s2173" style="position:absolute;visibility:visible;mso-wrap-style:square" from="4338,791" to="4529,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lD7MMAAADdAAAADwAAAGRycy9kb3ducmV2LnhtbERPz2vCMBS+D/wfwhvstqazTKQaZQqD&#10;3casUr09mmdb17zUJNbuv18Ogx0/vt/L9Wg6MZDzrWUFL0kKgriyuuVawb54f56D8AFZY2eZFPyQ&#10;h/Vq8rDEXNs7f9GwC7WIIexzVNCE0OdS+qohgz6xPXHkztYZDBG6WmqH9xhuOjlN05k02HJsaLCn&#10;bUPV9+5mFBxfT7PPS3coi004F7a8lVe0pVJPj+PbAkSgMfyL/9wfWkE2zeLc+CY+Ab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5Q+zDAAAA3QAAAA8AAAAAAAAAAAAA&#10;AAAAoQIAAGRycy9kb3ducmV2LnhtbFBLBQYAAAAABAAEAPkAAACRAwAAAAA=&#10;" strokecolor="#24211d" strokeweight="31e-5mm">
                    <v:stroke joinstyle="miter"/>
                  </v:line>
                  <v:line id="Line 1171" o:spid="_x0000_s2174" style="position:absolute;visibility:visible;mso-wrap-style:square" from="5453,757" to="5634,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Xmd8YAAADdAAAADwAAAGRycy9kb3ducmV2LnhtbESPQWvCQBSE70L/w/IKvZlNE5Q2dZVW&#10;KHiTmpbo7ZF9Jmmzb2N21fjv3YLgcZiZb5jZYjCtOFHvGssKnqMYBHFpdcOVgu/8c/wCwnlkja1l&#10;UnAhB4v5w2iGmbZn/qLTxlciQNhlqKD2vsukdGVNBl1kO+Lg7W1v0AfZV1L3eA5w08okjqfSYMNh&#10;ocaOljWVf5ujUbCd7Kbr3/anyD/8PrfFsTigLZR6ehze30B4Gvw9fGuvtII0SV/h/014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15nfGAAAA3QAAAA8AAAAAAAAA&#10;AAAAAAAAoQIAAGRycy9kb3ducmV2LnhtbFBLBQYAAAAABAAEAPkAAACUAwAAAAA=&#10;" strokecolor="#24211d" strokeweight="31e-5mm">
                    <v:stroke joinstyle="miter"/>
                  </v:line>
                  <v:line id="Line 1172" o:spid="_x0000_s2175" style="position:absolute;visibility:visible;mso-wrap-style:square" from="5453,791" to="5634,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k8l8QAAADdAAAADwAAAGRycy9kb3ducmV2LnhtbERPy2rCQBTdF/yH4Rbc1Ul9UVInwRYK&#10;7kTTknZ3yVyTtJk7aWZM4t87C8Hl4bw36Wga0VPnassKnmcRCOLC6ppLBZ/Zx9MLCOeRNTaWScGF&#10;HKTJ5GGDsbYDH6g/+lKEEHYxKqi8b2MpXVGRQTezLXHgTrYz6APsSqk7HEK4aeQ8itbSYM2hocKW&#10;3isq/o5no+B79bPe/zZfefbmT5nNz/k/2lyp6eO4fQXhafR38c290woW82XYH96EJyCT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yTyXxAAAAN0AAAAPAAAAAAAAAAAA&#10;AAAAAKECAABkcnMvZG93bnJldi54bWxQSwUGAAAAAAQABAD5AAAAkgMAAAAA&#10;" strokecolor="#24211d" strokeweight="31e-5mm">
                    <v:stroke joinstyle="miter"/>
                  </v:line>
                  <v:line id="Line 1173" o:spid="_x0000_s2176" style="position:absolute;visibility:visible;mso-wrap-style:square" from="6546,757" to="682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WZDMYAAADdAAAADwAAAGRycy9kb3ducmV2LnhtbESPT2vCQBTE7wW/w/IEb83GP5WSuooW&#10;Ct6kxhK9PbLPJDX7NmZXjd++WxA8DjPzG2a26EwtrtS6yrKCYRSDIM6trrhQsEu/Xt9BOI+ssbZM&#10;Cu7kYDHvvcww0fbG33Td+kIECLsEFZTeN4mULi/JoItsQxy8o20N+iDbQuoWbwFuajmK46k0WHFY&#10;KLGhz5Ly0/ZiFOzfDtPNb/2TpSt/TG12yc5oM6UG/W75AcJT55/hR3utFYxHkyH8vw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mQzGAAAA3QAAAA8AAAAAAAAA&#10;AAAAAAAAoQIAAGRycy9kb3ducmV2LnhtbFBLBQYAAAAABAAEAPkAAACUAwAAAAA=&#10;" strokecolor="#24211d" strokeweight="31e-5mm">
                    <v:stroke joinstyle="miter"/>
                  </v:line>
                  <v:line id="Line 1174" o:spid="_x0000_s2177" style="position:absolute;visibility:visible;mso-wrap-style:square" from="6546,791" to="682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cHe8YAAADdAAAADwAAAGRycy9kb3ducmV2LnhtbESPT2vCQBTE74LfYXmCN90YWynRjdhC&#10;obdSo6TeHtmXP5p9m2ZXTb99t1DocZiZ3zCb7WBacaPeNZYVLOYRCOLC6oYrBYfsdfYEwnlkja1l&#10;UvBNDrbpeLTBRNs7f9Bt7ysRIOwSVFB73yVSuqImg25uO+LglbY36IPsK6l7vAe4aWUcRStpsOGw&#10;UGNHLzUVl/3VKPh8PK3ez+0xz559mdn8mn+hzZWaTobdGoSnwf+H/9pvWsEyfojh9014AjL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XB3vGAAAA3QAAAA8AAAAAAAAA&#10;AAAAAAAAoQIAAGRycy9kb3ducmV2LnhtbFBLBQYAAAAABAAEAPkAAACUAwAAAAA=&#10;" strokecolor="#24211d" strokeweight="31e-5mm">
                    <v:stroke joinstyle="miter"/>
                  </v:line>
                  <v:line id="Line 1175" o:spid="_x0000_s2178" style="position:absolute;visibility:visible;mso-wrap-style:square" from="3245,757" to="3448,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ui4MUAAADdAAAADwAAAGRycy9kb3ducmV2LnhtbESPQWvCQBSE7wX/w/IEb3WjtiLRVbQg&#10;9FY0SvT2yD6TaPZtml01/fddQfA4zMw3zGzRmkrcqHGlZQWDfgSCOLO65FzBLlm/T0A4j6yxskwK&#10;/sjBYt55m2Gs7Z03dNv6XAQIuxgVFN7XsZQuK8ig69uaOHgn2xj0QTa51A3eA9xUchhFY2mw5LBQ&#10;YE1fBWWX7dUoOHwexz/nap8mK39KbHpNf9GmSvW67XIKwlPrX+Fn+1srGA0/RvB4E5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ui4MUAAADdAAAADwAAAAAAAAAA&#10;AAAAAAChAgAAZHJzL2Rvd25yZXYueG1sUEsFBgAAAAAEAAQA+QAAAJMDAAAAAA==&#10;" strokecolor="#24211d" strokeweight="31e-5mm">
                    <v:stroke joinstyle="miter"/>
                  </v:line>
                  <v:line id="Line 1176" o:spid="_x0000_s2179" style="position:absolute;visibility:visible;mso-wrap-style:square" from="3245,791" to="344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6lMUAAADdAAAADwAAAGRycy9kb3ducmV2LnhtbESPQWvCQBSE74L/YXlCb2ajtVJSV9FC&#10;oTfRWKK3R/aZpGbfptlV47/vCoLHYWa+YWaLztTiQq2rLCsYRTEI4tzqigsFu/Rr+A7CeWSNtWVS&#10;cCMHi3m/N8NE2ytv6LL1hQgQdgkqKL1vEildXpJBF9mGOHhH2xr0QbaF1C1eA9zUchzHU2mw4rBQ&#10;YkOfJeWn7dko2L8dpuvf+idLV/6Y2uyc/aHNlHoZdMsPEJ46/ww/2t9awet4MoH7m/A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6lMUAAADdAAAADwAAAAAAAAAA&#10;AAAAAAChAgAAZHJzL2Rvd25yZXYueG1sUEsFBgAAAAAEAAQA+QAAAJMDAAAAAA==&#10;" strokecolor="#24211d" strokeweight="31e-5mm">
                    <v:stroke joinstyle="miter"/>
                  </v:line>
                  <v:line id="Line 1177" o:spid="_x0000_s2180" style="position:absolute;visibility:visible;mso-wrap-style:square" from="2051,757" to="2321,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6fD8YAAADdAAAADwAAAGRycy9kb3ducmV2LnhtbESPT2vCQBTE70K/w/IK3sym/qOkbkIr&#10;CN6kpiV6e2SfSdrs25hdNf323YLQ4zAzv2FW2WBacaXeNZYVPEUxCOLS6oYrBR/5ZvIMwnlkja1l&#10;UvBDDrL0YbTCRNsbv9N17ysRIOwSVFB73yVSurImgy6yHXHwTrY36IPsK6l7vAW4aeU0jpfSYMNh&#10;ocaO1jWV3/uLUXBYHJe7r/azyN/8KbfFpTijLZQaPw6vLyA8Df4/fG9vtYLZdL6AvzfhCcj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nw/GAAAA3QAAAA8AAAAAAAAA&#10;AAAAAAAAoQIAAGRycy9kb3ducmV2LnhtbFBLBQYAAAAABAAEAPkAAACUAwAAAAA=&#10;" strokecolor="#24211d" strokeweight="31e-5mm">
                    <v:stroke joinstyle="miter"/>
                  </v:line>
                  <v:line id="Line 1178" o:spid="_x0000_s2181" style="position:absolute;visibility:visible;mso-wrap-style:square" from="2051,791" to="232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wBeMYAAADdAAAADwAAAGRycy9kb3ducmV2LnhtbESPT2vCQBTE70K/w/IK3nRTtaFEN1IL&#10;BW9S05J6e2Rf/rTZtzG7avz23YLgcZiZ3zCr9WBacabeNZYVPE0jEMSF1Q1XCj6z98kLCOeRNbaW&#10;ScGVHKzTh9EKE20v/EHnva9EgLBLUEHtfZdI6YqaDLqp7YiDV9reoA+yr6Tu8RLgppWzKIqlwYbD&#10;Qo0dvdVU/O5PRsH38yHe/bRfebbxZWbzU35Emys1fhxelyA8Df4evrW3WsF8tojh/014Aj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sAXjGAAAA3QAAAA8AAAAAAAAA&#10;AAAAAAAAoQIAAGRycy9kb3ducmV2LnhtbFBLBQYAAAAABAAEAPkAAACUAwAAAAA=&#10;" strokecolor="#24211d" strokeweight="31e-5mm">
                    <v:stroke joinstyle="miter"/>
                  </v:line>
                  <v:line id="Line 1179" o:spid="_x0000_s2182" style="position:absolute;visibility:visible;mso-wrap-style:square" from="1296,3637" to="1318,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xYMMYAAADdAAAADwAAAGRycy9kb3ducmV2LnhtbESPS4vCQBCE74L/YWjBm058oJJ1lF0f&#10;sBfBx65em0xvEsz0hMwYs//eEQSPRVV9Rc2XjSlETZXLLSsY9CMQxInVOacKfk7b3gyE88gaC8uk&#10;4J8cLBft1hxjbe98oProUxEg7GJUkHlfxlK6JCODrm9L4uD92cqgD7JKpa7wHuCmkMMomkiDOYeF&#10;DEtaZZRcjzejYJ9eLszNpDx/1bvzZrz7XZvZVqlup/n8AOGp8e/wq/2tFYyG4yk834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MWDDGAAAA3QAAAA8AAAAAAAAA&#10;AAAAAAAAoQIAAGRycy9kb3ducmV2LnhtbFBLBQYAAAAABAAEAPkAAACUAwAAAAA=&#10;" strokecolor="#24211d" strokeweight="0"/>
                  <v:line id="Line 1180" o:spid="_x0000_s2183" style="position:absolute;visibility:visible;mso-wrap-style:square" from="1330,3637" to="1352,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PMQsAAAADdAAAADwAAAGRycy9kb3ducmV2LnhtbERPyarCMBTdP/AfwhXcPVMHRKpRHOFt&#10;BGe3l+baFpub0uTV+vdmIbg8nHk6b0whaqpcbllBrxuBIE6szjlVcD5tf8cgnEfWWFgmBS9yMJ+1&#10;fqYYa/vkA9VHn4oQwi5GBZn3ZSylSzIy6Lq2JA7c3VYGfYBVKnWFzxBuCtmPopE0mHNoyLCkVUbJ&#10;4/hvFOzT2425GZXXZb27boa7y9qMt0p12s1iAsJT47/ij/tPKxj0h2FueBOegJ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TzELAAAAA3QAAAA8AAAAAAAAAAAAAAAAA&#10;oQIAAGRycy9kb3ducmV2LnhtbFBLBQYAAAAABAAEAPkAAACOAwAAAAA=&#10;" strokecolor="#24211d" strokeweight="0"/>
                  <v:line id="Line 1181" o:spid="_x0000_s2184" style="position:absolute;visibility:visible;mso-wrap-style:square" from="1363,3637" to="1386,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9p2ccAAADdAAAADwAAAGRycy9kb3ducmV2LnhtbESPT2vCQBTE70K/w/IKvemmNgSbuopa&#10;hV4C/mn1+si+JsHs25DdJvHbdwsFj8PM/IaZLwdTi45aV1lW8DyJQBDnVldcKPg87cYzEM4ja6wt&#10;k4IbOVguHkZzTLXt+UDd0RciQNilqKD0vkmldHlJBt3ENsTB+7atQR9kW0jdYh/gppbTKEqkwYrD&#10;QokNbUrKr8cfo2BfXC7MQ9Kc11123sbZ17uZ7ZR6ehxWbyA8Df4e/m9/aAUv0/gV/t6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H2nZxwAAAN0AAAAPAAAAAAAA&#10;AAAAAAAAAKECAABkcnMvZG93bnJldi54bWxQSwUGAAAAAAQABAD5AAAAlQMAAAAA&#10;" strokecolor="#24211d" strokeweight="0"/>
                  <v:line id="Line 1182" o:spid="_x0000_s2185" style="position:absolute;visibility:visible;mso-wrap-style:square" from="1397,3637" to="1420,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xWmcIAAADdAAAADwAAAGRycy9kb3ducmV2LnhtbERPy4rCMBTdC/5DuIK7MVXHItUozjiC&#10;G2HG5/bSXNtic1OaWOvfm8WAy8N5z5etKUVDtSssKxgOIhDEqdUFZwqOh83HFITzyBpLy6TgSQ6W&#10;i25njom2D/6jZu8zEULYJagg975KpHRpTgbdwFbEgbva2qAPsM6krvERwk0pR1EUS4MFh4YcK/rO&#10;Kb3t70bBb3a5MLdxdf5qduefz91pbaYbpfq9djUD4an1b/G/e6sVjEeTsD+8CU9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xWmcIAAADdAAAADwAAAAAAAAAAAAAA&#10;AAChAgAAZHJzL2Rvd25yZXYueG1sUEsFBgAAAAAEAAQA+QAAAJADAAAAAA==&#10;" strokecolor="#24211d" strokeweight="0"/>
                  <v:line id="Line 1183" o:spid="_x0000_s2186" style="position:absolute;visibility:visible;mso-wrap-style:square" from="1431,3637" to="1453,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DzAscAAADdAAAADwAAAGRycy9kb3ducmV2LnhtbESPS2vDMBCE74X+B7GF3Bo5j4bgRAlp&#10;E0MvgTbN47pYG9vEWhlLsdV/XxUKPQ4z8w2zXAdTi45aV1lWMBomIIhzqysuFBy/suc5COeRNdaW&#10;ScE3OVivHh+WmGrb8yd1B1+ICGGXooLS+yaV0uUlGXRD2xBH72pbgz7KtpC6xT7CTS3HSTKTBiuO&#10;CyU29FZSfjvcjYKP4nJhDrPm/Nrtz7vp/rQ180ypwVPYLEB4Cv4//Nd+1wom45cR/L6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sPMCxwAAAN0AAAAPAAAAAAAA&#10;AAAAAAAAAKECAABkcnMvZG93bnJldi54bWxQSwUGAAAAAAQABAD5AAAAlQMAAAAA&#10;" strokecolor="#24211d" strokeweight="0"/>
                  <v:line id="Line 1184" o:spid="_x0000_s2187" style="position:absolute;visibility:visible;mso-wrap-style:square" from="1465,3637" to="1487,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tdcYAAADdAAAADwAAAGRycy9kb3ducmV2LnhtbESPQWvCQBSE74X+h+UVeqsbYxWJrtLW&#10;Cr0IGjW5PrLPJDT7NmS3Mf333YLgcZiZb5jlejCN6KlztWUF41EEgriwuuZSwem4fZmDcB5ZY2OZ&#10;FPySg/Xq8WGJibZXPlCf+lIECLsEFVTet4mUrqjIoBvZljh4F9sZ9EF2pdQdXgPcNDKOopk0WHNY&#10;qLClj4qK7/THKNiXec48zNrsvd9ln6+788bMt0o9Pw1vCxCeBn8P39pfWsEknsbw/yY8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ibXXGAAAA3QAAAA8AAAAAAAAA&#10;AAAAAAAAoQIAAGRycy9kb3ducmV2LnhtbFBLBQYAAAAABAAEAPkAAACUAwAAAAA=&#10;" strokecolor="#24211d" strokeweight="0"/>
                  <v:line id="Line 1185" o:spid="_x0000_s2188" style="position:absolute;visibility:visible;mso-wrap-style:square" from="1499,3637" to="1521,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7I7sYAAADdAAAADwAAAGRycy9kb3ducmV2LnhtbESPS2vDMBCE74X8B7GF3Bq5eWHcKCFP&#10;6CXQum1yXaytbWKthKU47r+vCoEeh5n5hlmsetOIjlpfW1bwPEpAEBdW11wq+Pw4PKUgfEDW2Fgm&#10;BT/kYbUcPCww0/bG79TloRQRwj5DBVUILpPSFxUZ9CPriKP3bVuDIcq2lLrFW4SbRo6TZC4N1hwX&#10;KnS0rai45Fej4K08n5n7uTttuuNpPz1+7Ux6UGr42K9fQATqw3/43n7VCibj2QT+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uyO7GAAAA3QAAAA8AAAAAAAAA&#10;AAAAAAAAoQIAAGRycy9kb3ducmV2LnhtbFBLBQYAAAAABAAEAPkAAACUAwAAAAA=&#10;" strokecolor="#24211d" strokeweight="0"/>
                  <v:line id="Line 1186" o:spid="_x0000_s2189" style="position:absolute;visibility:visible;mso-wrap-style:square" from="1532,3637" to="1555,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dQmsYAAADdAAAADwAAAGRycy9kb3ducmV2LnhtbESPS4vCQBCE74L/YWjBm058rEjWUXZ9&#10;gBfBx65em0xvEsz0hMwY4793hAWPRVV9Rc0WjSlETZXLLSsY9CMQxInVOacKfk6b3hSE88gaC8uk&#10;4EEOFvN2a4axtnc+UH30qQgQdjEqyLwvYyldkpFB17clcfD+bGXQB1mlUld4D3BTyGEUTaTBnMNC&#10;hiUtM0qux5tRsE8vF+ZmUp6/6915Pd79rsx0o1S303x9gvDU+Hf4v73VCkbDjzG83oQn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HUJrGAAAA3QAAAA8AAAAAAAAA&#10;AAAAAAAAoQIAAGRycy9kb3ducmV2LnhtbFBLBQYAAAAABAAEAPkAAACUAwAAAAA=&#10;" strokecolor="#24211d" strokeweight="0"/>
                  <v:line id="Line 1187" o:spid="_x0000_s2190" style="position:absolute;visibility:visible;mso-wrap-style:square" from="1566,3637" to="1589,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v1AcUAAADdAAAADwAAAGRycy9kb3ducmV2LnhtbESPT4vCMBTE74LfITzBm6bqKtI1in/B&#10;i7Dqrl4fzdu22LyUJtbutzeCsMdhZn7DzBaNKURNlcstKxj0IxDEidU5pwq+z7veFITzyBoLy6Tg&#10;jxws5u3WDGNtH3yk+uRTESDsYlSQeV/GUrokI4Oub0vi4P3ayqAPskqlrvAR4KaQwyiaSIM5h4UM&#10;S1pnlNxOd6PgK71emZtJeVnVh8v24/CzMdOdUt1Os/wE4anx/+F3e68VjIbjMbzeh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v1AcUAAADdAAAADwAAAAAAAAAA&#10;AAAAAAChAgAAZHJzL2Rvd25yZXYueG1sUEsFBgAAAAAEAAQA+QAAAJMDAAAAAA==&#10;" strokecolor="#24211d" strokeweight="0"/>
                  <v:line id="Line 1188" o:spid="_x0000_s2191" style="position:absolute;visibility:visible;mso-wrap-style:square" from="1600,3637" to="1622,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lrdsYAAADdAAAADwAAAGRycy9kb3ducmV2LnhtbESPT2vCQBTE7wW/w/KE3upGbYNEV7G1&#10;Qi+Cf5PrI/tMgtm3IbuN6bfvFgoeh5n5DbNY9aYWHbWusqxgPIpAEOdWV1woOJ+2LzMQziNrrC2T&#10;gh9ysFoOnhaYaHvnA3VHX4gAYZeggtL7JpHS5SUZdCPbEAfvaluDPsi2kLrFe4CbWk6iKJYGKw4L&#10;JTb0UVJ+O34bBfsiy5j7uEnfu136+bq7bMxsq9TzsF/PQXjq/SP83/7SCqaTtxj+3o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Za3bGAAAA3QAAAA8AAAAAAAAA&#10;AAAAAAAAoQIAAGRycy9kb3ducmV2LnhtbFBLBQYAAAAABAAEAPkAAACUAwAAAAA=&#10;" strokecolor="#24211d" strokeweight="0"/>
                  <v:line id="Line 1189" o:spid="_x0000_s2192" style="position:absolute;visibility:visible;mso-wrap-style:square" from="1634,3637" to="1656,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XO7ccAAADdAAAADwAAAGRycy9kb3ducmV2LnhtbESPS2vDMBCE74X8B7GF3mq5afPAjRKS&#10;toFcAm0e9nWxtraJtTKW6rj/PgoEchxm5htmtuhNLTpqXWVZwUsUgyDOra64UHDYr5+nIJxH1lhb&#10;JgX/5GAxHzzMMNH2zD/U7XwhAoRdggpK75tESpeXZNBFtiEO3q9tDfog20LqFs8Bbmo5jOOxNFhx&#10;WCixoY+S8tPuzyj4LrKMuR836arbpl9v2+Onma6Venrsl+8gPPX+Hr61N1rB63A0geub8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Fc7txwAAAN0AAAAPAAAAAAAA&#10;AAAAAAAAAKECAABkcnMvZG93bnJldi54bWxQSwUGAAAAAAQABAD5AAAAlQMAAAAA&#10;" strokecolor="#24211d" strokeweight="0"/>
                  <v:line id="Line 1190" o:spid="_x0000_s2193" style="position:absolute;visibility:visible;mso-wrap-style:square" from="1668,3637" to="1690,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pan8IAAADdAAAADwAAAGRycy9kb3ducmV2LnhtbERPy4rCMBTdC/5DuIK7MVXHItUozjiC&#10;G2HG5/bSXNtic1OaWOvfm8WAy8N5z5etKUVDtSssKxgOIhDEqdUFZwqOh83HFITzyBpLy6TgSQ6W&#10;i25njom2D/6jZu8zEULYJagg975KpHRpTgbdwFbEgbva2qAPsM6krvERwk0pR1EUS4MFh4YcK/rO&#10;Kb3t70bBb3a5MLdxdf5qduefz91pbaYbpfq9djUD4an1b/G/e6sVjEeTMDe8CU9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pan8IAAADdAAAADwAAAAAAAAAAAAAA&#10;AAChAgAAZHJzL2Rvd25yZXYueG1sUEsFBgAAAAAEAAQA+QAAAJADAAAAAA==&#10;" strokecolor="#24211d" strokeweight="0"/>
                  <v:line id="Line 1191" o:spid="_x0000_s2194" style="position:absolute;visibility:visible;mso-wrap-style:square" from="1701,3637" to="1724,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b/BMYAAADdAAAADwAAAGRycy9kb3ducmV2LnhtbESPW2vCQBSE3wX/w3IE33TjpWKjq7Re&#10;wBdBbauvh+wxCWbPhuwa4793C4U+DjPzDTNfNqYQNVUut6xg0I9AECdW55wq+P7a9qYgnEfWWFgm&#10;BU9ysFy0W3OMtX3wkeqTT0WAsItRQeZ9GUvpkowMur4tiYN3tZVBH2SVSl3hI8BNIYdRNJEGcw4L&#10;GZa0yii5ne5GwSG9XJibSXn+rPfnzXj/szbTrVLdTvMxA+Gp8f/hv/ZOKxgN397h9014AnLx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G/wTGAAAA3QAAAA8AAAAAAAAA&#10;AAAAAAAAoQIAAGRycy9kb3ducmV2LnhtbFBLBQYAAAAABAAEAPkAAACUAwAAAAA=&#10;" strokecolor="#24211d" strokeweight="0"/>
                  <v:line id="Line 1192" o:spid="_x0000_s2195" style="position:absolute;visibility:visible;mso-wrap-style:square" from="1735,3637" to="1758,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CcJMIAAADdAAAADwAAAGRycy9kb3ducmV2LnhtbERPy4rCMBTdC/5DuAPuNB1HilSjjDqC&#10;G2Gsr+2lubZlmpvSxFr/3iwGXB7Oe77sTCVaalxpWcHnKAJBnFldcq7gdNwOpyCcR9ZYWSYFT3Kw&#10;XPR7c0y0ffCB2tTnIoSwS1BB4X2dSOmyggy6ka2JA3ezjUEfYJNL3eAjhJtKjqMolgZLDg0F1rQu&#10;KPtL70bBb369MndxfVm1+8vPZH/emOlWqcFH9z0D4anzb/G/e6cVfI3jsD+8CU9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CcJMIAAADdAAAADwAAAAAAAAAAAAAA&#10;AAChAgAAZHJzL2Rvd25yZXYueG1sUEsFBgAAAAAEAAQA+QAAAJADAAAAAA==&#10;" strokecolor="#24211d" strokeweight="0"/>
                  <v:line id="Line 1193" o:spid="_x0000_s2196" style="position:absolute;visibility:visible;mso-wrap-style:square" from="1769,3637" to="1791,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w5v8UAAADdAAAADwAAAGRycy9kb3ducmV2LnhtbESPS4vCQBCE78L+h6EXvOnEB0Gio7ir&#10;ghfBdX1cm0ybBDM9ITPG+O93FgSPRVV9Rc0WrSlFQ7UrLCsY9CMQxKnVBWcKjr+b3gSE88gaS8uk&#10;4EkOFvOPzgwTbR/8Q83BZyJA2CWoIPe+SqR0aU4GXd9WxMG72tqgD7LOpK7xEeCmlMMoiqXBgsNC&#10;jhV955TeDnejYJ9dLsxtXJ2/mt15Pd6dVmayUar72S6nIDy1/h1+tbdawWgYD+D/TXg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w5v8UAAADdAAAADwAAAAAAAAAA&#10;AAAAAAChAgAAZHJzL2Rvd25yZXYueG1sUEsFBgAAAAAEAAQA+QAAAJMDAAAAAA==&#10;" strokecolor="#24211d" strokeweight="0"/>
                  <v:line id="Line 1194" o:spid="_x0000_s2197" style="position:absolute;visibility:visible;mso-wrap-style:square" from="1803,3637" to="1825,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6nyMYAAADdAAAADwAAAGRycy9kb3ducmV2LnhtbESPQWvCQBSE70L/w/IKvemmqQSJWaWt&#10;Cr0ImlZzfWRfk9Ds25DdxvjvuwXB4zAz3zDZejStGKh3jWUFz7MIBHFpdcOVgq/P3XQBwnlkja1l&#10;UnAlB+vVwyTDVNsLH2nIfSUChF2KCmrvu1RKV9Zk0M1sRxy8b9sb9EH2ldQ9XgLctDKOokQabDgs&#10;1NjRe03lT/5rFByqomAek+78NuzP2/n+tDGLnVJPj+PrEoSn0d/Dt/aHVvASJzH8vw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Op8jGAAAA3QAAAA8AAAAAAAAA&#10;AAAAAAAAoQIAAGRycy9kb3ducmV2LnhtbFBLBQYAAAAABAAEAPkAAACUAwAAAAA=&#10;" strokecolor="#24211d" strokeweight="0"/>
                  <v:line id="Line 1195" o:spid="_x0000_s2198" style="position:absolute;visibility:visible;mso-wrap-style:square" from="1837,3637" to="1859,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ICU8UAAADdAAAADwAAAGRycy9kb3ducmV2LnhtbESPS4vCQBCE74L/YeiFvelkVYJER/Gx&#10;ghdh1/VxbTJtEsz0hMwY4793hAWPRVV9RU3nrSlFQ7UrLCv46kcgiFOrC84UHP42vTEI55E1lpZJ&#10;wYMczGfdzhQTbe/8S83eZyJA2CWoIPe+SqR0aU4GXd9WxMG72NqgD7LOpK7xHuCmlIMoiqXBgsNC&#10;jhWtckqv+5tR8JOdz8xtXJ2Wze70Pdod12a8Uerzo11MQHhq/Tv8395qBcNBPITXm/AE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ICU8UAAADdAAAADwAAAAAAAAAA&#10;AAAAAAChAgAAZHJzL2Rvd25yZXYueG1sUEsFBgAAAAAEAAQA+QAAAJMDAAAAAA==&#10;" strokecolor="#24211d" strokeweight="0"/>
                  <v:line id="Line 1196" o:spid="_x0000_s2199" style="position:absolute;visibility:visible;mso-wrap-style:square" from="1870,3637" to="1893,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uaJ8UAAADdAAAADwAAAGRycy9kb3ducmV2LnhtbESPS4vCQBCE74L/YegFbzpZV4JER/Gx&#10;ghdh1/VxbTJtEsz0hMwY4793hAWPRVV9RU3nrSlFQ7UrLCv4HEQgiFOrC84UHP42/TEI55E1lpZJ&#10;wYMczGfdzhQTbe/8S83eZyJA2CWoIPe+SqR0aU4G3cBWxMG72NqgD7LOpK7xHuCmlMMoiqXBgsNC&#10;jhWtckqv+5tR8JOdz8xtXJ2Wze70Pdod12a8Uar30S4mIDy1/h3+b2+1gq9hPILXm/AE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uaJ8UAAADdAAAADwAAAAAAAAAA&#10;AAAAAAChAgAAZHJzL2Rvd25yZXYueG1sUEsFBgAAAAAEAAQA+QAAAJMDAAAAAA==&#10;" strokecolor="#24211d" strokeweight="0"/>
                  <v:line id="Line 1197" o:spid="_x0000_s2200" style="position:absolute;visibility:visible;mso-wrap-style:square" from="1904,3637" to="1927,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c/vMYAAADdAAAADwAAAGRycy9kb3ducmV2LnhtbESPT2vCQBTE7wW/w/KE3upGbYNEV7G1&#10;Qi+Cf5PrI/tMgtm3IbuN6bfvFgoeh5n5DbNY9aYWHbWusqxgPIpAEOdWV1woOJ+2LzMQziNrrC2T&#10;gh9ysFoOnhaYaHvnA3VHX4gAYZeggtL7JpHS5SUZdCPbEAfvaluDPsi2kLrFe4CbWk6iKJYGKw4L&#10;JTb0UVJ+O34bBfsiy5j7uEnfu136+bq7bMxsq9TzsF/PQXjq/SP83/7SCqaT+A3+3o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nP7zGAAAA3QAAAA8AAAAAAAAA&#10;AAAAAAAAoQIAAGRycy9kb3ducmV2LnhtbFBLBQYAAAAABAAEAPkAAACUAwAAAAA=&#10;" strokecolor="#24211d" strokeweight="0"/>
                  <v:line id="Line 1198" o:spid="_x0000_s2201" style="position:absolute;visibility:visible;mso-wrap-style:square" from="1938,3637" to="1960,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Why8QAAADdAAAADwAAAGRycy9kb3ducmV2LnhtbESPT4vCMBTE74LfITzBm6bqUqQaRd0V&#10;9iK4/r0+mmdbbF5Kk63db28EYY/DzPyGmS9bU4qGaldYVjAaRiCIU6sLzhScjtvBFITzyBpLy6Tg&#10;jxwsF93OHBNtH/xDzcFnIkDYJagg975KpHRpTgbd0FbEwbvZ2qAPss6krvER4KaU4yiKpcGCw0KO&#10;FW1ySu+HX6Ngn12vzG1cXdbN7vL1sTt/mulWqX6vXc1AeGr9f/jd/tYKJuM4hteb8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NaHLxAAAAN0AAAAPAAAAAAAAAAAA&#10;AAAAAKECAABkcnMvZG93bnJldi54bWxQSwUGAAAAAAQABAD5AAAAkgMAAAAA&#10;" strokecolor="#24211d" strokeweight="0"/>
                  <v:line id="Line 1199" o:spid="_x0000_s2202" style="position:absolute;visibility:visible;mso-wrap-style:square" from="1972,3637" to="1994,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kEUMUAAADdAAAADwAAAGRycy9kb3ducmV2LnhtbESPQWvCQBSE74L/YXmCt7qplVSiq6hV&#10;8CJYW/X6yL4mwezbkF1j/PeuUPA4zMw3zHTemlI0VLvCsoL3QQSCOLW64EzB78/mbQzCeWSNpWVS&#10;cCcH81m3M8VE2xt/U3PwmQgQdgkqyL2vEildmpNBN7AVcfD+bG3QB1lnUtd4C3BTymEUxdJgwWEh&#10;x4pWOaWXw9Uo2GfnM3MbV6dlszutR7vjlxlvlOr32sUEhKfWv8L/7a1W8DGMP+H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3kEUMUAAADdAAAADwAAAAAAAAAA&#10;AAAAAAChAgAAZHJzL2Rvd25yZXYueG1sUEsFBgAAAAAEAAQA+QAAAJMDAAAAAA==&#10;" strokecolor="#24211d" strokeweight="0"/>
                  <v:line id="Line 1200" o:spid="_x0000_s2203" style="position:absolute;visibility:visible;mso-wrap-style:square" from="2006,3637" to="2028,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aQIsIAAADdAAAADwAAAGRycy9kb3ducmV2LnhtbERPy4rCMBTdC/5DuAPuNB1HilSjjDqC&#10;G2Gsr+2lubZlmpvSxFr/3iwGXB7Oe77sTCVaalxpWcHnKAJBnFldcq7gdNwOpyCcR9ZYWSYFT3Kw&#10;XPR7c0y0ffCB2tTnIoSwS1BB4X2dSOmyggy6ka2JA3ezjUEfYJNL3eAjhJtKjqMolgZLDg0F1rQu&#10;KPtL70bBb369MndxfVm1+8vPZH/emOlWqcFH9z0D4anzb/G/e6cVfI3jMDe8CU9AL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aQIsIAAADdAAAADwAAAAAAAAAAAAAA&#10;AAChAgAAZHJzL2Rvd25yZXYueG1sUEsFBgAAAAAEAAQA+QAAAJADAAAAAA==&#10;" strokecolor="#24211d" strokeweight="0"/>
                  <v:line id="Line 1201" o:spid="_x0000_s2204" style="position:absolute;visibility:visible;mso-wrap-style:square" from="2039,3637" to="2062,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o1uccAAADdAAAADwAAAGRycy9kb3ducmV2LnhtbESPT2vCQBTE74V+h+UJvdWNaQk2dRVt&#10;FbwINvXP9ZF9TUKzb0N2TdJv7wpCj8PM/IaZLQZTi45aV1lWMBlHIIhzqysuFBy+N89TEM4ja6wt&#10;k4I/crCYPz7MMNW25y/qMl+IAGGXooLS+yaV0uUlGXRj2xAH78e2Bn2QbSF1i32Am1rGUZRIgxWH&#10;hRIb+igp/80uRsG+OJ+Zh6Q5rbrdaf26O36a6Uapp9GwfAfhafD/4Xt7qxW8xMkb3N6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qjW5xwAAAN0AAAAPAAAAAAAA&#10;AAAAAAAAAKECAABkcnMvZG93bnJldi54bWxQSwUGAAAAAAQABAD5AAAAlQMAAAAA&#10;" strokecolor="#24211d" strokeweight="0"/>
                  <v:line id="Line 1202" o:spid="_x0000_s2205" style="position:absolute;visibility:visible;mso-wrap-style:square" from="2073,3637" to="2096,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K+cQAAADdAAAADwAAAGRycy9kb3ducmV2LnhtbERPTWvCQBC9C/0PyxS81U1VokRX0baB&#10;XgJtbPU6ZMckNDsbstsk/vvuoeDx8b63+9E0oqfO1ZYVPM8iEMSF1TWXCr5O6dMahPPIGhvLpOBG&#10;Dva7h8kWE20H/qQ+96UIIewSVFB53yZSuqIig25mW+LAXW1n0AfYlVJ3OIRw08h5FMXSYM2hocKW&#10;XioqfvJfo+CjvFyYx7g9H/vs/LbMvl/NOlVq+jgeNiA8jf4u/ne/awWL+SrsD2/CE5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SQr5xAAAAN0AAAAPAAAAAAAAAAAA&#10;AAAAAKECAABkcnMvZG93bnJldi54bWxQSwUGAAAAAAQABAD5AAAAkgMAAAAA&#10;" strokecolor="#24211d" strokeweight="0"/>
                  <v:line id="Line 1203" o:spid="_x0000_s2206" style="position:absolute;visibility:visible;mso-wrap-style:square" from="2107,3637" to="2129,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WvYscAAADdAAAADwAAAGRycy9kb3ducmV2LnhtbESPS2vDMBCE74X+B7GF3Bo5D9LgRAlp&#10;E0MvgTbN47pYG9vEWhlLsdV/XxUKPQ4z8w2zXAdTi45aV1lWMBomIIhzqysuFBy/suc5COeRNdaW&#10;ScE3OVivHh+WmGrb8yd1B1+ICGGXooLS+yaV0uUlGXRD2xBH72pbgz7KtpC6xT7CTS3HSTKTBiuO&#10;CyU29FZSfjvcjYKP4nJhDrPm/Nrtz7vp/rQ180ypwVPYLEB4Cv4//Nd+1wom45cR/L6JT0Cu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Ba9ixwAAAN0AAAAPAAAAAAAA&#10;AAAAAAAAAKECAABkcnMvZG93bnJldi54bWxQSwUGAAAAAAQABAD5AAAAlQMAAAAA&#10;" strokecolor="#24211d" strokeweight="0"/>
                  <v:line id="Line 1204" o:spid="_x0000_s2207" style="position:absolute;visibility:visible;mso-wrap-style:square" from="2141,3637" to="2163,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cxFcYAAADdAAAADwAAAGRycy9kb3ducmV2LnhtbESPQWvCQBSE74X+h+UVetONsahEV2lr&#10;hV4EjZpcH9lnEpp9G7LbmP77bkHocZiZb5jVZjCN6KlztWUFk3EEgriwuuZSwfm0Gy1AOI+ssbFM&#10;Cn7IwWb9+LDCRNsbH6lPfSkChF2CCirv20RKV1Rk0I1tSxy8q+0M+iC7UuoObwFuGhlH0UwarDks&#10;VNjSe0XFV/ptFBzKPGceZm321u+zj5f9ZWsWO6Wen4bXJQhPg/8P39ufWsE0nsf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XMRXGAAAA3QAAAA8AAAAAAAAA&#10;AAAAAAAAoQIAAGRycy9kb3ducmV2LnhtbFBLBQYAAAAABAAEAPkAAACUAwAAAAA=&#10;" strokecolor="#24211d" strokeweight="0"/>
                  <v:line id="Line 1205" o:spid="_x0000_s2208" style="position:absolute;visibility:visible;mso-wrap-style:square" from="2175,3637" to="2197,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uUjsYAAADdAAAADwAAAGRycy9kb3ducmV2LnhtbESPT2vCQBTE7wW/w/IK3nRTFRtSV/Ev&#10;9CK0aavXR/Y1CWbfLtk1pt++WxB6HGbmN8xi1ZtGdNT62rKCp3ECgriwuuZSwefHYZSC8AFZY2OZ&#10;FPyQh9Vy8LDATNsbv1OXh1JECPsMFVQhuExKX1Rk0I+tI47et20NhijbUuoWbxFuGjlJkrk0WHNc&#10;qNDRtqLikl+NgrfyfGbu5+606Y6n/ez4tTPpQanhY79+ARGoD//he/tVK5hOnqf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blI7GAAAA3QAAAA8AAAAAAAAA&#10;AAAAAAAAoQIAAGRycy9kb3ducmV2LnhtbFBLBQYAAAAABAAEAPkAAACUAwAAAAA=&#10;" strokecolor="#24211d" strokeweight="0"/>
                  <v:line id="Line 1206" o:spid="_x0000_s2209" style="position:absolute;visibility:visible;mso-wrap-style:square" from="2208,3637" to="2231,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IM+sYAAADdAAAADwAAAGRycy9kb3ducmV2LnhtbESPS4vCQBCE74L/YWjBm058oJJ1lF0f&#10;sBfBx65em0xvEsz0hMwYs//eEQSPRVV9Rc2XjSlETZXLLSsY9CMQxInVOacKfk7b3gyE88gaC8uk&#10;4J8cLBft1hxjbe98oProUxEg7GJUkHlfxlK6JCODrm9L4uD92cqgD7JKpa7wHuCmkMMomkiDOYeF&#10;DEtaZZRcjzejYJ9eLszNpDx/1bvzZrz7XZvZVqlup/n8AOGp8e/wq/2tFYyG0zE834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yDPrGAAAA3QAAAA8AAAAAAAAA&#10;AAAAAAAAoQIAAGRycy9kb3ducmV2LnhtbFBLBQYAAAAABAAEAPkAAACUAwAAAAA=&#10;" strokecolor="#24211d" strokeweight="0"/>
                  <v:line id="Line 1207" o:spid="_x0000_s2210" style="position:absolute;visibility:visible;mso-wrap-style:square" from="2242,3637" to="2265,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6pYccAAADdAAAADwAAAGRycy9kb3ducmV2LnhtbESPS2vDMBCE74X8B7GF3mq5afPAjRKS&#10;toFcAm0e9nWxtraJtTKW6rj/PgoEchxm5htmtuhNLTpqXWVZwUsUgyDOra64UHDYr5+nIJxH1lhb&#10;JgX/5GAxHzzMMNH2zD/U7XwhAoRdggpK75tESpeXZNBFtiEO3q9tDfog20LqFs8Bbmo5jOOxNFhx&#10;WCixoY+S8tPuzyj4LrKMuR836arbpl9v2+Onma6Venrsl+8gPPX+Hr61N1rB63Ayguub8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PqlhxwAAAN0AAAAPAAAAAAAA&#10;AAAAAAAAAKECAABkcnMvZG93bnJldi54bWxQSwUGAAAAAAQABAD5AAAAlQMAAAAA&#10;" strokecolor="#24211d" strokeweight="0"/>
                  <v:line id="Line 1208" o:spid="_x0000_s2211" style="position:absolute;visibility:visible;mso-wrap-style:square" from="2276,3637" to="2299,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w3FsUAAADdAAAADwAAAGRycy9kb3ducmV2LnhtbESPQWvCQBSE74L/YXmCt7qplVSiq6hV&#10;8CJYW/X6yL4mwezbkF1j/PeuUPA4zMw3zHTemlI0VLvCsoL3QQSCOLW64EzB78/mbQzCeWSNpWVS&#10;cCcH81m3M8VE2xt/U3PwmQgQdgkqyL2vEildmpNBN7AVcfD+bG3QB1lnUtd4C3BTymEUxdJgwWEh&#10;x4pWOaWXw9Uo2GfnM3MbV6dlszutR7vjlxlvlOr32sUEhKfWv8L/7a1W8DH8jOH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w3FsUAAADdAAAADwAAAAAAAAAA&#10;AAAAAAChAgAAZHJzL2Rvd25yZXYueG1sUEsFBgAAAAAEAAQA+QAAAJMDAAAAAA==&#10;" strokecolor="#24211d" strokeweight="0"/>
                  <v:line id="Line 1209" o:spid="_x0000_s2212" style="position:absolute;visibility:visible;mso-wrap-style:square" from="2310,3637" to="2332,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CSjcUAAADdAAAADwAAAGRycy9kb3ducmV2LnhtbESPT4vCMBTE74LfITzBm6bqotI1in/B&#10;i7Dqrl4fzdu22LyUJtbutzeCsMdhZn7DzBaNKURNlcstKxj0IxDEidU5pwq+z7veFITzyBoLy6Tg&#10;jxws5u3WDGNtH3yk+uRTESDsYlSQeV/GUrokI4Oub0vi4P3ayqAPskqlrvAR4KaQwygaS4M5h4UM&#10;S1pnlNxOd6PgK71emZtxeVnVh8v24/CzMdOdUt1Os/wE4anx/+F3e68VjIaTCbzeh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CSjcUAAADdAAAADwAAAAAAAAAA&#10;AAAAAAChAgAAZHJzL2Rvd25yZXYueG1sUEsFBgAAAAAEAAQA+QAAAJMDAAAAAA==&#10;" strokecolor="#24211d" strokeweight="0"/>
                  <v:line id="Line 1210" o:spid="_x0000_s2213" style="position:absolute;visibility:visible;mso-wrap-style:square" from="2344,3637" to="2366,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8G/8QAAADdAAAADwAAAGRycy9kb3ducmV2LnhtbERPTWvCQBC9C/0PyxS81U1VokRX0baB&#10;XgJtbPU6ZMckNDsbstsk/vvuoeDx8b63+9E0oqfO1ZYVPM8iEMSF1TWXCr5O6dMahPPIGhvLpOBG&#10;Dva7h8kWE20H/qQ+96UIIewSVFB53yZSuqIig25mW+LAXW1n0AfYlVJ3OIRw08h5FMXSYM2hocKW&#10;XioqfvJfo+CjvFyYx7g9H/vs/LbMvl/NOlVq+jgeNiA8jf4u/ne/awWL+SrMDW/CE5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wb/xAAAAN0AAAAPAAAAAAAAAAAA&#10;AAAAAKECAABkcnMvZG93bnJldi54bWxQSwUGAAAAAAQABAD5AAAAkgMAAAAA&#10;" strokecolor="#24211d" strokeweight="0"/>
                  <v:line id="Line 1211" o:spid="_x0000_s2214" style="position:absolute;visibility:visible;mso-wrap-style:square" from="2377,3637" to="2400,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OjZMYAAADdAAAADwAAAGRycy9kb3ducmV2LnhtbESPT2vCQBTE7wW/w/IK3nRTFZumruJf&#10;8CJY2+r1kX1Ngtm3IbvG+O1dQehxmJnfMJNZa0rRUO0Kywre+hEI4tTqgjMFP9+bXgzCeWSNpWVS&#10;cCMHs2nnZYKJtlf+oubgMxEg7BJUkHtfJVK6NCeDrm8r4uD92dqgD7LOpK7xGuCmlIMoGkuDBYeF&#10;HCta5pSeDxejYJ+dTsztuDoumt1xPdr9rky8Uar72s4/QXhq/X/42d5qBcPB+wc83o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zo2TGAAAA3QAAAA8AAAAAAAAA&#10;AAAAAAAAoQIAAGRycy9kb3ducmV2LnhtbFBLBQYAAAAABAAEAPkAAACUAwAAAAA=&#10;" strokecolor="#24211d" strokeweight="0"/>
                  <v:line id="Line 1212" o:spid="_x0000_s2215" style="position:absolute;visibility:visible;mso-wrap-style:square" from="2411,3637" to="2434,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x63sIAAADdAAAADwAAAGRycy9kb3ducmV2LnhtbERPy4rCMBTdC/MP4QruNNURKdUojo7g&#10;Rpjp+NhemmtbbG5KE2v9e7MYcHk478WqM5VoqXGlZQXjUQSCOLO65FzB8W83jEE4j6yxskwKnuRg&#10;tfzoLTDR9sG/1KY+FyGEXYIKCu/rREqXFWTQjWxNHLirbQz6AJtc6gYfIdxUchJFM2mw5NBQYE2b&#10;grJbejcKfvLLhbmb1eev9nD+nh5OWxPvlBr0u/UchKfOv8X/7r1W8DmJw/7wJjwB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Jx63sIAAADdAAAADwAAAAAAAAAAAAAA&#10;AAChAgAAZHJzL2Rvd25yZXYueG1sUEsFBgAAAAAEAAQA+QAAAJADAAAAAA==&#10;" strokecolor="#24211d" strokeweight="0"/>
                  <v:line id="Line 1213" o:spid="_x0000_s2216" style="position:absolute;visibility:visible;mso-wrap-style:square" from="2445,3637" to="2468,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DfRcQAAADdAAAADwAAAGRycy9kb3ducmV2LnhtbESPS4vCQBCE7wv+h6EFb+tEXSRER/EJ&#10;exHW97XJtEkw0xMyszH77x1hwWNRVV9R03lrStFQ7QrLCgb9CARxanXBmYLTcfsZg3AeWWNpmRT8&#10;kYP5rPMxxUTbB++pOfhMBAi7BBXk3leJlC7NyaDr24o4eDdbG/RB1pnUNT4C3JRyGEVjabDgsJBj&#10;Rauc0vvh1yj4ya5X5nZcXZbN7rL52p3XJt4q1eu2iwkIT61/h//b31rBaBgP4PUmPAE5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0N9FxAAAAN0AAAAPAAAAAAAAAAAA&#10;AAAAAKECAABkcnMvZG93bnJldi54bWxQSwUGAAAAAAQABAD5AAAAkgMAAAAA&#10;" strokecolor="#24211d" strokeweight="0"/>
                  <v:line id="Line 1214" o:spid="_x0000_s2217" style="position:absolute;visibility:visible;mso-wrap-style:square" from="2479,3637" to="2501,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JBMsYAAADdAAAADwAAAGRycy9kb3ducmV2LnhtbESPS2vDMBCE74X8B7GB3hq5bgnGsRL6&#10;CvQSSJ2Hr4u1sU2slbFUx/33USDQ4zAz3zDZajStGKh3jWUFz7MIBHFpdcOVgv1u/ZSAcB5ZY2uZ&#10;FPyRg9Vy8pBhqu2Ff2jIfSUChF2KCmrvu1RKV9Zk0M1sRxy8k+0N+iD7SuoeLwFuWhlH0VwabDgs&#10;1NjRR03lOf81CrZVUTCP8+74PmyOX6+bw6dJ1ko9Tse3BQhPo/8P39vfWsFLnMRwexOe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CQTLGAAAA3QAAAA8AAAAAAAAA&#10;AAAAAAAAoQIAAGRycy9kb3ducmV2LnhtbFBLBQYAAAAABAAEAPkAAACUAwAAAAA=&#10;" strokecolor="#24211d" strokeweight="0"/>
                  <v:line id="Line 1215" o:spid="_x0000_s2218" style="position:absolute;visibility:visible;mso-wrap-style:square" from="2513,3637" to="2535,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7kqcUAAADdAAAADwAAAGRycy9kb3ducmV2LnhtbESPS4vCQBCE7wv+h6EX9rZOVkVCdBQf&#10;K3gRXNfHtcm0STDTEzJjjP/eEQSPRVV9RY2nrSlFQ7UrLCv46UYgiFOrC84U7P9X3zEI55E1lpZJ&#10;wZ0cTCedjzEm2t74j5qdz0SAsEtQQe59lUjp0pwMuq6tiIN3trVBH2SdSV3jLcBNKXtRNJQGCw4L&#10;OVa0yCm97K5GwTY7nZjbYXWcN5vj72BzWJp4pdTXZzsbgfDU+nf41V5rBf1e3Ifnm/AE5O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7kqcUAAADdAAAADwAAAAAAAAAA&#10;AAAAAAChAgAAZHJzL2Rvd25yZXYueG1sUEsFBgAAAAAEAAQA+QAAAJMDAAAAAA==&#10;" strokecolor="#24211d" strokeweight="0"/>
                  <v:line id="Line 1216" o:spid="_x0000_s2219" style="position:absolute;visibility:visible;mso-wrap-style:square" from="2546,3637" to="2569,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d83cYAAADdAAAADwAAAGRycy9kb3ducmV2LnhtbESPS2vDMBCE74X+B7GB3ho5D4JxooQ+&#10;Ysgl0CStfV2sjW1qrYyl2s6/rwqFHIeZ+YbZ7EbTiJ46V1tWMJtGIIgLq2suFXxe0ucYhPPIGhvL&#10;pOBGDnbbx4cNJtoOfKL+7EsRIOwSVFB53yZSuqIig25qW+LgXW1n0AfZlVJ3OAS4aeQ8ilbSYM1h&#10;ocKW3ioqvs8/RsFHmefM46rNXvtjtl8ev95NnCr1NBlf1iA8jf4e/m8ftILFPF7C35vwBOT2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nfN3GAAAA3QAAAA8AAAAAAAAA&#10;AAAAAAAAoQIAAGRycy9kb3ducmV2LnhtbFBLBQYAAAAABAAEAPkAAACUAwAAAAA=&#10;" strokecolor="#24211d" strokeweight="0"/>
                  <v:line id="Line 1217" o:spid="_x0000_s2220" style="position:absolute;visibility:visible;mso-wrap-style:square" from="2580,3637" to="2603,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vZRsYAAADdAAAADwAAAGRycy9kb3ducmV2LnhtbESPS2vDMBCE74X+B7GF3Bo5bhKMEyX0&#10;kUAvgdR5XRdrY5taK2Mptvvvq0Kgx2FmvmGW68HUoqPWVZYVTMYRCOLc6ooLBcfD9jkB4Tyyxtoy&#10;KfghB+vV48MSU217/qIu84UIEHYpKii9b1IpXV6SQTe2DXHwrrY16INsC6lb7APc1DKOork0WHFY&#10;KLGh95Ly7+xmFOyLy4V5mDfnt2533kx3pw+TbJUaPQ2vCxCeBv8fvrc/tYKXOJnB3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r2UbGAAAA3QAAAA8AAAAAAAAA&#10;AAAAAAAAoQIAAGRycy9kb3ducmV2LnhtbFBLBQYAAAAABAAEAPkAAACUAwAAAAA=&#10;" strokecolor="#24211d" strokeweight="0"/>
                  <v:line id="Line 1218" o:spid="_x0000_s2221" style="position:absolute;visibility:visible;mso-wrap-style:square" from="2614,3637" to="2637,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lHMcUAAADdAAAADwAAAGRycy9kb3ducmV2LnhtbESPT2vCQBTE74LfYXmCN92oJYToKmor&#10;9CK0/r0+ss8kmH0bstuYfntXKPQ4zMxvmMWqM5VoqXGlZQWTcQSCOLO65FzB6bgbJSCcR9ZYWSYF&#10;v+Rgtez3Fphq++Bvag8+FwHCLkUFhfd1KqXLCjLoxrYmDt7NNgZ9kE0udYOPADeVnEZRLA2WHBYK&#10;rGlbUHY//BgFX/n1ytzF9WXT7i8fb/vzu0l2Sg0H3XoOwlPn/8N/7U+tYDZNYni9CU9AL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DlHMcUAAADdAAAADwAAAAAAAAAA&#10;AAAAAAChAgAAZHJzL2Rvd25yZXYueG1sUEsFBgAAAAAEAAQA+QAAAJMDAAAAAA==&#10;" strokecolor="#24211d" strokeweight="0"/>
                  <v:line id="Line 1219" o:spid="_x0000_s2222" style="position:absolute;visibility:visible;mso-wrap-style:square" from="2648,3637" to="2670,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XiqsYAAADdAAAADwAAAGRycy9kb3ducmV2LnhtbESPS2vDMBCE74X+B7GF3BI5bkiNEyX0&#10;kUAvgdR5XRdrY5taK2Mptvvvq0Kgx2FmvmGW68HUoqPWVZYVTCcRCOLc6ooLBcfDdpyAcB5ZY22Z&#10;FPyQg/Xq8WGJqbY9f1GX+UIECLsUFZTeN6mULi/JoJvYhjh4V9sa9EG2hdQt9gFuahlH0VwarDgs&#10;lNjQe0n5d3YzCvbF5cI8zJvzW7c7b2a704dJtkqNnobXBQhPg/8P39ufWsFznLzA35v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14qrGAAAA3QAAAA8AAAAAAAAA&#10;AAAAAAAAoQIAAGRycy9kb3ducmV2LnhtbFBLBQYAAAAABAAEAPkAAACUAwAAAAA=&#10;" strokecolor="#24211d" strokeweight="0"/>
                  <v:line id="Line 1220" o:spid="_x0000_s2223" style="position:absolute;visibility:visible;mso-wrap-style:square" from="2682,3637" to="2704,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p22MIAAADdAAAADwAAAGRycy9kb3ducmV2LnhtbERPy4rCMBTdC/MP4QruNNURKdUojo7g&#10;Rpjp+NhemmtbbG5KE2v9e7MYcHk478WqM5VoqXGlZQXjUQSCOLO65FzB8W83jEE4j6yxskwKnuRg&#10;tfzoLTDR9sG/1KY+FyGEXYIKCu/rREqXFWTQjWxNHLirbQz6AJtc6gYfIdxUchJFM2mw5NBQYE2b&#10;grJbejcKfvLLhbmb1eev9nD+nh5OWxPvlBr0u/UchKfOv8X/7r1W8DmJw9zwJjwB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up22MIAAADdAAAADwAAAAAAAAAAAAAA&#10;AAChAgAAZHJzL2Rvd25yZXYueG1sUEsFBgAAAAAEAAQA+QAAAJADAAAAAA==&#10;" strokecolor="#24211d" strokeweight="0"/>
                  <v:line id="Line 1221" o:spid="_x0000_s2224" style="position:absolute;visibility:visible;mso-wrap-style:square" from="2715,3637" to="2738,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bTQ8cAAADdAAAADwAAAGRycy9kb3ducmV2LnhtbESPT2vCQBTE70K/w/KE3nRjWiRNXUVb&#10;hV4Em/rn+si+JqHZtyG7Jum3dwtCj8PM/IZZrAZTi45aV1lWMJtGIIhzqysuFBy/dpMEhPPIGmvL&#10;pOCXHKyWD6MFptr2/Eld5gsRIOxSVFB636RSurwkg25qG+LgfdvWoA+yLaRusQ9wU8s4iubSYMVh&#10;ocSG3krKf7KrUXAoLhfmYd6cN93+vH3en95NslPqcTysX0F4Gvx/+N7+0Aqe4uQF/t6EJyC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ptNDxwAAAN0AAAAPAAAAAAAA&#10;AAAAAAAAAKECAABkcnMvZG93bnJldi54bWxQSwUGAAAAAAQABAD5AAAAlQMAAAAA&#10;" strokecolor="#24211d" strokeweight="0"/>
                  <v:line id="Line 1222" o:spid="_x0000_s2225" style="position:absolute;visibility:visible;mso-wrap-style:square" from="2749,3637" to="2772,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XsA8MAAADdAAAADwAAAGRycy9kb3ducmV2LnhtbERPy2rCQBTdF/yH4Rbc6aRagqaO0qqB&#10;bgKtz+0lc5sEM3dCZkzSv+8shC4P573aDKYWHbWusqzgZRqBIM6trrhQcDqmkwUI55E11pZJwS85&#10;2KxHTytMtO35m7qDL0QIYZeggtL7JpHS5SUZdFPbEAfux7YGfYBtIXWLfQg3tZxFUSwNVhwaSmxo&#10;W1J+O9yNgq/iemUe4uby0WWX/Wt23plFqtT4eXh/A+Fp8P/ih/tTK5jPlmF/eBOe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F7APDAAAA3QAAAA8AAAAAAAAAAAAA&#10;AAAAoQIAAGRycy9kb3ducmV2LnhtbFBLBQYAAAAABAAEAPkAAACRAwAAAAA=&#10;" strokecolor="#24211d" strokeweight="0"/>
                  <v:line id="Line 1223" o:spid="_x0000_s2226" style="position:absolute;visibility:visible;mso-wrap-style:square" from="2783,3637" to="2806,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lJmMUAAADdAAAADwAAAGRycy9kb3ducmV2LnhtbESPS4vCQBCE7wv+h6EFb+tEXUSjo/hY&#10;wYuwvq9Npk2CmZ6QmY3Zf+8Iwh6LqvqKms4bU4iaKpdbVtDrRiCIE6tzThWcjpvPEQjnkTUWlknB&#10;HzmYz1ofU4y1ffCe6oNPRYCwi1FB5n0ZS+mSjAy6ri2Jg3ezlUEfZJVKXeEjwE0h+1E0lAZzDgsZ&#10;lrTKKLkffo2Cn/R6ZW6G5WVZ7y7fX7vz2ow2SnXazWICwlPj/8Pv9lYrGPTHPXi9CU9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lJmMUAAADdAAAADwAAAAAAAAAA&#10;AAAAAAChAgAAZHJzL2Rvd25yZXYueG1sUEsFBgAAAAAEAAQA+QAAAJMDAAAAAA==&#10;" strokecolor="#24211d" strokeweight="0"/>
                  <v:line id="Line 1224" o:spid="_x0000_s2227" style="position:absolute;visibility:visible;mso-wrap-style:square" from="2817,3637" to="2828,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vX78cAAADdAAAADwAAAGRycy9kb3ducmV2LnhtbESPW2vCQBSE34X+h+UIfdONqYhNXaUX&#10;A30RbOrl9ZA9TUKzZ0N2TeK/dwtCH4eZ+YZZbQZTi45aV1lWMJtGIIhzqysuFBy+08kShPPIGmvL&#10;pOBKDjbrh9EKE217/qIu84UIEHYJKii9bxIpXV6SQTe1DXHwfmxr0AfZFlK32Ae4qWUcRQtpsOKw&#10;UGJD7yXlv9nFKNgX5zPzsGhOb93utJ3vjh9mmSr1OB5eX0B4Gvx/+N7+1Aqe4ucY/t6EJyD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29fvxwAAAN0AAAAPAAAAAAAA&#10;AAAAAAAAAKECAABkcnMvZG93bnJldi54bWxQSwUGAAAAAAQABAD5AAAAlQMAAAAA&#10;" strokecolor="#24211d" strokeweight="0"/>
                  <v:line id="Line 1225" o:spid="_x0000_s2228" style="position:absolute;visibility:visible;mso-wrap-style:square" from="2851,3637" to="2862,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dydMQAAADdAAAADwAAAGRycy9kb3ducmV2LnhtbESPT4vCMBTE78J+h/AW9qbpqohWo6ir&#10;4EXwv9dH87YtNi+libV++42w4HGYmd8wk1ljClFT5XLLCr47EQjixOqcUwWn47o9BOE8ssbCMil4&#10;koPZ9KM1wVjbB++pPvhUBAi7GBVk3pexlC7JyKDr2JI4eL+2MuiDrFKpK3wEuClkN4oG0mDOYSHD&#10;kpYZJbfD3SjYpdcrczMoL4t6e1n1t+cfM1wr9fXZzMcgPDX+Hf5vb7SCXnfUg9eb8AT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l3J0xAAAAN0AAAAPAAAAAAAAAAAA&#10;AAAAAKECAABkcnMvZG93bnJldi54bWxQSwUGAAAAAAQABAD5AAAAkgMAAAAA&#10;" strokecolor="#24211d" strokeweight="0"/>
                  <v:line id="Line 1226" o:spid="_x0000_s2229" style="position:absolute;visibility:visible;mso-wrap-style:square" from="2884,3637" to="2896,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7qAMcAAADdAAAADwAAAGRycy9kb3ducmV2LnhtbESPT2vCQBTE70K/w/IKvemmNgSbuopa&#10;hV4C/mn1+si+JsHs25DdJvHbdwsFj8PM/IaZLwdTi45aV1lW8DyJQBDnVldcKPg87cYzEM4ja6wt&#10;k4IbOVguHkZzTLXt+UDd0RciQNilqKD0vkmldHlJBt3ENsTB+7atQR9kW0jdYh/gppbTKEqkwYrD&#10;QokNbUrKr8cfo2BfXC7MQ9Kc11123sbZ17uZ7ZR6ehxWbyA8Df4e/m9/aAUv09cY/t6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fuoAxwAAAN0AAAAPAAAAAAAA&#10;AAAAAAAAAKECAABkcnMvZG93bnJldi54bWxQSwUGAAAAAAQABAD5AAAAlQMAAAAA&#10;" strokecolor="#24211d" strokeweight="0"/>
                  <v:line id="Line 1227" o:spid="_x0000_s2230" style="position:absolute;visibility:visible;mso-wrap-style:square" from="2918,3637" to="2929,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JPm8YAAADdAAAADwAAAGRycy9kb3ducmV2LnhtbESPW2vCQBSE3wX/w3IE33TjpWKjq7Re&#10;wBdBbauvh+wxCWbPhuwa4793C4U+DjPzDTNfNqYQNVUut6xg0I9AECdW55wq+P7a9qYgnEfWWFgm&#10;BU9ysFy0W3OMtX3wkeqTT0WAsItRQeZ9GUvpkowMur4tiYN3tZVBH2SVSl3hI8BNIYdRNJEGcw4L&#10;GZa0yii5ne5GwSG9XJibSXn+rPfnzXj/szbTrVLdTvMxA+Gp8f/hv/ZOKxgN39/g9014AnLx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yT5vGAAAA3QAAAA8AAAAAAAAA&#10;AAAAAAAAoQIAAGRycy9kb3ducmV2LnhtbFBLBQYAAAAABAAEAPkAAACUAwAAAAA=&#10;" strokecolor="#24211d" strokeweight="0"/>
                  <v:line id="Line 1228" o:spid="_x0000_s2231" style="position:absolute;visibility:visible;mso-wrap-style:square" from="2952,3637" to="2963,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DR7McAAADdAAAADwAAAGRycy9kb3ducmV2LnhtbESPT2vCQBTE74V+h+UJvdWNaQk2dRVt&#10;FbwINvXP9ZF9TUKzb0N2TdJv7wpCj8PM/IaZLQZTi45aV1lWMBlHIIhzqysuFBy+N89TEM4ja6wt&#10;k4I/crCYPz7MMNW25y/qMl+IAGGXooLS+yaV0uUlGXRj2xAH78e2Bn2QbSF1i32Am1rGUZRIgxWH&#10;hRIb+igp/80uRsG+OJ+Zh6Q5rbrdaf26O36a6Uapp9GwfAfhafD/4Xt7qxW8xG8J3N6EJ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4NHsxwAAAN0AAAAPAAAAAAAA&#10;AAAAAAAAAKECAABkcnMvZG93bnJldi54bWxQSwUGAAAAAAQABAD5AAAAlQMAAAAA&#10;" strokecolor="#24211d" strokeweight="0"/>
                  <v:line id="Line 1229" o:spid="_x0000_s2232" style="position:absolute;visibility:visible;mso-wrap-style:square" from="2986,3637" to="2997,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x0d8YAAADdAAAADwAAAGRycy9kb3ducmV2LnhtbESPT2vCQBTE7wW/w/IK3nRTFZumruJf&#10;8CJY2+r1kX1Ngtm3IbvG+O1dQehxmJnfMJNZa0rRUO0Kywre+hEI4tTqgjMFP9+bXgzCeWSNpWVS&#10;cCMHs2nnZYKJtlf+oubgMxEg7BJUkHtfJVK6NCeDrm8r4uD92dqgD7LOpK7xGuCmlIMoGkuDBYeF&#10;HCta5pSeDxejYJ+dTsztuDoumt1xPdr9rky8Uar72s4/QXhq/X/42d5qBcPBxzs83oQnIK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sdHfGAAAA3QAAAA8AAAAAAAAA&#10;AAAAAAAAoQIAAGRycy9kb3ducmV2LnhtbFBLBQYAAAAABAAEAPkAAACUAwAAAAA=&#10;" strokecolor="#24211d" strokeweight="0"/>
                  <v:line id="Line 1230" o:spid="_x0000_s2233" style="position:absolute;visibility:visible;mso-wrap-style:square" from="3020,3637" to="3031,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PgBcMAAADdAAAADwAAAGRycy9kb3ducmV2LnhtbERPy2rCQBTdF/yH4Rbc6aRagqaO0qqB&#10;bgKtz+0lc5sEM3dCZkzSv+8shC4P573aDKYWHbWusqzgZRqBIM6trrhQcDqmkwUI55E11pZJwS85&#10;2KxHTytMtO35m7qDL0QIYZeggtL7JpHS5SUZdFPbEAfux7YGfYBtIXWLfQg3tZxFUSwNVhwaSmxo&#10;W1J+O9yNgq/iemUe4uby0WWX/Wt23plFqtT4eXh/A+Fp8P/ih/tTK5jPlmFueBOe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z4AXDAAAA3QAAAA8AAAAAAAAAAAAA&#10;AAAAoQIAAGRycy9kb3ducmV2LnhtbFBLBQYAAAAABAAEAPkAAACRAwAAAAA=&#10;" strokecolor="#24211d" strokeweight="0"/>
                  <v:line id="Line 1231" o:spid="_x0000_s2234" style="position:absolute;visibility:visible;mso-wrap-style:square" from="3053,3637" to="3065,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9FnsUAAADdAAAADwAAAGRycy9kb3ducmV2LnhtbESPT4vCMBTE74LfITzBm6bqIto1in/B&#10;i7Dqrl4fzdu22LyUJtbutzeCsMdhZn7DzBaNKURNlcstKxj0IxDEidU5pwq+z7veBITzyBoLy6Tg&#10;jxws5u3WDGNtH3yk+uRTESDsYlSQeV/GUrokI4Oub0vi4P3ayqAPskqlrvAR4KaQwygaS4M5h4UM&#10;S1pnlNxOd6PgK71emZtxeVnVh8v24/CzMZOdUt1Os/wE4anx/+F3e68VjIbTKbzeh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H9FnsUAAADdAAAADwAAAAAAAAAA&#10;AAAAAAChAgAAZHJzL2Rvd25yZXYueG1sUEsFBgAAAAAEAAQA+QAAAJMDAAAAAA==&#10;" strokecolor="#24211d" strokeweight="0"/>
                  <v:line id="Line 1232" o:spid="_x0000_s2235" style="position:absolute;visibility:visible;mso-wrap-style:square" from="3087,3637" to="3098,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52GcMAAADdAAAADwAAAGRycy9kb3ducmV2LnhtbERPy2rCQBTdC/2H4Qrd6UQtEqKjtLZC&#10;NwEfrW4vmWsSmrkTZqYx/r2zEFweznu57k0jOnK+tqxgMk5AEBdW11wq+DluRykIH5A1NpZJwY08&#10;rFcvgyVm2l55T90hlCKGsM9QQRVCm0npi4oM+rFtiSN3sc5giNCVUju8xnDTyGmSzKXBmmNDhS1t&#10;Kir+Dv9Gwa48n5n7eXv66PLT11v++2nSrVKvw/59ASJQH57ih/tbK5jNkrg/volP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udhnDAAAA3QAAAA8AAAAAAAAAAAAA&#10;AAAAoQIAAGRycy9kb3ducmV2LnhtbFBLBQYAAAAABAAEAPkAAACRAwAAAAA=&#10;" strokecolor="#24211d" strokeweight="0"/>
                  <v:line id="Line 1233" o:spid="_x0000_s2236" style="position:absolute;visibility:visible;mso-wrap-style:square" from="3121,3637" to="3132,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LTgsMAAADdAAAADwAAAGRycy9kb3ducmV2LnhtbESPS4vCQBCE7wv+h6EFb+tEXUSio/gE&#10;L8L6vjaZNglmekJmjNl/7wgLHouq+oqazBpTiJoql1tW0OtGIIgTq3NOFZyOm+8RCOeRNRaWScEf&#10;OZhNW18TjLV98p7qg09FgLCLUUHmfRlL6ZKMDLquLYmDd7OVQR9klUpd4TPATSH7UTSUBnMOCxmW&#10;tMwouR8eRsFver0yN8Pysqh3l/XP7rwyo41SnXYzH4Pw1PhP+L+91QoGg6gH7zfhCcjp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i04LDAAAA3QAAAA8AAAAAAAAAAAAA&#10;AAAAoQIAAGRycy9kb3ducmV2LnhtbFBLBQYAAAAABAAEAPkAAACRAwAAAAA=&#10;" strokecolor="#24211d" strokeweight="0"/>
                  <v:line id="Line 1234" o:spid="_x0000_s2237" style="position:absolute;visibility:visible;mso-wrap-style:square" from="3155,3637" to="3166,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N9cYAAADdAAAADwAAAGRycy9kb3ducmV2LnhtbESPT2vCQBTE7wW/w/IKvTWbqohEN6G2&#10;FXoR6r94fWSfSWj2bchuY/z2rlDwOMzMb5hlNphG9NS52rKCtygGQVxYXXOp4LBfv85BOI+ssbFM&#10;Cq7kIEtHT0tMtL3wlvqdL0WAsEtQQeV9m0jpiooMusi2xME7286gD7Irpe7wEuCmkeM4nkmDNYeF&#10;Clv6qKj43f0ZBT/l6cQ8zNp81W/yr+nm+Gnma6Venof3BQhPg3+E/9vfWsFkEo/h/iY8AZ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wTfXGAAAA3QAAAA8AAAAAAAAA&#10;AAAAAAAAoQIAAGRycy9kb3ducmV2LnhtbFBLBQYAAAAABAAEAPkAAACUAwAAAAA=&#10;" strokecolor="#24211d" strokeweight="0"/>
                  <v:line id="Line 1235" o:spid="_x0000_s2238" style="position:absolute;visibility:visible;mso-wrap-style:square" from="3189,3637" to="3200,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obsQAAADdAAAADwAAAGRycy9kb3ducmV2LnhtbESPT4vCMBTE74LfITzBm6ZaEekaxb/g&#10;RdhVV6+P5m1btnkpTaz12xthYY/DzPyGmS9bU4qGaldYVjAaRiCIU6sLzhRczvvBDITzyBpLy6Tg&#10;SQ6Wi25njom2D/6i5uQzESDsElSQe18lUro0J4NuaCvi4P3Y2qAPss6krvER4KaU4yiaSoMFh4Uc&#10;K9rklP6e7kbBZ3a7MbfT6rpujtfd5Pi9NbO9Uv1eu/oA4an1/+G/9kEriOMohveb8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OhuxAAAAN0AAAAPAAAAAAAAAAAA&#10;AAAAAKECAABkcnMvZG93bnJldi54bWxQSwUGAAAAAAQABAD5AAAAkgMAAAAA&#10;" strokecolor="#24211d" strokeweight="0"/>
                  <v:line id="Line 1236" o:spid="_x0000_s2239" style="position:absolute;visibility:visible;mso-wrap-style:square" from="3222,3637" to="3234,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wGsQAAADdAAAADwAAAGRycy9kb3ducmV2LnhtbESPS4vCQBCE74L/YWjBm058IJJ1FJ/g&#10;RVh1V69NpjcJZnpCZozx3zvCgseiqr6iZovGFKKmyuWWFQz6EQjixOqcUwU/511vCsJ5ZI2FZVLw&#10;JAeLebs1w1jbBx+pPvlUBAi7GBVk3pexlC7JyKDr25I4eH+2MuiDrFKpK3wEuCnkMIom0mDOYSHD&#10;ktYZJbfT3Sj4Tq9X5mZSXlb14bIdH343ZrpTqttpll8gPDX+E/5v77WC0Sgaw/tNe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XAaxAAAAN0AAAAPAAAAAAAAAAAA&#10;AAAAAKECAABkcnMvZG93bnJldi54bWxQSwUGAAAAAAQABAD5AAAAkgMAAAAA&#10;" strokecolor="#24211d" strokeweight="0"/>
                  <v:line id="Line 1237" o:spid="_x0000_s2240" style="position:absolute;visibility:visible;mso-wrap-style:square" from="3256,3637" to="3267,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nVgcUAAADdAAAADwAAAGRycy9kb3ducmV2LnhtbESPS4vCQBCE7wv+h6EFb+vEx4pkHcUn&#10;eBHU3dVrk2mTYKYnZMYY/70jLHgsquorajJrTCFqqlxuWUGvG4EgTqzOOVXw+7P5HINwHlljYZkU&#10;PMjBbNr6mGCs7Z0PVB99KgKEXYwKMu/LWEqXZGTQdW1JHLyLrQz6IKtU6grvAW4K2Y+ikTSYc1jI&#10;sKRlRsn1eDMK9un5zNyMytOi3p3Ww93fyow3SnXazfwbhKfGv8P/7a1WMBhEX/B6E56An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9nVgcUAAADdAAAADwAAAAAAAAAA&#10;AAAAAAChAgAAZHJzL2Rvd25yZXYueG1sUEsFBgAAAAAEAAQA+QAAAJMDAAAAAA==&#10;" strokecolor="#24211d" strokeweight="0"/>
                  <v:line id="Line 1238" o:spid="_x0000_s2241" style="position:absolute;visibility:visible;mso-wrap-style:square" from="3290,3637" to="3301,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L9sYAAADdAAAADwAAAGRycy9kb3ducmV2LnhtbESPQWvCQBSE74L/YXlCb7ppLUGiq1Tb&#10;QC+CtTW5PrLPJJh9G7LbJP333YLQ4zAz3zCb3Wga0VPnassKHhcRCOLC6ppLBV+f6XwFwnlkjY1l&#10;UvBDDnbb6WSDibYDf1B/9qUIEHYJKqi8bxMpXVGRQbewLXHwrrYz6IPsSqk7HALcNPIpimJpsOaw&#10;UGFLh4qK2/nbKDiVec48xm2274/Z2/Px8mpWqVIPs/FlDcLT6P/D9/a7VrBcRjH8vQ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LS/bGAAAA3QAAAA8AAAAAAAAA&#10;AAAAAAAAoQIAAGRycy9kb3ducmV2LnhtbFBLBQYAAAAABAAEAPkAAACUAwAAAAA=&#10;" strokecolor="#24211d" strokeweight="0"/>
                  <v:line id="Line 1239" o:spid="_x0000_s2242" style="position:absolute;visibility:visible;mso-wrap-style:square" from="3324,3637" to="3335,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ubcUAAADdAAAADwAAAGRycy9kb3ducmV2LnhtbESPS4vCQBCE7wv+h6EFb+vEBypZR/EJ&#10;XgR1d/XaZNokmOkJmTHGf+8IC3ssquorajpvTCFqqlxuWUGvG4EgTqzOOVXw8739nIBwHlljYZkU&#10;PMnBfNb6mGKs7YOPVJ98KgKEXYwKMu/LWEqXZGTQdW1JHLyrrQz6IKtU6gofAW4K2Y+ikTSYc1jI&#10;sKRVRsntdDcKDunlwtyMyvOy3p83w/3v2ky2SnXazeILhKfG/4f/2jutYDCIxvB+E56AnL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ubcUAAADdAAAADwAAAAAAAAAA&#10;AAAAAAChAgAAZHJzL2Rvd25yZXYueG1sUEsFBgAAAAAEAAQA+QAAAJMDAAAAAA==&#10;" strokecolor="#24211d" strokeweight="0"/>
                  <v:line id="Line 1240" o:spid="_x0000_s2243" style="position:absolute;visibility:visible;mso-wrap-style:square" from="3358,3637" to="3369,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h6H8MAAADdAAAADwAAAGRycy9kb3ducmV2LnhtbERPy2rCQBTdC/2H4Qrd6UQtEqKjtLZC&#10;NwEfrW4vmWsSmrkTZqYx/r2zEFweznu57k0jOnK+tqxgMk5AEBdW11wq+DluRykIH5A1NpZJwY08&#10;rFcvgyVm2l55T90hlCKGsM9QQRVCm0npi4oM+rFtiSN3sc5giNCVUju8xnDTyGmSzKXBmmNDhS1t&#10;Kir+Dv9Gwa48n5n7eXv66PLT11v++2nSrVKvw/59ASJQH57ih/tbK5jNkjg3volP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Yeh/DAAAA3QAAAA8AAAAAAAAAAAAA&#10;AAAAoQIAAGRycy9kb3ducmV2LnhtbFBLBQYAAAAABAAEAPkAAACRAwAAAAA=&#10;" strokecolor="#24211d" strokeweight="0"/>
                  <v:line id="Line 1241" o:spid="_x0000_s2244" style="position:absolute;visibility:visible;mso-wrap-style:square" from="3391,3637" to="3403,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TfhMUAAADdAAAADwAAAGRycy9kb3ducmV2LnhtbESPT4vCMBTE74LfIbwFb5quirhdo/gX&#10;vAjq7ur10bxti81LaWKt394IgsdhZn7DTGaNKURNlcstK/jsRSCIE6tzThX8/my6YxDOI2ssLJOC&#10;OzmYTdutCcba3vhA9dGnIkDYxagg876MpXRJRgZdz5bEwfu3lUEfZJVKXeEtwE0h+1E0kgZzDgsZ&#10;lrTMKLkcr0bBPj2fmZtReVrUu9N6uPtbmfFGqc5HM/8G4anx7/CrvdUKBoPoC55vwhOQ0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TfhMUAAADdAAAADwAAAAAAAAAA&#10;AAAAAAChAgAAZHJzL2Rvd25yZXYueG1sUEsFBgAAAAAEAAQA+QAAAJMDAAAAAA==&#10;" strokecolor="#24211d" strokeweight="0"/>
                  <v:line id="Line 1242" o:spid="_x0000_s2245" style="position:absolute;visibility:visible;mso-wrap-style:square" from="3425,3637" to="3436,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fgxMIAAADdAAAADwAAAGRycy9kb3ducmV2LnhtbERPy4rCMBTdC/5DuMLsNPWBSG0q6ozg&#10;RlBn1O2ludOWaW5Kk6n1781CcHk472TVmUq01LjSsoLxKAJBnFldcq7g53s3XIBwHlljZZkUPMjB&#10;Ku33Eoy1vfOJ2rPPRQhhF6OCwvs6ltJlBRl0I1sTB+7XNgZ9gE0udYP3EG4qOYmiuTRYcmgosKZt&#10;Qdnf+d8oOOa3G3M3r6+b9nD9mh0un2axU+pj0K2XIDx1/i1+ufdawXQ6DvvDm/AEZP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fgxMIAAADdAAAADwAAAAAAAAAAAAAA&#10;AAChAgAAZHJzL2Rvd25yZXYueG1sUEsFBgAAAAAEAAQA+QAAAJADAAAAAA==&#10;" strokecolor="#24211d" strokeweight="0"/>
                  <v:line id="Line 1243" o:spid="_x0000_s2246" style="position:absolute;visibility:visible;mso-wrap-style:square" from="3459,3637" to="3470,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FX8YAAADdAAAADwAAAGRycy9kb3ducmV2LnhtbESPT2vCQBTE7wW/w/IEb80mVUSiq/SP&#10;Qi9CjW1yfWSfSWj2bchuY/z23ULB4zAzv2E2u9G0YqDeNZYVJFEMgri0uuFKwef58LgC4TyyxtYy&#10;KbiRg9128rDBVNsrn2jIfCUChF2KCmrvu1RKV9Zk0EW2Iw7exfYGfZB9JXWP1wA3rXyK46U02HBY&#10;qLGj15rK7+zHKPioioJ5XHb5y3DM94vj15tZHZSaTcfnNQhPo7+H/9vvWsF8niTw9yY8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7RV/GAAAA3QAAAA8AAAAAAAAA&#10;AAAAAAAAoQIAAGRycy9kb3ducmV2LnhtbFBLBQYAAAAABAAEAPkAAACUAwAAAAA=&#10;" strokecolor="#24211d" strokeweight="0"/>
                  <v:line id="Line 1244" o:spid="_x0000_s2247" style="position:absolute;visibility:visible;mso-wrap-style:square" from="3493,3637" to="3504,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bKMQAAADdAAAADwAAAGRycy9kb3ducmV2LnhtbESPS4vCQBCE7wv+h6EFb+vEByLRUXzC&#10;XgTX57XJtEkw0xMyszH+e0cQ9lhU1VfUdN6YQtRUudyygl43AkGcWJ1zquB03H6PQTiPrLGwTAqe&#10;5GA+a31NMdb2wb9UH3wqAoRdjAoy78tYSpdkZNB1bUkcvJutDPogq1TqCh8BbgrZj6KRNJhzWMiw&#10;pFVGyf3wZxTs0+uVuRmVl2W9u2yGu/PajLdKddrNYgLCU+P/w5/2j1YwGPT68H4Tno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6dsoxAAAAN0AAAAPAAAAAAAAAAAA&#10;AAAAAKECAABkcnMvZG93bnJldi54bWxQSwUGAAAAAAQABAD5AAAAkgMAAAAA&#10;" strokecolor="#24211d" strokeweight="0"/>
                  <v:line id="Line 1245" o:spid="_x0000_s2248" style="position:absolute;visibility:visible;mso-wrap-style:square" from="3527,3637" to="3538,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V+s8YAAADdAAAADwAAAGRycy9kb3ducmV2LnhtbESPQWvCQBSE70L/w/IKvZmNpohEV2lr&#10;BS+CTdvk+sg+k9Ds25BdY/rvuwXB4zAz3zDr7WhaMVDvGssKZlEMgri0uuFKwdfnfroE4TyyxtYy&#10;KfglB9vNw2SNqbZX/qAh85UIEHYpKqi971IpXVmTQRfZjjh4Z9sb9EH2ldQ9XgPctHIexwtpsOGw&#10;UGNHbzWVP9nFKDhVRcE8Lrr8dTjm78/H751Z7pV6ehxfViA8jf4evrUPWkGSzBL4fxOe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lfrPGAAAA3QAAAA8AAAAAAAAA&#10;AAAAAAAAoQIAAGRycy9kb3ducmV2LnhtbFBLBQYAAAAABAAEAPkAAACUAwAAAAA=&#10;" strokecolor="#24211d" strokeweight="0"/>
                  <v:line id="Line 1246" o:spid="_x0000_s2249" style="position:absolute;visibility:visible;mso-wrap-style:square" from="3560,3637" to="3572,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zmx8YAAADdAAAADwAAAGRycy9kb3ducmV2LnhtbESPT2vCQBTE70K/w/KE3nRjDRJSV7F/&#10;Al6EGq1eH9nXJDT7NmS3Sfz23ULB4zAzv2HW29E0oqfO1ZYVLOYRCOLC6ppLBedTNktAOI+ssbFM&#10;Cm7kYLt5mKwx1XbgI/W5L0WAsEtRQeV9m0rpiooMurltiYP3ZTuDPsiulLrDIcBNI5+iaCUN1hwW&#10;KmzptaLiO/8xCj7K65V5XLWXl/5weY8Pn28myZR6nI67ZxCeRn8P/7f3WsFyuYjh7014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M5sfGAAAA3QAAAA8AAAAAAAAA&#10;AAAAAAAAoQIAAGRycy9kb3ducmV2LnhtbFBLBQYAAAAABAAEAPkAAACUAwAAAAA=&#10;" strokecolor="#24211d" strokeweight="0"/>
                  <v:line id="Line 1247" o:spid="_x0000_s2250" style="position:absolute;visibility:visible;mso-wrap-style:square" from="3594,3637" to="3605,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DXMUAAADdAAAADwAAAGRycy9kb3ducmV2LnhtbESPS4vCQBCE7wv+h6EFb+vEx4pkHcUn&#10;eBF87Oq1yfQmwUxPyIwx/ntHWPBYVNVX1GTWmELUVLncsoJeNwJBnFidc6rg57T5HINwHlljYZkU&#10;PMjBbNr6mGCs7Z0PVB99KgKEXYwKMu/LWEqXZGTQdW1JHLw/Wxn0QVap1BXeA9wUsh9FI2kw57CQ&#10;YUnLjJLr8WYU7NPLhbkZledFvTuvh7vflRlvlOq0m/k3CE+Nf4f/21utYDDofcHrTXgCcv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BDXMUAAADdAAAADwAAAAAAAAAA&#10;AAAAAAChAgAAZHJzL2Rvd25yZXYueG1sUEsFBgAAAAAEAAQA+QAAAJMDAAAAAA==&#10;" strokecolor="#24211d" strokeweight="0"/>
                  <v:line id="Line 1248" o:spid="_x0000_s2251" style="position:absolute;visibility:visible;mso-wrap-style:square" from="3628,3637" to="3639,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LdK8UAAADdAAAADwAAAGRycy9kb3ducmV2LnhtbESPS4vCQBCE78L+h6EXvOnEB0Gio7ir&#10;ghfBdX1cm0ybBDM9ITPG+O93FgSPRVV9Rc0WrSlFQ7UrLCsY9CMQxKnVBWcKjr+b3gSE88gaS8uk&#10;4EkOFvOPzgwTbR/8Q83BZyJA2CWoIPe+SqR0aU4GXd9WxMG72tqgD7LOpK7xEeCmlMMoiqXBgsNC&#10;jhV955TeDnejYJ9dLsxtXJ2/mt15Pd6dVmayUar72S6nIDy1/h1+tbdawWg0iOH/TXg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LdK8UAAADdAAAADwAAAAAAAAAA&#10;AAAAAAChAgAAZHJzL2Rvd25yZXYueG1sUEsFBgAAAAAEAAQA+QAAAJMDAAAAAA==&#10;" strokecolor="#24211d" strokeweight="0"/>
                  <v:line id="Line 1249" o:spid="_x0000_s2252" style="position:absolute;visibility:visible;mso-wrap-style:square" from="3662,3637" to="3673,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54sMUAAADdAAAADwAAAGRycy9kb3ducmV2LnhtbESPS4vCQBCE7wv+h6EFb+vEBypZR/EJ&#10;XgQfu3ptMr1JMNMTMmOM/94RFvZYVNVX1HTemELUVLncsoJeNwJBnFidc6rg+7z9nIBwHlljYZkU&#10;PMnBfNb6mGKs7YOPVJ98KgKEXYwKMu/LWEqXZGTQdW1JHLxfWxn0QVap1BU+AtwUsh9FI2kw57CQ&#10;YUmrjJLb6W4UHNLrlbkZlZdlvb9shvuftZlsleq0m8UXCE+N/w//tXdawWDQG8P7TXgCcv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54sMUAAADdAAAADwAAAAAAAAAA&#10;AAAAAAChAgAAZHJzL2Rvd25yZXYueG1sUEsFBgAAAAAEAAQA+QAAAJMDAAAAAA==&#10;" strokecolor="#24211d" strokeweight="0"/>
                  <v:line id="Line 1250" o:spid="_x0000_s2253" style="position:absolute;visibility:visible;mso-wrap-style:square" from="3696,3637" to="3707,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HswsIAAADdAAAADwAAAGRycy9kb3ducmV2LnhtbERPy4rCMBTdC/5DuMLsNPWBSG0q6ozg&#10;RlBn1O2ludOWaW5Kk6n1781CcHk472TVmUq01LjSsoLxKAJBnFldcq7g53s3XIBwHlljZZkUPMjB&#10;Ku33Eoy1vfOJ2rPPRQhhF6OCwvs6ltJlBRl0I1sTB+7XNgZ9gE0udYP3EG4qOYmiuTRYcmgosKZt&#10;Qdnf+d8oOOa3G3M3r6+b9nD9mh0un2axU+pj0K2XIDx1/i1+ufdawXQ6DnPDm/AEZP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HswsIAAADdAAAADwAAAAAAAAAAAAAA&#10;AAChAgAAZHJzL2Rvd25yZXYueG1sUEsFBgAAAAAEAAQA+QAAAJADAAAAAA==&#10;" strokecolor="#24211d" strokeweight="0"/>
                  <v:line id="Line 1251" o:spid="_x0000_s2254" style="position:absolute;visibility:visible;mso-wrap-style:square" from="3729,3637" to="3741,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1JWcYAAADdAAAADwAAAGRycy9kb3ducmV2LnhtbESPQWvCQBSE7wX/w/IEb3WjFklTV2m1&#10;gV6Eqm1yfWSfSTD7NmS3Mf33bkHocZiZb5jVZjCN6KlztWUFs2kEgriwuuZSwdcpfYxBOI+ssbFM&#10;Cn7JwWY9elhhou2VD9QffSkChF2CCirv20RKV1Rk0E1tSxy8s+0M+iC7UuoOrwFuGjmPoqU0WHNY&#10;qLClbUXF5fhjFHyWec48LNvsrd9n70/7752JU6Um4+H1BYSnwf+H7+0PrWCxmD3D35vwBO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NSVnGAAAA3QAAAA8AAAAAAAAA&#10;AAAAAAAAoQIAAGRycy9kb3ducmV2LnhtbFBLBQYAAAAABAAEAPkAAACUAwAAAAA=&#10;" strokecolor="#24211d" strokeweight="0"/>
                  <v:line id="Line 1252" o:spid="_x0000_s2255" style="position:absolute;visibility:visible;mso-wrap-style:square" from="3763,3637" to="3775,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sqecMAAADdAAAADwAAAGRycy9kb3ducmV2LnhtbERPy2rCQBTdC/7DcIXudFKVINFR6gvc&#10;BFpbk+0lc5uEZu6EzDTGv3cWhS4P573ZDaYRPXWutqzgdRaBIC6srrlU8PV5nq5AOI+ssbFMCh7k&#10;YLcdjzaYaHvnD+qvvhQhhF2CCirv20RKV1Rk0M1sSxy4b9sZ9AF2pdQd3kO4aeQ8imJpsObQUGFL&#10;h4qKn+uvUfBe5jnzELfZvk+z0zK9Hc3qrNTLZHhbg/A0+H/xn/uiFSwW87A/vAlPQG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bKnnDAAAA3QAAAA8AAAAAAAAAAAAA&#10;AAAAoQIAAGRycy9kb3ducmV2LnhtbFBLBQYAAAAABAAEAPkAAACRAwAAAAA=&#10;" strokecolor="#24211d" strokeweight="0"/>
                  <v:line id="Line 1253" o:spid="_x0000_s2256" style="position:absolute;visibility:visible;mso-wrap-style:square" from="3797,3637" to="3808,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eP4sQAAADdAAAADwAAAGRycy9kb3ducmV2LnhtbESPS4vCQBCE7wv+h6EFb+vEByLRUXzC&#10;XgTX57XJtEkw0xMyszH+e0cQ9lhU1VfUdN6YQtRUudyygl43AkGcWJ1zquB03H6PQTiPrLGwTAqe&#10;5GA+a31NMdb2wb9UH3wqAoRdjAoy78tYSpdkZNB1bUkcvJutDPogq1TqCh8BbgrZj6KRNJhzWMiw&#10;pFVGyf3wZxTs0+uVuRmVl2W9u2yGu/PajLdKddrNYgLCU+P/w5/2j1YwGPR78H4Tno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4/ixAAAAN0AAAAPAAAAAAAAAAAA&#10;AAAAAKECAABkcnMvZG93bnJldi54bWxQSwUGAAAAAAQABAD5AAAAkgMAAAAA&#10;" strokecolor="#24211d" strokeweight="0"/>
                  <v:line id="Line 1254" o:spid="_x0000_s2257" style="position:absolute;visibility:visible;mso-wrap-style:square" from="3831,3637" to="3842,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URlcYAAADdAAAADwAAAGRycy9kb3ducmV2LnhtbESPT2vCQBTE74V+h+UJ3pqNUUSiq/SP&#10;Qi9CjW1yfWSfSWj2bchuY/z23ULB4zAzv2E2u9G0YqDeNZYVzKIYBHFpdcOVgs/z4WkFwnlkja1l&#10;UnAjB7vt48MGU22vfKIh85UIEHYpKqi971IpXVmTQRfZjjh4F9sb9EH2ldQ9XgPctDKJ46U02HBY&#10;qLGj15rK7+zHKPioioJ5XHb5y3DM94vj15tZHZSaTsbnNQhPo7+H/9vvWsF8niTw9yY8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FEZXGAAAA3QAAAA8AAAAAAAAA&#10;AAAAAAAAoQIAAGRycy9kb3ducmV2LnhtbFBLBQYAAAAABAAEAPkAAACUAwAAAAA=&#10;" strokecolor="#24211d" strokeweight="0"/>
                  <v:line id="Line 1255" o:spid="_x0000_s2258" style="position:absolute;visibility:visible;mso-wrap-style:square" from="3865,3637" to="3876,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m0DsYAAADdAAAADwAAAGRycy9kb3ducmV2LnhtbESPT2vCQBTE74V+h+UJ3pqNRkSiq/SP&#10;Qi9CjW1yfWSfSWj2bchuY/z23ULB4zAzv2E2u9G0YqDeNZYVzKIYBHFpdcOVgs/z4WkFwnlkja1l&#10;UnAjB7vt48MGU22vfKIh85UIEHYpKqi971IpXVmTQRfZjjh4F9sb9EH2ldQ9XgPctHIex0tpsOGw&#10;UGNHrzWV39mPUfBRFQXzuOzyl+GY7xfHrzezOig1nYzPaxCeRn8P/7fftYIkmSfw9yY8Abn9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JtA7GAAAA3QAAAA8AAAAAAAAA&#10;AAAAAAAAoQIAAGRycy9kb3ducmV2LnhtbFBLBQYAAAAABAAEAPkAAACUAwAAAAA=&#10;" strokecolor="#24211d" strokeweight="0"/>
                  <v:line id="Line 1256" o:spid="_x0000_s2259" style="position:absolute;visibility:visible;mso-wrap-style:square" from="3898,3637" to="3910,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AsesQAAADdAAAADwAAAGRycy9kb3ducmV2LnhtbESPS4vCQBCE7wv+h6EFb+vEByLRUXzC&#10;XgTX57XJtEkw0xMyY8z+e0cQ9lhU1VfUdN6YQtRUudyygl43AkGcWJ1zquB03H6PQTiPrLGwTAr+&#10;yMF81vqaYqztk3+pPvhUBAi7GBVk3pexlC7JyKDr2pI4eDdbGfRBVqnUFT4D3BSyH0UjaTDnsJBh&#10;SauMkvvhYRTs0+uVuRmVl2W9u2yGu/PajLdKddrNYgLCU+P/w5/2j1YwGPSH8H4Tno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ICx6xAAAAN0AAAAPAAAAAAAAAAAA&#10;AAAAAKECAABkcnMvZG93bnJldi54bWxQSwUGAAAAAAQABAD5AAAAkgMAAAAA&#10;" strokecolor="#24211d" strokeweight="0"/>
                  <v:line id="Line 1257" o:spid="_x0000_s2260" style="position:absolute;visibility:visible;mso-wrap-style:square" from="3932,3637" to="3944,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yJ4cYAAADdAAAADwAAAGRycy9kb3ducmV2LnhtbESPS2vDMBCE74X8B7GF3Bq5eWHcKCFP&#10;6CXQum1yXaytbWKthKU47r+vCoEeh5n5hlmsetOIjlpfW1bwPEpAEBdW11wq+Pw4PKUgfEDW2Fgm&#10;BT/kYbUcPCww0/bG79TloRQRwj5DBVUILpPSFxUZ9CPriKP3bVuDIcq2lLrFW4SbRo6TZC4N1hwX&#10;KnS0rai45Fej4K08n5n7uTttuuNpPz1+7Ux6UGr42K9fQATqw3/43n7VCiaT8Qz+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sieHGAAAA3QAAAA8AAAAAAAAA&#10;AAAAAAAAoQIAAGRycy9kb3ducmV2LnhtbFBLBQYAAAAABAAEAPkAAACUAwAAAAA=&#10;" strokecolor="#24211d" strokeweight="0"/>
                  <v:line id="Line 1258" o:spid="_x0000_s2261" style="position:absolute;visibility:visible;mso-wrap-style:square" from="3966,3637" to="3977,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4XlsUAAADdAAAADwAAAGRycy9kb3ducmV2LnhtbESPS4vCQBCE74L/YeiFvelkVYJER/Gx&#10;ghdh1/VxbTJtEsz0hMwY4793hAWPRVV9RU3nrSlFQ7UrLCv46kcgiFOrC84UHP42vTEI55E1lpZJ&#10;wYMczGfdzhQTbe/8S83eZyJA2CWoIPe+SqR0aU4GXd9WxMG72NqgD7LOpK7xHuCmlIMoiqXBgsNC&#10;jhWtckqv+5tR8JOdz8xtXJ2Wze70Pdod12a8Uerzo11MQHhq/Tv8395qBcPhIIbXm/AE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4XlsUAAADdAAAADwAAAAAAAAAA&#10;AAAAAAChAgAAZHJzL2Rvd25yZXYueG1sUEsFBgAAAAAEAAQA+QAAAJMDAAAAAA==&#10;" strokecolor="#24211d" strokeweight="0"/>
                  <v:line id="Line 1259" o:spid="_x0000_s2262" style="position:absolute;visibility:visible;mso-wrap-style:square" from="4000,3637" to="4011,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yDcYAAADdAAAADwAAAGRycy9kb3ducmV2LnhtbESPT2vCQBTE7wW/w/IK3nRTFRtSV/Ev&#10;9CK0aavXR/Y1CWbfLtk1pt++WxB6HGbmN8xi1ZtGdNT62rKCp3ECgriwuuZSwefHYZSC8AFZY2OZ&#10;FPyQh9Vy8LDATNsbv1OXh1JECPsMFVQhuExKX1Rk0I+tI47et20NhijbUuoWbxFuGjlJkrk0WHNc&#10;qNDRtqLikl+NgrfyfGbu5+606Y6n/ez4tTPpQanhY79+ARGoD//he/tVK5hOJ8/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ysg3GAAAA3QAAAA8AAAAAAAAA&#10;AAAAAAAAoQIAAGRycy9kb3ducmV2LnhtbFBLBQYAAAAABAAEAPkAAACUAwAAAAA=&#10;" strokecolor="#24211d" strokeweight="0"/>
                  <v:line id="Line 1260" o:spid="_x0000_s2263" style="position:absolute;visibility:visible;mso-wrap-style:square" from="4034,3637" to="4045,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0mf8MAAADdAAAADwAAAGRycy9kb3ducmV2LnhtbERPy2rCQBTdC/7DcIXudFKVINFR6gvc&#10;BFpbk+0lc5uEZu6EzDTGv3cWhS4P573ZDaYRPXWutqzgdRaBIC6srrlU8PV5nq5AOI+ssbFMCh7k&#10;YLcdjzaYaHvnD+qvvhQhhF2CCirv20RKV1Rk0M1sSxy4b9sZ9AF2pdQd3kO4aeQ8imJpsObQUGFL&#10;h4qKn+uvUfBe5jnzELfZvk+z0zK9Hc3qrNTLZHhbg/A0+H/xn/uiFSwW8zA3vAlPQG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tJn/DAAAA3QAAAA8AAAAAAAAAAAAA&#10;AAAAoQIAAGRycy9kb3ducmV2LnhtbFBLBQYAAAAABAAEAPkAAACRAwAAAAA=&#10;" strokecolor="#24211d" strokeweight="0"/>
                  <v:line id="Line 1261" o:spid="_x0000_s2264" style="position:absolute;visibility:visible;mso-wrap-style:square" from="4067,3637" to="4079,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GD5MQAAADdAAAADwAAAGRycy9kb3ducmV2LnhtbESPT4vCMBTE78J+h/AW9qbpqohWo6ir&#10;4EXwv9dH87YtNi+libV++42w4HGYmd8wk1ljClFT5XLLCr47EQjixOqcUwWn47o9BOE8ssbCMil4&#10;koPZ9KM1wVjbB++pPvhUBAi7GBVk3pexlC7JyKDr2JI4eL+2MuiDrFKpK3wEuClkN4oG0mDOYSHD&#10;kpYZJbfD3SjYpdcrczMoL4t6e1n1t+cfM1wr9fXZzMcgPDX+Hf5vb7SCXq87gteb8AT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IYPkxAAAAN0AAAAPAAAAAAAAAAAA&#10;AAAAAKECAABkcnMvZG93bnJldi54bWxQSwUGAAAAAAQABAD5AAAAkgMAAAAA&#10;" strokecolor="#24211d" strokeweight="0"/>
                  <v:line id="Line 1262" o:spid="_x0000_s2265" style="position:absolute;visibility:visible;mso-wrap-style:square" from="4101,3637" to="4113,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K8pMMAAADdAAAADwAAAGRycy9kb3ducmV2LnhtbERPTWvCQBC9F/wPywjemo1NkZC6ilaF&#10;XgJV23gdstMkmJ0N2TWm/757KHh8vO/lejStGKh3jWUF8ygGQVxa3XCl4Ot8eE5BOI+ssbVMCn7J&#10;wXo1eVpipu2djzScfCVCCLsMFdTed5mUrqzJoItsRxy4H9sb9AH2ldQ93kO4aeVLHC+kwYZDQ40d&#10;vddUXk83o+CzulyYx0VXbIe82L/m3zuTHpSaTcfNGwhPo3+I/90fWkGSJGF/eBOe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CvKTDAAAA3QAAAA8AAAAAAAAAAAAA&#10;AAAAoQIAAGRycy9kb3ducmV2LnhtbFBLBQYAAAAABAAEAPkAAACRAwAAAAA=&#10;" strokecolor="#24211d" strokeweight="0"/>
                  <v:line id="Line 1263" o:spid="_x0000_s2266" style="position:absolute;visibility:visible;mso-wrap-style:square" from="4135,3637" to="4146,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4ZP8YAAADdAAAADwAAAGRycy9kb3ducmV2LnhtbESPQWvCQBSE70L/w/IKvZmNpohEV2lr&#10;BS+CTdvk+sg+k9Ds25BdY/rvuwXB4zAz3zDr7WhaMVDvGssKZlEMgri0uuFKwdfnfroE4TyyxtYy&#10;KfglB9vNw2SNqbZX/qAh85UIEHYpKqi971IpXVmTQRfZjjh4Z9sb9EH2ldQ9XgPctHIexwtpsOGw&#10;UGNHbzWVP9nFKDhVRcE8Lrr8dTjm78/H751Z7pV6ehxfViA8jf4evrUPWkGSJDP4fxOegN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OGT/GAAAA3QAAAA8AAAAAAAAA&#10;AAAAAAAAoQIAAGRycy9kb3ducmV2LnhtbFBLBQYAAAAABAAEAPkAAACUAwAAAAA=&#10;" strokecolor="#24211d" strokeweight="0"/>
                </v:group>
                <v:group id="Group 1465" o:spid="_x0000_s2267" style="position:absolute;left:22536;top:23094;width:18319;height:9970" coordorigin="3549,3637" coordsize="2885,1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x/5sUAAADdAAAADwAAAGRycy9kb3ducmV2LnhtbESPQYvCMBSE7wv+h/AE&#10;b2tayy5SjSKi4kEWVgXx9miebbF5KU1s67/fLAgeh5n5hpkve1OJlhpXWlYQjyMQxJnVJecKzqft&#10;5xSE88gaK8uk4EkOlovBxxxTbTv+pfbocxEg7FJUUHhfp1K6rCCDbmxr4uDdbGPQB9nkUjfYBbip&#10;5CSKvqXBksNCgTWtC8rux4dRsOuwWyXxpj3cb+vn9fT1cznEpNRo2K9mIDz1/h1+tfdaQZIk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T8f+bFAAAA3QAA&#10;AA8AAAAAAAAAAAAAAAAAqgIAAGRycy9kb3ducmV2LnhtbFBLBQYAAAAABAAEAPoAAACcAwAAAAA=&#10;">
                  <v:line id="Line 1265" o:spid="_x0000_s2268" style="position:absolute;visibility:visible;mso-wrap-style:square" from="4169,3637" to="4180,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Ai08EAAADdAAAADwAAAGRycy9kb3ducmV2LnhtbERPy4rCMBTdC/5DuAPuNB0VkWoUn+BG&#10;mHF8bC/NtS02N6WJtf69EQY8u8N5cabzxhSipsrllhV89yIQxInVOacKjn/b7hiE88gaC8uk4EkO&#10;5rN2a4qxtg/+pfrgUxFK2MWoIPO+jKV0SUYGXc+WxEG72sqgD7RKpa7wEcpNIftRNJIGcw4LGZa0&#10;yii5He5GwU96uTA3o/K8rPfnzXB/WpvxVqnOV7OYgPDU+I/5P73TCgYB8H4Tn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ECLTwQAAAN0AAAAPAAAAAAAAAAAAAAAA&#10;AKECAABkcnMvZG93bnJldi54bWxQSwUGAAAAAAQABAD5AAAAjwMAAAAA&#10;" strokecolor="#24211d" strokeweight="0"/>
                  <v:line id="Line 1266" o:spid="_x0000_s2269" style="position:absolute;visibility:visible;mso-wrap-style:square" from="4203,3637" to="4214,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m6p8QAAADdAAAADwAAAGRycy9kb3ducmV2LnhtbESPT4vCMBTE7wt+h/AEb2vqVkSqUXRV&#10;2Iuw/r8+mmdbbF5KE2v32xthweMwM79hpvPWlKKh2hWWFQz6EQji1OqCMwXHw+ZzDMJ5ZI2lZVLw&#10;Rw7ms87HFBNtH7yjZu8zESDsElSQe18lUro0J4Oubyvi4F1tbdAHWWdS1/gIcFPKrygaSYMFh4Uc&#10;K/rOKb3t70bBb3a5MLej6rxstuf1cHtamfFGqV63XUxAeGr9O/zf/tEK4jgewutNe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bqnxAAAAN0AAAAPAAAAAAAAAAAA&#10;AAAAAKECAABkcnMvZG93bnJldi54bWxQSwUGAAAAAAQABAD5AAAAkgMAAAAA&#10;" strokecolor="#24211d" strokeweight="0"/>
                  <v:line id="Line 1267" o:spid="_x0000_s2270" style="position:absolute;visibility:visible;mso-wrap-style:square" from="4236,3637" to="4248,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UfPMUAAADdAAAADwAAAGRycy9kb3ducmV2LnhtbESPQWvCQBSE74L/YXmCN93UWJHoKtoq&#10;eBGsrXp9ZF+TYPZtyK4x/ntXKPQ4zMw3zHzZmlI0VLvCsoK3YQSCOLW64EzBz/d2MAXhPLLG0jIp&#10;eJCD5aLbmWOi7Z2/qDn6TAQIuwQV5N5XiZQuzcmgG9qKOHi/tjbog6wzqWu8B7gp5SiKJtJgwWEh&#10;x4o+ckqvx5tRcMguF+Z2Up3Xzf68Ge9Pn2a6Varfa1czEJ5a/x/+a++0gjiO3+H1Jjw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UfPMUAAADdAAAADwAAAAAAAAAA&#10;AAAAAAChAgAAZHJzL2Rvd25yZXYueG1sUEsFBgAAAAAEAAQA+QAAAJMDAAAAAA==&#10;" strokecolor="#24211d" strokeweight="0"/>
                  <v:line id="Line 1268" o:spid="_x0000_s2271" style="position:absolute;visibility:visible;mso-wrap-style:square" from="4270,3637" to="4282,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BS8YAAADdAAAADwAAAGRycy9kb3ducmV2LnhtbESPQWvCQBSE70L/w/IKvemmRoLErNLW&#10;Cl6EmlZzfWRfk9Ds25BdY/z33ULB4zAz3zDZZjStGKh3jWUFz7MIBHFpdcOVgq/P3XQJwnlkja1l&#10;UnAjB5v1wyTDVNsrH2nIfSUChF2KCmrvu1RKV9Zk0M1sRxy8b9sb9EH2ldQ9XgPctHIeRYk02HBY&#10;qLGjt5rKn/xiFHxURcE8Jt35dTic3xeH09Ysd0o9PY4vKxCeRn8P/7f3WkEcxwn8vQ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ngUvGAAAA3QAAAA8AAAAAAAAA&#10;AAAAAAAAoQIAAGRycy9kb3ducmV2LnhtbFBLBQYAAAAABAAEAPkAAACUAwAAAAA=&#10;" strokecolor="#24211d" strokeweight="0"/>
                  <v:line id="Line 1269" o:spid="_x0000_s2272" style="position:absolute;visibility:visible;mso-wrap-style:square" from="4304,3637" to="4315,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sk0MUAAADdAAAADwAAAGRycy9kb3ducmV2LnhtbESPQWvCQBSE74L/YXmCt7qpESvRVbRV&#10;8CJYW/X6yL4mwezbkF1j/PeuUPA4zMw3zGzRmlI0VLvCsoL3QQSCOLW64EzB78/mbQLCeWSNpWVS&#10;cCcHi3m3M8NE2xt/U3PwmQgQdgkqyL2vEildmpNBN7AVcfD+bG3QB1lnUtd4C3BTymEUjaXBgsNC&#10;jhV95pReDlejYJ+dz8ztuDqtmt1pPdodv8xko1S/1y6nIDy1/hX+b2+1gjiOP+D5Jjw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sk0MUAAADdAAAADwAAAAAAAAAA&#10;AAAAAAChAgAAZHJzL2Rvd25yZXYueG1sUEsFBgAAAAAEAAQA+QAAAJMDAAAAAA==&#10;" strokecolor="#24211d" strokeweight="0"/>
                  <v:line id="Line 1270" o:spid="_x0000_s2273" style="position:absolute;visibility:visible;mso-wrap-style:square" from="4338,3637" to="4349,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SwosMAAADdAAAADwAAAGRycy9kb3ducmV2LnhtbERPTWvCQBC9F/wPywjemo1NkZC6ilaF&#10;XgJV23gdstMkmJ0N2TWm/757KHh8vO/lejStGKh3jWUF8ygGQVxa3XCl4Ot8eE5BOI+ssbVMCn7J&#10;wXo1eVpipu2djzScfCVCCLsMFdTed5mUrqzJoItsRxy4H9sb9AH2ldQ93kO4aeVLHC+kwYZDQ40d&#10;vddUXk83o+CzulyYx0VXbIe82L/m3zuTHpSaTcfNGwhPo3+I/90fWkGSJGFueBOegF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0sKLDAAAA3QAAAA8AAAAAAAAAAAAA&#10;AAAAoQIAAGRycy9kb3ducmV2LnhtbFBLBQYAAAAABAAEAPkAAACRAwAAAAA=&#10;" strokecolor="#24211d" strokeweight="0"/>
                  <v:line id="Line 1271" o:spid="_x0000_s2274" style="position:absolute;visibility:visible;mso-wrap-style:square" from="4372,3637" to="4383,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gVOcYAAADdAAAADwAAAGRycy9kb3ducmV2LnhtbESPT2vCQBTE7wW/w/IEb3WjKWJTV2m1&#10;gV4Etf65PrKvSTD7NmS3Sfrt3YLgcZiZ3zCLVW8q0VLjSssKJuMIBHFmdcm5guN3+jwH4Tyyxsoy&#10;KfgjB6vl4GmBibYd76k9+FwECLsEFRTe14mULivIoBvbmjh4P7Yx6INscqkb7ALcVHIaRTNpsOSw&#10;UGBN64Ky6+HXKNjllwtzP6vPH+32/PmyPW3MPFVqNOzf30B46v0jfG9/aQVxHL/C/5vw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4FTnGAAAA3QAAAA8AAAAAAAAA&#10;AAAAAAAAoQIAAGRycy9kb3ducmV2LnhtbFBLBQYAAAAABAAEAPkAAACUAwAAAAA=&#10;" strokecolor="#24211d" strokeweight="0"/>
                  <v:line id="Line 1272" o:spid="_x0000_s2275" style="position:absolute;visibility:visible;mso-wrap-style:square" from="4405,3637" to="4417,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TP2cAAAADdAAAADwAAAGRycy9kb3ducmV2LnhtbERPyarCMBTdP/AfwhXcPVMHRKpRHOFt&#10;BGe3l+baFpub0uTV+vdmIbg8nHk6b0whaqpcbllBrxuBIE6szjlVcD5tf8cgnEfWWFgmBS9yMJ+1&#10;fqYYa/vkA9VHn4oQwi5GBZn3ZSylSzIy6Lq2JA7c3VYGfYBVKnWFzxBuCtmPopE0mHNoyLCkVUbJ&#10;4/hvFOzT2425GZXXZb27boa7y9qMt0p12s1iAsJT47/ij/tPKxgMhmF/eBOegJ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HEz9nAAAAA3QAAAA8AAAAAAAAAAAAAAAAA&#10;oQIAAGRycy9kb3ducmV2LnhtbFBLBQYAAAAABAAEAPkAAACOAwAAAAA=&#10;" strokecolor="#24211d" strokeweight="0"/>
                  <v:line id="Line 1273" o:spid="_x0000_s2276" style="position:absolute;visibility:visible;mso-wrap-style:square" from="4439,3637" to="4451,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hqQsYAAADdAAAADwAAAGRycy9kb3ducmV2LnhtbESPT2vCQBTE70K/w/KE3nRjDRJSV7F/&#10;Al6EGq1eH9nXJDT7NmS3Sfz23ULB4zAzv2HW29E0oqfO1ZYVLOYRCOLC6ppLBedTNktAOI+ssbFM&#10;Cm7kYLt5mKwx1XbgI/W5L0WAsEtRQeV9m0rpiooMurltiYP3ZTuDPsiulLrDIcBNI5+iaCUN1hwW&#10;KmzptaLiO/8xCj7K65V5XLWXl/5weY8Pn28myZR6nI67ZxCeRn8P/7f3WsFyGS/g7014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IakLGAAAA3QAAAA8AAAAAAAAA&#10;AAAAAAAAoQIAAGRycy9kb3ducmV2LnhtbFBLBQYAAAAABAAEAPkAAACUAwAAAAA=&#10;" strokecolor="#24211d" strokeweight="0"/>
                  <v:line id="Line 1274" o:spid="_x0000_s2277" style="position:absolute;visibility:visible;mso-wrap-style:square" from="4473,3637" to="4484,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r0NcQAAADdAAAADwAAAGRycy9kb3ducmV2LnhtbESPS4vCQBCE7wv+h6EFb+vEByLRUXzC&#10;XgTX57XJtEkw0xMyY8z+e0cQ9lhU1VfUdN6YQtRUudyygl43AkGcWJ1zquB03H6PQTiPrLGwTAr+&#10;yMF81vqaYqztk3+pPvhUBAi7GBVk3pexlC7JyKDr2pI4eDdbGfRBVqnUFT4D3BSyH0UjaTDnsJBh&#10;SauMkvvhYRTs0+uVuRmVl2W9u2yGu/PajLdKddrNYgLCU+P/w5/2j1YwGAz78H4Tno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WvQ1xAAAAN0AAAAPAAAAAAAAAAAA&#10;AAAAAKECAABkcnMvZG93bnJldi54bWxQSwUGAAAAAAQABAD5AAAAkgMAAAAA&#10;" strokecolor="#24211d" strokeweight="0"/>
                  <v:line id="Line 1275" o:spid="_x0000_s2278" style="position:absolute;visibility:visible;mso-wrap-style:square" from="4507,3637" to="4518,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ZRrsQAAADdAAAADwAAAGRycy9kb3ducmV2LnhtbESPT4vCMBTE7wt+h/AEb2vqVkSqUXRV&#10;2Iuw/r8+mmdbbF5KE2v32xthweMwM79hpvPWlKKh2hWWFQz6EQji1OqCMwXHw+ZzDMJ5ZI2lZVLw&#10;Rw7ms87HFBNtH7yjZu8zESDsElSQe18lUro0J4Oubyvi4F1tbdAHWWdS1/gIcFPKrygaSYMFh4Uc&#10;K/rOKb3t70bBb3a5MLej6rxstuf1cHtamfFGqV63XUxAeGr9O/zf/tEK4ngYw+tNe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FlGuxAAAAN0AAAAPAAAAAAAAAAAA&#10;AAAAAKECAABkcnMvZG93bnJldi54bWxQSwUGAAAAAAQABAD5AAAAkgMAAAAA&#10;" strokecolor="#24211d" strokeweight="0"/>
                  <v:line id="Line 1276" o:spid="_x0000_s2279" style="position:absolute;visibility:visible;mso-wrap-style:square" from="4541,3637" to="4552,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J2sYAAADdAAAADwAAAGRycy9kb3ducmV2LnhtbESPT2vCQBTE74V+h+UJvTUbaxCJrmL/&#10;CL0INWpyfWSfSTD7NmS3Mf323ULB4zAzv2FWm9G0YqDeNZYVTKMYBHFpdcOVgtNx97wA4TyyxtYy&#10;KfghB5v148MKU21vfKAh85UIEHYpKqi971IpXVmTQRfZjjh4F9sb9EH2ldQ93gLctPIljufSYMNh&#10;ocaO3moqr9m3UfBVFQXzOO/y12GffyT787tZ7JR6mozbJQhPo7+H/9ufWsFsliT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ydrGAAAA3QAAAA8AAAAAAAAA&#10;AAAAAAAAoQIAAGRycy9kb3ducmV2LnhtbFBLBQYAAAAABAAEAPkAAACUAwAAAAA=&#10;" strokecolor="#24211d" strokeweight="0"/>
                  <v:line id="Line 1277" o:spid="_x0000_s2280" style="position:absolute;visibility:visible;mso-wrap-style:square" from="4574,3637" to="4586,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NsQcYAAADdAAAADwAAAGRycy9kb3ducmV2LnhtbESPQWvCQBSE74L/YXmCN91YbZDUVdra&#10;QC+Bqq1eH9nXJJh9G7LbJP33rlDocZiZb5jNbjC16Kh1lWUFi3kEgji3uuJCwecpna1BOI+ssbZM&#10;Cn7JwW47Hm0w0bbnA3VHX4gAYZeggtL7JpHS5SUZdHPbEAfv27YGfZBtIXWLfYCbWj5EUSwNVhwW&#10;SmzotaT8evwxCj6Ky4V5iJvzS5ed31bZ196sU6Wmk+H5CYSnwf+H/9rvWsFyuXqE+5vwBOT2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zbEHGAAAA3QAAAA8AAAAAAAAA&#10;AAAAAAAAoQIAAGRycy9kb3ducmV2LnhtbFBLBQYAAAAABAAEAPkAAACUAwAAAAA=&#10;" strokecolor="#24211d" strokeweight="0"/>
                  <v:line id="Line 1278" o:spid="_x0000_s2281" style="position:absolute;visibility:visible;mso-wrap-style:square" from="4608,3637" to="4620,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HyNsYAAADdAAAADwAAAGRycy9kb3ducmV2LnhtbESPS2vDMBCE74X+B7GB3Bo5jTHGiRL6&#10;CvQSyKO1r4u1sU2tlbEUx/33VSGQ4zAz3zCrzWhaMVDvGssK5rMIBHFpdcOVgq/T9ikF4TyyxtYy&#10;KfglB5v148MKM22vfKDh6CsRIOwyVFB732VSurImg25mO+LgnW1v0AfZV1L3eA1w08rnKEqkwYbD&#10;Qo0dvdVU/hwvRsG+KgrmMeny12GXf8S773eTbpWaTsaXJQhPo7+Hb+1PrWCxiBP4fx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h8jbGAAAA3QAAAA8AAAAAAAAA&#10;AAAAAAAAoQIAAGRycy9kb3ducmV2LnhtbFBLBQYAAAAABAAEAPkAAACUAwAAAAA=&#10;" strokecolor="#24211d" strokeweight="0"/>
                  <v:line id="Line 1279" o:spid="_x0000_s2282" style="position:absolute;visibility:visible;mso-wrap-style:square" from="4642,3637" to="4653,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1XrcYAAADdAAAADwAAAGRycy9kb3ducmV2LnhtbESPS4vCQBCE74L/YWjBm058oJJ1lF0f&#10;sBfBx65em0xvEsz0hMwYs//eEQSPRVV9Rc2XjSlETZXLLSsY9CMQxInVOacKfk7b3gyE88gaC8uk&#10;4J8cLBft1hxjbe98oProUxEg7GJUkHlfxlK6JCODrm9L4uD92cqgD7JKpa7wHuCmkMMomkiDOYeF&#10;DEtaZZRcjzejYJ9eLszNpDx/1bvzZrz7XZvZVqlup/n8AOGp8e/wq/2tFYxG4yk834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tV63GAAAA3QAAAA8AAAAAAAAA&#10;AAAAAAAAoQIAAGRycy9kb3ducmV2LnhtbFBLBQYAAAAABAAEAPkAAACUAwAAAAA=&#10;" strokecolor="#24211d" strokeweight="0"/>
                  <v:line id="Line 1280" o:spid="_x0000_s2283" style="position:absolute;visibility:visible;mso-wrap-style:square" from="4676,3637" to="4687,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LD38AAAADdAAAADwAAAGRycy9kb3ducmV2LnhtbERPyarCMBTdP/AfwhXcPVMHRKpRHOFt&#10;BGe3l+baFpub0uTV+vdmIbg8nHk6b0whaqpcbllBrxuBIE6szjlVcD5tf8cgnEfWWFgmBS9yMJ+1&#10;fqYYa/vkA9VHn4oQwi5GBZn3ZSylSzIy6Lq2JA7c3VYGfYBVKnWFzxBuCtmPopE0mHNoyLCkVUbJ&#10;4/hvFOzT2425GZXXZb27boa7y9qMt0p12s1iAsJT47/ij/tPKxgMhmFueBOegJ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yw9/AAAAA3QAAAA8AAAAAAAAAAAAAAAAA&#10;oQIAAGRycy9kb3ducmV2LnhtbFBLBQYAAAAABAAEAPkAAACOAwAAAAA=&#10;" strokecolor="#24211d" strokeweight="0"/>
                  <v:line id="Line 1281" o:spid="_x0000_s2284" style="position:absolute;visibility:visible;mso-wrap-style:square" from="4710,3637" to="4721,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5mRMcAAADdAAAADwAAAGRycy9kb3ducmV2LnhtbESPT2vCQBTE70K/w/IKvemmGoJNXUXb&#10;Cl4C/mn1+si+JsHs25DdJum37woFj8PM/IZZrAZTi45aV1lW8DyJQBDnVldcKPg8bcdzEM4ja6wt&#10;k4JfcrBaPowWmGrb84G6oy9EgLBLUUHpfZNK6fKSDLqJbYiD921bgz7ItpC6xT7ATS2nUZRIgxWH&#10;hRIbeispvx5/jIJ9cbkwD0lz3nTZ+SPOvt7NfKvU0+OwfgXhafD38H97pxXMZvEL3N6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mZExwAAAN0AAAAPAAAAAAAA&#10;AAAAAAAAAKECAABkcnMvZG93bnJldi54bWxQSwUGAAAAAAQABAD5AAAAlQMAAAAA&#10;" strokecolor="#24211d" strokeweight="0"/>
                  <v:line id="Line 1282" o:spid="_x0000_s2285" style="position:absolute;visibility:visible;mso-wrap-style:square" from="4743,3637" to="4755,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1ZBMIAAADdAAAADwAAAGRycy9kb3ducmV2LnhtbERPy4rCMBTdC/5DuMLsxlQdi1Sj+BjB&#10;jTDjc3tprm2xuSlNpta/N4sBl4fzni1aU4qGaldYVjDoRyCIU6sLzhScjtvPCQjnkTWWlknBkxws&#10;5t3ODBNtH/xLzcFnIoSwS1BB7n2VSOnSnAy6vq2IA3eztUEfYJ1JXeMjhJtSDqMolgYLDg05VrTO&#10;Kb0f/oyCn+x6ZW7j6rJq9pfvr/15YyZbpT567XIKwlPr3+J/904rGI3GYX94E56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1ZBMIAAADdAAAADwAAAAAAAAAAAAAA&#10;AAChAgAAZHJzL2Rvd25yZXYueG1sUEsFBgAAAAAEAAQA+QAAAJADAAAAAA==&#10;" strokecolor="#24211d" strokeweight="0"/>
                  <v:line id="Line 1283" o:spid="_x0000_s2286" style="position:absolute;visibility:visible;mso-wrap-style:square" from="4777,3637" to="4789,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H8n8UAAADdAAAADwAAAGRycy9kb3ducmV2LnhtbESPS4vCQBCE7wv+h6EFb+vEx4pkHcUn&#10;eBF87Oq1yfQmwUxPyIwx/ntHWPBYVNVX1GTWmELUVLncsoJeNwJBnFidc6rg57T5HINwHlljYZkU&#10;PMjBbNr6mGCs7Z0PVB99KgKEXYwKMu/LWEqXZGTQdW1JHLw/Wxn0QVap1BXeA9wUsh9FI2kw57CQ&#10;YUnLjJLr8WYU7NPLhbkZledFvTuvh7vflRlvlOq0m/k3CE+Nf4f/21utYDD46sHrTXgCcv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H8n8UAAADdAAAADwAAAAAAAAAA&#10;AAAAAAChAgAAZHJzL2Rvd25yZXYueG1sUEsFBgAAAAAEAAQA+QAAAJMDAAAAAA==&#10;" strokecolor="#24211d" strokeweight="0"/>
                  <v:line id="Line 1284" o:spid="_x0000_s2287" style="position:absolute;visibility:visible;mso-wrap-style:square" from="4811,3637" to="4822,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Ni6MYAAADdAAAADwAAAGRycy9kb3ducmV2LnhtbESPS2vDMBCE74X8B7GF3Bq5eWHcKCFP&#10;6CXQum1yXaytbWKthKU47r+vCoEeh5n5hlmsetOIjlpfW1bwPEpAEBdW11wq+Pw4PKUgfEDW2Fgm&#10;BT/kYbUcPCww0/bG79TloRQRwj5DBVUILpPSFxUZ9CPriKP3bVuDIcq2lLrFW4SbRo6TZC4N1hwX&#10;KnS0rai45Fej4K08n5n7uTttuuNpPz1+7Ux6UGr42K9fQATqw3/43n7VCiaT2Rj+3sQn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DYujGAAAA3QAAAA8AAAAAAAAA&#10;AAAAAAAAoQIAAGRycy9kb3ducmV2LnhtbFBLBQYAAAAABAAEAPkAAACUAwAAAAA=&#10;" strokecolor="#24211d" strokeweight="0"/>
                  <v:line id="Line 1285" o:spid="_x0000_s2288" style="position:absolute;visibility:visible;mso-wrap-style:square" from="4845,3637" to="4856,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Hc8UAAADdAAAADwAAAGRycy9kb3ducmV2LnhtbESPQWvCQBSE74L/YXmCN93UWJHoKtoq&#10;eBGsrXp9ZF+TYPZtyK4x/ntXKPQ4zMw3zHzZmlI0VLvCsoK3YQSCOLW64EzBz/d2MAXhPLLG0jIp&#10;eJCD5aLbmWOi7Z2/qDn6TAQIuwQV5N5XiZQuzcmgG9qKOHi/tjbog6wzqWu8B7gp5SiKJtJgwWEh&#10;x4o+ckqvx5tRcMguF+Z2Up3Xzf68Ge9Pn2a6Varfa1czEJ5a/x/+a++0gjh+j+H1JjwB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Hc8UAAADdAAAADwAAAAAAAAAA&#10;AAAAAAChAgAAZHJzL2Rvd25yZXYueG1sUEsFBgAAAAAEAAQA+QAAAJMDAAAAAA==&#10;" strokecolor="#24211d" strokeweight="0"/>
                  <v:line id="Line 1286" o:spid="_x0000_s2289" style="position:absolute;visibility:visible;mso-wrap-style:square" from="4879,3637" to="4890,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fB8YAAADdAAAADwAAAGRycy9kb3ducmV2LnhtbESPQWvCQBSE74L/YXmCN91YbZDUVdra&#10;QC+Bqq1eH9nXJJh9G7LbJP33rlDocZiZb5jNbjC16Kh1lWUFi3kEgji3uuJCwecpna1BOI+ssbZM&#10;Cn7JwW47Hm0w0bbnA3VHX4gAYZeggtL7JpHS5SUZdHPbEAfv27YGfZBtIXWLfYCbWj5EUSwNVhwW&#10;SmzotaT8evwxCj6Ky4V5iJvzS5ed31bZ196sU6Wmk+H5CYSnwf+H/9rvWsFy+biC+5vwBOT2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mXwfGAAAA3QAAAA8AAAAAAAAA&#10;AAAAAAAAoQIAAGRycy9kb3ducmV2LnhtbFBLBQYAAAAABAAEAPkAAACUAwAAAAA=&#10;" strokecolor="#24211d" strokeweight="0"/>
                  <v:line id="Line 1287" o:spid="_x0000_s2290" style="position:absolute;visibility:visible;mso-wrap-style:square" from="4912,3637" to="4924,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r6nMUAAADdAAAADwAAAGRycy9kb3ducmV2LnhtbESPT4vCMBTE74LfITzBm6bqKtI1in/B&#10;i7Dqrl4fzdu22LyUJtbutzeCsMdhZn7DzBaNKURNlcstKxj0IxDEidU5pwq+z7veFITzyBoLy6Tg&#10;jxws5u3WDGNtH3yk+uRTESDsYlSQeV/GUrokI4Oub0vi4P3ayqAPskqlrvAR4KaQwyiaSIM5h4UM&#10;S1pnlNxOd6PgK71emZtJeVnVh8v24/CzMdOdUt1Os/wE4anx/+F3e68VjEbjMbzeh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r6nMUAAADdAAAADwAAAAAAAAAA&#10;AAAAAAChAgAAZHJzL2Rvd25yZXYueG1sUEsFBgAAAAAEAAQA+QAAAJMDAAAAAA==&#10;" strokecolor="#24211d" strokeweight="0"/>
                  <v:line id="Line 1288" o:spid="_x0000_s2291" style="position:absolute;visibility:visible;mso-wrap-style:square" from="4946,3637" to="4958,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k68YAAADdAAAADwAAAGRycy9kb3ducmV2LnhtbESPT2vCQBTE7wW/w/KE3urG2gaJrmK1&#10;Qi+Cf5PrI/tMgtm3IbuN6bfvFgoeh5n5DTNf9qYWHbWusqxgPIpAEOdWV1woOJ+2L1MQziNrrC2T&#10;gh9ysFwMnuaYaHvnA3VHX4gAYZeggtL7JpHS5SUZdCPbEAfvaluDPsi2kLrFe4CbWr5GUSwNVhwW&#10;SmxoXVJ+O34bBfsiy5j7uEk/ul36+ba7bMx0q9TzsF/NQHjq/SP83/7SCiaT9xj+3o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4ZOvGAAAA3QAAAA8AAAAAAAAA&#10;AAAAAAAAoQIAAGRycy9kb3ducmV2LnhtbFBLBQYAAAAABAAEAPkAAACUAwAAAAA=&#10;" strokecolor="#24211d" strokeweight="0"/>
                  <v:line id="Line 1289" o:spid="_x0000_s2292" style="position:absolute;visibility:visible;mso-wrap-style:square" from="4980,3637" to="4991,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BcMYAAADdAAAADwAAAGRycy9kb3ducmV2LnhtbESPQWvCQBSE7wX/w/KE3pqNWq1EV1Fb&#10;wYugttXrI/tMgtm3IbuN6b93BcHjMDPfMNN5a0rRUO0Kywp6UQyCOLW64EzBz/f6bQzCeWSNpWVS&#10;8E8O5rPOyxQTba+8p+bgMxEg7BJUkHtfJVK6NCeDLrIVcfDOtjbog6wzqWu8BrgpZT+OR9JgwWEh&#10;x4pWOaWXw59RsMtOJ+Z2VB2Xzfb49b79/TTjtVKv3XYxAeGp9c/wo73RCgaD4Qfc34Qn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0wXDGAAAA3QAAAA8AAAAAAAAA&#10;AAAAAAAAoQIAAGRycy9kb3ducmV2LnhtbFBLBQYAAAAABAAEAPkAAACUAwAAAAA=&#10;" strokecolor="#24211d" strokeweight="0"/>
                  <v:line id="Line 1290" o:spid="_x0000_s2293" style="position:absolute;visibility:visible;mso-wrap-style:square" from="5014,3637" to="5025,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tVAsIAAADdAAAADwAAAGRycy9kb3ducmV2LnhtbERPy4rCMBTdC/5DuMLsxlQdi1Sj+BjB&#10;jTDjc3tprm2xuSlNpta/N4sBl4fzni1aU4qGaldYVjDoRyCIU6sLzhScjtvPCQjnkTWWlknBkxws&#10;5t3ODBNtH/xLzcFnIoSwS1BB7n2VSOnSnAy6vq2IA3eztUEfYJ1JXeMjhJtSDqMolgYLDg05VrTO&#10;Kb0f/oyCn+x6ZW7j6rJq9pfvr/15YyZbpT567XIKwlPr3+J/904rGI3GYW54E56An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mtVAsIAAADdAAAADwAAAAAAAAAAAAAA&#10;AAChAgAAZHJzL2Rvd25yZXYueG1sUEsFBgAAAAAEAAQA+QAAAJADAAAAAA==&#10;" strokecolor="#24211d" strokeweight="0"/>
                  <v:line id="Line 1291" o:spid="_x0000_s2294" style="position:absolute;visibility:visible;mso-wrap-style:square" from="5048,3637" to="5059,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fwmcYAAADdAAAADwAAAGRycy9kb3ducmV2LnhtbESPQWvCQBSE7wX/w/KE3upGrZJGV1Fb&#10;wYugttXrI/tMgtm3IbuN6b93BcHjMDPfMNN5a0rRUO0Kywr6vQgEcWp1wZmCn+/1WwzCeWSNpWVS&#10;8E8O5rPOyxQTba+8p+bgMxEg7BJUkHtfJVK6NCeDrmcr4uCdbW3QB1lnUtd4DXBTykEUjaXBgsNC&#10;jhWtckovhz+jYJedTsztuDoum+3x6337+2nitVKv3XYxAeGp9c/wo73RCobD0Qfc34Qn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n8JnGAAAA3QAAAA8AAAAAAAAA&#10;AAAAAAAAoQIAAGRycy9kb3ducmV2LnhtbFBLBQYAAAAABAAEAPkAAACUAwAAAAA=&#10;" strokecolor="#24211d" strokeweight="0"/>
                  <v:line id="Line 1292" o:spid="_x0000_s2295" style="position:absolute;visibility:visible;mso-wrap-style:square" from="5081,3637" to="5093,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TucEAAADdAAAADwAAAGRycy9kb3ducmV2LnhtbERPy4rCMBTdC/5DuII7TR2lSMcoOiq4&#10;EXzM6PbS3GmLzU1pYq1/bxaCy8N5zxatKUVDtSssKxgNIxDEqdUFZwp+z9vBFITzyBpLy6TgSQ4W&#10;825nhom2Dz5Sc/KZCCHsElSQe18lUro0J4NuaCviwP3b2qAPsM6krvERwk0pv6IolgYLDg05VvST&#10;U3o73Y2CQ3a9MrdxdVk1+8tmsv9bm+lWqX6vXX6D8NT6j/jt3mkF43Ec9oc34Qn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cZO5wQAAAN0AAAAPAAAAAAAAAAAAAAAA&#10;AKECAABkcnMvZG93bnJldi54bWxQSwUGAAAAAAQABAD5AAAAjwMAAAAA&#10;" strokecolor="#24211d" strokeweight="0"/>
                  <v:line id="Line 1293" o:spid="_x0000_s2296" style="position:absolute;visibility:visible;mso-wrap-style:square" from="5115,3637" to="5127,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02IsUAAADdAAAADwAAAGRycy9kb3ducmV2LnhtbESPS4vCQBCE78L+h6EXvOnEB0Gio7ir&#10;ghfBdX1cm0ybBDM9ITPG+O93FgSPRVV9Rc0WrSlFQ7UrLCsY9CMQxKnVBWcKjr+b3gSE88gaS8uk&#10;4EkOFvOPzgwTbR/8Q83BZyJA2CWoIPe+SqR0aU4GXd9WxMG72tqgD7LOpK7xEeCmlMMoiqXBgsNC&#10;jhV955TeDnejYJ9dLsxtXJ2/mt15Pd6dVmayUar72S6nIDy1/h1+tbdawWgUD+D/TXg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02IsUAAADdAAAADwAAAAAAAAAA&#10;AAAAAAChAgAAZHJzL2Rvd25yZXYueG1sUEsFBgAAAAAEAAQA+QAAAJMDAAAAAA==&#10;" strokecolor="#24211d" strokeweight="0"/>
                  <v:line id="Line 1294" o:spid="_x0000_s2297" style="position:absolute;visibility:visible;mso-wrap-style:square" from="5149,3637" to="5160,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oVcUAAADdAAAADwAAAGRycy9kb3ducmV2LnhtbESPS4vCQBCE74L/YeiFvelkVYJER/Gx&#10;ghdh1/VxbTJtEsz0hMwY4793hAWPRVV9RU3nrSlFQ7UrLCv46kcgiFOrC84UHP42vTEI55E1lpZJ&#10;wYMczGfdzhQTbe/8S83eZyJA2CWoIPe+SqR0aU4GXd9WxMG72NqgD7LOpK7xHuCmlIMoiqXBgsNC&#10;jhWtckqv+5tR8JOdz8xtXJ2Wze70Pdod12a8Uerzo11MQHhq/Tv8395qBcNhPIDXm/AE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oVcUAAADdAAAADwAAAAAAAAAA&#10;AAAAAAChAgAAZHJzL2Rvd25yZXYueG1sUEsFBgAAAAAEAAQA+QAAAJMDAAAAAA==&#10;" strokecolor="#24211d" strokeweight="0"/>
                  <v:line id="Line 1295" o:spid="_x0000_s2298" style="position:absolute;visibility:visible;mso-wrap-style:square" from="5183,3637" to="5194,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NzsYAAADdAAAADwAAAGRycy9kb3ducmV2LnhtbESPQWvCQBSE70L/w/IKvemmRoLErNLW&#10;Cl6EmlZzfWRfk9Ds25BdY/z33ULB4zAz3zDZZjStGKh3jWUFz7MIBHFpdcOVgq/P3XQJwnlkja1l&#10;UnAjB5v1wyTDVNsrH2nIfSUChF2KCmrvu1RKV9Zk0M1sRxy8b9sb9EH2ldQ9XgPctHIeRYk02HBY&#10;qLGjt5rKn/xiFHxURcE8Jt35dTic3xeH09Ysd0o9PY4vKxCeRn8P/7f3WkEcJzH8vQ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jDc7GAAAA3QAAAA8AAAAAAAAA&#10;AAAAAAAAoQIAAGRycy9kb3ducmV2LnhtbFBLBQYAAAAABAAEAPkAAACUAwAAAAA=&#10;" strokecolor="#24211d" strokeweight="0"/>
                  <v:line id="Line 1296" o:spid="_x0000_s2299" style="position:absolute;visibility:visible;mso-wrap-style:square" from="5217,3637" to="5228,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qVusYAAADdAAAADwAAAGRycy9kb3ducmV2LnhtbESPS2vDMBCE74X+B7GB3Bo5jTHGiRL6&#10;CvQSyKO1r4u1sU2tlbEUx/33VSGQ4zAz3zCrzWhaMVDvGssK5rMIBHFpdcOVgq/T9ikF4TyyxtYy&#10;KfglB5v148MKM22vfKDh6CsRIOwyVFB732VSurImg25mO+LgnW1v0AfZV1L3eA1w08rnKEqkwYbD&#10;Qo0dvdVU/hwvRsG+KgrmMeny12GXf8S773eTbpWaTsaXJQhPo7+Hb+1PrWCxSGL4fx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KlbrGAAAA3QAAAA8AAAAAAAAA&#10;AAAAAAAAoQIAAGRycy9kb3ducmV2LnhtbFBLBQYAAAAABAAEAPkAAACUAwAAAAA=&#10;" strokecolor="#24211d" strokeweight="0"/>
                  <v:line id="Line 1297" o:spid="_x0000_s2300" style="position:absolute;visibility:visible;mso-wrap-style:square" from="5251,3637" to="5262,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wIcYAAADdAAAADwAAAGRycy9kb3ducmV2LnhtbESPT2vCQBTE7wW/w/KE3urG2gaJrmK1&#10;Qi+Cf5PrI/tMgtm3IbuN6bfvFgoeh5n5DTNf9qYWHbWusqxgPIpAEOdWV1woOJ+2L1MQziNrrC2T&#10;gh9ysFwMnuaYaHvnA3VHX4gAYZeggtL7JpHS5SUZdCPbEAfvaluDPsi2kLrFe4CbWr5GUSwNVhwW&#10;SmxoXVJ+O34bBfsiy5j7uEk/ul36+ba7bMx0q9TzsF/NQHjq/SP83/7SCiaT+B3+3oQn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GMCHGAAAA3QAAAA8AAAAAAAAA&#10;AAAAAAAAoQIAAGRycy9kb3ducmV2LnhtbFBLBQYAAAAABAAEAPkAAACUAwAAAAA=&#10;" strokecolor="#24211d" strokeweight="0"/>
                  <v:line id="Line 1298" o:spid="_x0000_s2301" style="position:absolute;visibility:visible;mso-wrap-style:square" from="5284,3637" to="5296,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SuVsQAAADdAAAADwAAAGRycy9kb3ducmV2LnhtbESPS4vCQBCE7wv+h6EFb+tEXYJER/EJ&#10;XoRdn9cm0ybBTE/IjDH77x1hYY9FVX1FTeetKUVDtSssKxj0IxDEqdUFZwpOx+3nGITzyBpLy6Tg&#10;lxzMZ52PKSbaPvmHmoPPRICwS1BB7n2VSOnSnAy6vq2Ig3eztUEfZJ1JXeMzwE0ph1EUS4MFh4Uc&#10;K1rllN4PD6PgO7temdu4uiyb/WXztT+vzXirVK/bLiYgPLX+P/zX3mkFo1Ecw/tNeAJy9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1K5WxAAAAN0AAAAPAAAAAAAAAAAA&#10;AAAAAKECAABkcnMvZG93bnJldi54bWxQSwUGAAAAAAQABAD5AAAAkgMAAAAA&#10;" strokecolor="#24211d" strokeweight="0"/>
                  <v:line id="Line 1299" o:spid="_x0000_s2302" style="position:absolute;visibility:visible;mso-wrap-style:square" from="5318,3637" to="5329,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gLzcYAAADdAAAADwAAAGRycy9kb3ducmV2LnhtbESPQWvCQBSE74X+h+UVetONtUSJrtJq&#10;hV4EjZpcH9lnEpp9G7LbmP77bkHocZiZb5jlejCN6KlztWUFk3EEgriwuuZSwfm0G81BOI+ssbFM&#10;Cn7IwXr1+LDERNsbH6lPfSkChF2CCirv20RKV1Rk0I1tSxy8q+0M+iC7UuoObwFuGvkSRbE0WHNY&#10;qLClTUXFV/ptFBzKPGce4jZ77/fZx+v+sjXznVLPT8PbAoSnwf+H7+1PrWA6jWf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YC83GAAAA3QAAAA8AAAAAAAAA&#10;AAAAAAAAoQIAAGRycy9kb3ducmV2LnhtbFBLBQYAAAAABAAEAPkAAACUAwAAAAA=&#10;" strokecolor="#24211d" strokeweight="0"/>
                  <v:line id="Line 1300" o:spid="_x0000_s2303" style="position:absolute;visibility:visible;mso-wrap-style:square" from="5352,3637" to="5363,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efv8EAAADdAAAADwAAAGRycy9kb3ducmV2LnhtbERPy4rCMBTdC/5DuII7TR2lSMcoOiq4&#10;EXzM6PbS3GmLzU1pYq1/bxaCy8N5zxatKUVDtSssKxgNIxDEqdUFZwp+z9vBFITzyBpLy6TgSQ4W&#10;825nhom2Dz5Sc/KZCCHsElSQe18lUro0J4NuaCviwP3b2qAPsM6krvERwk0pv6IolgYLDg05VvST&#10;U3o73Y2CQ3a9MrdxdVk1+8tmsv9bm+lWqX6vXX6D8NT6j/jt3mkF43Ec5oY34Qn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B5+/wQAAAN0AAAAPAAAAAAAAAAAAAAAA&#10;AKECAABkcnMvZG93bnJldi54bWxQSwUGAAAAAAQABAD5AAAAjwMAAAAA&#10;" strokecolor="#24211d" strokeweight="0"/>
                  <v:line id="Line 1301" o:spid="_x0000_s2304" style="position:absolute;visibility:visible;mso-wrap-style:square" from="5386,3637" to="5397,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s6JMUAAADdAAAADwAAAGRycy9kb3ducmV2LnhtbESPS4vCQBCE78L+h6GFvenEVYJGR9mH&#10;ghfB9XltMm0SNtMTMmOM/94RhD0WVfUVNVu0phQN1a6wrGDQj0AQp1YXnCk47Fe9MQjnkTWWlknB&#10;nRws5m+dGSba3viXmp3PRICwS1BB7n2VSOnSnAy6vq2Ig3extUEfZJ1JXeMtwE0pP6IolgYLDgs5&#10;VvSdU/q3uxoF2+x8Zm7j6vTVbE7L0eb4Y8Yrpd677ecUhKfW/4df7bVWMBzGE3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s6JMUAAADdAAAADwAAAAAAAAAA&#10;AAAAAAChAgAAZHJzL2Rvd25yZXYueG1sUEsFBgAAAAAEAAQA+QAAAJMDAAAAAA==&#10;" strokecolor="#24211d" strokeweight="0"/>
                  <v:line id="Line 1302" o:spid="_x0000_s2305" style="position:absolute;visibility:visible;mso-wrap-style:square" from="5420,3637" to="5431,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gFZMEAAADdAAAADwAAAGRycy9kb3ducmV2LnhtbERPy4rCMBTdD/gP4QruNFUHlWqUGR/g&#10;RvDt9tJc22JzU5pYO39vFsIsD+c9WzSmEDVVLresoN+LQBAnVuecKjifNt0JCOeRNRaWScEfOVjM&#10;W18zjLV98YHqo09FCGEXo4LM+zKW0iUZGXQ9WxIH7m4rgz7AKpW6wlcIN4UcRNFIGsw5NGRY0jKj&#10;5HF8GgX79HZjbkbl9bfeXdffu8vKTDZKddrNzxSEp8b/iz/urVYwHI7D/vAmPAE5f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qAVkwQAAAN0AAAAPAAAAAAAAAAAAAAAA&#10;AKECAABkcnMvZG93bnJldi54bWxQSwUGAAAAAAQABAD5AAAAjwMAAAAA&#10;" strokecolor="#24211d" strokeweight="0"/>
                  <v:line id="Line 1303" o:spid="_x0000_s2306" style="position:absolute;visibility:visible;mso-wrap-style:square" from="5453,3637" to="5465,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Sg/8UAAADdAAAADwAAAGRycy9kb3ducmV2LnhtbESPS4vCQBCE7wv+h6EFb+vEBypZR/EJ&#10;XgQfu3ptMr1JMNMTMmOM/94RFvZYVNVX1HTemELUVLncsoJeNwJBnFidc6rg+7z9nIBwHlljYZkU&#10;PMnBfNb6mGKs7YOPVJ98KgKEXYwKMu/LWEqXZGTQdW1JHLxfWxn0QVap1BU+AtwUsh9FI2kw57CQ&#10;YUmrjJLb6W4UHNLrlbkZlZdlvb9shvuftZlsleq0m8UXCE+N/w//tXdawWAw7sH7TXgCcvY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Sg/8UAAADdAAAADwAAAAAAAAAA&#10;AAAAAAChAgAAZHJzL2Rvd25yZXYueG1sUEsFBgAAAAAEAAQA+QAAAJMDAAAAAA==&#10;" strokecolor="#24211d" strokeweight="0"/>
                  <v:line id="Line 1304" o:spid="_x0000_s2307" style="position:absolute;visibility:visible;mso-wrap-style:square" from="5487,3637" to="5498,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Y+iMYAAADdAAAADwAAAGRycy9kb3ducmV2LnhtbESPT2vCQBTE7wW/w/IK3nRTFRtSV/Ev&#10;9CK0aavXR/Y1CWbfLtk1pt++WxB6HGbmN8xi1ZtGdNT62rKCp3ECgriwuuZSwefHYZSC8AFZY2OZ&#10;FPyQh9Vy8LDATNsbv1OXh1JECPsMFVQhuExKX1Rk0I+tI47et20NhijbUuoWbxFuGjlJkrk0WHNc&#10;qNDRtqLikl+NgrfyfGbu5+606Y6n/ez4tTPpQanhY79+ARGoD//he/tVK5hOnyfw9yY+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2PojGAAAA3QAAAA8AAAAAAAAA&#10;AAAAAAAAoQIAAGRycy9kb3ducmV2LnhtbFBLBQYAAAAABAAEAPkAAACUAwAAAAA=&#10;" strokecolor="#24211d" strokeweight="0"/>
                  <v:line id="Line 1305" o:spid="_x0000_s2308" style="position:absolute;visibility:visible;mso-wrap-style:square" from="5521,3637" to="5532,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qbE8UAAADdAAAADwAAAGRycy9kb3ducmV2LnhtbESPQWvCQBSE74L/YXmCt7qpESvRVbRV&#10;8CJYW/X6yL4mwezbkF1j/PeuUPA4zMw3zGzRmlI0VLvCsoL3QQSCOLW64EzB78/mbQLCeWSNpWVS&#10;cCcHi3m3M8NE2xt/U3PwmQgQdgkqyL2vEildmpNBN7AVcfD+bG3QB1lnUtd4C3BTymEUjaXBgsNC&#10;jhV95pReDlejYJ+dz8ztuDqtmt1pPdodv8xko1S/1y6nIDy1/hX+b2+1gjj+iOH5Jjw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qbE8UAAADdAAAADwAAAAAAAAAA&#10;AAAAAAChAgAAZHJzL2Rvd25yZXYueG1sUEsFBgAAAAAEAAQA+QAAAJMDAAAAAA==&#10;" strokecolor="#24211d" strokeweight="0"/>
                  <v:line id="Line 1306" o:spid="_x0000_s2309" style="position:absolute;visibility:visible;mso-wrap-style:square" from="5555,3637" to="5566,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MDZ8YAAADdAAAADwAAAGRycy9kb3ducmV2LnhtbESPS4vCQBCE74L/YWjBm058oJJ1lF0f&#10;sBfBx65em0xvEsz0hMwYs//eEQSPRVV9Rc2XjSlETZXLLSsY9CMQxInVOacKfk7b3gyE88gaC8uk&#10;4J8cLBft1hxjbe98oProUxEg7GJUkHlfxlK6JCODrm9L4uD92cqgD7JKpa7wHuCmkMMomkiDOYeF&#10;DEtaZZRcjzejYJ9eLszNpDx/1bvzZrz7XZvZVqlup/n8AOGp8e/wq/2tFYxG0zE834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TA2fGAAAA3QAAAA8AAAAAAAAA&#10;AAAAAAAAoQIAAGRycy9kb3ducmV2LnhtbFBLBQYAAAAABAAEAPkAAACUAwAAAAA=&#10;" strokecolor="#24211d" strokeweight="0"/>
                  <v:line id="Line 1307" o:spid="_x0000_s2310" style="position:absolute;visibility:visible;mso-wrap-style:square" from="5589,3637" to="5600,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m/MYAAADdAAAADwAAAGRycy9kb3ducmV2LnhtbESPQWvCQBSE7wX/w/KE3pqNWq1EV1Fb&#10;wYugttXrI/tMgtm3IbuN6b93BcHjMDPfMNN5a0rRUO0Kywp6UQyCOLW64EzBz/f6bQzCeWSNpWVS&#10;8E8O5rPOyxQTba+8p+bgMxEg7BJUkHtfJVK6NCeDLrIVcfDOtjbog6wzqWu8BrgpZT+OR9JgwWEh&#10;x4pWOaWXw59RsMtOJ+Z2VB2Xzfb49b79/TTjtVKv3XYxAeGp9c/wo73RCgaDjyHc34Qn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pvzGAAAA3QAAAA8AAAAAAAAA&#10;AAAAAAAAoQIAAGRycy9kb3ducmV2LnhtbFBLBQYAAAAABAAEAPkAAACUAwAAAAA=&#10;" strokecolor="#24211d" strokeweight="0"/>
                  <v:line id="Line 1308" o:spid="_x0000_s2311" style="position:absolute;visibility:visible;mso-wrap-style:square" from="5622,3637" to="5634,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04i8YAAADdAAAADwAAAGRycy9kb3ducmV2LnhtbESPQWvCQBSE74X+h+UVetONtUSJrtJq&#10;hV4EjZpcH9lnEpp9G7LbmP77bkHocZiZb5jlejCN6KlztWUFk3EEgriwuuZSwfm0G81BOI+ssbFM&#10;Cn7IwXr1+LDERNsbH6lPfSkChF2CCirv20RKV1Rk0I1tSxy8q+0M+iC7UuoObwFuGvkSRbE0WHNY&#10;qLClTUXFV/ptFBzKPGce4jZ77/fZx+v+sjXznVLPT8PbAoSnwf+H7+1PrWA6ncXw9yY8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8NOIvGAAAA3QAAAA8AAAAAAAAA&#10;AAAAAAAAoQIAAGRycy9kb3ducmV2LnhtbFBLBQYAAAAABAAEAPkAAACUAwAAAAA=&#10;" strokecolor="#24211d" strokeweight="0"/>
                  <v:line id="Line 1309" o:spid="_x0000_s2312" style="position:absolute;visibility:visible;mso-wrap-style:square" from="5656,3637" to="5667,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GdEMUAAADdAAAADwAAAGRycy9kb3ducmV2LnhtbESPT4vCMBTE74LfITzBm6bqotI1in/B&#10;i7Dqrl4fzdu22LyUJtbutzeCsMdhZn7DzBaNKURNlcstKxj0IxDEidU5pwq+z7veFITzyBoLy6Tg&#10;jxws5u3WDGNtH3yk+uRTESDsYlSQeV/GUrokI4Oub0vi4P3ayqAPskqlrvAR4KaQwygaS4M5h4UM&#10;S1pnlNxOd6PgK71emZtxeVnVh8v24/CzMdOdUt1Os/wE4anx/+F3e68VjEaTCbzeh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GdEMUAAADdAAAADwAAAAAAAAAA&#10;AAAAAAChAgAAZHJzL2Rvd25yZXYueG1sUEsFBgAAAAAEAAQA+QAAAJMDAAAAAA==&#10;" strokecolor="#24211d" strokeweight="0"/>
                  <v:line id="Line 1310" o:spid="_x0000_s2313" style="position:absolute;visibility:visible;mso-wrap-style:square" from="5690,3637" to="5701,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4JYsEAAADdAAAADwAAAGRycy9kb3ducmV2LnhtbERPy4rCMBTdD/gP4QruNFUHlWqUGR/g&#10;RvDt9tJc22JzU5pYO39vFsIsD+c9WzSmEDVVLresoN+LQBAnVuecKjifNt0JCOeRNRaWScEfOVjM&#10;W18zjLV98YHqo09FCGEXo4LM+zKW0iUZGXQ9WxIH7m4rgz7AKpW6wlcIN4UcRNFIGsw5NGRY0jKj&#10;5HF8GgX79HZjbkbl9bfeXdffu8vKTDZKddrNzxSEp8b/iz/urVYwHI7D3PAmPAE5f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3gliwQAAAN0AAAAPAAAAAAAAAAAAAAAA&#10;AKECAABkcnMvZG93bnJldi54bWxQSwUGAAAAAAQABAD5AAAAjwMAAAAA&#10;" strokecolor="#24211d" strokeweight="0"/>
                  <v:line id="Line 1311" o:spid="_x0000_s2314" style="position:absolute;visibility:visible;mso-wrap-style:square" from="5724,3637" to="5735,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Ks+cYAAADdAAAADwAAAGRycy9kb3ducmV2LnhtbESPQWvCQBSE7wX/w/KE3nSjFk2jq6it&#10;4EVQ2+r1kX0mwezbkN3G9N+7gtDjMDPfMLNFa0rRUO0KywoG/QgEcWp1wZmC769NLwbhPLLG0jIp&#10;+CMHi3nnZYaJtjc+UHP0mQgQdgkqyL2vEildmpNB17cVcfAutjbog6wzqWu8Bbgp5TCKxtJgwWEh&#10;x4rWOaXX469RsM/OZ+Z2XJ1Wze70+bb7+TDxRqnXbrucgvDU+v/ws73VCkajyTs83o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6SrPnGAAAA3QAAAA8AAAAAAAAA&#10;AAAAAAAAoQIAAGRycy9kb3ducmV2LnhtbFBLBQYAAAAABAAEAPkAAACUAwAAAAA=&#10;" strokecolor="#24211d" strokeweight="0"/>
                  <v:line id="Line 1312" o:spid="_x0000_s2315" style="position:absolute;visibility:visible;mso-wrap-style:square" from="5758,3637" to="5769,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11Q8IAAADdAAAADwAAAGRycy9kb3ducmV2LnhtbERPy4rCMBTdC/MP4Qqz09QHUqpRHGcE&#10;N4LT8bG9NNe22NyUJlPr35uF4PJw3otVZyrRUuNKywpGwwgEcWZ1ybmC4992EINwHlljZZkUPMjB&#10;avnRW2Ci7Z1/qU19LkIIuwQVFN7XiZQuK8igG9qaOHBX2xj0ATa51A3eQ7ip5DiKZtJgyaGhwJo2&#10;BWW39N8oOOSXC3M3q89f7f78M92fvk28Veqz363nIDx1/i1+uXdawWQSh/3hTXgC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11Q8IAAADdAAAADwAAAAAAAAAAAAAA&#10;AAChAgAAZHJzL2Rvd25yZXYueG1sUEsFBgAAAAAEAAQA+QAAAJADAAAAAA==&#10;" strokecolor="#24211d" strokeweight="0"/>
                  <v:line id="Line 1313" o:spid="_x0000_s2316" style="position:absolute;visibility:visible;mso-wrap-style:square" from="5791,3637" to="5803,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HQ2MYAAADdAAAADwAAAGRycy9kb3ducmV2LnhtbESPQWvCQBSE7wX/w/KE3urGpkiIrlJt&#10;A70IVdvk+sg+k9Ds25DdxvTfu0LB4zAz3zCrzWhaMVDvGssK5rMIBHFpdcOVgq9T9pSAcB5ZY2uZ&#10;FPyRg8168rDCVNsLH2g4+koECLsUFdTed6mUrqzJoJvZjjh4Z9sb9EH2ldQ9XgLctPI5ihbSYMNh&#10;ocaOdjWVP8dfo+CzKgrmcdHl22Gfv7/sv99Mkin1OB1flyA8jf4e/m9/aAVxnMzh9iY8Ab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x0NjGAAAA3QAAAA8AAAAAAAAA&#10;AAAAAAAAoQIAAGRycy9kb3ducmV2LnhtbFBLBQYAAAAABAAEAPkAAACUAwAAAAA=&#10;" strokecolor="#24211d" strokeweight="0"/>
                  <v:line id="Line 1314" o:spid="_x0000_s2317" style="position:absolute;visibility:visible;mso-wrap-style:square" from="5825,3637" to="5836,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NOr8UAAADdAAAADwAAAGRycy9kb3ducmV2LnhtbESPS4vCQBCE7wv+h6EX9rZOVkVCdBQf&#10;K3gRXNfHtcm0STDTEzJjjP/eEQSPRVV9RY2nrSlFQ7UrLCv46UYgiFOrC84U7P9X3zEI55E1lpZJ&#10;wZ0cTCedjzEm2t74j5qdz0SAsEtQQe59lUjp0pwMuq6tiIN3trVBH2SdSV3jLcBNKXtRNJQGCw4L&#10;OVa0yCm97K5GwTY7nZjbYXWcN5vj72BzWJp4pdTXZzsbgfDU+nf41V5rBf1+3IPnm/AE5OQ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NOr8UAAADdAAAADwAAAAAAAAAA&#10;AAAAAAChAgAAZHJzL2Rvd25yZXYueG1sUEsFBgAAAAAEAAQA+QAAAJMDAAAAAA==&#10;" strokecolor="#24211d" strokeweight="0"/>
                  <v:line id="Line 1315" o:spid="_x0000_s2318" style="position:absolute;visibility:visible;mso-wrap-style:square" from="5859,3637" to="5870,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rNMYAAADdAAAADwAAAGRycy9kb3ducmV2LnhtbESPS2vDMBCE74X8B7GB3hq5dQnGsRL6&#10;CvQSSJ2Hr4u1sU2slbFUx/33USDQ4zAz3zDZajStGKh3jWUFz7MIBHFpdcOVgv1u/ZSAcB5ZY2uZ&#10;FPyRg9Vy8pBhqu2Ff2jIfSUChF2KCmrvu1RKV9Zk0M1sRxy8k+0N+iD7SuoeLwFuWvkSRXNpsOGw&#10;UGNHHzWV5/zXKNhWRcE8zrvj+7A5fr1uDp8mWSv1OB3fFiA8jf4/fG9/awVxnMRwexOe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qv6zTGAAAA3QAAAA8AAAAAAAAA&#10;AAAAAAAAoQIAAGRycy9kb3ducmV2LnhtbFBLBQYAAAAABAAEAPkAAACUAwAAAAA=&#10;" strokecolor="#24211d" strokeweight="0"/>
                  <v:line id="Line 1316" o:spid="_x0000_s2319" style="position:absolute;visibility:visible;mso-wrap-style:square" from="5893,3637" to="5904,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ZzQMUAAADdAAAADwAAAGRycy9kb3ducmV2LnhtbESPT4vCMBTE74LfIbyFvWm6KlKqUdRd&#10;wYvguv65PppnW2xeSpOt9dsbQfA4zMxvmOm8NaVoqHaFZQVf/QgEcWp1wZmCw9+6F4NwHlljaZkU&#10;3MnBfNbtTDHR9sa/1Ox9JgKEXYIKcu+rREqX5mTQ9W1FHLyLrQ36IOtM6hpvAW5KOYiisTRYcFjI&#10;saJVTul1/28U7LLzmbkdV6dlsz39jLbHbxOvlfr8aBcTEJ5a/w6/2hutYDiMR/B8E56An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ZzQMUAAADdAAAADwAAAAAAAAAA&#10;AAAAAAChAgAAZHJzL2Rvd25yZXYueG1sUEsFBgAAAAAEAAQA+QAAAJMDAAAAAA==&#10;" strokecolor="#24211d" strokeweight="0"/>
                  <v:line id="Line 1317" o:spid="_x0000_s2320" style="position:absolute;visibility:visible;mso-wrap-style:square" from="5927,3637" to="5938,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rW28UAAADdAAAADwAAAGRycy9kb3ducmV2LnhtbESPS2vDMBCE74X8B7GB3ho5jwbjRAl5&#10;Qi+BvHNdrI1tYq2MpTruv68KhRyHmfmGmc5bU4qGaldYVtDvRSCIU6sLzhScT9uPGITzyBpLy6Tg&#10;hxzMZ523KSbaPvlAzdFnIkDYJagg975KpHRpTgZdz1bEwbvb2qAPss6krvEZ4KaUgygaS4MFh4Uc&#10;K1rllD6O30bBPrvdmNtxdV02u+tmtLusTbxV6r3bLiYgPLX+Ff5vf2kFw2H8CX9vwhO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rW28UAAADdAAAADwAAAAAAAAAA&#10;AAAAAAChAgAAZHJzL2Rvd25yZXYueG1sUEsFBgAAAAAEAAQA+QAAAJMDAAAAAA==&#10;" strokecolor="#24211d" strokeweight="0"/>
                  <v:line id="Line 1318" o:spid="_x0000_s2321" style="position:absolute;visibility:visible;mso-wrap-style:square" from="5960,3637" to="5972,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hIrMUAAADdAAAADwAAAGRycy9kb3ducmV2LnhtbESPT2vCQBTE7wW/w/KE3uqmVUKIrlJt&#10;hV4Ejf+uj+wzCWbfhuw2xm/fLQgeh5n5DTNb9KYWHbWusqzgfRSBIM6trrhQcNiv3xIQziNrrC2T&#10;gjs5WMwHLzNMtb3xjrrMFyJA2KWooPS+SaV0eUkG3cg2xMG72NagD7ItpG7xFuCmlh9RFEuDFYeF&#10;EhtalZRfs1+jYFucz8x93JyW3eb0Pdkcv0yyVup12H9OQXjq/TP8aP9oBeNxEsP/m/A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hIrMUAAADdAAAADwAAAAAAAAAA&#10;AAAAAAChAgAAZHJzL2Rvd25yZXYueG1sUEsFBgAAAAAEAAQA+QAAAJMDAAAAAA==&#10;" strokecolor="#24211d" strokeweight="0"/>
                  <v:line id="Line 1319" o:spid="_x0000_s2322" style="position:absolute;visibility:visible;mso-wrap-style:square" from="5994,3637" to="6005,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TtN8UAAADdAAAADwAAAGRycy9kb3ducmV2LnhtbESPS2vDMBCE74X8B7GB3ho5DxLjRAl5&#10;Qi+BvHNdrI1tYq2MpTruv68KhR6HmfmGmS1aU4qGaldYVtDvRSCIU6sLzhRczruPGITzyBpLy6Tg&#10;mxws5p23GSbavvhIzclnIkDYJagg975KpHRpTgZdz1bEwXvY2qAPss6krvEV4KaUgygaS4MFh4Uc&#10;K1rnlD5PX0bBIbvfmdtxdVs1+9t2tL9uTLxT6r3bLqcgPLX+P/zX/tQKhsN4Ar9vwhO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TtN8UAAADdAAAADwAAAAAAAAAA&#10;AAAAAAChAgAAZHJzL2Rvd25yZXYueG1sUEsFBgAAAAAEAAQA+QAAAJMDAAAAAA==&#10;" strokecolor="#24211d" strokeweight="0"/>
                  <v:line id="Line 1320" o:spid="_x0000_s2323" style="position:absolute;visibility:visible;mso-wrap-style:square" from="6028,3637" to="6039,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t5RcIAAADdAAAADwAAAGRycy9kb3ducmV2LnhtbERPy4rCMBTdC/MP4Qqz09QHUqpRHGcE&#10;N4LT8bG9NNe22NyUJlPr35uF4PJw3otVZyrRUuNKywpGwwgEcWZ1ybmC4992EINwHlljZZkUPMjB&#10;avnRW2Ci7Z1/qU19LkIIuwQVFN7XiZQuK8igG9qaOHBX2xj0ATa51A3eQ7ip5DiKZtJgyaGhwJo2&#10;BWW39N8oOOSXC3M3q89f7f78M92fvk28Veqz363nIDx1/i1+uXdawWQSh7nhTXgC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t5RcIAAADdAAAADwAAAAAAAAAAAAAA&#10;AAChAgAAZHJzL2Rvd25yZXYueG1sUEsFBgAAAAAEAAQA+QAAAJADAAAAAA==&#10;" strokecolor="#24211d" strokeweight="0"/>
                  <v:line id="Line 1321" o:spid="_x0000_s2324" style="position:absolute;visibility:visible;mso-wrap-style:square" from="6062,3637" to="6073,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fc3sUAAADdAAAADwAAAGRycy9kb3ducmV2LnhtbESPS4vCQBCE78L+h6GFvenEVSRGR9mH&#10;ghfB9XltMm0SNtMTMmOM/94RhD0WVfUVNVu0phQN1a6wrGDQj0AQp1YXnCk47Fe9GITzyBpLy6Tg&#10;Tg4W87fODBNtb/xLzc5nIkDYJagg975KpHRpTgZd31bEwbvY2qAPss6krvEW4KaUH1E0lgYLDgs5&#10;VvSdU/q3uxoF2+x8Zm7H1emr2ZyWo83xx8Qrpd677ecUhKfW/4df7bVWMBzGE3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fc3sUAAADdAAAADwAAAAAAAAAA&#10;AAAAAAChAgAAZHJzL2Rvd25yZXYueG1sUEsFBgAAAAAEAAQA+QAAAJMDAAAAAA==&#10;" strokecolor="#24211d" strokeweight="0"/>
                  <v:line id="Line 1322" o:spid="_x0000_s2325" style="position:absolute;visibility:visible;mso-wrap-style:square" from="6096,3637" to="6107,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jnsMAAADdAAAADwAAAGRycy9kb3ducmV2LnhtbERPy0rDQBTdF/yH4Qrd2Ym2hDR2Wlpr&#10;wE1A+9xeMtckmLkTMmOS/r2zELo8nPdqM5pG9NS52rKC51kEgriwuuZSwemYPSUgnEfW2FgmBTdy&#10;sFk/TFaYajvwF/UHX4oQwi5FBZX3bSqlKyoy6Ga2JQ7ct+0M+gC7UuoOhxBuGvkSRbE0WHNoqLCl&#10;t4qKn8OvUfBZXq/MY9xedn1+eV/k571JMqWmj+P2FYSn0d/F/+4PrWA+X4b94U14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457DAAAA3QAAAA8AAAAAAAAAAAAA&#10;AAAAoQIAAGRycy9kb3ducmV2LnhtbFBLBQYAAAAABAAEAPkAAACRAwAAAAA=&#10;" strokecolor="#24211d" strokeweight="0"/>
                  <v:line id="Line 1323" o:spid="_x0000_s2326" style="position:absolute;visibility:visible;mso-wrap-style:square" from="6129,3637" to="6141,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GBcYAAADdAAAADwAAAGRycy9kb3ducmV2LnhtbESPQWvCQBSE7wX/w/IEb3WjFklTV2m1&#10;gV6Eqm1yfWSfSTD7NmS3Mf33bkHocZiZb5jVZjCN6KlztWUFs2kEgriwuuZSwdcpfYxBOI+ssbFM&#10;Cn7JwWY9elhhou2VD9QffSkChF2CCirv20RKV1Rk0E1tSxy8s+0M+iC7UuoOrwFuGjmPoqU0WHNY&#10;qLClbUXF5fhjFHyWec48LNvsrd9n70/7752JU6Um4+H1BYSnwf+H7+0PrWCxeJ7B35vwBO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oRgXGAAAA3QAAAA8AAAAAAAAA&#10;AAAAAAAAoQIAAGRycy9kb3ducmV2LnhtbFBLBQYAAAAABAAEAPkAAACUAwAAAAA=&#10;" strokecolor="#24211d" strokeweight="0"/>
                  <v:line id="Line 1324" o:spid="_x0000_s2327" style="position:absolute;visibility:visible;mso-wrap-style:square" from="6163,3637" to="6174,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YcsQAAADdAAAADwAAAGRycy9kb3ducmV2LnhtbESPT4vCMBTE78J+h/AW9qbpqohWo6ir&#10;4EXwv9dH87YtNi+libV++42w4HGYmd8wk1ljClFT5XLLCr47EQjixOqcUwWn47o9BOE8ssbCMil4&#10;koPZ9KM1wVjbB++pPvhUBAi7GBVk3pexlC7JyKDr2JI4eL+2MuiDrFKpK3wEuClkN4oG0mDOYSHD&#10;kpYZJbfD3SjYpdcrczMoL4t6e1n1t+cfM1wr9fXZzMcgPDX+Hf5vb7SCXm/Uhdeb8ATk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OthyxAAAAN0AAAAPAAAAAAAAAAAA&#10;AAAAAKECAABkcnMvZG93bnJldi54bWxQSwUGAAAAAAQABAD5AAAAkgMAAAAA&#10;" strokecolor="#24211d" strokeweight="0"/>
                  <v:line id="Line 1325" o:spid="_x0000_s2328" style="position:absolute;visibility:visible;mso-wrap-style:square" from="6197,3637" to="6208,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96cYAAADdAAAADwAAAGRycy9kb3ducmV2LnhtbESPT2vCQBTE7wW/w/IEb3WjKWJTV2m1&#10;gV4Etf65PrKvSTD7NmS3Sfrt3YLgcZiZ3zCLVW8q0VLjSssKJuMIBHFmdcm5guN3+jwH4Tyyxsoy&#10;KfgjB6vl4GmBibYd76k9+FwECLsEFRTe14mULivIoBvbmjh4P7Yx6INscqkb7ALcVHIaRTNpsOSw&#10;UGBN64Ky6+HXKNjllwtzP6vPH+32/PmyPW3MPFVqNOzf30B46v0jfG9/aQVx/BrD/5vwBO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2fenGAAAA3QAAAA8AAAAAAAAA&#10;AAAAAAAAoQIAAGRycy9kb3ducmV2LnhtbFBLBQYAAAAABAAEAPkAAACUAwAAAAA=&#10;" strokecolor="#24211d" strokeweight="0"/>
                  <v:line id="Line 1326" o:spid="_x0000_s2329" style="position:absolute;visibility:visible;mso-wrap-style:square" from="6231,3637" to="6242,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nccAAADdAAAADwAAAGRycy9kb3ducmV2LnhtbESPT2vCQBTE70K/w/IKvemmGoJNXUXb&#10;Cl4C/mn1+si+JsHs25DdJum37woFj8PM/IZZrAZTi45aV1lW8DyJQBDnVldcKPg8bcdzEM4ja6wt&#10;k4JfcrBaPowWmGrb84G6oy9EgLBLUUHpfZNK6fKSDLqJbYiD921bgz7ItpC6xT7ATS2nUZRIgxWH&#10;hRIbeispvx5/jIJ9cbkwD0lz3nTZ+SPOvt7NfKvU0+OwfgXhafD38H97pxXMZi8x3N6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n+WdxwAAAN0AAAAPAAAAAAAA&#10;AAAAAAAAAKECAABkcnMvZG93bnJldi54bWxQSwUGAAAAAAQABAD5AAAAlQMAAAAA&#10;" strokecolor="#24211d" strokeweight="0"/>
                  <v:line id="Line 1327" o:spid="_x0000_s2330" style="position:absolute;visibility:visible;mso-wrap-style:square" from="6265,3637" to="6276,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ABsYAAADdAAAADwAAAGRycy9kb3ducmV2LnhtbESPQWvCQBSE7wX/w/KE3upGrZJGV1Fb&#10;wYugttXrI/tMgtm3IbuN6b93BcHjMDPfMNN5a0rRUO0Kywr6vQgEcWp1wZmCn+/1WwzCeWSNpWVS&#10;8E8O5rPOyxQTba+8p+bgMxEg7BJUkHtfJVK6NCeDrmcr4uCdbW3QB1lnUtd4DXBTykEUjaXBgsNC&#10;jhWtckovhz+jYJedTsztuDoum+3x6337+2nitVKv3XYxAeGp9c/wo73RCobDjxHc34Qn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QAbGAAAA3QAAAA8AAAAAAAAA&#10;AAAAAAAAoQIAAGRycy9kb3ducmV2LnhtbFBLBQYAAAAABAAEAPkAAACUAwAAAAA=&#10;" strokecolor="#24211d" strokeweight="0"/>
                  <v:line id="Line 1328" o:spid="_x0000_s2331" style="position:absolute;visibility:visible;mso-wrap-style:square" from="6298,3637" to="6310,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eccUAAADdAAAADwAAAGRycy9kb3ducmV2LnhtbESPS4vCQBCE78L+h6GFvenEVYJGR9mH&#10;ghfB9XltMm0SNtMTMmOM/94RhD0WVfUVNVu0phQN1a6wrGDQj0AQp1YXnCk47Fe9MQjnkTWWlknB&#10;nRws5m+dGSba3viXmp3PRICwS1BB7n2VSOnSnAy6vq2Ig3extUEfZJ1JXeMtwE0pP6IolgYLDgs5&#10;VvSdU/q3uxoF2+x8Zm7j6vTVbE7L0eb4Y8Yrpd677ecUhKfW/4df7bVWMBxOYn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eccUAAADdAAAADwAAAAAAAAAA&#10;AAAAAAChAgAAZHJzL2Rvd25yZXYueG1sUEsFBgAAAAAEAAQA+QAAAJMDAAAAAA==&#10;" strokecolor="#24211d" strokeweight="0"/>
                  <v:line id="Line 1329" o:spid="_x0000_s2332" style="position:absolute;visibility:visible;mso-wrap-style:square" from="6332,3637" to="6343,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76sYAAADdAAAADwAAAGRycy9kb3ducmV2LnhtbESPQWvCQBSE7wX/w/KE3nSjFk2jq6it&#10;4EVQ2+r1kX0mwezbkN3G9N+7gtDjMDPfMLNFa0rRUO0KywoG/QgEcWp1wZmC769NLwbhPLLG0jIp&#10;+CMHi3nnZYaJtjc+UHP0mQgQdgkqyL2vEildmpNB17cVcfAutjbog6wzqWu8Bbgp5TCKxtJgwWEh&#10;x4rWOaXX469RsM/OZ+Z2XJ1Wze70+bb7+TDxRqnXbrucgvDU+v/ws73VCkaj9wk83oQn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Ne+rGAAAA3QAAAA8AAAAAAAAA&#10;AAAAAAAAoQIAAGRycy9kb3ducmV2LnhtbFBLBQYAAAAABAAEAPkAAACUAwAAAAA=&#10;" strokecolor="#24211d" strokeweight="0"/>
                  <v:line id="Line 1330" o:spid="_x0000_s2333" style="position:absolute;visibility:visible;mso-wrap-style:square" from="6366,3637" to="6377,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vmMMAAADdAAAADwAAAGRycy9kb3ducmV2LnhtbERPy0rDQBTdF/yH4Qrd2Ym2hDR2Wlpr&#10;wE1A+9xeMtckmLkTMmOS/r2zELo8nPdqM5pG9NS52rKC51kEgriwuuZSwemYPSUgnEfW2FgmBTdy&#10;sFk/TFaYajvwF/UHX4oQwi5FBZX3bSqlKyoy6Ga2JQ7ct+0M+gC7UuoOhxBuGvkSRbE0WHNoqLCl&#10;t4qKn8OvUfBZXq/MY9xedn1+eV/k571JMqWmj+P2FYSn0d/F/+4PrWA+X4a54U14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S75jDAAAA3QAAAA8AAAAAAAAAAAAA&#10;AAAAoQIAAGRycy9kb3ducmV2LnhtbFBLBQYAAAAABAAEAPkAAACRAwAAAAA=&#10;" strokecolor="#24211d" strokeweight="0"/>
                  <v:line id="Line 1331" o:spid="_x0000_s2334" style="position:absolute;visibility:visible;mso-wrap-style:square" from="6400,3637" to="6411,3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5KA8UAAADdAAAADwAAAGRycy9kb3ducmV2LnhtbESPT4vCMBTE74LfITzBm6bqIto1in/B&#10;i7Dqrl4fzdu22LyUJtbutzeCsMdhZn7DzBaNKURNlcstKxj0IxDEidU5pwq+z7veBITzyBoLy6Tg&#10;jxws5u3WDGNtH3yk+uRTESDsYlSQeV/GUrokI4Oub0vi4P3ayqAPskqlrvAR4KaQwygaS4M5h4UM&#10;S1pnlNxOd6PgK71emZtxeVnVh8v24/CzMZOdUt1Os/wE4anx/+F3e68VjEbTKbzeh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5KA8UAAADdAAAADwAAAAAAAAAA&#10;AAAAAAChAgAAZHJzL2Rvd25yZXYueG1sUEsFBgAAAAAEAAQA+QAAAJMDAAAAAA==&#10;" strokecolor="#24211d" strokeweight="0"/>
                  <v:shape id="Freeform 1332" o:spid="_x0000_s2335" style="position:absolute;left:6434;top:3637;width:0;height:12;visibility:visible;mso-wrap-style:square;v-text-anchor:top" coordsize="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qDMAA&#10;AADdAAAADwAAAGRycy9kb3ducmV2LnhtbERPzYrCMBC+C/sOYYS9aaoVWbpGcZUVj1r3AYZmNi02&#10;k9JEjT69OQgeP77/xSraVlyp941jBZNxBoK4crpho+Dv9Dv6AuEDssbWMSm4k4fV8mOwwEK7Gx/p&#10;WgYjUgj7AhXUIXSFlL6qyaIfu444cf+utxgS7I3UPd5SuG3lNMvm0mLDqaHGjjY1VefyYhWYfUPt&#10;4RLPcftwu7WZ5vRzypX6HMb1N4hAMbzFL/deK8hnWdqf3qQn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IqDMAAAADdAAAADwAAAAAAAAAAAAAAAACYAgAAZHJzL2Rvd25y&#10;ZXYueG1sUEsFBgAAAAAEAAQA9QAAAIUDAAAAAA==&#10;" path="m,l,,,12e" filled="f" strokecolor="#24211d" strokeweight="0">
                    <v:path arrowok="t" o:connecttype="custom" o:connectlocs="0,0;0,0;0,0;0,12" o:connectangles="0,0,0,0"/>
                  </v:shape>
                  <v:line id="Line 1333" o:spid="_x0000_s2336" style="position:absolute;visibility:visible;mso-wrap-style:square" from="6434,3660" to="6434,3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ge58YAAADdAAAADwAAAGRycy9kb3ducmV2LnhtbESPQWvCQBSE70L/w/IKvelGDRJSV2mr&#10;Qi8Bm7Z6fWRfk9Ds25DdJum/dwXB4zAz3zDr7Wga0VPnassK5rMIBHFhdc2lgq/PwzQB4TyyxsYy&#10;KfgnB9vNw2SNqbYDf1Cf+1IECLsUFVTet6mUrqjIoJvZljh4P7Yz6IPsSqk7HALcNHIRRStpsOaw&#10;UGFLbxUVv/mfUXAsz2fmcdWeXvvstI+z751JDko9PY4vzyA8jf4evrXftYJlHM3h+iY8Ab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IHufGAAAA3QAAAA8AAAAAAAAA&#10;AAAAAAAAoQIAAGRycy9kb3ducmV2LnhtbFBLBQYAAAAABAAEAPkAAACUAwAAAAA=&#10;" strokecolor="#24211d" strokeweight="0"/>
                  <v:line id="Line 1334" o:spid="_x0000_s2337" style="position:absolute;visibility:visible;mso-wrap-style:square" from="6434,3694" to="6434,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qAkMUAAADdAAAADwAAAGRycy9kb3ducmV2LnhtbESPS4vCQBCE7wv+h6EFb+vEByJZR/EJ&#10;exE07uq1yfQmwUxPyIwx++8dQfBYVNVX1GzRmlI0VLvCsoJBPwJBnFpdcKbg57T7nIJwHlljaZkU&#10;/JODxbzzMcNY2zsfqUl8JgKEXYwKcu+rWEqX5mTQ9W1FHLw/Wxv0QdaZ1DXeA9yUchhFE2mw4LCQ&#10;Y0XrnNJrcjMKDtnlwtxOqvOq2Z+34/3vxkx3SvW67fILhKfWv8Ov9rdWMBpHQ3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qAkMUAAADdAAAADwAAAAAAAAAA&#10;AAAAAAChAgAAZHJzL2Rvd25yZXYueG1sUEsFBgAAAAAEAAQA+QAAAJMDAAAAAA==&#10;" strokecolor="#24211d" strokeweight="0"/>
                  <v:line id="Line 1335" o:spid="_x0000_s2338" style="position:absolute;visibility:visible;mso-wrap-style:square" from="6434,3728" to="6434,3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YlC8QAAADdAAAADwAAAGRycy9kb3ducmV2LnhtbESPS4vCQBCE74L/YWjBm058IJJ1FJ/g&#10;RVh1V69NpjcJZnpCZozx3zvCgseiqr6iZovGFKKmyuWWFQz6EQjixOqcUwU/511vCsJ5ZI2FZVLw&#10;JAeLebs1w1jbBx+pPvlUBAi7GBVk3pexlC7JyKDr25I4eH+2MuiDrFKpK3wEuCnkMIom0mDOYSHD&#10;ktYZJbfT3Sj4Tq9X5mZSXlb14bIdH343ZrpTqttpll8gPDX+E/5v77WC0TgawftNe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1iULxAAAAN0AAAAPAAAAAAAAAAAA&#10;AAAAAKECAABkcnMvZG93bnJldi54bWxQSwUGAAAAAAQABAD5AAAAkgMAAAAA&#10;" strokecolor="#24211d" strokeweight="0"/>
                  <v:line id="Line 1336" o:spid="_x0000_s2339" style="position:absolute;visibility:visible;mso-wrap-style:square" from="6434,3762" to="6434,3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9f8QAAADdAAAADwAAAGRycy9kb3ducmV2LnhtbESPT4vCMBTE74LfITzBm6ZqEekaxb/g&#10;RdhVV6+P5m1btnkpTaz12xthYY/DzPyGmS9bU4qGaldYVjAaRiCIU6sLzhRczvvBDITzyBpLy6Tg&#10;SQ6Wi25njom2D/6i5uQzESDsElSQe18lUro0J4NuaCvi4P3Y2qAPss6krvER4KaU4yiaSoMFh4Uc&#10;K9rklP6e7kbBZ3a7MbfT6rpujtddfPzemtleqX6vXX2A8NT6//Bf+6AVTOIohveb8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P71/xAAAAN0AAAAPAAAAAAAAAAAA&#10;AAAAAKECAABkcnMvZG93bnJldi54bWxQSwUGAAAAAAQABAD5AAAAkgMAAAAA&#10;" strokecolor="#24211d" strokeweight="0"/>
                  <v:line id="Line 1337" o:spid="_x0000_s2340" style="position:absolute;visibility:visible;mso-wrap-style:square" from="6434,3795" to="6434,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MY5MUAAADdAAAADwAAAGRycy9kb3ducmV2LnhtbESPT4vCMBTE74LfITxhb5rqqkjXKP5Z&#10;wYug7q5eH82zLTYvpcnW+u2NIHgcZuY3zHTemELUVLncsoJ+LwJBnFidc6rg92fTnYBwHlljYZkU&#10;3MnBfNZuTTHW9sYHqo8+FQHCLkYFmfdlLKVLMjLoerYkDt7FVgZ9kFUqdYW3ADeFHETRWBrMOSxk&#10;WNIqo+R6/DcK9un5zNyMy9Oy3p2+h7u/tZlslProNIsvEJ4a/w6/2lut4HMYjeD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MY5MUAAADdAAAADwAAAAAAAAAA&#10;AAAAAAChAgAAZHJzL2Rvd25yZXYueG1sUEsFBgAAAAAEAAQA+QAAAJMDAAAAAA==&#10;" strokecolor="#24211d" strokeweight="0"/>
                  <v:line id="Line 1338" o:spid="_x0000_s2341" style="position:absolute;visibility:visible;mso-wrap-style:square" from="6434,3829" to="6434,3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GGk8YAAADdAAAADwAAAGRycy9kb3ducmV2LnhtbESPQWvCQBSE70L/w/IKvenGVkKIrqK2&#10;Qi+B1tbk+sg+k2D2bchuY/rvXaHQ4zAz3zCrzWhaMVDvGssK5rMIBHFpdcOVgu+vwzQB4TyyxtYy&#10;KfglB5v1w2SFqbZX/qTh6CsRIOxSVFB736VSurImg25mO+LgnW1v0AfZV1L3eA1w08rnKIqlwYbD&#10;Qo0d7WsqL8cfo+CjKgrmMe7y3ZDlb4vs9GqSg1JPj+N2CcLT6P/Df+13reBlEcVwfxOegF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hhpPGAAAA3QAAAA8AAAAAAAAA&#10;AAAAAAAAoQIAAGRycy9kb3ducmV2LnhtbFBLBQYAAAAABAAEAPkAAACUAwAAAAA=&#10;" strokecolor="#24211d" strokeweight="0"/>
                  <v:line id="Line 1339" o:spid="_x0000_s2342" style="position:absolute;visibility:visible;mso-wrap-style:square" from="6434,3863" to="6434,3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0jCMUAAADdAAAADwAAAGRycy9kb3ducmV2LnhtbESPT4vCMBTE74LfITxhb5rqikrXKP5Z&#10;wYug7q5eH82zLTYvpcnW+u2NIHgcZuY3zHTemELUVLncsoJ+LwJBnFidc6rg92fTnYBwHlljYZkU&#10;3MnBfNZuTTHW9sYHqo8+FQHCLkYFmfdlLKVLMjLoerYkDt7FVgZ9kFUqdYW3ADeFHETRSBrMOSxk&#10;WNIqo+R6/DcK9un5zNyMytOy3p2+h7u/tZlslProNIsvEJ4a/w6/2lut4HMYjeH5JjwB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0jCMUAAADdAAAADwAAAAAAAAAA&#10;AAAAAAChAgAAZHJzL2Rvd25yZXYueG1sUEsFBgAAAAAEAAQA+QAAAJMDAAAAAA==&#10;" strokecolor="#24211d" strokeweight="0"/>
                  <v:line id="Line 1340" o:spid="_x0000_s2343" style="position:absolute;visibility:visible;mso-wrap-style:square" from="6434,3897" to="6434,3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K3esIAAADdAAAADwAAAGRycy9kb3ducmV2LnhtbERPy4rCMBTdC/5DuMLsNNURkdpURmcE&#10;N4KPGd1emmtbprkpTaz1781CcHk472TZmUq01LjSsoLxKAJBnFldcq7g97QZzkE4j6yxskwKHuRg&#10;mfZ7Ccba3vlA7dHnIoSwi1FB4X0dS+myggy6ka2JA3e1jUEfYJNL3eA9hJtKTqJoJg2WHBoKrGld&#10;UPZ/vBkF+/xyYe5m9XnV7s4/093ft5lvlPoYdF8LEJ46/xa/3Fut4HMahbnhTXgCMn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XK3esIAAADdAAAADwAAAAAAAAAAAAAA&#10;AAChAgAAZHJzL2Rvd25yZXYueG1sUEsFBgAAAAAEAAQA+QAAAJADAAAAAA==&#10;" strokecolor="#24211d" strokeweight="0"/>
                  <v:line id="Line 1341" o:spid="_x0000_s2344" style="position:absolute;visibility:visible;mso-wrap-style:square" from="6434,3931" to="643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4S4cYAAADdAAAADwAAAGRycy9kb3ducmV2LnhtbESPS2vDMBCE74X8B7GB3mo5bQiJEyX0&#10;ZeglkDqv62JtbBNrZSzVdv99VAj0OMzMN8xqM5hadNS6yrKCSRSDIM6trrhQcNinT3MQziNrrC2T&#10;gl9ysFmPHlaYaNvzN3WZL0SAsEtQQel9k0jp8pIMusg2xMG72NagD7ItpG6xD3BTy+c4nkmDFYeF&#10;Eht6Lym/Zj9Gwa44n5mHWXN667anz+n2+GHmqVKP4+F1CcLT4P/D9/aXVvAyjRfw9yY8Ab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EuHGAAAA3QAAAA8AAAAAAAAA&#10;AAAAAAAAoQIAAGRycy9kb3ducmV2LnhtbFBLBQYAAAAABAAEAPkAAACUAwAAAAA=&#10;" strokecolor="#24211d" strokeweight="0"/>
                  <v:line id="Line 1342" o:spid="_x0000_s2345" style="position:absolute;visibility:visible;mso-wrap-style:square" from="6434,3965" to="6434,3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0tocIAAADdAAAADwAAAGRycy9kb3ducmV2LnhtbERPy4rCMBTdC/MP4Qqz01RHRGpTcXyA&#10;G0GdUbeX5k5bprkpTaz1781CcHk472TRmUq01LjSsoLRMAJBnFldcq7g92c7mIFwHlljZZkUPMjB&#10;Iv3oJRhre+cjtSefixDCLkYFhfd1LKXLCjLohrYmDtyfbQz6AJtc6gbvIdxUchxFU2mw5NBQYE2r&#10;grL/080oOOTXK3M3rS/f7f6ymezPazPbKvXZ75ZzEJ46/xa/3Dut4GsyCvvDm/AEZP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t0tocIAAADdAAAADwAAAAAAAAAAAAAA&#10;AAChAgAAZHJzL2Rvd25yZXYueG1sUEsFBgAAAAAEAAQA+QAAAJADAAAAAA==&#10;" strokecolor="#24211d" strokeweight="0"/>
                  <v:line id="Line 1343" o:spid="_x0000_s2346" style="position:absolute;visibility:visible;mso-wrap-style:square" from="6434,3999" to="6434,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IOsYAAADdAAAADwAAAGRycy9kb3ducmV2LnhtbESPS2vDMBCE74X8B7GB3hrZbQjGiRLS&#10;R6AXQ/Oyr4u1sU2slbFUx/33VaGQ4zAz3zCrzWhaMVDvGssK4lkEgri0uuFKwem4e0pAOI+ssbVM&#10;Cn7IwWY9eVhhqu2N9zQcfCUChF2KCmrvu1RKV9Zk0M1sRxy8i+0N+iD7SuoebwFuWvkcRQtpsOGw&#10;UGNHbzWV18O3UfBVFQXzuOjy1yHLP+bZ+d0kO6Uep+N2CcLT6O/h//anVvAyj2P4exOe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2RiDrGAAAA3QAAAA8AAAAAAAAA&#10;AAAAAAAAoQIAAGRycy9kb3ducmV2LnhtbFBLBQYAAAAABAAEAPkAAACUAwAAAAA=&#10;" strokecolor="#24211d" strokeweight="0"/>
                  <v:line id="Line 1344" o:spid="_x0000_s2347" style="position:absolute;visibility:visible;mso-wrap-style:square" from="6434,4033" to="6434,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MWTcQAAADdAAAADwAAAGRycy9kb3ducmV2LnhtbESPS4vCQBCE74L/YWjBm058IBIdRXcV&#10;vAi7Pq9Npk2CmZ6QGWP8946wsMeiqr6i5svGFKKmyuWWFQz6EQjixOqcUwWn47Y3BeE8ssbCMil4&#10;kYPlot2aY6ztk3+pPvhUBAi7GBVk3pexlC7JyKDr25I4eDdbGfRBVqnUFT4D3BRyGEUTaTDnsJBh&#10;SV8ZJffDwyj4Sa9X5mZSXtb1/rIZ78/fZrpVqttpVjMQnhr/H/5r77SC0XgwhM+b8ATk4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QxZNxAAAAN0AAAAPAAAAAAAAAAAA&#10;AAAAAKECAABkcnMvZG93bnJldi54bWxQSwUGAAAAAAQABAD5AAAAkgMAAAAA&#10;" strokecolor="#24211d" strokeweight="0"/>
                  <v:line id="Line 1345" o:spid="_x0000_s2348" style="position:absolute;visibility:visible;mso-wrap-style:square" from="6434,4067" to="6434,4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z1sYAAADdAAAADwAAAGRycy9kb3ducmV2LnhtbESPT2vCQBTE70K/w/KE3nRjDRJSV7F/&#10;Al6EGq1eH9nXJDT7NmS3Sfz23ULB4zAzv2HW29E0oqfO1ZYVLOYRCOLC6ppLBedTNktAOI+ssbFM&#10;Cm7kYLt5mKwx1XbgI/W5L0WAsEtRQeV9m0rpiooMurltiYP3ZTuDPsiulLrDIcBNI5+iaCUN1hwW&#10;KmzptaLiO/8xCj7K65V5XLWXl/5weY8Pn28myZR6nI67ZxCeRn8P/7f3WsEyXizh7014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IPs9bGAAAA3QAAAA8AAAAAAAAA&#10;AAAAAAAAoQIAAGRycy9kb3ducmV2LnhtbFBLBQYAAAAABAAEAPkAAACUAwAAAAA=&#10;" strokecolor="#24211d" strokeweight="0"/>
                  <v:line id="Line 1346" o:spid="_x0000_s2349" style="position:absolute;visibility:visible;mso-wrap-style:square" from="6434,4100" to="6434,41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YrosYAAADdAAAADwAAAGRycy9kb3ducmV2LnhtbESPQWvCQBSE7wX/w/KE3urGNohEV1Hb&#10;QC9CazW5PrLPJJh9G7LbJP333ULB4zAz3zDr7Wga0VPnassK5rMIBHFhdc2lgvNX+rQE4TyyxsYy&#10;KfghB9vN5GGNibYDf1J/8qUIEHYJKqi8bxMpXVGRQTezLXHwrrYz6IPsSqk7HALcNPI5ihbSYM1h&#10;ocKWDhUVt9O3UfBR5jnzuGizfX/M3uLj5dUsU6Uep+NuBcLT6O/h//a7VvASz2P4exOe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mK6LGAAAA3QAAAA8AAAAAAAAA&#10;AAAAAAAAoQIAAGRycy9kb3ducmV2LnhtbFBLBQYAAAAABAAEAPkAAACUAwAAAAA=&#10;" strokecolor="#24211d" strokeweight="0"/>
                  <v:line id="Line 1347" o:spid="_x0000_s2350" style="position:absolute;visibility:visible;mso-wrap-style:square" from="6434,4134" to="6434,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qOOcUAAADdAAAADwAAAGRycy9kb3ducmV2LnhtbESPT4vCMBTE78J+h/AW9qapropUo+iu&#10;ghfBdf1zfTTPtti8lCbW+u2NIHgcZuY3zGTWmELUVLncsoJuJwJBnFidc6pg/79qj0A4j6yxsEwK&#10;7uRgNv1oTTDW9sZ/VO98KgKEXYwKMu/LWEqXZGTQdWxJHLyzrQz6IKtU6gpvAW4K2YuioTSYc1jI&#10;sKSfjJLL7moUbNPTibkZlsdFvTku+5vDrxmtlPr6bOZjEJ4a/w6/2mut4LvfHcDzTXgCcv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qOOcUAAADdAAAADwAAAAAAAAAA&#10;AAAAAAChAgAAZHJzL2Rvd25yZXYueG1sUEsFBgAAAAAEAAQA+QAAAJMDAAAAAA==&#10;" strokecolor="#24211d" strokeweight="0"/>
                  <v:line id="Line 1348" o:spid="_x0000_s2351" style="position:absolute;visibility:visible;mso-wrap-style:square" from="6434,4168" to="6434,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gQTsUAAADdAAAADwAAAGRycy9kb3ducmV2LnhtbESPS4vCQBCE78L+h6EXvOnEB0Gio+yu&#10;Cl4EH7t6bTJtEjbTEzJjjP/eEQSPRVV9Rc0WrSlFQ7UrLCsY9CMQxKnVBWcKfo/r3gSE88gaS8uk&#10;4E4OFvOPzgwTbW+8p+bgMxEg7BJUkHtfJVK6NCeDrm8r4uBdbG3QB1lnUtd4C3BTymEUxdJgwWEh&#10;x4p+ckr/D1ejYJedz8xtXJ2+m+1pNd7+Lc1krVT3s/2agvDU+nf41d5oBaPxIIbnm/AE5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gQTsUAAADdAAAADwAAAAAAAAAA&#10;AAAAAAChAgAAZHJzL2Rvd25yZXYueG1sUEsFBgAAAAAEAAQA+QAAAJMDAAAAAA==&#10;" strokecolor="#24211d" strokeweight="0"/>
                  <v:line id="Line 1349" o:spid="_x0000_s2352" style="position:absolute;visibility:visible;mso-wrap-style:square" from="6434,4202" to="6434,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S11cUAAADdAAAADwAAAGRycy9kb3ducmV2LnhtbESPT4vCMBTE78J+h/AW9qaprrhSjaK7&#10;Cl4Edf1zfTTPtti8lCbW+u2NIHgcZuY3zHjamELUVLncsoJuJwJBnFidc6pg/79sD0E4j6yxsEwK&#10;7uRgOvlojTHW9sZbqnc+FQHCLkYFmfdlLKVLMjLoOrYkDt7ZVgZ9kFUqdYW3ADeF7EXRQBrMOSxk&#10;WNJvRslldzUKNunpxNwMyuO8Xh8X/fXhzwyXSn19NrMRCE+Nf4df7ZVW8N3v/sDzTXgCcvI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S11cUAAADdAAAADwAAAAAAAAAA&#10;AAAAAAChAgAAZHJzL2Rvd25yZXYueG1sUEsFBgAAAAAEAAQA+QAAAJMDAAAAAA==&#10;" strokecolor="#24211d" strokeweight="0"/>
                  <v:line id="Line 1350" o:spid="_x0000_s2353" style="position:absolute;visibility:visible;mso-wrap-style:square" from="6434,4236" to="6434,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shp8IAAADdAAAADwAAAGRycy9kb3ducmV2LnhtbERPy4rCMBTdC/MP4Qqz01RHRGpTcXyA&#10;G0GdUbeX5k5bprkpTaz1781CcHk472TRmUq01LjSsoLRMAJBnFldcq7g92c7mIFwHlljZZkUPMjB&#10;Iv3oJRhre+cjtSefixDCLkYFhfd1LKXLCjLohrYmDtyfbQz6AJtc6gbvIdxUchxFU2mw5NBQYE2r&#10;grL/080oOOTXK3M3rS/f7f6ymezPazPbKvXZ75ZzEJ46/xa/3Dut4GsyCnPDm/AEZP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Kshp8IAAADdAAAADwAAAAAAAAAAAAAA&#10;AAChAgAAZHJzL2Rvd25yZXYueG1sUEsFBgAAAAAEAAQA+QAAAJADAAAAAA==&#10;" strokecolor="#24211d" strokeweight="0"/>
                  <v:line id="Line 1351" o:spid="_x0000_s2354" style="position:absolute;visibility:visible;mso-wrap-style:square" from="6434,4270" to="6434,4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EPMcAAADdAAAADwAAAGRycy9kb3ducmV2LnhtbESPT2vCQBTE7wW/w/KE3urGPwSbukqr&#10;FXoJVG2T6yP7TILZtyG7jem3dwtCj8PM/IZZbQbTiJ46V1tWMJ1EIIgLq2suFXyd9k9LEM4ja2ws&#10;k4JfcrBZjx5WmGh75QP1R1+KAGGXoILK+zaR0hUVGXQT2xIH72w7gz7IrpS6w2uAm0bOoiiWBmsO&#10;CxW2tK2ouBx/jILPMs+Zh7jN3vo0e1+k3zuz3Cv1OB5eX0B4Gvx/+N7+0Armi+kz/L0JT0C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54Q8xwAAAN0AAAAPAAAAAAAA&#10;AAAAAAAAAKECAABkcnMvZG93bnJldi54bWxQSwUGAAAAAAQABAD5AAAAlQMAAAAA&#10;" strokecolor="#24211d" strokeweight="0"/>
                  <v:line id="Line 1352" o:spid="_x0000_s2355" style="position:absolute;visibility:visible;mso-wrap-style:square" from="6434,4304" to="6434,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HnHMAAAADdAAAADwAAAGRycy9kb3ducmV2LnhtbERPyarCMBTdP/AfwhXcPVMHRKpRHOFt&#10;BGe3l+baFpub0uTV+vdmIbg8nHk6b0whaqpcbllBrxuBIE6szjlVcD5tf8cgnEfWWFgmBS9yMJ+1&#10;fqYYa/vkA9VHn4oQwi5GBZn3ZSylSzIy6Lq2JA7c3VYGfYBVKnWFzxBuCtmPopE0mHNoyLCkVUbJ&#10;4/hvFOzT2425GZXXZb27boa7y9qMt0p12s1iAsJT47/ij/tPKxgM+2F/eBOegJ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yx5xzAAAAA3QAAAA8AAAAAAAAAAAAAAAAA&#10;oQIAAGRycy9kb3ducmV2LnhtbFBLBQYAAAAABAAEAPkAAACOAwAAAAA=&#10;" strokecolor="#24211d" strokeweight="0"/>
                  <v:line id="Line 1353" o:spid="_x0000_s2356" style="position:absolute;visibility:visible;mso-wrap-style:square" from="6434,4338" to="6434,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Ch8QAAADdAAAADwAAAGRycy9kb3ducmV2LnhtbESPS4vCQBCE74L/YWjBm058IBIdRXcV&#10;vAi7Pq9Npk2CmZ6QGWP8946wsMeiqr6i5svGFKKmyuWWFQz6EQjixOqcUwWn47Y3BeE8ssbCMil4&#10;kYPlot2aY6ztk3+pPvhUBAi7GBVk3pexlC7JyKDr25I4eDdbGfRBVqnUFT4D3BRyGEUTaTDnsJBh&#10;SV8ZJffDwyj4Sa9X5mZSXtb1/rIZ78/fZrpVqttpVjMQnhr/H/5r77SC0Xg4gM+b8ATk4g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UKHxAAAAN0AAAAPAAAAAAAAAAAA&#10;AAAAAKECAABkcnMvZG93bnJldi54bWxQSwUGAAAAAAQABAD5AAAAkgMAAAAA&#10;" strokecolor="#24211d" strokeweight="0"/>
                  <v:line id="Line 1354" o:spid="_x0000_s2357" style="position:absolute;visibility:visible;mso-wrap-style:square" from="6434,4372" to="6434,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c8MYAAADdAAAADwAAAGRycy9kb3ducmV2LnhtbESPQWvCQBSE74X+h+UVvNVNU5EQXaXV&#10;Cl4C1rbJ9ZF9JqHZtyG7xvjvuwXB4zAz3zDL9WhaMVDvGssKXqYRCOLS6oYrBd9fu+cEhPPIGlvL&#10;pOBKDtarx4clptpe+JOGo69EgLBLUUHtfZdK6cqaDLqp7YiDd7K9QR9kX0nd4yXATSvjKJpLgw2H&#10;hRo72tRU/h7PRsGhKgrmcd7l70OWf8yyn61JdkpNnsa3BQhPo7+Hb+29VvA6i2P4fxOe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v3PDGAAAA3QAAAA8AAAAAAAAA&#10;AAAAAAAAoQIAAGRycy9kb3ducmV2LnhtbFBLBQYAAAAABAAEAPkAAACUAwAAAAA=&#10;" strokecolor="#24211d" strokeweight="0"/>
                  <v:line id="Line 1355" o:spid="_x0000_s2358" style="position:absolute;visibility:visible;mso-wrap-style:square" from="6434,4405" to="6434,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N5a8QAAADdAAAADwAAAGRycy9kb3ducmV2LnhtbESPS4vCQBCE7wv+h6EFb+vEByLRUXzC&#10;XgTX57XJtEkw0xMyY8z+e0cQ9lhU1VfUdN6YQtRUudyygl43AkGcWJ1zquB03H6PQTiPrLGwTAr+&#10;yMF81vqaYqztk3+pPvhUBAi7GBVk3pexlC7JyKDr2pI4eDdbGfRBVqnUFT4D3BSyH0UjaTDnsJBh&#10;SauMkvvhYRTs0+uVuRmVl2W9u2yGu/PajLdKddrNYgLCU+P/w5/2j1YwGPYH8H4Tno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Y3lrxAAAAN0AAAAPAAAAAAAAAAAA&#10;AAAAAKECAABkcnMvZG93bnJldi54bWxQSwUGAAAAAAQABAD5AAAAkgMAAAAA&#10;" strokecolor="#24211d" strokeweight="0"/>
                  <v:line id="Line 1356" o:spid="_x0000_s2359" style="position:absolute;visibility:visible;mso-wrap-style:square" from="6434,4439" to="6434,4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rhH8YAAADdAAAADwAAAGRycy9kb3ducmV2LnhtbESPT2vCQBTE74V+h+UJvTUbbRCJrmL/&#10;CL0INWpyfWSfSTD7NmS3Mf323ULB4zAzv2FWm9G0YqDeNZYVTKMYBHFpdcOVgtNx97wA4TyyxtYy&#10;KfghB5v148MKU21vfKAh85UIEHYpKqi971IpXVmTQRfZjjh4F9sb9EH2ldQ93gLctHIWx3NpsOGw&#10;UGNHbzWV1+zbKPiqioJ5nHf567DPP5L9+d0sdko9TcbtEoSn0d/D/+1PreAlmSX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K4R/GAAAA3QAAAA8AAAAAAAAA&#10;AAAAAAAAoQIAAGRycy9kb3ducmV2LnhtbFBLBQYAAAAABAAEAPkAAACUAwAAAAA=&#10;" strokecolor="#24211d" strokeweight="0"/>
                  <v:line id="Line 1357" o:spid="_x0000_s2360" style="position:absolute;visibility:visible;mso-wrap-style:square" from="6434,4473" to="6434,4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ZEhMYAAADdAAAADwAAAGRycy9kb3ducmV2LnhtbESPS4vCQBCE74L/YWjBm058rEjWUXZ9&#10;gBfBx65em0xvEsz0hMwY4793hAWPRVV9Rc0WjSlETZXLLSsY9CMQxInVOacKfk6b3hSE88gaC8uk&#10;4EEOFvN2a4axtnc+UH30qQgQdjEqyLwvYyldkpFB17clcfD+bGXQB1mlUld4D3BTyGEUTaTBnMNC&#10;hiUtM0qux5tRsE8vF+ZmUp6/6915Pd79rsx0o1S303x9gvDU+Hf4v73VCkbj4Qe83oQnIO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GRITGAAAA3QAAAA8AAAAAAAAA&#10;AAAAAAAAoQIAAGRycy9kb3ducmV2LnhtbFBLBQYAAAAABAAEAPkAAACUAwAAAAA=&#10;" strokecolor="#24211d" strokeweight="0"/>
                  <v:line id="Line 1358" o:spid="_x0000_s2361" style="position:absolute;visibility:visible;mso-wrap-style:square" from="6434,4507" to="6434,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Ta88UAAADdAAAADwAAAGRycy9kb3ducmV2LnhtbESPS4vCQBCE74L/YegFbzpZV4JER/Gx&#10;ghdh1/VxbTJtEsz0hMwY4793hAWPRVV9RU3nrSlFQ7UrLCv4HEQgiFOrC84UHP42/TEI55E1lpZJ&#10;wYMczGfdzhQTbe/8S83eZyJA2CWoIPe+SqR0aU4G3cBWxMG72NqgD7LOpK7xHuCmlMMoiqXBgsNC&#10;jhWtckqv+5tR8JOdz8xtXJ2Wze70Pdod12a8Uar30S4mIDy1/h3+b2+1gq/RMIbXm/AE5Ow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Ta88UAAADdAAAADwAAAAAAAAAA&#10;AAAAAAChAgAAZHJzL2Rvd25yZXYueG1sUEsFBgAAAAAEAAQA+QAAAJMDAAAAAA==&#10;" strokecolor="#24211d" strokeweight="0"/>
                  <v:line id="Line 1359" o:spid="_x0000_s2362" style="position:absolute;visibility:visible;mso-wrap-style:square" from="6434,4541" to="6434,4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h/aMYAAADdAAAADwAAAGRycy9kb3ducmV2LnhtbESPS4vCQBCE74L/YWjBm058oJJ1lF0f&#10;sBfBx65em0xvEsz0hMwYs//eEQSPRVV9Rc2XjSlETZXLLSsY9CMQxInVOacKfk7b3gyE88gaC8uk&#10;4J8cLBft1hxjbe98oProUxEg7GJUkHlfxlK6JCODrm9L4uD92cqgD7JKpa7wHuCmkMMomkiDOYeF&#10;DEtaZZRcjzejYJ9eLszNpDx/1bvzZrz7XZvZVqlup/n8AOGp8e/wq/2tFYzGwyk834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Yf2jGAAAA3QAAAA8AAAAAAAAA&#10;AAAAAAAAoQIAAGRycy9kb3ducmV2LnhtbFBLBQYAAAAABAAEAPkAAACUAwAAAAA=&#10;" strokecolor="#24211d" strokeweight="0"/>
                  <v:line id="Line 1360" o:spid="_x0000_s2363" style="position:absolute;visibility:visible;mso-wrap-style:square" from="6434,4575" to="6434,4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frGsAAAADdAAAADwAAAGRycy9kb3ducmV2LnhtbERPyarCMBTdP/AfwhXcPVMHRKpRHOFt&#10;BGe3l+baFpub0uTV+vdmIbg8nHk6b0whaqpcbllBrxuBIE6szjlVcD5tf8cgnEfWWFgmBS9yMJ+1&#10;fqYYa/vkA9VHn4oQwi5GBZn3ZSylSzIy6Lq2JA7c3VYGfYBVKnWFzxBuCtmPopE0mHNoyLCkVUbJ&#10;4/hvFOzT2425GZXXZb27boa7y9qMt0p12s1iAsJT47/ij/tPKxgM+2FueBOegJ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LH6xrAAAAA3QAAAA8AAAAAAAAAAAAAAAAA&#10;oQIAAGRycy9kb3ducmV2LnhtbFBLBQYAAAAABAAEAPkAAACOAwAAAAA=&#10;" strokecolor="#24211d" strokeweight="0"/>
                  <v:line id="Line 1361" o:spid="_x0000_s2364" style="position:absolute;visibility:visible;mso-wrap-style:square" from="6434,4609" to="6434,4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tOgccAAADdAAAADwAAAGRycy9kb3ducmV2LnhtbESPT2vCQBTE70K/w/IKvemmNgSbuopa&#10;hV4C/mn1+si+JsHs25DdJvHbdwsFj8PM/IaZLwdTi45aV1lW8DyJQBDnVldcKPg87cYzEM4ja6wt&#10;k4IbOVguHkZzTLXt+UDd0RciQNilqKD0vkmldHlJBt3ENsTB+7atQR9kW0jdYh/gppbTKEqkwYrD&#10;QokNbUrKr8cfo2BfXC7MQ9Kc11123sbZ17uZ7ZR6ehxWbyA8Df4e/m9/aAUv8fQV/t6EJyA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i06BxwAAAN0AAAAPAAAAAAAA&#10;AAAAAAAAAKECAABkcnMvZG93bnJldi54bWxQSwUGAAAAAAQABAD5AAAAlQMAAAAA&#10;" strokecolor="#24211d" strokeweight="0"/>
                  <v:line id="Line 1362" o:spid="_x0000_s2365" style="position:absolute;visibility:visible;mso-wrap-style:square" from="6434,4643" to="6434,4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hxwcAAAADdAAAADwAAAGRycy9kb3ducmV2LnhtbERPyarCMBTdP/AfwhXcPVMHRKpRHOFt&#10;BGe3l+baFpub0uTV+vdmIbg8nHk6b0whaqpcbllBrxuBIE6szjlVcD5tf8cgnEfWWFgmBS9yMJ+1&#10;fqYYa/vkA9VHn4oQwi5GBZn3ZSylSzIy6Lq2JA7c3VYGfYBVKnWFzxBuCtmPopE0mHNoyLCkVUbJ&#10;4/hvFOzT2425GZXXZb27boa7y9qMt0p12s1iAsJT47/ij/tPKxgMB2F/eBOegJ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occHAAAAA3QAAAA8AAAAAAAAAAAAAAAAA&#10;oQIAAGRycy9kb3ducmV2LnhtbFBLBQYAAAAABAAEAPkAAACOAwAAAAA=&#10;" strokecolor="#24211d" strokeweight="0"/>
                  <v:line id="Line 1363" o:spid="_x0000_s2366" style="position:absolute;visibility:visible;mso-wrap-style:square" from="6434,4676" to="6434,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TUWsYAAADdAAAADwAAAGRycy9kb3ducmV2LnhtbESPT2vCQBTE70K/w/KE3nRjDRJSV7F/&#10;Al6EGq1eH9nXJDT7NmS3Sfz23ULB4zAzv2HW29E0oqfO1ZYVLOYRCOLC6ppLBedTNktAOI+ssbFM&#10;Cm7kYLt5mKwx1XbgI/W5L0WAsEtRQeV9m0rpiooMurltiYP3ZTuDPsiulLrDIcBNI5+iaCUN1hwW&#10;KmzptaLiO/8xCj7K65V5XLWXl/5weY8Pn28myZR6nI67ZxCeRn8P/7f3WsEyXi7g7014AnL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k1FrGAAAA3QAAAA8AAAAAAAAA&#10;AAAAAAAAoQIAAGRycy9kb3ducmV2LnhtbFBLBQYAAAAABAAEAPkAAACUAwAAAAA=&#10;" strokecolor="#24211d" strokeweight="0"/>
                  <v:line id="Line 1364" o:spid="_x0000_s2367" style="position:absolute;visibility:visible;mso-wrap-style:square" from="6434,4710" to="6434,4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ZKLcQAAADdAAAADwAAAGRycy9kb3ducmV2LnhtbESPS4vCQBCE7wv+h6EFb+vEByLRUXzC&#10;XgTX57XJtEkw0xMyY8z+e0cQ9lhU1VfUdN6YQtRUudyygl43AkGcWJ1zquB03H6PQTiPrLGwTAr+&#10;yMF81vqaYqztk3+pPvhUBAi7GBVk3pexlC7JyKDr2pI4eDdbGfRBVqnUFT4D3BSyH0UjaTDnsJBh&#10;SauMkvvhYRTs0+uVuRmVl2W9u2yGu/PajLdKddrNYgLCU+P/w5/2j1YwGA768H4TnoCcv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9kotxAAAAN0AAAAPAAAAAAAAAAAA&#10;AAAAAKECAABkcnMvZG93bnJldi54bWxQSwUGAAAAAAQABAD5AAAAkgMAAAAA&#10;" strokecolor="#24211d" strokeweight="0"/>
                  <v:line id="Line 1365" o:spid="_x0000_s2368" style="position:absolute;visibility:visible;mso-wrap-style:square" from="6434,4744" to="6434,47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rvtsQAAADdAAAADwAAAGRycy9kb3ducmV2LnhtbESPT4vCMBTE7wt+h/AEb2vqVkSqUXRV&#10;2Iuw/r8+mmdbbF5KE2v32xthweMwM79hpvPWlKKh2hWWFQz6EQji1OqCMwXHw+ZzDMJ5ZI2lZVLw&#10;Rw7ms87HFBNtH7yjZu8zESDsElSQe18lUro0J4Oubyvi4F1tbdAHWWdS1/gIcFPKrygaSYMFh4Uc&#10;K/rOKb3t70bBb3a5MLej6rxstuf1cHtamfFGqV63XUxAeGr9O/zf/tEK4mEcw+tNeAJy9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uu+2xAAAAN0AAAAPAAAAAAAAAAAA&#10;AAAAAKECAABkcnMvZG93bnJldi54bWxQSwUGAAAAAAQABAD5AAAAkgMAAAAA&#10;" strokecolor="#24211d" strokeweight="0"/>
                  <v:line id="Line 1366" o:spid="_x0000_s2369" style="position:absolute;visibility:visible;mso-wrap-style:square" from="6434,4778" to="6434,4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N3wsYAAADdAAAADwAAAGRycy9kb3ducmV2LnhtbESPT2vCQBTE74V+h+UJvTUbaxCJrmL/&#10;CL0INWpyfWSfSTD7NmS3Mf323ULB4zAzv2FWm9G0YqDeNZYVTKMYBHFpdcOVgtNx97wA4TyyxtYy&#10;KfghB5v148MKU21vfKAh85UIEHYpKqi971IpXVmTQRfZjjh4F9sb9EH2ldQ93gLctPIljufSYMNh&#10;ocaO3moqr9m3UfBVFQXzOO/y12GffyT787tZ7JR6mozbJQhPo7+H/9ufWsEsmSX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Td8LGAAAA3QAAAA8AAAAAAAAA&#10;AAAAAAAAoQIAAGRycy9kb3ducmV2LnhtbFBLBQYAAAAABAAEAPkAAACUAwAAAAA=&#10;" strokecolor="#24211d" strokeweight="0"/>
                  <v:line id="Line 1367" o:spid="_x0000_s2370" style="position:absolute;visibility:visible;mso-wrap-style:square" from="6434,4812" to="6434,4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SWcYAAADdAAAADwAAAGRycy9kb3ducmV2LnhtbESPQWvCQBSE74L/YXmCN91YbZDUVdra&#10;QC+Bqq1eH9nXJJh9G7LbJP33rlDocZiZb5jNbjC16Kh1lWUFi3kEgji3uuJCwecpna1BOI+ssbZM&#10;Cn7JwW47Hm0w0bbnA3VHX4gAYZeggtL7JpHS5SUZdHPbEAfv27YGfZBtIXWLfYCbWj5EUSwNVhwW&#10;SmzotaT8evwxCj6Ky4V5iJvzS5ed31bZ196sU6Wmk+H5CYSnwf+H/9rvWsFytXyE+5vwBOT2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f0lnGAAAA3QAAAA8AAAAAAAAA&#10;AAAAAAAAoQIAAGRycy9kb3ducmV2LnhtbFBLBQYAAAAABAAEAPkAAACUAwAAAAA=&#10;" strokecolor="#24211d" strokeweight="0"/>
                  <v:line id="Line 1368" o:spid="_x0000_s2371" style="position:absolute;visibility:visible;mso-wrap-style:square" from="6434,4846" to="6434,4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1MLsYAAADdAAAADwAAAGRycy9kb3ducmV2LnhtbESPS2vDMBCE74X+B7GB3Bo5jTHGiRL6&#10;CvQSyKO1r4u1sU2tlbEUx/33VSGQ4zAz3zCrzWhaMVDvGssK5rMIBHFpdcOVgq/T9ikF4TyyxtYy&#10;KfglB5v148MKM22vfKDh6CsRIOwyVFB732VSurImg25mO+LgnW1v0AfZV1L3eA1w08rnKEqkwYbD&#10;Qo0dvdVU/hwvRsG+KgrmMeny12GXf8S773eTbpWaTsaXJQhPo7+Hb+1PrWARLxL4fx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NTC7GAAAA3QAAAA8AAAAAAAAA&#10;AAAAAAAAoQIAAGRycy9kb3ducmV2LnhtbFBLBQYAAAAABAAEAPkAAACUAwAAAAA=&#10;" strokecolor="#24211d" strokeweight="0"/>
                  <v:line id="Line 1369" o:spid="_x0000_s2372" style="position:absolute;visibility:visible;mso-wrap-style:square" from="6434,4880" to="6434,4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HptcYAAADdAAAADwAAAGRycy9kb3ducmV2LnhtbESPS4vCQBCE74L/YWjBm058oJJ1lF0f&#10;sBfBx65em0xvEsz0hMwYs//eEQSPRVV9Rc2XjSlETZXLLSsY9CMQxInVOacKfk7b3gyE88gaC8uk&#10;4J8cLBft1hxjbe98oProUxEg7GJUkHlfxlK6JCODrm9L4uD92cqgD7JKpa7wHuCmkMMomkiDOYeF&#10;DEtaZZRcjzejYJ9eLszNpDx/1bvzZrz7XZvZVqlup/n8AOGp8e/wq/2tFYzGoyk834Qn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B6bXGAAAA3QAAAA8AAAAAAAAA&#10;AAAAAAAAoQIAAGRycy9kb3ducmV2LnhtbFBLBQYAAAAABAAEAPkAAACUAwAAAAA=&#10;" strokecolor="#24211d" strokeweight="0"/>
                  <v:line id="Line 1370" o:spid="_x0000_s2373" style="position:absolute;visibility:visible;mso-wrap-style:square" from="6434,4914" to="6434,4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59x8AAAADdAAAADwAAAGRycy9kb3ducmV2LnhtbERPyarCMBTdP/AfwhXcPVMHRKpRHOFt&#10;BGe3l+baFpub0uTV+vdmIbg8nHk6b0whaqpcbllBrxuBIE6szjlVcD5tf8cgnEfWWFgmBS9yMJ+1&#10;fqYYa/vkA9VHn4oQwi5GBZn3ZSylSzIy6Lq2JA7c3VYGfYBVKnWFzxBuCtmPopE0mHNoyLCkVUbJ&#10;4/hvFOzT2425GZXXZb27boa7y9qMt0p12s1iAsJT47/ij/tPKxgMB2FueBOegJy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cefcfAAAAA3QAAAA8AAAAAAAAAAAAAAAAA&#10;oQIAAGRycy9kb3ducmV2LnhtbFBLBQYAAAAABAAEAPkAAACOAwAAAAA=&#10;" strokecolor="#24211d" strokeweight="0"/>
                  <v:line id="Line 1371" o:spid="_x0000_s2374" style="position:absolute;visibility:visible;mso-wrap-style:square" from="6434,4948" to="6434,4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LYXMcAAADdAAAADwAAAGRycy9kb3ducmV2LnhtbESPT2vCQBTE70K/w/IKvemmGoJNXUXb&#10;Cl4C/mn1+si+JsHs25DdJum37woFj8PM/IZZrAZTi45aV1lW8DyJQBDnVldcKPg8bcdzEM4ja6wt&#10;k4JfcrBaPowWmGrb84G6oy9EgLBLUUHpfZNK6fKSDLqJbYiD921bgz7ItpC6xT7ATS2nUZRIgxWH&#10;hRIbeispvx5/jIJ9cbkwD0lz3nTZ+SPOvt7NfKvU0+OwfgXhafD38H97pxXM4tkL3N6EJ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UthcxwAAAN0AAAAPAAAAAAAA&#10;AAAAAAAAAKECAABkcnMvZG93bnJldi54bWxQSwUGAAAAAAQABAD5AAAAlQMAAAAA&#10;" strokecolor="#24211d" strokeweight="0"/>
                  <v:line id="Line 1372" o:spid="_x0000_s2375" style="position:absolute;visibility:visible;mso-wrap-style:square" from="6434,4981" to="6434,5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4CvMIAAADdAAAADwAAAGRycy9kb3ducmV2LnhtbERPy4rCMBTdC/5DuAPuNB0tIh2jjC9w&#10;I2id0e2ludOWaW5KE2v9e7MQXB7Oe77sTCVaalxpWcHnKAJBnFldcq7g57wbzkA4j6yxskwKHuRg&#10;uej35phoe+cTtanPRQhhl6CCwvs6kdJlBRl0I1sTB+7PNgZ9gE0udYP3EG4qOY6iqTRYcmgosKZ1&#10;Qdl/ejMKjvn1ytxN68uqPVy28eF3Y2Y7pQYf3fcXCE+df4tf7r1WMInjsD+8CU9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4CvMIAAADdAAAADwAAAAAAAAAAAAAA&#10;AAChAgAAZHJzL2Rvd25yZXYueG1sUEsFBgAAAAAEAAQA+QAAAJADAAAAAA==&#10;" strokecolor="#24211d" strokeweight="0"/>
                  <v:line id="Line 1373" o:spid="_x0000_s2376" style="position:absolute;visibility:visible;mso-wrap-style:square" from="6434,5015" to="6434,5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KnJ8YAAADdAAAADwAAAGRycy9kb3ducmV2LnhtbESPQWvCQBSE7wX/w/KE3urGNohEV1Hb&#10;QC9CazW5PrLPJJh9G7LbJP333ULB4zAz3zDr7Wga0VPnassK5rMIBHFhdc2lgvNX+rQE4TyyxsYy&#10;KfghB9vN5GGNibYDf1J/8qUIEHYJKqi8bxMpXVGRQTezLXHwrrYz6IPsSqk7HALcNPI5ihbSYM1h&#10;ocKWDhUVt9O3UfBR5jnzuGizfX/M3uLj5dUsU6Uep+NuBcLT6O/h//a7VvASx3P4exOegN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ipyfGAAAA3QAAAA8AAAAAAAAA&#10;AAAAAAAAoQIAAGRycy9kb3ducmV2LnhtbFBLBQYAAAAABAAEAPkAAACUAwAAAAA=&#10;" strokecolor="#24211d" strokeweight="0"/>
                  <v:line id="Line 1374" o:spid="_x0000_s2377" style="position:absolute;visibility:visible;mso-wrap-style:square" from="6434,5049" to="6434,5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A5UMYAAADdAAAADwAAAGRycy9kb3ducmV2LnhtbESPT2vCQBTE74V+h+UJvTUbbRCJrmL/&#10;CL0INWpyfWSfSTD7NmS3Mf323ULB4zAzv2FWm9G0YqDeNZYVTKMYBHFpdcOVgtNx97wA4TyyxtYy&#10;KfghB5v148MKU21vfKAh85UIEHYpKqi971IpXVmTQRfZjjh4F9sb9EH2ldQ93gLctHIWx3NpsOGw&#10;UGNHbzWV1+zbKPiqioJ5nHf567DPP5L9+d0sdko9TcbtEoSn0d/D/+1PreAlSWb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wOVDGAAAA3QAAAA8AAAAAAAAA&#10;AAAAAAAAoQIAAGRycy9kb3ducmV2LnhtbFBLBQYAAAAABAAEAPkAAACUAwAAAAA=&#10;" strokecolor="#24211d" strokeweight="0"/>
                  <v:line id="Line 1375" o:spid="_x0000_s2378" style="position:absolute;visibility:visible;mso-wrap-style:square" from="6434,5083" to="6434,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ycy8YAAADdAAAADwAAAGRycy9kb3ducmV2LnhtbESPT2vCQBTE74V+h+UJvTUbaxCJrmL/&#10;CL0INWpyfWSfSTD7NmS3Mf323ULB4zAzv2FWm9G0YqDeNZYVTKMYBHFpdcOVgtNx97wA4TyyxtYy&#10;KfghB5v148MKU21vfKAh85UIEHYpKqi971IpXVmTQRfZjjh4F9sb9EH2ldQ93gLctPIljufSYMNh&#10;ocaO3moqr9m3UfBVFQXzOO/y12GffyT787tZ7JR6mozbJQhPo7+H/9ufWsEsSWbw9yY8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8nMvGAAAA3QAAAA8AAAAAAAAA&#10;AAAAAAAAoQIAAGRycy9kb3ducmV2LnhtbFBLBQYAAAAABAAEAPkAAACUAwAAAAA=&#10;" strokecolor="#24211d" strokeweight="0"/>
                  <v:line id="Line 1376" o:spid="_x0000_s2379" style="position:absolute;visibility:visible;mso-wrap-style:square" from="6434,5117" to="6434,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Ev8YAAADdAAAADwAAAGRycy9kb3ducmV2LnhtbESPQWvCQBSE74X+h+UVeqsb2xAkuora&#10;Cr0E1Nbk+sg+k2D2bchuY/rvuwXB4zAz3zCL1WhaMVDvGssKppMIBHFpdcOVgu+v3csMhPPIGlvL&#10;pOCXHKyWjw8LTLW98oGGo69EgLBLUUHtfZdK6cqaDLqJ7YiDd7a9QR9kX0nd4zXATStfoyiRBhsO&#10;CzV2tK2pvBx/jIJ9VRTMY9LlmyHLP+Ls9G5mO6Wen8b1HISn0d/Dt/anVvAWxzH8vw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VBL/GAAAA3QAAAA8AAAAAAAAA&#10;AAAAAAAAoQIAAGRycy9kb3ducmV2LnhtbFBLBQYAAAAABAAEAPkAAACUAwAAAAA=&#10;" strokecolor="#24211d" strokeweight="0"/>
                  <v:line id="Line 1377" o:spid="_x0000_s2380" style="position:absolute;visibility:visible;mso-wrap-style:square" from="6434,5151" to="6434,5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mhJMYAAADdAAAADwAAAGRycy9kb3ducmV2LnhtbESPQWvCQBSE74X+h+UVeqsb2ygSXaXV&#10;Cr0IGjW5PrLPJDT7NmS3Mf333YLgcZiZb5jFajCN6KlztWUF41EEgriwuuZSwem4fZmBcB5ZY2OZ&#10;FPySg9Xy8WGBibZXPlCf+lIECLsEFVTet4mUrqjIoBvZljh4F9sZ9EF2pdQdXgPcNPI1iqbSYM1h&#10;ocKW1hUV3+mPUbAv85x5mLbZR7/LPuPdeWNmW6Wen4b3OQhPg7+Hb+0vreAtjifw/yY8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ZoSTGAAAA3QAAAA8AAAAAAAAA&#10;AAAAAAAAoQIAAGRycy9kb3ducmV2LnhtbFBLBQYAAAAABAAEAPkAAACUAwAAAAA=&#10;" strokecolor="#24211d" strokeweight="0"/>
                  <v:line id="Line 1378" o:spid="_x0000_s2381" style="position:absolute;visibility:visible;mso-wrap-style:square" from="6434,5185" to="6434,5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s/U8UAAADdAAAADwAAAGRycy9kb3ducmV2LnhtbESPQWvCQBSE70L/w/IK3nSjhiDRVWxV&#10;6EWoadXrI/uahGbfhuwa03/vCgWPw8x8wyzXvalFR62rLCuYjCMQxLnVFRcKvr/2ozkI55E11pZJ&#10;wR85WK9eBktMtb3xkbrMFyJA2KWooPS+SaV0eUkG3dg2xMH7sa1BH2RbSN3iLcBNLadRlEiDFYeF&#10;Eht6Lyn/za5GwWdxuTD3SXN+6w7nXXw4bc18r9Twtd8sQHjq/TP83/7QCmZxnMDjTXg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s/U8UAAADdAAAADwAAAAAAAAAA&#10;AAAAAAChAgAAZHJzL2Rvd25yZXYueG1sUEsFBgAAAAAEAAQA+QAAAJMDAAAAAA==&#10;" strokecolor="#24211d" strokeweight="0"/>
                  <v:line id="Line 1379" o:spid="_x0000_s2382" style="position:absolute;flip:x;visibility:visible;mso-wrap-style:square" from="6422,5207" to="6434,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OIBMUAAADdAAAADwAAAGRycy9kb3ducmV2LnhtbESPzWrDMBCE74W+g9hAb42cxPnBiRJK&#10;wbRQCCTtAyzWxnJrrYylyO7bV4VAjsPMfMPsDqNtRaTeN44VzKYZCOLK6YZrBV+f5fMGhA/IGlvH&#10;pOCXPBz2jw87LLQb+ETxHGqRIOwLVGBC6AopfWXIop+6jjh5F9dbDEn2tdQ9DgluWznPspW02HBa&#10;MNjRq6Hq53y1CkZdlqfrd5nbIR7fso95XJpFVOppMr5sQQQawz18a79rBYs8X8P/m/QE5P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OIBMUAAADdAAAADwAAAAAAAAAA&#10;AAAAAAChAgAAZHJzL2Rvd25yZXYueG1sUEsFBgAAAAAEAAQA+QAAAJMDAAAAAA==&#10;" strokecolor="#24211d" strokeweight="0"/>
                  <v:line id="Line 1380" o:spid="_x0000_s2383" style="position:absolute;flip:x;visibility:visible;mso-wrap-style:square" from="6388,5207" to="6400,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wcdsIAAADdAAAADwAAAGRycy9kb3ducmV2LnhtbERP3WrCMBS+H+wdwhnsbqbTKlKNIkLZ&#10;YCD48wCH5tjUNSeliWn39suF4OXH97/ejrYVkXrfOFbwOclAEFdON1wruJzLjyUIH5A1to5JwR95&#10;2G5eX9ZYaDfwkeIp1CKFsC9QgQmhK6T0lSGLfuI64sRdXW8xJNjXUvc4pHDbymmWLaTFhlODwY72&#10;hqrf090qGHVZHu+3MrdDPHxlP9M4N7Oo1PvbuFuBCDSGp/jh/tYKZnme5qY36Qn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7wcdsIAAADdAAAADwAAAAAAAAAAAAAA&#10;AAChAgAAZHJzL2Rvd25yZXYueG1sUEsFBgAAAAAEAAQA+QAAAJADAAAAAA==&#10;" strokecolor="#24211d" strokeweight="0"/>
                  <v:line id="Line 1381" o:spid="_x0000_s2384" style="position:absolute;flip:x;visibility:visible;mso-wrap-style:square" from="6355,5207" to="6366,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C57cUAAADdAAAADwAAAGRycy9kb3ducmV2LnhtbESPUWvCMBSF3wf7D+EKe5upWkWrUcag&#10;bDAQdPsBl+badGtuShPT7t8vA8HHwznnO5zdYbStiNT7xrGC2TQDQVw53XCt4OuzfF6D8AFZY+uY&#10;FPySh8P+8WGHhXYDnyieQy0ShH2BCkwIXSGlrwxZ9FPXESfv4nqLIcm+lrrHIcFtK+dZtpIWG04L&#10;Bjt6NVT9nK9WwajL8nT9LnM7xONb9jGPS7OISj1NxpctiEBjuIdv7XetYJHnG/h/k56A3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C57cUAAADdAAAADwAAAAAAAAAA&#10;AAAAAAChAgAAZHJzL2Rvd25yZXYueG1sUEsFBgAAAAAEAAQA+QAAAJMDAAAAAA==&#10;" strokecolor="#24211d" strokeweight="0"/>
                  <v:line id="Line 1382" o:spid="_x0000_s2385" style="position:absolute;flip:x;visibility:visible;mso-wrap-style:square" from="6321,5207" to="6332,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OGrcEAAADdAAAADwAAAGRycy9kb3ducmV2LnhtbERP3WrCMBS+H/gO4QjezdS/IdUoMigT&#10;BgOdD3Bojk21OSlNTOvbm4vBLj++/+1+sI2I1PnasYLZNANBXDpdc6Xg8lu8r0H4gKyxcUwKnuRh&#10;vxu9bTHXrucTxXOoRAphn6MCE0KbS+lLQxb91LXEibu6zmJIsKuk7rBP4baR8yz7kBZrTg0GW/o0&#10;VN7PD6tg0EVxetyKpe3jz1f2PY8rs4hKTcbDYQMi0BD+xX/uo1awWK7S/vQmPQG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E4atwQAAAN0AAAAPAAAAAAAAAAAAAAAA&#10;AKECAABkcnMvZG93bnJldi54bWxQSwUGAAAAAAQABAD5AAAAjwMAAAAA&#10;" strokecolor="#24211d" strokeweight="0"/>
                  <v:line id="Line 1383" o:spid="_x0000_s2386" style="position:absolute;flip:x;visibility:visible;mso-wrap-style:square" from="6287,5207" to="6298,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8jNsUAAADdAAAADwAAAGRycy9kb3ducmV2LnhtbESP3WoCMRSE74W+QzgF7zTrX5HVKCIs&#10;CoWC1gc4bI6bbTcnyyZm17dvCoVeDjPzDbPdD7YRkTpfO1Ywm2YgiEuna64U3D6LyRqED8gaG8ek&#10;4Eke9ruX0RZz7Xq+ULyGSiQI+xwVmBDaXEpfGrLop64lTt7ddRZDkl0ldYd9gttGzrPsTVqsOS0Y&#10;bOloqPy+PqyCQRfF5fFVLG0fP07Z+zyuzCIqNX4dDhsQgYbwH/5rn7WCxXI1g9836Qn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8jNsUAAADdAAAADwAAAAAAAAAA&#10;AAAAAAChAgAAZHJzL2Rvd25yZXYueG1sUEsFBgAAAAAEAAQA+QAAAJMDAAAAAA==&#10;" strokecolor="#24211d" strokeweight="0"/>
                  <v:line id="Line 1384" o:spid="_x0000_s2387" style="position:absolute;flip:x;visibility:visible;mso-wrap-style:square" from="6253,5207" to="6265,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29QcUAAADdAAAADwAAAGRycy9kb3ducmV2LnhtbESP22rDMBBE3wv9B7GFvjVynQvFiRJK&#10;wTRQCOTyAYu1tZxaK2MpsvP3VSCQx2FmzjCrzWhbEan3jWMF75MMBHHldMO1gtOxfPsA4QOyxtYx&#10;KbiSh836+WmFhXYD7ykeQi0ShH2BCkwIXSGlrwxZ9BPXESfv1/UWQ5J9LXWPQ4LbVuZZtpAWG04L&#10;Bjv6MlT9HS5WwajLcn85lzM7xN139pPHuZlGpV5fxs8liEBjeITv7a1WMJ3Nc7i9S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29QcUAAADdAAAADwAAAAAAAAAA&#10;AAAAAAChAgAAZHJzL2Rvd25yZXYueG1sUEsFBgAAAAAEAAQA+QAAAJMDAAAAAA==&#10;" strokecolor="#24211d" strokeweight="0"/>
                  <v:line id="Line 1385" o:spid="_x0000_s2388" style="position:absolute;flip:x;visibility:visible;mso-wrap-style:square" from="6219,5207" to="6231,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EY2sUAAADdAAAADwAAAGRycy9kb3ducmV2LnhtbESPUWvCMBSF3wf7D+EO9jZTrQ6pRhmD&#10;ssFAUPcDLs21qTY3pYlp9+8XQfDxcM75Dme9HW0rIvW+caxgOslAEFdON1wr+D2Wb0sQPiBrbB2T&#10;gj/ysN08P62x0G7gPcVDqEWCsC9QgQmhK6T0lSGLfuI64uSdXG8xJNnXUvc4JLht5SzL3qXFhtOC&#10;wY4+DVWXw9UqGHVZ7q/ncm6HuPvKfmZxYfKo1OvL+LECEWgMj/C9/a0V5PNFDrc36Qn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MEY2sUAAADdAAAADwAAAAAAAAAA&#10;AAAAAAChAgAAZHJzL2Rvd25yZXYueG1sUEsFBgAAAAAEAAQA+QAAAJMDAAAAAA==&#10;" strokecolor="#24211d" strokeweight="0"/>
                  <v:line id="Line 1386" o:spid="_x0000_s2389" style="position:absolute;flip:x;visibility:visible;mso-wrap-style:square" from="6186,5207" to="6197,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iArsUAAADdAAAADwAAAGRycy9kb3ducmV2LnhtbESPzWrDMBCE74W+g9hCb43cxAnFiRJK&#10;wTRQCOTnARZrazm1VsZSZOftq0Agx2FmvmFWm9G2IlLvG8cK3icZCOLK6YZrBadj+fYBwgdkja1j&#10;UnAlD5v189MKC+0G3lM8hFokCPsCFZgQukJKXxmy6CeuI07er+sthiT7WuoehwS3rZxm2UJabDgt&#10;GOzoy1D1d7hYBaMuy/3lXOZ2iLvv7Gca52YWlXp9GT+XIAKN4RG+t7dawSyf53B7k56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iArsUAAADdAAAADwAAAAAAAAAA&#10;AAAAAAChAgAAZHJzL2Rvd25yZXYueG1sUEsFBgAAAAAEAAQA+QAAAJMDAAAAAA==&#10;" strokecolor="#24211d" strokeweight="0"/>
                  <v:line id="Line 1387" o:spid="_x0000_s2390" style="position:absolute;flip:x;visibility:visible;mso-wrap-style:square" from="6152,5207" to="6163,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QlNcUAAADdAAAADwAAAGRycy9kb3ducmV2LnhtbESPzWrDMBCE74W+g9hCbo3cJA7FiRJK&#10;wSRQKOTnARZrazm1VsZSZOftq0Cgx2FmvmHW29G2IlLvG8cK3qYZCOLK6YZrBedT+foOwgdkja1j&#10;UnAjD9vN89MaC+0GPlA8hlokCPsCFZgQukJKXxmy6KeuI07ej+sthiT7WuoehwS3rZxl2VJabDgt&#10;GOzo01D1e7xaBaMuy8P1Ui7sEL932dcs5mYelZq8jB8rEIHG8B9+tPdawXyR53B/k5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QlNcUAAADdAAAADwAAAAAAAAAA&#10;AAAAAAChAgAAZHJzL2Rvd25yZXYueG1sUEsFBgAAAAAEAAQA+QAAAJMDAAAAAA==&#10;" strokecolor="#24211d" strokeweight="0"/>
                  <v:line id="Line 1388" o:spid="_x0000_s2391" style="position:absolute;flip:x;visibility:visible;mso-wrap-style:square" from="6118,5207" to="6129,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a7QsQAAADdAAAADwAAAGRycy9kb3ducmV2LnhtbESP3WoCMRSE7wu+QzhC72rWX8rWKCIs&#10;FQqCtg9w2Jxutm5Olk3Mrm/fCIKXw8x8w6y3g21EpM7XjhVMJxkI4tLpmisFP9/F2zsIH5A1No5J&#10;wY08bDejlzXm2vV8ongOlUgQ9jkqMCG0uZS+NGTRT1xLnLxf11kMSXaV1B32CW4bOcuylbRYc1ow&#10;2NLeUHk5X62CQRfF6fpXLGwfj5/Z1ywuzTwq9Toedh8gAg3hGX60D1rBfLFcwf1Ne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trtCxAAAAN0AAAAPAAAAAAAAAAAA&#10;AAAAAKECAABkcnMvZG93bnJldi54bWxQSwUGAAAAAAQABAD5AAAAkgMAAAAA&#10;" strokecolor="#24211d" strokeweight="0"/>
                  <v:line id="Line 1389" o:spid="_x0000_s2392" style="position:absolute;flip:x;visibility:visible;mso-wrap-style:square" from="6084,5207" to="6096,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e2cUAAADdAAAADwAAAGRycy9kb3ducmV2LnhtbESP3WoCMRSE7wXfIRyhd5qtP1W2RhFh&#10;qVAoaH2Aw+a42XZzsmxidvv2jVDo5TAz3zDb/WAbEanztWMFz7MMBHHpdM2VgutnMd2A8AFZY+OY&#10;FPyQh/1uPNpirl3PZ4qXUIkEYZ+jAhNCm0vpS0MW/cy1xMm7uc5iSLKrpO6wT3DbyHmWvUiLNacF&#10;gy0dDZXfl7tVMOiiON+/iqXt48db9j6PK7OISj1NhsMriEBD+A//tU9awWK5WsPjTXo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e2cUAAADdAAAADwAAAAAAAAAA&#10;AAAAAAChAgAAZHJzL2Rvd25yZXYueG1sUEsFBgAAAAAEAAQA+QAAAJMDAAAAAA==&#10;" strokecolor="#24211d" strokeweight="0"/>
                  <v:line id="Line 1390" o:spid="_x0000_s2393" style="position:absolute;flip:x;visibility:visible;mso-wrap-style:square" from="6050,5207" to="6062,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WKq8EAAADdAAAADwAAAGRycy9kb3ducmV2LnhtbERP3WrCMBS+H/gO4QjezdS/IdUoMigT&#10;BgOdD3Bojk21OSlNTOvbm4vBLj++/+1+sI2I1PnasYLZNANBXDpdc6Xg8lu8r0H4gKyxcUwKnuRh&#10;vxu9bTHXrucTxXOoRAphn6MCE0KbS+lLQxb91LXEibu6zmJIsKuk7rBP4baR8yz7kBZrTg0GW/o0&#10;VN7PD6tg0EVxetyKpe3jz1f2PY8rs4hKTcbDYQMi0BD+xX/uo1awWK7S3PQmPQG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ZYqrwQAAAN0AAAAPAAAAAAAAAAAAAAAA&#10;AKECAABkcnMvZG93bnJldi54bWxQSwUGAAAAAAQABAD5AAAAjwMAAAAA&#10;" strokecolor="#24211d" strokeweight="0"/>
                  <v:line id="Line 1391" o:spid="_x0000_s2394" style="position:absolute;flip:x;visibility:visible;mso-wrap-style:square" from="6017,5207" to="6028,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kvMMUAAADdAAAADwAAAGRycy9kb3ducmV2LnhtbESP3WoCMRSE7wXfIRyhd5qtP0W3RhFh&#10;qVAoaH2Aw+a42XZzsmxidvv2jVDo5TAz3zDb/WAbEanztWMFz7MMBHHpdM2VgutnMV2D8AFZY+OY&#10;FPyQh/1uPNpirl3PZ4qXUIkEYZ+jAhNCm0vpS0MW/cy1xMm7uc5iSLKrpO6wT3DbyHmWvUiLNacF&#10;gy0dDZXfl7tVMOiiON+/iqXt48db9j6PK7OISj1NhsMriEBD+A//tU9awWK52sDjTXo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kvMMUAAADdAAAADwAAAAAAAAAA&#10;AAAAAAChAgAAZHJzL2Rvd25yZXYueG1sUEsFBgAAAAAEAAQA+QAAAJMDAAAAAA==&#10;" strokecolor="#24211d" strokeweight="0"/>
                  <v:line id="Line 1392" o:spid="_x0000_s2395" style="position:absolute;flip:x;visibility:visible;mso-wrap-style:square" from="5983,5207" to="5994,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9MEMEAAADdAAAADwAAAGRycy9kb3ducmV2LnhtbERP3WrCMBS+H/gO4QjezdSfiVSjiFAU&#10;BgPdHuDQHJtqc1KamNa3Xy4Gu/z4/rf7wTYiUudrxwpm0wwEcel0zZWCn+/ifQ3CB2SNjWNS8CIP&#10;+93obYu5dj1fKF5DJVII+xwVmBDaXEpfGrLop64lTtzNdRZDgl0ldYd9CreNnGfZSlqsOTUYbOlo&#10;qHxcn1bBoIvi8rwXS9vHr1P2OY8fZhGVmoyHwwZEoCH8i//cZ61gsVyl/elNe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f0wQwQAAAN0AAAAPAAAAAAAAAAAAAAAA&#10;AKECAABkcnMvZG93bnJldi54bWxQSwUGAAAAAAQABAD5AAAAjwMAAAAA&#10;" strokecolor="#24211d" strokeweight="0"/>
                  <v:line id="Line 1393" o:spid="_x0000_s2396" style="position:absolute;flip:x;visibility:visible;mso-wrap-style:square" from="5949,5207" to="5960,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Ppi8QAAADdAAAADwAAAGRycy9kb3ducmV2LnhtbESP22rDMBBE3wv9B7GFvDVyrgQnSigF&#10;00ChkMsHLNbGcmqtjKXIzt9HhUIeh5k5w2x2g21EpM7XjhVMxhkI4tLpmisF51PxvgLhA7LGxjEp&#10;uJOH3fb1ZYO5dj0fKB5DJRKEfY4KTAhtLqUvDVn0Y9cSJ+/iOoshya6SusM+wW0jp1m2lBZrTgsG&#10;W/o0VP4eb1bBoIvicLsWc9vHn6/sexoXZhaVGr0NH2sQgYbwDP+391rBbL6cwN+b9AT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M+mLxAAAAN0AAAAPAAAAAAAAAAAA&#10;AAAAAKECAABkcnMvZG93bnJldi54bWxQSwUGAAAAAAQABAD5AAAAkgMAAAAA&#10;" strokecolor="#24211d" strokeweight="0"/>
                  <v:line id="Line 1394" o:spid="_x0000_s2397" style="position:absolute;flip:x;visibility:visible;mso-wrap-style:square" from="5915,5207" to="5927,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F3/MUAAADdAAAADwAAAGRycy9kb3ducmV2LnhtbESPzWrDMBCE74W8g9hAb40cJw3BiRJC&#10;wbRQKOTnARZrYzmxVsZSZPftq0Khx2FmvmG2+9G2IlLvG8cK5rMMBHHldMO1gsu5fFmD8AFZY+uY&#10;FHyTh/1u8rTFQruBjxRPoRYJwr5ABSaErpDSV4Ys+pnriJN3db3FkGRfS93jkOC2lXmWraTFhtOC&#10;wY7eDFX308MqGHVZHh+3cmmH+PWefebx1SyiUs/T8bABEWgM/+G/9odWsFiucv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F3/MUAAADdAAAADwAAAAAAAAAA&#10;AAAAAAChAgAAZHJzL2Rvd25yZXYueG1sUEsFBgAAAAAEAAQA+QAAAJMDAAAAAA==&#10;" strokecolor="#24211d" strokeweight="0"/>
                  <v:line id="Line 1395" o:spid="_x0000_s2398" style="position:absolute;flip:x;visibility:visible;mso-wrap-style:square" from="5881,5207" to="5893,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3SZ8UAAADdAAAADwAAAGRycy9kb3ducmV2LnhtbESPzWrDMBCE74W8g9hAb42cOA3BiRJC&#10;wbRQKOTnARZrYzmxVsZSZPftq0Khx2FmvmG2+9G2IlLvG8cK5rMMBHHldMO1gsu5fFmD8AFZY+uY&#10;FHyTh/1u8rTFQruBjxRPoRYJwr5ABSaErpDSV4Ys+pnriJN3db3FkGRfS93jkOC2lYssW0mLDacF&#10;gx29Garup4dVMOqyPD5u5dIO8es9+1zEV5NHpZ6n42EDItAY/sN/7Q+tIF+ucv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q3SZ8UAAADdAAAADwAAAAAAAAAA&#10;AAAAAAChAgAAZHJzL2Rvd25yZXYueG1sUEsFBgAAAAAEAAQA+QAAAJMDAAAAAA==&#10;" strokecolor="#24211d" strokeweight="0"/>
                  <v:line id="Line 1396" o:spid="_x0000_s2399" style="position:absolute;flip:x;visibility:visible;mso-wrap-style:square" from="5848,5207" to="5859,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RKE8UAAADdAAAADwAAAGRycy9kb3ducmV2LnhtbESPUWvCMBSF3wf7D+EOfJvptJPRGWUM&#10;ygRBUPcDLs1dU21uShPT+u+NIOzxcM75Dme5Hm0rIvW+cazgbZqBIK6cbrhW8HssXz9A+ICssXVM&#10;Cq7kYb16flpiod3Ae4qHUIsEYV+gAhNCV0jpK0MW/dR1xMn7c73FkGRfS93jkOC2lbMsW0iLDacF&#10;gx19G6rOh4tVMOqy3F9OZW6HuPvJtrP4buZRqcnL+PUJItAY/sOP9kYrmOeLHO5v0hO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RKE8UAAADdAAAADwAAAAAAAAAA&#10;AAAAAAChAgAAZHJzL2Rvd25yZXYueG1sUEsFBgAAAAAEAAQA+QAAAJMDAAAAAA==&#10;" strokecolor="#24211d" strokeweight="0"/>
                  <v:line id="Line 1397" o:spid="_x0000_s2400" style="position:absolute;flip:x;visibility:visible;mso-wrap-style:square" from="5814,5207" to="5825,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jviMQAAADdAAAADwAAAGRycy9kb3ducmV2LnhtbESP3WoCMRSE7wu+QzhC72rWX8rWKCIs&#10;FQqCtg9w2Jxutm5Olk3Mrm/fCIKXw8x8w6y3g21EpM7XjhVMJxkI4tLpmisFP9/F2zsIH5A1No5J&#10;wY08bDejlzXm2vV8ongOlUgQ9jkqMCG0uZS+NGTRT1xLnLxf11kMSXaV1B32CW4bOcuylbRYc1ow&#10;2NLeUHk5X62CQRfF6fpXLGwfj5/Z1ywuzTwq9Toedh8gAg3hGX60D1rBfLFawv1Ne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O+IxAAAAN0AAAAPAAAAAAAAAAAA&#10;AAAAAKECAABkcnMvZG93bnJldi54bWxQSwUGAAAAAAQABAD5AAAAkgMAAAAA&#10;" strokecolor="#24211d" strokeweight="0"/>
                  <v:line id="Line 1398" o:spid="_x0000_s2401" style="position:absolute;flip:x;visibility:visible;mso-wrap-style:square" from="5780,5207" to="5791,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px/8UAAADdAAAADwAAAGRycy9kb3ducmV2LnhtbESP22rDMBBE3wv5B7GBvjVyLjXBiRJC&#10;wbRQKOTyAYu1sZxYK2Mpsvv3VaHQx2FmzjDb/WhbEan3jWMF81kGgrhyuuFaweVcvqxB+ICssXVM&#10;Cr7Jw343edpiod3AR4qnUIsEYV+gAhNCV0jpK0MW/cx1xMm7ut5iSLKvpe5xSHDbykWW5dJiw2nB&#10;YEdvhqr76WEVjLosj49bubJD/HrPPhfx1SyjUs/T8bABEWgM/+G/9odWsFzlOfy+SU9A7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px/8UAAADdAAAADwAAAAAAAAAA&#10;AAAAAAChAgAAZHJzL2Rvd25yZXYueG1sUEsFBgAAAAAEAAQA+QAAAJMDAAAAAA==&#10;" strokecolor="#24211d" strokeweight="0"/>
                  <v:line id="Line 1399" o:spid="_x0000_s2402" style="position:absolute;flip:x;visibility:visible;mso-wrap-style:square" from="5746,5207" to="5758,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bUZMUAAADdAAAADwAAAGRycy9kb3ducmV2LnhtbESP3WoCMRSE7wu+QzhC72rWn9qyNYoU&#10;FoVCQdsHOGxON6ubk2UTs+vbm4Lg5TAz3zCrzWAbEanztWMF00kGgrh0uuZKwe9P8fIOwgdkjY1j&#10;UnAlD5v16GmFuXY9HygeQyUShH2OCkwIbS6lLw1Z9BPXEifvz3UWQ5JdJXWHfYLbRs6ybCkt1pwW&#10;DLb0aag8Hy9WwaCL4nA5FQvbx+9d9jWLr2YelXoeD9sPEIGG8Ajf23utYL5YvsH/m/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bUZMUAAADdAAAADwAAAAAAAAAA&#10;AAAAAAChAgAAZHJzL2Rvd25yZXYueG1sUEsFBgAAAAAEAAQA+QAAAJMDAAAAAA==&#10;" strokecolor="#24211d" strokeweight="0"/>
                  <v:line id="Line 1400" o:spid="_x0000_s2403" style="position:absolute;flip:x;visibility:visible;mso-wrap-style:square" from="5712,5207" to="5724,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lAFsEAAADdAAAADwAAAGRycy9kb3ducmV2LnhtbERP3WrCMBS+H/gO4QjezdSfiVSjiFAU&#10;BgPdHuDQHJtqc1KamNa3Xy4Gu/z4/rf7wTYiUudrxwpm0wwEcel0zZWCn+/ifQ3CB2SNjWNS8CIP&#10;+93obYu5dj1fKF5DJVII+xwVmBDaXEpfGrLop64lTtzNdRZDgl0ldYd9CreNnGfZSlqsOTUYbOlo&#10;qHxcn1bBoIvi8rwXS9vHr1P2OY8fZhGVmoyHwwZEoCH8i//cZ61gsVyluelNe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CUAWwQAAAN0AAAAPAAAAAAAAAAAAAAAA&#10;AKECAABkcnMvZG93bnJldi54bWxQSwUGAAAAAAQABAD5AAAAjwMAAAAA&#10;" strokecolor="#24211d" strokeweight="0"/>
                  <v:line id="Line 1401" o:spid="_x0000_s2404" style="position:absolute;flip:x;visibility:visible;mso-wrap-style:square" from="5679,5207" to="5690,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XljcUAAADdAAAADwAAAGRycy9kb3ducmV2LnhtbESP3WoCMRSE7wu+QzhC72rWn0q7NYoU&#10;FoVCQdsHOGxON6ubk2UTs+vbm4Lg5TAz3zCrzWAbEanztWMF00kGgrh0uuZKwe9P8fIGwgdkjY1j&#10;UnAlD5v16GmFuXY9HygeQyUShH2OCkwIbS6lLw1Z9BPXEifvz3UWQ5JdJXWHfYLbRs6ybCkt1pwW&#10;DLb0aag8Hy9WwaCL4nA5FQvbx+9d9jWLr2YelXoeD9sPEIGG8Ajf23utYL5YvsP/m/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XljcUAAADdAAAADwAAAAAAAAAA&#10;AAAAAAChAgAAZHJzL2Rvd25yZXYueG1sUEsFBgAAAAAEAAQA+QAAAJMDAAAAAA==&#10;" strokecolor="#24211d" strokeweight="0"/>
                  <v:line id="Line 1402" o:spid="_x0000_s2405" style="position:absolute;flip:x;visibility:visible;mso-wrap-style:square" from="5645,5207" to="5656,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bazcIAAADdAAAADwAAAGRycy9kb3ducmV2LnhtbERP3WrCMBS+F/YO4Qx2p6l/c3RGEaFM&#10;EASdD3BozprO5qQ0Me3efrkQvPz4/tfbwTYiUudrxwqmkwwEcel0zZWC63cx/gDhA7LGxjEp+CMP&#10;283LaI25dj2fKV5CJVII+xwVmBDaXEpfGrLoJ64lTtyP6yyGBLtK6g77FG4bOcuyd2mx5tRgsKW9&#10;ofJ2uVsFgy6K8/23WNg+nr6y4ywuzTwq9fY67D5BBBrCU/xwH7SC+WKV9qc36Qn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6bazcIAAADdAAAADwAAAAAAAAAAAAAA&#10;AAChAgAAZHJzL2Rvd25yZXYueG1sUEsFBgAAAAAEAAQA+QAAAJADAAAAAA==&#10;" strokecolor="#24211d" strokeweight="0"/>
                  <v:line id="Line 1403" o:spid="_x0000_s2406" style="position:absolute;flip:x;visibility:visible;mso-wrap-style:square" from="5611,5207" to="5622,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VsUAAADdAAAADwAAAGRycy9kb3ducmV2LnhtbESP22rDMBBE3wv5B7GFvjVyLk2CGyWE&#10;gkkhUMjlAxZrY7m1VsZSZOfvq0Chj8PMnGHW28E2IlLna8cKJuMMBHHpdM2Vgsu5eF2B8AFZY+OY&#10;FNzJw3Yzelpjrl3PR4qnUIkEYZ+jAhNCm0vpS0MW/di1xMm7us5iSLKrpO6wT3DbyGmWLaTFmtOC&#10;wZY+DJU/p5tVMOiiON6+i7nt49c+O0zjm5lFpV6eh907iEBD+A//tT+1gtl8OYHH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VsUAAADdAAAADwAAAAAAAAAA&#10;AAAAAAChAgAAZHJzL2Rvd25yZXYueG1sUEsFBgAAAAAEAAQA+QAAAJMDAAAAAA==&#10;" strokecolor="#24211d" strokeweight="0"/>
                  <v:line id="Line 1404" o:spid="_x0000_s2407" style="position:absolute;flip:x;visibility:visible;mso-wrap-style:square" from="5577,5207" to="5589,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jhIcUAAADdAAAADwAAAGRycy9kb3ducmV2LnhtbESPUWvCMBSF3wf7D+EKe5up1alUo4xB&#10;2UAY6PYDLs216dbclCam3b9fBMHHwznnO5ztfrStiNT7xrGC2TQDQVw53XCt4PurfF6D8AFZY+uY&#10;FPyRh/3u8WGLhXYDHymeQi0ShH2BCkwIXSGlrwxZ9FPXESfv7HqLIcm+lrrHIcFtK/MsW0qLDacF&#10;gx29Gap+TxerYNRlebz8lAs7xM/37JDHFzOPSj1NxtcNiEBjuIdv7Q+tYL5Y5XB9k56A3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jhIcUAAADdAAAADwAAAAAAAAAA&#10;AAAAAAChAgAAZHJzL2Rvd25yZXYueG1sUEsFBgAAAAAEAAQA+QAAAJMDAAAAAA==&#10;" strokecolor="#24211d" strokeweight="0"/>
                  <v:line id="Line 1405" o:spid="_x0000_s2408" style="position:absolute;flip:x;visibility:visible;mso-wrap-style:square" from="5543,5207" to="5555,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REusUAAADdAAAADwAAAGRycy9kb3ducmV2LnhtbESPUWvCMBSF3wf7D+EKe5up1qlUo4xB&#10;2UAY6PYDLs216dbclCam3b9fBMHHwznnO5ztfrStiNT7xrGC2TQDQVw53XCt4PurfF6D8AFZY+uY&#10;FPyRh/3u8WGLhXYDHymeQi0ShH2BCkwIXSGlrwxZ9FPXESfv7HqLIcm+lrrHIcFtK+dZtpQWG04L&#10;Bjt6M1T9ni5WwajL8nj5KRd2iJ/v2WEeX0welXqajK8bEIHGcA/f2h9aQb5Y5XB9k56A3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REusUAAADdAAAADwAAAAAAAAAA&#10;AAAAAAChAgAAZHJzL2Rvd25yZXYueG1sUEsFBgAAAAAEAAQA+QAAAJMDAAAAAA==&#10;" strokecolor="#24211d" strokeweight="0"/>
                  <v:line id="Line 1406" o:spid="_x0000_s2409" style="position:absolute;flip:x;visibility:visible;mso-wrap-style:square" from="5510,5207" to="5521,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3czsUAAADdAAAADwAAAGRycy9kb3ducmV2LnhtbESPzWrDMBCE74W+g9hAb42cxPnBiRJK&#10;wbRQCCTtAyzWxnJrrYylyO7bV4VAjsPMfMPsDqNtRaTeN44VzKYZCOLK6YZrBV+f5fMGhA/IGlvH&#10;pOCXPBz2jw87LLQb+ETxHGqRIOwLVGBC6AopfWXIop+6jjh5F9dbDEn2tdQ9DgluWznPspW02HBa&#10;MNjRq6Hq53y1CkZdlqfrd5nbIR7fso95XJpFVOppMr5sQQQawz18a79rBYt8ncP/m/QE5P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3czsUAAADdAAAADwAAAAAAAAAA&#10;AAAAAAChAgAAZHJzL2Rvd25yZXYueG1sUEsFBgAAAAAEAAQA+QAAAJMDAAAAAA==&#10;" strokecolor="#24211d" strokeweight="0"/>
                  <v:line id="Line 1407" o:spid="_x0000_s2410" style="position:absolute;flip:x;visibility:visible;mso-wrap-style:square" from="5476,5207" to="5487,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F5VcUAAADdAAAADwAAAGRycy9kb3ducmV2LnhtbESP3WoCMRSE7wXfIRyhd5qtP1W2RhFh&#10;qVAoaH2Aw+a42XZzsmxidvv2jVDo5TAz3zDb/WAbEanztWMFz7MMBHHpdM2VgutnMd2A8AFZY+OY&#10;FPyQh/1uPNpirl3PZ4qXUIkEYZ+jAhNCm0vpS0MW/cy1xMm7uc5iSLKrpO6wT3DbyHmWvUiLNacF&#10;gy0dDZXfl7tVMOiiON+/iqXt48db9j6PK7OISj1NhsMriEBD+A//tU9awWK5XsHjTXo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F5VcUAAADdAAAADwAAAAAAAAAA&#10;AAAAAAChAgAAZHJzL2Rvd25yZXYueG1sUEsFBgAAAAAEAAQA+QAAAJMDAAAAAA==&#10;" strokecolor="#24211d" strokeweight="0"/>
                  <v:line id="Line 1408" o:spid="_x0000_s2411" style="position:absolute;flip:x;visibility:visible;mso-wrap-style:square" from="5442,5207" to="5453,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PnIsUAAADdAAAADwAAAGRycy9kb3ducmV2LnhtbESP3WoCMRSE7wu+QzhC72rWn9qyNYoU&#10;FoVCQdsHOGxON6ubk2UTs+vbm4Lg5TAz3zCrzWAbEanztWMF00kGgrh0uuZKwe9P8fIOwgdkjY1j&#10;UnAlD5v16GmFuXY9HygeQyUShH2OCkwIbS6lLw1Z9BPXEifvz3UWQ5JdJXWHfYLbRs6ybCkt1pwW&#10;DLb0aag8Hy9WwaCL4nA5FQvbx+9d9jWLr2YelXoeD9sPEIGG8Ajf23utYL54W8L/m/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PnIsUAAADdAAAADwAAAAAAAAAA&#10;AAAAAAChAgAAZHJzL2Rvd25yZXYueG1sUEsFBgAAAAAEAAQA+QAAAJMDAAAAAA==&#10;" strokecolor="#24211d" strokeweight="0"/>
                  <v:line id="Line 1409" o:spid="_x0000_s2412" style="position:absolute;flip:x;visibility:visible;mso-wrap-style:square" from="5408,5207" to="5420,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9CucUAAADdAAAADwAAAGRycy9kb3ducmV2LnhtbESP3WoCMRSE7wu+QzhC72rWn9ayNYoU&#10;FoVCQdsHOGxON6ubk2UTs+vbm4Lg5TAz3zCrzWAbEanztWMF00kGgrh0uuZKwe9P8fIOwgdkjY1j&#10;UnAlD5v16GmFuXY9HygeQyUShH2OCkwIbS6lLw1Z9BPXEifvz3UWQ5JdJXWHfYLbRs6y7E1arDkt&#10;GGzp01B5Pl6sgkEXxeFyKha2j9+77GsWX808KvU8HrYfIAIN4RG+t/dawXyxXML/m/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E9CucUAAADdAAAADwAAAAAAAAAA&#10;AAAAAAChAgAAZHJzL2Rvd25yZXYueG1sUEsFBgAAAAAEAAQA+QAAAJMDAAAAAA==&#10;" strokecolor="#24211d" strokeweight="0"/>
                  <v:line id="Line 1410" o:spid="_x0000_s2413" style="position:absolute;flip:x;visibility:visible;mso-wrap-style:square" from="5374,5207" to="5386,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DWy8IAAADdAAAADwAAAGRycy9kb3ducmV2LnhtbERP3WrCMBS+F/YO4Qx2p6l/c3RGEaFM&#10;EASdD3BozprO5qQ0Me3efrkQvPz4/tfbwTYiUudrxwqmkwwEcel0zZWC63cx/gDhA7LGxjEp+CMP&#10;283LaI25dj2fKV5CJVII+xwVmBDaXEpfGrLoJ64lTtyP6yyGBLtK6g77FG4bOcuyd2mx5tRgsKW9&#10;ofJ2uVsFgy6K8/23WNg+nr6y4ywuzTwq9fY67D5BBBrCU/xwH7SC+WKV5qY36Qn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DWy8IAAADdAAAADwAAAAAAAAAAAAAA&#10;AAChAgAAZHJzL2Rvd25yZXYueG1sUEsFBgAAAAAEAAQA+QAAAJADAAAAAA==&#10;" strokecolor="#24211d" strokeweight="0"/>
                  <v:line id="Line 1411" o:spid="_x0000_s2414" style="position:absolute;flip:x;visibility:visible;mso-wrap-style:square" from="5341,5207" to="5352,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xzUMYAAADdAAAADwAAAGRycy9kb3ducmV2LnhtbESP3WoCMRSE7wu+QzhC72rWn9Z2NYoI&#10;i4VCQe0DHDanm9XNybKJ2e3bm0Khl8PMfMOst4NtRKTO144VTCcZCOLS6ZorBV/n4ukVhA/IGhvH&#10;pOCHPGw3o4c15tr1fKR4CpVIEPY5KjAhtLmUvjRk0U9cS5y8b9dZDEl2ldQd9gluGznLshdpsea0&#10;YLClvaHyerpZBYMuiuPtUixsHz8P2ccsPpt5VOpxPOxWIAIN4T/8137XCuaL5Rv8vk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cc1DGAAAA3QAAAA8AAAAAAAAA&#10;AAAAAAAAoQIAAGRycy9kb3ducmV2LnhtbFBLBQYAAAAABAAEAPkAAACUAwAAAAA=&#10;" strokecolor="#24211d" strokeweight="0"/>
                  <v:line id="Line 1412" o:spid="_x0000_s2415" style="position:absolute;flip:x;visibility:visible;mso-wrap-style:square" from="5307,5207" to="5318,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Oq6sEAAADdAAAADwAAAGRycy9kb3ducmV2LnhtbERP3WrCMBS+H/gO4Qi7m+n8Q6pRRCgb&#10;DATrHuDQnDV1zUlpYtq9/XIhePnx/e8Oo21FpN43jhW8zzIQxJXTDdcKvq/F2waED8gaW8ek4I88&#10;HPaTlx3m2g18oViGWqQQ9jkqMCF0uZS+MmTRz1xHnLgf11sMCfa11D0OKdy2cp5la2mx4dRgsKOT&#10;oeq3vFsFoy6Ky/1WLO0Qzx/Z1zyuzCIq9Todj1sQgcbwFD/cn1rBYrlJ+9Ob9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c6rqwQAAAN0AAAAPAAAAAAAAAAAAAAAA&#10;AKECAABkcnMvZG93bnJldi54bWxQSwUGAAAAAAQABAD5AAAAjwMAAAAA&#10;" strokecolor="#24211d" strokeweight="0"/>
                  <v:line id="Line 1413" o:spid="_x0000_s2416" style="position:absolute;flip:x;visibility:visible;mso-wrap-style:square" from="5273,5207" to="5284,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8PccQAAADdAAAADwAAAGRycy9kb3ducmV2LnhtbESP22rDMBBE3wv9B7GFvDVyrgQnSigF&#10;00ChkMsHLNbGcmqtjKXIzt9HhUIeh5k5w2x2g21EpM7XjhVMxhkI4tLpmisF51PxvgLhA7LGxjEp&#10;uJOH3fb1ZYO5dj0fKB5DJRKEfY4KTAhtLqUvDVn0Y9cSJ+/iOoshya6SusM+wW0jp1m2lBZrTgsG&#10;W/o0VP4eb1bBoIvicLsWc9vHn6/sexoXZhaVGr0NH2sQgYbwDP+391rBbL6awN+b9AT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Pw9xxAAAAN0AAAAPAAAAAAAAAAAA&#10;AAAAAKECAABkcnMvZG93bnJldi54bWxQSwUGAAAAAAQABAD5AAAAkgMAAAAA&#10;" strokecolor="#24211d" strokeweight="0"/>
                  <v:line id="Line 1414" o:spid="_x0000_s2417" style="position:absolute;flip:x;visibility:visible;mso-wrap-style:square" from="5239,5207" to="5251,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2RBsUAAADdAAAADwAAAGRycy9kb3ducmV2LnhtbESPzWrDMBCE74W8g9hAb40cJw3BiRJC&#10;wbRQKOTnARZrYzmxVsZSZPftq0Khx2FmvmG2+9G2IlLvG8cK5rMMBHHldMO1gsu5fFmD8AFZY+uY&#10;FHyTh/1u8rTFQruBjxRPoRYJwr5ABSaErpDSV4Ys+pnriJN3db3FkGRfS93jkOC2lXmWraTFhtOC&#10;wY7eDFX308MqGHVZHh+3cmmH+PWefebx1SyiUs/T8bABEWgM/+G/9odWsFiuc/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e2RBsUAAADdAAAADwAAAAAAAAAA&#10;AAAAAAChAgAAZHJzL2Rvd25yZXYueG1sUEsFBgAAAAAEAAQA+QAAAJMDAAAAAA==&#10;" strokecolor="#24211d" strokeweight="0"/>
                  <v:line id="Line 1415" o:spid="_x0000_s2418" style="position:absolute;flip:x;visibility:visible;mso-wrap-style:square" from="5205,5207" to="5217,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E0ncUAAADdAAAADwAAAGRycy9kb3ducmV2LnhtbESPzWrDMBCE74W8g9hAb42cOA3BiRJC&#10;wbRQKOTnARZrYzmxVsZSZPftq0Khx2FmvmG2+9G2IlLvG8cK5rMMBHHldMO1gsu5fFmD8AFZY+uY&#10;FHyTh/1u8rTFQruBjxRPoRYJwr5ABSaErpDSV4Ys+pnriJN3db3FkGRfS93jkOC2lYssW0mLDacF&#10;gx29Garup4dVMOqyPD5u5dIO8es9+1zEV5NHpZ6n42EDItAY/sN/7Q+tIF+uc/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E0ncUAAADdAAAADwAAAAAAAAAA&#10;AAAAAAChAgAAZHJzL2Rvd25yZXYueG1sUEsFBgAAAAAEAAQA+QAAAJMDAAAAAA==&#10;" strokecolor="#24211d" strokeweight="0"/>
                  <v:line id="Line 1416" o:spid="_x0000_s2419" style="position:absolute;flip:x;visibility:visible;mso-wrap-style:square" from="5172,5207" to="5183,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is6cUAAADdAAAADwAAAGRycy9kb3ducmV2LnhtbESPUWvCMBSF3wf7D+EOfJvptBvSGWUM&#10;ygRBUPcDLs1dU21uShPT+u+NIOzxcM75Dme5Hm0rIvW+cazgbZqBIK6cbrhW8HssXxcgfEDW2Dom&#10;BVfysF49Py2x0G7gPcVDqEWCsC9QgQmhK6T0lSGLfuo64uT9ud5iSLKvpe5xSHDbylmWfUiLDacF&#10;gx19G6rOh4tVMOqy3F9OZW6HuPvJtrP4buZRqcnL+PUJItAY/sOP9kYrmOeLHO5v0hO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Uis6cUAAADdAAAADwAAAAAAAAAA&#10;AAAAAAChAgAAZHJzL2Rvd25yZXYueG1sUEsFBgAAAAAEAAQA+QAAAJMDAAAAAA==&#10;" strokecolor="#24211d" strokeweight="0"/>
                  <v:line id="Line 1417" o:spid="_x0000_s2420" style="position:absolute;flip:x;visibility:visible;mso-wrap-style:square" from="5138,5207" to="5149,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QJcsUAAADdAAAADwAAAGRycy9kb3ducmV2LnhtbESP3WoCMRSE7wu+QzhC72rWvyJbo4iw&#10;VCgI2j7AYXO62bo5WTYxu759IwheDjPzDbPeDrYRkTpfO1YwnWQgiEuna64U/HwXbysQPiBrbByT&#10;ght52G5GL2vMtev5RPEcKpEg7HNUYEJocyl9aciin7iWOHm/rrMYkuwqqTvsE9w2cpZl79JizWnB&#10;YEt7Q+XlfLUKBl0Up+tfsbB9PH5mX7O4NPOo1Ot42H2ACDSEZ/jRPmgF88VqCfc36Qn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QJcsUAAADdAAAADwAAAAAAAAAA&#10;AAAAAAChAgAAZHJzL2Rvd25yZXYueG1sUEsFBgAAAAAEAAQA+QAAAJMDAAAAAA==&#10;" strokecolor="#24211d" strokeweight="0"/>
                  <v:line id="Line 1418" o:spid="_x0000_s2421" style="position:absolute;flip:x;visibility:visible;mso-wrap-style:square" from="5104,5207" to="5115,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aXBcUAAADdAAAADwAAAGRycy9kb3ducmV2LnhtbESP3WoCMRSE7wu+QziCdzXrT0W2RpHC&#10;UkEQtH2Aw+Z0s+3mZNnE7Pr2RhB6OczMN8xmN9hGROp87VjBbJqBIC6drrlS8P1VvK5B+ICssXFM&#10;Cm7kYbcdvWww167nM8VLqESCsM9RgQmhzaX0pSGLfupa4uT9uM5iSLKrpO6wT3DbyHmWraTFmtOC&#10;wZY+DJV/l6tVMOiiOF9/i6Xt4+kzO87jm1lEpSbjYf8OItAQ/sPP9kErWCzXK3i8SU9Ab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aXBcUAAADdAAAADwAAAAAAAAAA&#10;AAAAAAChAgAAZHJzL2Rvd25yZXYueG1sUEsFBgAAAAAEAAQA+QAAAJMDAAAAAA==&#10;" strokecolor="#24211d" strokeweight="0"/>
                  <v:line id="Line 1419" o:spid="_x0000_s2422" style="position:absolute;flip:x;visibility:visible;mso-wrap-style:square" from="5070,5207" to="5081,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oynsUAAADdAAAADwAAAGRycy9kb3ducmV2LnhtbESP3WoCMRSE7wu+QzhC72rWn7ayNYoU&#10;FoVCQdsHOGxON6ubk2UTs+vbm4Lg5TAz3zCrzWAbEanztWMF00kGgrh0uuZKwe9P8bIE4QOyxsYx&#10;KbiSh8169LTCXLueDxSPoRIJwj5HBSaENpfSl4Ys+olriZP35zqLIcmukrrDPsFtI2dZ9iYt1pwW&#10;DLb0aag8Hy9WwaCL4nA5FQvbx+9d9jWLr2YelXoeD9sPEIGG8Ajf23utYL5YvsP/m/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oynsUAAADdAAAADwAAAAAAAAAA&#10;AAAAAAChAgAAZHJzL2Rvd25yZXYueG1sUEsFBgAAAAAEAAQA+QAAAJMDAAAAAA==&#10;" strokecolor="#24211d" strokeweight="0"/>
                  <v:line id="Line 1420" o:spid="_x0000_s2423" style="position:absolute;flip:x;visibility:visible;mso-wrap-style:square" from="5036,5207" to="5048,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Wm7MEAAADdAAAADwAAAGRycy9kb3ducmV2LnhtbERP3WrCMBS+H/gO4Qi7m+n8Q6pRRCgb&#10;DATrHuDQnDV1zUlpYtq9/XIhePnx/e8Oo21FpN43jhW8zzIQxJXTDdcKvq/F2waED8gaW8ek4I88&#10;HPaTlx3m2g18oViGWqQQ9jkqMCF0uZS+MmTRz1xHnLgf11sMCfa11D0OKdy2cp5la2mx4dRgsKOT&#10;oeq3vFsFoy6Ky/1WLO0Qzx/Z1zyuzCIq9Todj1sQgcbwFD/cn1rBYrlJc9Ob9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BabswQAAAN0AAAAPAAAAAAAAAAAAAAAA&#10;AKECAABkcnMvZG93bnJldi54bWxQSwUGAAAAAAQABAD5AAAAjwMAAAAA&#10;" strokecolor="#24211d" strokeweight="0"/>
                  <v:line id="Line 1421" o:spid="_x0000_s2424" style="position:absolute;flip:x;visibility:visible;mso-wrap-style:square" from="5003,5207" to="5014,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kDd8UAAADdAAAADwAAAGRycy9kb3ducmV2LnhtbESP3WoCMRSE7wu+QzhC72rWnxa7NYoU&#10;FoVCQdsHOGxON6ubk2UTs+vbm4Lg5TAz3zCrzWAbEanztWMF00kGgrh0uuZKwe9P8bIE4QOyxsYx&#10;KbiSh8169LTCXLueDxSPoRIJwj5HBSaENpfSl4Ys+olriZP35zqLIcmukrrDPsFtI2dZ9iYt1pwW&#10;DLb0aag8Hy9WwaCL4nA5FQvbx+9d9jWLr2YelXoeD9sPEIGG8Ajf23utYL5YvsP/m/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0kDd8UAAADdAAAADwAAAAAAAAAA&#10;AAAAAAChAgAAZHJzL2Rvd25yZXYueG1sUEsFBgAAAAAEAAQA+QAAAJMDAAAAAA==&#10;" strokecolor="#24211d" strokeweight="0"/>
                  <v:line id="Line 1422" o:spid="_x0000_s2425" style="position:absolute;flip:x;visibility:visible;mso-wrap-style:square" from="4969,5207" to="4980,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o8N8IAAADdAAAADwAAAGRycy9kb3ducmV2LnhtbERP3WrCMBS+F/YO4Qx2p6l/w3VGEaFM&#10;EASdD3BozprO5qQ0Me3efrkQvPz4/tfbwTYiUudrxwqmkwwEcel0zZWC63cxXoHwAVlj45gU/JGH&#10;7eZltMZcu57PFC+hEimEfY4KTAhtLqUvDVn0E9cSJ+7HdRZDgl0ldYd9CreNnGXZu7RYc2ow2NLe&#10;UHm73K2CQRfF+f5bLGwfT1/ZcRaXZh6Vensddp8gAg3hKX64D1rBfPGR9qc36Qn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6o8N8IAAADdAAAADwAAAAAAAAAAAAAA&#10;AAChAgAAZHJzL2Rvd25yZXYueG1sUEsFBgAAAAAEAAQA+QAAAJADAAAAAA==&#10;" strokecolor="#24211d" strokeweight="0"/>
                  <v:line id="Line 1423" o:spid="_x0000_s2426" style="position:absolute;flip:x;visibility:visible;mso-wrap-style:square" from="4935,5207" to="4946,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aZrMUAAADdAAAADwAAAGRycy9kb3ducmV2LnhtbESP22rDMBBE3wv5B7GFvjVyLg2JGyWE&#10;gkkhUMjlAxZrY7m1VsZSZOfvq0Chj8PMnGHW28E2IlLna8cKJuMMBHHpdM2Vgsu5eF2C8AFZY+OY&#10;FNzJw3Yzelpjrl3PR4qnUIkEYZ+jAhNCm0vpS0MW/di1xMm7us5iSLKrpO6wT3DbyGmWLaTFmtOC&#10;wZY+DJU/p5tVMOiiON6+i7nt49c+O0zjm5lFpV6eh907iEBD+A//tT+1gtl8NYHHm/Q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aZrMUAAADdAAAADwAAAAAAAAAA&#10;AAAAAAChAgAAZHJzL2Rvd25yZXYueG1sUEsFBgAAAAAEAAQA+QAAAJMDAAAAAA==&#10;" strokecolor="#24211d" strokeweight="0"/>
                  <v:line id="Line 1424" o:spid="_x0000_s2427" style="position:absolute;flip:x;visibility:visible;mso-wrap-style:square" from="4901,5207" to="4912,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QH28UAAADdAAAADwAAAGRycy9kb3ducmV2LnhtbESPUWvCMBSF3wf7D+EKe5up1YlWo4xB&#10;2UAY6PYDLs216dbclCam3b9fBMHHwznnO5ztfrStiNT7xrGC2TQDQVw53XCt4PurfF6B8AFZY+uY&#10;FPyRh/3u8WGLhXYDHymeQi0ShH2BCkwIXSGlrwxZ9FPXESfv7HqLIcm+lrrHIcFtK/MsW0qLDacF&#10;gx29Gap+TxerYNRlebz8lAs7xM/37JDHFzOPSj1NxtcNiEBjuIdv7Q+tYL5Y53B9k56A3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QH28UAAADdAAAADwAAAAAAAAAA&#10;AAAAAAChAgAAZHJzL2Rvd25yZXYueG1sUEsFBgAAAAAEAAQA+QAAAJMDAAAAAA==&#10;" strokecolor="#24211d" strokeweight="0"/>
                  <v:line id="Line 1425" o:spid="_x0000_s2428" style="position:absolute;flip:x;visibility:visible;mso-wrap-style:square" from="4867,5207" to="4879,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iiQMUAAADdAAAADwAAAGRycy9kb3ducmV2LnhtbESPUWvCMBSF3wf7D+EKe5up1olWo4xB&#10;2UAY6PYDLs216dbclCam3b9fBMHHwznnO5ztfrStiNT7xrGC2TQDQVw53XCt4PurfF6B8AFZY+uY&#10;FPyRh/3u8WGLhXYDHymeQi0ShH2BCkwIXSGlrwxZ9FPXESfv7HqLIcm+lrrHIcFtK+dZtpQWG04L&#10;Bjt6M1T9ni5WwajL8nj5KRd2iJ/v2WEeX0welXqajK8bEIHGcA/f2h9aQb5Y53B9k56A3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3iiQMUAAADdAAAADwAAAAAAAAAA&#10;AAAAAAChAgAAZHJzL2Rvd25yZXYueG1sUEsFBgAAAAAEAAQA+QAAAJMDAAAAAA==&#10;" strokecolor="#24211d" strokeweight="0"/>
                  <v:line id="Line 1426" o:spid="_x0000_s2429" style="position:absolute;flip:x;visibility:visible;mso-wrap-style:square" from="4834,5207" to="4845,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E6NMUAAADdAAAADwAAAGRycy9kb3ducmV2LnhtbESPUWvCMBSF3wf7D+EKe5upWkWrUcag&#10;bDAQdPsBl+badGtuShPT7t8vA8HHwznnO5zdYbStiNT7xrGC2TQDQVw53XCt4OuzfF6D8AFZY+uY&#10;FPySh8P+8WGHhXYDnyieQy0ShH2BCkwIXSGlrwxZ9FPXESfv4nqLIcm+lrrHIcFtK+dZtpIWG04L&#10;Bjt6NVT9nK9WwajL8nT9LnM7xONb9jGPS7OISj1NxpctiEBjuIdv7XetYJFvcvh/k56A3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E6NMUAAADdAAAADwAAAAAAAAAA&#10;AAAAAAChAgAAZHJzL2Rvd25yZXYueG1sUEsFBgAAAAAEAAQA+QAAAJMDAAAAAA==&#10;" strokecolor="#24211d" strokeweight="0"/>
                  <v:line id="Line 1427" o:spid="_x0000_s2430" style="position:absolute;flip:x;visibility:visible;mso-wrap-style:square" from="4800,5207" to="4811,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2fr8UAAADdAAAADwAAAGRycy9kb3ducmV2LnhtbESP3WoCMRSE7wXfIRyhd5qtP0W3RhFh&#10;qVAoaH2Aw+a42XZzsmxidvv2jVDo5TAz3zDb/WAbEanztWMFz7MMBHHpdM2VgutnMV2D8AFZY+OY&#10;FPyQh/1uPNpirl3PZ4qXUIkEYZ+jAhNCm0vpS0MW/cy1xMm7uc5iSLKrpO6wT3DbyHmWvUiLNacF&#10;gy0dDZXfl7tVMOiiON+/iqXt48db9j6PK7OISj1NhsMriEBD+A//tU9awWK5WcHjTXo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2fr8UAAADdAAAADwAAAAAAAAAA&#10;AAAAAAChAgAAZHJzL2Rvd25yZXYueG1sUEsFBgAAAAAEAAQA+QAAAJMDAAAAAA==&#10;" strokecolor="#24211d" strokeweight="0"/>
                  <v:line id="Line 1428" o:spid="_x0000_s2431" style="position:absolute;flip:x;visibility:visible;mso-wrap-style:square" from="4766,5207" to="4777,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8B2MUAAADdAAAADwAAAGRycy9kb3ducmV2LnhtbESP3WoCMRSE7wu+QzhC72rWn0q7NYoU&#10;FoVCQdsHOGxON6ubk2UTs+vbm4Lg5TAz3zCrzWAbEanztWMF00kGgrh0uuZKwe9P8fIGwgdkjY1j&#10;UnAlD5v16GmFuXY9HygeQyUShH2OCkwIbS6lLw1Z9BPXEifvz3UWQ5JdJXWHfYLbRs6ybCkt1pwW&#10;DLb0aag8Hy9WwaCL4nA5FQvbx+9d9jWLr2YelXoeD9sPEIGG8Ajf23utYL54X8L/m/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8B2MUAAADdAAAADwAAAAAAAAAA&#10;AAAAAAChAgAAZHJzL2Rvd25yZXYueG1sUEsFBgAAAAAEAAQA+QAAAJMDAAAAAA==&#10;" strokecolor="#24211d" strokeweight="0"/>
                  <v:line id="Line 1429" o:spid="_x0000_s2432" style="position:absolute;flip:x;visibility:visible;mso-wrap-style:square" from="4732,5207" to="4743,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OkQ8YAAADdAAAADwAAAGRycy9kb3ducmV2LnhtbESP3WoCMRSE7wu+QzhC72rWn9Z2NYoI&#10;i4VCQe0DHDanm9XNybKJ2e3bm0Khl8PMfMOst4NtRKTO144VTCcZCOLS6ZorBV/n4ukVhA/IGhvH&#10;pOCHPGw3o4c15tr1fKR4CpVIEPY5KjAhtLmUvjRk0U9cS5y8b9dZDEl2ldQd9gluGznLshdpsea0&#10;YLClvaHyerpZBYMuiuPtUixsHz8P2ccsPpt5VOpxPOxWIAIN4T/8137XCuaLtyX8vklPQG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DpEPGAAAA3QAAAA8AAAAAAAAA&#10;AAAAAAAAoQIAAGRycy9kb3ducmV2LnhtbFBLBQYAAAAABAAEAPkAAACUAwAAAAA=&#10;" strokecolor="#24211d" strokeweight="0"/>
                  <v:line id="Line 1430" o:spid="_x0000_s2433" style="position:absolute;flip:x;visibility:visible;mso-wrap-style:square" from="4698,5207" to="4710,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wwMcIAAADdAAAADwAAAGRycy9kb3ducmV2LnhtbERP3WrCMBS+F/YO4Qx2p6l/w3VGEaFM&#10;EASdD3BozprO5qQ0Me3efrkQvPz4/tfbwTYiUudrxwqmkwwEcel0zZWC63cxXoHwAVlj45gU/JGH&#10;7eZltMZcu57PFC+hEimEfY4KTAhtLqUvDVn0E9cSJ+7HdRZDgl0ldYd9CreNnGXZu7RYc2ow2NLe&#10;UHm73K2CQRfF+f5bLGwfT1/ZcRaXZh6Vensddp8gAg3hKX64D1rBfPGR5qY36Qn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dwwMcIAAADdAAAADwAAAAAAAAAAAAAA&#10;AAChAgAAZHJzL2Rvd25yZXYueG1sUEsFBgAAAAAEAAQA+QAAAJADAAAAAA==&#10;" strokecolor="#24211d" strokeweight="0"/>
                  <v:line id="Line 1431" o:spid="_x0000_s2434" style="position:absolute;flip:x;visibility:visible;mso-wrap-style:square" from="4665,5207" to="4676,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CVqsUAAADdAAAADwAAAGRycy9kb3ducmV2LnhtbESP3WoCMRSE7wu+QzhC72rWn5a6NYoU&#10;FoVCQdsHOGxON6ubk2UTs+vbm4Lg5TAz3zCrzWAbEanztWMF00kGgrh0uuZKwe9P8fIOwgdkjY1j&#10;UnAlD5v16GmFuXY9HygeQyUShH2OCkwIbS6lLw1Z9BPXEifvz3UWQ5JdJXWHfYLbRs6y7E1arDkt&#10;GGzp01B5Pl6sgkEXxeFyKha2j9+77GsWX808KvU8HrYfIAIN4RG+t/dawXyxXML/m/QE5P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CVqsUAAADdAAAADwAAAAAAAAAA&#10;AAAAAAChAgAAZHJzL2Rvd25yZXYueG1sUEsFBgAAAAAEAAQA+QAAAJMDAAAAAA==&#10;" strokecolor="#24211d" strokeweight="0"/>
                  <v:line id="Line 1432" o:spid="_x0000_s2435" style="position:absolute;flip:x;visibility:visible;mso-wrap-style:square" from="4631,5207" to="4642,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GmLcIAAADdAAAADwAAAGRycy9kb3ducmV2LnhtbERP3WrCMBS+H+wdwhnsbibTKaMaZQzK&#10;BEHw5wEOzVlT15yUJqb17c3FwMuP73+1GV0rEvWh8azhfaJAEFfeNFxrOJ/Kt08QISIbbD2ThhsF&#10;2Kyfn1ZYGD/wgdIx1iKHcChQg42xK6QMlSWHYeI74sz9+t5hzLCvpelxyOGulVOlFtJhw7nBYkff&#10;lqq/49VpGE1ZHq6X8sMNaf+jdtM0t7Ok9evL+LUEEWmMD/G/e2s0zOYq789v8hO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GmLcIAAADdAAAADwAAAAAAAAAAAAAA&#10;AAChAgAAZHJzL2Rvd25yZXYueG1sUEsFBgAAAAAEAAQA+QAAAJADAAAAAA==&#10;" strokecolor="#24211d" strokeweight="0"/>
                  <v:line id="Line 1433" o:spid="_x0000_s2436" style="position:absolute;flip:x;visibility:visible;mso-wrap-style:square" from="4597,5207" to="4608,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0DtsUAAADdAAAADwAAAGRycy9kb3ducmV2LnhtbESPzWrDMBCE74G+g9hCb4mUv1LcKKEU&#10;TAOBQpI+wGJtLbfWyliK7L59FAj0OMzMN8xmN7pWJOpD41nDfKZAEFfeNFxr+DqX0xcQISIbbD2T&#10;hj8KsNs+TDZYGD/wkdIp1iJDOBSowcbYFVKGypLDMPMdcfa+fe8wZtnX0vQ4ZLhr5UKpZ+mw4bxg&#10;saN3S9Xv6eI0jKYsj5efcuWG9PmhDou0tsuk9dPj+PYKItIY/8P39t5oWK7VHG5v8hOQ2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0DtsUAAADdAAAADwAAAAAAAAAA&#10;AAAAAAChAgAAZHJzL2Rvd25yZXYueG1sUEsFBgAAAAAEAAQA+QAAAJMDAAAAAA==&#10;" strokecolor="#24211d" strokeweight="0"/>
                  <v:line id="Line 1434" o:spid="_x0000_s2437" style="position:absolute;flip:x;visibility:visible;mso-wrap-style:square" from="4563,5207" to="4574,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dwcUAAADdAAAADwAAAGRycy9kb3ducmV2LnhtbESPUUvDMBSF3wf+h3AF37bEbhOpy4YI&#10;xcFA2PQHXJprU21uSpOl9d8vg4GPh3POdzib3eQ6kWgIrWcNjwsFgrj2puVGw9dnNX8GESKywc4z&#10;afijALvt3WyDpfEjHymdYiMyhEOJGmyMfSllqC05DAvfE2fv2w8OY5ZDI82AY4a7ThZKPUmHLecF&#10;iz29Wap/T2enYTJVdTz/VCs3po93dSjS2i6T1g/30+sLiEhT/A/f2nujYblWBVzf5Ccgt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dwcUAAADdAAAADwAAAAAAAAAA&#10;AAAAAAChAgAAZHJzL2Rvd25yZXYueG1sUEsFBgAAAAAEAAQA+QAAAJMDAAAAAA==&#10;" strokecolor="#24211d" strokeweight="0"/>
                  <v:line id="Line 1435" o:spid="_x0000_s2438" style="position:absolute;flip:x;visibility:visible;mso-wrap-style:square" from="4529,5207" to="4541,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M4WsUAAADdAAAADwAAAGRycy9kb3ducmV2LnhtbESPUUvDMBSF3wf+h3AF37bEdROpy4YI&#10;xcFA2PQHXJprU21uSpOl9d8vg4GPh3POdzib3eQ6kWgIrWcNjwsFgrj2puVGw9dnNX8GESKywc4z&#10;afijALvt3WyDpfEjHymdYiMyhEOJGmyMfSllqC05DAvfE2fv2w8OY5ZDI82AY4a7Ti6VepIOW84L&#10;Fnt6s1T/ns5Ow2Sq6nj+qVZuTB/v6rBMa1skrR/up9cXEJGm+B++tfdGQ7FWBVzf5Ccgt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M4WsUAAADdAAAADwAAAAAAAAAA&#10;AAAAAAChAgAAZHJzL2Rvd25yZXYueG1sUEsFBgAAAAAEAAQA+QAAAJMDAAAAAA==&#10;" strokecolor="#24211d" strokeweight="0"/>
                  <v:line id="Line 1436" o:spid="_x0000_s2439" style="position:absolute;flip:x;visibility:visible;mso-wrap-style:square" from="4496,5207" to="4507,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qgLsUAAADdAAAADwAAAGRycy9kb3ducmV2LnhtbESPzWrDMBCE74G+g9hCb4nU/JTiRgml&#10;YBoIBJL0ARZra7m1VsZSZOfto0Ihx2FmvmHW29G1IlEfGs8anmcKBHHlTcO1hq9zOX0FESKywdYz&#10;abhSgO3mYbLGwviBj5ROsRYZwqFADTbGrpAyVJYchpnviLP37XuHMcu+lqbHIcNdK+dKvUiHDecF&#10;ix19WKp+TxenYTRlebz8lEs3pMOn2s/Tyi6S1k+P4/sbiEhjvIf/2zujYbFSS/h7k5+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qgLsUAAADdAAAADwAAAAAAAAAA&#10;AAAAAAChAgAAZHJzL2Rvd25yZXYueG1sUEsFBgAAAAAEAAQA+QAAAJMDAAAAAA==&#10;" strokecolor="#24211d" strokeweight="0"/>
                  <v:line id="Line 1437" o:spid="_x0000_s2440" style="position:absolute;flip:x;visibility:visible;mso-wrap-style:square" from="4462,5207" to="4473,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YFtcUAAADdAAAADwAAAGRycy9kb3ducmV2LnhtbESPUUvDMBSF3wX/Q7iCby5xszK6ZUOE&#10;oiAMNvcDLs1dU21uSpOl9d+bwWCPh3POdzjr7eQ6kWgIrWcNzzMFgrj2puVGw/G7elqCCBHZYOeZ&#10;NPxRgO3m/m6NpfEj7ykdYiMyhEOJGmyMfSllqC05DDPfE2fv5AeHMcuhkWbAMcNdJ+dKvUqHLecF&#10;iz29W6p/D2enYTJVtT//VC9uTLsP9TVPhV0krR8fprcViEhTvIWv7U+jYVGoAi5v8hO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YFtcUAAADdAAAADwAAAAAAAAAA&#10;AAAAAAChAgAAZHJzL2Rvd25yZXYueG1sUEsFBgAAAAAEAAQA+QAAAJMDAAAAAA==&#10;" strokecolor="#24211d" strokeweight="0"/>
                  <v:line id="Line 1438" o:spid="_x0000_s2441" style="position:absolute;flip:x;visibility:visible;mso-wrap-style:square" from="4428,5207" to="4439,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SbwsUAAADdAAAADwAAAGRycy9kb3ducmV2LnhtbESPzWrDMBCE74G+g9hCb4nU/FGcKKEU&#10;TAuBQpI+wGJtLCfWyliK7L59VSj0OMzMN8x2P7pWJOpD41nD80yBIK68abjW8HUupy8gQkQ22Hom&#10;Dd8UYL97mGyxMH7gI6VTrEWGcChQg42xK6QMlSWHYeY74uxdfO8wZtnX0vQ4ZLhr5VyptXTYcF6w&#10;2NGbpep2ujsNoynL4/1aLt2QPt/VYZ5WdpG0fnocXzcgIo3xP/zX/jAaFiu1ht83+Qn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SbwsUAAADdAAAADwAAAAAAAAAA&#10;AAAAAAChAgAAZHJzL2Rvd25yZXYueG1sUEsFBgAAAAAEAAQA+QAAAJMDAAAAAA==&#10;" strokecolor="#24211d" strokeweight="0"/>
                  <v:line id="Line 1439" o:spid="_x0000_s2442" style="position:absolute;flip:x;visibility:visible;mso-wrap-style:square" from="4394,5207" to="4405,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g+WcUAAADdAAAADwAAAGRycy9kb3ducmV2LnhtbESP3UoDMRSE74W+QziCdzaxtT9sm5Yi&#10;LAqC0OoDHDanm203J8smza5vbwTBy2FmvmG2+9G1IlEfGs8anqYKBHHlTcO1hq/P8nENIkRkg61n&#10;0vBNAfa7yd0WC+MHPlI6xVpkCIcCNdgYu0LKUFlyGKa+I87e2fcOY5Z9LU2PQ4a7Vs6UWkqHDecF&#10;ix29WKqup5vTMJqyPN4u5bMb0serep+lhZ0nrR/ux8MGRKQx/of/2m9Gw3yhVvD7Jj8Buf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g+WcUAAADdAAAADwAAAAAAAAAA&#10;AAAAAAChAgAAZHJzL2Rvd25yZXYueG1sUEsFBgAAAAAEAAQA+QAAAJMDAAAAAA==&#10;" strokecolor="#24211d" strokeweight="0"/>
                  <v:line id="Line 1440" o:spid="_x0000_s2443" style="position:absolute;flip:x;visibility:visible;mso-wrap-style:square" from="4360,5207" to="4372,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eqK8IAAADdAAAADwAAAGRycy9kb3ducmV2LnhtbERP3WrCMBS+H+wdwhnsbibTKaMaZQzK&#10;BEHw5wEOzVlT15yUJqb17c3FwMuP73+1GV0rEvWh8azhfaJAEFfeNFxrOJ/Kt08QISIbbD2ThhsF&#10;2Kyfn1ZYGD/wgdIx1iKHcChQg42xK6QMlSWHYeI74sz9+t5hzLCvpelxyOGulVOlFtJhw7nBYkff&#10;lqq/49VpGE1ZHq6X8sMNaf+jdtM0t7Ok9evL+LUEEWmMD/G/e2s0zOYqz81v8hOQ6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eqK8IAAADdAAAADwAAAAAAAAAAAAAA&#10;AAChAgAAZHJzL2Rvd25yZXYueG1sUEsFBgAAAAAEAAQA+QAAAJADAAAAAA==&#10;" strokecolor="#24211d" strokeweight="0"/>
                  <v:line id="Line 1441" o:spid="_x0000_s2444" style="position:absolute;flip:x;visibility:visible;mso-wrap-style:square" from="4327,5207" to="4338,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sPsMUAAADdAAAADwAAAGRycy9kb3ducmV2LnhtbESP0WoCMRRE3wv+Q7iFvtWkWkVXo0hh&#10;aaFQ0PYDLpvrZnVzs2xidvv3TaHQx2FmzjDb/ehakagPjWcNT1MFgrjypuFaw9dn+bgCESKywdYz&#10;afimAPvd5G6LhfEDHymdYi0yhEOBGmyMXSFlqCw5DFPfEWfv7HuHMcu+lqbHIcNdK2dKLaXDhvOC&#10;xY5eLFXX081pGE1ZHm+X8tkN6eNVvc/Sws6T1g/342EDItIY/8N/7TejYb5Qa/h9k5+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sPsMUAAADdAAAADwAAAAAAAAAA&#10;AAAAAAChAgAAZHJzL2Rvd25yZXYueG1sUEsFBgAAAAAEAAQA+QAAAJMDAAAAAA==&#10;" strokecolor="#24211d" strokeweight="0"/>
                  <v:line id="Line 1442" o:spid="_x0000_s2445" style="position:absolute;flip:x;visibility:visible;mso-wrap-style:square" from="4293,5207" to="4304,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gw8MEAAADdAAAADwAAAGRycy9kb3ducmV2LnhtbERP3WrCMBS+H/gO4QjezVSdQ6pRRCgK&#10;g4HOBzg0x6banJQmpvXtl4vBLj++/81usI2I1PnasYLZNANBXDpdc6Xg+lO8r0D4gKyxcUwKXuRh&#10;tx29bTDXruczxUuoRAphn6MCE0KbS+lLQxb91LXEibu5zmJIsKuk7rBP4baR8yz7lBZrTg0GWzoY&#10;Kh+Xp1Uw6KI4P+/Fh+3j9zH7mselWUSlJuNhvwYRaAj/4j/3SStYLGdpf3qTn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mDDwwQAAAN0AAAAPAAAAAAAAAAAAAAAA&#10;AKECAABkcnMvZG93bnJldi54bWxQSwUGAAAAAAQABAD5AAAAjwMAAAAA&#10;" strokecolor="#24211d" strokeweight="0"/>
                  <v:line id="Line 1443" o:spid="_x0000_s2446" style="position:absolute;flip:x;visibility:visible;mso-wrap-style:square" from="4259,5207" to="4270,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SVa8UAAADdAAAADwAAAGRycy9kb3ducmV2LnhtbESPUWvCMBSF34X9h3CFvWlanUOqUcag&#10;bDAYqPsBl+baVJub0sS0+/eLIOzxcM75Dme7H20rIvW+cawgn2cgiCunG64V/JzK2RqED8gaW8ek&#10;4Jc87HdPky0W2g18oHgMtUgQ9gUqMCF0hZS+MmTRz11HnLyz6y2GJPta6h6HBLetXGTZq7TYcFow&#10;2NG7oep6vFkFoy7Lw+1Svtghfn9kX4u4Msuo1PN0fNuACDSG//Cj/akVLFd5Dvc36Qn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SVa8UAAADdAAAADwAAAAAAAAAA&#10;AAAAAAChAgAAZHJzL2Rvd25yZXYueG1sUEsFBgAAAAAEAAQA+QAAAJMDAAAAAA==&#10;" strokecolor="#24211d" strokeweight="0"/>
                  <v:line id="Line 1444" o:spid="_x0000_s2447" style="position:absolute;flip:x;visibility:visible;mso-wrap-style:square" from="4225,5207" to="4236,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YLHMUAAADdAAAADwAAAGRycy9kb3ducmV2LnhtbESPUWvCMBSF34X9h3CFvWlqnUOqUcag&#10;bDAYqPsBl+baVJub0sS0+/eLIOzxcM75Dme7H20rIvW+caxgMc9AEFdON1wr+DmVszUIH5A1to5J&#10;wS952O+eJlsstBv4QPEYapEg7AtUYELoCil9Zciin7uOOHln11sMSfa11D0OCW5bmWfZq7TYcFow&#10;2NG7oep6vFkFoy7Lw+1Svtghfn9kX3lcmWVU6nk6vm1ABBrDf/jR/tQKlqtFDvc36Qn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YLHMUAAADdAAAADwAAAAAAAAAA&#10;AAAAAAChAgAAZHJzL2Rvd25yZXYueG1sUEsFBgAAAAAEAAQA+QAAAJMDAAAAAA==&#10;" strokecolor="#24211d" strokeweight="0"/>
                  <v:line id="Line 1445" o:spid="_x0000_s2448" style="position:absolute;flip:x;visibility:visible;mso-wrap-style:square" from="4191,5207" to="4203,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uh8UAAADdAAAADwAAAGRycy9kb3ducmV2LnhtbESPUWvCMBSF34X9h3CFvWmqnUOqUcag&#10;bDAYqPsBl+baVJub0sS0+/eLIOzxcM75Dme7H20rIvW+caxgMc9AEFdON1wr+DmVszUIH5A1to5J&#10;wS952O+eJlsstBv4QPEYapEg7AtUYELoCil9Zciin7uOOHln11sMSfa11D0OCW5bucyyV2mx4bRg&#10;sKN3Q9X1eLMKRl2Wh9ulfLFD/P7IvpZxZfKo1PN0fNuACDSG//Cj/akV5KtFDvc36Qn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quh8UAAADdAAAADwAAAAAAAAAA&#10;AAAAAAChAgAAZHJzL2Rvd25yZXYueG1sUEsFBgAAAAAEAAQA+QAAAJMDAAAAAA==&#10;" strokecolor="#24211d" strokeweight="0"/>
                  <v:line id="Line 1446" o:spid="_x0000_s2449" style="position:absolute;flip:x;visibility:visible;mso-wrap-style:square" from="4158,5207" to="4169,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M288UAAADdAAAADwAAAGRycy9kb3ducmV2LnhtbESP3WoCMRSE74W+QzgF7zTrX5HVKCIs&#10;CoWC1gc4bI6bbTcnyyZm17dvCoVeDjPzDbPdD7YRkTpfO1Ywm2YgiEuna64U3D6LyRqED8gaG8ek&#10;4Eke9ruX0RZz7Xq+ULyGSiQI+xwVmBDaXEpfGrLop64lTt7ddRZDkl0ldYd9gttGzrPsTVqsOS0Y&#10;bOloqPy+PqyCQRfF5fFVLG0fP07Z+zyuzCIqNX4dDhsQgYbwH/5rn7WCxWq2hN836Qn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M288UAAADdAAAADwAAAAAAAAAA&#10;AAAAAAChAgAAZHJzL2Rvd25yZXYueG1sUEsFBgAAAAAEAAQA+QAAAJMDAAAAAA==&#10;" strokecolor="#24211d" strokeweight="0"/>
                  <v:line id="Line 1447" o:spid="_x0000_s2450" style="position:absolute;flip:x;visibility:visible;mso-wrap-style:square" from="4124,5207" to="4135,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TaMUAAADdAAAADwAAAGRycy9kb3ducmV2LnhtbESPUWvCMBSF3wf7D+EKe5upug6pRhmD&#10;ssFAUPcDLs21qTY3pYlp9+8XQfDxcM75Dme9HW0rIvW+caxgNs1AEFdON1wr+D2Wr0sQPiBrbB2T&#10;gj/ysN08P62x0G7gPcVDqEWCsC9QgQmhK6T0lSGLfuo64uSdXG8xJNnXUvc4JLht5TzL3qXFhtOC&#10;wY4+DVWXw9UqGHVZ7q/n8s0OcfeV/cxjbhZRqZfJ+LECEWgMj/C9/a0VLPJZDrc36Qn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TaMUAAADdAAAADwAAAAAAAAAA&#10;AAAAAAChAgAAZHJzL2Rvd25yZXYueG1sUEsFBgAAAAAEAAQA+QAAAJMDAAAAAA==&#10;" strokecolor="#24211d" strokeweight="0"/>
                  <v:line id="Line 1448" o:spid="_x0000_s2451" style="position:absolute;flip:x;visibility:visible;mso-wrap-style:square" from="4090,5207" to="4101,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0NH8UAAADdAAAADwAAAGRycy9kb3ducmV2LnhtbESP3WoCMRSE7wt9h3AK3tWsWkVWoxRh&#10;USgU/HmAw+a4Wbs5WTYxu769KRR6OczMN8x6O9hGROp87VjBZJyBIC6drrlScDkX70sQPiBrbByT&#10;ggd52G5eX9aYa9fzkeIpVCJB2OeowITQ5lL60pBFP3YtcfKurrMYkuwqqTvsE9w2cpplC2mx5rRg&#10;sKWdofLndLcKBl0Ux/ut+LB9/N5nX9M4N7Oo1Oht+FyBCDSE//Bf+6AVzOaTBfy+S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0NH8UAAADdAAAADwAAAAAAAAAA&#10;AAAAAAChAgAAZHJzL2Rvd25yZXYueG1sUEsFBgAAAAAEAAQA+QAAAJMDAAAAAA==&#10;" strokecolor="#24211d" strokeweight="0"/>
                  <v:line id="Line 1449" o:spid="_x0000_s2452" style="position:absolute;flip:x;visibility:visible;mso-wrap-style:square" from="4056,5207" to="4067,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GohMQAAADdAAAADwAAAGRycy9kb3ducmV2LnhtbESP22rDMBBE3wv5B7GFvjVy7sGNEkLB&#10;pFAo5PIBi7Wx3ForYymy8/dVoNDHYWbOMJvdYBsRqfO1YwWTcQaCuHS65krB5Vy8rkH4gKyxcUwK&#10;7uRhtx09bTDXrucjxVOoRIKwz1GBCaHNpfSlIYt+7Fri5F1dZzEk2VVSd9gnuG3kNMuW0mLNacFg&#10;S++Gyp/TzSoYdFEcb9/F3Pbx65B9TuPCzKJSL8/D/g1EoCH8h//aH1rBbDFZweNNeg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caiExAAAAN0AAAAPAAAAAAAAAAAA&#10;AAAAAKECAABkcnMvZG93bnJldi54bWxQSwUGAAAAAAQABAD5AAAAkgMAAAAA&#10;" strokecolor="#24211d" strokeweight="0"/>
                  <v:line id="Line 1450" o:spid="_x0000_s2453" style="position:absolute;flip:x;visibility:visible;mso-wrap-style:square" from="4022,5207" to="4034,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489sEAAADdAAAADwAAAGRycy9kb3ducmV2LnhtbERP3WrCMBS+H/gO4QjezVSdQ6pRRCgK&#10;g4HOBzg0x6banJQmpvXtl4vBLj++/81usI2I1PnasYLZNANBXDpdc6Xg+lO8r0D4gKyxcUwKXuRh&#10;tx29bTDXruczxUuoRAphn6MCE0KbS+lLQxb91LXEibu5zmJIsKuk7rBP4baR8yz7lBZrTg0GWzoY&#10;Kh+Xp1Uw6KI4P+/Fh+3j9zH7mselWUSlJuNhvwYRaAj/4j/3SStYLGdpbnqTn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7jz2wQAAAN0AAAAPAAAAAAAAAAAAAAAA&#10;AKECAABkcnMvZG93bnJldi54bWxQSwUGAAAAAAQABAD5AAAAjwMAAAAA&#10;" strokecolor="#24211d" strokeweight="0"/>
                  <v:line id="Line 1451" o:spid="_x0000_s2454" style="position:absolute;flip:x;visibility:visible;mso-wrap-style:square" from="3989,5207" to="4000,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KZbcUAAADdAAAADwAAAGRycy9kb3ducmV2LnhtbESP22rDMBBE3wv5B7GFvjVyriRulBAK&#10;JoVCIZcPWKyN5dZaGUuRnb+vAoU+DjNzhtnsBtuISJ2vHSuYjDMQxKXTNVcKLufidQXCB2SNjWNS&#10;cCcPu+3oaYO5dj0fKZ5CJRKEfY4KTAhtLqUvDVn0Y9cSJ+/qOoshya6SusM+wW0jp1m2lBZrTgsG&#10;W3o3VP6cblbBoIviePsu5raPX4fscxoXZhaVenke9m8gAg3hP/zX/tAKZovJGh5v0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KZbcUAAADdAAAADwAAAAAAAAAA&#10;AAAAAAChAgAAZHJzL2Rvd25yZXYueG1sUEsFBgAAAAAEAAQA+QAAAJMDAAAAAA==&#10;" strokecolor="#24211d" strokeweight="0"/>
                  <v:line id="Line 1452" o:spid="_x0000_s2455" style="position:absolute;flip:x;visibility:visible;mso-wrap-style:square" from="3955,5207" to="3966,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T6TcIAAADdAAAADwAAAGRycy9kb3ducmV2LnhtbERPyWrDMBC9F/oPYgq9NXKdheBECSFg&#10;WigEsnzAYE0sp9bIWIrs/n11COT4ePt6O9pWROp941jB5yQDQVw53XCt4HIuP5YgfEDW2DomBX/k&#10;Ybt5fVljod3AR4qnUIsUwr5ABSaErpDSV4Ys+onriBN3db3FkGBfS93jkMJtK/MsW0iLDacGgx3t&#10;DVW/p7tVMOqyPN5v5cwO8fCV/eRxbqZRqfe3cbcCEWgMT/HD/a0VTOd52p/epCc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vT6TcIAAADdAAAADwAAAAAAAAAAAAAA&#10;AAChAgAAZHJzL2Rvd25yZXYueG1sUEsFBgAAAAAEAAQA+QAAAJADAAAAAA==&#10;" strokecolor="#24211d" strokeweight="0"/>
                  <v:line id="Line 1453" o:spid="_x0000_s2456" style="position:absolute;flip:x;visibility:visible;mso-wrap-style:square" from="3921,5207" to="3932,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hf1sUAAADdAAAADwAAAGRycy9kb3ducmV2LnhtbESPUWvCMBSF34X9h3CFvWlqnUOqUcag&#10;bDAYqPsBl+baVJub0sS0+/eLIOzxcM75Dme7H20rIvW+caxgMc9AEFdON1wr+DmVszUIH5A1to5J&#10;wS952O+eJlsstBv4QPEYapEg7AtUYELoCil9Zciin7uOOHln11sMSfa11D0OCW5bmWfZq7TYcFow&#10;2NG7oep6vFkFoy7Lw+1Svtghfn9kX3lcmWVU6nk6vm1ABBrDf/jR/tQKlqt8Afc36Qn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hf1sUAAADdAAAADwAAAAAAAAAA&#10;AAAAAAChAgAAZHJzL2Rvd25yZXYueG1sUEsFBgAAAAAEAAQA+QAAAJMDAAAAAA==&#10;" strokecolor="#24211d" strokeweight="0"/>
                  <v:line id="Line 1454" o:spid="_x0000_s2457" style="position:absolute;flip:x;visibility:visible;mso-wrap-style:square" from="3887,5207" to="3898,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rBocUAAADdAAAADwAAAGRycy9kb3ducmV2LnhtbESPUWvCMBSF3wf+h3AHvs10dcrojCJC&#10;cTAQrPsBl+au6dbclCam9d8vg4GPh3POdzib3WQ7EWnwrWMFz4sMBHHtdMuNgs9L+fQKwgdkjZ1j&#10;UnAjD7vt7GGDhXYjnylWoREJwr5ABSaEvpDS14Ys+oXriZP35QaLIcmhkXrAMcFtJ/MsW0uLLacF&#10;gz0dDNU/1dUqmHRZnq/f5Ysd4+mYfeRxZZZRqfnjtH8DEWgK9/B/+10rWK7yHP7ep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rBocUAAADdAAAADwAAAAAAAAAA&#10;AAAAAAChAgAAZHJzL2Rvd25yZXYueG1sUEsFBgAAAAAEAAQA+QAAAJMDAAAAAA==&#10;" strokecolor="#24211d" strokeweight="0"/>
                  <v:line id="Line 1455" o:spid="_x0000_s2458" style="position:absolute;flip:x;visibility:visible;mso-wrap-style:square" from="3853,5207" to="3865,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ZkOsUAAADdAAAADwAAAGRycy9kb3ducmV2LnhtbESPUWvCMBSF3wf+h3AF32ZqO8eoRpFB&#10;mTAY6PYDLs216dbclCam9d+bwWCPh3POdzjb/WQ7EWnwrWMFq2UGgrh2uuVGwddn9fgCwgdkjZ1j&#10;UnAjD/vd7GGLpXYjnyieQyMShH2JCkwIfSmlrw1Z9EvXEyfv4gaLIcmhkXrAMcFtJ/Mse5YWW04L&#10;Bnt6NVT/nK9WwaSr6nT9rp7sGD/esvc8rk0RlVrMp8MGRKAp/If/2ketoFjnBfy+SU9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ZkOsUAAADdAAAADwAAAAAAAAAA&#10;AAAAAAChAgAAZHJzL2Rvd25yZXYueG1sUEsFBgAAAAAEAAQA+QAAAJMDAAAAAA==&#10;" strokecolor="#24211d" strokeweight="0"/>
                  <v:line id="Line 1456" o:spid="_x0000_s2459" style="position:absolute;flip:x;visibility:visible;mso-wrap-style:square" from="3820,5207" to="3831,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8TsUAAADdAAAADwAAAGRycy9kb3ducmV2LnhtbESP22rDMBBE3wv9B7GFvjVynQvFiRJK&#10;wTRQCOTyAYu1tZxaK2MpsvP3VSCQx2FmzjCrzWhbEan3jWMF75MMBHHldMO1gtOxfPsA4QOyxtYx&#10;KbiSh836+WmFhXYD7ykeQi0ShH2BCkwIXSGlrwxZ9BPXESfv1/UWQ5J9LXWPQ4LbVuZZtpAWG04L&#10;Bjv6MlT9HS5WwajLcn85lzM7xN139pPHuZlGpV5fxs8liEBjeITv7a1WMJ3nM7i9S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c/8TsUAAADdAAAADwAAAAAAAAAA&#10;AAAAAAChAgAAZHJzL2Rvd25yZXYueG1sUEsFBgAAAAAEAAQA+QAAAJMDAAAAAA==&#10;" strokecolor="#24211d" strokeweight="0"/>
                  <v:line id="Line 1457" o:spid="_x0000_s2460" style="position:absolute;flip:x;visibility:visible;mso-wrap-style:square" from="3786,5207" to="3797,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NZ1cUAAADdAAAADwAAAGRycy9kb3ducmV2LnhtbESPUWvCMBSF3wf+h3AF32ZqXceoRpFB&#10;mTAY6PYDLs216dbclCam9d+bwWCPh3POdzjb/WQ7EWnwrWMFq2UGgrh2uuVGwddn9fgCwgdkjZ1j&#10;UnAjD/vd7GGLpXYjnyieQyMShH2JCkwIfSmlrw1Z9EvXEyfv4gaLIcmhkXrAMcFtJ/Mse5YWW04L&#10;Bnt6NVT/nK9WwaSr6nT9rp7sGD/esvc8FmYdlVrMp8MGRKAp/If/2ketYF3kBfy+SU9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oNZ1cUAAADdAAAADwAAAAAAAAAA&#10;AAAAAAChAgAAZHJzL2Rvd25yZXYueG1sUEsFBgAAAAAEAAQA+QAAAJMDAAAAAA==&#10;" strokecolor="#24211d" strokeweight="0"/>
                  <v:line id="Line 1458" o:spid="_x0000_s2461" style="position:absolute;flip:x;visibility:visible;mso-wrap-style:square" from="3752,5207" to="3763,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HHosUAAADdAAAADwAAAGRycy9kb3ducmV2LnhtbESPzWrDMBCE74W8g9hAb40cpwnBiRJC&#10;wbRQKOTnARZrYzmxVsZSZPftq0Khx2FmvmG2+9G2IlLvG8cK5rMMBHHldMO1gsu5fFmD8AFZY+uY&#10;FHyTh/1u8rTFQruBjxRPoRYJwr5ABSaErpDSV4Ys+pnriJN3db3FkGRfS93jkOC2lXmWraTFhtOC&#10;wY7eDFX308MqGHVZHh+38tUO8es9+8zj0iyiUs/T8bABEWgM/+G/9odWsFjmK/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HHosUAAADdAAAADwAAAAAAAAAA&#10;AAAAAAChAgAAZHJzL2Rvd25yZXYueG1sUEsFBgAAAAAEAAQA+QAAAJMDAAAAAA==&#10;" strokecolor="#24211d" strokeweight="0"/>
                  <v:line id="Line 1459" o:spid="_x0000_s2462" style="position:absolute;flip:x;visibility:visible;mso-wrap-style:square" from="3718,5207" to="3729,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1iOcUAAADdAAAADwAAAGRycy9kb3ducmV2LnhtbESPzWrDMBCE74W+g9hAb40c5xcnSigF&#10;00KgkLQPsFgby621MpYiu29fBQI9DjPzDbM7jLYVkXrfOFYwm2YgiCunG64VfH2WzxsQPiBrbB2T&#10;gl/ycNg/Puyw0G7gE8VzqEWCsC9QgQmhK6T0lSGLfuo64uRdXG8xJNnXUvc4JLhtZZ5lK2mx4bRg&#10;sKNXQ9XP+WoVjLosT9fvcmGH+PGWHfO4NPOo1NNkfNmCCDSG//C9/a4VzJf5Gm5v0hO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1iOcUAAADdAAAADwAAAAAAAAAA&#10;AAAAAAChAgAAZHJzL2Rvd25yZXYueG1sUEsFBgAAAAAEAAQA+QAAAJMDAAAAAA==&#10;" strokecolor="#24211d" strokeweight="0"/>
                  <v:line id="Line 1460" o:spid="_x0000_s2463" style="position:absolute;flip:x;visibility:visible;mso-wrap-style:square" from="3684,5207" to="3696,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L2S8IAAADdAAAADwAAAGRycy9kb3ducmV2LnhtbERPyWrDMBC9F/oPYgq9NXKdheBECSFg&#10;WigEsnzAYE0sp9bIWIrs/n11COT4ePt6O9pWROp941jB5yQDQVw53XCt4HIuP5YgfEDW2DomBX/k&#10;Ybt5fVljod3AR4qnUIsUwr5ABSaErpDSV4Ys+onriBN3db3FkGBfS93jkMJtK/MsW0iLDacGgx3t&#10;DVW/p7tVMOqyPN5v5cwO8fCV/eRxbqZRqfe3cbcCEWgMT/HD/a0VTOd5mpvepCc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IL2S8IAAADdAAAADwAAAAAAAAAAAAAA&#10;AAChAgAAZHJzL2Rvd25yZXYueG1sUEsFBgAAAAAEAAQA+QAAAJADAAAAAA==&#10;" strokecolor="#24211d" strokeweight="0"/>
                  <v:line id="Line 1461" o:spid="_x0000_s2464" style="position:absolute;flip:x;visibility:visible;mso-wrap-style:square" from="3651,5207" to="3662,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5T0MUAAADdAAAADwAAAGRycy9kb3ducmV2LnhtbESPzWrDMBCE74W+g9hAb40c54fEiRJK&#10;wbQQKCTtAyzWxnJrrYylyO7bV4FAj8PMfMPsDqNtRaTeN44VzKYZCOLK6YZrBV+f5fMahA/IGlvH&#10;pOCXPBz2jw87LLQb+ETxHGqRIOwLVGBC6AopfWXIop+6jjh5F9dbDEn2tdQ9DgluW5ln2UpabDgt&#10;GOzo1VD1c75aBaMuy9P1u1zYIX68Zcc8Ls08KvU0GV+2IAKN4T98b79rBfNlvoHbm/QE5P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85T0MUAAADdAAAADwAAAAAAAAAA&#10;AAAAAAChAgAAZHJzL2Rvd25yZXYueG1sUEsFBgAAAAAEAAQA+QAAAJMDAAAAAA==&#10;" strokecolor="#24211d" strokeweight="0"/>
                  <v:line id="Line 1462" o:spid="_x0000_s2465" style="position:absolute;flip:x;visibility:visible;mso-wrap-style:square" from="3617,5207" to="3628,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1skMIAAADdAAAADwAAAGRycy9kb3ducmV2LnhtbERP3WrCMBS+F/YO4Qx2p+msyuiMIkLZ&#10;QBD8eYBDc9Z0a05KE9Pu7c2F4OXH97/ejrYVkXrfOFbwPstAEFdON1wruF7K6QcIH5A1to5JwT95&#10;2G5eJmsstBv4RPEcapFC2BeowITQFVL6ypBFP3MdceJ+XG8xJNjXUvc4pHDbynmWraTFhlODwY72&#10;hqq/880qGHVZnm6/5cIO8fiVHeZxafKo1NvruPsEEWgMT/HD/a0V5Ms87U9v0hO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1skMIAAADdAAAADwAAAAAAAAAAAAAA&#10;AAChAgAAZHJzL2Rvd25yZXYueG1sUEsFBgAAAAAEAAQA+QAAAJADAAAAAA==&#10;" strokecolor="#24211d" strokeweight="0"/>
                  <v:line id="Line 1463" o:spid="_x0000_s2466" style="position:absolute;flip:x;visibility:visible;mso-wrap-style:square" from="3583,5207" to="3594,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HJC8UAAADdAAAADwAAAGRycy9kb3ducmV2LnhtbESPUWvCMBSF34X9h3CFvWmqnUOqUcag&#10;bDAYqPsBl+baVJub0sS0+/eLIOzxcM75Dme7H20rIvW+caxgMc9AEFdON1wr+DmVszUIH5A1to5J&#10;wS952O+eJlsstBv4QPEYapEg7AtUYELoCil9Zciin7uOOHln11sMSfa11D0OCW5bucyyV2mx4bRg&#10;sKN3Q9X1eLMKRl2Wh9ulfLFD/P7IvpZxZfKo1PN0fNuACDSG//Cj/akV5Kt8Afc36QnI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HJC8UAAADdAAAADwAAAAAAAAAA&#10;AAAAAAChAgAAZHJzL2Rvd25yZXYueG1sUEsFBgAAAAAEAAQA+QAAAJMDAAAAAA==&#10;" strokecolor="#24211d" strokeweight="0"/>
                  <v:line id="Line 1464" o:spid="_x0000_s2467" style="position:absolute;flip:x;visibility:visible;mso-wrap-style:square" from="3549,5207" to="3560,5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NXfMUAAADdAAAADwAAAGRycy9kb3ducmV2LnhtbESPUWvCMBSF3wf+h3AF32ZqO8eoRpFB&#10;mTAY6PYDLs216dbclCam9d+bwWCPh3POdzjb/WQ7EWnwrWMFq2UGgrh2uuVGwddn9fgCwgdkjZ1j&#10;UnAjD/vd7GGLpXYjnyieQyMShH2JCkwIfSmlrw1Z9EvXEyfv4gaLIcmhkXrAMcFtJ/Mse5YWW04L&#10;Bnt6NVT/nK9WwaSr6nT9rp7sGD/esvc8rk0RlVrMp8MGRKAp/If/2ketoFgXOfy+SU9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NXfMUAAADdAAAADwAAAAAAAAAA&#10;AAAAAAChAgAAZHJzL2Rvd25yZXYueG1sUEsFBgAAAAAEAAQA+QAAAJMDAAAAAA==&#10;" strokecolor="#24211d" strokeweight="0"/>
                </v:group>
                <v:line id="Line 1466" o:spid="_x0000_s2468" style="position:absolute;flip:x;visibility:visible;mso-wrap-style:square" from="22320,33064" to="22396,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58UAAADdAAAADwAAAGRycy9kb3ducmV2LnhtbESPUWvCMBSF3wf+h3AHvs10dsrojCJC&#10;cTAQrPsBl+au6dbclCam9d8vg4GPh3POdzib3WQ7EWnwrWMFz4sMBHHtdMuNgs9L+fQKwgdkjZ1j&#10;UnAjD7vt7GGDhXYjnylWoREJwr5ABSaEvpDS14Ys+oXriZP35QaLIcmhkXrAMcFtJ5dZtpYWW04L&#10;Bns6GKp/qqtVMOmyPF+/yxc7xtMx+1jGlcmjUvPHaf8GItAU7uH/9rtWkK/yHP7ep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58UAAADdAAAADwAAAAAAAAAA&#10;AAAAAAChAgAAZHJzL2Rvd25yZXYueG1sUEsFBgAAAAAEAAQA+QAAAJMDAAAAAA==&#10;" strokecolor="#24211d" strokeweight="0"/>
                <v:line id="Line 1467" o:spid="_x0000_s2469" style="position:absolute;flip:x;visibility:visible;mso-wrap-style:square" from="22110,33064" to="22180,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Zqk8UAAADdAAAADwAAAGRycy9kb3ducmV2LnhtbESPUWvCMBSF3wf7D+EO9jZTrQ6pRhmD&#10;ssFAUPcDLs21qTY3pYlp9+8XQfDxcM75Dme9HW0rIvW+caxgOslAEFdON1wr+D2Wb0sQPiBrbB2T&#10;gj/ysN08P62x0G7gPcVDqEWCsC9QgQmhK6T0lSGLfuI64uSdXG8xJNnXUvc4JLht5SzL3qXFhtOC&#10;wY4+DVWXw9UqGHVZ7q/ncm6HuPvKfmZxYfKo1OvL+LECEWgMj/C9/a0V5It8Drc36Qn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Zqk8UAAADdAAAADwAAAAAAAAAA&#10;AAAAAAChAgAAZHJzL2Rvd25yZXYueG1sUEsFBgAAAAAEAAQA+QAAAJMDAAAAAA==&#10;" strokecolor="#24211d" strokeweight="0"/>
                <v:line id="Line 1468" o:spid="_x0000_s2470" style="position:absolute;flip:x;visibility:visible;mso-wrap-style:square" from="21894,33064" to="21964,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rPCMUAAADdAAAADwAAAGRycy9kb3ducmV2LnhtbESPUWvCMBSF3wf+h3AF32aqXWVUo8ig&#10;bDAYqPsBl+badGtuShPT+u+XwWCPh3POdzi7w2Q7EWnwrWMFq2UGgrh2uuVGweelenwG4QOyxs4x&#10;KbiTh8N+9rDDUruRTxTPoREJwr5EBSaEvpTS14Ys+qXriZN3dYPFkOTQSD3gmOC2k+ss20iLLacF&#10;gz29GKq/zzerYNJVdbp9VU92jB+v2fs6FiaPSi3m03ELItAU/sN/7TetIC/yAn7fpCc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rPCMUAAADdAAAADwAAAAAAAAAA&#10;AAAAAAChAgAAZHJzL2Rvd25yZXYueG1sUEsFBgAAAAAEAAQA+QAAAJMDAAAAAA==&#10;" strokecolor="#24211d" strokeweight="0"/>
                <v:line id="Line 1469" o:spid="_x0000_s2471" style="position:absolute;flip:x;visibility:visible;mso-wrap-style:square" from="21678,33064" to="21748,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hRf8UAAADdAAAADwAAAGRycy9kb3ducmV2LnhtbESPzWrDMBCE74W8g9hAb42cuAnBiRJC&#10;wbRQKOTnARZrYzmxVsZSZPftq0Khx2FmvmG2+9G2IlLvG8cK5rMMBHHldMO1gsu5fFmD8AFZY+uY&#10;FHyTh/1u8rTFQruBjxRPoRYJwr5ABSaErpDSV4Ys+pnriJN3db3FkGRfS93jkOC2lYssW0mLDacF&#10;gx29Garup4dVMOqyPD5u5asd4td79rmIS5NHpZ6n42EDItAY/sN/7Q+tIF/mK/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hRf8UAAADdAAAADwAAAAAAAAAA&#10;AAAAAAChAgAAZHJzL2Rvd25yZXYueG1sUEsFBgAAAAAEAAQA+QAAAJMDAAAAAA==&#10;" strokecolor="#24211d" strokeweight="0"/>
                <v:line id="Line 1470" o:spid="_x0000_s2472" style="position:absolute;flip:x;visibility:visible;mso-wrap-style:square" from="21463,33064" to="21532,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05MUAAADdAAAADwAAAGRycy9kb3ducmV2LnhtbESPzWrDMBCE74W+g9hAb42cOH84UUIp&#10;mBYChaR9gMXaWG6tlbEU2X37KhDocZiZb5jdYbStiNT7xrGC2TQDQVw53XCt4OuzfN6A8AFZY+uY&#10;FPySh8P+8WGHhXYDnyieQy0ShH2BCkwIXSGlrwxZ9FPXESfv4nqLIcm+lrrHIcFtK+dZtpIWG04L&#10;Bjt6NVT9nK9WwajL8nT9Lhd2iB9v2XEelyaPSj1NxpctiEBj+A/f2+9aQb7M13B7k56A3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T05MUAAADdAAAADwAAAAAAAAAA&#10;AAAAAAChAgAAZHJzL2Rvd25yZXYueG1sUEsFBgAAAAAEAAQA+QAAAJMDAAAAAA==&#10;" strokecolor="#24211d" strokeweight="0"/>
                <v:line id="Line 1471" o:spid="_x0000_s2473" style="position:absolute;flip:x;visibility:visible;mso-wrap-style:square" from="21247,33064" to="21323,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tglsIAAADdAAAADwAAAGRycy9kb3ducmV2LnhtbERP3WrCMBS+F/YO4Qx2p+msyuiMIkLZ&#10;QBD8eYBDc9Z0a05KE9Pu7c2F4OXH97/ejrYVkXrfOFbwPstAEFdON1wruF7K6QcIH5A1to5JwT95&#10;2G5eJmsstBv4RPEcapFC2BeowITQFVL6ypBFP3MdceJ+XG8xJNjXUvc4pHDbynmWraTFhlODwY72&#10;hqq/880qGHVZnm6/5cIO8fiVHeZxafKo1NvruPsEEWgMT/HD/a0V5Ms8zU1v0hO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tglsIAAADdAAAADwAAAAAAAAAAAAAA&#10;AAChAgAAZHJzL2Rvd25yZXYueG1sUEsFBgAAAAAEAAQA+QAAAJADAAAAAA==&#10;" strokecolor="#24211d" strokeweight="0"/>
                <v:line id="Line 1472" o:spid="_x0000_s2474" style="position:absolute;flip:x;visibility:visible;mso-wrap-style:square" from="21037,33064" to="21107,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fFDcUAAADdAAAADwAAAGRycy9kb3ducmV2LnhtbESPUWvCMBSF3wf7D+EKe5upVkWrUcag&#10;bCAMdPsBl+badGtuShPT7t8vgrDHwznnO5zdYbStiNT7xrGC2TQDQVw53XCt4OuzfF6D8AFZY+uY&#10;FPySh8P+8WGHhXYDnyieQy0ShH2BCkwIXSGlrwxZ9FPXESfv4nqLIcm+lrrHIcFtK+dZtpIWG04L&#10;Bjt6NVT9nK9WwajL8nT9Lhd2iB9v2XEelyaPSj1NxpctiEBj+A/f2+9aQb7MN3B7k56A3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fFDcUAAADdAAAADwAAAAAAAAAA&#10;AAAAAAChAgAAZHJzL2Rvd25yZXYueG1sUEsFBgAAAAAEAAQA+QAAAJMDAAAAAA==&#10;" strokecolor="#24211d" strokeweight="0"/>
                <v:line id="Line 1473" o:spid="_x0000_s2475" style="position:absolute;flip:x;visibility:visible;mso-wrap-style:square" from="20821,33064" to="20891,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sf7cEAAADdAAAADwAAAGRycy9kb3ducmV2LnhtbERP3WrCMBS+H/gO4QjezdS/IdUoMigT&#10;BgOdD3Bojk21OSlNTOvbm4vBLj++/+1+sI2I1PnasYLZNANBXDpdc6Xg8lu8r0H4gKyxcUwKnuRh&#10;vxu9bTHXrucTxXOoRAphn6MCE0KbS+lLQxb91LXEibu6zmJIsKuk7rBP4baR8yz7kBZrTg0GW/o0&#10;VN7PD6tg0EVxetyKpe3jz1f2PY8rs4hKTcbDYQMi0BD+xX/uo1awWC3T/vQmPQG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Kx/twQAAAN0AAAAPAAAAAAAAAAAAAAAA&#10;AKECAABkcnMvZG93bnJldi54bWxQSwUGAAAAAAQABAD5AAAAjwMAAAAA&#10;" strokecolor="#24211d" strokeweight="0"/>
                <v:line id="Line 1474" o:spid="_x0000_s2476" style="position:absolute;flip:x;visibility:visible;mso-wrap-style:square" from="20605,33064" to="20675,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e6dsUAAADdAAAADwAAAGRycy9kb3ducmV2LnhtbESP3WoCMRSE74W+QzgF7zTrX5HVKCIs&#10;CoWC1gc4bI6bbTcnyyZm17dvCoVeDjPzDbPdD7YRkTpfO1Ywm2YgiEuna64U3D6LyRqED8gaG8ek&#10;4Eke9ruX0RZz7Xq+ULyGSiQI+xwVmBDaXEpfGrLop64lTt7ddRZDkl0ldYd9gttGzrPsTVqsOS0Y&#10;bOloqPy+PqyCQRfF5fFVLG0fP07Z+zyuzCIqNX4dDhsQgYbwH/5rn7WCxWo5g9836Qn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e6dsUAAADdAAAADwAAAAAAAAAA&#10;AAAAAAChAgAAZHJzL2Rvd25yZXYueG1sUEsFBgAAAAAEAAQA+QAAAJMDAAAAAA==&#10;" strokecolor="#24211d" strokeweight="0"/>
                <v:line id="Line 1475" o:spid="_x0000_s2477" style="position:absolute;flip:x;visibility:visible;mso-wrap-style:square" from="20389,33064" to="20459,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UkAcUAAADdAAAADwAAAGRycy9kb3ducmV2LnhtbESP22rDMBBE3wv9B7GFvjVynQvFiRJK&#10;wTRQCOTyAYu1tZxaK2MpsvP3VSCQx2FmzjCrzWhbEan3jWMF75MMBHHldMO1gtOxfPsA4QOyxtYx&#10;KbiSh836+WmFhXYD7ykeQi0ShH2BCkwIXSGlrwxZ9BPXESfv1/UWQ5J9LXWPQ4LbVuZZtpAWG04L&#10;Bjv6MlT9HS5WwajLcn85lzM7xN139pPHuZlGpV5fxs8liEBjeITv7a1WMJ3Pcri9SU9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UkAcUAAADdAAAADwAAAAAAAAAA&#10;AAAAAAChAgAAZHJzL2Rvd25yZXYueG1sUEsFBgAAAAAEAAQA+QAAAJMDAAAAAA==&#10;" strokecolor="#24211d" strokeweight="0"/>
                <v:line id="Line 1476" o:spid="_x0000_s2478" style="position:absolute;flip:x;visibility:visible;mso-wrap-style:square" from="20173,33064" to="20250,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BmsUAAADdAAAADwAAAGRycy9kb3ducmV2LnhtbESPUWvCMBSF3wf7D+EO9jZTrQ6pRhmD&#10;ssFAUPcDLs21qTY3pYlp9+8XQfDxcM75Dme9HW0rIvW+caxgOslAEFdON1wr+D2Wb0sQPiBrbB2T&#10;gj/ysN08P62x0G7gPcVDqEWCsC9QgQmhK6T0lSGLfuI64uSdXG8xJNnXUvc4JLht5SzL3qXFhtOC&#10;wY4+DVWXw9UqGHVZ7q/ncm6HuPvKfmZxYfKo1OvL+LECEWgMj/C9/a0V5It5Drc36Qn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BmsUAAADdAAAADwAAAAAAAAAA&#10;AAAAAAChAgAAZHJzL2Rvd25yZXYueG1sUEsFBgAAAAAEAAQA+QAAAJMDAAAAAA==&#10;" strokecolor="#24211d" strokeweight="0"/>
                <v:line id="Line 1477" o:spid="_x0000_s2479" style="position:absolute;flip:x;visibility:visible;mso-wrap-style:square" from="19964,33064" to="20034,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AZ7sUAAADdAAAADwAAAGRycy9kb3ducmV2LnhtbESPzWrDMBCE74W+g9hCb43cxAnFiRJK&#10;wTRQCOTnARZrazm1VsZSZOftq0Agx2FmvmFWm9G2IlLvG8cK3icZCOLK6YZrBadj+fYBwgdkja1j&#10;UnAlD5v189MKC+0G3lM8hFokCPsCFZgQukJKXxmy6CeuI07er+sthiT7WuoehwS3rZxm2UJabDgt&#10;GOzoy1D1d7hYBaMuy/3lXOZ2iLvv7Gca52YWlXp9GT+XIAKN4RG+t7dawWye53B7k56AX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AZ7sUAAADdAAAADwAAAAAAAAAA&#10;AAAAAAChAgAAZHJzL2Rvd25yZXYueG1sUEsFBgAAAAAEAAQA+QAAAJMDAAAAAA==&#10;" strokecolor="#24211d" strokeweight="0"/>
                <v:line id="Line 1478" o:spid="_x0000_s2480" style="position:absolute;flip:x;visibility:visible;mso-wrap-style:square" from="19748,33064" to="19818,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y8dcUAAADdAAAADwAAAGRycy9kb3ducmV2LnhtbESPzWrDMBCE74W+g9hCbo3cJA7FiRJK&#10;wSRQKOTnARZrazm1VsZSZOftq0Cgx2FmvmHW29G2IlLvG8cK3qYZCOLK6YZrBedT+foOwgdkja1j&#10;UnAjD9vN89MaC+0GPlA8hlokCPsCFZgQukJKXxmy6KeuI07ej+sthiT7WuoehwS3rZxl2VJabDgt&#10;GOzo01D1e7xaBaMuy8P1Ui7sEL932dcs5mYelZq8jB8rEIHG8B9+tPdawTxf5HB/k5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y8dcUAAADdAAAADwAAAAAAAAAA&#10;AAAAAAChAgAAZHJzL2Rvd25yZXYueG1sUEsFBgAAAAAEAAQA+QAAAJMDAAAAAA==&#10;" strokecolor="#24211d" strokeweight="0"/>
                <v:line id="Line 1479" o:spid="_x0000_s2481" style="position:absolute;flip:x;visibility:visible;mso-wrap-style:square" from="19532,33064" to="19602,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4iAsQAAADdAAAADwAAAGRycy9kb3ducmV2LnhtbESP3WoCMRSE7wu+QzhC72rWX8rWKCIs&#10;FQqCtg9w2Jxutm5Olk3Mrm/fCIKXw8x8w6y3g21EpM7XjhVMJxkI4tLpmisFP9/F2zsIH5A1No5J&#10;wY08bDejlzXm2vV8ongOlUgQ9jkqMCG0uZS+NGTRT1xLnLxf11kMSXaV1B32CW4bOcuylbRYc1ow&#10;2NLeUHk5X62CQRfF6fpXLGwfj5/Z1ywuzTwq9Toedh8gAg3hGX60D1rBfLlYwf1Ne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jiICxAAAAN0AAAAPAAAAAAAAAAAA&#10;AAAAAKECAABkcnMvZG93bnJldi54bWxQSwUGAAAAAAQABAD5AAAAkgMAAAAA&#10;" strokecolor="#24211d" strokeweight="0"/>
                <v:line id="Line 1480" o:spid="_x0000_s2482" style="position:absolute;flip:x;visibility:visible;mso-wrap-style:square" from="19316,33064" to="19386,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KHmcUAAADdAAAADwAAAGRycy9kb3ducmV2LnhtbESP3WoCMRSE7wXfIRyhd5qtP1W2RhFh&#10;qVAoaH2Aw+a42XZzsmxidvv2jVDo5TAz3zDb/WAbEanztWMFz7MMBHHpdM2VgutnMd2A8AFZY+OY&#10;FPyQh/1uPNpirl3PZ4qXUIkEYZ+jAhNCm0vpS0MW/cy1xMm7uc5iSLKrpO6wT3DbyHmWvUiLNacF&#10;gy0dDZXfl7tVMOiiON+/iqXt48db9j6PK7OISj1NhsMriEBD+A//tU9awWK1XMPjTXo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KHmcUAAADdAAAADwAAAAAAAAAA&#10;AAAAAAChAgAAZHJzL2Rvd25yZXYueG1sUEsFBgAAAAAEAAQA+QAAAJMDAAAAAA==&#10;" strokecolor="#24211d" strokeweight="0"/>
                <v:line id="Line 1481" o:spid="_x0000_s2483" style="position:absolute;flip:x;visibility:visible;mso-wrap-style:square" from="19100,33064" to="19177,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0T68EAAADdAAAADwAAAGRycy9kb3ducmV2LnhtbERP3WrCMBS+H/gO4QjezdS/IdUoMigT&#10;BgOdD3Bojk21OSlNTOvbm4vBLj++/+1+sI2I1PnasYLZNANBXDpdc6Xg8lu8r0H4gKyxcUwKnuRh&#10;vxu9bTHXrucTxXOoRAphn6MCE0KbS+lLQxb91LXEibu6zmJIsKuk7rBP4baR8yz7kBZrTg0GW/o0&#10;VN7PD6tg0EVxetyKpe3jz1f2PY8rs4hKTcbDYQMi0BD+xX/uo1awWC3T3PQmPQG5e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XRPrwQAAAN0AAAAPAAAAAAAAAAAAAAAA&#10;AKECAABkcnMvZG93bnJldi54bWxQSwUGAAAAAAQABAD5AAAAjwMAAAAA&#10;" strokecolor="#24211d" strokeweight="0"/>
                <v:line id="Line 1482" o:spid="_x0000_s2484" style="position:absolute;flip:x;visibility:visible;mso-wrap-style:square" from="18891,33064" to="18961,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G2cMUAAADdAAAADwAAAGRycy9kb3ducmV2LnhtbESP3WoCMRSE7wXfIRyhd5qtP0W3RhFh&#10;qVAoaH2Aw+a42XZzsmxidvv2jVDo5TAz3zDb/WAbEanztWMFz7MMBHHpdM2VgutnMV2D8AFZY+OY&#10;FPyQh/1uPNpirl3PZ4qXUIkEYZ+jAhNCm0vpS0MW/cy1xMm7uc5iSLKrpO6wT3DbyHmWvUiLNacF&#10;gy0dDZXfl7tVMOiiON+/iqXt48db9j6PK7OISj1NhsMriEBD+A//tU9awWK13MDjTXo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G2cMUAAADdAAAADwAAAAAAAAAA&#10;AAAAAAChAgAAZHJzL2Rvd25yZXYueG1sUEsFBgAAAAAEAAQA+QAAAJMDAAAAAA==&#10;" strokecolor="#24211d" strokeweight="0"/>
                <v:line id="Line 1483" o:spid="_x0000_s2485" style="position:absolute;flip:x;visibility:visible;mso-wrap-style:square" from="18675,33064" to="18745,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KJMMIAAADdAAAADwAAAGRycy9kb3ducmV2LnhtbERP3WrCMBS+H+wdwhnsbqZTK1KNIkLZ&#10;YCD48wCH5tjUNSeliWn39suF4OXH97/ejrYVkXrfOFbwOclAEFdON1wruJzLjyUIH5A1to5JwR95&#10;2G5eX9ZYaDfwkeIp1CKFsC9QgQmhK6T0lSGLfuI64sRdXW8xJNjXUvc4pHDbymmWLaTFhlODwY72&#10;hqrf090qGHVZHu+3cm6HePjKfqYxN7Oo1PvbuFuBCDSGp/jh/tYKZnme9qc36Qn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KJMMIAAADdAAAADwAAAAAAAAAAAAAA&#10;AAChAgAAZHJzL2Rvd25yZXYueG1sUEsFBgAAAAAEAAQA+QAAAJADAAAAAA==&#10;" strokecolor="#24211d" strokeweight="0"/>
                <v:line id="Line 1484" o:spid="_x0000_s2486" style="position:absolute;flip:x;visibility:visible;mso-wrap-style:square" from="18459,33064" to="18529,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4sq8UAAADdAAAADwAAAGRycy9kb3ducmV2LnhtbESPUWvCMBSF3wf7D+EKe5upug6pRhmD&#10;ssFAUPcDLs21qTY3pYlp9+8XQfDxcM75Dme9HW0rIvW+caxgNs1AEFdON1wr+D2Wr0sQPiBrbB2T&#10;gj/ysN08P62x0G7gPcVDqEWCsC9QgQmhK6T0lSGLfuo64uSdXG8xJNnXUvc4JLht5TzL3qXFhtOC&#10;wY4+DVWXw9UqGHVZ7q/n8s0OcfeV/cxjbhZRqZfJ+LECEWgMj/C9/a0VLPJ8Brc36Qn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b4sq8UAAADdAAAADwAAAAAAAAAA&#10;AAAAAAChAgAAZHJzL2Rvd25yZXYueG1sUEsFBgAAAAAEAAQA+QAAAJMDAAAAAA==&#10;" strokecolor="#24211d" strokeweight="0"/>
                <v:line id="Line 1485" o:spid="_x0000_s2487" style="position:absolute;flip:x;visibility:visible;mso-wrap-style:square" from="18243,33064" to="18313,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yy3MUAAADdAAAADwAAAGRycy9kb3ducmV2LnhtbESPUWvCMBSF3wf+h3AF32ZqXceoRpFB&#10;mTAY6PYDLs216dbclCam9d+bwWCPh3POdzjb/WQ7EWnwrWMFq2UGgrh2uuVGwddn9fgCwgdkjZ1j&#10;UnAjD/vd7GGLpXYjnyieQyMShH2JCkwIfSmlrw1Z9EvXEyfv4gaLIcmhkXrAMcFtJ/Mse5YWW04L&#10;Bnt6NVT/nK9WwaSr6nT9rp7sGD/esvc8FmYdlVrMp8MGRKAp/If/2ketYF0UOfy+SU9A7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yy3MUAAADdAAAADwAAAAAAAAAA&#10;AAAAAAChAgAAZHJzL2Rvd25yZXYueG1sUEsFBgAAAAAEAAQA+QAAAJMDAAAAAA==&#10;" strokecolor="#24211d" strokeweight="0"/>
                <v:line id="Line 1486" o:spid="_x0000_s2488" style="position:absolute;flip:x;visibility:visible;mso-wrap-style:square" from="18027,33064" to="18103,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AXR8UAAADdAAAADwAAAGRycy9kb3ducmV2LnhtbESPUWvCMBSF3wf+h3AF32aqXWVUo8ig&#10;bDAYqPsBl+badGtuShPT+u+XwWCPh3POdzi7w2Q7EWnwrWMFq2UGgrh2uuVGweelenwG4QOyxs4x&#10;KbiTh8N+9rDDUruRTxTPoREJwr5EBSaEvpTS14Ys+qXriZN3dYPFkOTQSD3gmOC2k+ss20iLLacF&#10;gz29GKq/zzerYNJVdbp9VU92jB+v2fs6FiaPSi3m03ELItAU/sN/7TetIC+KHH7fpCc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AXR8UAAADdAAAADwAAAAAAAAAA&#10;AAAAAAChAgAAZHJzL2Rvd25yZXYueG1sUEsFBgAAAAAEAAQA+QAAAJMDAAAAAA==&#10;" strokecolor="#24211d" strokeweight="0"/>
                <v:line id="Line 1487" o:spid="_x0000_s2489" style="position:absolute;flip:x;visibility:visible;mso-wrap-style:square" from="17818,33064" to="17887,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mPM8UAAADdAAAADwAAAGRycy9kb3ducmV2LnhtbESPzWrDMBCE74W+g9hCbo3cJA7FiRJK&#10;wSRQKOTnARZrazm1VsZSZOftq0Cgx2FmvmHW29G2IlLvG8cK3qYZCOLK6YZrBedT+foOwgdkja1j&#10;UnAjD9vN89MaC+0GPlA8hlokCPsCFZgQukJKXxmy6KeuI07ej+sthiT7WuoehwS3rZxl2VJabDgt&#10;GOzo01D1e7xaBaMuy8P1Ui7sEL932dcs5mYelZq8jB8rEIHG8B9+tPdawTzPF3B/k5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mPM8UAAADdAAAADwAAAAAAAAAA&#10;AAAAAAChAgAAZHJzL2Rvd25yZXYueG1sUEsFBgAAAAAEAAQA+QAAAJMDAAAAAA==&#10;" strokecolor="#24211d" strokeweight="0"/>
                <v:line id="Line 1488" o:spid="_x0000_s2490" style="position:absolute;flip:x;visibility:visible;mso-wrap-style:square" from="17602,33064" to="17741,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UqqMQAAADdAAAADwAAAGRycy9kb3ducmV2LnhtbESPUWvCMBSF3wf+h3AF32aqrmN0RpFB&#10;2WAg6PYDLs1dU21uShPT+u8XQfDxcM75Dme9HW0rIvW+caxgMc9AEFdON1wr+P0pn99A+ICssXVM&#10;Cq7kYbuZPK2x0G7gA8VjqEWCsC9QgQmhK6T0lSGLfu464uT9ud5iSLKvpe5xSHDbymWWvUqLDacF&#10;gx19GKrOx4tVMOqyPFxO5Ysd4v4z+17G3KyiUrPpuHsHEWgMj/C9/aUVrPI8h9ub9AT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hSqoxAAAAN0AAAAPAAAAAAAAAAAA&#10;AAAAAKECAABkcnMvZG93bnJldi54bWxQSwUGAAAAAAQABAD5AAAAkgMAAAAA&#10;" strokecolor="#24211d" strokeweight="0"/>
                <v:line id="Line 1489" o:spid="_x0000_s2491" style="position:absolute;flip:x;visibility:visible;mso-wrap-style:square" from="17386,33064" to="17526,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e038UAAADdAAAADwAAAGRycy9kb3ducmV2LnhtbESPUWvCMBSF3wf7D+EOfJvpdJXRGWUM&#10;yoSBoO4HXJq7ptrclCam9d8bQfDxcM75Dme5Hm0rIvW+cazgbZqBIK6cbrhW8HcoXz9A+ICssXVM&#10;Ci7kYb16flpiod3AO4r7UIsEYV+gAhNCV0jpK0MW/dR1xMn7d73FkGRfS93jkOC2lbMsW0iLDacF&#10;gx19G6pO+7NVMOqy3J2P5bsd4vYn+53F3MyjUpOX8esTRKAxPML39kYrmOf5Am5v0hO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e038UAAADdAAAADwAAAAAAAAAA&#10;AAAAAAChAgAAZHJzL2Rvd25yZXYueG1sUEsFBgAAAAAEAAQA+QAAAJMDAAAAAA==&#10;" strokecolor="#24211d" strokeweight="0"/>
                <v:line id="Line 1490" o:spid="_x0000_s2492" style="position:absolute;flip:x;visibility:visible;mso-wrap-style:square" from="17170,33064" to="17316,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sRRMUAAADdAAAADwAAAGRycy9kb3ducmV2LnhtbESPUWvCMBSF34X9h3CFvWmqrirVKGNQ&#10;NhAGuv2AS3NtujU3pYlp9++XgbDHwznnO5z9cbStiNT7xrGCxTwDQVw53XCt4POjnG1B+ICssXVM&#10;Cn7Iw/HwMNljod3AZ4qXUIsEYV+gAhNCV0jpK0MW/dx1xMm7ut5iSLKvpe5xSHDbymWWraXFhtOC&#10;wY5eDFXfl5tVMOqyPN++yic7xPfX7LSMuVlFpR6n4/MORKAx/Ifv7TetYJXnG/h7k56AP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sRRMUAAADdAAAADwAAAAAAAAAA&#10;AAAAAAChAgAAZHJzL2Rvd25yZXYueG1sUEsFBgAAAAAEAAQA+QAAAJMDAAAAAA==&#10;" strokecolor="#24211d" strokeweight="0"/>
                <v:line id="Line 1491" o:spid="_x0000_s2493" style="position:absolute;flip:x;visibility:visible;mso-wrap-style:square" from="16954,33064" to="17100,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SFNsIAAADdAAAADwAAAGRycy9kb3ducmV2LnhtbERP3WrCMBS+H+wdwhnsbqZTK1KNIkLZ&#10;YCD48wCH5tjUNSeliWn39suF4OXH97/ejrYVkXrfOFbwOclAEFdON1wruJzLjyUIH5A1to5JwR95&#10;2G5eX9ZYaDfwkeIp1CKFsC9QgQmhK6T0lSGLfuI64sRdXW8xJNjXUvc4pHDbymmWLaTFhlODwY72&#10;hqrf090qGHVZHu+3cm6HePjKfqYxN7Oo1PvbuFuBCDSGp/jh/tYKZnme5qY36Qn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SFNsIAAADdAAAADwAAAAAAAAAAAAAA&#10;AAChAgAAZHJzL2Rvd25yZXYueG1sUEsFBgAAAAAEAAQA+QAAAJADAAAAAA==&#10;" strokecolor="#24211d" strokeweight="0"/>
                <v:line id="Line 1492" o:spid="_x0000_s2494" style="position:absolute;flip:x;visibility:visible;mso-wrap-style:square" from="16744,33064" to="16884,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ggrcUAAADdAAAADwAAAGRycy9kb3ducmV2LnhtbESPUWvCMBSF34X9h3CFvWmqrqLVKGNQ&#10;NhAGuv2AS3NtujU3pYlp9++XgbDHwznnO5z9cbStiNT7xrGCxTwDQVw53XCt4POjnG1A+ICssXVM&#10;Cn7Iw/HwMNljod3AZ4qXUIsEYV+gAhNCV0jpK0MW/dx1xMm7ut5iSLKvpe5xSHDbymWWraXFhtOC&#10;wY5eDFXfl5tVMOqyPN++yic7xPfX7LSMuVlFpR6n4/MORKAx/Ifv7TetYJXnW/h7k56AP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ggrcUAAADdAAAADwAAAAAAAAAA&#10;AAAAAAChAgAAZHJzL2Rvd25yZXYueG1sUEsFBgAAAAAEAAQA+QAAAJMDAAAAAA==&#10;" strokecolor="#24211d" strokeweight="0"/>
                <v:line id="Line 1493" o:spid="_x0000_s2495" style="position:absolute;flip:x;visibility:visible;mso-wrap-style:square" from="16529,33064" to="16668,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5DjcEAAADdAAAADwAAAGRycy9kb3ducmV2LnhtbERP3WrCMBS+H/gO4QjezVSdItUoIhSF&#10;wUC3Bzg0x6banJQmpvXtl4vBLj++/+1+sI2I1PnasYLZNANBXDpdc6Xg57t4X4PwAVlj45gUvMjD&#10;fjd622KuXc8XitdQiRTCPkcFJoQ2l9KXhiz6qWuJE3dzncWQYFdJ3WGfwm0j51m2khZrTg0GWzoa&#10;Kh/Xp1Uw6KK4PO/Fh+3j1yn7nMelWUSlJuPhsAERaAj/4j/3WStYLFdpf3qTn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nkONwQAAAN0AAAAPAAAAAAAAAAAAAAAA&#10;AKECAABkcnMvZG93bnJldi54bWxQSwUGAAAAAAQABAD5AAAAjwMAAAAA&#10;" strokecolor="#24211d" strokeweight="0"/>
                <v:line id="Line 1494" o:spid="_x0000_s2496" style="position:absolute;flip:x;visibility:visible;mso-wrap-style:square" from="16313,33064" to="16452,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LmFsUAAADdAAAADwAAAGRycy9kb3ducmV2LnhtbESP3WoCMRSE7wt9h3AK3tWsWkVWoxRh&#10;USgU/HmAw+a4Wbs5WTYxu769KRR6OczMN8x6O9hGROp87VjBZJyBIC6drrlScDkX70sQPiBrbByT&#10;ggd52G5eX9aYa9fzkeIpVCJB2OeowITQ5lL60pBFP3YtcfKurrMYkuwqqTvsE9w2cpplC2mx5rRg&#10;sKWdofLndLcKBl0Ux/ut+LB9/N5nX9M4N7Oo1Oht+FyBCDSE//Bf+6AVzOaLCfy+S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LmFsUAAADdAAAADwAAAAAAAAAA&#10;AAAAAAChAgAAZHJzL2Rvd25yZXYueG1sUEsFBgAAAAAEAAQA+QAAAJMDAAAAAA==&#10;" strokecolor="#24211d" strokeweight="0"/>
                <v:line id="Line 1495" o:spid="_x0000_s2497" style="position:absolute;flip:x;visibility:visible;mso-wrap-style:square" from="16097,33064" to="16243,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4YcUAAADdAAAADwAAAGRycy9kb3ducmV2LnhtbESPzWrDMBCE74W8g9hAb40cpwnBiRJC&#10;wbRQKOTnARZrYzmxVsZSZPftq0Khx2FmvmG2+9G2IlLvG8cK5rMMBHHldMO1gsu5fFmD8AFZY+uY&#10;FHyTh/1u8rTFQruBjxRPoRYJwr5ABSaErpDSV4Ys+pnriJN3db3FkGRfS93jkOC2lXmWraTFhtOC&#10;wY7eDFX308MqGHVZHh+38tUO8es9+8zj0iyiUs/T8bABEWgM/+G/9odWsFiucv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4YcUAAADdAAAADwAAAAAAAAAA&#10;AAAAAAChAgAAZHJzL2Rvd25yZXYueG1sUEsFBgAAAAAEAAQA+QAAAJMDAAAAAA==&#10;" strokecolor="#24211d" strokeweight="0"/>
                <v:line id="Line 1496" o:spid="_x0000_s2498" style="position:absolute;flip:x;visibility:visible;mso-wrap-style:square" from="15881,33064" to="16027,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zd+sUAAADdAAAADwAAAGRycy9kb3ducmV2LnhtbESPzWrDMBCE74W8g9hAb42cuAnBiRJC&#10;wbRQKOTnARZrYzmxVsZSZPftq0Khx2FmvmG2+9G2IlLvG8cK5rMMBHHldMO1gsu5fFmD8AFZY+uY&#10;FHyTh/1u8rTFQruBjxRPoRYJwr5ABSaErpDSV4Ys+pnriJN3db3FkGRfS93jkOC2lYssW0mLDacF&#10;gx29Garup4dVMOqyPD5u5asd4td79rmIS5NHpZ6n42EDItAY/sN/7Q+tIF+ucv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zd+sUAAADdAAAADwAAAAAAAAAA&#10;AAAAAAChAgAAZHJzL2Rvd25yZXYueG1sUEsFBgAAAAAEAAQA+QAAAJMDAAAAAA==&#10;" strokecolor="#24211d" strokeweight="0"/>
                <v:line id="Line 1497" o:spid="_x0000_s2499" style="position:absolute;flip:x;visibility:visible;mso-wrap-style:square" from="15671,33064" to="15811,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VFjsQAAADdAAAADwAAAGRycy9kb3ducmV2LnhtbESP3WoCMRSE7wu+QzhC72rWX8rWKCIs&#10;FQqCtg9w2Jxutm5Olk3Mrm/fCIKXw8x8w6y3g21EpM7XjhVMJxkI4tLpmisFP9/F2zsIH5A1No5J&#10;wY08bDejlzXm2vV8ongOlUgQ9jkqMCG0uZS+NGTRT1xLnLxf11kMSXaV1B32CW4bOcuylbRYc1ow&#10;2NLeUHk5X62CQRfF6fpXLGwfj5/Z1ywuzTwq9Toedh8gAg3hGX60D1rBfLlawP1Ne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pUWOxAAAAN0AAAAPAAAAAAAAAAAA&#10;AAAAAKECAABkcnMvZG93bnJldi54bWxQSwUGAAAAAAQABAD5AAAAkgMAAAAA&#10;" strokecolor="#24211d" strokeweight="0"/>
                <v:line id="Line 1498" o:spid="_x0000_s2500" style="position:absolute;flip:x;visibility:visible;mso-wrap-style:square" from="15455,33064" to="15595,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ngFcUAAADdAAAADwAAAGRycy9kb3ducmV2LnhtbESPUWvCMBSF3wf7D+EOfJvpdJXRGWUM&#10;yoSBoO4HXJq7ptrclCam9d8bQfDxcM75Dme5Hm0rIvW+cazgbZqBIK6cbrhW8HcoXz9A+ICssXVM&#10;Ci7kYb16flpiod3AO4r7UIsEYV+gAhNCV0jpK0MW/dR1xMn7d73FkGRfS93jkOC2lbMsW0iLDacF&#10;gx19G6pO+7NVMOqy3J2P5bsd4vYn+53F3MyjUpOX8esTRKAxPML39kYrmOeLHG5v0hO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ngFcUAAADdAAAADwAAAAAAAAAA&#10;AAAAAAChAgAAZHJzL2Rvd25yZXYueG1sUEsFBgAAAAAEAAQA+QAAAJMDAAAAAA==&#10;" strokecolor="#24211d" strokeweight="0"/>
                <v:line id="Line 1499" o:spid="_x0000_s2501" style="position:absolute;flip:x;visibility:visible;mso-wrap-style:square" from="15240,33064" to="15379,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t+YsUAAADdAAAADwAAAGRycy9kb3ducmV2LnhtbESPzWrDMBCE74W8g9hAb42cpDHBiRJC&#10;wbRQKOTnARZrYzmxVsZSZPftq0Khx2FmvmG2+9G2IlLvG8cK5rMMBHHldMO1gsu5fFmD8AFZY+uY&#10;FHyTh/1u8rTFQruBjxRPoRYJwr5ABSaErpDSV4Ys+pnriJN3db3FkGRfS93jkOC2lYssy6XFhtOC&#10;wY7eDFX308MqGHVZHh+38tUO8es9+1zElVlGpZ6n42EDItAY/sN/7Q+tYLnKc/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t+YsUAAADdAAAADwAAAAAAAAAA&#10;AAAAAAChAgAAZHJzL2Rvd25yZXYueG1sUEsFBgAAAAAEAAQA+QAAAJMDAAAAAA==&#10;" strokecolor="#24211d" strokeweight="0"/>
                <v:line id="Line 1500" o:spid="_x0000_s2502" style="position:absolute;flip:x;visibility:visible;mso-wrap-style:square" from="15024,33064" to="15170,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fb+cUAAADdAAAADwAAAGRycy9kb3ducmV2LnhtbESPUWvCMBSF3wX/Q7jC3jRVpxudUWRQ&#10;HAgD3X7Apblrqs1NaWJa//0yEPZ4OOd8h7PZDbYRkTpfO1Ywn2UgiEuna64UfH8V01cQPiBrbByT&#10;gjt52G3How3m2vV8ongOlUgQ9jkqMCG0uZS+NGTRz1xLnLwf11kMSXaV1B32CW4buciytbRYc1ow&#10;2NK7ofJ6vlkFgy6K0+1SPNs+fh6y4yKuzDIq9TQZ9m8gAg3hP/xof2gFy9X6Bf7ep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3fb+cUAAADdAAAADwAAAAAAAAAA&#10;AAAAAAChAgAAZHJzL2Rvd25yZXYueG1sUEsFBgAAAAAEAAQA+QAAAJMDAAAAAA==&#10;" strokecolor="#24211d" strokeweight="0"/>
                <v:line id="Line 1501" o:spid="_x0000_s2503" style="position:absolute;flip:x;visibility:visible;mso-wrap-style:square" from="14808,33064" to="14954,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hPi8EAAADdAAAADwAAAGRycy9kb3ducmV2LnhtbERP3WrCMBS+H/gO4QjezVSdItUoIhSF&#10;wUC3Bzg0x6banJQmpvXtl4vBLj++/+1+sI2I1PnasYLZNANBXDpdc6Xg57t4X4PwAVlj45gUvMjD&#10;fjd622KuXc8XitdQiRTCPkcFJoQ2l9KXhiz6qWuJE3dzncWQYFdJ3WGfwm0j51m2khZrTg0GWzoa&#10;Kh/Xp1Uw6KK4PO/Fh+3j1yn7nMelWUSlJuPhsAERaAj/4j/3WStYLFdpbnqTn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6E+LwQAAAN0AAAAPAAAAAAAAAAAAAAAA&#10;AKECAABkcnMvZG93bnJldi54bWxQSwUGAAAAAAQABAD5AAAAjwMAAAAA&#10;" strokecolor="#24211d" strokeweight="0"/>
                <v:line id="Line 1502" o:spid="_x0000_s2504" style="position:absolute;flip:x;visibility:visible;mso-wrap-style:square" from="14598,33064" to="14738,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TqEMUAAADdAAAADwAAAGRycy9kb3ducmV2LnhtbESPUWvCMBSF3wX/Q7jC3jRVp2ydUWRQ&#10;HAgD3X7Apblrqs1NaWJa//0yEPZ4OOd8h7PZDbYRkTpfO1Ywn2UgiEuna64UfH8V0xcQPiBrbByT&#10;gjt52G3How3m2vV8ongOlUgQ9jkqMCG0uZS+NGTRz1xLnLwf11kMSXaV1B32CW4buciytbRYc1ow&#10;2NK7ofJ6vlkFgy6K0+1SPNs+fh6y4yKuzDIq9TQZ9m8gAg3hP/xof2gFy9X6Ff7ep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TqEMUAAADdAAAADwAAAAAAAAAA&#10;AAAAAAChAgAAZHJzL2Rvd25yZXYueG1sUEsFBgAAAAAEAAQA+QAAAJMDAAAAAA==&#10;" strokecolor="#24211d" strokeweight="0"/>
                <v:line id="Line 1503" o:spid="_x0000_s2505" style="position:absolute;flip:x;visibility:visible;mso-wrap-style:square" from="14382,33064" to="14522,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fVUMIAAADdAAAADwAAAGRycy9kb3ducmV2LnhtbERP3WrCMBS+H+wdwhnsbqbq1NEZRYSy&#10;gSD48wCH5qzpbE5KE9P69uZC8PLj+1+uB9uISJ2vHSsYjzIQxKXTNVcKzqfi4wuED8gaG8ek4EYe&#10;1qvXlyXm2vV8oHgMlUgh7HNUYEJocyl9aciiH7mWOHF/rrMYEuwqqTvsU7ht5CTL5tJizanBYEtb&#10;Q+XleLUKBl0Uh+t/8Wn7uP/JdpM4M9Oo1PvbsPkGEWgIT/HD/asVTGeLtD+9SU9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UfVUMIAAADdAAAADwAAAAAAAAAAAAAA&#10;AAChAgAAZHJzL2Rvd25yZXYueG1sUEsFBgAAAAAEAAQA+QAAAJADAAAAAA==&#10;" strokecolor="#24211d" strokeweight="0"/>
                <v:line id="Line 1504" o:spid="_x0000_s2506" style="position:absolute;flip:x;visibility:visible;mso-wrap-style:square" from="14166,33064" to="14306,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twy8QAAADdAAAADwAAAGRycy9kb3ducmV2LnhtbESP22rDMBBE3wv5B7GFvjVy7sGNEkLB&#10;pFAo5PIBi7Wx3ForYymy8/dVoNDHYWbOMJvdYBsRqfO1YwWTcQaCuHS65krB5Vy8rkH4gKyxcUwK&#10;7uRhtx09bTDXrucjxVOoRIKwz1GBCaHNpfSlIYt+7Fri5F1dZzEk2VVSd9gnuG3kNMuW0mLNacFg&#10;S++Gyp/TzSoYdFEcb9/F3Pbx65B9TuPCzKJSL8/D/g1EoCH8h//aH1rBbLGawONNeg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C3DLxAAAAN0AAAAPAAAAAAAAAAAA&#10;AAAAAKECAABkcnMvZG93bnJldi54bWxQSwUGAAAAAAQABAD5AAAAkgMAAAAA&#10;" strokecolor="#24211d" strokeweight="0"/>
                <v:line id="Line 1505" o:spid="_x0000_s2507" style="position:absolute;flip:x;visibility:visible;mso-wrap-style:square" from="13950,33064" to="14097,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nuvMUAAADdAAAADwAAAGRycy9kb3ducmV2LnhtbESPzWrDMBCE74W+g9hAb40c5xcnSigF&#10;00KgkLQPsFgby621MpYiu29fBQI9DjPzDbM7jLYVkXrfOFYwm2YgiCunG64VfH2WzxsQPiBrbB2T&#10;gl/ycNg/Puyw0G7gE8VzqEWCsC9QgQmhK6T0lSGLfuo64uRdXG8xJNnXUvc4JLhtZZ5lK2mx4bRg&#10;sKNXQ9XP+WoVjLosT9fvcmGH+PGWHfO4NPOo1NNkfNmCCDSG//C9/a4VzJfrHG5v0hO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nuvMUAAADdAAAADwAAAAAAAAAA&#10;AAAAAAChAgAAZHJzL2Rvd25yZXYueG1sUEsFBgAAAAAEAAQA+QAAAJMDAAAAAA==&#10;" strokecolor="#24211d" strokeweight="0"/>
                <v:line id="Line 1506" o:spid="_x0000_s2508" style="position:absolute;flip:x;visibility:visible;mso-wrap-style:square" from="13735,33064" to="13881,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VLJ8UAAADdAAAADwAAAGRycy9kb3ducmV2LnhtbESPzWrDMBCE74W+g9hAb42cOH84UUIp&#10;mBYChaR9gMXaWG6tlbEU2X37KhDocZiZb5jdYbStiNT7xrGC2TQDQVw53XCt4OuzfN6A8AFZY+uY&#10;FPySh8P+8WGHhXYDnyieQy0ShH2BCkwIXSGlrwxZ9FPXESfv4nqLIcm+lrrHIcFtK+dZtpIWG04L&#10;Bjt6NVT9nK9WwajL8nT9Lhd2iB9v2XEelyaPSj1NxpctiEBj+A/f2+9aQb5c53B7k56A3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VLJ8UAAADdAAAADwAAAAAAAAAA&#10;AAAAAAChAgAAZHJzL2Rvd25yZXYueG1sUEsFBgAAAAAEAAQA+QAAAJMDAAAAAA==&#10;" strokecolor="#24211d" strokeweight="0"/>
                <v:line id="Line 1507" o:spid="_x0000_s2509" style="position:absolute;flip:x;visibility:visible;mso-wrap-style:square" from="13519,33064" to="13665,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zTU8UAAADdAAAADwAAAGRycy9kb3ducmV2LnhtbESP3WoCMRSE7wXfIRyhd5qtP1W2RhFh&#10;qVAoaH2Aw+a42XZzsmxidvv2jVDo5TAz3zDb/WAbEanztWMFz7MMBHHpdM2VgutnMd2A8AFZY+OY&#10;FPyQh/1uPNpirl3PZ4qXUIkEYZ+jAhNCm0vpS0MW/cy1xMm7uc5iSLKrpO6wT3DbyHmWvUiLNacF&#10;gy0dDZXfl7tVMOiiON+/iqXt48db9j6PK7OISj1NhsMriEBD+A//tU9awWK1XsLjTXo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zTU8UAAADdAAAADwAAAAAAAAAA&#10;AAAAAAChAgAAZHJzL2Rvd25yZXYueG1sUEsFBgAAAAAEAAQA+QAAAJMDAAAAAA==&#10;" strokecolor="#24211d" strokeweight="0"/>
                <v:line id="Line 1508" o:spid="_x0000_s2510" style="position:absolute;flip:x;visibility:visible;mso-wrap-style:square" from="13309,33064" to="13449,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B2yMUAAADdAAAADwAAAGRycy9kb3ducmV2LnhtbESPUWvCMBSF34X9h3CFvWmqrirVKGNQ&#10;NhAGuv2AS3NtujU3pYlp9++XgbDHwznnO5z9cbStiNT7xrGCxTwDQVw53XCt4POjnG1B+ICssXVM&#10;Cn7Iw/HwMNljod3AZ4qXUIsEYV+gAhNCV0jpK0MW/dx1xMm7ut5iSLKvpe5xSHDbymWWraXFhtOC&#10;wY5eDFXfl5tVMOqyPN++yic7xPfX7LSMuVlFpR6n4/MORKAx/Ifv7TetYJVvcvh7k56AP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B2yMUAAADdAAAADwAAAAAAAAAA&#10;AAAAAAChAgAAZHJzL2Rvd25yZXYueG1sUEsFBgAAAAAEAAQA+QAAAJMDAAAAAA==&#10;" strokecolor="#24211d" strokeweight="0"/>
                <v:line id="Line 1509" o:spid="_x0000_s2511" style="position:absolute;flip:x;visibility:visible;mso-wrap-style:square" from="13093,33064" to="13233,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Lov8UAAADdAAAADwAAAGRycy9kb3ducmV2LnhtbESPUWvCMBSF3wX/Q7jC3jRVpxudUWRQ&#10;HAgD3X7Apblrqs1NaWJa//0yEPZ4OOd8h7PZDbYRkTpfO1Ywn2UgiEuna64UfH8V01cQPiBrbByT&#10;gjt52G3How3m2vV8ongOlUgQ9jkqMCG0uZS+NGTRz1xLnLwf11kMSXaV1B32CW4buciytbRYc1ow&#10;2NK7ofJ6vlkFgy6K0+1SPNs+fh6y4yKuzDIq9TQZ9m8gAg3hP/xof2gFy9XLGv7ep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Lov8UAAADdAAAADwAAAAAAAAAA&#10;AAAAAAChAgAAZHJzL2Rvd25yZXYueG1sUEsFBgAAAAAEAAQA+QAAAJMDAAAAAA==&#10;" strokecolor="#24211d" strokeweight="0"/>
                <v:line id="Line 1510" o:spid="_x0000_s2512" style="position:absolute;flip:x;visibility:visible;mso-wrap-style:square" from="12877,33064" to="13023,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5NJMUAAADdAAAADwAAAGRycy9kb3ducmV2LnhtbESPUWvCMBSF3wX/Q7jC3jRV5xydUWRQ&#10;HAgD3X7Apblrqs1NaWJa//0yEPZ4OOd8h7PZDbYRkTpfO1Ywn2UgiEuna64UfH8V01cQPiBrbByT&#10;gjt52G3How3m2vV8ongOlUgQ9jkqMCG0uZS+NGTRz1xLnLwf11kMSXaV1B32CW4buciyF2mx5rRg&#10;sKV3Q+X1fLMKBl0Up9uleLZ9/Dxkx0VcmWVU6mky7N9ABBrCf/jR/tAKlqv1Gv7ep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5NJMUAAADdAAAADwAAAAAAAAAA&#10;AAAAAAChAgAAZHJzL2Rvd25yZXYueG1sUEsFBgAAAAAEAAQA+QAAAJMDAAAAAA==&#10;" strokecolor="#24211d" strokeweight="0"/>
                <v:line id="Line 1511" o:spid="_x0000_s2513" style="position:absolute;flip:x;visibility:visible;mso-wrap-style:square" from="12661,33064" to="12807,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HZVsIAAADdAAAADwAAAGRycy9kb3ducmV2LnhtbERP3WrCMBS+H+wdwhnsbqbq1NEZRYSy&#10;gSD48wCH5qzpbE5KE9P69uZC8PLj+1+uB9uISJ2vHSsYjzIQxKXTNVcKzqfi4wuED8gaG8ek4EYe&#10;1qvXlyXm2vV8oHgMlUgh7HNUYEJocyl9aciiH7mWOHF/rrMYEuwqqTvsU7ht5CTL5tJizanBYEtb&#10;Q+XleLUKBl0Uh+t/8Wn7uP/JdpM4M9Oo1PvbsPkGEWgIT/HD/asVTGeLNDe9SU9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HZVsIAAADdAAAADwAAAAAAAAAAAAAA&#10;AAChAgAAZHJzL2Rvd25yZXYueG1sUEsFBgAAAAAEAAQA+QAAAJADAAAAAA==&#10;" strokecolor="#24211d" strokeweight="0"/>
                <v:line id="Line 1512" o:spid="_x0000_s2514" style="position:absolute;flip:x;visibility:visible;mso-wrap-style:square" from="12446,33064" to="12592,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18zcYAAADdAAAADwAAAGRycy9kb3ducmV2LnhtbESPzWrDMBCE74W8g9hAb42cv6Z1ooQQ&#10;MCkUCkn6AIu1tZxYK2Mpsvv2VaHQ4zAz3zCb3WAbEanztWMF00kGgrh0uuZKweeleHoB4QOyxsYx&#10;KfgmD7vt6GGDuXY9nyieQyUShH2OCkwIbS6lLw1Z9BPXEifvy3UWQ5JdJXWHfYLbRs6y7FlarDkt&#10;GGzpYKi8ne9WwaCL4nS/Fgvbx49j9j6LSzOPSj2Oh/0aRKAh/If/2m9awXy5eoXfN+k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9fM3GAAAA3QAAAA8AAAAAAAAA&#10;AAAAAAAAoQIAAGRycy9kb3ducmV2LnhtbFBLBQYAAAAABAAEAPkAAACUAwAAAAA=&#10;" strokecolor="#24211d" strokeweight="0"/>
                <v:line id="Line 1513" o:spid="_x0000_s2515" style="position:absolute;flip:x;visibility:visible;mso-wrap-style:square" from="12236,33064" to="12376,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Kld8EAAADdAAAADwAAAGRycy9kb3ducmV2LnhtbERP3WrCMBS+H/gO4QjezVSdQ6pRRCgK&#10;g4HOBzg0x6banJQmpvXtl4vBLj++/81usI2I1PnasYLZNANBXDpdc6Xg+lO8r0D4gKyxcUwKXuRh&#10;tx29bTDXruczxUuoRAphn6MCE0KbS+lLQxb91LXEibu5zmJIsKuk7rBP4baR8yz7lBZrTg0GWzoY&#10;Kh+Xp1Uw6KI4P+/Fh+3j9zH7mselWUSlJuNhvwYRaAj/4j/3SStYLFdpf3qTn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kqV3wQAAAN0AAAAPAAAAAAAAAAAAAAAA&#10;AKECAABkcnMvZG93bnJldi54bWxQSwUGAAAAAAQABAD5AAAAjwMAAAAA&#10;" strokecolor="#24211d" strokeweight="0"/>
                <v:line id="Line 1514" o:spid="_x0000_s2516" style="position:absolute;flip:x;visibility:visible;mso-wrap-style:square" from="12020,33064" to="12160,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4A7MUAAADdAAAADwAAAGRycy9kb3ducmV2LnhtbESP3WoCMRSE7wt9h3AK3tWsWkVWoxRh&#10;USgU/HmAw+a4Wbs5WTYxu769KRR6OczMN8x6O9hGROp87VjBZJyBIC6drrlScDkX70sQPiBrbByT&#10;ggd52G5eX9aYa9fzkeIpVCJB2OeowITQ5lL60pBFP3YtcfKurrMYkuwqqTvsE9w2cpplC2mx5rRg&#10;sKWdofLndLcKBl0Ux/ut+LB9/N5nX9M4N7Oo1Oht+FyBCDSE//Bf+6AVzObLCfy+S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94A7MUAAADdAAAADwAAAAAAAAAA&#10;AAAAAAChAgAAZHJzL2Rvd25yZXYueG1sUEsFBgAAAAAEAAQA+QAAAJMDAAAAAA==&#10;" strokecolor="#24211d" strokeweight="0"/>
                <v:line id="Line 1515" o:spid="_x0000_s2517" style="position:absolute;flip:x;visibility:visible;mso-wrap-style:square" from="11804,33064" to="11950,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yem8UAAADdAAAADwAAAGRycy9kb3ducmV2LnhtbESPzWrDMBCE74W8g9hAb40cpwnBiRJC&#10;wbRQKOTnARZrYzmxVsZSZPftq0Khx2FmvmG2+9G2IlLvG8cK5rMMBHHldMO1gsu5fFmD8AFZY+uY&#10;FHyTh/1u8rTFQruBjxRPoRYJwr5ABSaErpDSV4Ys+pnriJN3db3FkGRfS93jkOC2lXmWraTFhtOC&#10;wY7eDFX308MqGHVZHh+38tUO8es9+8zj0iyiUs/T8bABEWgM/+G/9odWsFiuc/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yem8UAAADdAAAADwAAAAAAAAAA&#10;AAAAAAChAgAAZHJzL2Rvd25yZXYueG1sUEsFBgAAAAAEAAQA+QAAAJMDAAAAAA==&#10;" strokecolor="#24211d" strokeweight="0"/>
                <v:line id="Line 1516" o:spid="_x0000_s2518" style="position:absolute;flip:x;visibility:visible;mso-wrap-style:square" from="11588,33064" to="11734,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A7AMUAAADdAAAADwAAAGRycy9kb3ducmV2LnhtbESPzWrDMBCE74W8g9hAb42cuAnBiRJC&#10;wbRQKOTnARZrYzmxVsZSZPftq0Khx2FmvmG2+9G2IlLvG8cK5rMMBHHldMO1gsu5fFmD8AFZY+uY&#10;FHyTh/1u8rTFQruBjxRPoRYJwr5ABSaErpDSV4Ys+pnriJN3db3FkGRfS93jkOC2lYssW0mLDacF&#10;gx29Garup4dVMOqyPD5u5asd4td79rmIS5NHpZ6n42EDItAY/sN/7Q+tIF+uc/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A7AMUAAADdAAAADwAAAAAAAAAA&#10;AAAAAAChAgAAZHJzL2Rvd25yZXYueG1sUEsFBgAAAAAEAAQA+QAAAJMDAAAAAA==&#10;" strokecolor="#24211d" strokeweight="0"/>
                <v:line id="Line 1517" o:spid="_x0000_s2519" style="position:absolute;flip:x;visibility:visible;mso-wrap-style:square" from="11372,33064" to="11518,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mjdMUAAADdAAAADwAAAGRycy9kb3ducmV2LnhtbESP3WoCMRSE7wu+QzhC72rWvyJbo4iw&#10;VCgI2j7AYXO62bo5WTYxu759IwheDjPzDbPeDrYRkTpfO1YwnWQgiEuna64U/HwXbysQPiBrbByT&#10;ght52G5GL2vMtev5RPEcKpEg7HNUYEJocyl9aciin7iWOHm/rrMYkuwqqTvsE9w2cpZl79JizWnB&#10;YEt7Q+XlfLUKBl0Up+tfsbB9PH5mX7O4NPOo1Ot42H2ACDSEZ/jRPmgF8+VqAfc36QnIz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mjdMUAAADdAAAADwAAAAAAAAAA&#10;AAAAAAChAgAAZHJzL2Rvd25yZXYueG1sUEsFBgAAAAAEAAQA+QAAAJMDAAAAAA==&#10;" strokecolor="#24211d" strokeweight="0"/>
                <v:line id="Line 1518" o:spid="_x0000_s2520" style="position:absolute;flip:x;visibility:visible;mso-wrap-style:square" from="11163,33064" to="11303,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UG78UAAADdAAAADwAAAGRycy9kb3ducmV2LnhtbESPUWvCMBSF3wf7D+EOfJvpdB3SGWUM&#10;yoSBoO4HXJq7ptrclCam9d8bQfDxcM75Dme5Hm0rIvW+cazgbZqBIK6cbrhW8HcoXxcgfEDW2Dom&#10;BRfysF49Py2x0G7gHcV9qEWCsC9QgQmhK6T0lSGLfuo64uT9u95iSLKvpe5xSHDbylmWfUiLDacF&#10;gx19G6pO+7NVMOqy3J2P5bsd4vYn+53F3MyjUpOX8esTRKAxPML39kYrmOeLHG5v0hO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UG78UAAADdAAAADwAAAAAAAAAA&#10;AAAAAAChAgAAZHJzL2Rvd25yZXYueG1sUEsFBgAAAAAEAAQA+QAAAJMDAAAAAA==&#10;" strokecolor="#24211d" strokeweight="0"/>
                <v:line id="Line 1519" o:spid="_x0000_s2521" style="position:absolute;flip:x;visibility:visible;mso-wrap-style:square" from="10947,33064" to="11087,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eYmMQAAADdAAAADwAAAGRycy9kb3ducmV2LnhtbESPUWvCMBSF3wX/Q7iCb5qqU6QzigzK&#10;hMFAtx9wae6abs1NaWJa/70RhD0ezjnf4ewOg21EpM7XjhUs5hkI4tLpmisF31/FbAvCB2SNjWNS&#10;cCMPh/14tMNcu57PFC+hEgnCPkcFJoQ2l9KXhiz6uWuJk/fjOoshya6SusM+wW0jl1m2kRZrTgsG&#10;W3ozVP5drlbBoIvifP0tXmwfP9+zj2Vcm1VUajoZjq8gAg3hP/xsn7SC1Xq7gceb9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N5iYxAAAAN0AAAAPAAAAAAAAAAAA&#10;AAAAAKECAABkcnMvZG93bnJldi54bWxQSwUGAAAAAAQABAD5AAAAkgMAAAAA&#10;" strokecolor="#24211d" strokeweight="0"/>
                <v:line id="Line 1520" o:spid="_x0000_s2522" style="position:absolute;flip:x;visibility:visible;mso-wrap-style:square" from="10731,33064" to="10877,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s9A8UAAADdAAAADwAAAGRycy9kb3ducmV2LnhtbESPUWvCMBSF3wX/Q7jC3jRV5yadUWRQ&#10;HAgD3X7Apblrqs1NaWJa//0yEPZ4OOd8h7PZDbYRkTpfO1Ywn2UgiEuna64UfH8V0zUIH5A1No5J&#10;wZ087Lbj0QZz7Xo+UTyHSiQI+xwVmBDaXEpfGrLoZ64lTt6P6yyGJLtK6g77BLeNXGTZi7RYc1ow&#10;2NK7ofJ6vlkFgy6K0+1SPNs+fh6y4yKuzDIq9TQZ9m8gAg3hP/xof2gFy9X6Ff7ep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s9A8UAAADdAAAADwAAAAAAAAAA&#10;AAAAAAChAgAAZHJzL2Rvd25yZXYueG1sUEsFBgAAAAAEAAQA+QAAAJMDAAAAAA==&#10;" strokecolor="#24211d" strokeweight="0"/>
                <v:line id="Line 1521" o:spid="_x0000_s2523" style="position:absolute;flip:x;visibility:visible;mso-wrap-style:square" from="10515,33064" to="10661,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SpccEAAADdAAAADwAAAGRycy9kb3ducmV2LnhtbERP3WrCMBS+H/gO4QjezVSdQ6pRRCgK&#10;g4HOBzg0x6banJQmpvXtl4vBLj++/81usI2I1PnasYLZNANBXDpdc6Xg+lO8r0D4gKyxcUwKXuRh&#10;tx29bTDXruczxUuoRAphn6MCE0KbS+lLQxb91LXEibu5zmJIsKuk7rBP4baR8yz7lBZrTg0GWzoY&#10;Kh+Xp1Uw6KI4P+/Fh+3j9zH7mselWUSlJuNhvwYRaAj/4j/3SStYLFdpbnqTno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5KlxwQAAAN0AAAAPAAAAAAAAAAAAAAAA&#10;AKECAABkcnMvZG93bnJldi54bWxQSwUGAAAAAAQABAD5AAAAjwMAAAAA&#10;" strokecolor="#24211d" strokeweight="0"/>
                <v:line id="Line 1522" o:spid="_x0000_s2524" style="position:absolute;flip:x;visibility:visible;mso-wrap-style:square" from="10299,33064" to="10445,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gM6sUAAADdAAAADwAAAGRycy9kb3ducmV2LnhtbESPUWvCMBSF3wX/Q7jC3jRV53CdUWRQ&#10;HAgD3X7Apblrqs1NaWJa//0yEPZ4OOd8h7PZDbYRkTpfO1Ywn2UgiEuna64UfH8V0zUIH5A1No5J&#10;wZ087Lbj0QZz7Xo+UTyHSiQI+xwVmBDaXEpfGrLoZ64lTt6P6yyGJLtK6g77BLeNXGTZi7RYc1ow&#10;2NK7ofJ6vlkFgy6K0+1SPNs+fh6y4yKuzDIq9TQZ9m8gAg3hP/xof2gFy9X6Ff7ep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gM6sUAAADdAAAADwAAAAAAAAAA&#10;AAAAAAChAgAAZHJzL2Rvd25yZXYueG1sUEsFBgAAAAAEAAQA+QAAAJMDAAAAAA==&#10;" strokecolor="#24211d" strokeweight="0"/>
                <v:line id="Line 1523" o:spid="_x0000_s2525" style="position:absolute;flip:x;visibility:visible;mso-wrap-style:square" from="10090,33064" to="10229,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szqsIAAADdAAAADwAAAGRycy9kb3ducmV2LnhtbERP3WrCMBS+H+wdwhnsbqbqFNcZRYSy&#10;gSD48wCH5qzpbE5KE9P69uZC8PLj+1+uB9uISJ2vHSsYjzIQxKXTNVcKzqfiYwHCB2SNjWNScCMP&#10;69XryxJz7Xo+UDyGSqQQ9jkqMCG0uZS+NGTRj1xLnLg/11kMCXaV1B32Kdw2cpJlc2mx5tRgsKWt&#10;ofJyvFoFgy6Kw/W/+LR93P9ku0mcmWlU6v1t2HyDCDSEp/jh/tUKprOvtD+9SU9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szqsIAAADdAAAADwAAAAAAAAAAAAAA&#10;AAChAgAAZHJzL2Rvd25yZXYueG1sUEsFBgAAAAAEAAQA+QAAAJADAAAAAA==&#10;" strokecolor="#24211d" strokeweight="0"/>
                <v:line id="Line 1524" o:spid="_x0000_s2526" style="position:absolute;flip:x;visibility:visible;mso-wrap-style:square" from="9874,33064" to="10013,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eWMcUAAADdAAAADwAAAGRycy9kb3ducmV2LnhtbESP22rDMBBE3wv5B7GFvjVyriRulBAK&#10;JoVCIZcPWKyN5dZaGUuRnb+vAoU+DjNzhtnsBtuISJ2vHSuYjDMQxKXTNVcKLufidQXCB2SNjWNS&#10;cCcPu+3oaYO5dj0fKZ5CJRKEfY4KTAhtLqUvDVn0Y9cSJ+/qOoshya6SusM+wW0jp1m2lBZrTgsG&#10;W3o3VP6cblbBoIviePsu5raPX4fscxoXZhaVenke9m8gAg3hP/zX/tAKZov1BB5v0hO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eWMcUAAADdAAAADwAAAAAAAAAA&#10;AAAAAAChAgAAZHJzL2Rvd25yZXYueG1sUEsFBgAAAAAEAAQA+QAAAJMDAAAAAA==&#10;" strokecolor="#24211d" strokeweight="0"/>
                <v:line id="Line 1525" o:spid="_x0000_s2527" style="position:absolute;flip:x;visibility:visible;mso-wrap-style:square" from="9658,33064" to="9804,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UIRsUAAADdAAAADwAAAGRycy9kb3ducmV2LnhtbESPzWrDMBCE74W+g9hAb40c54fEiRJK&#10;wbQQKCTtAyzWxnJrrYylyO7bV4FAj8PMfMPsDqNtRaTeN44VzKYZCOLK6YZrBV+f5fMahA/IGlvH&#10;pOCXPBz2jw87LLQb+ETxHGqRIOwLVGBC6AopfWXIop+6jjh5F9dbDEn2tdQ9DgluW5ln2UpabDgt&#10;GOzo1VD1c75aBaMuy9P1u1zYIX68Zcc8Ls08KvU0GV+2IAKN4T98b79rBfPlJofbm/QE5P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UIRsUAAADdAAAADwAAAAAAAAAA&#10;AAAAAAChAgAAZHJzL2Rvd25yZXYueG1sUEsFBgAAAAAEAAQA+QAAAJMDAAAAAA==&#10;" strokecolor="#24211d" strokeweight="0"/>
                <v:line id="Line 1526" o:spid="_x0000_s2528" style="position:absolute;flip:x;visibility:visible;mso-wrap-style:square" from="9442,33064" to="9588,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mt3cUAAADdAAAADwAAAGRycy9kb3ducmV2LnhtbESPUWvCMBSF3wf7D+EKe5upVkWrUcag&#10;bCAMdPsBl+badGtuShPT7t8vgrDHwznnO5zdYbStiNT7xrGC2TQDQVw53XCt4OuzfF6D8AFZY+uY&#10;FPySh8P+8WGHhXYDnyieQy0ShH2BCkwIXSGlrwxZ9FPXESfv4nqLIcm+lrrHIcFtK+dZtpIWG04L&#10;Bjt6NVT9nK9WwajL8nT9Lhd2iB9v2XEelyaPSj1NxpctiEBj+A/f2+9aQb7c5HB7k56A3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mt3cUAAADdAAAADwAAAAAAAAAA&#10;AAAAAAChAgAAZHJzL2Rvd25yZXYueG1sUEsFBgAAAAAEAAQA+QAAAJMDAAAAAA==&#10;" strokecolor="#24211d" strokeweight="0"/>
                <v:line id="Line 1527" o:spid="_x0000_s2529" style="position:absolute;flip:x;visibility:visible;mso-wrap-style:square" from="9226,33064" to="9372,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A1qcUAAADdAAAADwAAAGRycy9kb3ducmV2LnhtbESP3WoCMRSE7wXfIRyhd5qtP0W3RhFh&#10;qVAoaH2Aw+a42XZzsmxidvv2jVDo5TAz3zDb/WAbEanztWMFz7MMBHHpdM2VgutnMV2D8AFZY+OY&#10;FPyQh/1uPNpirl3PZ4qXUIkEYZ+jAhNCm0vpS0MW/cy1xMm7uc5iSLKrpO6wT3DbyHmWvUiLNacF&#10;gy0dDZXfl7tVMOiiON+/iqXt48db9j6PK7OISj1NhsMriEBD+A//tU9awWK1WcLjTXo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A1qcUAAADdAAAADwAAAAAAAAAA&#10;AAAAAAChAgAAZHJzL2Rvd25yZXYueG1sUEsFBgAAAAAEAAQA+QAAAJMDAAAAAA==&#10;" strokecolor="#24211d" strokeweight="0"/>
                <v:line id="Line 1528" o:spid="_x0000_s2530" style="position:absolute;flip:x;visibility:visible;mso-wrap-style:square" from="9017,33064" to="9156,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yQMsUAAADdAAAADwAAAGRycy9kb3ducmV2LnhtbESPUWvCMBSF34X9h3CFvWmqrqLVKGNQ&#10;NhAGuv2AS3NtujU3pYlp9++XgbDHwznnO5z9cbStiNT7xrGCxTwDQVw53XCt4POjnG1A+ICssXVM&#10;Cn7Iw/HwMNljod3AZ4qXUIsEYV+gAhNCV0jpK0MW/dx1xMm7ut5iSLKvpe5xSHDbymWWraXFhtOC&#10;wY5eDFXfl5tVMOqyPN++yic7xPfX7LSMuVlFpR6n4/MORKAx/Ifv7TetYJVvc/h7k56AP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yQMsUAAADdAAAADwAAAAAAAAAA&#10;AAAAAAChAgAAZHJzL2Rvd25yZXYueG1sUEsFBgAAAAAEAAQA+QAAAJMDAAAAAA==&#10;" strokecolor="#24211d" strokeweight="0"/>
                <v:line id="Line 1529" o:spid="_x0000_s2531" style="position:absolute;flip:x;visibility:visible;mso-wrap-style:square" from="8801,33064" to="8940,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4ORcUAAADdAAAADwAAAGRycy9kb3ducmV2LnhtbESPUWvCMBSF3wX/Q7jC3jRVp2ydUWRQ&#10;HAgD3X7Apblrqs1NaWJa//0yEPZ4OOd8h7PZDbYRkTpfO1Ywn2UgiEuna64UfH8V0xcQPiBrbByT&#10;gjt52G3How3m2vV8ongOlUgQ9jkqMCG0uZS+NGTRz1xLnLwf11kMSXaV1B32CW4buciytbRYc1ow&#10;2NK7ofJ6vlkFgy6K0+1SPNs+fh6y4yKuzDIq9TQZ9m8gAg3hP/xof2gFy9XrGv7epCc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e4ORcUAAADdAAAADwAAAAAAAAAA&#10;AAAAAAChAgAAZHJzL2Rvd25yZXYueG1sUEsFBgAAAAAEAAQA+QAAAJMDAAAAAA==&#10;" strokecolor="#24211d" strokeweight="0"/>
                <v:line id="Line 1530" o:spid="_x0000_s2532" style="position:absolute;flip:x;visibility:visible;mso-wrap-style:square" from="8585,33064" to="8731,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Kr3sYAAADdAAAADwAAAGRycy9kb3ducmV2LnhtbESPzWrDMBCE74W8g9hAb42cv6Z1ooQQ&#10;MCkUCkn6AIu1tZxYK2Mpsvv2VaHQ4zAz3zCb3WAbEanztWMF00kGgrh0uuZKweeleHoB4QOyxsYx&#10;KfgmD7vt6GGDuXY9nyieQyUShH2OCkwIbS6lLw1Z9BPXEifvy3UWQ5JdJXWHfYLbRs6y7FlarDkt&#10;GGzpYKi8ne9WwaCL4nS/Fgvbx49j9j6LSzOPSj2Oh/0aRKAh/If/2m9awXz5uoLfN+kJyO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iq97GAAAA3QAAAA8AAAAAAAAA&#10;AAAAAAAAoQIAAGRycy9kb3ducmV2LnhtbFBLBQYAAAAABAAEAPkAAACUAwAAAAA=&#10;" strokecolor="#24211d" strokeweight="0"/>
                <v:line id="Line 1531" o:spid="_x0000_s2533" style="position:absolute;flip:x;visibility:visible;mso-wrap-style:square" from="8369,33064" to="8515,33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0/rMIAAADdAAAADwAAAGRycy9kb3ducmV2LnhtbERP3WrCMBS+H+wdwhnsbqbqFNcZRYSy&#10;gSD48wCH5qzpbE5KE9P69uZC8PLj+1+uB9uISJ2vHSsYjzIQxKXTNVcKzqfiYwHCB2SNjWNScCMP&#10;69XryxJz7Xo+UDyGSqQQ9jkqMCG0uZS+NGTRj1xLnLg/11kMCXaV1B32Kdw2cpJlc2mx5tRgsKWt&#10;ofJyvFoFgy6Kw/W/+LR93P9ku0mcmWlU6v1t2HyDCDSEp/jh/tUKprOvNDe9SU9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z0/rMIAAADdAAAADwAAAAAAAAAAAAAA&#10;AAChAgAAZHJzL2Rvd25yZXYueG1sUEsFBgAAAAAEAAQA+QAAAJADAAAAAA==&#10;" strokecolor="#24211d" strokeweight="0"/>
                <v:shape id="Freeform 1532" o:spid="_x0000_s2534" style="position:absolute;left:8229;top:32994;width:70;height:70;visibility:visible;mso-wrap-style:square;v-text-anchor:top" coordsize="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AHTMMA&#10;AADdAAAADwAAAGRycy9kb3ducmV2LnhtbESPQYvCMBSE74L/ITxhb2vqiqtWo7gugket4vnRPNti&#10;81KbWOu/N4LgcZiZb5j5sjWlaKh2hWUFg34Egji1uuBMwfGw+Z6AcB5ZY2mZFDzIwXLR7cwx1vbO&#10;e2oSn4kAYRejgtz7KpbSpTkZdH1bEQfvbGuDPsg6k7rGe4CbUv5E0a80WHBYyLGidU7pJbkZBc3f&#10;8NpsDtv/XWvGJ9bJaJcmlVJfvXY1A+Gp9Z/wu73VCoaj6RReb8IT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AHTMMAAADdAAAADwAAAAAAAAAAAAAAAACYAgAAZHJzL2Rv&#10;d25yZXYueG1sUEsFBgAAAAAEAAQA9QAAAIgDAAAAAA==&#10;" path="m11,11l,11,,e" filled="f" strokecolor="#24211d" strokeweight="0">
                  <v:path arrowok="t" o:connecttype="custom" o:connectlocs="4445000,4445000;0,4445000;0,4445000;0,0" o:connectangles="0,0,0,0"/>
                </v:shape>
                <v:line id="Line 1533" o:spid="_x0000_s2535" style="position:absolute;flip:y;visibility:visible;mso-wrap-style:square" from="8229,32778" to="8229,3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THUcEAAADdAAAADwAAAGRycy9kb3ducmV2LnhtbERP3WrCMBS+H+wdwhl4N5PplNEZZQzK&#10;hIGg7gEOzVlTbU5KE9P69uZC8PLj+19tRteKRH1oPGt4myoQxJU3Ddca/o7l6weIEJENtp5Jw5UC&#10;bNbPTyssjB94T+kQa5FDOBSowcbYFVKGypLDMPUdceb+fe8wZtjX0vQ45HDXyplSS+mw4dxgsaNv&#10;S9X5cHEaRlOW+8upfHdD2v2o31la2HnSevIyfn2CiDTGh/ju3hoN86XK+/Ob/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ZMdRwQAAAN0AAAAPAAAAAAAAAAAAAAAA&#10;AKECAABkcnMvZG93bnJldi54bWxQSwUGAAAAAAQABAD5AAAAjwMAAAAA&#10;" strokecolor="#24211d" strokeweight="0"/>
                <v:line id="Line 1534" o:spid="_x0000_s2536" style="position:absolute;flip:y;visibility:visible;mso-wrap-style:square" from="8229,32562" to="8229,32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hiysUAAADdAAAADwAAAGRycy9kb3ducmV2LnhtbESPzWrDMBCE74G+g9hCbomUn4biRgml&#10;YFIoBJL0ARZra7m1VsZSZPftq0Cgx2FmvmG2+9G1IlEfGs8aFnMFgrjypuFaw+elnD2DCBHZYOuZ&#10;NPxSgP3uYbLFwviBT5TOsRYZwqFADTbGrpAyVJYchrnviLP35XuHMcu+lqbHIcNdK5dKbaTDhvOC&#10;xY7eLFU/56vTMJqyPF2/y7Ub0vGgPpbpya6S1tPH8fUFRKQx/ofv7XejYbVRC7i9yU9A7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hiysUAAADdAAAADwAAAAAAAAAA&#10;AAAAAAChAgAAZHJzL2Rvd25yZXYueG1sUEsFBgAAAAAEAAQA+QAAAJMDAAAAAA==&#10;" strokecolor="#24211d" strokeweight="0"/>
                <v:line id="Line 1535" o:spid="_x0000_s2537" style="position:absolute;flip:y;visibility:visible;mso-wrap-style:square" from="8229,32346" to="8229,32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8vcQAAADdAAAADwAAAGRycy9kb3ducmV2LnhtbESPUUvDMBSF3wf+h3AF37bEzg2pTYcI&#10;RUEQNv0Bl+baVJub0mRp/fdGEPZ4OOd8h1MdFjeIRFPoPWu43SgQxK03PXcaPt6b9T2IEJENDp5J&#10;ww8FONRXqwpL42c+UjrFTmQIhxI12BjHUsrQWnIYNn4kzt6nnxzGLKdOmgnnDHeDLJTaS4c95wWL&#10;Iz1Zar9PZ6dhMU1zPH81d25Ob8/qtUg7u01a31wvjw8gIi3xEv5vvxgN270q4O9NfgKy/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vy9xAAAAN0AAAAPAAAAAAAAAAAA&#10;AAAAAKECAABkcnMvZG93bnJldi54bWxQSwUGAAAAAAQABAD5AAAAkgMAAAAA&#10;" strokecolor="#24211d" strokeweight="0"/>
                <v:line id="Line 1536" o:spid="_x0000_s2538" style="position:absolute;flip:y;visibility:visible;mso-wrap-style:square" from="8229,32137" to="8229,32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ZZJsUAAADdAAAADwAAAGRycy9kb3ducmV2LnhtbESPUUvDMBSF3wX/Q7iCby5xnWN0y4YI&#10;RUEYbPoDLs1d09nclCZL6783g4GPh3POdzib3eQ6kWgIrWcNzzMFgrj2puVGw/dX9bQCESKywc4z&#10;afilALvt/d0GS+NHPlA6xkZkCIcSNdgY+1LKUFtyGGa+J87eyQ8OY5ZDI82AY4a7Ts6VWkqHLecF&#10;iz29Wap/jhenYTJVdbicq4Ub0/5dfc7Tiy2S1o8P0+saRKQp/odv7Q+joViqAq5v8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ZZJsUAAADdAAAADwAAAAAAAAAA&#10;AAAAAAChAgAAZHJzL2Rvd25yZXYueG1sUEsFBgAAAAAEAAQA+QAAAJMDAAAAAA==&#10;" strokecolor="#24211d" strokeweight="0"/>
                <v:line id="Line 1537" o:spid="_x0000_s2539" style="position:absolute;flip:y;visibility:visible;mso-wrap-style:square" from="8229,31921" to="8229,32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BUsUAAADdAAAADwAAAGRycy9kb3ducmV2LnhtbESP0WoCMRRE3wv9h3ALfatJ1UpZjVKE&#10;xYJQUPsBl811s7q5WTYxu/37Rij0cZiZM8xqM7pWJOpD41nD60SBIK68abjW8H0qX95BhIhssPVM&#10;Gn4owGb9+LDCwviBD5SOsRYZwqFADTbGrpAyVJYchonviLN39r3DmGVfS9PjkOGulVOlFtJhw3nB&#10;YkdbS9X1eHMaRlOWh9ulnLshfe3Ufpre7Cxp/fw0fixBRBrjf/iv/Wk0zBZqDvc3+Qn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BUsUAAADdAAAADwAAAAAAAAAA&#10;AAAAAAChAgAAZHJzL2Rvd25yZXYueG1sUEsFBgAAAAAEAAQA+QAAAJMDAAAAAA==&#10;" strokecolor="#24211d" strokeweight="0"/>
                <v:line id="Line 1538" o:spid="_x0000_s2540" style="position:absolute;flip:y;visibility:visible;mso-wrap-style:square" from="8229,31705" to="8229,3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NkycUAAADdAAAADwAAAGRycy9kb3ducmV2LnhtbESPzWrDMBCE74G+g9hCb4nU/FGcKKEU&#10;TAuBQpI+wGJtLCfWyliK7L59VSj0OMzMN8x2P7pWJOpD41nD80yBIK68abjW8HUupy8gQkQ22Hom&#10;Dd8UYL97mGyxMH7gI6VTrEWGcChQg42xK6QMlSWHYeY74uxdfO8wZtnX0vQ4ZLhr5VyptXTYcF6w&#10;2NGbpep2ujsNoynL4/1aLt2QPt/VYZ5WdpG0fnocXzcgIo3xP/zX/jAaFmu1gt83+Qn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NkycUAAADdAAAADwAAAAAAAAAA&#10;AAAAAAChAgAAZHJzL2Rvd25yZXYueG1sUEsFBgAAAAAEAAQA+QAAAJMDAAAAAA==&#10;" strokecolor="#24211d" strokeweight="0"/>
                <v:line id="Line 1539" o:spid="_x0000_s2541" style="position:absolute;flip:y;visibility:visible;mso-wrap-style:square" from="8229,31489" to="8229,31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H6vsUAAADdAAAADwAAAGRycy9kb3ducmV2LnhtbESPzWrDMBCE74W+g9hCbo3UJDXFjRJK&#10;waRQCOTnARZra7m1VsZSZPftq0Cgx2FmvmHW28l1ItEQWs8anuYKBHHtTcuNhvOpenwBESKywc4z&#10;afilANvN/d0aS+NHPlA6xkZkCIcSNdgY+1LKUFtyGOa+J87elx8cxiyHRpoBxwx3nVwoVUiHLecF&#10;iz29W6p/jhenYTJVdbh8Vys3pv1OfS7Ss10mrWcP09sriEhT/A/f2h9Gw7JQBVzf5Cc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H6vsUAAADdAAAADwAAAAAAAAAA&#10;AAAAAAChAgAAZHJzL2Rvd25yZXYueG1sUEsFBgAAAAAEAAQA+QAAAJMDAAAAAA==&#10;" strokecolor="#24211d" strokeweight="0"/>
                <v:line id="Line 1540" o:spid="_x0000_s2542" style="position:absolute;flip:y;visibility:visible;mso-wrap-style:square" from="8229,31273" to="8229,3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1fJcUAAADdAAAADwAAAGRycy9kb3ducmV2LnhtbESP0WoCMRRE3wv+Q7hC32pSba2sRhFh&#10;aaFQUPsBl811s3Zzs2xidvv3TaHQx2FmzjCb3ehakagPjWcNjzMFgrjypuFaw+e5fFiBCBHZYOuZ&#10;NHxTgN12crfBwviBj5ROsRYZwqFADTbGrpAyVJYchpnviLN38b3DmGVfS9PjkOGulXOlltJhw3nB&#10;YkcHS9XX6eY0jKYsj7dr+eSG9PGq3ufp2S6S1vfTcb8GEWmM/+G/9pvRsFiqF/h9k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1fJcUAAADdAAAADwAAAAAAAAAA&#10;AAAAAAChAgAAZHJzL2Rvd25yZXYueG1sUEsFBgAAAAAEAAQA+QAAAJMDAAAAAA==&#10;" strokecolor="#24211d" strokeweight="0"/>
                <v:line id="Line 1541" o:spid="_x0000_s2543" style="position:absolute;flip:y;visibility:visible;mso-wrap-style:square" from="8229,31057" to="8229,31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LLV8EAAADdAAAADwAAAGRycy9kb3ducmV2LnhtbERP3WrCMBS+H+wdwhl4N5PplNEZZQzK&#10;hIGg7gEOzVlTbU5KE9P69uZC8PLj+19tRteKRH1oPGt4myoQxJU3Ddca/o7l6weIEJENtp5Jw5UC&#10;bNbPTyssjB94T+kQa5FDOBSowcbYFVKGypLDMPUdceb+fe8wZtjX0vQ45HDXyplSS+mw4dxgsaNv&#10;S9X5cHEaRlOW+8upfHdD2v2o31la2HnSevIyfn2CiDTGh/ju3hoN86XKc/Ob/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EstXwQAAAN0AAAAPAAAAAAAAAAAAAAAA&#10;AKECAABkcnMvZG93bnJldi54bWxQSwUGAAAAAAQABAD5AAAAjwMAAAAA&#10;" strokecolor="#24211d" strokeweight="0"/>
                <v:line id="Line 1542" o:spid="_x0000_s2544" style="position:absolute;flip:y;visibility:visible;mso-wrap-style:square" from="8229,30841" to="8229,30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5uzMUAAADdAAAADwAAAGRycy9kb3ducmV2LnhtbESP0WoCMRRE3wv+Q7hC32pSbaWuRhFh&#10;aaFQUPsBl811s3Zzs2xidvv3TaHQx2FmzjCb3ehakagPjWcNjzMFgrjypuFaw+e5fHgBESKywdYz&#10;afimALvt5G6DhfEDHymdYi0yhEOBGmyMXSFlqCw5DDPfEWfv4nuHMcu+lqbHIcNdK+dKLaXDhvOC&#10;xY4Olqqv081pGE1ZHm/X8skN6eNVvc/Ts10kre+n434NItIY/8N/7TejYbFUK/h9k5+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15uzMUAAADdAAAADwAAAAAAAAAA&#10;AAAAAAChAgAAZHJzL2Rvd25yZXYueG1sUEsFBgAAAAAEAAQA+QAAAJMDAAAAAA==&#10;" strokecolor="#24211d" strokeweight="0"/>
                <v:line id="Line 1543" o:spid="_x0000_s2545" style="position:absolute;flip:y;visibility:visible;mso-wrap-style:square" from="8229,30626" to="8229,30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1RjMEAAADdAAAADwAAAGRycy9kb3ducmV2LnhtbERP3WrCMBS+H/gO4Qy8m6m6iXRGEaEo&#10;DAZWH+DQHJtuzUlpYlrf3lwMdvnx/W92o21FpN43jhXMZxkI4srphmsF10vxtgbhA7LG1jEpeJCH&#10;3XbyssFcu4HPFMtQixTCPkcFJoQul9JXhiz6meuIE3dzvcWQYF9L3eOQwm0rF1m2khYbTg0GOzoY&#10;qn7Lu1Uw6qI433+KdzvE72P2tYgfZhmVmr6O+08QgcbwL/5zn7SC5Wqe9qc36QnI7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vVGMwQAAAN0AAAAPAAAAAAAAAAAAAAAA&#10;AKECAABkcnMvZG93bnJldi54bWxQSwUGAAAAAAQABAD5AAAAjwMAAAAA&#10;" strokecolor="#24211d" strokeweight="0"/>
                <v:line id="Line 1544" o:spid="_x0000_s2546" style="position:absolute;flip:y;visibility:visible;mso-wrap-style:square" from="8229,30410" to="8229,30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H0F8UAAADdAAAADwAAAGRycy9kb3ducmV2LnhtbESPUWvCMBSF3wf7D+EOfJtp1cnojDIG&#10;RWEgqPsBl+auqTY3pYlp/feLIOzxcM75Dme1GW0rIvW+cawgn2YgiCunG64V/JzK13cQPiBrbB2T&#10;ght52Kyfn1ZYaDfwgeIx1CJB2BeowITQFVL6ypBFP3UdcfJ+XW8xJNnXUvc4JLht5SzLltJiw2nB&#10;YEdfhqrL8WoVjLosD9dzubBD3G+z71l8M/Oo1ORl/PwAEWgM/+FHe6cVzJd5Dv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H0F8UAAADdAAAADwAAAAAAAAAA&#10;AAAAAAChAgAAZHJzL2Rvd25yZXYueG1sUEsFBgAAAAAEAAQA+QAAAJMDAAAAAA==&#10;" strokecolor="#24211d" strokeweight="0"/>
                <v:line id="Line 1545" o:spid="_x0000_s2547" style="position:absolute;flip:y;visibility:visible;mso-wrap-style:square" from="8229,30200" to="8229,30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NqYMUAAADdAAAADwAAAGRycy9kb3ducmV2LnhtbESPUWvCMBSF3wf7D+EOfJup1cnojDIG&#10;RWEgqPsBl+auqTY3pYlp/feLIOzxcM75Dme1GW0rIvW+caxgNs1AEFdON1wr+DmVr+8gfEDW2Dom&#10;BTfysFk/P62w0G7gA8VjqEWCsC9QgQmhK6T0lSGLfuo64uT9ut5iSLKvpe5xSHDbyjzLltJiw2nB&#10;YEdfhqrL8WoVjLosD9dzubBD3G+z7zy+mXlUavIyfn6ACDSG//CjvdMK5stZDv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NqYMUAAADdAAAADwAAAAAAAAAA&#10;AAAAAAChAgAAZHJzL2Rvd25yZXYueG1sUEsFBgAAAAAEAAQA+QAAAJMDAAAAAA==&#10;" strokecolor="#24211d" strokeweight="0"/>
                <v:line id="Line 1546" o:spid="_x0000_s2548" style="position:absolute;flip:y;visibility:visible;mso-wrap-style:square" from="8229,29984" to="8229,30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P+8UAAADdAAAADwAAAGRycy9kb3ducmV2LnhtbESPzWrDMBCE74W8g9hAb42cuA3BiRJC&#10;wLRQKOTnARZrYzmxVsZSZPftq0Khx2FmvmE2u9G2IlLvG8cK5rMMBHHldMO1gsu5fFmB8AFZY+uY&#10;FHyTh9128rTBQruBjxRPoRYJwr5ABSaErpDSV4Ys+pnriJN3db3FkGRfS93jkOC2lYssW0qLDacF&#10;gx0dDFX308MqGHVZHh+38tUO8es9+1zEN5NHpZ6n434NItAY/sN/7Q+tIF/Oc/h9k5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P+8UAAADdAAAADwAAAAAAAAAA&#10;AAAAAAChAgAAZHJzL2Rvd25yZXYueG1sUEsFBgAAAAAEAAQA+QAAAJMDAAAAAA==&#10;" strokecolor="#24211d" strokeweight="0"/>
                <v:line id="Line 1547" o:spid="_x0000_s2549" style="position:absolute;flip:y;visibility:visible;mso-wrap-style:square" from="8229,29768" to="8229,29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ZXj8QAAADdAAAADwAAAGRycy9kb3ducmV2LnhtbESP22rDMBBE3wv9B7GFvDVyrgQnSigF&#10;00ChkMsHLNbGcmqtjKXIzt9HhUIeh5k5w2x2g21EpM7XjhVMxhkI4tLpmisF51PxvgLhA7LGxjEp&#10;uJOH3fb1ZYO5dj0fKB5DJRKEfY4KTAhtLqUvDVn0Y9cSJ+/iOoshya6SusM+wW0jp1m2lBZrTgsG&#10;W/o0VP4eb1bBoIvicLsWc9vHn6/sexoXZhaVGr0NH2sQgYbwDP+391rBbDmZw9+b9AT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hlePxAAAAN0AAAAPAAAAAAAAAAAA&#10;AAAAAKECAABkcnMvZG93bnJldi54bWxQSwUGAAAAAAQABAD5AAAAkgMAAAAA&#10;" strokecolor="#24211d" strokeweight="0"/>
                <v:line id="Line 1548" o:spid="_x0000_s2550" style="position:absolute;flip:y;visibility:visible;mso-wrap-style:square" from="8229,29552" to="8229,2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yFMUAAADdAAAADwAAAGRycy9kb3ducmV2LnhtbESP3WoCMRSE7wt9h3AK3tWsWkVWoxRh&#10;USgU/HmAw+a4Wbs5WTYxu769KRR6OczMN8x6O9hGROp87VjBZJyBIC6drrlScDkX70sQPiBrbByT&#10;ggd52G5eX9aYa9fzkeIpVCJB2OeowITQ5lL60pBFP3YtcfKurrMYkuwqqTvsE9w2cpplC2mx5rRg&#10;sKWdofLndLcKBl0Ux/ut+LB9/N5nX9M4N7Oo1Oht+FyBCDSE//Bf+6AVzBaTOfy+SU9Ab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8ryFMUAAADdAAAADwAAAAAAAAAA&#10;AAAAAAChAgAAZHJzL2Rvd25yZXYueG1sUEsFBgAAAAAEAAQA+QAAAJMDAAAAAA==&#10;" strokecolor="#24211d" strokeweight="0"/>
                <v:line id="Line 1549" o:spid="_x0000_s2551" style="position:absolute;flip:y;visibility:visible;mso-wrap-style:square" from="8229,29337" to="8229,29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hsY8UAAADdAAAADwAAAGRycy9kb3ducmV2LnhtbESPzWrDMBCE74W8g9hAb42cpDXBiRJC&#10;wLRQKOTnARZrYzmxVsZSZPftq0Khx2FmvmE2u9G2IlLvG8cK5rMMBHHldMO1gsu5fFmB8AFZY+uY&#10;FHyTh9128rTBQruBjxRPoRYJwr5ABSaErpDSV4Ys+pnriJN3db3FkGRfS93jkOC2lYssy6XFhtOC&#10;wY4Ohqr76WEVjLosj49b+WqH+PWefS7im1lGpZ6n434NItAY/sN/7Q+tYJnPc/h9k5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hsY8UAAADdAAAADwAAAAAAAAAA&#10;AAAAAAChAgAAZHJzL2Rvd25yZXYueG1sUEsFBgAAAAAEAAQA+QAAAJMDAAAAAA==&#10;" strokecolor="#24211d" strokeweight="0"/>
                <v:line id="Line 1550" o:spid="_x0000_s2552" style="position:absolute;flip:y;visibility:visible;mso-wrap-style:square" from="8229,29121" to="8229,29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TJ+MUAAADdAAAADwAAAGRycy9kb3ducmV2LnhtbESP3WoCMRSE7wu+QziCdzWrtrZsjSLC&#10;YqFQ8OcBDpvTzermZNnE7Pr2plDo5TAz3zCrzWAbEanztWMFs2kGgrh0uuZKwflUPL+D8AFZY+OY&#10;FNzJw2Y9elphrl3PB4rHUIkEYZ+jAhNCm0vpS0MW/dS1xMn7cZ3FkGRXSd1hn+C2kfMsW0qLNacF&#10;gy3tDJXX480qGHRRHG6X4sX28Xuffc3jq1lEpSbjYfsBItAQ/sN/7U+tYLGcvcHvm/QE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TJ+MUAAADdAAAADwAAAAAAAAAA&#10;AAAAAAChAgAAZHJzL2Rvd25yZXYueG1sUEsFBgAAAAAEAAQA+QAAAJMDAAAAAA==&#10;" strokecolor="#24211d" strokeweight="0"/>
                <v:line id="Line 1551" o:spid="_x0000_s2553" style="position:absolute;flip:y;visibility:visible;mso-wrap-style:square" from="8229,28905" to="8229,29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tdisEAAADdAAAADwAAAGRycy9kb3ducmV2LnhtbERP3WrCMBS+H/gO4Qy8m6m6iXRGEaEo&#10;DAZWH+DQHJtuzUlpYlrf3lwMdvnx/W92o21FpN43jhXMZxkI4srphmsF10vxtgbhA7LG1jEpeJCH&#10;3XbyssFcu4HPFMtQixTCPkcFJoQul9JXhiz6meuIE3dzvcWQYF9L3eOQwm0rF1m2khYbTg0GOzoY&#10;qn7Lu1Uw6qI433+KdzvE72P2tYgfZhmVmr6O+08QgcbwL/5zn7SC5Wqe5qY36QnI7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y12KwQAAAN0AAAAPAAAAAAAAAAAAAAAA&#10;AKECAABkcnMvZG93bnJldi54bWxQSwUGAAAAAAQABAD5AAAAjwMAAAAA&#10;" strokecolor="#24211d" strokeweight="0"/>
                <v:line id="Line 1552" o:spid="_x0000_s2554" style="position:absolute;flip:y;visibility:visible;mso-wrap-style:square" from="8229,28689" to="8229,28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f4EcUAAADdAAAADwAAAGRycy9kb3ducmV2LnhtbESP3WoCMRSE7wu+QziCdzWrttJujSLC&#10;YqFQ8OcBDpvTzermZNnE7Pr2plDo5TAz3zCrzWAbEanztWMFs2kGgrh0uuZKwflUPL+B8AFZY+OY&#10;FNzJw2Y9elphrl3PB4rHUIkEYZ+jAhNCm0vpS0MW/dS1xMn7cZ3FkGRXSd1hn+C2kfMsW0qLNacF&#10;gy3tDJXX480qGHRRHG6X4sX28Xuffc3jq1lEpSbjYfsBItAQ/sN/7U+tYLGcvcPvm/QE5P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f4EcUAAADdAAAADwAAAAAAAAAA&#10;AAAAAAChAgAAZHJzL2Rvd25yZXYueG1sUEsFBgAAAAAEAAQA+QAAAJMDAAAAAA==&#10;" strokecolor="#24211d" strokeweight="0"/>
                <v:line id="Line 1553" o:spid="_x0000_s2555" style="position:absolute;flip:y;visibility:visible;mso-wrap-style:square" from="8229,28473" to="8229,28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GbMcIAAADdAAAADwAAAGRycy9kb3ducmV2LnhtbERP3WrCMBS+H/gO4QjezdS6iXRGkUGZ&#10;MBj48wCH5qzp1pyUJqb17c2F4OXH97/ZjbYVkXrfOFawmGcgiCunG64VXM7l6xqED8gaW8ek4EYe&#10;dtvJywYL7QY+UjyFWqQQ9gUqMCF0hZS+MmTRz11HnLhf11sMCfa11D0OKdy2Ms+ylbTYcGow2NGn&#10;oer/dLUKRl2Wx+tf+WaH+POVfefx3SyjUrPpuP8AEWgMT/HDfdAKlqs87U9v0hO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dGbMcIAAADdAAAADwAAAAAAAAAAAAAA&#10;AAChAgAAZHJzL2Rvd25yZXYueG1sUEsFBgAAAAAEAAQA+QAAAJADAAAAAA==&#10;" strokecolor="#24211d" strokeweight="0"/>
                <v:line id="Line 1554" o:spid="_x0000_s2556" style="position:absolute;flip:y;visibility:visible;mso-wrap-style:square" from="8229,28263" to="8229,28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0+qsUAAADdAAAADwAAAGRycy9kb3ducmV2LnhtbESPUWvCMBSF3wf7D+EOfJup1cnojDIG&#10;RWEgqPsBl+auqTY3pYlp/feLIOzxcM75Dme1GW0rIvW+caxgNs1AEFdON1wr+DmVr+8gfEDW2Dom&#10;BTfysFk/P62w0G7gA8VjqEWCsC9QgQmhK6T0lSGLfuo64uT9ut5iSLKvpe5xSHDbyjzLltJiw2nB&#10;YEdfhqrL8WoVjLosD9dzubBD3G+z7zy+mXlUavIyfn6ACDSG//CjvdMK5st8Bvc36Qn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p0+qsUAAADdAAAADwAAAAAAAAAA&#10;AAAAAAChAgAAZHJzL2Rvd25yZXYueG1sUEsFBgAAAAAEAAQA+QAAAJMDAAAAAA==&#10;" strokecolor="#24211d" strokeweight="0"/>
                <v:line id="Line 1555" o:spid="_x0000_s2557" style="position:absolute;flip:y;visibility:visible;mso-wrap-style:square" from="8229,28047" to="8229,28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g3cQAAADdAAAADwAAAGRycy9kb3ducmV2LnhtbESPUWvCMBSF3wf+h3CFvc3U6mR0RhGh&#10;TBgIuv2AS3PXdDY3pYlp/feLIOzxcM75Dme9HW0rIvW+caxgPstAEFdON1wr+P4qX95A+ICssXVM&#10;Cm7kYbuZPK2x0G7gE8VzqEWCsC9QgQmhK6T0lSGLfuY64uT9uN5iSLKvpe5xSHDbyjzLVtJiw2nB&#10;YEd7Q9XlfLUKRl2Wp+tvubRDPH5kn3l8NYuo1PN03L2DCDSG//CjfdAKFqs8h/ub9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T6DdxAAAAN0AAAAPAAAAAAAAAAAA&#10;AAAAAKECAABkcnMvZG93bnJldi54bWxQSwUGAAAAAAQABAD5AAAAkgMAAAAA&#10;" strokecolor="#24211d" strokeweight="0"/>
                <v:line id="Line 1556" o:spid="_x0000_s2558" style="position:absolute;flip:y;visibility:visible;mso-wrap-style:square" from="8229,27832" to="8229,27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MFRsUAAADdAAAADwAAAGRycy9kb3ducmV2LnhtbESPzWrDMBCE74W+g9hCbo1cOw3BjRJK&#10;wSRQKOTnARZrY7m1VsZSZOftq0Chx2FmvmHW28l2ItLgW8cKXuYZCOLa6ZYbBedT9bwC4QOyxs4x&#10;KbiRh+3m8WGNpXYjHygeQyMShH2JCkwIfSmlrw1Z9HPXEyfv4gaLIcmhkXrAMcFtJ/MsW0qLLacF&#10;gz19GKp/jlerYNJVdbh+Vws7xq9d9pnHV1NEpWZP0/sbiEBT+A//tfdaQbHMC7i/S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MFRsUAAADdAAAADwAAAAAAAAAA&#10;AAAAAAChAgAAZHJzL2Rvd25yZXYueG1sUEsFBgAAAAAEAAQA+QAAAJMDAAAAAA==&#10;" strokecolor="#24211d" strokeweight="0"/>
                <v:line id="Line 1557" o:spid="_x0000_s2559" style="position:absolute;flip:y;visibility:visible;mso-wrap-style:square" from="8229,27616" to="8229,27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dMsUAAADdAAAADwAAAGRycy9kb3ducmV2LnhtbESPzWrDMBCE74W8g9hAb40cJw3BiRJC&#10;wbRQKOTnARZrYzmxVsZSZPftq0Khx2FmvmG2+9G2IlLvG8cK5rMMBHHldMO1gsu5fFmD8AFZY+uY&#10;FHyTh/1u8rTFQruBjxRPoRYJwr5ABSaErpDSV4Ys+pnriJN3db3FkGRfS93jkOC2lXmWraTFhtOC&#10;wY7eDFX308MqGHVZHh+3cmmH+PWefebx1SyiUs/T8bABEWgM/+G/9odWsFjlS/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qdMsUAAADdAAAADwAAAAAAAAAA&#10;AAAAAAChAgAAZHJzL2Rvd25yZXYueG1sUEsFBgAAAAAEAAQA+QAAAJMDAAAAAA==&#10;" strokecolor="#24211d" strokeweight="0"/>
                <v:line id="Line 1558" o:spid="_x0000_s2560" style="position:absolute;flip:y;visibility:visible;mso-wrap-style:square" from="8229,27400" to="8229,27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Y4qcUAAADdAAAADwAAAGRycy9kb3ducmV2LnhtbESPzWrDMBCE74W8g9hAb40cpwnBiRJC&#10;wbRQKOTnARZrYzmxVsZSZPftq0Khx2FmvmG2+9G2IlLvG8cK5rMMBHHldMO1gsu5fFmD8AFZY+uY&#10;FHyTh/1u8rTFQruBjxRPoRYJwr5ABSaErpDSV4Ys+pnriJN3db3FkGRfS93jkOC2lXmWraTFhtOC&#10;wY7eDFX308MqGHVZHh+38tUO8es9+8zj0iyiUs/T8bABEWgM/+G/9odWsFjlS/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Y4qcUAAADdAAAADwAAAAAAAAAA&#10;AAAAAAChAgAAZHJzL2Rvd25yZXYueG1sUEsFBgAAAAAEAAQA+QAAAJMDAAAAAA==&#10;" strokecolor="#24211d" strokeweight="0"/>
                <v:line id="Line 1559" o:spid="_x0000_s2561" style="position:absolute;flip:y;visibility:visible;mso-wrap-style:square" from="8229,27184" to="8229,2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Sm3sUAAADdAAAADwAAAGRycy9kb3ducmV2LnhtbESPzWrDMBCE74W+g9hCbo1cJzXFiRJK&#10;wSRQKOTnARZrazm1VsZSZOftq0Chx2FmvmHW28l2ItLgW8cKXuYZCOLa6ZYbBedT9fwGwgdkjZ1j&#10;UnAjD9vN48MaS+1GPlA8hkYkCPsSFZgQ+lJKXxuy6OeuJ07etxsshiSHRuoBxwS3ncyzrJAWW04L&#10;Bnv6MFT/HK9WwaSr6nC9VEs7xq9d9pnHV7OISs2epvcViEBT+A//tfdawaLIC7i/S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Sm3sUAAADdAAAADwAAAAAAAAAA&#10;AAAAAAChAgAAZHJzL2Rvd25yZXYueG1sUEsFBgAAAAAEAAQA+QAAAJMDAAAAAA==&#10;" strokecolor="#24211d" strokeweight="0"/>
                <v:line id="Line 1560" o:spid="_x0000_s2562" style="position:absolute;flip:y;visibility:visible;mso-wrap-style:square" from="8229,26968" to="8229,27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gDRcUAAADdAAAADwAAAGRycy9kb3ducmV2LnhtbESPUWvCMBSF3wf+h3AF32a6urlRjTIG&#10;xcFgoO4HXJq7pq65KU1M6783A8HHwznnO5z1drStiNT7xrGCp3kGgrhyuuFawc+xfHwD4QOyxtYx&#10;KbiQh+1m8rDGQruB9xQPoRYJwr5ABSaErpDSV4Ys+rnriJP363qLIcm+lrrHIcFtK/MsW0qLDacF&#10;gx19GKr+DmerYNRluT+fymc7xO9d9pXHF7OISs2m4/sKRKAx3MO39qdWsFjmr/D/Jj0B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gDRcUAAADdAAAADwAAAAAAAAAA&#10;AAAAAAChAgAAZHJzL2Rvd25yZXYueG1sUEsFBgAAAAAEAAQA+QAAAJMDAAAAAA==&#10;" strokecolor="#24211d" strokeweight="0"/>
                <v:line id="Line 1561" o:spid="_x0000_s2563" style="position:absolute;flip:y;visibility:visible;mso-wrap-style:square" from="8229,26752" to="8229,26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eXN8IAAADdAAAADwAAAGRycy9kb3ducmV2LnhtbERP3WrCMBS+H/gO4QjezdS6iXRGkUGZ&#10;MBj48wCH5qzp1pyUJqb17c2F4OXH97/ZjbYVkXrfOFawmGcgiCunG64VXM7l6xqED8gaW8ek4EYe&#10;dtvJywYL7QY+UjyFWqQQ9gUqMCF0hZS+MmTRz11HnLhf11sMCfa11D0OKdy2Ms+ylbTYcGow2NGn&#10;oer/dLUKRl2Wx+tf+WaH+POVfefx3SyjUrPpuP8AEWgMT/HDfdAKlqs8zU1v0hO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6eXN8IAAADdAAAADwAAAAAAAAAAAAAA&#10;AAChAgAAZHJzL2Rvd25yZXYueG1sUEsFBgAAAAAEAAQA+QAAAJADAAAAAA==&#10;" strokecolor="#24211d" strokeweight="0"/>
                <v:line id="Line 1562" o:spid="_x0000_s2564" style="position:absolute;flip:y;visibility:visible;mso-wrap-style:square" from="8229,26536" to="8229,26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syrMUAAADdAAAADwAAAGRycy9kb3ducmV2LnhtbESPUWvCMBSF3wf+h3AF32a6uslWjTIG&#10;xcFgoO4HXJq7pq65KU1M6783A8HHwznnO5z1drStiNT7xrGCp3kGgrhyuuFawc+xfHwF4QOyxtYx&#10;KbiQh+1m8rDGQruB9xQPoRYJwr5ABSaErpDSV4Ys+rnriJP363qLIcm+lrrHIcFtK/MsW0qLDacF&#10;gx19GKr+DmerYNRluT+fymc7xO9d9pXHF7OISs2m4/sKRKAx3MO39qdWsFjmb/D/Jj0B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syrMUAAADdAAAADwAAAAAAAAAA&#10;AAAAAAChAgAAZHJzL2Rvd25yZXYueG1sUEsFBgAAAAAEAAQA+QAAAJMDAAAAAA==&#10;" strokecolor="#24211d" strokeweight="0"/>
                <v:line id="Line 1563" o:spid="_x0000_s2565" style="position:absolute;flip:y;visibility:visible;mso-wrap-style:square" from="8229,26327" to="8229,26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gN7MIAAADdAAAADwAAAGRycy9kb3ducmV2LnhtbERP3WrCMBS+F3yHcITdaardZHSmRYTi&#10;YDBQ9wCH5qzp1pyUJqbd2y8Xg11+fP+Hara9iDT6zrGC7SYDQdw43XGr4ONWr59B+ICssXdMCn7I&#10;Q1UuFwcstJv4QvEaWpFC2BeowIQwFFL6xpBFv3EDceI+3WgxJDi2Uo84pXDby12W7aXFjlODwYFO&#10;hprv690qmHVdX+5f9aOd4vs5e9vFJ5NHpR5W8/EFRKA5/Iv/3K9aQb7P0/70Jj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gN7MIAAADdAAAADwAAAAAAAAAAAAAA&#10;AAChAgAAZHJzL2Rvd25yZXYueG1sUEsFBgAAAAAEAAQA+QAAAJADAAAAAA==&#10;" strokecolor="#24211d" strokeweight="0"/>
                <v:line id="Line 1564" o:spid="_x0000_s2566" style="position:absolute;flip:y;visibility:visible;mso-wrap-style:square" from="8229,26111" to="8229,2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Sod8UAAADdAAAADwAAAGRycy9kb3ducmV2LnhtbESPzWrDMBCE74W8g9hAb42cuA3BiRJC&#10;wLRQKOTnARZrYzmxVsZSZPftq0Khx2FmvmE2u9G2IlLvG8cK5rMMBHHldMO1gsu5fFmB8AFZY+uY&#10;FHyTh9128rTBQruBjxRPoRYJwr5ABSaErpDSV4Ys+pnriJN3db3FkGRfS93jkOC2lYssW0qLDacF&#10;gx0dDFX308MqGHVZHh+38tUO8es9+1zEN5NHpZ6n434NItAY/sN/7Q+tIF/mc/h9k5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Sod8UAAADdAAAADwAAAAAAAAAA&#10;AAAAAAChAgAAZHJzL2Rvd25yZXYueG1sUEsFBgAAAAAEAAQA+QAAAJMDAAAAAA==&#10;" strokecolor="#24211d" strokeweight="0"/>
                <v:line id="Line 1565" o:spid="_x0000_s2567" style="position:absolute;flip:y;visibility:visible;mso-wrap-style:square" from="8229,25895" to="8229,26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Y2AMUAAADdAAAADwAAAGRycy9kb3ducmV2LnhtbESPzWrDMBCE74W+g9hCbo1cOw3BjRJK&#10;wSRQKOTnARZrY7m1VsZSZOftq0Chx2FmvmHW28l2ItLgW8cKXuYZCOLa6ZYbBedT9bwC4QOyxs4x&#10;KbiRh+3m8WGNpXYjHygeQyMShH2JCkwIfSmlrw1Z9HPXEyfv4gaLIcmhkXrAMcFtJ/MsW0qLLacF&#10;gz19GKp/jlerYNJVdbh+Vws7xq9d9pnHV1NEpWZP0/sbiEBT+A//tfdaQbEscri/S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5Y2AMUAAADdAAAADwAAAAAAAAAA&#10;AAAAAAChAgAAZHJzL2Rvd25yZXYueG1sUEsFBgAAAAAEAAQA+QAAAJMDAAAAAA==&#10;" strokecolor="#24211d" strokeweight="0"/>
                <v:line id="Line 1566" o:spid="_x0000_s2568" style="position:absolute;flip:y;visibility:visible;mso-wrap-style:square" from="8229,25679" to="8229,25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qTm8UAAADdAAAADwAAAGRycy9kb3ducmV2LnhtbESPzWrDMBCE74W+g9hCbo3cuA3BiRJC&#10;wCRQKOTnARZrYzm1VsZSZOftq0Khx2FmvmFWm9G2IlLvG8cK3qYZCOLK6YZrBZdz+boA4QOyxtYx&#10;KXiQh836+WmFhXYDHymeQi0ShH2BCkwIXSGlrwxZ9FPXESfv6nqLIcm+lrrHIcFtK2dZNpcWG04L&#10;BjvaGaq+T3erYNRlebzfync7xK999jmLHyaPSk1exu0SRKAx/If/2getIJ/nOfy+SU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qTm8UAAADdAAAADwAAAAAAAAAA&#10;AAAAAAChAgAAZHJzL2Rvd25yZXYueG1sUEsFBgAAAAAEAAQA+QAAAJMDAAAAAA==&#10;" strokecolor="#24211d" strokeweight="0"/>
                <v:line id="Line 1567" o:spid="_x0000_s2569" style="position:absolute;flip:y;visibility:visible;mso-wrap-style:square" from="8229,25463" to="8229,25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ML78UAAADdAAAADwAAAGRycy9kb3ducmV2LnhtbESPzWrDMBCE74W8g9hAb42cOA3BiRJC&#10;wbRQKOTnARZrYzmxVsZSZPftq0Khx2FmvmG2+9G2IlLvG8cK5rMMBHHldMO1gsu5fFmD8AFZY+uY&#10;FHyTh/1u8rTFQruBjxRPoRYJwr5ABSaErpDSV4Ys+pnriJN3db3FkGRfS93jkOC2lYssW0mLDacF&#10;gx29Garup4dVMOqyPD5u5dIO8es9+1zEV5NHpZ6n42EDItAY/sN/7Q+tIF/lS/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zML78UAAADdAAAADwAAAAAAAAAA&#10;AAAAAAChAgAAZHJzL2Rvd25yZXYueG1sUEsFBgAAAAAEAAQA+QAAAJMDAAAAAA==&#10;" strokecolor="#24211d" strokeweight="0"/>
                <v:line id="Line 1568" o:spid="_x0000_s2570" style="position:absolute;flip:y;visibility:visible;mso-wrap-style:square" from="8229,25247" to="8229,2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dMUAAADdAAAADwAAAGRycy9kb3ducmV2LnhtbESPzWrDMBCE74W8g9hAb42cuAnBiRJC&#10;wbRQKOTnARZrYzmxVsZSZPftq0Khx2FmvmG2+9G2IlLvG8cK5rMMBHHldMO1gsu5fFmD8AFZY+uY&#10;FHyTh/1u8rTFQruBjxRPoRYJwr5ABSaErpDSV4Ys+pnriJN3db3FkGRfS93jkOC2lYssW0mLDacF&#10;gx29Garup4dVMOqyPD5u5asd4td79rmIS5NHpZ6n42EDItAY/sN/7Q+tIF/lS/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udMUAAADdAAAADwAAAAAAAAAA&#10;AAAAAAChAgAAZHJzL2Rvd25yZXYueG1sUEsFBgAAAAAEAAQA+QAAAJMDAAAAAA==&#10;" strokecolor="#24211d" strokeweight="0"/>
                <v:line id="Line 1569" o:spid="_x0000_s2571" style="position:absolute;flip:y;visibility:visible;mso-wrap-style:square" from="8229,25031" to="8229,25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0wA8UAAADdAAAADwAAAGRycy9kb3ducmV2LnhtbESPzWrDMBCE74G+g9hCb4ncuDXFiRJK&#10;wTRQCOTnARZrazm1VsZSZOftq0Kgx2FmvmHW28l2ItLgW8cKnhcZCOLa6ZYbBedTNX8D4QOyxs4x&#10;KbiRh+3mYbbGUruRDxSPoREJwr5EBSaEvpTS14Ys+oXriZP37QaLIcmhkXrAMcFtJ5dZVkiLLacF&#10;gz19GKp/jlerYNJVdbheqhc7xv1n9rWMryaPSj09Tu8rEIGm8B++t3daQV7kBfy9S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0wA8UAAADdAAAADwAAAAAAAAAA&#10;AAAAAAChAgAAZHJzL2Rvd25yZXYueG1sUEsFBgAAAAAEAAQA+QAAAJMDAAAAAA==&#10;" strokecolor="#24211d" strokeweight="0"/>
                <v:line id="Line 1570" o:spid="_x0000_s2572" style="position:absolute;flip:y;visibility:visible;mso-wrap-style:square" from="8229,24815" to="8229,24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mMUAAADdAAAADwAAAGRycy9kb3ducmV2LnhtbESPUWvCMBSF3wf+h3CFvc101rlRjTIG&#10;ZYIwUPcDLs1dU9fclCam9d8bYbDHwznnO5z1drStiNT7xrGC51kGgrhyuuFawfepfHoD4QOyxtYx&#10;KbiSh+1m8rDGQruBDxSPoRYJwr5ABSaErpDSV4Ys+pnriJP343qLIcm+lrrHIcFtK+dZtpQWG04L&#10;Bjv6MFT9Hi9WwajL8nA5lws7xK/PbD+PLyaPSj1Ox/cViEBj+A//tXdaQb7MX+H+Jj0Bu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VmMUAAADdAAAADwAAAAAAAAAA&#10;AAAAAAChAgAAZHJzL2Rvd25yZXYueG1sUEsFBgAAAAAEAAQA+QAAAJMDAAAAAA==&#10;" strokecolor="#24211d" strokeweight="0"/>
                <v:line id="Line 1571" o:spid="_x0000_s2573" style="position:absolute;flip:y;visibility:visible;mso-wrap-style:square" from="8229,24599" to="8229,24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4B6sIAAADdAAAADwAAAGRycy9kb3ducmV2LnhtbERP3WrCMBS+F3yHcITdaardZHSmRYTi&#10;YDBQ9wCH5qzp1pyUJqbd2y8Xg11+fP+Hara9iDT6zrGC7SYDQdw43XGr4ONWr59B+ICssXdMCn7I&#10;Q1UuFwcstJv4QvEaWpFC2BeowIQwFFL6xpBFv3EDceI+3WgxJDi2Uo84pXDby12W7aXFjlODwYFO&#10;hprv690qmHVdX+5f9aOd4vs5e9vFJ5NHpR5W8/EFRKA5/Iv/3K9aQb7P09z0Jj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4B6sIAAADdAAAADwAAAAAAAAAAAAAA&#10;AAChAgAAZHJzL2Rvd25yZXYueG1sUEsFBgAAAAAEAAQA+QAAAJADAAAAAA==&#10;" strokecolor="#24211d" strokeweight="0"/>
                <v:line id="Line 1572" o:spid="_x0000_s2574" style="position:absolute;flip:y;visibility:visible;mso-wrap-style:square" from="8229,24390" to="8229,245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KkccUAAADdAAAADwAAAGRycy9kb3ducmV2LnhtbESPUWvCMBSF3wf+h3CFvc101slWjTIG&#10;ZYIwUPcDLs1dU9fclCam9d8bYbDHwznnO5z1drStiNT7xrGC51kGgrhyuuFawfepfHoF4QOyxtYx&#10;KbiSh+1m8rDGQruBDxSPoRYJwr5ABSaErpDSV4Ys+pnriJP343qLIcm+lrrHIcFtK+dZtpQWG04L&#10;Bjv6MFT9Hi9WwajL8nA5lws7xK/PbD+PLyaPSj1Ox/cViEBj+A//tXdaQb7M3+D+Jj0Bu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KkccUAAADdAAAADwAAAAAAAAAA&#10;AAAAAAChAgAAZHJzL2Rvd25yZXYueG1sUEsFBgAAAAAEAAQA+QAAAJMDAAAAAA==&#10;" strokecolor="#24211d" strokeweight="0"/>
                <v:line id="Line 1573" o:spid="_x0000_s2575" style="position:absolute;flip:y;visibility:visible;mso-wrap-style:square" from="8229,24174" to="8229,24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5+kcEAAADdAAAADwAAAGRycy9kb3ducmV2LnhtbERP3WrCMBS+H/gO4QjezdSfiVSjiFAU&#10;BgPdHuDQHJtqc1KamNa3Xy4Gu/z4/rf7wTYiUudrxwpm0wwEcel0zZWCn+/ifQ3CB2SNjWNS8CIP&#10;+93obYu5dj1fKF5DJVII+xwVmBDaXEpfGrLop64lTtzNdRZDgl0ldYd9CreNnGfZSlqsOTUYbOlo&#10;qHxcn1bBoIvi8rwXS9vHr1P2OY8fZhGVmoyHwwZEoCH8i//cZ61gsVqm/elNegJy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Dn6RwQAAAN0AAAAPAAAAAAAAAAAAAAAA&#10;AKECAABkcnMvZG93bnJldi54bWxQSwUGAAAAAAQABAD5AAAAjwMAAAAA&#10;" strokecolor="#24211d" strokeweight="0"/>
                <v:line id="Line 1574" o:spid="_x0000_s2576" style="position:absolute;flip:y;visibility:visible;mso-wrap-style:square" from="8229,23958" to="8229,24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LbCsQAAADdAAAADwAAAGRycy9kb3ducmV2LnhtbESP22rDMBBE3wv9B7GFvDVyrgQnSigF&#10;00ChkMsHLNbGcmqtjKXIzt9HhUIeh5k5w2x2g21EpM7XjhVMxhkI4tLpmisF51PxvgLhA7LGxjEp&#10;uJOH3fb1ZYO5dj0fKB5DJRKEfY4KTAhtLqUvDVn0Y9cSJ+/iOoshya6SusM+wW0jp1m2lBZrTgsG&#10;W/o0VP4eb1bBoIvicLsWc9vHn6/sexoXZhaVGr0NH2sQgYbwDP+391rBbDmfwN+b9ATk9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QtsKxAAAAN0AAAAPAAAAAAAAAAAA&#10;AAAAAKECAABkcnMvZG93bnJldi54bWxQSwUGAAAAAAQABAD5AAAAkgMAAAAA&#10;" strokecolor="#24211d" strokeweight="0"/>
                <v:line id="Line 1575" o:spid="_x0000_s2577" style="position:absolute;flip:y;visibility:visible;mso-wrap-style:square" from="8229,23742" to="8229,23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BFfcUAAADdAAAADwAAAGRycy9kb3ducmV2LnhtbESPzWrDMBCE74W8g9hAb40cJw3BiRJC&#10;wbRQKOTnARZrYzmxVsZSZPftq0Khx2FmvmG2+9G2IlLvG8cK5rMMBHHldMO1gsu5fFmD8AFZY+uY&#10;FHyTh/1u8rTFQruBjxRPoRYJwr5ABSaErpDSV4Ys+pnriJN3db3FkGRfS93jkOC2lXmWraTFhtOC&#10;wY7eDFX308MqGHVZHh+3cmmH+PWefebx1SyiUs/T8bABEWgM/+G/9odWsFgtc/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BFfcUAAADdAAAADwAAAAAAAAAA&#10;AAAAAAChAgAAZHJzL2Rvd25yZXYueG1sUEsFBgAAAAAEAAQA+QAAAJMDAAAAAA==&#10;" strokecolor="#24211d" strokeweight="0"/>
                <v:line id="Line 1576" o:spid="_x0000_s2578" style="position:absolute;flip:y;visibility:visible;mso-wrap-style:square" from="8229,23596" to="8229,2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zg5sUAAADdAAAADwAAAGRycy9kb3ducmV2LnhtbESPzWrDMBCE74W8g9hAb42cOA3BiRJC&#10;wbRQKOTnARZrYzmxVsZSZPftq0Khx2FmvmG2+9G2IlLvG8cK5rMMBHHldMO1gsu5fFmD8AFZY+uY&#10;FHyTh/1u8rTFQruBjxRPoRYJwr5ABSaErpDSV4Ys+pnriJN3db3FkGRfS93jkOC2lYssW0mLDacF&#10;gx29Garup4dVMOqyPD5u5dIO8es9+1zEV5NHpZ6n42EDItAY/sN/7Q+tIF8tc/h9k56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zg5sUAAADdAAAADwAAAAAAAAAA&#10;AAAAAAChAgAAZHJzL2Rvd25yZXYueG1sUEsFBgAAAAAEAAQA+QAAAJMDAAAAAA==&#10;" strokecolor="#24211d" strokeweight="0"/>
                <v:line id="Line 1577" o:spid="_x0000_s2579" style="position:absolute;flip:y;visibility:visible;mso-wrap-style:square" from="8229,23380" to="8229,23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4ksUAAADdAAAADwAAAGRycy9kb3ducmV2LnhtbESPUWvCMBSF3wf7D+EOfJvptJPRGWUM&#10;ygRBUPcDLs1dU21uShPT+u+NIOzxcM75Dme5Hm0rIvW+cazgbZqBIK6cbrhW8HssXz9A+ICssXVM&#10;Cq7kYb16flpiod3Ae4qHUIsEYV+gAhNCV0jpK0MW/dR1xMn7c73FkGRfS93jkOC2lbMsW0iLDacF&#10;gx19G6rOh4tVMOqy3F9OZW6HuPvJtrP4buZRqcnL+PUJItAY/sOP9kYrmC/yHO5v0hO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V4ksUAAADdAAAADwAAAAAAAAAA&#10;AAAAAAChAgAAZHJzL2Rvd25yZXYueG1sUEsFBgAAAAAEAAQA+QAAAJMDAAAAAA==&#10;" strokecolor="#24211d" strokeweight="0"/>
                <v:line id="Line 1578" o:spid="_x0000_s2580" style="position:absolute;flip:y;visibility:visible;mso-wrap-style:square" from="8229,23171" to="8229,2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ndCcQAAADdAAAADwAAAGRycy9kb3ducmV2LnhtbESP3WoCMRSE7wu+QzhC72rWX8rWKCIs&#10;FQqCtg9w2Jxutm5Olk3Mrm/fCIKXw8x8w6y3g21EpM7XjhVMJxkI4tLpmisFP9/F2zsIH5A1No5J&#10;wY08bDejlzXm2vV8ongOlUgQ9jkqMCG0uZS+NGTRT1xLnLxf11kMSXaV1B32CW4bOcuylbRYc1ow&#10;2NLeUHk5X62CQRfF6fpXLGwfj5/Z1ywuzTwq9Toedh8gAg3hGX60D1rBfLVYwv1Ne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ed0JxAAAAN0AAAAPAAAAAAAAAAAA&#10;AAAAAKECAABkcnMvZG93bnJldi54bWxQSwUGAAAAAAQABAD5AAAAkgMAAAAA&#10;" strokecolor="#24211d" strokeweight="0"/>
                <v:line id="Line 1579" o:spid="_x0000_s2581" style="position:absolute;visibility:visible;mso-wrap-style:square" from="29260,27044" to="31267,27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tYcYAAADdAAAADwAAAGRycy9kb3ducmV2LnhtbESPW2vCQBSE34X+h+UUfNNNvYSSupG2&#10;UPBNalqib4fsyaXNno3ZVeO/dwtCH4eZ+YZZrQfTijP1rrGs4GkagSAurG64UvCVfUyeQTiPrLG1&#10;TAqu5GCdPoxWmGh74U8673wlAoRdggpq77tESlfUZNBNbUccvNL2Bn2QfSV1j5cAN62cRVEsDTYc&#10;Fmrs6L2m4nd3Mgr2y0O8/Wm/8+zNl5nNT/kRba7U+HF4fQHhafD/4Xt7oxXM40UMf2/CE5D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jrWHGAAAA3QAAAA8AAAAAAAAA&#10;AAAAAAAAoQIAAGRycy9kb3ducmV2LnhtbFBLBQYAAAAABAAEAPkAAACUAwAAAAA=&#10;" strokecolor="#24211d" strokeweight="31e-5mm">
                  <v:stroke joinstyle="miter"/>
                </v:line>
                <v:line id="Line 1580" o:spid="_x0000_s2582" style="position:absolute;visibility:visible;mso-wrap-style:square" from="29260,27184" to="31407,27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8I+sYAAADdAAAADwAAAGRycy9kb3ducmV2LnhtbESPQWvCQBSE70L/w/IKvZlNrUaJrlKF&#10;Qm+iqURvj+wzSZt9G7Orpv++Wyj0OMzMN8xi1ZtG3KhztWUFz1EMgriwuuZSwUf2NpyBcB5ZY2OZ&#10;FHyTg9XyYbDAVNs77+i296UIEHYpKqi8b1MpXVGRQRfZljh4Z9sZ9EF2pdQd3gPcNHIUx4k0WHNY&#10;qLClTUXF1/5qFBwnp2T72RzybO3Pmc2v+QVtrtTTY/86B+Gp9//hv/a7VvCSjKfw+yY8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vCPrGAAAA3QAAAA8AAAAAAAAA&#10;AAAAAAAAoQIAAGRycy9kb3ducmV2LnhtbFBLBQYAAAAABAAEAPkAAACUAwAAAAA=&#10;" strokecolor="#24211d" strokeweight="31e-5mm">
                  <v:stroke joinstyle="miter"/>
                </v:line>
                <v:shape id="Freeform 1581" o:spid="_x0000_s2583" style="position:absolute;left:39420;top:21234;width:7296;height:5810;visibility:visible;mso-wrap-style:square;v-text-anchor:top" coordsize="10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efcIA&#10;AADdAAAADwAAAGRycy9kb3ducmV2LnhtbERPTYvCMBC9C/sfwix403RVRKtRVBDdk2xX0OPQjG3d&#10;ZlKSqPXfbw6Cx8f7ni9bU4s7OV9ZVvDVT0AQ51ZXXCg4/m57ExA+IGusLZOCJ3lYLj46c0y1ffAP&#10;3bNQiBjCPkUFZQhNKqXPSzLo+7YhjtzFOoMhQldI7fARw00tB0kylgYrjg0lNrQpKf/LbkaB26K/&#10;XqtTPh2eN/vJ9259yJJWqe5nu5qBCNSGt/jl3msFw/Eozo1v4hO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V59wgAAAN0AAAAPAAAAAAAAAAAAAAAAAJgCAABkcnMvZG93&#10;bnJldi54bWxQSwUGAAAAAAQABAD1AAAAhwMAAAAA&#10;" path="m,81r60,l102,e" filled="f" strokecolor="#24211d" strokeweight="31e-5mm">
                  <v:stroke joinstyle="miter"/>
                  <v:path arrowok="t" o:connecttype="custom" o:connectlocs="0,2147483647;2147483647,2147483647;2147483647,0" o:connectangles="0,0,0"/>
                </v:shape>
                <v:line id="Line 1582" o:spid="_x0000_s2584" style="position:absolute;visibility:visible;mso-wrap-style:square" from="39420,27184" to="43859,27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w5E8YAAADdAAAADwAAAGRycy9kb3ducmV2LnhtbESPQWvCQBSE70L/w/IKvZlNrQaNrlKF&#10;Qm+iqURvj+wzSZt9G7Orpv++Wyj0OMzMN8xi1ZtG3KhztWUFz1EMgriwuuZSwUf2NpyCcB5ZY2OZ&#10;FHyTg9XyYbDAVNs77+i296UIEHYpKqi8b1MpXVGRQRfZljh4Z9sZ9EF2pdQd3gPcNHIUx4k0WHNY&#10;qLClTUXF1/5qFBwnp2T72RzybO3Pmc2v+QVtrtTTY/86B+Gp9//hv/a7VvCSjGfw+yY8Abn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8ORPGAAAA3QAAAA8AAAAAAAAA&#10;AAAAAAAAoQIAAGRycy9kb3ducmV2LnhtbFBLBQYAAAAABAAEAPkAAACUAwAAAAA=&#10;" strokecolor="#24211d" strokeweight="31e-5mm">
                  <v:stroke joinstyle="miter"/>
                </v:line>
                <v:line id="Line 1583" o:spid="_x0000_s2585" style="position:absolute;flip:x;visibility:visible;mso-wrap-style:square" from="43859,21234" to="47009,27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G4mcIAAADdAAAADwAAAGRycy9kb3ducmV2LnhtbERPy4rCMBTdC/MP4Q64G9PxValGGWVG&#10;dCNYdX9prm2xualN1Pr3ZjHg8nDes0VrKnGnxpWWFXz3IhDEmdUl5wqOh7+vCQjnkTVWlknBkxws&#10;5h+dGSbaPnhP99TnIoSwS1BB4X2dSOmyggy6nq2JA3e2jUEfYJNL3eAjhJtK9qNoLA2WHBoKrGlV&#10;UHZJb0bBbRhn5eZ6XA/T2OyWz9/4tF3HSnU/258pCE+tf4v/3RutYDAehf3hTXgCc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G4mcIAAADdAAAADwAAAAAAAAAAAAAA&#10;AAChAgAAZHJzL2Rvd25yZXYueG1sUEsFBgAAAAAEAAQA+QAAAJADAAAAAA==&#10;" strokecolor="#24211d" strokeweight="31e-5mm">
                  <v:stroke joinstyle="miter"/>
                </v:line>
                <v:shape id="Freeform 1584" o:spid="_x0000_s2586" style="position:absolute;left:31121;top:25679;width:933;height:1791;visibility:visible;mso-wrap-style:square;v-text-anchor:top" coordsize="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q8NcEA&#10;AADdAAAADwAAAGRycy9kb3ducmV2LnhtbESPQYvCMBSE78L+h/AWvGnairJ0jUUWF/Zq1fujeTbF&#10;5qU00Xb99UYQPA4z8w2zLkbbihv1vnGsIJ0nIIgrpxuuFRwPv7MvED4ga2wdk4J/8lBsPiZrzLUb&#10;eE+3MtQiQtjnqMCE0OVS+sqQRT93HXH0zq63GKLsa6l7HCLctjJLkpW02HBcMNjRj6HqUl6tghaT&#10;4XQ3/ryT2e6+sGlz5WOp1PRz3H6DCDSGd/jV/tMKFqtlCs838Qn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avDXBAAAA3QAAAA8AAAAAAAAAAAAAAAAAmAIAAGRycy9kb3du&#10;cmV2LnhtbFBLBQYAAAAABAAEAPUAAACGAwAAAAA=&#10;" path="m12,25c4,23,,18,1,10,2,3,13,,13,e" filled="f" strokecolor="#24211d" strokeweight="31e-5mm">
                  <v:stroke joinstyle="miter"/>
                  <v:path arrowok="t" o:connecttype="custom" o:connectlocs="618406205,1282864643;51530860,513145857;669937065,0" o:connectangles="0,0,0"/>
                </v:shape>
                <v:shape id="Freeform 1585" o:spid="_x0000_s2587" style="position:absolute;left:31838;top:24098;width:2432;height:1797;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ZcMcA&#10;AADdAAAADwAAAGRycy9kb3ducmV2LnhtbESPUWvCMBSF3wf7D+EOfJupypzrjBIGFh34MLcfcGmu&#10;TV1zU5pY6369GQz2eDjnfIezXA+uET11ofasYDLOQBCX3tRcKfj63DwuQISIbLDxTAquFGC9ur9b&#10;Ym78hT+oP8RKJAiHHBXYGNtcylBachjGviVO3tF3DmOSXSVNh5cEd42cZtlcOqw5LVhs6c1S+X04&#10;OwVtf7T7l/dnvStOp+JnstCFrrRSo4dBv4KINMT/8F97axTM5k9T+H2Tno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2mXDHAAAA3QAAAA8AAAAAAAAAAAAAAAAAmAIAAGRy&#10;cy9kb3ducmV2LnhtbFBLBQYAAAAABAAEAPUAAACMAwAAAAA=&#10;" path="m4,25c4,25,,11,12,4,20,,28,4,32,7v1,1,2,3,2,3e" filled="f" strokecolor="#24211d" strokeweight="31e-5mm">
                  <v:stroke joinstyle="miter"/>
                  <v:path arrowok="t" o:connecttype="custom" o:connectlocs="204662478,1291726728;613994586,206677714;1637321279,361680609;1739652518,516690691" o:connectangles="0,0,0,0"/>
                </v:shape>
                <v:shape id="Freeform 1586" o:spid="_x0000_s2588" style="position:absolute;left:34055;top:24028;width:1644;height:571;visibility:visible;mso-wrap-style:square;v-text-anchor:top" coordsize="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kdccA&#10;AADdAAAADwAAAGRycy9kb3ducmV2LnhtbESPQWvCQBSE74L/YXlCb2ajorTRVURbaE9FK6XeHtln&#10;Esy+XbPbmPbXu0Khx2FmvmEWq87UoqXGV5YVjJIUBHFudcWFgsPHy/ARhA/IGmvLpOCHPKyW/d4C&#10;M22vvKN2HwoRIewzVFCG4DIpfV6SQZ9YRxy9k20MhiibQuoGrxFuajlO05k0WHFcKNHRpqT8vP82&#10;CqafbuvdU3t5O/226fb9aA/m+Uuph0G3noMI1IX/8F/7VSuYzKYTuL+JT0A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2JHXHAAAA3QAAAA8AAAAAAAAAAAAAAAAAmAIAAGRy&#10;cy9kb3ducmV2LnhtbFBLBQYAAAAABAAEAPUAAACMAwAAAAA=&#10;" path="m23,6c20,2,16,,11,,2,1,,8,,8e" filled="f" strokecolor="#24211d" strokeweight="31e-5mm">
                  <v:stroke joinstyle="miter"/>
                  <v:path arrowok="t" o:connecttype="custom" o:connectlocs="1175581519,305934663;562233396,0;0,407908125" o:connectangles="0,0,0"/>
                </v:shape>
                <v:shape id="Freeform 1587" o:spid="_x0000_s2589" style="position:absolute;left:35699;top:24028;width:1435;height:502;visibility:visible;mso-wrap-style:square;v-text-anchor:top" coordsize="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jbMcA&#10;AADdAAAADwAAAGRycy9kb3ducmV2LnhtbESPT2vCQBTE70K/w/IEb7qx2iipq5SiaC8W/4DX1+wz&#10;CWbfxuwaYz99t1DocZiZ3zCzRWtK0VDtCssKhoMIBHFqdcGZguNh1Z+CcB5ZY2mZFDzIwWL+1Jlh&#10;ou2dd9TsfSYChF2CCnLvq0RKl+Zk0A1sRRy8s60N+iDrTOoa7wFuSvkcRbE0WHBYyLGi95zSy/5m&#10;FNjm+zIZnxxdT18f6894uR1Ol1ulet327RWEp9b/h//aG61gFL+M4fdNe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W42zHAAAA3QAAAA8AAAAAAAAAAAAAAAAAmAIAAGRy&#10;cy9kb3ducmV2LnhtbFBLBQYAAAAABAAEAPUAAACMAwAAAAA=&#10;" path="m20,6c20,6,19,,10,,1,,,6,,7e" filled="f" strokecolor="#24211d" strokeweight="31e-5mm">
                  <v:stroke joinstyle="miter"/>
                  <v:path arrowok="t" o:connecttype="custom" o:connectlocs="1029698601,308364257;514849301,0;0,359754714" o:connectangles="0,0,0"/>
                </v:shape>
                <v:shape id="Freeform 1588" o:spid="_x0000_s2590" style="position:absolute;left:36988;top:24174;width:1791;height:1073;visibility:visible;mso-wrap-style:square;v-text-anchor:top" coordsize="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hINMYA&#10;AADdAAAADwAAAGRycy9kb3ducmV2LnhtbESPUUsDMRCE3wX/Q1jBF2lzVlraa9NSpIK+iLb9Actl&#10;e5d62YTL2jv99UYQfBxm5htmtRl8qy7UJRfYwP24AEVcBeu4NnA8PI3moJIgW2wDk4EvSrBZX1+t&#10;sLSh53e67KVWGcKpRAONSCy1TlVDHtM4ROLsnULnUbLsam077DPct3pSFDPt0XFeaDDSY0PVx/7T&#10;G3B3clgs5HXXx9339q13ESfnF2Nub4btEpTQIP/hv/azNfAwm07h901+Anr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hINMYAAADdAAAADwAAAAAAAAAAAAAAAACYAgAAZHJz&#10;L2Rvd25yZXYueG1sUEsFBgAAAAAEAAQA9QAAAIsDAAAAAA==&#10;" path="m,7c,7,3,,13,,23,,25,15,25,15e" filled="f" strokecolor="#24211d" strokeweight="31e-5mm">
                  <v:stroke joinstyle="miter"/>
                  <v:path arrowok="t" o:connecttype="custom" o:connectlocs="0,358242272;667090473,0;1282871806,767667121" o:connectangles="0,0,0"/>
                </v:shape>
                <v:shape id="Freeform 1589" o:spid="_x0000_s2591" style="position:absolute;left:38779;top:25031;width:641;height:1937;visibility:visible;mso-wrap-style:square;v-text-anchor:top" coordsize="9,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VPZsYA&#10;AADdAAAADwAAAGRycy9kb3ducmV2LnhtbESPQWsCMRSE74X+h/AK3mq2iotsjVJKlUXag7bQHh+b&#10;183i5iUkUdd/bwoFj8PMfMMsVoPtxYlC7BwreBoXIIgbpztuFXx9rh/nIGJC1tg7JgUXirBa3t8t&#10;sNLuzDs67VMrMoRjhQpMSr6SMjaGLMax88TZ+3XBYsoytFIHPGe47eWkKEppseO8YNDTq6HmsD9a&#10;Be/1pv5owmR7/L5Yv929FT/eHJQaPQwvzyASDekW/m/XWsG0nJXw9yY/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VPZsYAAADdAAAADwAAAAAAAAAAAAAAAACYAgAAZHJz&#10;L2Rvd25yZXYueG1sUEsFBgAAAAAEAAQA9QAAAIsDAAAAAA==&#10;" path="m3,27v,,6,-5,6,-15c9,2,,,,e" filled="f" strokecolor="#24211d" strokeweight="31e-5mm">
                  <v:stroke joinstyle="miter"/>
                  <v:path arrowok="t" o:connecttype="custom" o:connectlocs="152261242,1389445969;456790848,617533136;0,0" o:connectangles="0,0,0"/>
                </v:shape>
                <v:shape id="Freeform 1590" o:spid="_x0000_s2592" style="position:absolute;left:38207;top:26682;width:1283;height:2083;visibility:visible;mso-wrap-style:square;v-text-anchor:top" coordsize="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CfhMQA&#10;AADdAAAADwAAAGRycy9kb3ducmV2LnhtbESPW4vCMBSE3wX/QzgLvtl0vdM1igheQGFZdd/PNmfb&#10;YnNSmqj13xtB8HGYmW+Y6bwxpbhS7QrLCj6jGARxanXBmYLTcdWdgHAeWWNpmRTcycF81m5NMdH2&#10;xj90PfhMBAi7BBXk3leJlC7NyaCLbEUcvH9bG/RB1pnUNd4C3JSyF8cjabDgsJBjRcuc0vPhYhR8&#10;U7npmYEt9vyX7X7X9/2wb1OlOh/N4guEp8a/w6/2Vivoj4ZjeL4JT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Qn4TEAAAA3QAAAA8AAAAAAAAAAAAAAAAAmAIAAGRycy9k&#10;b3ducmV2LnhtbFBLBQYAAAAABAAEAPUAAACJAwAAAAA=&#10;" path="m,29v,,18,,18,-17c18,5,17,2,15,e" filled="f" strokecolor="#24211d" strokeweight="31e-5mm">
                  <v:stroke joinstyle="miter"/>
                  <v:path arrowok="t" o:connecttype="custom" o:connectlocs="0,1496032148;914287182,619049024;761908361,0" o:connectangles="0,0,0"/>
                </v:shape>
                <v:shape id="Freeform 1591" o:spid="_x0000_s2593" style="position:absolute;left:36563;top:28333;width:1644;height:1505;visibility:visible;mso-wrap-style:square;v-text-anchor:top" coordsize="2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Q7XsMA&#10;AADdAAAADwAAAGRycy9kb3ducmV2LnhtbERPzUrDQBC+F3yHZQRv7cZWS4jdFqlI7UGq1QcYsmMS&#10;zM6G3W0S+/SdQ8Hjx/e/2oyuVT2F2Hg2cD/LQBGX3jZcGfj+ep3moGJCtth6JgN/FGGzvpmssLB+&#10;4E/qj6lSEsKxQAN1Sl2hdSxrchhnviMW7scHh0lgqLQNOEi4a/U8y5baYcPSUGNH25rK3+PJGVj4&#10;Mn/f5R/dw7AIL6dsd+j354Mxd7fj8xOoRGP6F1/db1Z8y0eZK2/kCej1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Q7XsMAAADdAAAADwAAAAAAAAAAAAAAAACYAgAAZHJzL2Rv&#10;d25yZXYueG1sUEsFBgAAAAAEAAQA9QAAAIgDAAAAAA==&#10;" path="m23,v,2,,5,,6c21,21,11,20,9,20,8,20,1,19,,12e" filled="f" strokecolor="#24211d" strokeweight="31e-5mm">
                  <v:stroke joinstyle="miter"/>
                  <v:path arrowok="t" o:connecttype="custom" o:connectlocs="1175581519,0;1175581519,308161548;460011092,1027197992;0,616315928" o:connectangles="0,0,0,0"/>
                </v:shape>
                <v:shape id="Freeform 1592" o:spid="_x0000_s2594" style="position:absolute;left:33915;top:28905;width:2648;height:1435;visibility:visible;mso-wrap-style:square;v-text-anchor:top" coordsize="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b8sUA&#10;AADdAAAADwAAAGRycy9kb3ducmV2LnhtbESPT2sCMRTE7wW/Q3iCt5q1xUW3RpGiUo9V6fb4SN7+&#10;oZuXZZOu229vhILHYWZ+w6w2g21ET52vHSuYTRMQxNqZmksFl/P+eQHCB2SDjWNS8EceNuvR0woz&#10;4678Sf0plCJC2GeooAqhzaT0uiKLfupa4ugVrrMYouxKaTq8Rrht5EuSpNJizXGhwpbeK9I/p1+r&#10;YJ8352KZfrdfhT7muT70u90glZqMh+0biEBDeIT/2x9GwWs6X8L9TX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0JvyxQAAAN0AAAAPAAAAAAAAAAAAAAAAAJgCAABkcnMv&#10;ZG93bnJldi54bWxQSwUGAAAAAAQABAD1AAAAigMAAAAA&#10;" path="m,6v,,2,14,18,14c37,20,37,,37,e" filled="f" strokecolor="#24211d" strokeweight="31e-5mm">
                  <v:stroke joinstyle="miter"/>
                  <v:path arrowok="t" o:connecttype="custom" o:connectlocs="0,308907428;921936693,1029691426;1895094875,0" o:connectangles="0,0,0"/>
                </v:shape>
                <v:shape id="Freeform 1593" o:spid="_x0000_s2595" style="position:absolute;left:32054;top:28835;width:2001;height:1219;visibility:visible;mso-wrap-style:square;v-text-anchor:top" coordsize="2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QGMIA&#10;AADdAAAADwAAAGRycy9kb3ducmV2LnhtbERPPWvDMBDdC/kP4gLdGjltMY1jOQRDQsjWtEPHw7pY&#10;xtLJsdTY/ffVUOj4eN/lbnZW3GkMnWcF61UGgrjxuuNWwefH4ekNRIjIGq1nUvBDAXbV4qHEQvuJ&#10;3+l+ia1IIRwKVGBiHAopQ2PIYVj5gThxVz86jAmOrdQjTincWfmcZbl02HFqMDhQbajpL99OQXM7&#10;nt35a1P3XHfW3vrTZjKvSj0u5/0WRKQ5/ov/3Cet4CXP0/70Jj0BW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AYwgAAAN0AAAAPAAAAAAAAAAAAAAAAAJgCAABkcnMvZG93&#10;bnJldi54bWxQSwUGAAAAAAQABAD1AAAAhwMAAAAA&#10;" path="m,c,,,10,9,14v8,3,16,,19,-3e" filled="f" strokecolor="#24211d" strokeweight="31e-5mm">
                  <v:stroke joinstyle="miter"/>
                  <v:path arrowok="t" o:connecttype="custom" o:connectlocs="0,0;459477071,719968818;1429478663,565685176" o:connectangles="0,0,0"/>
                </v:shape>
                <v:shape id="Freeform 1594" o:spid="_x0000_s2596" style="position:absolute;left:31267;top:27330;width:997;height:1505;visibility:visible;mso-wrap-style:square;v-text-anchor:top" coordsize="1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XR88YA&#10;AADdAAAADwAAAGRycy9kb3ducmV2LnhtbESPQWvCQBSE70L/w/IKvelGxVCiq0hB2oIIsbl4e2af&#10;SWz2bZrdxvjvXUHwOMzMN8xi1ZtadNS6yrKC8SgCQZxbXXGhIPvZDN9BOI+ssbZMCq7kYLV8GSww&#10;0fbCKXV7X4gAYZeggtL7JpHS5SUZdCPbEAfvZFuDPsi2kLrFS4CbWk6iKJYGKw4LJTb0UVL+u/83&#10;Cnbrayr9rMuPW/mXZv3583j4nir19tqv5yA89f4ZfrS/tIJpHI/h/i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XR88YAAADdAAAADwAAAAAAAAAAAAAAAACYAgAAZHJz&#10;L2Rvd25yZXYueG1sUEsFBgAAAAAEAAQA9QAAAIsDAAAAAA==&#10;" path="m14,21c14,21,,21,,11,,4,3,2,6,e" filled="f" strokecolor="#24211d" strokeweight="31e-5mm">
                  <v:stroke joinstyle="miter"/>
                  <v:path arrowok="t" o:connecttype="custom" o:connectlocs="709977943,1078554666;0,564959254;304273209,0" o:connectangles="0,0,0"/>
                </v:shape>
                <v:shape id="Freeform 1595" o:spid="_x0000_s2597" style="position:absolute;left:9518;top:25679;width:997;height:1791;visibility:visible;mso-wrap-style:square;v-text-anchor:top" coordsize="1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UvMIA&#10;AADdAAAADwAAAGRycy9kb3ducmV2LnhtbESPzWrCQBSF9wXfYbhCd3ViCkHSTEQUsZtA1HZ/ydwm&#10;wcydkBlN+vaOILg8nJ+Pk60n04kbDa61rGC5iEAQV1a3XCv4Oe8/ViCcR9bYWSYF/+Rgnc/eMky1&#10;HflIt5OvRRhhl6KCxvs+ldJVDRl0C9sTB+/PDgZ9kEMt9YBjGDedjKMokQZbDoQGe9o2VF1OVxMg&#10;ye4g93FhvSt00ZfbujC/pVLv82nzBcLT5F/hZ/tbK/hMkhgeb8IT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o5S8wgAAAN0AAAAPAAAAAAAAAAAAAAAAAJgCAABkcnMvZG93&#10;bnJldi54bWxQSwUGAAAAAAQABAD1AAAAhwMAAAAA&#10;" path="m13,25c4,23,,18,1,10,2,3,14,,14,e" filled="f" strokecolor="#24211d" strokeweight="31e-5mm">
                  <v:stroke joinstyle="miter"/>
                  <v:path arrowok="t" o:connecttype="custom" o:connectlocs="659265741,1282864643;50712202,513145857;709977943,0" o:connectangles="0,0,0"/>
                </v:shape>
                <v:shape id="Freeform 1596" o:spid="_x0000_s2598" style="position:absolute;left:10299;top:24098;width:2439;height:1797;visibility:visible;mso-wrap-style:square;v-text-anchor:top" coordsize="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b2VscA&#10;AADdAAAADwAAAGRycy9kb3ducmV2LnhtbESPUWvCMBSF3wf7D+EO9jZTJ3RajRIGK5uwh6k/4NJc&#10;m7rmpjRZ7fbrjSDs8XDO+Q5ntRldKwbqQ+NZwXSSgSCuvGm4VnDYvz3NQYSIbLD1TAp+KcBmfX+3&#10;wsL4M3/RsIu1SBAOBSqwMXaFlKGy5DBMfEecvKPvHcYk+1qaHs8J7lr5nGW5dNhwWrDY0aul6nv3&#10;4xR0w9F+LrYv+qM8ncq/6VyXutZKPT6Megki0hj/w7f2u1Ewy/MZXN+kJ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W9lbHAAAA3QAAAA8AAAAAAAAAAAAAAAAAmAIAAGRy&#10;cy9kb3ducmV2LnhtbFBLBQYAAAAABAAEAPUAAACMAwAAAAA=&#10;" path="m3,25c3,25,,11,12,4,20,,27,4,31,7v2,1,3,3,3,3e" filled="f" strokecolor="#24211d" strokeweight="31e-5mm">
                  <v:stroke joinstyle="miter"/>
                  <v:path arrowok="t" o:connecttype="custom" o:connectlocs="154340384,1291726728;617368708,206677714;1594874543,361680609;1749214927,516690691" o:connectangles="0,0,0,0"/>
                </v:shape>
                <v:shape id="Freeform 1597" o:spid="_x0000_s2599" style="position:absolute;left:12446;top:24028;width:1720;height:571;visibility:visible;mso-wrap-style:square;v-text-anchor:top" coordsize="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uiCscA&#10;AADdAAAADwAAAGRycy9kb3ducmV2LnhtbESPQWvCQBSE70L/w/KE3nRjbaNGVxGh4MFDtYJ6e2af&#10;STD7NmQ3Jv333YLQ4zAz3zCLVWdK8aDaFZYVjIYRCOLU6oIzBcfvz8EUhPPIGkvLpOCHHKyWL70F&#10;Jtq2vKfHwWciQNglqCD3vkqkdGlOBt3QVsTBu9naoA+yzqSusQ1wU8q3KIqlwYLDQo4VbXJK74fG&#10;KNidvj722+ukLGZmfGnurUvPzU6p1363noPw1Pn/8LO91QrGcfwOf2/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LogrHAAAA3QAAAA8AAAAAAAAAAAAAAAAAmAIAAGRy&#10;cy9kb3ducmV2LnhtbFBLBQYAAAAABAAEAPUAAACMAwAAAAA=&#10;" path="m24,6c21,2,17,,12,,3,1,,8,,8e" filled="f" strokecolor="#24211d" strokeweight="31e-5mm">
                  <v:stroke joinstyle="miter"/>
                  <v:path arrowok="t" o:connecttype="custom" o:connectlocs="1233290174,305934663;616648670,0;0,407908125" o:connectangles="0,0,0"/>
                </v:shape>
                <v:shape id="Freeform 1598" o:spid="_x0000_s2600" style="position:absolute;left:14097;top:24028;width:1498;height:502;visibility:visible;mso-wrap-style:square;v-text-anchor:top" coordsize="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G8UA&#10;AADdAAAADwAAAGRycy9kb3ducmV2LnhtbESPQUsDMRSE70L/Q3gFbzZr1UXXpqUIggcRXT3o7bF5&#10;TdZuXkISt9t/bwShx2FmvmFWm8kNYqSYes8KLhcVCOLO656Ngo/3x4tbECkjaxw8k4IjJdisZ2cr&#10;bLQ/8BuNbTaiQDg1qMDmHBopU2fJYVr4QFy8nY8Oc5HRSB3xUOBukMuqqqXDnsuCxUAPlrp9++MU&#10;vNwFu2OzN+Pz6/XXZ2z7bwpHpc7n0/YeRKYpn8L/7Set4Kqub+DvTXk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z4bxQAAAN0AAAAPAAAAAAAAAAAAAAAAAJgCAABkcnMv&#10;ZG93bnJldi54bWxQSwUGAAAAAAQABAD1AAAAigMAAAAA&#10;" path="m21,6c21,6,20,,11,,2,,1,6,,7e" filled="f" strokecolor="#24211d" strokeweight="31e-5mm">
                  <v:stroke joinstyle="miter"/>
                  <v:path arrowok="t" o:connecttype="custom" o:connectlocs="1069015606,308364257;559959876,0;0,359754714" o:connectangles="0,0,0"/>
                </v:shape>
                <v:shape id="Freeform 1599" o:spid="_x0000_s2601" style="position:absolute;left:15455;top:24174;width:1785;height:1073;visibility:visible;mso-wrap-style:square;v-text-anchor:top" coordsize="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c/sYA&#10;AADdAAAADwAAAGRycy9kb3ducmV2LnhtbESPUUsDMRCE3wX/Q1ihL2JzVjjstWkpUqG+iLb+gOWy&#10;vYteNuGy9q799UYQfBxm5htmuR59p07UJxfYwP20AEVcB+u4MfBxeL57BJUE2WIXmAycKcF6dX21&#10;xMqGgd/ptJdGZQinCg20IrHSOtUteUzTEImzdwy9R8myb7Ttcchw3+lZUZTao+O80GKkp5bqr/23&#10;N+Bu5TCfy+t2iNvL5m1wEWefL8ZMbsbNApTQKP/hv/bOGngoyxJ+3+Qn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Yc/sYAAADdAAAADwAAAAAAAAAAAAAAAACYAgAAZHJz&#10;L2Rvd25yZXYueG1sUEsFBgAAAAAEAAQA9QAAAIsDAAAAAA==&#10;" path="m,7c,7,3,,13,,23,,25,15,25,15e" filled="f" strokecolor="#24211d" strokeweight="31e-5mm">
                  <v:stroke joinstyle="miter"/>
                  <v:path arrowok="t" o:connecttype="custom" o:connectlocs="0,358242272;662499463,0;1274040175,767667121" o:connectangles="0,0,0"/>
                </v:shape>
                <v:shape id="Freeform 1600" o:spid="_x0000_s2602" style="position:absolute;left:17170;top:25031;width:717;height:1937;visibility:visible;mso-wrap-style:square;v-text-anchor:top" coordsize="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vTcYA&#10;AADdAAAADwAAAGRycy9kb3ducmV2LnhtbESPT2vCQBTE74LfYXkFb7qpQiypq2hB8eqfUnp7zb4m&#10;qdm32+w2xn56VxA8DjPzG2a26EwtWmp8ZVnB8ygBQZxbXXGh4HhYD19A+ICssbZMCi7kYTHv92aY&#10;aXvmHbX7UIgIYZ+hgjIEl0np85IM+pF1xNH7to3BEGVTSN3gOcJNLcdJkkqDFceFEh29lZSf9n9G&#10;wdcm8Hj3m1x+Pt3/u/7o3GrbOqUGT93yFUSgLjzC9/ZWK5ik6RRub+IT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qvTcYAAADdAAAADwAAAAAAAAAAAAAAAACYAgAAZHJz&#10;L2Rvd25yZXYueG1sUEsFBgAAAAAEAAQA9QAAAIsDAAAAAA==&#10;" path="m4,27v,,6,-5,6,-15c10,2,,,,e" filled="f" strokecolor="#24211d" strokeweight="31e-5mm">
                  <v:stroke joinstyle="miter"/>
                  <v:path arrowok="t" o:connecttype="custom" o:connectlocs="205796210,1389445969;514490526,617533136;0,0" o:connectangles="0,0,0"/>
                </v:shape>
                <v:shape id="Freeform 1601" o:spid="_x0000_s2603" style="position:absolute;left:16598;top:26682;width:1289;height:2083;visibility:visible;mso-wrap-style:square;v-text-anchor:top" coordsize="1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BS8EA&#10;AADdAAAADwAAAGRycy9kb3ducmV2LnhtbERPy4rCMBTdC/5DuMLsNJ2qRTrGIoLOgIL42l+bO22Z&#10;5qY0Ga1/bxaCy8N5z7PO1OJGrassK/gcRSCIc6srLhScT+vhDITzyBpry6TgQQ6yRb83x1TbOx/o&#10;dvSFCCHsUlRQet+kUrq8JINuZBviwP3a1qAPsC2kbvEewk0t4yhKpMGKQ0OJDa1Kyv+O/0bBnurv&#10;2ExsteNrsb1sHrvp2OZKfQy65RcIT51/i1/uH61gnCRhbngTno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jwUvBAAAA3QAAAA8AAAAAAAAAAAAAAAAAmAIAAGRycy9kb3du&#10;cmV2LnhtbFBLBQYAAAAABAAEAPUAAACGAwAAAAA=&#10;" path="m,29v,,18,,18,-17c18,5,17,2,15,e" filled="f" strokecolor="#24211d" strokeweight="31e-5mm">
                  <v:stroke joinstyle="miter"/>
                  <v:path arrowok="t" o:connecttype="custom" o:connectlocs="0,1496032148;923110189,619049024;769259685,0" o:connectangles="0,0,0"/>
                </v:shape>
                <v:shape id="Freeform 1602" o:spid="_x0000_s2604" style="position:absolute;left:14954;top:28333;width:1714;height:1505;visibility:visible;mso-wrap-style:square;v-text-anchor:top" coordsize="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2m48QA&#10;AADdAAAADwAAAGRycy9kb3ducmV2LnhtbESPQWvCQBSE7wX/w/IEb3VjhVSjq2hBWm8xCl4f2WcS&#10;zL6N2dWk/74rCD0OM/MNs1z3phYPal1lWcFkHIEgzq2uuFBwOu7eZyCcR9ZYWyYFv+RgvRq8LTHR&#10;tuMDPTJfiABhl6CC0vsmkdLlJRl0Y9sQB+9iW4M+yLaQusUuwE0tP6IolgYrDgslNvRVUn7N7kZB&#10;eraTq7yd0+3n5fTd3bJ9WuNeqdGw3yxAeOr9f/jV/tEKpnE8h+eb8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9puPEAAAA3QAAAA8AAAAAAAAAAAAAAAAAmAIAAGRycy9k&#10;b3ducmV2LnhtbFBLBQYAAAAABAAEAPUAAACJAwAAAAA=&#10;" path="m24,v,2,-1,5,-1,6c21,21,11,20,9,20,8,20,1,19,,12e" filled="f" strokecolor="#24211d" strokeweight="31e-5mm">
                  <v:stroke joinstyle="miter"/>
                  <v:path arrowok="t" o:connecttype="custom" o:connectlocs="1224453038,0;1173432376,308161548;459171675,1027197992;0,616315928" o:connectangles="0,0,0,0"/>
                </v:shape>
                <v:shape id="Freeform 1603" o:spid="_x0000_s2605" style="position:absolute;left:12376;top:28905;width:2648;height:1435;visibility:visible;mso-wrap-style:square;v-text-anchor:top" coordsize="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9uD8IA&#10;AADdAAAADwAAAGRycy9kb3ducmV2LnhtbERPy2oCMRTdF/yHcAV3NWOFqY5GkaLSLqviuLwkdx44&#10;uRkmcZz+fbModHk47/V2sI3oqfO1YwWzaQKCWDtTc6ngcj68LkD4gGywcUwKfsjDdjN6WWNm3JO/&#10;qT+FUsQQ9hkqqEJoMym9rsiin7qWOHKF6yyGCLtSmg6fMdw28i1JUmmx5thQYUsfFen76WEVHPLm&#10;XCzTW3st9Fee62O/3w9Sqcl42K1ABBrCv/jP/WkUzNP3uD++iU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24PwgAAAN0AAAAPAAAAAAAAAAAAAAAAAJgCAABkcnMvZG93&#10;bnJldi54bWxQSwUGAAAAAAQABAD1AAAAhwMAAAAA&#10;" path="m,6v,,2,14,17,14c36,20,37,,37,e" filled="f" strokecolor="#24211d" strokeweight="31e-5mm">
                  <v:stroke joinstyle="miter"/>
                  <v:path arrowok="t" o:connecttype="custom" o:connectlocs="0,308907428;870722362,1029691426;1895094875,0" o:connectangles="0,0,0"/>
                </v:shape>
                <v:shape id="Freeform 1604" o:spid="_x0000_s2606" style="position:absolute;left:10515;top:28835;width:1931;height:1219;visibility:visible;mso-wrap-style:square;v-text-anchor:top" coordsize="2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8+MUA&#10;AADdAAAADwAAAGRycy9kb3ducmV2LnhtbESPQWvCQBSE70L/w/IKvenGCtGmrlIqUulB0Ba8PrKv&#10;STT7NmSfuv333YLgcZiZb5j5MrpWXagPjWcD41EGirj0tuHKwPfXejgDFQTZYuuZDPxSgOXiYTDH&#10;wvor7+iyl0olCIcCDdQiXaF1KGtyGEa+I07ej+8dSpJ9pW2P1wR3rX7Oslw7bDgt1NjRe03laX92&#10;BqIcPk5crvKDHI/bl81nqCIHY54e49srKKEo9/CtvbEGJvl0DP9v0hP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Xz4xQAAAN0AAAAPAAAAAAAAAAAAAAAAAJgCAABkcnMv&#10;ZG93bnJldi54bWxQSwUGAAAAAAQABAD1AAAAigMAAAAA&#10;" path="m,c,,,10,8,14v9,3,16,,19,-3e" filled="f" strokecolor="#24211d" strokeweight="31e-5mm">
                  <v:stroke joinstyle="miter"/>
                  <v:path arrowok="t" o:connecttype="custom" o:connectlocs="0,0;409068707,719968818;1380607781,565685176" o:connectangles="0,0,0"/>
                </v:shape>
                <v:shape id="Freeform 1605" o:spid="_x0000_s2607" style="position:absolute;left:9728;top:27330;width:1003;height:1505;visibility:visible;mso-wrap-style:square;v-text-anchor:top" coordsize="1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7ZWccA&#10;AADdAAAADwAAAGRycy9kb3ducmV2LnhtbESPQWvCQBSE70L/w/IKvZlNFW2J2YgUpBWkEOult2f2&#10;maTNvo3ZbYz/visIHoeZ+YZJl4NpRE+dqy0reI5iEMSF1TWXCvZf6/ErCOeRNTaWScGFHCyzh1GK&#10;ibZnzqnf+VIECLsEFVTet4mUrqjIoItsSxy8o+0M+iC7UuoOzwFuGjmJ47k0WHNYqLClt4qK392f&#10;UfC5uuTSz/risJWnfD/8vB++N1Olnh6H1QKEp8Hfw7f2h1Ywnb9M4PomPAGZ/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u2VnHAAAA3QAAAA8AAAAAAAAAAAAAAAAAmAIAAGRy&#10;cy9kb3ducmV2LnhtbFBLBQYAAAAABAAEAPUAAACMAwAAAAA=&#10;" path="m14,21c14,21,,21,,11,,4,2,2,5,e" filled="f" strokecolor="#24211d" strokeweight="31e-5mm">
                  <v:stroke joinstyle="miter"/>
                  <v:path arrowok="t" o:connecttype="custom" o:connectlocs="718799952,1078554666;0,564959254;256713245,0" o:connectangles="0,0,0"/>
                </v:shape>
                <v:oval id="Oval 1606" o:spid="_x0000_s2608" style="position:absolute;left:46431;top:17145;width:362;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iMcMA&#10;AADdAAAADwAAAGRycy9kb3ducmV2LnhtbESPzarCMBSE9xd8h3AEd9dUhV6pRhFRUDdy/dkfmmNb&#10;bE5KE2v16Y0guBxm5htmOm9NKRqqXWFZwaAfgSBOrS44U3A6rn/HIJxH1lhaJgUPcjCfdX6mmGh7&#10;539qDj4TAcIuQQW591UipUtzMuj6tiIO3sXWBn2QdSZ1jfcAN6UcRlEsDRYcFnKsaJlTej3cjILn&#10;/mhd9Wya1UqfS2yHu/12HSvV67aLCQhPrf+GP+2NVjCK/0bwfhOegJ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iMcMAAADdAAAADwAAAAAAAAAAAAAAAACYAgAAZHJzL2Rv&#10;d25yZXYueG1sUEsFBgAAAAAEAAQA9QAAAIgDAAAAAA==&#10;" fillcolor="#24211d" stroked="f"/>
                <v:oval id="Oval 1607" o:spid="_x0000_s2609" style="position:absolute;left:47294;top:17145;width:35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6RcQA&#10;AADdAAAADwAAAGRycy9kb3ducmV2LnhtbESPS4vCQBCE74L/YWjB2zrxQVyyjiKioF7Ex96bTG8S&#10;zPSEzBijv94RFjwWVfUVNVu0phQN1a6wrGA4iEAQp1YXnCm4nDdf3yCcR9ZYWiYFD3KwmHc7M0y0&#10;vfORmpPPRICwS1BB7n2VSOnSnAy6ga2Ig/dna4M+yDqTusZ7gJtSjqIolgYLDgs5VrTKKb2ebkbB&#10;83C2rno2zXqtf0tsR/vDbhMr1e+1yx8Qnlr/Cf+3t1rBOJ5O4P0mPAE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IOkXEAAAA3QAAAA8AAAAAAAAAAAAAAAAAmAIAAGRycy9k&#10;b3ducmV2LnhtbFBLBQYAAAAABAAEAPUAAACJAwAAAAA=&#10;" fillcolor="#24211d" stroked="f"/>
                <v:oval id="Oval 1608" o:spid="_x0000_s2610" style="position:absolute;left:48152;top:17145;width:35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Sf3sQA&#10;AADdAAAADwAAAGRycy9kb3ducmV2LnhtbESPT4vCMBTE74LfITzB25qqWJeuUUQU1Iv4Z++P5m1b&#10;bF5KE2v10xthweMwM79hZovWlKKh2hWWFQwHEQji1OqCMwWX8+brG4TzyBpLy6TgQQ4W825nhom2&#10;dz5Sc/KZCBB2CSrIva8SKV2ak0E3sBVx8P5sbdAHWWdS13gPcFPKURTF0mDBYSHHilY5pdfTzSh4&#10;Hs7WVc+mWa/1b4ntaH/YbWKl+r12+QPCU+s/4f/2VisYx9MJvN+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En97EAAAA3QAAAA8AAAAAAAAAAAAAAAAAmAIAAGRycy9k&#10;b3ducmV2LnhtbFBLBQYAAAAABAAEAPUAAACJAwAAAAA=&#10;" fillcolor="#24211d" stroked="f"/>
                <v:oval id="Oval 1609" o:spid="_x0000_s2611" style="position:absolute;left:48939;top:17145;width:35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YBqcQA&#10;AADdAAAADwAAAGRycy9kb3ducmV2LnhtbESPQWvCQBSE7wX/w/KE3upGhbREVxExoL2Ear0/ss8k&#10;mH0bsmuS5te7hUKPw8x8w6y3g6lFR62rLCuYzyIQxLnVFRcKvi/p2wcI55E11pZJwQ852G4mL2tM&#10;tO35i7qzL0SAsEtQQel9k0jp8pIMupltiIN3s61BH2RbSN1iH+CmlosoiqXBisNCiQ3tS8rv54dR&#10;MGYX65qx6w4Hfa1xWHxmpzRW6nU67FYgPA3+P/zXPmoFy/g9ht834Qn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AanEAAAA3QAAAA8AAAAAAAAAAAAAAAAAmAIAAGRycy9k&#10;b3ducmV2LnhtbFBLBQYAAAAABAAEAPUAAACJAwAAAAA=&#10;" fillcolor="#24211d" stroked="f"/>
                <v:oval id="Oval 1610" o:spid="_x0000_s2612" style="position:absolute;left:6794;top:17145;width:362;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qkMsUA&#10;AADdAAAADwAAAGRycy9kb3ducmV2LnhtbESPT2uDQBTE74V8h+UVemvWpmCCzSolREhzkebP/eG+&#10;qtR9K+5GrZ8+Wyj0OMzMb5htNplWDNS7xrKCl2UEgri0uuFKweWcP29AOI+ssbVMCn7IQZYuHraY&#10;aDvyJw0nX4kAYZeggtr7LpHSlTUZdEvbEQfvy/YGfZB9JXWPY4CbVq6iKJYGGw4LNXa0q6n8Pt2M&#10;grk4W9fNw7Df62uL0+pYfOSxUk+P0/sbCE+T/w//tQ9awWu8XsPvm/AEZH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2qQyxQAAAN0AAAAPAAAAAAAAAAAAAAAAAJgCAABkcnMv&#10;ZG93bnJldi54bWxQSwUGAAAAAAQABAD1AAAAigMAAAAA&#10;" fillcolor="#24211d" stroked="f"/>
                <v:oval id="Oval 1611" o:spid="_x0000_s2613" style="position:absolute;left:7658;top:17145;width:355;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wQMIA&#10;AADdAAAADwAAAGRycy9kb3ducmV2LnhtbERPy2rCQBTdF/yH4Qru6kSFVGImIqJQu5H62F8y1ySY&#10;uRMy0yTm6zuLQpeH8063g6lFR62rLCtYzCMQxLnVFRcKbtfj+xqE88gaa8uk4EUOttnkLcVE256/&#10;qbv4QoQQdgkqKL1vEildXpJBN7cNceAetjXoA2wLqVvsQ7ip5TKKYmmw4tBQYkP7kvLn5ccoGM9X&#10;65qx6w4Hfa9xWH6dT8dYqdl02G1AeBr8v/jP/akVrOKPMDe8CU9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RTBAwgAAAN0AAAAPAAAAAAAAAAAAAAAAAJgCAABkcnMvZG93&#10;bnJldi54bWxQSwUGAAAAAAQABAD1AAAAhwMAAAAA&#10;" fillcolor="#24211d" stroked="f"/>
                <v:oval id="Oval 1612" o:spid="_x0000_s2614" style="position:absolute;left:8445;top:17145;width:35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V28QA&#10;AADdAAAADwAAAGRycy9kb3ducmV2LnhtbESPT4vCMBTE7wt+h/AEb5qqUN2uUUQU1Iv4Z++P5m1b&#10;bF5KE2v10xtB2OMwM79hZovWlKKh2hWWFQwHEQji1OqCMwWX86Y/BeE8ssbSMil4kIPFvPM1w0Tb&#10;Ox+pOflMBAi7BBXk3leJlC7NyaAb2Io4eH+2NuiDrDOpa7wHuCnlKIpiabDgsJBjRauc0uvpZhQ8&#10;D2frqmfTrNf6t8R2tD/sNrFSvW67/AHhqfX/4U97qxWM48k3vN+EJ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JldvEAAAA3QAAAA8AAAAAAAAAAAAAAAAAmAIAAGRycy9k&#10;b3ducmV2LnhtbFBLBQYAAAAABAAEAPUAAACJAwAAAAA=&#10;" fillcolor="#24211d" stroked="f"/>
                <v:oval id="Oval 1613" o:spid="_x0000_s2615" style="position:absolute;left:9302;top:17145;width:356;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MYb4A&#10;AADdAAAADwAAAGRycy9kb3ducmV2LnhtbERPSwrCMBDdC94hjOBOUxWKVKOIKKgb8bcfmrEtNpPS&#10;xFo9vVkILh/vP1+2phQN1a6wrGA0jEAQp1YXnCm4XraDKQjnkTWWlknBmxwsF93OHBNtX3yi5uwz&#10;EULYJagg975KpHRpTgbd0FbEgbvb2qAPsM6krvEVwk0px1EUS4MFh4YcK1rnlD7OT6Pgc7xYV32a&#10;ZrPRtxLb8eG438ZK9XvtagbCU+v/4p97pxVM4mnYH96EJ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rmTGG+AAAA3QAAAA8AAAAAAAAAAAAAAAAAmAIAAGRycy9kb3ducmV2&#10;LnhtbFBLBQYAAAAABAAEAPUAAACDAwAAAAA=&#10;" fillcolor="#24211d" stroked="f"/>
                <v:line id="Line 1614" o:spid="_x0000_s2616" style="position:absolute;visibility:visible;mso-wrap-style:square" from="17887,27044" to="19964,27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OPj8UAAADdAAAADwAAAGRycy9kb3ducmV2LnhtbESPQWvCQBSE7wX/w/IEb3Wj0iDRVVQQ&#10;vJWalujtkX0m0ezbmF01/feuUOhxmJlvmPmyM7W4U+sqywpGwwgEcW51xYWC73T7PgXhPLLG2jIp&#10;+CUHy0XvbY6Jtg/+ovveFyJA2CWooPS+SaR0eUkG3dA2xME72dagD7ItpG7xEeCmluMoiqXBisNC&#10;iQ1tSsov+5tRcPg4xp/n+idL1/6U2uyWXdFmSg363WoGwlPn/8N/7Z1WMImnI3i9CU9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OPj8UAAADdAAAADwAAAAAAAAAA&#10;AAAAAAChAgAAZHJzL2Rvd25yZXYueG1sUEsFBgAAAAAEAAQA+QAAAJMDAAAAAA==&#10;" strokecolor="#24211d" strokeweight="31e-5mm">
                  <v:stroke joinstyle="miter"/>
                </v:line>
                <v:line id="Line 1615" o:spid="_x0000_s2617" style="position:absolute;visibility:visible;mso-wrap-style:square" from="17887,27184" to="20034,27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ER+MUAAADdAAAADwAAAGRycy9kb3ducmV2LnhtbESPQWvCQBSE74L/YXmCN92oNEh0lSoU&#10;eis1StrbI/tMYrNvY3bV9N+7guBxmJlvmOW6M7W4Uusqywom4wgEcW51xYWCffoxmoNwHlljbZkU&#10;/JOD9arfW2Ki7Y2/6brzhQgQdgkqKL1vEildXpJBN7YNcfCOtjXog2wLqVu8Bbip5TSKYmmw4rBQ&#10;YkPbkvK/3cUo+Hn7jb9O9SFLN/6Y2uySndFmSg0H3fsChKfOv8LP9qdWMIvnU3i8CU9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2ER+MUAAADdAAAADwAAAAAAAAAA&#10;AAAAAAChAgAAZHJzL2Rvd25yZXYueG1sUEsFBgAAAAAEAAQA+QAAAJMDAAAAAA==&#10;" strokecolor="#24211d" strokeweight="31e-5mm">
                  <v:stroke joinstyle="miter"/>
                </v:line>
                <v:rect id="Rectangle 1616" o:spid="_x0000_s2618" style="position:absolute;left:6153;top:2800;width:6864;height:29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lvMIA&#10;AADdAAAADwAAAGRycy9kb3ducmV2LnhtbESP3YrCMBSE7xd8h3AE79ZUBSldo4ggqHhj3Qc4NKc/&#10;mJyUJNru22+Ehb0cZuYbZrMbrREv8qFzrGAxz0AQV0533Cj4vh8/cxAhIms0jknBDwXYbScfGyy0&#10;G/hGrzI2IkE4FKigjbEvpAxVSxbD3PXEyaudtxiT9I3UHocEt0Yus2wtLXacFlrs6dBS9SifVoG8&#10;l8chL43P3GVZX835dKvJKTWbjvsvEJHG+B/+a5+0gtU6X8H7TXo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NWW8wgAAAN0AAAAPAAAAAAAAAAAAAAAAAJgCAABkcnMvZG93&#10;bnJldi54bWxQSwUGAAAAAAQABAD1AAAAhwMAAAAA&#10;" filled="f" stroked="f">
                  <v:textbox style="mso-fit-shape-to-text:t" inset="0,0,0,0">
                    <w:txbxContent>
                      <w:p w:rsidR="00922CDC" w:rsidRDefault="00922CDC" w:rsidP="00D1036A">
                        <w:pPr>
                          <w:spacing w:before="0"/>
                          <w:jc w:val="center"/>
                          <w:rPr>
                            <w:color w:val="24282B"/>
                            <w:sz w:val="18"/>
                            <w:szCs w:val="18"/>
                            <w:lang w:eastAsia="zh-CN"/>
                          </w:rPr>
                        </w:pPr>
                        <w:r>
                          <w:rPr>
                            <w:rFonts w:hint="eastAsia"/>
                            <w:color w:val="24282B"/>
                            <w:sz w:val="18"/>
                            <w:szCs w:val="18"/>
                            <w:lang w:eastAsia="zh-CN"/>
                          </w:rPr>
                          <w:t>天线系统</w:t>
                        </w:r>
                      </w:p>
                      <w:p w:rsidR="00922CDC" w:rsidRDefault="00922CDC" w:rsidP="00D1036A">
                        <w:pPr>
                          <w:spacing w:before="0"/>
                          <w:jc w:val="center"/>
                          <w:rPr>
                            <w:lang w:eastAsia="zh-CN"/>
                          </w:rPr>
                        </w:pPr>
                        <w:r>
                          <w:rPr>
                            <w:rFonts w:hint="eastAsia"/>
                            <w:color w:val="24282B"/>
                            <w:sz w:val="18"/>
                            <w:szCs w:val="18"/>
                            <w:lang w:eastAsia="zh-CN"/>
                          </w:rPr>
                          <w:t>（用户链路）</w:t>
                        </w:r>
                      </w:p>
                    </w:txbxContent>
                  </v:textbox>
                </v:rect>
                <v:rect id="Rectangle 1619" o:spid="_x0000_s2619" style="position:absolute;left:16467;top:3683;width:2293;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9yMMA&#10;AADdAAAADwAAAGRycy9kb3ducmV2LnhtbESP3WoCMRSE7wXfIRzBO81qRZatUYogWOmNax/gsDn7&#10;Q5OTJUnd7dsboeDlMDPfMLvDaI24kw+dYwWrZQaCuHK640bB9+20yEGEiKzROCYFfxTgsJ9Odlho&#10;N/CV7mVsRIJwKFBBG2NfSBmqliyGpeuJk1c7bzEm6RupPQ4Jbo1cZ9lWWuw4LbTY07Gl6qf8tQrk&#10;rTwNeWl85i7r+st8nq81OaXms/HjHUSkMb7C/+2zVvC2zT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z9yMMAAADdAAAADwAAAAAAAAAAAAAAAACYAgAAZHJzL2Rv&#10;d25yZXYueG1sUEsFBgAAAAAEAAQA9QAAAIgDAAAAAA==&#10;" filled="f" stroked="f">
                  <v:textbox style="mso-fit-shape-to-text:t" inset="0,0,0,0">
                    <w:txbxContent>
                      <w:p w:rsidR="00922CDC" w:rsidRDefault="00922CDC" w:rsidP="00D1036A">
                        <w:pPr>
                          <w:spacing w:before="0"/>
                        </w:pPr>
                        <w:r>
                          <w:rPr>
                            <w:rFonts w:hint="eastAsia"/>
                            <w:color w:val="24282B"/>
                            <w:sz w:val="18"/>
                            <w:szCs w:val="18"/>
                            <w:lang w:eastAsia="zh-CN"/>
                          </w:rPr>
                          <w:t>业务</w:t>
                        </w:r>
                      </w:p>
                    </w:txbxContent>
                  </v:textbox>
                </v:rect>
                <v:rect id="Rectangle 1620" o:spid="_x0000_s2620" style="position:absolute;left:16313;top:4876;width:273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BYU8MA&#10;AADdAAAADwAAAGRycy9kb3ducmV2LnhtbESP3WoCMRSE7wXfIRzBO81qUZatUYogWOmNax/gsDn7&#10;Q5OTJUnd7dsboeDlMDPfMLvDaI24kw+dYwWrZQaCuHK640bB9+20yEGEiKzROCYFfxTgsJ9Odlho&#10;N/CV7mVsRIJwKFBBG2NfSBmqliyGpeuJk1c7bzEm6RupPQ4Jbo1cZ9lWWuw4LbTY07Gl6qf8tQrk&#10;rTwNeWl85i7r+st8nq81OaXms/HjHUSkMb7C/+2zVvC2zTfwfJOe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BYU8MAAADdAAAADwAAAAAAAAAAAAAAAACYAgAAZHJzL2Rv&#10;d25yZXYueG1sUEsFBgAAAAAEAAQA9QAAAIgDAAAAAA==&#10;" filled="f" stroked="f">
                  <v:textbox style="mso-fit-shape-to-text:t" inset="0,0,0,0">
                    <w:txbxContent>
                      <w:p w:rsidR="00922CDC" w:rsidRDefault="00922CDC" w:rsidP="00D1036A">
                        <w:pPr>
                          <w:spacing w:before="0"/>
                        </w:pPr>
                        <w:r>
                          <w:rPr>
                            <w:color w:val="24282B"/>
                            <w:sz w:val="18"/>
                            <w:szCs w:val="18"/>
                          </w:rPr>
                          <w:t xml:space="preserve">Xcvrs </w:t>
                        </w:r>
                      </w:p>
                    </w:txbxContent>
                  </v:textbox>
                </v:rect>
                <v:rect id="Rectangle 1621" o:spid="_x0000_s2621" style="position:absolute;left:23107;top:4159;width:3436;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GJMMA&#10;AADdAAAADwAAAGRycy9kb3ducmV2LnhtbESP3WoCMRSE7wXfIZxC7zRbC8uyGkUEQUtvXH2Aw+bs&#10;DyYnSxLd9e2bQqGXw8x8w2x2kzXiST70jhV8LDMQxLXTPbcKbtfjogARIrJG45gUvCjAbjufbbDU&#10;buQLPavYigThUKKCLsahlDLUHVkMSzcQJ69x3mJM0rdSexwT3Bq5yrJcWuw5LXQ40KGj+l49rAJ5&#10;rY5jURmfua9V823Op0tDTqn3t2m/BhFpiv/hv/ZJK/jMixx+36Qn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LGJMMAAADdAAAADwAAAAAAAAAAAAAAAACYAgAAZHJzL2Rv&#10;d25yZXYueG1sUEsFBgAAAAAEAAQA9QAAAIgDAAAAAA==&#10;" filled="f" stroked="f">
                  <v:textbox style="mso-fit-shape-to-text:t" inset="0,0,0,0">
                    <w:txbxContent>
                      <w:p w:rsidR="00922CDC" w:rsidRDefault="00922CDC" w:rsidP="00D1036A">
                        <w:pPr>
                          <w:spacing w:before="0"/>
                        </w:pPr>
                        <w:r>
                          <w:rPr>
                            <w:rFonts w:hint="eastAsia"/>
                            <w:color w:val="24282B"/>
                            <w:sz w:val="18"/>
                            <w:szCs w:val="18"/>
                            <w:lang w:eastAsia="zh-CN"/>
                          </w:rPr>
                          <w:t>交换机</w:t>
                        </w:r>
                        <w:r>
                          <w:rPr>
                            <w:color w:val="24282B"/>
                            <w:sz w:val="18"/>
                            <w:szCs w:val="18"/>
                          </w:rPr>
                          <w:t xml:space="preserve"> </w:t>
                        </w:r>
                      </w:p>
                    </w:txbxContent>
                  </v:textbox>
                </v:rect>
                <v:rect id="Rectangle 1622" o:spid="_x0000_s2622" style="position:absolute;left:30118;top:4159;width:3435;height:147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5jv8MA&#10;AADdAAAADwAAAGRycy9kb3ducmV2LnhtbESP3WoCMRSE7wXfIRyhd5rVgi6rUYog2NIbd32Aw+bs&#10;D01OliR1t2/fFApeDjPzDXM4TdaIB/nQO1awXmUgiGune24V3KvLMgcRIrJG45gU/FCA03E+O2Ch&#10;3cg3epSxFQnCoUAFXYxDIWWoO7IYVm4gTl7jvMWYpG+l9jgmuDVyk2VbabHntNDhQOeO6q/y2yqQ&#10;VXkZ89L4zH1smk/zfr015JR6WUxvexCRpvgM/7evWsHrNt/B35v0BOTx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5jv8MAAADdAAAADwAAAAAAAAAAAAAAAACYAgAAZHJzL2Rv&#10;d25yZXYueG1sUEsFBgAAAAAEAAQA9QAAAIgDAAAAAA==&#10;" filled="f" stroked="f">
                  <v:textbox style="mso-fit-shape-to-text:t" inset="0,0,0,0">
                    <w:txbxContent>
                      <w:p w:rsidR="00922CDC" w:rsidRDefault="00922CDC" w:rsidP="00D1036A">
                        <w:pPr>
                          <w:spacing w:before="0"/>
                          <w:rPr>
                            <w:lang w:eastAsia="zh-CN"/>
                          </w:rPr>
                        </w:pPr>
                        <w:r>
                          <w:rPr>
                            <w:rFonts w:hint="eastAsia"/>
                            <w:color w:val="24282B"/>
                            <w:sz w:val="18"/>
                            <w:szCs w:val="18"/>
                            <w:lang w:eastAsia="zh-CN"/>
                          </w:rPr>
                          <w:t>路由器</w:t>
                        </w:r>
                      </w:p>
                    </w:txbxContent>
                  </v:textbox>
                </v:rect>
                <v:rect id="Rectangle 1623" o:spid="_x0000_s2623" style="position:absolute;left:36988;top:3587;width:3436;height:14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3zb8A&#10;AADdAAAADwAAAGRycy9kb3ducmV2LnhtbERPy4rCMBTdC/5DuMLsbDoKUqpRhgFBZTZWP+DS3D6Y&#10;5KYk0da/N4uBWR7Oe3eYrBFP8qF3rOAzy0EQ10733Cq4347LAkSIyBqNY1LwogCH/Xy2w1K7ka/0&#10;rGIrUgiHEhV0MQ6llKHuyGLI3ECcuMZ5izFB30rtcUzh1shVnm+kxZ5TQ4cDfXdU/1YPq0DequNY&#10;VMbn7rJqfsz5dG3IKfWxmL62ICJN8V/85z5pBetNkeamN+kJy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kffNvwAAAN0AAAAPAAAAAAAAAAAAAAAAAJgCAABkcnMvZG93bnJl&#10;di54bWxQSwUGAAAAAAQABAD1AAAAhAMAAAAA&#10;" filled="f" stroked="f">
                  <v:textbox style="mso-fit-shape-to-text:t" inset="0,0,0,0">
                    <w:txbxContent>
                      <w:p w:rsidR="00922CDC" w:rsidRDefault="00922CDC" w:rsidP="00D1036A">
                        <w:pPr>
                          <w:spacing w:before="0"/>
                          <w:rPr>
                            <w:lang w:eastAsia="zh-CN"/>
                          </w:rPr>
                        </w:pPr>
                        <w:r>
                          <w:rPr>
                            <w:rFonts w:hint="eastAsia"/>
                            <w:color w:val="24282B"/>
                            <w:sz w:val="18"/>
                            <w:szCs w:val="18"/>
                            <w:lang w:eastAsia="zh-CN"/>
                          </w:rPr>
                          <w:t>关口站</w:t>
                        </w:r>
                      </w:p>
                    </w:txbxContent>
                  </v:textbox>
                </v:rect>
                <v:rect id="Rectangle 1624" o:spid="_x0000_s2624" style="position:absolute;left:37274;top:4876;width:2731;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SVsMA&#10;AADdAAAADwAAAGRycy9kb3ducmV2LnhtbESP3WoCMRSE7wXfIRzBO81WQbZboxRBsMUb1z7AYXP2&#10;hyYnSxLd7ds3guDlMDPfMNv9aI24kw+dYwVvywwEceV0x42Cn+txkYMIEVmjcUwK/ijAfjedbLHQ&#10;buAL3cvYiAThUKCCNsa+kDJULVkMS9cTJ6923mJM0jdSexwS3Bq5yrKNtNhxWmixp0NL1W95swrk&#10;tTwOeWl85r5X9dl8nS41OaXms/HzA0SkMb7Cz/ZJK1hv8nd4vE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1SVsMAAADdAAAADwAAAAAAAAAAAAAAAACYAgAAZHJzL2Rv&#10;d25yZXYueG1sUEsFBgAAAAAEAAQA9QAAAIgDAAAAAA==&#10;" filled="f" stroked="f">
                  <v:textbox style="mso-fit-shape-to-text:t" inset="0,0,0,0">
                    <w:txbxContent>
                      <w:p w:rsidR="00922CDC" w:rsidRDefault="00922CDC" w:rsidP="00D1036A">
                        <w:pPr>
                          <w:spacing w:before="0"/>
                        </w:pPr>
                        <w:r>
                          <w:rPr>
                            <w:color w:val="24282B"/>
                            <w:sz w:val="18"/>
                            <w:szCs w:val="18"/>
                          </w:rPr>
                          <w:t>Xcvrs</w:t>
                        </w:r>
                      </w:p>
                    </w:txbxContent>
                  </v:textbox>
                </v:rect>
                <v:rect id="Rectangle 1625" o:spid="_x0000_s2625" style="position:absolute;left:43497;top:2605;width:8007;height:29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5tFr8A&#10;AADdAAAADwAAAGRycy9kb3ducmV2LnhtbERPy4rCMBTdD/gP4QruxlQF0WoUEQSV2Vj9gEtz+8Dk&#10;piQZ2/l7sxBmeTjv7X6wRrzIh9axgtk0A0FcOt1yreBxP32vQISIrNE4JgV/FGC/G31tMdeu5xu9&#10;iliLFMIhRwVNjF0uZSgbshimriNOXOW8xZigr6X22Kdwa+Q8y5bSYsupocGOjg2Vz+LXKpD34tSv&#10;CuMzd51XP+ZyvlXklJqMh8MGRKQh/os/7rNWsFiu0/7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Pm0WvwAAAN0AAAAPAAAAAAAAAAAAAAAAAJgCAABkcnMvZG93bnJl&#10;di54bWxQSwUGAAAAAAQABAD1AAAAhAMAAAAA&#10;" filled="f" stroked="f">
                  <v:textbox style="mso-fit-shape-to-text:t" inset="0,0,0,0">
                    <w:txbxContent>
                      <w:p w:rsidR="00922CDC" w:rsidRDefault="00922CDC" w:rsidP="00A034DA">
                        <w:pPr>
                          <w:spacing w:before="0"/>
                          <w:jc w:val="center"/>
                          <w:rPr>
                            <w:color w:val="24282B"/>
                            <w:sz w:val="18"/>
                            <w:szCs w:val="18"/>
                            <w:lang w:eastAsia="zh-CN"/>
                          </w:rPr>
                        </w:pPr>
                        <w:r>
                          <w:rPr>
                            <w:rFonts w:hint="eastAsia"/>
                            <w:color w:val="24282B"/>
                            <w:sz w:val="18"/>
                            <w:szCs w:val="18"/>
                            <w:lang w:eastAsia="zh-CN"/>
                          </w:rPr>
                          <w:t>天线系统</w:t>
                        </w:r>
                      </w:p>
                      <w:p w:rsidR="00922CDC" w:rsidRDefault="00922CDC" w:rsidP="00A034DA">
                        <w:pPr>
                          <w:spacing w:before="0"/>
                          <w:jc w:val="center"/>
                          <w:rPr>
                            <w:lang w:eastAsia="zh-CN"/>
                          </w:rPr>
                        </w:pPr>
                        <w:r>
                          <w:rPr>
                            <w:rFonts w:hint="eastAsia"/>
                            <w:color w:val="24282B"/>
                            <w:sz w:val="18"/>
                            <w:szCs w:val="18"/>
                            <w:lang w:eastAsia="zh-CN"/>
                          </w:rPr>
                          <w:t>（关口站链路）</w:t>
                        </w:r>
                      </w:p>
                    </w:txbxContent>
                  </v:textbox>
                </v:rect>
                <v:rect id="Rectangle 1629" o:spid="_x0000_s2626" style="position:absolute;left:19913;top:8915;width:7500;height:16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LIjcMA&#10;AADdAAAADwAAAGRycy9kb3ducmV2LnhtbESPzYoCMRCE7wu+Q2jB25pRQXQ0yiII7uLF0QdoJj0/&#10;bNIZkujMvv1GEDwWVfUVtd0P1ogH+dA6VjCbZiCIS6dbrhXcrsfPFYgQkTUax6TgjwLsd6OPLeba&#10;9XyhRxFrkSAcclTQxNjlUoayIYth6jri5FXOW4xJ+lpqj32CWyPnWbaUFltOCw12dGio/C3uVoG8&#10;Fsd+VRifuZ95dTbfp0tFTqnJePjagIg0xHf41T5pBYvlegbPN+kJyN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LIjcMAAADdAAAADwAAAAAAAAAAAAAAAACYAgAAZHJzL2Rv&#10;d25yZXYueG1sUEsFBgAAAAAEAAQA9QAAAIgDAAAAAA==&#10;" filled="f" stroked="f">
                  <v:textbox style="mso-fit-shape-to-text:t" inset="0,0,0,0">
                    <w:txbxContent>
                      <w:p w:rsidR="00922CDC" w:rsidRDefault="00922CDC" w:rsidP="00A034DA">
                        <w:pPr>
                          <w:spacing w:before="0"/>
                          <w:rPr>
                            <w:lang w:eastAsia="zh-CN"/>
                          </w:rPr>
                        </w:pPr>
                        <w:r w:rsidRPr="00A034DA">
                          <w:rPr>
                            <w:color w:val="24282B"/>
                            <w:sz w:val="18"/>
                            <w:szCs w:val="18"/>
                          </w:rPr>
                          <w:t>HAPS</w:t>
                        </w:r>
                        <w:r w:rsidRPr="00A034DA">
                          <w:rPr>
                            <w:rFonts w:ascii="STKaiti" w:eastAsia="STKaiti" w:hAnsi="STKaiti" w:hint="eastAsia"/>
                            <w:color w:val="24282B"/>
                            <w:sz w:val="18"/>
                            <w:szCs w:val="18"/>
                            <w:lang w:eastAsia="zh-CN"/>
                          </w:rPr>
                          <w:t>电信载荷</w:t>
                        </w:r>
                      </w:p>
                    </w:txbxContent>
                  </v:textbox>
                </v:rect>
                <v:rect id="Rectangle 1630" o:spid="_x0000_s2627" style="position:absolute;left:2863;top:16281;width:210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W+sMA&#10;AADdAAAADwAAAGRycy9kb3ducmV2LnhtbESP3WoCMRSE7wXfIRzBO812BdGtUYog2OKNqw9w2Jz9&#10;ocnJkkR3+/ZNoeDlMDPfMLvDaI14kg+dYwVvywwEceV0x42C++202IAIEVmjcUwKfijAYT+d7LDQ&#10;buArPcvYiAThUKCCNsa+kDJULVkMS9cTJ6923mJM0jdSexwS3BqZZ9laWuw4LbTY07Gl6rt8WAXy&#10;Vp6GTWl85r7y+mI+z9eanFLz2fjxDiLSGF/h//ZZK1ittzn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BW+sMAAADdAAAADwAAAAAAAAAAAAAAAACYAgAAZHJzL2Rv&#10;d25yZXYueG1sUEsFBgAAAAAEAAQA9QAAAIgDAAAAAA==&#10;" filled="f" stroked="f">
                  <v:textbox style="mso-fit-shape-to-text:t" inset="0,0,0,0">
                    <w:txbxContent>
                      <w:p w:rsidR="00922CDC" w:rsidRDefault="00922CDC" w:rsidP="00D1036A">
                        <w:pPr>
                          <w:spacing w:before="0"/>
                        </w:pPr>
                        <w:r>
                          <w:rPr>
                            <w:color w:val="24282B"/>
                            <w:sz w:val="18"/>
                            <w:szCs w:val="18"/>
                          </w:rPr>
                          <w:t>CPE</w:t>
                        </w:r>
                      </w:p>
                    </w:txbxContent>
                  </v:textbox>
                </v:rect>
                <v:rect id="Rectangle 1631" o:spid="_x0000_s2628" style="position:absolute;left:5512;top:19444;width:8007;height:16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YcMA&#10;AADdAAAADwAAAGRycy9kb3ducmV2LnhtbESPzYoCMRCE74LvEFrYm2ZUEB2NsgiCu+zF0QdoJj0/&#10;bNIZkuiMb78RhD0WVfUVtTsM1ogH+dA6VjCfZSCIS6dbrhXcrqfpGkSIyBqNY1LwpACH/Xi0w1y7&#10;ni/0KGItEoRDjgqaGLtcylA2ZDHMXEecvMp5izFJX0vtsU9wa+Qiy1bSYstpocGOjg2Vv8XdKpDX&#10;4tSvC+Mz972ofszX+VKRU+pjMnxuQUQa4n/43T5rBcvVZgmv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zYcMAAADdAAAADwAAAAAAAAAAAAAAAACYAgAAZHJzL2Rv&#10;d25yZXYueG1sUEsFBgAAAAAEAAQA9QAAAIgDAAAAAA==&#10;" filled="f" stroked="f">
                  <v:textbox style="mso-fit-shape-to-text:t" inset="0,0,0,0">
                    <w:txbxContent>
                      <w:p w:rsidR="00922CDC" w:rsidRPr="00A034DA" w:rsidRDefault="00922CDC" w:rsidP="00D1036A">
                        <w:pPr>
                          <w:spacing w:before="0"/>
                          <w:rPr>
                            <w:rFonts w:ascii="STKaiti" w:eastAsia="STKaiti" w:hAnsi="STKaiti"/>
                            <w:lang w:eastAsia="zh-CN"/>
                          </w:rPr>
                        </w:pPr>
                        <w:r w:rsidRPr="00A034DA">
                          <w:rPr>
                            <w:rFonts w:ascii="STKaiti" w:eastAsia="STKaiti" w:hAnsi="STKaiti" w:hint="eastAsia"/>
                            <w:color w:val="24282B"/>
                            <w:sz w:val="18"/>
                            <w:szCs w:val="18"/>
                            <w:lang w:eastAsia="zh-CN"/>
                          </w:rPr>
                          <w:t>客户所在地设备</w:t>
                        </w:r>
                      </w:p>
                    </w:txbxContent>
                  </v:textbox>
                </v:rect>
                <v:rect id="Rectangle 1632" o:spid="_x0000_s2629" style="position:absolute;left:38061;top:16281;width:146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VrFcMA&#10;AADdAAAADwAAAGRycy9kb3ducmV2LnhtbESP3WoCMRSE7wu+QziCdzVbK6KrUUQQtPTG1Qc4bM7+&#10;0ORkSVJ3fXtTEHo5zMw3zGY3WCPu5EPrWMHHNANBXDrdcq3gdj2+L0GEiKzROCYFDwqw247eNphr&#10;1/OF7kWsRYJwyFFBE2OXSxnKhiyGqeuIk1c5bzEm6WupPfYJbo2cZdlCWmw5LTTY0aGh8qf4tQrk&#10;tTj2y8L4zH3Nqm9zPl0qckpNxsN+DSLSEP/Dr/ZJK/hcrO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VrFcMAAADdAAAADwAAAAAAAAAAAAAAAACYAgAAZHJzL2Rv&#10;d25yZXYueG1sUEsFBgAAAAAEAAQA9QAAAIgDAAAAAA==&#10;" filled="f" stroked="f">
                  <v:textbox style="mso-fit-shape-to-text:t" inset="0,0,0,0">
                    <w:txbxContent>
                      <w:p w:rsidR="00922CDC" w:rsidRDefault="00922CDC" w:rsidP="00D1036A">
                        <w:pPr>
                          <w:spacing w:before="0"/>
                        </w:pPr>
                        <w:r>
                          <w:rPr>
                            <w:color w:val="24282B"/>
                            <w:sz w:val="18"/>
                            <w:szCs w:val="18"/>
                          </w:rPr>
                          <w:t>GS</w:t>
                        </w:r>
                      </w:p>
                    </w:txbxContent>
                  </v:textbox>
                </v:rect>
                <v:rect id="Rectangle 1633" o:spid="_x0000_s2630" style="position:absolute;left:40011;top:19444;width:8642;height:166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nOjsMA&#10;AADdAAAADwAAAGRycy9kb3ducmV2LnhtbESP3WoCMRSE7wu+QziCdzVbi6KrUUQQtPTG1Qc4bM7+&#10;0ORkSVJ3fXtTEHo5zMw3zGY3WCPu5EPrWMHHNANBXDrdcq3gdj2+L0GEiKzROCYFDwqw247eNphr&#10;1/OF7kWsRYJwyFFBE2OXSxnKhiyGqeuIk1c5bzEm6WupPfYJbo2cZdlCWmw5LTTY0aGh8qf4tQrk&#10;tTj2y8L4zH3Nqm9zPl0qckpNxsN+DSLSEP/Dr/ZJK/hcrObw9yY9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nOjsMAAADdAAAADwAAAAAAAAAAAAAAAACYAgAAZHJzL2Rv&#10;d25yZXYueG1sUEsFBgAAAAAEAAQA9QAAAIgDAAAAAA==&#10;" filled="f" stroked="f">
                  <v:textbox style="mso-fit-shape-to-text:t" inset="0,0,0,0">
                    <w:txbxContent>
                      <w:p w:rsidR="00922CDC" w:rsidRDefault="00922CDC" w:rsidP="00A034DA">
                        <w:pPr>
                          <w:spacing w:before="0"/>
                          <w:rPr>
                            <w:lang w:eastAsia="zh-CN"/>
                          </w:rPr>
                        </w:pPr>
                        <w:r w:rsidRPr="00A034DA">
                          <w:rPr>
                            <w:color w:val="24282B"/>
                            <w:sz w:val="18"/>
                            <w:szCs w:val="18"/>
                          </w:rPr>
                          <w:t>HAPS</w:t>
                        </w:r>
                        <w:r w:rsidRPr="00A034DA">
                          <w:rPr>
                            <w:rFonts w:ascii="STKaiti" w:eastAsia="STKaiti" w:hAnsi="STKaiti" w:hint="eastAsia"/>
                            <w:color w:val="24282B"/>
                            <w:sz w:val="18"/>
                            <w:szCs w:val="18"/>
                            <w:lang w:eastAsia="zh-CN"/>
                          </w:rPr>
                          <w:t>关口地面站</w:t>
                        </w:r>
                      </w:p>
                    </w:txbxContent>
                  </v:textbox>
                </v:rect>
                <v:rect id="Rectangle 1634" o:spid="_x0000_s2631" style="position:absolute;left:22250;top:25222;width:4578;height:27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tQ+cMA&#10;AADdAAAADwAAAGRycy9kb3ducmV2LnhtbESP3WoCMRSE7wXfIRzBO81WYbFboxRB0NIb1z7AYXP2&#10;hyYnSxLd9e0bQejlMDPfMNv9aI24kw+dYwVvywwEceV0x42Cn+txsQERIrJG45gUPCjAfjedbLHQ&#10;buAL3cvYiAThUKCCNsa+kDJULVkMS9cTJ6923mJM0jdSexwS3Bq5yrJcWuw4LbTY06Gl6re8WQXy&#10;Wh6HTWl85r5W9bc5ny41OaXms/HzA0SkMf6HX+2TVrDO33N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tQ+cMAAADdAAAADwAAAAAAAAAAAAAAAACYAgAAZHJzL2Rv&#10;d25yZXYueG1sUEsFBgAAAAAEAAQA9QAAAIgDAAAAAA==&#10;" filled="f" stroked="f">
                  <v:textbox style="mso-fit-shape-to-text:t" inset="0,0,0,0">
                    <w:txbxContent>
                      <w:p w:rsidR="00922CDC" w:rsidRDefault="00922CDC" w:rsidP="00A034DA">
                        <w:pPr>
                          <w:spacing w:before="0"/>
                          <w:jc w:val="center"/>
                          <w:rPr>
                            <w:color w:val="24282B"/>
                            <w:sz w:val="18"/>
                            <w:szCs w:val="18"/>
                            <w:lang w:eastAsia="zh-CN"/>
                          </w:rPr>
                        </w:pPr>
                        <w:r>
                          <w:rPr>
                            <w:color w:val="24282B"/>
                            <w:sz w:val="18"/>
                            <w:szCs w:val="18"/>
                          </w:rPr>
                          <w:t>HAPS</w:t>
                        </w:r>
                      </w:p>
                      <w:p w:rsidR="00922CDC" w:rsidRDefault="00922CDC" w:rsidP="00A034DA">
                        <w:pPr>
                          <w:spacing w:before="0"/>
                          <w:jc w:val="center"/>
                          <w:rPr>
                            <w:lang w:eastAsia="zh-CN"/>
                          </w:rPr>
                        </w:pPr>
                        <w:r>
                          <w:rPr>
                            <w:rFonts w:hint="eastAsia"/>
                            <w:color w:val="24282B"/>
                            <w:sz w:val="18"/>
                            <w:szCs w:val="18"/>
                            <w:lang w:eastAsia="zh-CN"/>
                          </w:rPr>
                          <w:t>核心网络</w:t>
                        </w:r>
                      </w:p>
                    </w:txbxContent>
                  </v:textbox>
                </v:rect>
                <v:rect id="Rectangle 1637" o:spid="_x0000_s2632" style="position:absolute;left:17716;top:31115;width:9151;height:166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1YsMA&#10;AADdAAAADwAAAGRycy9kb3ducmV2LnhtbESP3WoCMRSE7wu+QziCdzVbC1ZXo4ggaOmNqw9w2Jz9&#10;ocnJkqTu+vamIHg5zMw3zHo7WCNu5EPrWMHHNANBXDrdcq3gejm8L0CEiKzROCYFdwqw3Yze1phr&#10;1/OZbkWsRYJwyFFBE2OXSxnKhiyGqeuIk1c5bzEm6WupPfYJbo2cZdlcWmw5LTTY0b6h8rf4swrk&#10;pTj0i8L4zH3Pqh9zOp4rckpNxsNuBSLSEF/hZ/uoFXzOl1/w/yY9Ab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f1YsMAAADdAAAADwAAAAAAAAAAAAAAAACYAgAAZHJzL2Rv&#10;d25yZXYueG1sUEsFBgAAAAAEAAQA9QAAAIgDAAAAAA==&#10;" filled="f" stroked="f">
                  <v:textbox style="mso-fit-shape-to-text:t" inset="0,0,0,0">
                    <w:txbxContent>
                      <w:p w:rsidR="00922CDC" w:rsidRPr="00A034DA" w:rsidRDefault="00922CDC" w:rsidP="00D1036A">
                        <w:pPr>
                          <w:spacing w:before="0"/>
                          <w:rPr>
                            <w:rFonts w:ascii="STKaiti" w:eastAsia="STKaiti" w:hAnsi="STKaiti"/>
                            <w:lang w:eastAsia="zh-CN"/>
                          </w:rPr>
                        </w:pPr>
                        <w:r w:rsidRPr="00A034DA">
                          <w:rPr>
                            <w:rFonts w:ascii="STKaiti" w:eastAsia="STKaiti" w:hAnsi="STKaiti" w:hint="eastAsia"/>
                            <w:color w:val="24282B"/>
                            <w:sz w:val="18"/>
                            <w:szCs w:val="18"/>
                            <w:lang w:eastAsia="zh-CN"/>
                          </w:rPr>
                          <w:t>地面网络基础设施</w:t>
                        </w:r>
                      </w:p>
                    </w:txbxContent>
                  </v:textbox>
                </v:rect>
                <v:rect id="Rectangle 1638" o:spid="_x0000_s2633" style="position:absolute;left:43357;top:11836;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hhEL8A&#10;AADdAAAADwAAAGRycy9kb3ducmV2LnhtbERPy4rCMBTdD/gP4QruxlQF0WoUEQSV2Vj9gEtz+8Dk&#10;piQZ2/l7sxBmeTjv7X6wRrzIh9axgtk0A0FcOt1yreBxP32vQISIrNE4JgV/FGC/G31tMdeu5xu9&#10;iliLFMIhRwVNjF0uZSgbshimriNOXOW8xZigr6X22Kdwa+Q8y5bSYsupocGOjg2Vz+LXKpD34tSv&#10;CuMzd51XP+ZyvlXklJqMh8MGRKQh/os/7rNWsFiu09z0Jj0BuX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SGEQvwAAAN0AAAAPAAAAAAAAAAAAAAAAAJgCAABkcnMvZG93bnJl&#10;di54bWxQSwUGAAAAAAQABAD1AAAAhAMAAAAA&#10;" filled="f" stroked="f">
                  <v:textbox style="mso-fit-shape-to-text:t" inset="0,0,0,0">
                    <w:txbxContent>
                      <w:p w:rsidR="00922CDC" w:rsidRDefault="00922CDC" w:rsidP="00D1036A">
                        <w:pPr>
                          <w:spacing w:before="0"/>
                        </w:pPr>
                        <w:r>
                          <w:rPr>
                            <w:color w:val="24282B"/>
                            <w:sz w:val="18"/>
                            <w:szCs w:val="18"/>
                          </w:rPr>
                          <w:t>2</w:t>
                        </w:r>
                      </w:p>
                    </w:txbxContent>
                  </v:textbox>
                </v:rect>
                <v:rect id="Rectangle 1639" o:spid="_x0000_s2634" style="position:absolute;left:48793;top:11836;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TEi8MA&#10;AADdAAAADwAAAGRycy9kb3ducmV2LnhtbESPzYoCMRCE78K+Q+gFb5pZBdHRKIsguIsXRx+gmfT8&#10;YNIZkujMvv1GEDwWVfUVtdkN1ogH+dA6VvA1zUAQl063XCu4Xg6TJYgQkTUax6TgjwLsth+jDeba&#10;9XymRxFrkSAcclTQxNjlUoayIYth6jri5FXOW4xJ+lpqj32CWyNnWbaQFltOCw12tG+ovBV3q0Be&#10;ikO/LIzP3O+sOpmf47kip9T4c/heg4g0xHf41T5qBfPFagXPN+k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TEi8MAAADdAAAADwAAAAAAAAAAAAAAAACYAgAAZHJzL2Rv&#10;d25yZXYueG1sUEsFBgAAAAAEAAQA9QAAAIgDAAAAAA==&#10;" filled="f" stroked="f">
                  <v:textbox style="mso-fit-shape-to-text:t" inset="0,0,0,0">
                    <w:txbxContent>
                      <w:p w:rsidR="00922CDC" w:rsidRDefault="00922CDC" w:rsidP="00D1036A">
                        <w:pPr>
                          <w:spacing w:before="0"/>
                        </w:pPr>
                        <w:r>
                          <w:rPr>
                            <w:color w:val="24282B"/>
                            <w:sz w:val="18"/>
                            <w:szCs w:val="18"/>
                          </w:rPr>
                          <w:t>5</w:t>
                        </w:r>
                      </w:p>
                    </w:txbxContent>
                  </v:textbox>
                </v:rect>
                <v:rect id="Rectangle 1640" o:spid="_x0000_s2635" style="position:absolute;left:12160;top:11836;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X3DL8A&#10;AADdAAAADwAAAGRycy9kb3ducmV2LnhtbERPy2oCMRTdF/yHcAV3NVGhlalRRBBUunHsB1wmdx6Y&#10;3AxJ6kz/3iyELg/nvdmNzooHhdh51rCYKxDElTcdNxp+bsf3NYiYkA1az6ThjyLstpO3DRbGD3yl&#10;R5kakUM4FqihTakvpIxVSw7j3PfEmat9cJgyDI00AYcc7qxcKvUhHXacG1rs6dBSdS9/nQZ5K4/D&#10;urRB+cuy/rbn07Umr/VsOu6/QCQa07/45T4ZDatPlffn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1fcMvwAAAN0AAAAPAAAAAAAAAAAAAAAAAJgCAABkcnMvZG93bnJl&#10;di54bWxQSwUGAAAAAAQABAD1AAAAhAMAAAAA&#10;" filled="f" stroked="f">
                  <v:textbox style="mso-fit-shape-to-text:t" inset="0,0,0,0">
                    <w:txbxContent>
                      <w:p w:rsidR="00922CDC" w:rsidRDefault="00922CDC" w:rsidP="00D1036A">
                        <w:pPr>
                          <w:spacing w:before="0"/>
                        </w:pPr>
                        <w:r>
                          <w:rPr>
                            <w:color w:val="24282B"/>
                            <w:sz w:val="18"/>
                            <w:szCs w:val="18"/>
                          </w:rPr>
                          <w:t>2</w:t>
                        </w:r>
                      </w:p>
                    </w:txbxContent>
                  </v:textbox>
                </v:rect>
                <v:rect id="Rectangle 1641" o:spid="_x0000_s2636" style="position:absolute;left:15811;top:11836;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l8QA&#10;AADdAAAADwAAAGRycy9kb3ducmV2LnhtbESPzWrDMBCE74W+g9hCb42UFNrgRjahEEhCL3H6AIu1&#10;/iHSykhq7Lx9VCj0OMzMN8ymmp0VVwpx8KxhuVAgiBtvBu40fJ93L2sQMSEbtJ5Jw40iVOXjwwYL&#10;4yc+0bVOncgQjgVq6FMaCylj05PDuPAjcfZaHxymLEMnTcApw52VK6XepMOB80KPI3321FzqH6dB&#10;nuvdtK5tUP64ar/sYX9qyWv9/DRvP0AkmtN/+K+9Nxpe39US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ZUpfEAAAA3QAAAA8AAAAAAAAAAAAAAAAAmAIAAGRycy9k&#10;b3ducmV2LnhtbFBLBQYAAAAABAAEAPUAAACJAwAAAAA=&#10;" filled="f" stroked="f">
                  <v:textbox style="mso-fit-shape-to-text:t" inset="0,0,0,0">
                    <w:txbxContent>
                      <w:p w:rsidR="00922CDC" w:rsidRDefault="00922CDC" w:rsidP="00D1036A">
                        <w:pPr>
                          <w:spacing w:before="0"/>
                        </w:pPr>
                        <w:r>
                          <w:rPr>
                            <w:color w:val="24282B"/>
                            <w:sz w:val="18"/>
                            <w:szCs w:val="18"/>
                          </w:rPr>
                          <w:t>1</w:t>
                        </w:r>
                      </w:p>
                    </w:txbxContent>
                  </v:textbox>
                </v:rect>
                <v:rect id="Rectangle 1642" o:spid="_x0000_s2637" style="position:absolute;left:4438;top:11836;width:82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M4MMA&#10;AADdAAAADwAAAGRycy9kb3ducmV2LnhtbESP3WoCMRSE7wu+QzhC72riFlS2RpGCYIs3rj7AYXP2&#10;hyYnS5K627dvCgUvh5n5htnuJ2fFnULsPWtYLhQI4tqbnlsNt+vxZQMiJmSD1jNp+KEI+93saYul&#10;8SNf6F6lVmQIxxI1dCkNpZSx7shhXPiBOHuNDw5TlqGVJuCY4c7KQqmVdNhzXuhwoPeO6q/q22mQ&#10;1+o4bioblP8smrP9OF0a8lo/z6fDG4hEU3qE/9sno+F1rQr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vM4MMAAADdAAAADwAAAAAAAAAAAAAAAACYAgAAZHJzL2Rv&#10;d25yZXYueG1sUEsFBgAAAAAEAAQA9QAAAIgDAAAAAA==&#10;" filled="f" stroked="f">
                  <v:textbox style="mso-fit-shape-to-text:t" inset="0,0,0,0">
                    <w:txbxContent>
                      <w:p w:rsidR="00922CDC" w:rsidRDefault="00922CDC" w:rsidP="00D1036A">
                        <w:pPr>
                          <w:spacing w:before="0"/>
                        </w:pPr>
                        <w:r>
                          <w:rPr>
                            <w:color w:val="24282B"/>
                            <w:sz w:val="18"/>
                            <w:szCs w:val="18"/>
                          </w:rPr>
                          <w:t>N</w:t>
                        </w:r>
                      </w:p>
                    </w:txbxContent>
                  </v:textbox>
                </v:rect>
                <v:rect id="Rectangle 1643" o:spid="_x0000_s2638" style="position:absolute;left:11588;top:16281;width:210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dpe8QA&#10;AADdAAAADwAAAGRycy9kb3ducmV2LnhtbESPzWrDMBCE74W+g9hCbo3UBNrgRDalEEhCL3HyAIu1&#10;/qHSykhq7L59VCj0OMzMN8yump0VNwpx8KzhZalAEDfeDNxpuF72zxsQMSEbtJ5Jww9FqMrHhx0W&#10;xk98pludOpEhHAvU0Kc0FlLGpieHcelH4uy1PjhMWYZOmoBThjsrV0q9SocD54UeR/roqfmqv50G&#10;ean306a2QfnTqv20x8O5Ja/14ml+34JINKf/8F/7YDSs39Qaft/kJy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HaXvEAAAA3QAAAA8AAAAAAAAAAAAAAAAAmAIAAGRycy9k&#10;b3ducmV2LnhtbFBLBQYAAAAABAAEAPUAAACJAwAAAAA=&#10;" filled="f" stroked="f">
                  <v:textbox style="mso-fit-shape-to-text:t" inset="0,0,0,0">
                    <w:txbxContent>
                      <w:p w:rsidR="00922CDC" w:rsidRDefault="00922CDC" w:rsidP="00D1036A">
                        <w:pPr>
                          <w:spacing w:before="0"/>
                        </w:pPr>
                        <w:r>
                          <w:rPr>
                            <w:color w:val="24282B"/>
                            <w:sz w:val="18"/>
                            <w:szCs w:val="18"/>
                          </w:rPr>
                          <w:t>CPE</w:t>
                        </w:r>
                      </w:p>
                    </w:txbxContent>
                  </v:textbox>
                </v:rect>
                <v:rect id="Rectangle 1644" o:spid="_x0000_s2639" style="position:absolute;left:16814;top:16281;width:2102;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7xD8MA&#10;AADdAAAADwAAAGRycy9kb3ducmV2LnhtbESP3WoCMRSE7wt9h3CE3tVEK1a2RikFwYo3rn2Aw+bs&#10;D01OliR117c3BcHLYWa+Ydbb0VlxoRA7zxpmUwWCuPKm40bDz3n3ugIRE7JB65k0XCnCdvP8tMbC&#10;+IFPdClTIzKEY4Ea2pT6QspYteQwTn1PnL3aB4cpy9BIE3DIcGflXKmldNhxXmixp6+Wqt/yz2mQ&#10;53I3rEoblD/M66P93p9q8lq/TMbPDxCJxvQI39t7o+HtXS3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7xD8MAAADdAAAADwAAAAAAAAAAAAAAAACYAgAAZHJzL2Rv&#10;d25yZXYueG1sUEsFBgAAAAAEAAQA9QAAAIgDAAAAAA==&#10;" filled="f" stroked="f">
                  <v:textbox style="mso-fit-shape-to-text:t" inset="0,0,0,0">
                    <w:txbxContent>
                      <w:p w:rsidR="00922CDC" w:rsidRDefault="00922CDC" w:rsidP="00D1036A">
                        <w:pPr>
                          <w:spacing w:before="0"/>
                        </w:pPr>
                        <w:r>
                          <w:rPr>
                            <w:color w:val="24282B"/>
                            <w:sz w:val="18"/>
                            <w:szCs w:val="18"/>
                          </w:rPr>
                          <w:t>CPE</w:t>
                        </w:r>
                      </w:p>
                    </w:txbxContent>
                  </v:textbox>
                </v:rect>
                <v:rect id="Rectangle 1645" o:spid="_x0000_s2640" style="position:absolute;left:40354;top:11836;width:57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UlMMA&#10;AADdAAAADwAAAGRycy9kb3ducmV2LnhtbESP3WoCMRSE7wt9h3CE3tVEi1a2RikFwYo3rn2Aw+bs&#10;D01OliR117c3BcHLYWa+Ydbb0VlxoRA7zxpmUwWCuPKm40bDz3n3ugIRE7JB65k0XCnCdvP8tMbC&#10;+IFPdClTIzKEY4Ea2pT6QspYteQwTn1PnL3aB4cpy9BIE3DIcGflXKmldNhxXmixp6+Wqt/yz2mQ&#10;53I3rEoblD/M66P93p9q8lq/TMbPDxCJxvQI39t7o+HtXS3g/01+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JUlMMAAADdAAAADwAAAAAAAAAAAAAAAACYAgAAZHJzL2Rv&#10;d25yZXYueG1sUEsFBgAAAAAEAAQA9QAAAIgDAAAAAA==&#10;" filled="f" stroked="f">
                  <v:textbox style="mso-fit-shape-to-text:t" inset="0,0,0,0">
                    <w:txbxContent>
                      <w:p w:rsidR="00922CDC" w:rsidRDefault="00922CDC" w:rsidP="00D1036A">
                        <w:pPr>
                          <w:spacing w:before="0"/>
                        </w:pPr>
                        <w:r>
                          <w:rPr>
                            <w:color w:val="24282B"/>
                            <w:sz w:val="18"/>
                            <w:szCs w:val="18"/>
                          </w:rPr>
                          <w:t>1</w:t>
                        </w:r>
                      </w:p>
                    </w:txbxContent>
                  </v:textbox>
                </v:rect>
                <v:rect id="Rectangle 1646" o:spid="_x0000_s2641" style="position:absolute;left:42640;top:16281;width:146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DK48MA&#10;AADdAAAADwAAAGRycy9kb3ducmV2LnhtbESP3WoCMRSE7wu+QzhC72qigpWtUUQQVHrj2gc4bM7+&#10;YHKyJKm7fftGKPRymJlvmM1udFY8KMTOs4b5TIEgrrzpuNHwdTu+rUHEhGzQeiYNPxRht528bLAw&#10;fuArPcrUiAzhWKCGNqW+kDJWLTmMM98TZ6/2wWHKMjTSBBwy3Fm5UGolHXacF1rs6dBSdS+/nQZ5&#10;K4/DurRB+cui/rTn07Umr/XrdNx/gEg0pv/wX/tkNCzf1Qqe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DK48MAAADdAAAADwAAAAAAAAAAAAAAAACYAgAAZHJzL2Rv&#10;d25yZXYueG1sUEsFBgAAAAAEAAQA9QAAAIgDAAAAAA==&#10;" filled="f" stroked="f">
                  <v:textbox style="mso-fit-shape-to-text:t" inset="0,0,0,0">
                    <w:txbxContent>
                      <w:p w:rsidR="00922CDC" w:rsidRDefault="00922CDC" w:rsidP="00D1036A">
                        <w:pPr>
                          <w:spacing w:before="0"/>
                        </w:pPr>
                        <w:r>
                          <w:rPr>
                            <w:color w:val="24282B"/>
                            <w:sz w:val="18"/>
                            <w:szCs w:val="18"/>
                          </w:rPr>
                          <w:t>GS</w:t>
                        </w:r>
                      </w:p>
                    </w:txbxContent>
                  </v:textbox>
                </v:rect>
                <v:rect id="Rectangle 1647" o:spid="_x0000_s2642" style="position:absolute;left:51587;top:16281;width:146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xveMMA&#10;AADdAAAADwAAAGRycy9kb3ducmV2LnhtbESP3WoCMRSE74W+QziF3mlShSqrUUpB0OKNqw9w2Jz9&#10;ocnJkkR3ffumIPRymJlvmM1udFbcKcTOs4b3mQJBXHnTcaPhetlPVyBiQjZoPZOGB0XYbV8mGyyM&#10;H/hM9zI1IkM4FqihTakvpIxVSw7jzPfE2at9cJiyDI00AYcMd1bOlfqQDjvOCy329NVS9VPenAZ5&#10;KffDqrRB+e95fbLHw7kmr/Xb6/i5BpFoTP/hZ/tgNCyWagl/b/IT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xveMMAAADdAAAADwAAAAAAAAAAAAAAAACYAgAAZHJzL2Rv&#10;d25yZXYueG1sUEsFBgAAAAAEAAQA9QAAAIgDAAAAAA==&#10;" filled="f" stroked="f">
                  <v:textbox style="mso-fit-shape-to-text:t" inset="0,0,0,0">
                    <w:txbxContent>
                      <w:p w:rsidR="00922CDC" w:rsidRDefault="00922CDC" w:rsidP="00D1036A">
                        <w:pPr>
                          <w:spacing w:before="0"/>
                        </w:pPr>
                        <w:r>
                          <w:rPr>
                            <w:color w:val="24282B"/>
                            <w:sz w:val="18"/>
                            <w:szCs w:val="18"/>
                          </w:rPr>
                          <w:t>GS</w:t>
                        </w:r>
                      </w:p>
                    </w:txbxContent>
                  </v:textbox>
                </v:rect>
                <v:rect id="Rectangle 1648" o:spid="_x0000_s2643" style="position:absolute;left:12376;top:24961;width:2292;height:4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7Cr8A&#10;AADdAAAADwAAAGRycy9kb3ducmV2LnhtbERPy2oCMRTdF/yHcAV3NVGhlalRRBBUunHsB1wmdx6Y&#10;3AxJ6kz/3iyELg/nvdmNzooHhdh51rCYKxDElTcdNxp+bsf3NYiYkA1az6ThjyLstpO3DRbGD3yl&#10;R5kakUM4FqihTakvpIxVSw7j3PfEmat9cJgyDI00AYcc7qxcKvUhHXacG1rs6dBSdS9/nQZ5K4/D&#10;urRB+cuy/rbn07Umr/VsOu6/QCQa07/45T4ZDatPlefmN/kJyO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o/sKvwAAAN0AAAAPAAAAAAAAAAAAAAAAAJgCAABkcnMvZG93bnJl&#10;di54bWxQSwUGAAAAAAQABAD1AAAAhAMAAAAA&#10;" filled="f" stroked="f">
                  <v:textbox style="mso-fit-shape-to-text:t" inset="0,0,0,0">
                    <w:txbxContent>
                      <w:p w:rsidR="00922CDC" w:rsidRDefault="00922CDC" w:rsidP="00D1036A">
                        <w:pPr>
                          <w:spacing w:before="0"/>
                          <w:rPr>
                            <w:color w:val="24282B"/>
                            <w:sz w:val="18"/>
                            <w:szCs w:val="18"/>
                            <w:lang w:eastAsia="zh-CN"/>
                          </w:rPr>
                        </w:pPr>
                        <w:r>
                          <w:rPr>
                            <w:rFonts w:hint="eastAsia"/>
                            <w:color w:val="24282B"/>
                            <w:sz w:val="18"/>
                            <w:szCs w:val="18"/>
                            <w:lang w:eastAsia="zh-CN"/>
                          </w:rPr>
                          <w:t>其它</w:t>
                        </w:r>
                      </w:p>
                      <w:p w:rsidR="00922CDC" w:rsidRDefault="00922CDC" w:rsidP="00D1036A">
                        <w:pPr>
                          <w:spacing w:before="0"/>
                          <w:rPr>
                            <w:color w:val="24282B"/>
                            <w:sz w:val="18"/>
                            <w:szCs w:val="18"/>
                            <w:lang w:eastAsia="zh-CN"/>
                          </w:rPr>
                        </w:pPr>
                        <w:r>
                          <w:rPr>
                            <w:rFonts w:hint="eastAsia"/>
                            <w:color w:val="24282B"/>
                            <w:sz w:val="18"/>
                            <w:szCs w:val="18"/>
                            <w:lang w:eastAsia="zh-CN"/>
                          </w:rPr>
                          <w:t>电信</w:t>
                        </w:r>
                      </w:p>
                      <w:p w:rsidR="00922CDC" w:rsidRDefault="00922CDC" w:rsidP="00D1036A">
                        <w:pPr>
                          <w:spacing w:before="0"/>
                          <w:rPr>
                            <w:lang w:eastAsia="zh-CN"/>
                          </w:rPr>
                        </w:pPr>
                        <w:r>
                          <w:rPr>
                            <w:rFonts w:hint="eastAsia"/>
                            <w:color w:val="24282B"/>
                            <w:sz w:val="18"/>
                            <w:szCs w:val="18"/>
                            <w:lang w:eastAsia="zh-CN"/>
                          </w:rPr>
                          <w:t>网络</w:t>
                        </w:r>
                      </w:p>
                    </w:txbxContent>
                  </v:textbox>
                </v:rect>
                <v:rect id="Rectangle 1651" o:spid="_x0000_s2644" style="position:absolute;left:33197;top:24961;width:3436;height:4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ekcMA&#10;AADdAAAADwAAAGRycy9kb3ducmV2LnhtbESP3WoCMRSE7wt9h3AKvatJLahdjVIKghVvXPsAh83Z&#10;H0xOliR117c3BcHLYWa+YVab0VlxoRA7zxreJwoEceVNx42G39P2bQEiJmSD1jNpuFKEzfr5aYWF&#10;8QMf6VKmRmQIxwI1tCn1hZSxaslhnPieOHu1Dw5TlqGRJuCQ4c7KqVIz6bDjvNBiT98tVefyz2mQ&#10;p3I7LEoblN9P64P92R1r8lq/voxfSxCJxvQI39s7o+Fjrj7h/01+An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9ekcMAAADdAAAADwAAAAAAAAAAAAAAAACYAgAAZHJzL2Rv&#10;d25yZXYueG1sUEsFBgAAAAAEAAQA9QAAAIgDAAAAAA==&#10;" filled="f" stroked="f">
                  <v:textbox style="mso-fit-shape-to-text:t" inset="0,0,0,0">
                    <w:txbxContent>
                      <w:p w:rsidR="00922CDC" w:rsidRDefault="00922CDC" w:rsidP="00A034DA">
                        <w:pPr>
                          <w:spacing w:before="0"/>
                          <w:jc w:val="center"/>
                          <w:rPr>
                            <w:color w:val="24282B"/>
                            <w:sz w:val="18"/>
                            <w:szCs w:val="18"/>
                            <w:lang w:eastAsia="zh-CN"/>
                          </w:rPr>
                        </w:pPr>
                        <w:r>
                          <w:rPr>
                            <w:rFonts w:hint="eastAsia"/>
                            <w:color w:val="24282B"/>
                            <w:sz w:val="18"/>
                            <w:szCs w:val="18"/>
                            <w:lang w:eastAsia="zh-CN"/>
                          </w:rPr>
                          <w:t>关口站</w:t>
                        </w:r>
                      </w:p>
                      <w:p w:rsidR="00922CDC" w:rsidRDefault="00922CDC" w:rsidP="00A034DA">
                        <w:pPr>
                          <w:spacing w:before="0"/>
                          <w:jc w:val="center"/>
                          <w:rPr>
                            <w:color w:val="24282B"/>
                            <w:sz w:val="18"/>
                            <w:szCs w:val="18"/>
                            <w:lang w:eastAsia="zh-CN"/>
                          </w:rPr>
                        </w:pPr>
                        <w:r>
                          <w:rPr>
                            <w:rFonts w:hint="eastAsia"/>
                            <w:color w:val="24282B"/>
                            <w:sz w:val="18"/>
                            <w:szCs w:val="18"/>
                            <w:lang w:eastAsia="zh-CN"/>
                          </w:rPr>
                          <w:t>回程</w:t>
                        </w:r>
                      </w:p>
                      <w:p w:rsidR="00922CDC" w:rsidRDefault="00922CDC" w:rsidP="00A034DA">
                        <w:pPr>
                          <w:spacing w:before="0"/>
                          <w:jc w:val="center"/>
                          <w:rPr>
                            <w:lang w:eastAsia="zh-CN"/>
                          </w:rPr>
                        </w:pPr>
                        <w:r>
                          <w:rPr>
                            <w:rFonts w:hint="eastAsia"/>
                            <w:color w:val="24282B"/>
                            <w:sz w:val="18"/>
                            <w:szCs w:val="18"/>
                            <w:lang w:eastAsia="zh-CN"/>
                          </w:rPr>
                          <w:t>子网络</w:t>
                        </w:r>
                      </w:p>
                    </w:txbxContent>
                  </v:textbox>
                </v:rect>
                <w10:anchorlock/>
              </v:group>
            </w:pict>
          </mc:Fallback>
        </mc:AlternateContent>
      </w:r>
    </w:p>
    <w:p w:rsidR="006727BF" w:rsidRDefault="006727BF" w:rsidP="00EE0CF3">
      <w:pPr>
        <w:rPr>
          <w:lang w:val="en-US"/>
        </w:rPr>
      </w:pPr>
    </w:p>
    <w:p w:rsidR="006727BF" w:rsidRPr="00276CD5" w:rsidRDefault="00A034DA" w:rsidP="007650BD">
      <w:pPr>
        <w:ind w:firstLineChars="200" w:firstLine="480"/>
        <w:rPr>
          <w:lang w:val="en-US" w:eastAsia="zh-CN"/>
        </w:rPr>
      </w:pPr>
      <w:r>
        <w:rPr>
          <w:rFonts w:hint="eastAsia"/>
          <w:lang w:val="en-US" w:eastAsia="zh-CN"/>
        </w:rPr>
        <w:t>中央交换和路由子系统将关口站无线电收发机和天线连接至载荷的业务交付部分（天线和收</w:t>
      </w:r>
      <w:r w:rsidR="002F39C6">
        <w:rPr>
          <w:rFonts w:hint="eastAsia"/>
          <w:lang w:val="en-US" w:eastAsia="zh-CN"/>
        </w:rPr>
        <w:t>发器）。业务交付</w:t>
      </w:r>
      <w:r>
        <w:rPr>
          <w:rFonts w:hint="eastAsia"/>
          <w:lang w:val="en-US" w:eastAsia="zh-CN"/>
        </w:rPr>
        <w:t>子系统包</w:t>
      </w:r>
      <w:r w:rsidR="002F39C6">
        <w:rPr>
          <w:rFonts w:hint="eastAsia"/>
          <w:lang w:val="en-US" w:eastAsia="zh-CN"/>
        </w:rPr>
        <w:t>含独立于</w:t>
      </w:r>
      <w:r w:rsidR="002F39C6">
        <w:rPr>
          <w:rFonts w:hint="eastAsia"/>
          <w:lang w:val="en-US" w:eastAsia="zh-CN"/>
        </w:rPr>
        <w:t>HAPS</w:t>
      </w:r>
      <w:r w:rsidR="002F39C6">
        <w:rPr>
          <w:rFonts w:hint="eastAsia"/>
          <w:lang w:val="en-US" w:eastAsia="zh-CN"/>
        </w:rPr>
        <w:t>关口站链路并与</w:t>
      </w:r>
      <w:r w:rsidR="002F39C6">
        <w:rPr>
          <w:rFonts w:hint="eastAsia"/>
          <w:lang w:val="en-US" w:eastAsia="zh-CN"/>
        </w:rPr>
        <w:t>HAPS</w:t>
      </w:r>
      <w:r w:rsidR="002F39C6">
        <w:rPr>
          <w:rFonts w:hint="eastAsia"/>
          <w:lang w:val="en-US" w:eastAsia="zh-CN"/>
        </w:rPr>
        <w:t>关口站链路完全不同的直接用户链路（</w:t>
      </w:r>
      <w:r w:rsidR="002F39C6" w:rsidRPr="00276CD5">
        <w:rPr>
          <w:lang w:val="en-US" w:eastAsia="zh-CN"/>
        </w:rPr>
        <w:t>HAPS-CPE</w:t>
      </w:r>
      <w:r w:rsidR="002F39C6">
        <w:rPr>
          <w:rFonts w:hint="eastAsia"/>
          <w:lang w:val="en-US" w:eastAsia="zh-CN"/>
        </w:rPr>
        <w:t>）</w:t>
      </w:r>
      <w:r w:rsidR="000971D6">
        <w:rPr>
          <w:rFonts w:hint="eastAsia"/>
          <w:lang w:val="en-US" w:eastAsia="zh-CN"/>
        </w:rPr>
        <w:t>。网络管理、电信网络连接及其它核心网</w:t>
      </w:r>
      <w:r>
        <w:rPr>
          <w:rFonts w:hint="eastAsia"/>
          <w:lang w:val="en-US" w:eastAsia="zh-CN"/>
        </w:rPr>
        <w:t>功能</w:t>
      </w:r>
      <w:r w:rsidR="00C503BD">
        <w:rPr>
          <w:rFonts w:hint="eastAsia"/>
          <w:lang w:val="en-US" w:eastAsia="zh-CN"/>
        </w:rPr>
        <w:t>则</w:t>
      </w:r>
      <w:r>
        <w:rPr>
          <w:rFonts w:hint="eastAsia"/>
          <w:lang w:val="en-US" w:eastAsia="zh-CN"/>
        </w:rPr>
        <w:t>包含</w:t>
      </w:r>
      <w:r w:rsidR="00C503BD">
        <w:rPr>
          <w:rFonts w:hint="eastAsia"/>
          <w:lang w:val="en-US" w:eastAsia="zh-CN"/>
        </w:rPr>
        <w:t>在</w:t>
      </w:r>
      <w:r>
        <w:rPr>
          <w:rFonts w:hint="eastAsia"/>
          <w:lang w:val="en-US" w:eastAsia="zh-CN"/>
        </w:rPr>
        <w:t>网络的地面基础设施部分中。</w:t>
      </w:r>
      <w:r w:rsidR="006727BF" w:rsidRPr="00276CD5">
        <w:rPr>
          <w:lang w:val="en-US" w:eastAsia="zh-CN"/>
        </w:rPr>
        <w:t xml:space="preserve"> </w:t>
      </w:r>
    </w:p>
    <w:p w:rsidR="006727BF" w:rsidRPr="00276CD5" w:rsidRDefault="00AB59DA" w:rsidP="007650BD">
      <w:pPr>
        <w:ind w:firstLineChars="200" w:firstLine="480"/>
        <w:rPr>
          <w:lang w:val="en-US" w:eastAsia="zh-CN"/>
        </w:rPr>
      </w:pPr>
      <w:r>
        <w:rPr>
          <w:rFonts w:hint="eastAsia"/>
          <w:lang w:val="en-US" w:eastAsia="zh-CN"/>
        </w:rPr>
        <w:t>为控制、整合并提供所有</w:t>
      </w:r>
      <w:r w:rsidR="00120251">
        <w:rPr>
          <w:rFonts w:hint="eastAsia"/>
          <w:lang w:val="en-US" w:eastAsia="zh-CN"/>
        </w:rPr>
        <w:t>关口站</w:t>
      </w:r>
      <w:r>
        <w:rPr>
          <w:rFonts w:hint="eastAsia"/>
          <w:lang w:val="en-US" w:eastAsia="zh-CN"/>
        </w:rPr>
        <w:t>链路至核心网络的地面</w:t>
      </w:r>
      <w:r w:rsidR="000971D6">
        <w:rPr>
          <w:rFonts w:hint="eastAsia"/>
          <w:lang w:val="en-US" w:eastAsia="zh-CN"/>
        </w:rPr>
        <w:t>集中</w:t>
      </w:r>
      <w:r w:rsidR="000754C4">
        <w:rPr>
          <w:rFonts w:hint="eastAsia"/>
          <w:lang w:val="en-US" w:eastAsia="zh-CN"/>
        </w:rPr>
        <w:t>和连接，还需要</w:t>
      </w:r>
      <w:r w:rsidR="000971D6">
        <w:rPr>
          <w:rFonts w:hint="eastAsia"/>
          <w:lang w:val="en-US" w:eastAsia="zh-CN"/>
        </w:rPr>
        <w:t>一个</w:t>
      </w:r>
      <w:r w:rsidR="000754C4">
        <w:rPr>
          <w:rFonts w:hint="eastAsia"/>
          <w:lang w:val="en-US" w:eastAsia="zh-CN"/>
        </w:rPr>
        <w:t>回程地面子网络。</w:t>
      </w:r>
      <w:r w:rsidR="000971D6">
        <w:rPr>
          <w:rFonts w:hint="eastAsia"/>
          <w:lang w:val="en-US" w:eastAsia="zh-CN"/>
        </w:rPr>
        <w:t>在</w:t>
      </w:r>
      <w:r w:rsidR="00C503BD">
        <w:rPr>
          <w:rFonts w:hint="eastAsia"/>
          <w:lang w:val="en-US" w:eastAsia="zh-CN"/>
        </w:rPr>
        <w:t>5</w:t>
      </w:r>
      <w:r w:rsidR="000754C4">
        <w:rPr>
          <w:rFonts w:hint="eastAsia"/>
          <w:lang w:val="en-US" w:eastAsia="zh-CN"/>
        </w:rPr>
        <w:t>个关口站</w:t>
      </w:r>
      <w:r w:rsidR="000971D6">
        <w:rPr>
          <w:rFonts w:hint="eastAsia"/>
          <w:lang w:val="en-US" w:eastAsia="zh-CN"/>
        </w:rPr>
        <w:t>中，</w:t>
      </w:r>
      <w:r w:rsidR="000754C4">
        <w:rPr>
          <w:rFonts w:hint="eastAsia"/>
          <w:lang w:val="en-US" w:eastAsia="zh-CN"/>
        </w:rPr>
        <w:t>每个</w:t>
      </w:r>
      <w:r w:rsidR="000971D6">
        <w:rPr>
          <w:rFonts w:hint="eastAsia"/>
          <w:lang w:val="en-US" w:eastAsia="zh-CN"/>
        </w:rPr>
        <w:t>关口</w:t>
      </w:r>
      <w:r w:rsidR="000754C4">
        <w:rPr>
          <w:rFonts w:hint="eastAsia"/>
          <w:lang w:val="en-US" w:eastAsia="zh-CN"/>
        </w:rPr>
        <w:t>站均需要每站点</w:t>
      </w:r>
      <w:r w:rsidR="006727BF" w:rsidRPr="00276CD5">
        <w:rPr>
          <w:lang w:val="en-US" w:eastAsia="zh-CN"/>
        </w:rPr>
        <w:t>1 Gbit/s</w:t>
      </w:r>
      <w:r w:rsidR="000754C4">
        <w:rPr>
          <w:rFonts w:hint="eastAsia"/>
          <w:lang w:val="en-US" w:eastAsia="zh-CN"/>
        </w:rPr>
        <w:t>的基</w:t>
      </w:r>
      <w:r w:rsidR="000971D6">
        <w:rPr>
          <w:rFonts w:hint="eastAsia"/>
          <w:lang w:val="en-US" w:eastAsia="zh-CN"/>
        </w:rPr>
        <w:t>础光纤数据链接至核心网</w:t>
      </w:r>
      <w:r w:rsidR="000754C4">
        <w:rPr>
          <w:rFonts w:hint="eastAsia"/>
          <w:lang w:val="en-US" w:eastAsia="zh-CN"/>
        </w:rPr>
        <w:t>。</w:t>
      </w:r>
      <w:r w:rsidR="006727BF" w:rsidRPr="00276CD5">
        <w:rPr>
          <w:lang w:val="en-US" w:eastAsia="zh-CN"/>
        </w:rPr>
        <w:t>HAPS</w:t>
      </w:r>
      <w:r w:rsidR="000754C4">
        <w:rPr>
          <w:rFonts w:hint="eastAsia"/>
          <w:lang w:val="en-US" w:eastAsia="zh-CN"/>
        </w:rPr>
        <w:t>关口站</w:t>
      </w:r>
      <w:r w:rsidR="000971D6">
        <w:rPr>
          <w:rFonts w:hint="eastAsia"/>
          <w:lang w:val="en-US" w:eastAsia="zh-CN"/>
        </w:rPr>
        <w:t>的</w:t>
      </w:r>
      <w:r w:rsidR="000754C4">
        <w:rPr>
          <w:rFonts w:hint="eastAsia"/>
          <w:lang w:val="en-US" w:eastAsia="zh-CN"/>
        </w:rPr>
        <w:t>网络拓扑结构见图</w:t>
      </w:r>
      <w:r w:rsidR="000754C4">
        <w:rPr>
          <w:rFonts w:hint="eastAsia"/>
          <w:lang w:val="en-US" w:eastAsia="zh-CN"/>
        </w:rPr>
        <w:t>1</w:t>
      </w:r>
      <w:r w:rsidR="000754C4">
        <w:rPr>
          <w:rFonts w:hint="eastAsia"/>
          <w:lang w:val="en-US" w:eastAsia="zh-CN"/>
        </w:rPr>
        <w:t>、</w:t>
      </w:r>
      <w:r w:rsidR="006727BF" w:rsidRPr="00276CD5">
        <w:rPr>
          <w:lang w:val="en-US" w:eastAsia="zh-CN"/>
        </w:rPr>
        <w:t>2</w:t>
      </w:r>
      <w:r w:rsidR="000754C4">
        <w:rPr>
          <w:rFonts w:hint="eastAsia"/>
          <w:lang w:val="en-US" w:eastAsia="zh-CN"/>
        </w:rPr>
        <w:t>和</w:t>
      </w:r>
      <w:r w:rsidR="006727BF" w:rsidRPr="00276CD5">
        <w:rPr>
          <w:lang w:val="en-US" w:eastAsia="zh-CN"/>
        </w:rPr>
        <w:t>3</w:t>
      </w:r>
      <w:r w:rsidR="000754C4">
        <w:rPr>
          <w:rFonts w:hint="eastAsia"/>
          <w:lang w:val="en-US" w:eastAsia="zh-CN"/>
        </w:rPr>
        <w:t>。</w:t>
      </w:r>
    </w:p>
    <w:p w:rsidR="006727BF" w:rsidRPr="00276CD5" w:rsidRDefault="006727BF" w:rsidP="00EE0CF3">
      <w:pPr>
        <w:pStyle w:val="Heading1"/>
        <w:rPr>
          <w:lang w:val="en-US" w:eastAsia="zh-CN"/>
        </w:rPr>
      </w:pPr>
      <w:r w:rsidRPr="00276CD5">
        <w:rPr>
          <w:lang w:val="en-US" w:eastAsia="zh-CN"/>
        </w:rPr>
        <w:t>4</w:t>
      </w:r>
      <w:r w:rsidRPr="00276CD5">
        <w:rPr>
          <w:lang w:val="en-US" w:eastAsia="zh-CN"/>
        </w:rPr>
        <w:tab/>
        <w:t>HAPS</w:t>
      </w:r>
      <w:r w:rsidR="008D21C8">
        <w:rPr>
          <w:rFonts w:hint="eastAsia"/>
          <w:lang w:val="en-US" w:eastAsia="zh-CN"/>
        </w:rPr>
        <w:t>关口站链路的</w:t>
      </w:r>
      <w:r w:rsidR="000971D6">
        <w:rPr>
          <w:rFonts w:hint="eastAsia"/>
          <w:lang w:val="en-US" w:eastAsia="zh-CN"/>
        </w:rPr>
        <w:t>说明</w:t>
      </w:r>
      <w:r w:rsidR="008D21C8">
        <w:rPr>
          <w:rFonts w:hint="eastAsia"/>
          <w:lang w:val="en-US" w:eastAsia="zh-CN"/>
        </w:rPr>
        <w:t>和使用</w:t>
      </w:r>
    </w:p>
    <w:p w:rsidR="006727BF" w:rsidRPr="00276CD5" w:rsidRDefault="00B027A5" w:rsidP="007650BD">
      <w:pPr>
        <w:ind w:firstLineChars="200" w:firstLine="480"/>
        <w:rPr>
          <w:lang w:val="en-US" w:eastAsia="zh-CN"/>
        </w:rPr>
      </w:pPr>
      <w:r>
        <w:rPr>
          <w:rFonts w:hint="eastAsia"/>
          <w:lang w:val="en-US" w:eastAsia="zh-CN"/>
        </w:rPr>
        <w:t>按</w:t>
      </w:r>
      <w:r w:rsidR="008D21C8">
        <w:rPr>
          <w:rFonts w:hint="eastAsia"/>
          <w:lang w:val="en-US" w:eastAsia="zh-CN"/>
        </w:rPr>
        <w:t>本文件中</w:t>
      </w:r>
      <w:r>
        <w:rPr>
          <w:rFonts w:hint="eastAsia"/>
          <w:lang w:val="en-US" w:eastAsia="zh-CN"/>
        </w:rPr>
        <w:t>的应用</w:t>
      </w:r>
      <w:r w:rsidR="008D21C8">
        <w:rPr>
          <w:rFonts w:hint="eastAsia"/>
          <w:lang w:val="en-US" w:eastAsia="zh-CN"/>
        </w:rPr>
        <w:t>，</w:t>
      </w:r>
      <w:r w:rsidR="006727BF" w:rsidRPr="00276CD5">
        <w:rPr>
          <w:lang w:val="en-US" w:eastAsia="zh-CN"/>
        </w:rPr>
        <w:t>HAPS</w:t>
      </w:r>
      <w:r w:rsidR="008D21C8">
        <w:rPr>
          <w:rFonts w:hint="eastAsia"/>
          <w:lang w:val="en-US" w:eastAsia="zh-CN"/>
        </w:rPr>
        <w:t>关口站链路</w:t>
      </w:r>
      <w:r w:rsidR="003D14FE">
        <w:rPr>
          <w:rFonts w:hint="eastAsia"/>
          <w:lang w:val="en-US" w:eastAsia="zh-CN"/>
        </w:rPr>
        <w:t>被定义为一个相对固定的</w:t>
      </w:r>
      <w:r w:rsidR="003D14FE">
        <w:rPr>
          <w:rFonts w:hint="eastAsia"/>
          <w:lang w:val="en-US" w:eastAsia="zh-CN"/>
        </w:rPr>
        <w:t>HAPS</w:t>
      </w:r>
      <w:r w:rsidR="003D14FE">
        <w:rPr>
          <w:rFonts w:hint="eastAsia"/>
          <w:lang w:val="en-US" w:eastAsia="zh-CN"/>
        </w:rPr>
        <w:t>平台</w:t>
      </w:r>
      <w:r w:rsidR="003D14FE">
        <w:rPr>
          <w:rFonts w:hint="eastAsia"/>
          <w:lang w:eastAsia="zh-CN"/>
        </w:rPr>
        <w:t>和一个</w:t>
      </w:r>
      <w:r w:rsidR="003D14FE" w:rsidRPr="003D14FE">
        <w:rPr>
          <w:rFonts w:hint="eastAsia"/>
          <w:lang w:val="en-US" w:eastAsia="zh-CN"/>
        </w:rPr>
        <w:t>HAPS</w:t>
      </w:r>
      <w:r w:rsidR="003D14FE">
        <w:rPr>
          <w:rFonts w:hint="eastAsia"/>
          <w:lang w:eastAsia="zh-CN"/>
        </w:rPr>
        <w:t>关口站之间的单程无线电链路</w:t>
      </w:r>
      <w:r>
        <w:rPr>
          <w:rFonts w:hint="eastAsia"/>
          <w:lang w:val="en-US" w:eastAsia="zh-CN"/>
        </w:rPr>
        <w:t>。</w:t>
      </w:r>
      <w:r w:rsidR="006727BF" w:rsidRPr="00AE09A0">
        <w:rPr>
          <w:rStyle w:val="FootnoteReference"/>
        </w:rPr>
        <w:footnoteReference w:id="3"/>
      </w:r>
      <w:r>
        <w:rPr>
          <w:rFonts w:hint="eastAsia"/>
          <w:lang w:val="en-US" w:eastAsia="zh-CN"/>
        </w:rPr>
        <w:t xml:space="preserve"> </w:t>
      </w:r>
      <w:r>
        <w:rPr>
          <w:rFonts w:hint="eastAsia"/>
          <w:lang w:val="en-US" w:eastAsia="zh-CN"/>
        </w:rPr>
        <w:t>具体</w:t>
      </w:r>
      <w:r w:rsidR="00C503BD">
        <w:rPr>
          <w:rFonts w:hint="eastAsia"/>
          <w:lang w:val="en-US" w:eastAsia="zh-CN"/>
        </w:rPr>
        <w:t>说</w:t>
      </w:r>
      <w:r w:rsidR="007D09A8">
        <w:rPr>
          <w:rFonts w:hint="eastAsia"/>
          <w:lang w:val="en-US" w:eastAsia="zh-CN"/>
        </w:rPr>
        <w:t>来</w:t>
      </w:r>
      <w:r w:rsidR="003D14FE" w:rsidRPr="003D14FE">
        <w:rPr>
          <w:rFonts w:hint="eastAsia"/>
          <w:lang w:val="en-US" w:eastAsia="zh-CN"/>
        </w:rPr>
        <w:t>，</w:t>
      </w:r>
      <w:r w:rsidR="003D14FE" w:rsidRPr="003D14FE">
        <w:rPr>
          <w:rFonts w:hint="eastAsia"/>
          <w:lang w:val="en-US" w:eastAsia="zh-CN"/>
        </w:rPr>
        <w:t>HAPS</w:t>
      </w:r>
      <w:r w:rsidR="003D14FE">
        <w:rPr>
          <w:rFonts w:hint="eastAsia"/>
          <w:lang w:eastAsia="zh-CN"/>
        </w:rPr>
        <w:t>关口站链路包括一</w:t>
      </w:r>
      <w:r w:rsidR="00C503BD">
        <w:rPr>
          <w:rFonts w:hint="eastAsia"/>
          <w:lang w:eastAsia="zh-CN"/>
        </w:rPr>
        <w:t>条</w:t>
      </w:r>
      <w:r w:rsidR="003D14FE">
        <w:rPr>
          <w:lang w:val="en-US" w:eastAsia="zh-CN"/>
        </w:rPr>
        <w:t>80 MHz</w:t>
      </w:r>
      <w:r w:rsidR="00C503BD">
        <w:rPr>
          <w:rFonts w:hint="eastAsia"/>
          <w:lang w:val="en-US" w:eastAsia="zh-CN"/>
        </w:rPr>
        <w:t>的</w:t>
      </w:r>
      <w:r w:rsidR="003D14FE">
        <w:rPr>
          <w:rFonts w:hint="eastAsia"/>
          <w:lang w:eastAsia="zh-CN"/>
        </w:rPr>
        <w:t>上行链路</w:t>
      </w:r>
      <w:r w:rsidR="00C503BD" w:rsidRPr="003D14FE">
        <w:rPr>
          <w:rFonts w:hint="eastAsia"/>
          <w:lang w:val="en-US" w:eastAsia="zh-CN"/>
        </w:rPr>
        <w:t>（</w:t>
      </w:r>
      <w:r w:rsidR="00C503BD">
        <w:rPr>
          <w:rFonts w:hint="eastAsia"/>
          <w:lang w:eastAsia="zh-CN"/>
        </w:rPr>
        <w:t>地对空</w:t>
      </w:r>
      <w:r w:rsidR="00C503BD" w:rsidRPr="003D14FE">
        <w:rPr>
          <w:rFonts w:hint="eastAsia"/>
          <w:lang w:val="en-US" w:eastAsia="zh-CN"/>
        </w:rPr>
        <w:t>）</w:t>
      </w:r>
      <w:r w:rsidR="003D14FE">
        <w:rPr>
          <w:rFonts w:hint="eastAsia"/>
          <w:lang w:eastAsia="zh-CN"/>
        </w:rPr>
        <w:t>和一</w:t>
      </w:r>
      <w:r w:rsidR="00C503BD">
        <w:rPr>
          <w:rFonts w:hint="eastAsia"/>
          <w:lang w:eastAsia="zh-CN"/>
        </w:rPr>
        <w:t>条</w:t>
      </w:r>
      <w:r w:rsidR="0013416B">
        <w:rPr>
          <w:lang w:val="en-US" w:eastAsia="zh-CN"/>
        </w:rPr>
        <w:t>80 MHz</w:t>
      </w:r>
      <w:r w:rsidR="00C503BD">
        <w:rPr>
          <w:rFonts w:hint="eastAsia"/>
          <w:lang w:eastAsia="zh-CN"/>
        </w:rPr>
        <w:t>的</w:t>
      </w:r>
      <w:r w:rsidR="0013416B">
        <w:rPr>
          <w:rFonts w:hint="eastAsia"/>
          <w:lang w:eastAsia="zh-CN"/>
        </w:rPr>
        <w:t>下行链路</w:t>
      </w:r>
      <w:r w:rsidR="00C503BD">
        <w:rPr>
          <w:rFonts w:hint="eastAsia"/>
          <w:lang w:eastAsia="zh-CN"/>
        </w:rPr>
        <w:t>（空对地）</w:t>
      </w:r>
      <w:r w:rsidR="0013416B">
        <w:rPr>
          <w:rFonts w:hint="eastAsia"/>
          <w:lang w:eastAsia="zh-CN"/>
        </w:rPr>
        <w:t>。在</w:t>
      </w:r>
      <w:r>
        <w:rPr>
          <w:rFonts w:hint="eastAsia"/>
          <w:lang w:eastAsia="zh-CN"/>
        </w:rPr>
        <w:t>每个</w:t>
      </w:r>
      <w:r w:rsidR="006727BF" w:rsidRPr="00276CD5">
        <w:rPr>
          <w:lang w:val="en-US" w:eastAsia="zh-CN"/>
        </w:rPr>
        <w:t>80 MHz</w:t>
      </w:r>
      <w:r w:rsidR="0013416B">
        <w:rPr>
          <w:rFonts w:hint="eastAsia"/>
          <w:lang w:eastAsia="zh-CN"/>
        </w:rPr>
        <w:t>的带宽围内，</w:t>
      </w:r>
      <w:r w:rsidR="0013416B">
        <w:rPr>
          <w:rFonts w:hint="eastAsia"/>
          <w:lang w:eastAsia="zh-CN"/>
        </w:rPr>
        <w:t>HAPS</w:t>
      </w:r>
      <w:r w:rsidR="0013416B">
        <w:rPr>
          <w:rFonts w:hint="eastAsia"/>
          <w:lang w:eastAsia="zh-CN"/>
        </w:rPr>
        <w:t>关口站链路单</w:t>
      </w:r>
      <w:r>
        <w:rPr>
          <w:rFonts w:hint="eastAsia"/>
          <w:lang w:eastAsia="zh-CN"/>
        </w:rPr>
        <w:t>向操作，</w:t>
      </w:r>
      <w:r w:rsidR="00C503BD">
        <w:rPr>
          <w:rFonts w:hint="eastAsia"/>
          <w:lang w:eastAsia="zh-CN"/>
        </w:rPr>
        <w:t>其中</w:t>
      </w:r>
      <w:r w:rsidR="004F1C15">
        <w:rPr>
          <w:rFonts w:hint="eastAsia"/>
          <w:lang w:eastAsia="zh-CN"/>
        </w:rPr>
        <w:t>包含</w:t>
      </w:r>
      <w:r w:rsidR="0013416B">
        <w:rPr>
          <w:rFonts w:hint="eastAsia"/>
          <w:lang w:eastAsia="zh-CN"/>
        </w:rPr>
        <w:t>语音、数据和视频通信</w:t>
      </w:r>
      <w:r w:rsidR="004F1C15">
        <w:rPr>
          <w:rFonts w:hint="eastAsia"/>
          <w:lang w:eastAsia="zh-CN"/>
        </w:rPr>
        <w:t>等</w:t>
      </w:r>
      <w:r w:rsidR="00893611">
        <w:rPr>
          <w:rFonts w:hint="eastAsia"/>
          <w:lang w:eastAsia="zh-CN"/>
        </w:rPr>
        <w:t>综合终端用户流量</w:t>
      </w:r>
      <w:r w:rsidR="0013416B">
        <w:rPr>
          <w:rFonts w:hint="eastAsia"/>
          <w:lang w:eastAsia="zh-CN"/>
        </w:rPr>
        <w:t>信息流。</w:t>
      </w:r>
      <w:r w:rsidR="0013416B">
        <w:rPr>
          <w:rFonts w:hint="eastAsia"/>
          <w:lang w:eastAsia="zh-CN"/>
        </w:rPr>
        <w:t>HAPS</w:t>
      </w:r>
      <w:r w:rsidR="0013416B">
        <w:rPr>
          <w:rFonts w:hint="eastAsia"/>
          <w:lang w:eastAsia="zh-CN"/>
        </w:rPr>
        <w:t>关口站链路中还可包含与</w:t>
      </w:r>
      <w:r w:rsidR="0013416B">
        <w:rPr>
          <w:rFonts w:hint="eastAsia"/>
          <w:lang w:eastAsia="zh-CN"/>
        </w:rPr>
        <w:t>HAPS</w:t>
      </w:r>
      <w:r w:rsidR="004F1C15">
        <w:rPr>
          <w:rFonts w:hint="eastAsia"/>
          <w:lang w:eastAsia="zh-CN"/>
        </w:rPr>
        <w:t>运载工具自</w:t>
      </w:r>
      <w:r w:rsidR="0013416B">
        <w:rPr>
          <w:rFonts w:hint="eastAsia"/>
          <w:lang w:eastAsia="zh-CN"/>
        </w:rPr>
        <w:t>身相关的遥测、跟踪、指令和控制信息。每</w:t>
      </w:r>
      <w:r w:rsidR="00C503BD">
        <w:rPr>
          <w:rFonts w:hint="eastAsia"/>
          <w:lang w:eastAsia="zh-CN"/>
        </w:rPr>
        <w:t>个</w:t>
      </w:r>
      <w:r w:rsidR="0013416B">
        <w:rPr>
          <w:lang w:val="en-US" w:eastAsia="zh-CN"/>
        </w:rPr>
        <w:t>80 MHz</w:t>
      </w:r>
      <w:r w:rsidR="0013416B">
        <w:rPr>
          <w:rFonts w:hint="eastAsia"/>
          <w:lang w:eastAsia="zh-CN"/>
        </w:rPr>
        <w:t>的</w:t>
      </w:r>
      <w:r w:rsidR="0013416B">
        <w:rPr>
          <w:rFonts w:hint="eastAsia"/>
          <w:lang w:eastAsia="zh-CN"/>
        </w:rPr>
        <w:t>HAPS</w:t>
      </w:r>
      <w:r w:rsidR="00C503BD">
        <w:rPr>
          <w:rFonts w:hint="eastAsia"/>
          <w:lang w:eastAsia="zh-CN"/>
        </w:rPr>
        <w:t>关口站带宽可分为若干</w:t>
      </w:r>
      <w:r w:rsidR="0013416B">
        <w:rPr>
          <w:rFonts w:hint="eastAsia"/>
          <w:lang w:eastAsia="zh-CN"/>
        </w:rPr>
        <w:t>子信道，所有信道均可</w:t>
      </w:r>
      <w:r w:rsidR="004F1C15">
        <w:rPr>
          <w:rFonts w:hint="eastAsia"/>
          <w:lang w:eastAsia="zh-CN"/>
        </w:rPr>
        <w:t>利用极化、调制和编码方法支持同</w:t>
      </w:r>
      <w:r w:rsidR="00C503BD">
        <w:rPr>
          <w:rFonts w:hint="eastAsia"/>
          <w:lang w:eastAsia="zh-CN"/>
        </w:rPr>
        <w:t>一方</w:t>
      </w:r>
      <w:r w:rsidR="002D65AB">
        <w:rPr>
          <w:rFonts w:hint="eastAsia"/>
          <w:lang w:eastAsia="zh-CN"/>
        </w:rPr>
        <w:t>向</w:t>
      </w:r>
      <w:r w:rsidR="00C503BD">
        <w:rPr>
          <w:rFonts w:hint="eastAsia"/>
          <w:lang w:eastAsia="zh-CN"/>
        </w:rPr>
        <w:t>（空对地或地对空）的</w:t>
      </w:r>
      <w:r w:rsidR="0013416B">
        <w:rPr>
          <w:rFonts w:hint="eastAsia"/>
          <w:lang w:eastAsia="zh-CN"/>
        </w:rPr>
        <w:t>无线电链路。</w:t>
      </w:r>
    </w:p>
    <w:p w:rsidR="00F86E70" w:rsidRPr="00276CD5" w:rsidRDefault="00F86E70" w:rsidP="007650BD">
      <w:pPr>
        <w:ind w:firstLineChars="200" w:firstLine="480"/>
        <w:rPr>
          <w:lang w:val="en-US" w:eastAsia="ko-KR"/>
        </w:rPr>
      </w:pPr>
      <w:r>
        <w:rPr>
          <w:rFonts w:hint="eastAsia"/>
          <w:lang w:val="en-US" w:eastAsia="zh-CN"/>
        </w:rPr>
        <w:lastRenderedPageBreak/>
        <w:t>一个</w:t>
      </w:r>
      <w:r w:rsidRPr="00276CD5">
        <w:rPr>
          <w:lang w:val="en-US" w:eastAsia="zh-CN"/>
        </w:rPr>
        <w:t>HAPS</w:t>
      </w:r>
      <w:r w:rsidR="004F1C15">
        <w:rPr>
          <w:rFonts w:hint="eastAsia"/>
          <w:lang w:val="en-US" w:eastAsia="zh-CN"/>
        </w:rPr>
        <w:t>平台最多</w:t>
      </w:r>
      <w:r>
        <w:rPr>
          <w:rFonts w:hint="eastAsia"/>
          <w:lang w:val="en-US" w:eastAsia="zh-CN"/>
        </w:rPr>
        <w:t>使用</w:t>
      </w:r>
      <w:r>
        <w:rPr>
          <w:rFonts w:hint="eastAsia"/>
          <w:lang w:val="en-US" w:eastAsia="zh-CN"/>
        </w:rPr>
        <w:t>5</w:t>
      </w:r>
      <w:r w:rsidR="004F1C15">
        <w:rPr>
          <w:rFonts w:hint="eastAsia"/>
          <w:lang w:val="en-US" w:eastAsia="zh-CN"/>
        </w:rPr>
        <w:t>条关口站链路为整个平台提供最大的预期流量载荷支</w:t>
      </w:r>
      <w:r w:rsidR="00C503BD">
        <w:rPr>
          <w:rFonts w:hint="eastAsia"/>
          <w:lang w:val="en-US" w:eastAsia="zh-CN"/>
        </w:rPr>
        <w:t>持</w:t>
      </w:r>
      <w:r>
        <w:rPr>
          <w:rFonts w:hint="eastAsia"/>
          <w:lang w:val="en-US" w:eastAsia="zh-CN"/>
        </w:rPr>
        <w:t>。为每</w:t>
      </w:r>
      <w:r w:rsidR="004F1C15">
        <w:rPr>
          <w:rFonts w:hint="eastAsia"/>
          <w:lang w:val="en-US" w:eastAsia="zh-CN"/>
        </w:rPr>
        <w:t>个</w:t>
      </w:r>
      <w:r>
        <w:rPr>
          <w:rFonts w:hint="eastAsia"/>
          <w:lang w:val="en-US" w:eastAsia="zh-CN"/>
        </w:rPr>
        <w:t>HAPS</w:t>
      </w:r>
      <w:r w:rsidR="004F1C15">
        <w:rPr>
          <w:rFonts w:hint="eastAsia"/>
          <w:lang w:val="en-US" w:eastAsia="zh-CN"/>
        </w:rPr>
        <w:t>部署的关口站链路的数</w:t>
      </w:r>
      <w:r w:rsidR="00C503BD">
        <w:rPr>
          <w:rFonts w:hint="eastAsia"/>
          <w:lang w:val="en-US" w:eastAsia="zh-CN"/>
        </w:rPr>
        <w:t>目</w:t>
      </w:r>
      <w:r w:rsidR="004F1C15">
        <w:rPr>
          <w:rFonts w:hint="eastAsia"/>
          <w:lang w:val="en-US" w:eastAsia="zh-CN"/>
        </w:rPr>
        <w:t>取决于</w:t>
      </w:r>
      <w:r>
        <w:rPr>
          <w:rFonts w:hint="eastAsia"/>
          <w:lang w:val="en-US" w:eastAsia="zh-CN"/>
        </w:rPr>
        <w:t>HAPS</w:t>
      </w:r>
      <w:r>
        <w:rPr>
          <w:rFonts w:hint="eastAsia"/>
          <w:lang w:val="en-US" w:eastAsia="zh-CN"/>
        </w:rPr>
        <w:t>网络或系统必须</w:t>
      </w:r>
      <w:r w:rsidR="00BD451C">
        <w:rPr>
          <w:rFonts w:hint="eastAsia"/>
          <w:lang w:val="en-US" w:eastAsia="zh-CN"/>
        </w:rPr>
        <w:t>在回程基础上</w:t>
      </w:r>
      <w:r>
        <w:rPr>
          <w:rFonts w:hint="eastAsia"/>
          <w:lang w:val="en-US" w:eastAsia="zh-CN"/>
        </w:rPr>
        <w:t>支持的终端用户应用流量。随着实际流量的增加，可部署更多相同频率的关口站链路（</w:t>
      </w:r>
      <w:r w:rsidR="00BD451C">
        <w:rPr>
          <w:rFonts w:hint="eastAsia"/>
          <w:lang w:val="en-US" w:eastAsia="zh-CN"/>
        </w:rPr>
        <w:t>视</w:t>
      </w:r>
      <w:r>
        <w:rPr>
          <w:rFonts w:hint="eastAsia"/>
          <w:lang w:val="en-US" w:eastAsia="zh-CN"/>
        </w:rPr>
        <w:t>需要最多为</w:t>
      </w:r>
      <w:r>
        <w:rPr>
          <w:rFonts w:hint="eastAsia"/>
          <w:lang w:val="en-US" w:eastAsia="zh-CN"/>
        </w:rPr>
        <w:t>5</w:t>
      </w:r>
      <w:r w:rsidR="00C503BD">
        <w:rPr>
          <w:rFonts w:hint="eastAsia"/>
          <w:lang w:val="en-US" w:eastAsia="zh-CN"/>
        </w:rPr>
        <w:t>条</w:t>
      </w:r>
      <w:r>
        <w:rPr>
          <w:rFonts w:hint="eastAsia"/>
          <w:lang w:val="en-US" w:eastAsia="zh-CN"/>
        </w:rPr>
        <w:t>）</w:t>
      </w:r>
      <w:r w:rsidR="00BD451C">
        <w:rPr>
          <w:rFonts w:hint="eastAsia"/>
          <w:lang w:val="en-US" w:eastAsia="zh-CN"/>
        </w:rPr>
        <w:t>。</w:t>
      </w:r>
      <w:r>
        <w:rPr>
          <w:rFonts w:hint="eastAsia"/>
          <w:lang w:val="en-US" w:eastAsia="zh-CN"/>
        </w:rPr>
        <w:t>图</w:t>
      </w:r>
      <w:r>
        <w:rPr>
          <w:rFonts w:hint="eastAsia"/>
          <w:lang w:val="en-US" w:eastAsia="zh-CN"/>
        </w:rPr>
        <w:t>3</w:t>
      </w:r>
      <w:r w:rsidR="00BD451C">
        <w:rPr>
          <w:rFonts w:hint="eastAsia"/>
          <w:lang w:val="en-US" w:eastAsia="zh-CN"/>
        </w:rPr>
        <w:t>说明了</w:t>
      </w:r>
      <w:r w:rsidR="00BD451C">
        <w:rPr>
          <w:rFonts w:hint="eastAsia"/>
          <w:lang w:val="en-US" w:eastAsia="zh-CN"/>
        </w:rPr>
        <w:t>5</w:t>
      </w:r>
      <w:r w:rsidR="00BD451C">
        <w:rPr>
          <w:rFonts w:hint="eastAsia"/>
          <w:lang w:val="en-US" w:eastAsia="zh-CN"/>
        </w:rPr>
        <w:t>条使用相同频率的关口站链路的最大地面配置，该配置复用指</w:t>
      </w:r>
      <w:r>
        <w:rPr>
          <w:rFonts w:hint="eastAsia"/>
          <w:lang w:val="en-US" w:eastAsia="zh-CN"/>
        </w:rPr>
        <w:t>定用于</w:t>
      </w:r>
      <w:r>
        <w:rPr>
          <w:rFonts w:hint="eastAsia"/>
          <w:lang w:val="en-US" w:eastAsia="zh-CN"/>
        </w:rPr>
        <w:t>HAPS</w:t>
      </w:r>
      <w:r>
        <w:rPr>
          <w:rFonts w:hint="eastAsia"/>
          <w:lang w:val="en-US" w:eastAsia="zh-CN"/>
        </w:rPr>
        <w:t>的</w:t>
      </w:r>
      <w:r w:rsidRPr="00276CD5">
        <w:rPr>
          <w:lang w:val="en-US" w:eastAsia="ko-KR"/>
        </w:rPr>
        <w:t>2</w:t>
      </w:r>
      <w:r w:rsidRPr="00276CD5">
        <w:rPr>
          <w:lang w:val="en-US" w:eastAsia="zh-CN"/>
        </w:rPr>
        <w:t> × </w:t>
      </w:r>
      <w:r w:rsidRPr="00276CD5">
        <w:rPr>
          <w:lang w:val="en-US" w:eastAsia="ko-KR"/>
        </w:rPr>
        <w:t>80</w:t>
      </w:r>
      <w:r w:rsidRPr="00276CD5">
        <w:rPr>
          <w:lang w:val="en-US" w:eastAsia="zh-CN"/>
        </w:rPr>
        <w:t> MHz</w:t>
      </w:r>
      <w:r w:rsidR="00BD451C">
        <w:rPr>
          <w:rFonts w:hint="eastAsia"/>
          <w:lang w:val="en-US" w:eastAsia="zh-CN"/>
        </w:rPr>
        <w:t>频谱</w:t>
      </w:r>
      <w:r>
        <w:rPr>
          <w:rFonts w:hint="eastAsia"/>
          <w:lang w:val="en-US" w:eastAsia="zh-CN"/>
        </w:rPr>
        <w:t>，</w:t>
      </w:r>
      <w:r w:rsidR="00C503BD">
        <w:rPr>
          <w:rFonts w:hint="eastAsia"/>
          <w:lang w:val="en-US" w:eastAsia="zh-CN"/>
        </w:rPr>
        <w:t>共用研究</w:t>
      </w:r>
      <w:r w:rsidR="00BD451C">
        <w:rPr>
          <w:rFonts w:hint="eastAsia"/>
          <w:lang w:val="en-US" w:eastAsia="zh-CN"/>
        </w:rPr>
        <w:t>应采用</w:t>
      </w:r>
      <w:r>
        <w:rPr>
          <w:rFonts w:hint="eastAsia"/>
          <w:lang w:val="en-US" w:eastAsia="zh-CN"/>
        </w:rPr>
        <w:t>这一配置。</w:t>
      </w:r>
    </w:p>
    <w:p w:rsidR="006727BF" w:rsidRDefault="00F86E70" w:rsidP="007650BD">
      <w:pPr>
        <w:ind w:firstLineChars="200" w:firstLine="480"/>
        <w:rPr>
          <w:lang w:val="en-US" w:eastAsia="zh-CN"/>
        </w:rPr>
      </w:pPr>
      <w:r w:rsidRPr="00276CD5">
        <w:rPr>
          <w:lang w:val="en-US" w:eastAsia="zh-CN"/>
        </w:rPr>
        <w:t>HAPS</w:t>
      </w:r>
      <w:r>
        <w:rPr>
          <w:rFonts w:hint="eastAsia"/>
          <w:lang w:val="en-US" w:eastAsia="zh-CN"/>
        </w:rPr>
        <w:t>平台各自应相距</w:t>
      </w:r>
      <w:r>
        <w:rPr>
          <w:rFonts w:hint="eastAsia"/>
          <w:lang w:val="en-US" w:eastAsia="zh-CN"/>
        </w:rPr>
        <w:t>300</w:t>
      </w:r>
      <w:r>
        <w:rPr>
          <w:rFonts w:hint="eastAsia"/>
          <w:lang w:val="en-US" w:eastAsia="zh-CN"/>
        </w:rPr>
        <w:t>至</w:t>
      </w:r>
      <w:r>
        <w:rPr>
          <w:rFonts w:hint="eastAsia"/>
          <w:lang w:val="en-US" w:eastAsia="zh-CN"/>
        </w:rPr>
        <w:t>1000</w:t>
      </w:r>
      <w:r w:rsidR="00774791">
        <w:rPr>
          <w:rFonts w:hint="eastAsia"/>
          <w:lang w:val="en-US" w:eastAsia="zh-CN"/>
        </w:rPr>
        <w:t>公里。各</w:t>
      </w:r>
      <w:r>
        <w:rPr>
          <w:rFonts w:hint="eastAsia"/>
          <w:lang w:val="en-US" w:eastAsia="zh-CN"/>
        </w:rPr>
        <w:t>相关关口站</w:t>
      </w:r>
      <w:r w:rsidR="00774791">
        <w:rPr>
          <w:rFonts w:hint="eastAsia"/>
          <w:lang w:val="en-US" w:eastAsia="zh-CN"/>
        </w:rPr>
        <w:t>为</w:t>
      </w:r>
      <w:r>
        <w:rPr>
          <w:rFonts w:hint="eastAsia"/>
          <w:lang w:val="en-US" w:eastAsia="zh-CN"/>
        </w:rPr>
        <w:t>一个</w:t>
      </w:r>
      <w:r>
        <w:rPr>
          <w:rFonts w:hint="eastAsia"/>
          <w:lang w:val="en-US" w:eastAsia="zh-CN"/>
        </w:rPr>
        <w:t>HAPS</w:t>
      </w:r>
      <w:r w:rsidR="00774791">
        <w:rPr>
          <w:rFonts w:hint="eastAsia"/>
          <w:lang w:val="en-US" w:eastAsia="zh-CN"/>
        </w:rPr>
        <w:t>服务</w:t>
      </w:r>
      <w:r>
        <w:rPr>
          <w:rFonts w:hint="eastAsia"/>
          <w:lang w:val="en-US" w:eastAsia="zh-CN"/>
        </w:rPr>
        <w:t>。一般而言，关口站网</w:t>
      </w:r>
      <w:r w:rsidR="00C503BD">
        <w:rPr>
          <w:rFonts w:hint="eastAsia"/>
          <w:lang w:val="en-US" w:eastAsia="zh-CN"/>
        </w:rPr>
        <w:t>络</w:t>
      </w:r>
      <w:r>
        <w:rPr>
          <w:rFonts w:hint="eastAsia"/>
          <w:lang w:val="en-US" w:eastAsia="zh-CN"/>
        </w:rPr>
        <w:t>不应与相邻的</w:t>
      </w:r>
      <w:r>
        <w:rPr>
          <w:rFonts w:hint="eastAsia"/>
          <w:lang w:val="en-US" w:eastAsia="zh-CN"/>
        </w:rPr>
        <w:t>HAPS</w:t>
      </w:r>
      <w:r>
        <w:rPr>
          <w:rFonts w:hint="eastAsia"/>
          <w:lang w:val="en-US" w:eastAsia="zh-CN"/>
        </w:rPr>
        <w:t>关口站网</w:t>
      </w:r>
      <w:r w:rsidR="00C503BD">
        <w:rPr>
          <w:rFonts w:hint="eastAsia"/>
          <w:lang w:val="en-US" w:eastAsia="zh-CN"/>
        </w:rPr>
        <w:t>络</w:t>
      </w:r>
      <w:r>
        <w:rPr>
          <w:rFonts w:hint="eastAsia"/>
          <w:lang w:val="en-US" w:eastAsia="zh-CN"/>
        </w:rPr>
        <w:t>重合。如图</w:t>
      </w:r>
      <w:r>
        <w:rPr>
          <w:rFonts w:hint="eastAsia"/>
          <w:lang w:val="en-US" w:eastAsia="zh-CN"/>
        </w:rPr>
        <w:t>3</w:t>
      </w:r>
      <w:r>
        <w:rPr>
          <w:rFonts w:hint="eastAsia"/>
          <w:lang w:val="en-US" w:eastAsia="zh-CN"/>
        </w:rPr>
        <w:t>所示，关口</w:t>
      </w:r>
      <w:r w:rsidR="00774791">
        <w:rPr>
          <w:rFonts w:hint="eastAsia"/>
          <w:lang w:val="en-US" w:eastAsia="zh-CN"/>
        </w:rPr>
        <w:t>站</w:t>
      </w:r>
      <w:r>
        <w:rPr>
          <w:rFonts w:hint="eastAsia"/>
          <w:lang w:val="en-US" w:eastAsia="zh-CN"/>
        </w:rPr>
        <w:t>网</w:t>
      </w:r>
      <w:r w:rsidR="00C503BD">
        <w:rPr>
          <w:rFonts w:hint="eastAsia"/>
          <w:lang w:val="en-US" w:eastAsia="zh-CN"/>
        </w:rPr>
        <w:t>络</w:t>
      </w:r>
      <w:r w:rsidR="00774791">
        <w:rPr>
          <w:rFonts w:hint="eastAsia"/>
          <w:lang w:val="en-US" w:eastAsia="zh-CN"/>
        </w:rPr>
        <w:t>可能位于以</w:t>
      </w:r>
      <w:r>
        <w:rPr>
          <w:rFonts w:hint="eastAsia"/>
          <w:lang w:val="en-US" w:eastAsia="zh-CN"/>
        </w:rPr>
        <w:t>HAPS</w:t>
      </w:r>
      <w:r w:rsidR="00774791">
        <w:rPr>
          <w:rFonts w:hint="eastAsia"/>
          <w:lang w:val="en-US" w:eastAsia="zh-CN"/>
        </w:rPr>
        <w:t>距地面最低点附近为中心的直径</w:t>
      </w:r>
      <w:r>
        <w:rPr>
          <w:rFonts w:hint="eastAsia"/>
          <w:lang w:val="en-US" w:eastAsia="zh-CN"/>
        </w:rPr>
        <w:t>约</w:t>
      </w:r>
      <w:r w:rsidR="00774791">
        <w:rPr>
          <w:rFonts w:hint="eastAsia"/>
          <w:lang w:val="en-US" w:eastAsia="zh-CN"/>
        </w:rPr>
        <w:t>为</w:t>
      </w:r>
      <w:r>
        <w:rPr>
          <w:rFonts w:hint="eastAsia"/>
          <w:lang w:val="en-US" w:eastAsia="zh-CN"/>
        </w:rPr>
        <w:t>72</w:t>
      </w:r>
      <w:r>
        <w:rPr>
          <w:rFonts w:hint="eastAsia"/>
          <w:lang w:val="en-US" w:eastAsia="zh-CN"/>
        </w:rPr>
        <w:t>公里的</w:t>
      </w:r>
      <w:r w:rsidR="00774791">
        <w:rPr>
          <w:rFonts w:hint="eastAsia"/>
          <w:lang w:val="en-US" w:eastAsia="zh-CN"/>
        </w:rPr>
        <w:t>圆</w:t>
      </w:r>
      <w:r w:rsidR="00967D71">
        <w:rPr>
          <w:rFonts w:hint="eastAsia"/>
          <w:lang w:val="en-US" w:eastAsia="zh-CN"/>
        </w:rPr>
        <w:t>周范围内。如这个</w:t>
      </w:r>
      <w:r>
        <w:rPr>
          <w:rFonts w:hint="eastAsia"/>
          <w:lang w:val="en-US" w:eastAsia="zh-CN"/>
        </w:rPr>
        <w:t>HAPS</w:t>
      </w:r>
      <w:r>
        <w:rPr>
          <w:rFonts w:hint="eastAsia"/>
          <w:lang w:val="en-US" w:eastAsia="zh-CN"/>
        </w:rPr>
        <w:t>关口站（</w:t>
      </w:r>
      <w:r>
        <w:rPr>
          <w:rFonts w:hint="eastAsia"/>
          <w:lang w:val="en-US" w:eastAsia="zh-CN"/>
        </w:rPr>
        <w:t>GS</w:t>
      </w:r>
      <w:r>
        <w:rPr>
          <w:rFonts w:hint="eastAsia"/>
          <w:lang w:val="en-US" w:eastAsia="zh-CN"/>
        </w:rPr>
        <w:t>）配置所示，</w:t>
      </w:r>
      <w:r w:rsidR="00967D71">
        <w:rPr>
          <w:rFonts w:hint="eastAsia"/>
          <w:lang w:val="en-US" w:eastAsia="zh-CN"/>
        </w:rPr>
        <w:t>对于所显示的</w:t>
      </w:r>
      <w:r w:rsidR="00967D71">
        <w:rPr>
          <w:rFonts w:hint="eastAsia"/>
          <w:bCs/>
          <w:lang w:eastAsia="zh-CN"/>
        </w:rPr>
        <w:t>UAC</w:t>
      </w:r>
      <w:r w:rsidR="00967D71">
        <w:rPr>
          <w:rFonts w:hint="eastAsia"/>
          <w:bCs/>
          <w:lang w:eastAsia="zh-CN"/>
        </w:rPr>
        <w:t>区域，以</w:t>
      </w:r>
      <w:r w:rsidR="00967D71">
        <w:rPr>
          <w:rFonts w:hint="eastAsia"/>
          <w:bCs/>
          <w:lang w:eastAsia="zh-CN"/>
        </w:rPr>
        <w:t>HAPS</w:t>
      </w:r>
      <w:r w:rsidR="00967D71">
        <w:rPr>
          <w:rFonts w:hint="eastAsia"/>
          <w:bCs/>
          <w:lang w:eastAsia="zh-CN"/>
        </w:rPr>
        <w:t>低点为参照的</w:t>
      </w:r>
      <w:r>
        <w:rPr>
          <w:rFonts w:hint="eastAsia"/>
          <w:lang w:val="en-US" w:eastAsia="zh-CN"/>
        </w:rPr>
        <w:t>高度角</w:t>
      </w:r>
      <w:r w:rsidRPr="00AE09A0">
        <w:rPr>
          <w:bCs/>
          <w:lang w:eastAsia="zh-CN"/>
        </w:rPr>
        <w:t>Ф</w:t>
      </w:r>
      <w:r w:rsidR="00967D71">
        <w:rPr>
          <w:rFonts w:hint="eastAsia"/>
          <w:bCs/>
          <w:lang w:eastAsia="zh-CN"/>
        </w:rPr>
        <w:t>是</w:t>
      </w:r>
      <w:r w:rsidRPr="00CE4640">
        <w:rPr>
          <w:lang w:val="en-US" w:eastAsia="zh-CN"/>
        </w:rPr>
        <w:t>30</w:t>
      </w:r>
      <w:r>
        <w:rPr>
          <w:lang w:val="en-US" w:eastAsia="zh-CN"/>
        </w:rPr>
        <w:t>°</w:t>
      </w:r>
      <w:r>
        <w:rPr>
          <w:rFonts w:hint="eastAsia"/>
          <w:lang w:val="en-US" w:eastAsia="zh-CN"/>
        </w:rPr>
        <w:t>。</w:t>
      </w:r>
      <w:r w:rsidRPr="00AE09A0">
        <w:rPr>
          <w:bCs/>
        </w:rPr>
        <w:t>β</w:t>
      </w:r>
      <w:r>
        <w:rPr>
          <w:rFonts w:hint="eastAsia"/>
          <w:bCs/>
          <w:lang w:eastAsia="zh-CN"/>
        </w:rPr>
        <w:t>为</w:t>
      </w:r>
      <w:r w:rsidR="00511E61">
        <w:rPr>
          <w:rFonts w:hint="eastAsia"/>
          <w:bCs/>
          <w:lang w:eastAsia="zh-CN"/>
        </w:rPr>
        <w:t>处于</w:t>
      </w:r>
      <w:r w:rsidR="00967D71">
        <w:rPr>
          <w:rFonts w:hint="eastAsia"/>
          <w:bCs/>
          <w:lang w:eastAsia="zh-CN"/>
        </w:rPr>
        <w:t>有用关口站</w:t>
      </w:r>
      <w:r w:rsidR="00C4358C">
        <w:rPr>
          <w:rFonts w:hint="eastAsia"/>
          <w:bCs/>
          <w:lang w:eastAsia="zh-CN"/>
        </w:rPr>
        <w:t>的</w:t>
      </w:r>
      <w:r>
        <w:rPr>
          <w:rFonts w:hint="eastAsia"/>
          <w:bCs/>
          <w:lang w:eastAsia="zh-CN"/>
        </w:rPr>
        <w:t>HAPS</w:t>
      </w:r>
      <w:r>
        <w:rPr>
          <w:rFonts w:hint="eastAsia"/>
          <w:bCs/>
          <w:lang w:eastAsia="zh-CN"/>
        </w:rPr>
        <w:t>平台和干扰关口站之间</w:t>
      </w:r>
      <w:r w:rsidR="00967D71">
        <w:rPr>
          <w:rFonts w:hint="eastAsia"/>
          <w:bCs/>
          <w:lang w:eastAsia="zh-CN"/>
        </w:rPr>
        <w:t>的角</w:t>
      </w:r>
      <w:r>
        <w:rPr>
          <w:rFonts w:hint="eastAsia"/>
          <w:bCs/>
          <w:lang w:eastAsia="zh-CN"/>
        </w:rPr>
        <w:t>。</w:t>
      </w:r>
      <w:r w:rsidRPr="00AE09A0">
        <w:rPr>
          <w:bCs/>
        </w:rPr>
        <w:t>α</w:t>
      </w:r>
      <w:r>
        <w:rPr>
          <w:rFonts w:hint="eastAsia"/>
          <w:bCs/>
          <w:lang w:eastAsia="zh-CN"/>
        </w:rPr>
        <w:t>为</w:t>
      </w:r>
      <w:r w:rsidR="00511E61">
        <w:rPr>
          <w:rFonts w:hint="eastAsia"/>
          <w:bCs/>
          <w:lang w:eastAsia="zh-CN"/>
        </w:rPr>
        <w:t>处于</w:t>
      </w:r>
      <w:r>
        <w:rPr>
          <w:rFonts w:hint="eastAsia"/>
          <w:bCs/>
          <w:lang w:eastAsia="zh-CN"/>
        </w:rPr>
        <w:t>干扰</w:t>
      </w:r>
      <w:r w:rsidR="00C4358C">
        <w:rPr>
          <w:rFonts w:hint="eastAsia"/>
          <w:bCs/>
          <w:lang w:eastAsia="zh-CN"/>
        </w:rPr>
        <w:t>关口站的</w:t>
      </w:r>
      <w:r>
        <w:rPr>
          <w:rFonts w:hint="eastAsia"/>
          <w:bCs/>
          <w:lang w:eastAsia="zh-CN"/>
        </w:rPr>
        <w:t>HAPS</w:t>
      </w:r>
      <w:r>
        <w:rPr>
          <w:rFonts w:hint="eastAsia"/>
          <w:bCs/>
          <w:lang w:eastAsia="zh-CN"/>
        </w:rPr>
        <w:t>平台和</w:t>
      </w:r>
      <w:r w:rsidR="00C4358C">
        <w:rPr>
          <w:rFonts w:hint="eastAsia"/>
          <w:bCs/>
          <w:lang w:eastAsia="zh-CN"/>
        </w:rPr>
        <w:t>有</w:t>
      </w:r>
      <w:r>
        <w:rPr>
          <w:rFonts w:hint="eastAsia"/>
          <w:bCs/>
          <w:lang w:eastAsia="zh-CN"/>
        </w:rPr>
        <w:t>用关口站之间的角。根据特定的关口站</w:t>
      </w:r>
      <w:r w:rsidR="00D741B6">
        <w:rPr>
          <w:rFonts w:hint="eastAsia"/>
          <w:bCs/>
          <w:lang w:eastAsia="zh-CN"/>
        </w:rPr>
        <w:t>搭配</w:t>
      </w:r>
      <w:r w:rsidR="00C4358C">
        <w:rPr>
          <w:rFonts w:hint="eastAsia"/>
          <w:bCs/>
          <w:lang w:eastAsia="zh-CN"/>
        </w:rPr>
        <w:t>及</w:t>
      </w:r>
      <w:r>
        <w:rPr>
          <w:rFonts w:hint="eastAsia"/>
          <w:bCs/>
          <w:lang w:eastAsia="zh-CN"/>
        </w:rPr>
        <w:t>其相关的几何</w:t>
      </w:r>
      <w:r w:rsidR="00C503BD">
        <w:rPr>
          <w:rFonts w:hint="eastAsia"/>
          <w:bCs/>
          <w:lang w:eastAsia="zh-CN"/>
        </w:rPr>
        <w:t>方位</w:t>
      </w:r>
      <w:r>
        <w:rPr>
          <w:rFonts w:hint="eastAsia"/>
          <w:bCs/>
          <w:lang w:eastAsia="zh-CN"/>
        </w:rPr>
        <w:t>，角</w:t>
      </w:r>
      <w:r w:rsidRPr="00AE09A0">
        <w:rPr>
          <w:bCs/>
        </w:rPr>
        <w:t>α</w:t>
      </w:r>
      <w:r>
        <w:rPr>
          <w:rFonts w:hint="eastAsia"/>
          <w:lang w:val="en-US" w:eastAsia="zh-CN"/>
        </w:rPr>
        <w:t>和</w:t>
      </w:r>
      <w:r w:rsidRPr="00AE09A0">
        <w:rPr>
          <w:bCs/>
        </w:rPr>
        <w:t>β</w:t>
      </w:r>
      <w:r w:rsidR="00C4358C">
        <w:rPr>
          <w:rFonts w:hint="eastAsia"/>
          <w:bCs/>
          <w:lang w:eastAsia="zh-CN"/>
        </w:rPr>
        <w:t>分别</w:t>
      </w:r>
      <w:r>
        <w:rPr>
          <w:rFonts w:hint="eastAsia"/>
          <w:bCs/>
          <w:lang w:eastAsia="zh-CN"/>
        </w:rPr>
        <w:t>为</w:t>
      </w:r>
      <w:r w:rsidRPr="00CE4640">
        <w:rPr>
          <w:lang w:val="en-US" w:eastAsia="zh-CN"/>
        </w:rPr>
        <w:t>59.4</w:t>
      </w:r>
      <w:r w:rsidR="00C4358C">
        <w:rPr>
          <w:lang w:val="en-US" w:eastAsia="zh-CN"/>
        </w:rPr>
        <w:t>°</w:t>
      </w:r>
      <w:r>
        <w:rPr>
          <w:rFonts w:hint="eastAsia"/>
          <w:lang w:val="en-US" w:eastAsia="zh-CN"/>
        </w:rPr>
        <w:t>或</w:t>
      </w:r>
      <w:r w:rsidRPr="00CE4640">
        <w:rPr>
          <w:lang w:val="en-US" w:eastAsia="zh-CN"/>
        </w:rPr>
        <w:t>34.6</w:t>
      </w:r>
      <w:r>
        <w:rPr>
          <w:lang w:val="en-US" w:eastAsia="zh-CN"/>
        </w:rPr>
        <w:t>°</w:t>
      </w:r>
      <w:r w:rsidR="00C4358C">
        <w:rPr>
          <w:rFonts w:hint="eastAsia"/>
          <w:lang w:val="en-US" w:eastAsia="zh-CN"/>
        </w:rPr>
        <w:t>。</w:t>
      </w:r>
      <w:r w:rsidR="00C4358C" w:rsidRPr="00AE09A0">
        <w:rPr>
          <w:bCs/>
        </w:rPr>
        <w:t>θ</w:t>
      </w:r>
      <w:r w:rsidR="00C4358C">
        <w:rPr>
          <w:rFonts w:hint="eastAsia"/>
          <w:bCs/>
          <w:lang w:eastAsia="zh-CN"/>
        </w:rPr>
        <w:t>为</w:t>
      </w:r>
      <w:r w:rsidR="00511E61">
        <w:rPr>
          <w:rFonts w:hint="eastAsia"/>
          <w:bCs/>
          <w:lang w:eastAsia="zh-CN"/>
        </w:rPr>
        <w:t>处于</w:t>
      </w:r>
      <w:r>
        <w:rPr>
          <w:rFonts w:hint="eastAsia"/>
          <w:lang w:val="en-US" w:eastAsia="zh-CN"/>
        </w:rPr>
        <w:t>HAPS</w:t>
      </w:r>
      <w:r w:rsidR="00C4358C">
        <w:rPr>
          <w:rFonts w:hint="eastAsia"/>
          <w:lang w:val="en-US" w:eastAsia="zh-CN"/>
        </w:rPr>
        <w:t>的</w:t>
      </w:r>
      <w:r>
        <w:rPr>
          <w:rFonts w:hint="eastAsia"/>
          <w:lang w:val="en-US" w:eastAsia="zh-CN"/>
        </w:rPr>
        <w:t>该链路</w:t>
      </w:r>
      <w:r w:rsidR="00C4358C">
        <w:rPr>
          <w:rFonts w:hint="eastAsia"/>
          <w:lang w:val="en-US" w:eastAsia="zh-CN"/>
        </w:rPr>
        <w:t>有</w:t>
      </w:r>
      <w:r>
        <w:rPr>
          <w:rFonts w:hint="eastAsia"/>
          <w:lang w:val="en-US" w:eastAsia="zh-CN"/>
        </w:rPr>
        <w:t>用</w:t>
      </w:r>
      <w:r>
        <w:rPr>
          <w:rFonts w:hint="eastAsia"/>
          <w:lang w:val="en-US" w:eastAsia="zh-CN"/>
        </w:rPr>
        <w:t>HAPS</w:t>
      </w:r>
      <w:r w:rsidR="00C63458">
        <w:rPr>
          <w:rFonts w:hint="eastAsia"/>
          <w:lang w:val="en-US" w:eastAsia="zh-CN"/>
        </w:rPr>
        <w:t>关口站和某个</w:t>
      </w:r>
      <w:r>
        <w:rPr>
          <w:rFonts w:hint="eastAsia"/>
          <w:lang w:val="en-US" w:eastAsia="zh-CN"/>
        </w:rPr>
        <w:t>干扰</w:t>
      </w:r>
      <w:r>
        <w:rPr>
          <w:rFonts w:hint="eastAsia"/>
          <w:lang w:val="en-US" w:eastAsia="zh-CN"/>
        </w:rPr>
        <w:t>HAPS</w:t>
      </w:r>
      <w:r>
        <w:rPr>
          <w:rFonts w:hint="eastAsia"/>
          <w:lang w:val="en-US" w:eastAsia="zh-CN"/>
        </w:rPr>
        <w:t>关口站之间的角</w:t>
      </w:r>
      <w:r w:rsidR="00C63458">
        <w:rPr>
          <w:rFonts w:hint="eastAsia"/>
          <w:lang w:val="en-US" w:eastAsia="zh-CN"/>
        </w:rPr>
        <w:t>，该角</w:t>
      </w:r>
      <w:r>
        <w:rPr>
          <w:rFonts w:hint="eastAsia"/>
          <w:bCs/>
          <w:lang w:eastAsia="zh-CN"/>
        </w:rPr>
        <w:t>为</w:t>
      </w:r>
      <w:r>
        <w:rPr>
          <w:rFonts w:hint="eastAsia"/>
          <w:bCs/>
          <w:lang w:eastAsia="zh-CN"/>
        </w:rPr>
        <w:t>61</w:t>
      </w:r>
      <w:r w:rsidR="00C4358C">
        <w:rPr>
          <w:lang w:val="en-US" w:eastAsia="zh-CN"/>
        </w:rPr>
        <w:t>°</w:t>
      </w:r>
      <w:r>
        <w:rPr>
          <w:rFonts w:hint="eastAsia"/>
          <w:bCs/>
          <w:lang w:eastAsia="zh-CN"/>
        </w:rPr>
        <w:t>或</w:t>
      </w:r>
      <w:r>
        <w:rPr>
          <w:rFonts w:hint="eastAsia"/>
          <w:bCs/>
          <w:lang w:eastAsia="zh-CN"/>
        </w:rPr>
        <w:t>111</w:t>
      </w:r>
      <w:r>
        <w:rPr>
          <w:lang w:val="en-US" w:eastAsia="zh-CN"/>
        </w:rPr>
        <w:t>°</w:t>
      </w:r>
      <w:r>
        <w:rPr>
          <w:rFonts w:hint="eastAsia"/>
          <w:lang w:val="en-US" w:eastAsia="zh-CN"/>
        </w:rPr>
        <w:t>。</w:t>
      </w:r>
      <w:r w:rsidRPr="00AE09A0">
        <w:rPr>
          <w:bCs/>
        </w:rPr>
        <w:t>ω</w:t>
      </w:r>
      <w:r>
        <w:rPr>
          <w:rFonts w:hint="eastAsia"/>
          <w:bCs/>
          <w:lang w:eastAsia="zh-CN"/>
        </w:rPr>
        <w:t>为</w:t>
      </w:r>
      <w:r w:rsidR="00511E61">
        <w:rPr>
          <w:rFonts w:hint="eastAsia"/>
          <w:bCs/>
          <w:lang w:eastAsia="zh-CN"/>
        </w:rPr>
        <w:t>处于</w:t>
      </w:r>
      <w:r>
        <w:rPr>
          <w:rFonts w:hint="eastAsia"/>
          <w:bCs/>
          <w:lang w:eastAsia="zh-CN"/>
        </w:rPr>
        <w:t>地面最低点</w:t>
      </w:r>
      <w:r w:rsidR="00C63458">
        <w:rPr>
          <w:rFonts w:hint="eastAsia"/>
          <w:bCs/>
          <w:lang w:eastAsia="zh-CN"/>
        </w:rPr>
        <w:t>的</w:t>
      </w:r>
      <w:r>
        <w:rPr>
          <w:rFonts w:hint="eastAsia"/>
          <w:bCs/>
          <w:lang w:eastAsia="zh-CN"/>
        </w:rPr>
        <w:t>任意两个关口站之间的角。表</w:t>
      </w:r>
      <w:r>
        <w:rPr>
          <w:rFonts w:hint="eastAsia"/>
          <w:bCs/>
          <w:lang w:eastAsia="zh-CN"/>
        </w:rPr>
        <w:t>1</w:t>
      </w:r>
      <w:r w:rsidR="00C63458">
        <w:rPr>
          <w:rFonts w:hint="eastAsia"/>
          <w:bCs/>
          <w:lang w:eastAsia="zh-CN"/>
        </w:rPr>
        <w:t>概括了各种</w:t>
      </w:r>
      <w:r>
        <w:rPr>
          <w:rFonts w:hint="eastAsia"/>
          <w:bCs/>
          <w:lang w:eastAsia="zh-CN"/>
        </w:rPr>
        <w:t>关口站</w:t>
      </w:r>
      <w:r w:rsidR="00C63458">
        <w:rPr>
          <w:rFonts w:hint="eastAsia"/>
          <w:bCs/>
          <w:lang w:eastAsia="zh-CN"/>
        </w:rPr>
        <w:t>搭</w:t>
      </w:r>
      <w:r>
        <w:rPr>
          <w:rFonts w:hint="eastAsia"/>
          <w:bCs/>
          <w:lang w:eastAsia="zh-CN"/>
        </w:rPr>
        <w:t>配</w:t>
      </w:r>
      <w:r w:rsidR="00C63458">
        <w:rPr>
          <w:rFonts w:hint="eastAsia"/>
          <w:bCs/>
          <w:lang w:eastAsia="zh-CN"/>
        </w:rPr>
        <w:t>的四个</w:t>
      </w:r>
      <w:r>
        <w:rPr>
          <w:rFonts w:hint="eastAsia"/>
          <w:bCs/>
          <w:lang w:eastAsia="zh-CN"/>
        </w:rPr>
        <w:t>角（</w:t>
      </w:r>
      <w:r w:rsidRPr="00AE09A0">
        <w:rPr>
          <w:bCs/>
        </w:rPr>
        <w:t>α</w:t>
      </w:r>
      <w:r>
        <w:rPr>
          <w:rFonts w:hint="eastAsia"/>
          <w:bCs/>
          <w:lang w:val="en-US" w:eastAsia="zh-CN"/>
        </w:rPr>
        <w:t>、</w:t>
      </w:r>
      <w:r w:rsidRPr="00AE09A0">
        <w:rPr>
          <w:bCs/>
        </w:rPr>
        <w:t>β</w:t>
      </w:r>
      <w:r>
        <w:rPr>
          <w:rFonts w:hint="eastAsia"/>
          <w:bCs/>
          <w:lang w:val="en-US" w:eastAsia="zh-CN"/>
        </w:rPr>
        <w:t>、</w:t>
      </w:r>
      <w:r w:rsidRPr="00AE09A0">
        <w:rPr>
          <w:bCs/>
        </w:rPr>
        <w:t>θ</w:t>
      </w:r>
      <w:r>
        <w:rPr>
          <w:rFonts w:hint="eastAsia"/>
          <w:bCs/>
          <w:lang w:val="en-US" w:eastAsia="zh-CN"/>
        </w:rPr>
        <w:t>、</w:t>
      </w:r>
      <w:r w:rsidRPr="00AE09A0">
        <w:rPr>
          <w:bCs/>
          <w:lang w:eastAsia="zh-CN"/>
        </w:rPr>
        <w:t>Ф</w:t>
      </w:r>
      <w:r>
        <w:rPr>
          <w:rFonts w:hint="eastAsia"/>
          <w:bCs/>
          <w:lang w:eastAsia="zh-CN"/>
        </w:rPr>
        <w:t>），表</w:t>
      </w:r>
      <w:r>
        <w:rPr>
          <w:rFonts w:hint="eastAsia"/>
          <w:bCs/>
          <w:lang w:eastAsia="zh-CN"/>
        </w:rPr>
        <w:t>2</w:t>
      </w:r>
      <w:r w:rsidR="00D741B6">
        <w:rPr>
          <w:rFonts w:hint="eastAsia"/>
          <w:bCs/>
          <w:lang w:eastAsia="zh-CN"/>
        </w:rPr>
        <w:t>概括</w:t>
      </w:r>
      <w:r>
        <w:rPr>
          <w:rFonts w:hint="eastAsia"/>
          <w:bCs/>
          <w:lang w:eastAsia="zh-CN"/>
        </w:rPr>
        <w:t>了</w:t>
      </w:r>
      <w:r w:rsidRPr="00AE09A0">
        <w:rPr>
          <w:bCs/>
        </w:rPr>
        <w:t>ω</w:t>
      </w:r>
      <w:r w:rsidR="00C63458">
        <w:rPr>
          <w:rFonts w:hint="eastAsia"/>
          <w:bCs/>
          <w:lang w:eastAsia="zh-CN"/>
        </w:rPr>
        <w:t>的五种可能的角</w:t>
      </w:r>
      <w:r>
        <w:rPr>
          <w:rFonts w:hint="eastAsia"/>
          <w:bCs/>
          <w:lang w:eastAsia="zh-CN"/>
        </w:rPr>
        <w:t>。</w:t>
      </w:r>
    </w:p>
    <w:p w:rsidR="006727BF" w:rsidRPr="00CE4640" w:rsidRDefault="006727BF" w:rsidP="00EE0CF3">
      <w:pPr>
        <w:rPr>
          <w:lang w:val="en-US" w:eastAsia="ko-KR"/>
        </w:rPr>
      </w:pPr>
    </w:p>
    <w:p w:rsidR="006727BF" w:rsidRPr="00CE4640" w:rsidRDefault="00845645" w:rsidP="00EE0CF3">
      <w:pPr>
        <w:pStyle w:val="FigureNo"/>
        <w:rPr>
          <w:lang w:val="en-US" w:eastAsia="zh-CN"/>
        </w:rPr>
      </w:pPr>
      <w:r>
        <w:rPr>
          <w:rFonts w:hint="eastAsia"/>
          <w:lang w:val="en-US" w:eastAsia="zh-CN"/>
        </w:rPr>
        <w:t>图</w:t>
      </w:r>
      <w:r w:rsidR="006727BF" w:rsidRPr="00CE4640">
        <w:rPr>
          <w:lang w:val="en-US" w:eastAsia="zh-CN"/>
        </w:rPr>
        <w:t xml:space="preserve"> 3</w:t>
      </w:r>
    </w:p>
    <w:p w:rsidR="006727BF" w:rsidRDefault="006727BF" w:rsidP="00EE0CF3">
      <w:pPr>
        <w:pStyle w:val="Figuretitle"/>
        <w:rPr>
          <w:lang w:val="en-US" w:eastAsia="ko-KR"/>
        </w:rPr>
      </w:pPr>
      <w:r w:rsidRPr="00CE4640">
        <w:rPr>
          <w:lang w:val="en-US" w:eastAsia="ko-KR"/>
        </w:rPr>
        <w:t>HAPS</w:t>
      </w:r>
      <w:r w:rsidR="00845645">
        <w:rPr>
          <w:rFonts w:hint="eastAsia"/>
          <w:lang w:val="en-US" w:eastAsia="zh-CN"/>
        </w:rPr>
        <w:t>关口站配置和</w:t>
      </w:r>
      <w:r w:rsidR="00845645">
        <w:rPr>
          <w:rFonts w:hint="eastAsia"/>
          <w:lang w:val="en-US" w:eastAsia="zh-CN"/>
        </w:rPr>
        <w:t>HAPS</w:t>
      </w:r>
      <w:r w:rsidR="00845645">
        <w:rPr>
          <w:rFonts w:hint="eastAsia"/>
          <w:lang w:val="en-US" w:eastAsia="zh-CN"/>
        </w:rPr>
        <w:t>网络内部干扰示例</w:t>
      </w:r>
    </w:p>
    <w:p w:rsidR="006727BF" w:rsidRPr="00BA7F7B" w:rsidRDefault="00F97BBD" w:rsidP="00EE0CF3">
      <w:pPr>
        <w:pStyle w:val="Figure"/>
        <w:rPr>
          <w:lang w:val="en-US" w:eastAsia="ko-KR"/>
        </w:rPr>
      </w:pPr>
      <w:r>
        <w:rPr>
          <w:noProof/>
          <w:lang w:val="en-US" w:eastAsia="zh-CN"/>
        </w:rPr>
        <mc:AlternateContent>
          <mc:Choice Requires="wpc">
            <w:drawing>
              <wp:inline distT="0" distB="0" distL="0" distR="0">
                <wp:extent cx="4444365" cy="3145155"/>
                <wp:effectExtent l="0" t="0" r="0" b="0"/>
                <wp:docPr id="1621" name="Canvas 20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992" name="Group 208"/>
                        <wpg:cNvGrpSpPr>
                          <a:grpSpLocks/>
                        </wpg:cNvGrpSpPr>
                        <wpg:grpSpPr bwMode="auto">
                          <a:xfrm>
                            <a:off x="14600" y="142802"/>
                            <a:ext cx="4062159" cy="2982052"/>
                            <a:chOff x="23" y="203"/>
                            <a:chExt cx="6397" cy="4696"/>
                          </a:xfrm>
                        </wpg:grpSpPr>
                        <wps:wsp>
                          <wps:cNvPr id="1993" name="Freeform 8"/>
                          <wps:cNvSpPr>
                            <a:spLocks/>
                          </wps:cNvSpPr>
                          <wps:spPr bwMode="auto">
                            <a:xfrm>
                              <a:off x="5857" y="4798"/>
                              <a:ext cx="68" cy="101"/>
                            </a:xfrm>
                            <a:custGeom>
                              <a:avLst/>
                              <a:gdLst>
                                <a:gd name="T0" fmla="*/ 23 w 6"/>
                                <a:gd name="T1" fmla="*/ 11 h 9"/>
                                <a:gd name="T2" fmla="*/ 23 w 6"/>
                                <a:gd name="T3" fmla="*/ 45 h 9"/>
                                <a:gd name="T4" fmla="*/ 45 w 6"/>
                                <a:gd name="T5" fmla="*/ 45 h 9"/>
                                <a:gd name="T6" fmla="*/ 45 w 6"/>
                                <a:gd name="T7" fmla="*/ 45 h 9"/>
                                <a:gd name="T8" fmla="*/ 45 w 6"/>
                                <a:gd name="T9" fmla="*/ 34 h 9"/>
                                <a:gd name="T10" fmla="*/ 57 w 6"/>
                                <a:gd name="T11" fmla="*/ 34 h 9"/>
                                <a:gd name="T12" fmla="*/ 57 w 6"/>
                                <a:gd name="T13" fmla="*/ 67 h 9"/>
                                <a:gd name="T14" fmla="*/ 45 w 6"/>
                                <a:gd name="T15" fmla="*/ 67 h 9"/>
                                <a:gd name="T16" fmla="*/ 45 w 6"/>
                                <a:gd name="T17" fmla="*/ 56 h 9"/>
                                <a:gd name="T18" fmla="*/ 45 w 6"/>
                                <a:gd name="T19" fmla="*/ 56 h 9"/>
                                <a:gd name="T20" fmla="*/ 45 w 6"/>
                                <a:gd name="T21" fmla="*/ 56 h 9"/>
                                <a:gd name="T22" fmla="*/ 23 w 6"/>
                                <a:gd name="T23" fmla="*/ 56 h 9"/>
                                <a:gd name="T24" fmla="*/ 23 w 6"/>
                                <a:gd name="T25" fmla="*/ 90 h 9"/>
                                <a:gd name="T26" fmla="*/ 23 w 6"/>
                                <a:gd name="T27" fmla="*/ 90 h 9"/>
                                <a:gd name="T28" fmla="*/ 23 w 6"/>
                                <a:gd name="T29" fmla="*/ 90 h 9"/>
                                <a:gd name="T30" fmla="*/ 34 w 6"/>
                                <a:gd name="T31" fmla="*/ 90 h 9"/>
                                <a:gd name="T32" fmla="*/ 34 w 6"/>
                                <a:gd name="T33" fmla="*/ 90 h 9"/>
                                <a:gd name="T34" fmla="*/ 34 w 6"/>
                                <a:gd name="T35" fmla="*/ 101 h 9"/>
                                <a:gd name="T36" fmla="*/ 0 w 6"/>
                                <a:gd name="T37" fmla="*/ 101 h 9"/>
                                <a:gd name="T38" fmla="*/ 0 w 6"/>
                                <a:gd name="T39" fmla="*/ 90 h 9"/>
                                <a:gd name="T40" fmla="*/ 0 w 6"/>
                                <a:gd name="T41" fmla="*/ 90 h 9"/>
                                <a:gd name="T42" fmla="*/ 11 w 6"/>
                                <a:gd name="T43" fmla="*/ 90 h 9"/>
                                <a:gd name="T44" fmla="*/ 11 w 6"/>
                                <a:gd name="T45" fmla="*/ 90 h 9"/>
                                <a:gd name="T46" fmla="*/ 11 w 6"/>
                                <a:gd name="T47" fmla="*/ 11 h 9"/>
                                <a:gd name="T48" fmla="*/ 11 w 6"/>
                                <a:gd name="T49" fmla="*/ 11 h 9"/>
                                <a:gd name="T50" fmla="*/ 11 w 6"/>
                                <a:gd name="T51" fmla="*/ 11 h 9"/>
                                <a:gd name="T52" fmla="*/ 0 w 6"/>
                                <a:gd name="T53" fmla="*/ 11 h 9"/>
                                <a:gd name="T54" fmla="*/ 0 w 6"/>
                                <a:gd name="T55" fmla="*/ 11 h 9"/>
                                <a:gd name="T56" fmla="*/ 0 w 6"/>
                                <a:gd name="T57" fmla="*/ 0 h 9"/>
                                <a:gd name="T58" fmla="*/ 68 w 6"/>
                                <a:gd name="T59" fmla="*/ 0 h 9"/>
                                <a:gd name="T60" fmla="*/ 68 w 6"/>
                                <a:gd name="T61" fmla="*/ 22 h 9"/>
                                <a:gd name="T62" fmla="*/ 57 w 6"/>
                                <a:gd name="T63" fmla="*/ 22 h 9"/>
                                <a:gd name="T64" fmla="*/ 57 w 6"/>
                                <a:gd name="T65" fmla="*/ 11 h 9"/>
                                <a:gd name="T66" fmla="*/ 57 w 6"/>
                                <a:gd name="T67" fmla="*/ 11 h 9"/>
                                <a:gd name="T68" fmla="*/ 45 w 6"/>
                                <a:gd name="T69" fmla="*/ 11 h 9"/>
                                <a:gd name="T70" fmla="*/ 23 w 6"/>
                                <a:gd name="T71" fmla="*/ 11 h 9"/>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6" h="9">
                                  <a:moveTo>
                                    <a:pt x="2" y="1"/>
                                  </a:moveTo>
                                  <a:lnTo>
                                    <a:pt x="2" y="4"/>
                                  </a:lnTo>
                                  <a:lnTo>
                                    <a:pt x="4" y="4"/>
                                  </a:lnTo>
                                  <a:cubicBezTo>
                                    <a:pt x="4" y="4"/>
                                    <a:pt x="4" y="4"/>
                                    <a:pt x="4" y="4"/>
                                  </a:cubicBezTo>
                                  <a:cubicBezTo>
                                    <a:pt x="4" y="4"/>
                                    <a:pt x="4" y="4"/>
                                    <a:pt x="4" y="3"/>
                                  </a:cubicBezTo>
                                  <a:lnTo>
                                    <a:pt x="5" y="3"/>
                                  </a:lnTo>
                                  <a:lnTo>
                                    <a:pt x="5" y="6"/>
                                  </a:lnTo>
                                  <a:lnTo>
                                    <a:pt x="4" y="6"/>
                                  </a:lnTo>
                                  <a:cubicBezTo>
                                    <a:pt x="4" y="6"/>
                                    <a:pt x="4" y="6"/>
                                    <a:pt x="4" y="5"/>
                                  </a:cubicBezTo>
                                  <a:cubicBezTo>
                                    <a:pt x="4" y="5"/>
                                    <a:pt x="4" y="5"/>
                                    <a:pt x="4" y="5"/>
                                  </a:cubicBezTo>
                                  <a:cubicBezTo>
                                    <a:pt x="4" y="5"/>
                                    <a:pt x="4" y="5"/>
                                    <a:pt x="4" y="5"/>
                                  </a:cubicBezTo>
                                  <a:lnTo>
                                    <a:pt x="2" y="5"/>
                                  </a:lnTo>
                                  <a:lnTo>
                                    <a:pt x="2" y="8"/>
                                  </a:lnTo>
                                  <a:cubicBezTo>
                                    <a:pt x="2" y="8"/>
                                    <a:pt x="2" y="8"/>
                                    <a:pt x="2" y="8"/>
                                  </a:cubicBezTo>
                                  <a:cubicBezTo>
                                    <a:pt x="2" y="8"/>
                                    <a:pt x="2" y="8"/>
                                    <a:pt x="2" y="8"/>
                                  </a:cubicBezTo>
                                  <a:cubicBezTo>
                                    <a:pt x="2" y="8"/>
                                    <a:pt x="3" y="8"/>
                                    <a:pt x="3" y="8"/>
                                  </a:cubicBezTo>
                                  <a:lnTo>
                                    <a:pt x="3" y="8"/>
                                  </a:lnTo>
                                  <a:lnTo>
                                    <a:pt x="3" y="9"/>
                                  </a:lnTo>
                                  <a:lnTo>
                                    <a:pt x="0" y="9"/>
                                  </a:lnTo>
                                  <a:lnTo>
                                    <a:pt x="0" y="8"/>
                                  </a:lnTo>
                                  <a:cubicBezTo>
                                    <a:pt x="1" y="8"/>
                                    <a:pt x="1" y="8"/>
                                    <a:pt x="1" y="8"/>
                                  </a:cubicBezTo>
                                  <a:cubicBezTo>
                                    <a:pt x="1" y="8"/>
                                    <a:pt x="1" y="8"/>
                                    <a:pt x="1" y="8"/>
                                  </a:cubicBezTo>
                                  <a:lnTo>
                                    <a:pt x="1" y="1"/>
                                  </a:lnTo>
                                  <a:cubicBezTo>
                                    <a:pt x="1" y="1"/>
                                    <a:pt x="1" y="1"/>
                                    <a:pt x="1" y="1"/>
                                  </a:cubicBezTo>
                                  <a:cubicBezTo>
                                    <a:pt x="1" y="1"/>
                                    <a:pt x="1" y="1"/>
                                    <a:pt x="1" y="1"/>
                                  </a:cubicBezTo>
                                  <a:cubicBezTo>
                                    <a:pt x="1" y="1"/>
                                    <a:pt x="0" y="1"/>
                                    <a:pt x="0" y="1"/>
                                  </a:cubicBezTo>
                                  <a:lnTo>
                                    <a:pt x="0" y="1"/>
                                  </a:lnTo>
                                  <a:lnTo>
                                    <a:pt x="0" y="0"/>
                                  </a:lnTo>
                                  <a:lnTo>
                                    <a:pt x="6" y="0"/>
                                  </a:lnTo>
                                  <a:lnTo>
                                    <a:pt x="6" y="2"/>
                                  </a:lnTo>
                                  <a:lnTo>
                                    <a:pt x="5" y="2"/>
                                  </a:lnTo>
                                  <a:cubicBezTo>
                                    <a:pt x="5" y="2"/>
                                    <a:pt x="5" y="2"/>
                                    <a:pt x="5" y="1"/>
                                  </a:cubicBezTo>
                                  <a:cubicBezTo>
                                    <a:pt x="5" y="1"/>
                                    <a:pt x="5" y="1"/>
                                    <a:pt x="5" y="1"/>
                                  </a:cubicBezTo>
                                  <a:cubicBezTo>
                                    <a:pt x="5" y="1"/>
                                    <a:pt x="4" y="1"/>
                                    <a:pt x="4" y="1"/>
                                  </a:cubicBezTo>
                                  <a:lnTo>
                                    <a:pt x="2"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4" name="Freeform 9"/>
                          <wps:cNvSpPr>
                            <a:spLocks/>
                          </wps:cNvSpPr>
                          <wps:spPr bwMode="auto">
                            <a:xfrm>
                              <a:off x="5947" y="4888"/>
                              <a:ext cx="12" cy="11"/>
                            </a:xfrm>
                            <a:custGeom>
                              <a:avLst/>
                              <a:gdLst>
                                <a:gd name="T0" fmla="*/ 12 w 1"/>
                                <a:gd name="T1" fmla="*/ 0 h 1"/>
                                <a:gd name="T2" fmla="*/ 12 w 1"/>
                                <a:gd name="T3" fmla="*/ 0 h 1"/>
                                <a:gd name="T4" fmla="*/ 12 w 1"/>
                                <a:gd name="T5" fmla="*/ 0 h 1"/>
                                <a:gd name="T6" fmla="*/ 12 w 1"/>
                                <a:gd name="T7" fmla="*/ 11 h 1"/>
                                <a:gd name="T8" fmla="*/ 12 w 1"/>
                                <a:gd name="T9" fmla="*/ 11 h 1"/>
                                <a:gd name="T10" fmla="*/ 0 w 1"/>
                                <a:gd name="T11" fmla="*/ 11 h 1"/>
                                <a:gd name="T12" fmla="*/ 0 w 1"/>
                                <a:gd name="T13" fmla="*/ 0 h 1"/>
                                <a:gd name="T14" fmla="*/ 0 w 1"/>
                                <a:gd name="T15" fmla="*/ 0 h 1"/>
                                <a:gd name="T16" fmla="*/ 12 w 1"/>
                                <a:gd name="T17" fmla="*/ 0 h 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 h="1">
                                  <a:moveTo>
                                    <a:pt x="1" y="0"/>
                                  </a:moveTo>
                                  <a:cubicBezTo>
                                    <a:pt x="1" y="0"/>
                                    <a:pt x="1" y="0"/>
                                    <a:pt x="1" y="0"/>
                                  </a:cubicBezTo>
                                  <a:cubicBezTo>
                                    <a:pt x="1" y="0"/>
                                    <a:pt x="1" y="0"/>
                                    <a:pt x="1" y="0"/>
                                  </a:cubicBezTo>
                                  <a:cubicBezTo>
                                    <a:pt x="1" y="1"/>
                                    <a:pt x="1" y="1"/>
                                    <a:pt x="1" y="1"/>
                                  </a:cubicBezTo>
                                  <a:cubicBezTo>
                                    <a:pt x="1" y="1"/>
                                    <a:pt x="1" y="1"/>
                                    <a:pt x="1" y="1"/>
                                  </a:cubicBezTo>
                                  <a:cubicBezTo>
                                    <a:pt x="0" y="1"/>
                                    <a:pt x="0" y="1"/>
                                    <a:pt x="0" y="1"/>
                                  </a:cubicBezTo>
                                  <a:cubicBezTo>
                                    <a:pt x="0" y="1"/>
                                    <a:pt x="0" y="1"/>
                                    <a:pt x="0" y="0"/>
                                  </a:cubicBezTo>
                                  <a:cubicBezTo>
                                    <a:pt x="0" y="0"/>
                                    <a:pt x="0" y="0"/>
                                    <a:pt x="0" y="0"/>
                                  </a:cubicBezTo>
                                  <a:cubicBezTo>
                                    <a:pt x="0" y="0"/>
                                    <a:pt x="0" y="0"/>
                                    <a:pt x="1" y="0"/>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5" name="Freeform 10"/>
                          <wps:cNvSpPr>
                            <a:spLocks/>
                          </wps:cNvSpPr>
                          <wps:spPr bwMode="auto">
                            <a:xfrm>
                              <a:off x="5981" y="4798"/>
                              <a:ext cx="34" cy="101"/>
                            </a:xfrm>
                            <a:custGeom>
                              <a:avLst/>
                              <a:gdLst>
                                <a:gd name="T0" fmla="*/ 0 w 3"/>
                                <a:gd name="T1" fmla="*/ 11 h 9"/>
                                <a:gd name="T2" fmla="*/ 23 w 3"/>
                                <a:gd name="T3" fmla="*/ 0 h 9"/>
                                <a:gd name="T4" fmla="*/ 23 w 3"/>
                                <a:gd name="T5" fmla="*/ 0 h 9"/>
                                <a:gd name="T6" fmla="*/ 23 w 3"/>
                                <a:gd name="T7" fmla="*/ 90 h 9"/>
                                <a:gd name="T8" fmla="*/ 23 w 3"/>
                                <a:gd name="T9" fmla="*/ 90 h 9"/>
                                <a:gd name="T10" fmla="*/ 23 w 3"/>
                                <a:gd name="T11" fmla="*/ 90 h 9"/>
                                <a:gd name="T12" fmla="*/ 34 w 3"/>
                                <a:gd name="T13" fmla="*/ 90 h 9"/>
                                <a:gd name="T14" fmla="*/ 34 w 3"/>
                                <a:gd name="T15" fmla="*/ 101 h 9"/>
                                <a:gd name="T16" fmla="*/ 0 w 3"/>
                                <a:gd name="T17" fmla="*/ 101 h 9"/>
                                <a:gd name="T18" fmla="*/ 0 w 3"/>
                                <a:gd name="T19" fmla="*/ 90 h 9"/>
                                <a:gd name="T20" fmla="*/ 11 w 3"/>
                                <a:gd name="T21" fmla="*/ 90 h 9"/>
                                <a:gd name="T22" fmla="*/ 11 w 3"/>
                                <a:gd name="T23" fmla="*/ 90 h 9"/>
                                <a:gd name="T24" fmla="*/ 11 w 3"/>
                                <a:gd name="T25" fmla="*/ 90 h 9"/>
                                <a:gd name="T26" fmla="*/ 11 w 3"/>
                                <a:gd name="T27" fmla="*/ 22 h 9"/>
                                <a:gd name="T28" fmla="*/ 11 w 3"/>
                                <a:gd name="T29" fmla="*/ 22 h 9"/>
                                <a:gd name="T30" fmla="*/ 11 w 3"/>
                                <a:gd name="T31" fmla="*/ 22 h 9"/>
                                <a:gd name="T32" fmla="*/ 11 w 3"/>
                                <a:gd name="T33" fmla="*/ 22 h 9"/>
                                <a:gd name="T34" fmla="*/ 0 w 3"/>
                                <a:gd name="T35" fmla="*/ 22 h 9"/>
                                <a:gd name="T36" fmla="*/ 0 w 3"/>
                                <a:gd name="T37" fmla="*/ 11 h 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 h="9">
                                  <a:moveTo>
                                    <a:pt x="0" y="1"/>
                                  </a:move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6" name="Freeform 11"/>
                          <wps:cNvSpPr>
                            <a:spLocks noEditPoints="1"/>
                          </wps:cNvSpPr>
                          <wps:spPr bwMode="auto">
                            <a:xfrm>
                              <a:off x="6037" y="4798"/>
                              <a:ext cx="57" cy="101"/>
                            </a:xfrm>
                            <a:custGeom>
                              <a:avLst/>
                              <a:gdLst>
                                <a:gd name="T0" fmla="*/ 23 w 5"/>
                                <a:gd name="T1" fmla="*/ 56 h 9"/>
                                <a:gd name="T2" fmla="*/ 11 w 5"/>
                                <a:gd name="T3" fmla="*/ 34 h 9"/>
                                <a:gd name="T4" fmla="*/ 0 w 5"/>
                                <a:gd name="T5" fmla="*/ 22 h 9"/>
                                <a:gd name="T6" fmla="*/ 0 w 5"/>
                                <a:gd name="T7" fmla="*/ 11 h 9"/>
                                <a:gd name="T8" fmla="*/ 11 w 5"/>
                                <a:gd name="T9" fmla="*/ 0 h 9"/>
                                <a:gd name="T10" fmla="*/ 34 w 5"/>
                                <a:gd name="T11" fmla="*/ 0 h 9"/>
                                <a:gd name="T12" fmla="*/ 46 w 5"/>
                                <a:gd name="T13" fmla="*/ 0 h 9"/>
                                <a:gd name="T14" fmla="*/ 57 w 5"/>
                                <a:gd name="T15" fmla="*/ 11 h 9"/>
                                <a:gd name="T16" fmla="*/ 57 w 5"/>
                                <a:gd name="T17" fmla="*/ 22 h 9"/>
                                <a:gd name="T18" fmla="*/ 57 w 5"/>
                                <a:gd name="T19" fmla="*/ 34 h 9"/>
                                <a:gd name="T20" fmla="*/ 34 w 5"/>
                                <a:gd name="T21" fmla="*/ 56 h 9"/>
                                <a:gd name="T22" fmla="*/ 57 w 5"/>
                                <a:gd name="T23" fmla="*/ 67 h 9"/>
                                <a:gd name="T24" fmla="*/ 57 w 5"/>
                                <a:gd name="T25" fmla="*/ 79 h 9"/>
                                <a:gd name="T26" fmla="*/ 57 w 5"/>
                                <a:gd name="T27" fmla="*/ 90 h 9"/>
                                <a:gd name="T28" fmla="*/ 46 w 5"/>
                                <a:gd name="T29" fmla="*/ 101 h 9"/>
                                <a:gd name="T30" fmla="*/ 23 w 5"/>
                                <a:gd name="T31" fmla="*/ 101 h 9"/>
                                <a:gd name="T32" fmla="*/ 11 w 5"/>
                                <a:gd name="T33" fmla="*/ 101 h 9"/>
                                <a:gd name="T34" fmla="*/ 0 w 5"/>
                                <a:gd name="T35" fmla="*/ 90 h 9"/>
                                <a:gd name="T36" fmla="*/ 0 w 5"/>
                                <a:gd name="T37" fmla="*/ 90 h 9"/>
                                <a:gd name="T38" fmla="*/ 0 w 5"/>
                                <a:gd name="T39" fmla="*/ 79 h 9"/>
                                <a:gd name="T40" fmla="*/ 0 w 5"/>
                                <a:gd name="T41" fmla="*/ 67 h 9"/>
                                <a:gd name="T42" fmla="*/ 23 w 5"/>
                                <a:gd name="T43" fmla="*/ 56 h 9"/>
                                <a:gd name="T44" fmla="*/ 34 w 5"/>
                                <a:gd name="T45" fmla="*/ 45 h 9"/>
                                <a:gd name="T46" fmla="*/ 46 w 5"/>
                                <a:gd name="T47" fmla="*/ 34 h 9"/>
                                <a:gd name="T48" fmla="*/ 46 w 5"/>
                                <a:gd name="T49" fmla="*/ 22 h 9"/>
                                <a:gd name="T50" fmla="*/ 46 w 5"/>
                                <a:gd name="T51" fmla="*/ 22 h 9"/>
                                <a:gd name="T52" fmla="*/ 34 w 5"/>
                                <a:gd name="T53" fmla="*/ 11 h 9"/>
                                <a:gd name="T54" fmla="*/ 34 w 5"/>
                                <a:gd name="T55" fmla="*/ 11 h 9"/>
                                <a:gd name="T56" fmla="*/ 23 w 5"/>
                                <a:gd name="T57" fmla="*/ 11 h 9"/>
                                <a:gd name="T58" fmla="*/ 11 w 5"/>
                                <a:gd name="T59" fmla="*/ 22 h 9"/>
                                <a:gd name="T60" fmla="*/ 11 w 5"/>
                                <a:gd name="T61" fmla="*/ 22 h 9"/>
                                <a:gd name="T62" fmla="*/ 11 w 5"/>
                                <a:gd name="T63" fmla="*/ 34 h 9"/>
                                <a:gd name="T64" fmla="*/ 23 w 5"/>
                                <a:gd name="T65" fmla="*/ 34 h 9"/>
                                <a:gd name="T66" fmla="*/ 34 w 5"/>
                                <a:gd name="T67" fmla="*/ 45 h 9"/>
                                <a:gd name="T68" fmla="*/ 23 w 5"/>
                                <a:gd name="T69" fmla="*/ 56 h 9"/>
                                <a:gd name="T70" fmla="*/ 11 w 5"/>
                                <a:gd name="T71" fmla="*/ 67 h 9"/>
                                <a:gd name="T72" fmla="*/ 11 w 5"/>
                                <a:gd name="T73" fmla="*/ 79 h 9"/>
                                <a:gd name="T74" fmla="*/ 11 w 5"/>
                                <a:gd name="T75" fmla="*/ 79 h 9"/>
                                <a:gd name="T76" fmla="*/ 23 w 5"/>
                                <a:gd name="T77" fmla="*/ 90 h 9"/>
                                <a:gd name="T78" fmla="*/ 34 w 5"/>
                                <a:gd name="T79" fmla="*/ 90 h 9"/>
                                <a:gd name="T80" fmla="*/ 34 w 5"/>
                                <a:gd name="T81" fmla="*/ 90 h 9"/>
                                <a:gd name="T82" fmla="*/ 46 w 5"/>
                                <a:gd name="T83" fmla="*/ 79 h 9"/>
                                <a:gd name="T84" fmla="*/ 46 w 5"/>
                                <a:gd name="T85" fmla="*/ 79 h 9"/>
                                <a:gd name="T86" fmla="*/ 46 w 5"/>
                                <a:gd name="T87" fmla="*/ 67 h 9"/>
                                <a:gd name="T88" fmla="*/ 23 w 5"/>
                                <a:gd name="T89" fmla="*/ 56 h 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 h="9">
                                  <a:moveTo>
                                    <a:pt x="2" y="5"/>
                                  </a:moveTo>
                                  <a:cubicBezTo>
                                    <a:pt x="1" y="4"/>
                                    <a:pt x="1" y="4"/>
                                    <a:pt x="1" y="3"/>
                                  </a:cubicBezTo>
                                  <a:cubicBezTo>
                                    <a:pt x="0" y="3"/>
                                    <a:pt x="0" y="3"/>
                                    <a:pt x="0" y="2"/>
                                  </a:cubicBezTo>
                                  <a:lnTo>
                                    <a:pt x="0" y="1"/>
                                  </a:lnTo>
                                  <a:lnTo>
                                    <a:pt x="1" y="0"/>
                                  </a:lnTo>
                                  <a:lnTo>
                                    <a:pt x="3" y="0"/>
                                  </a:lnTo>
                                  <a:lnTo>
                                    <a:pt x="4" y="0"/>
                                  </a:lnTo>
                                  <a:lnTo>
                                    <a:pt x="5" y="1"/>
                                  </a:lnTo>
                                  <a:lnTo>
                                    <a:pt x="5" y="2"/>
                                  </a:lnTo>
                                  <a:cubicBezTo>
                                    <a:pt x="5" y="2"/>
                                    <a:pt x="5" y="3"/>
                                    <a:pt x="5" y="3"/>
                                  </a:cubicBezTo>
                                  <a:cubicBezTo>
                                    <a:pt x="4" y="4"/>
                                    <a:pt x="4" y="4"/>
                                    <a:pt x="3" y="5"/>
                                  </a:cubicBezTo>
                                  <a:cubicBezTo>
                                    <a:pt x="4" y="5"/>
                                    <a:pt x="4" y="5"/>
                                    <a:pt x="5" y="6"/>
                                  </a:cubicBezTo>
                                  <a:cubicBezTo>
                                    <a:pt x="5" y="6"/>
                                    <a:pt x="5" y="7"/>
                                    <a:pt x="5" y="7"/>
                                  </a:cubicBezTo>
                                  <a:lnTo>
                                    <a:pt x="5" y="8"/>
                                  </a:lnTo>
                                  <a:lnTo>
                                    <a:pt x="4" y="9"/>
                                  </a:lnTo>
                                  <a:lnTo>
                                    <a:pt x="2" y="9"/>
                                  </a:lnTo>
                                  <a:lnTo>
                                    <a:pt x="1" y="9"/>
                                  </a:lnTo>
                                  <a:lnTo>
                                    <a:pt x="0" y="8"/>
                                  </a:lnTo>
                                  <a:lnTo>
                                    <a:pt x="0" y="7"/>
                                  </a:lnTo>
                                  <a:cubicBezTo>
                                    <a:pt x="0" y="7"/>
                                    <a:pt x="0" y="6"/>
                                    <a:pt x="0" y="6"/>
                                  </a:cubicBezTo>
                                  <a:cubicBezTo>
                                    <a:pt x="1" y="6"/>
                                    <a:pt x="1" y="5"/>
                                    <a:pt x="2" y="5"/>
                                  </a:cubicBezTo>
                                  <a:close/>
                                  <a:moveTo>
                                    <a:pt x="3" y="4"/>
                                  </a:moveTo>
                                  <a:cubicBezTo>
                                    <a:pt x="3" y="4"/>
                                    <a:pt x="4" y="3"/>
                                    <a:pt x="4" y="3"/>
                                  </a:cubicBezTo>
                                  <a:cubicBezTo>
                                    <a:pt x="4" y="3"/>
                                    <a:pt x="4" y="3"/>
                                    <a:pt x="4" y="2"/>
                                  </a:cubicBezTo>
                                  <a:lnTo>
                                    <a:pt x="3" y="1"/>
                                  </a:lnTo>
                                  <a:lnTo>
                                    <a:pt x="2" y="1"/>
                                  </a:lnTo>
                                  <a:lnTo>
                                    <a:pt x="1" y="2"/>
                                  </a:lnTo>
                                  <a:cubicBezTo>
                                    <a:pt x="1" y="2"/>
                                    <a:pt x="1" y="3"/>
                                    <a:pt x="1" y="3"/>
                                  </a:cubicBezTo>
                                  <a:cubicBezTo>
                                    <a:pt x="1" y="3"/>
                                    <a:pt x="1" y="3"/>
                                    <a:pt x="2" y="3"/>
                                  </a:cubicBezTo>
                                  <a:lnTo>
                                    <a:pt x="3" y="4"/>
                                  </a:lnTo>
                                  <a:close/>
                                  <a:moveTo>
                                    <a:pt x="2" y="5"/>
                                  </a:moveTo>
                                  <a:cubicBezTo>
                                    <a:pt x="2" y="5"/>
                                    <a:pt x="1" y="6"/>
                                    <a:pt x="1" y="6"/>
                                  </a:cubicBezTo>
                                  <a:cubicBezTo>
                                    <a:pt x="1" y="6"/>
                                    <a:pt x="1" y="6"/>
                                    <a:pt x="1" y="7"/>
                                  </a:cubicBezTo>
                                  <a:lnTo>
                                    <a:pt x="2" y="8"/>
                                  </a:lnTo>
                                  <a:lnTo>
                                    <a:pt x="3" y="8"/>
                                  </a:lnTo>
                                  <a:lnTo>
                                    <a:pt x="4" y="7"/>
                                  </a:lnTo>
                                  <a:cubicBezTo>
                                    <a:pt x="4" y="7"/>
                                    <a:pt x="4" y="7"/>
                                    <a:pt x="4" y="6"/>
                                  </a:cubicBezTo>
                                  <a:cubicBezTo>
                                    <a:pt x="3" y="6"/>
                                    <a:pt x="3" y="6"/>
                                    <a:pt x="2"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7" name="Freeform 12"/>
                          <wps:cNvSpPr>
                            <a:spLocks noEditPoints="1"/>
                          </wps:cNvSpPr>
                          <wps:spPr bwMode="auto">
                            <a:xfrm>
                              <a:off x="6105" y="4798"/>
                              <a:ext cx="56" cy="101"/>
                            </a:xfrm>
                            <a:custGeom>
                              <a:avLst/>
                              <a:gdLst>
                                <a:gd name="T0" fmla="*/ 0 w 5"/>
                                <a:gd name="T1" fmla="*/ 101 h 9"/>
                                <a:gd name="T2" fmla="*/ 0 w 5"/>
                                <a:gd name="T3" fmla="*/ 90 h 9"/>
                                <a:gd name="T4" fmla="*/ 22 w 5"/>
                                <a:gd name="T5" fmla="*/ 90 h 9"/>
                                <a:gd name="T6" fmla="*/ 34 w 5"/>
                                <a:gd name="T7" fmla="*/ 79 h 9"/>
                                <a:gd name="T8" fmla="*/ 45 w 5"/>
                                <a:gd name="T9" fmla="*/ 56 h 9"/>
                                <a:gd name="T10" fmla="*/ 22 w 5"/>
                                <a:gd name="T11" fmla="*/ 67 h 9"/>
                                <a:gd name="T12" fmla="*/ 11 w 5"/>
                                <a:gd name="T13" fmla="*/ 67 h 9"/>
                                <a:gd name="T14" fmla="*/ 0 w 5"/>
                                <a:gd name="T15" fmla="*/ 56 h 9"/>
                                <a:gd name="T16" fmla="*/ 0 w 5"/>
                                <a:gd name="T17" fmla="*/ 34 h 9"/>
                                <a:gd name="T18" fmla="*/ 0 w 5"/>
                                <a:gd name="T19" fmla="*/ 11 h 9"/>
                                <a:gd name="T20" fmla="*/ 0 w 5"/>
                                <a:gd name="T21" fmla="*/ 11 h 9"/>
                                <a:gd name="T22" fmla="*/ 11 w 5"/>
                                <a:gd name="T23" fmla="*/ 0 h 9"/>
                                <a:gd name="T24" fmla="*/ 22 w 5"/>
                                <a:gd name="T25" fmla="*/ 0 h 9"/>
                                <a:gd name="T26" fmla="*/ 45 w 5"/>
                                <a:gd name="T27" fmla="*/ 0 h 9"/>
                                <a:gd name="T28" fmla="*/ 56 w 5"/>
                                <a:gd name="T29" fmla="*/ 11 h 9"/>
                                <a:gd name="T30" fmla="*/ 56 w 5"/>
                                <a:gd name="T31" fmla="*/ 11 h 9"/>
                                <a:gd name="T32" fmla="*/ 56 w 5"/>
                                <a:gd name="T33" fmla="*/ 45 h 9"/>
                                <a:gd name="T34" fmla="*/ 45 w 5"/>
                                <a:gd name="T35" fmla="*/ 67 h 9"/>
                                <a:gd name="T36" fmla="*/ 22 w 5"/>
                                <a:gd name="T37" fmla="*/ 90 h 9"/>
                                <a:gd name="T38" fmla="*/ 0 w 5"/>
                                <a:gd name="T39" fmla="*/ 101 h 9"/>
                                <a:gd name="T40" fmla="*/ 45 w 5"/>
                                <a:gd name="T41" fmla="*/ 56 h 9"/>
                                <a:gd name="T42" fmla="*/ 45 w 5"/>
                                <a:gd name="T43" fmla="*/ 34 h 9"/>
                                <a:gd name="T44" fmla="*/ 45 w 5"/>
                                <a:gd name="T45" fmla="*/ 22 h 9"/>
                                <a:gd name="T46" fmla="*/ 45 w 5"/>
                                <a:gd name="T47" fmla="*/ 22 h 9"/>
                                <a:gd name="T48" fmla="*/ 34 w 5"/>
                                <a:gd name="T49" fmla="*/ 11 h 9"/>
                                <a:gd name="T50" fmla="*/ 22 w 5"/>
                                <a:gd name="T51" fmla="*/ 11 h 9"/>
                                <a:gd name="T52" fmla="*/ 22 w 5"/>
                                <a:gd name="T53" fmla="*/ 11 h 9"/>
                                <a:gd name="T54" fmla="*/ 11 w 5"/>
                                <a:gd name="T55" fmla="*/ 22 h 9"/>
                                <a:gd name="T56" fmla="*/ 11 w 5"/>
                                <a:gd name="T57" fmla="*/ 34 h 9"/>
                                <a:gd name="T58" fmla="*/ 11 w 5"/>
                                <a:gd name="T59" fmla="*/ 45 h 9"/>
                                <a:gd name="T60" fmla="*/ 11 w 5"/>
                                <a:gd name="T61" fmla="*/ 45 h 9"/>
                                <a:gd name="T62" fmla="*/ 22 w 5"/>
                                <a:gd name="T63" fmla="*/ 56 h 9"/>
                                <a:gd name="T64" fmla="*/ 34 w 5"/>
                                <a:gd name="T65" fmla="*/ 56 h 9"/>
                                <a:gd name="T66" fmla="*/ 34 w 5"/>
                                <a:gd name="T67" fmla="*/ 56 h 9"/>
                                <a:gd name="T68" fmla="*/ 45 w 5"/>
                                <a:gd name="T69" fmla="*/ 56 h 9"/>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5" h="9">
                                  <a:moveTo>
                                    <a:pt x="0" y="9"/>
                                  </a:moveTo>
                                  <a:lnTo>
                                    <a:pt x="0" y="8"/>
                                  </a:lnTo>
                                  <a:cubicBezTo>
                                    <a:pt x="1" y="8"/>
                                    <a:pt x="1" y="8"/>
                                    <a:pt x="2" y="8"/>
                                  </a:cubicBezTo>
                                  <a:cubicBezTo>
                                    <a:pt x="2" y="8"/>
                                    <a:pt x="3" y="7"/>
                                    <a:pt x="3" y="7"/>
                                  </a:cubicBezTo>
                                  <a:cubicBezTo>
                                    <a:pt x="3" y="7"/>
                                    <a:pt x="4" y="6"/>
                                    <a:pt x="4" y="5"/>
                                  </a:cubicBezTo>
                                  <a:cubicBezTo>
                                    <a:pt x="3" y="6"/>
                                    <a:pt x="3" y="6"/>
                                    <a:pt x="2" y="6"/>
                                  </a:cubicBezTo>
                                  <a:lnTo>
                                    <a:pt x="1" y="6"/>
                                  </a:lnTo>
                                  <a:lnTo>
                                    <a:pt x="0" y="5"/>
                                  </a:lnTo>
                                  <a:lnTo>
                                    <a:pt x="0" y="3"/>
                                  </a:lnTo>
                                  <a:lnTo>
                                    <a:pt x="0" y="1"/>
                                  </a:lnTo>
                                  <a:lnTo>
                                    <a:pt x="1" y="0"/>
                                  </a:lnTo>
                                  <a:lnTo>
                                    <a:pt x="2" y="0"/>
                                  </a:lnTo>
                                  <a:lnTo>
                                    <a:pt x="4" y="0"/>
                                  </a:lnTo>
                                  <a:lnTo>
                                    <a:pt x="5" y="1"/>
                                  </a:lnTo>
                                  <a:lnTo>
                                    <a:pt x="5" y="4"/>
                                  </a:lnTo>
                                  <a:cubicBezTo>
                                    <a:pt x="5" y="5"/>
                                    <a:pt x="5" y="5"/>
                                    <a:pt x="4" y="6"/>
                                  </a:cubicBezTo>
                                  <a:cubicBezTo>
                                    <a:pt x="4" y="7"/>
                                    <a:pt x="3" y="8"/>
                                    <a:pt x="2" y="8"/>
                                  </a:cubicBezTo>
                                  <a:cubicBezTo>
                                    <a:pt x="2" y="9"/>
                                    <a:pt x="1" y="9"/>
                                    <a:pt x="0" y="9"/>
                                  </a:cubicBezTo>
                                  <a:close/>
                                  <a:moveTo>
                                    <a:pt x="4" y="5"/>
                                  </a:moveTo>
                                  <a:cubicBezTo>
                                    <a:pt x="4" y="4"/>
                                    <a:pt x="4" y="4"/>
                                    <a:pt x="4" y="3"/>
                                  </a:cubicBezTo>
                                  <a:lnTo>
                                    <a:pt x="4" y="2"/>
                                  </a:lnTo>
                                  <a:lnTo>
                                    <a:pt x="3" y="1"/>
                                  </a:lnTo>
                                  <a:lnTo>
                                    <a:pt x="2" y="1"/>
                                  </a:lnTo>
                                  <a:lnTo>
                                    <a:pt x="1" y="2"/>
                                  </a:lnTo>
                                  <a:lnTo>
                                    <a:pt x="1" y="3"/>
                                  </a:lnTo>
                                  <a:lnTo>
                                    <a:pt x="1" y="4"/>
                                  </a:lnTo>
                                  <a:lnTo>
                                    <a:pt x="2" y="5"/>
                                  </a:lnTo>
                                  <a:lnTo>
                                    <a:pt x="3" y="5"/>
                                  </a:lnTo>
                                  <a:cubicBezTo>
                                    <a:pt x="3" y="5"/>
                                    <a:pt x="3" y="5"/>
                                    <a:pt x="3" y="5"/>
                                  </a:cubicBezTo>
                                  <a:cubicBezTo>
                                    <a:pt x="4" y="5"/>
                                    <a:pt x="4" y="5"/>
                                    <a:pt x="4" y="5"/>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8" name="Freeform 13"/>
                          <wps:cNvSpPr>
                            <a:spLocks/>
                          </wps:cNvSpPr>
                          <wps:spPr bwMode="auto">
                            <a:xfrm>
                              <a:off x="6184" y="4798"/>
                              <a:ext cx="34" cy="101"/>
                            </a:xfrm>
                            <a:custGeom>
                              <a:avLst/>
                              <a:gdLst>
                                <a:gd name="T0" fmla="*/ 0 w 3"/>
                                <a:gd name="T1" fmla="*/ 11 h 9"/>
                                <a:gd name="T2" fmla="*/ 23 w 3"/>
                                <a:gd name="T3" fmla="*/ 0 h 9"/>
                                <a:gd name="T4" fmla="*/ 23 w 3"/>
                                <a:gd name="T5" fmla="*/ 0 h 9"/>
                                <a:gd name="T6" fmla="*/ 23 w 3"/>
                                <a:gd name="T7" fmla="*/ 90 h 9"/>
                                <a:gd name="T8" fmla="*/ 23 w 3"/>
                                <a:gd name="T9" fmla="*/ 90 h 9"/>
                                <a:gd name="T10" fmla="*/ 23 w 3"/>
                                <a:gd name="T11" fmla="*/ 90 h 9"/>
                                <a:gd name="T12" fmla="*/ 34 w 3"/>
                                <a:gd name="T13" fmla="*/ 90 h 9"/>
                                <a:gd name="T14" fmla="*/ 34 w 3"/>
                                <a:gd name="T15" fmla="*/ 101 h 9"/>
                                <a:gd name="T16" fmla="*/ 0 w 3"/>
                                <a:gd name="T17" fmla="*/ 101 h 9"/>
                                <a:gd name="T18" fmla="*/ 0 w 3"/>
                                <a:gd name="T19" fmla="*/ 90 h 9"/>
                                <a:gd name="T20" fmla="*/ 11 w 3"/>
                                <a:gd name="T21" fmla="*/ 90 h 9"/>
                                <a:gd name="T22" fmla="*/ 11 w 3"/>
                                <a:gd name="T23" fmla="*/ 90 h 9"/>
                                <a:gd name="T24" fmla="*/ 11 w 3"/>
                                <a:gd name="T25" fmla="*/ 90 h 9"/>
                                <a:gd name="T26" fmla="*/ 11 w 3"/>
                                <a:gd name="T27" fmla="*/ 22 h 9"/>
                                <a:gd name="T28" fmla="*/ 11 w 3"/>
                                <a:gd name="T29" fmla="*/ 22 h 9"/>
                                <a:gd name="T30" fmla="*/ 11 w 3"/>
                                <a:gd name="T31" fmla="*/ 22 h 9"/>
                                <a:gd name="T32" fmla="*/ 11 w 3"/>
                                <a:gd name="T33" fmla="*/ 22 h 9"/>
                                <a:gd name="T34" fmla="*/ 0 w 3"/>
                                <a:gd name="T35" fmla="*/ 22 h 9"/>
                                <a:gd name="T36" fmla="*/ 0 w 3"/>
                                <a:gd name="T37" fmla="*/ 11 h 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 h="9">
                                  <a:moveTo>
                                    <a:pt x="0" y="1"/>
                                  </a:moveTo>
                                  <a:lnTo>
                                    <a:pt x="2" y="0"/>
                                  </a:lnTo>
                                  <a:lnTo>
                                    <a:pt x="2" y="8"/>
                                  </a:lnTo>
                                  <a:cubicBezTo>
                                    <a:pt x="2" y="8"/>
                                    <a:pt x="2" y="8"/>
                                    <a:pt x="2" y="8"/>
                                  </a:cubicBezTo>
                                  <a:cubicBezTo>
                                    <a:pt x="2" y="8"/>
                                    <a:pt x="2" y="8"/>
                                    <a:pt x="2" y="8"/>
                                  </a:cubicBezTo>
                                  <a:cubicBezTo>
                                    <a:pt x="2" y="8"/>
                                    <a:pt x="3" y="8"/>
                                    <a:pt x="3" y="8"/>
                                  </a:cubicBezTo>
                                  <a:lnTo>
                                    <a:pt x="3" y="9"/>
                                  </a:lnTo>
                                  <a:lnTo>
                                    <a:pt x="0" y="9"/>
                                  </a:lnTo>
                                  <a:lnTo>
                                    <a:pt x="0" y="8"/>
                                  </a:lnTo>
                                  <a:cubicBezTo>
                                    <a:pt x="0" y="8"/>
                                    <a:pt x="1" y="8"/>
                                    <a:pt x="1" y="8"/>
                                  </a:cubicBezTo>
                                  <a:cubicBezTo>
                                    <a:pt x="1" y="8"/>
                                    <a:pt x="1" y="8"/>
                                    <a:pt x="1" y="8"/>
                                  </a:cubicBezTo>
                                  <a:cubicBezTo>
                                    <a:pt x="1" y="8"/>
                                    <a:pt x="1" y="8"/>
                                    <a:pt x="1" y="8"/>
                                  </a:cubicBezTo>
                                  <a:lnTo>
                                    <a:pt x="1" y="2"/>
                                  </a:lnTo>
                                  <a:cubicBezTo>
                                    <a:pt x="1" y="2"/>
                                    <a:pt x="1" y="2"/>
                                    <a:pt x="1" y="2"/>
                                  </a:cubicBezTo>
                                  <a:cubicBezTo>
                                    <a:pt x="1" y="2"/>
                                    <a:pt x="1" y="2"/>
                                    <a:pt x="1" y="2"/>
                                  </a:cubicBezTo>
                                  <a:cubicBezTo>
                                    <a:pt x="1" y="2"/>
                                    <a:pt x="1" y="2"/>
                                    <a:pt x="1" y="2"/>
                                  </a:cubicBezTo>
                                  <a:cubicBezTo>
                                    <a:pt x="0" y="2"/>
                                    <a:pt x="0" y="2"/>
                                    <a:pt x="0" y="2"/>
                                  </a:cubicBezTo>
                                  <a:lnTo>
                                    <a:pt x="0" y="1"/>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9" name="Rectangle 14"/>
                          <wps:cNvSpPr>
                            <a:spLocks noChangeArrowheads="1"/>
                          </wps:cNvSpPr>
                          <wps:spPr bwMode="auto">
                            <a:xfrm>
                              <a:off x="6240" y="4865"/>
                              <a:ext cx="34" cy="11"/>
                            </a:xfrm>
                            <a:prstGeom prst="rect">
                              <a:avLst/>
                            </a:prstGeom>
                            <a:solidFill>
                              <a:srgbClr val="2428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0" name="Freeform 15"/>
                          <wps:cNvSpPr>
                            <a:spLocks noEditPoints="1"/>
                          </wps:cNvSpPr>
                          <wps:spPr bwMode="auto">
                            <a:xfrm>
                              <a:off x="6285" y="4798"/>
                              <a:ext cx="68" cy="101"/>
                            </a:xfrm>
                            <a:custGeom>
                              <a:avLst/>
                              <a:gdLst>
                                <a:gd name="T0" fmla="*/ 0 w 6"/>
                                <a:gd name="T1" fmla="*/ 56 h 9"/>
                                <a:gd name="T2" fmla="*/ 0 w 6"/>
                                <a:gd name="T3" fmla="*/ 11 h 9"/>
                                <a:gd name="T4" fmla="*/ 0 w 6"/>
                                <a:gd name="T5" fmla="*/ 11 h 9"/>
                                <a:gd name="T6" fmla="*/ 0 w 6"/>
                                <a:gd name="T7" fmla="*/ 11 h 9"/>
                                <a:gd name="T8" fmla="*/ 23 w 6"/>
                                <a:gd name="T9" fmla="*/ 0 h 9"/>
                                <a:gd name="T10" fmla="*/ 45 w 6"/>
                                <a:gd name="T11" fmla="*/ 0 h 9"/>
                                <a:gd name="T12" fmla="*/ 57 w 6"/>
                                <a:gd name="T13" fmla="*/ 0 h 9"/>
                                <a:gd name="T14" fmla="*/ 68 w 6"/>
                                <a:gd name="T15" fmla="*/ 11 h 9"/>
                                <a:gd name="T16" fmla="*/ 68 w 6"/>
                                <a:gd name="T17" fmla="*/ 11 h 9"/>
                                <a:gd name="T18" fmla="*/ 68 w 6"/>
                                <a:gd name="T19" fmla="*/ 45 h 9"/>
                                <a:gd name="T20" fmla="*/ 68 w 6"/>
                                <a:gd name="T21" fmla="*/ 90 h 9"/>
                                <a:gd name="T22" fmla="*/ 68 w 6"/>
                                <a:gd name="T23" fmla="*/ 90 h 9"/>
                                <a:gd name="T24" fmla="*/ 57 w 6"/>
                                <a:gd name="T25" fmla="*/ 101 h 9"/>
                                <a:gd name="T26" fmla="*/ 34 w 6"/>
                                <a:gd name="T27" fmla="*/ 101 h 9"/>
                                <a:gd name="T28" fmla="*/ 23 w 6"/>
                                <a:gd name="T29" fmla="*/ 101 h 9"/>
                                <a:gd name="T30" fmla="*/ 0 w 6"/>
                                <a:gd name="T31" fmla="*/ 90 h 9"/>
                                <a:gd name="T32" fmla="*/ 0 w 6"/>
                                <a:gd name="T33" fmla="*/ 90 h 9"/>
                                <a:gd name="T34" fmla="*/ 0 w 6"/>
                                <a:gd name="T35" fmla="*/ 56 h 9"/>
                                <a:gd name="T36" fmla="*/ 23 w 6"/>
                                <a:gd name="T37" fmla="*/ 56 h 9"/>
                                <a:gd name="T38" fmla="*/ 23 w 6"/>
                                <a:gd name="T39" fmla="*/ 79 h 9"/>
                                <a:gd name="T40" fmla="*/ 23 w 6"/>
                                <a:gd name="T41" fmla="*/ 79 h 9"/>
                                <a:gd name="T42" fmla="*/ 34 w 6"/>
                                <a:gd name="T43" fmla="*/ 90 h 9"/>
                                <a:gd name="T44" fmla="*/ 34 w 6"/>
                                <a:gd name="T45" fmla="*/ 90 h 9"/>
                                <a:gd name="T46" fmla="*/ 45 w 6"/>
                                <a:gd name="T47" fmla="*/ 90 h 9"/>
                                <a:gd name="T48" fmla="*/ 57 w 6"/>
                                <a:gd name="T49" fmla="*/ 79 h 9"/>
                                <a:gd name="T50" fmla="*/ 57 w 6"/>
                                <a:gd name="T51" fmla="*/ 79 h 9"/>
                                <a:gd name="T52" fmla="*/ 57 w 6"/>
                                <a:gd name="T53" fmla="*/ 79 h 9"/>
                                <a:gd name="T54" fmla="*/ 57 w 6"/>
                                <a:gd name="T55" fmla="*/ 45 h 9"/>
                                <a:gd name="T56" fmla="*/ 57 w 6"/>
                                <a:gd name="T57" fmla="*/ 22 h 9"/>
                                <a:gd name="T58" fmla="*/ 57 w 6"/>
                                <a:gd name="T59" fmla="*/ 22 h 9"/>
                                <a:gd name="T60" fmla="*/ 57 w 6"/>
                                <a:gd name="T61" fmla="*/ 22 h 9"/>
                                <a:gd name="T62" fmla="*/ 57 w 6"/>
                                <a:gd name="T63" fmla="*/ 22 h 9"/>
                                <a:gd name="T64" fmla="*/ 45 w 6"/>
                                <a:gd name="T65" fmla="*/ 11 h 9"/>
                                <a:gd name="T66" fmla="*/ 45 w 6"/>
                                <a:gd name="T67" fmla="*/ 11 h 9"/>
                                <a:gd name="T68" fmla="*/ 34 w 6"/>
                                <a:gd name="T69" fmla="*/ 11 h 9"/>
                                <a:gd name="T70" fmla="*/ 23 w 6"/>
                                <a:gd name="T71" fmla="*/ 22 h 9"/>
                                <a:gd name="T72" fmla="*/ 23 w 6"/>
                                <a:gd name="T73" fmla="*/ 22 h 9"/>
                                <a:gd name="T74" fmla="*/ 23 w 6"/>
                                <a:gd name="T75" fmla="*/ 22 h 9"/>
                                <a:gd name="T76" fmla="*/ 23 w 6"/>
                                <a:gd name="T77" fmla="*/ 56 h 9"/>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 h="9">
                                  <a:moveTo>
                                    <a:pt x="0" y="5"/>
                                  </a:moveTo>
                                  <a:lnTo>
                                    <a:pt x="0" y="1"/>
                                  </a:lnTo>
                                  <a:lnTo>
                                    <a:pt x="2" y="0"/>
                                  </a:lnTo>
                                  <a:lnTo>
                                    <a:pt x="4" y="0"/>
                                  </a:lnTo>
                                  <a:lnTo>
                                    <a:pt x="5" y="0"/>
                                  </a:lnTo>
                                  <a:lnTo>
                                    <a:pt x="6" y="1"/>
                                  </a:lnTo>
                                  <a:lnTo>
                                    <a:pt x="6" y="4"/>
                                  </a:lnTo>
                                  <a:lnTo>
                                    <a:pt x="6" y="8"/>
                                  </a:lnTo>
                                  <a:lnTo>
                                    <a:pt x="5" y="9"/>
                                  </a:lnTo>
                                  <a:lnTo>
                                    <a:pt x="3" y="9"/>
                                  </a:lnTo>
                                  <a:lnTo>
                                    <a:pt x="2" y="9"/>
                                  </a:lnTo>
                                  <a:lnTo>
                                    <a:pt x="0" y="8"/>
                                  </a:lnTo>
                                  <a:lnTo>
                                    <a:pt x="0" y="5"/>
                                  </a:lnTo>
                                  <a:close/>
                                  <a:moveTo>
                                    <a:pt x="2" y="5"/>
                                  </a:moveTo>
                                  <a:lnTo>
                                    <a:pt x="2" y="7"/>
                                  </a:lnTo>
                                  <a:lnTo>
                                    <a:pt x="3" y="8"/>
                                  </a:lnTo>
                                  <a:lnTo>
                                    <a:pt x="4" y="8"/>
                                  </a:lnTo>
                                  <a:lnTo>
                                    <a:pt x="5" y="7"/>
                                  </a:lnTo>
                                  <a:lnTo>
                                    <a:pt x="5" y="4"/>
                                  </a:lnTo>
                                  <a:lnTo>
                                    <a:pt x="5" y="2"/>
                                  </a:lnTo>
                                  <a:lnTo>
                                    <a:pt x="4" y="1"/>
                                  </a:lnTo>
                                  <a:lnTo>
                                    <a:pt x="3" y="1"/>
                                  </a:lnTo>
                                  <a:lnTo>
                                    <a:pt x="2" y="2"/>
                                  </a:lnTo>
                                  <a:lnTo>
                                    <a:pt x="2" y="5"/>
                                  </a:ln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1" name="Freeform 16"/>
                          <wps:cNvSpPr>
                            <a:spLocks/>
                          </wps:cNvSpPr>
                          <wps:spPr bwMode="auto">
                            <a:xfrm>
                              <a:off x="6364" y="4798"/>
                              <a:ext cx="56" cy="101"/>
                            </a:xfrm>
                            <a:custGeom>
                              <a:avLst/>
                              <a:gdLst>
                                <a:gd name="T0" fmla="*/ 0 w 5"/>
                                <a:gd name="T1" fmla="*/ 22 h 9"/>
                                <a:gd name="T2" fmla="*/ 11 w 5"/>
                                <a:gd name="T3" fmla="*/ 11 h 9"/>
                                <a:gd name="T4" fmla="*/ 34 w 5"/>
                                <a:gd name="T5" fmla="*/ 0 h 9"/>
                                <a:gd name="T6" fmla="*/ 45 w 5"/>
                                <a:gd name="T7" fmla="*/ 0 h 9"/>
                                <a:gd name="T8" fmla="*/ 56 w 5"/>
                                <a:gd name="T9" fmla="*/ 11 h 9"/>
                                <a:gd name="T10" fmla="*/ 56 w 5"/>
                                <a:gd name="T11" fmla="*/ 11 h 9"/>
                                <a:gd name="T12" fmla="*/ 56 w 5"/>
                                <a:gd name="T13" fmla="*/ 22 h 9"/>
                                <a:gd name="T14" fmla="*/ 45 w 5"/>
                                <a:gd name="T15" fmla="*/ 45 h 9"/>
                                <a:gd name="T16" fmla="*/ 45 w 5"/>
                                <a:gd name="T17" fmla="*/ 45 h 9"/>
                                <a:gd name="T18" fmla="*/ 56 w 5"/>
                                <a:gd name="T19" fmla="*/ 56 h 9"/>
                                <a:gd name="T20" fmla="*/ 56 w 5"/>
                                <a:gd name="T21" fmla="*/ 67 h 9"/>
                                <a:gd name="T22" fmla="*/ 56 w 5"/>
                                <a:gd name="T23" fmla="*/ 90 h 9"/>
                                <a:gd name="T24" fmla="*/ 56 w 5"/>
                                <a:gd name="T25" fmla="*/ 90 h 9"/>
                                <a:gd name="T26" fmla="*/ 45 w 5"/>
                                <a:gd name="T27" fmla="*/ 101 h 9"/>
                                <a:gd name="T28" fmla="*/ 22 w 5"/>
                                <a:gd name="T29" fmla="*/ 101 h 9"/>
                                <a:gd name="T30" fmla="*/ 0 w 5"/>
                                <a:gd name="T31" fmla="*/ 101 h 9"/>
                                <a:gd name="T32" fmla="*/ 0 w 5"/>
                                <a:gd name="T33" fmla="*/ 90 h 9"/>
                                <a:gd name="T34" fmla="*/ 0 w 5"/>
                                <a:gd name="T35" fmla="*/ 90 h 9"/>
                                <a:gd name="T36" fmla="*/ 11 w 5"/>
                                <a:gd name="T37" fmla="*/ 90 h 9"/>
                                <a:gd name="T38" fmla="*/ 11 w 5"/>
                                <a:gd name="T39" fmla="*/ 90 h 9"/>
                                <a:gd name="T40" fmla="*/ 11 w 5"/>
                                <a:gd name="T41" fmla="*/ 90 h 9"/>
                                <a:gd name="T42" fmla="*/ 22 w 5"/>
                                <a:gd name="T43" fmla="*/ 90 h 9"/>
                                <a:gd name="T44" fmla="*/ 22 w 5"/>
                                <a:gd name="T45" fmla="*/ 90 h 9"/>
                                <a:gd name="T46" fmla="*/ 34 w 5"/>
                                <a:gd name="T47" fmla="*/ 90 h 9"/>
                                <a:gd name="T48" fmla="*/ 45 w 5"/>
                                <a:gd name="T49" fmla="*/ 79 h 9"/>
                                <a:gd name="T50" fmla="*/ 45 w 5"/>
                                <a:gd name="T51" fmla="*/ 79 h 9"/>
                                <a:gd name="T52" fmla="*/ 45 w 5"/>
                                <a:gd name="T53" fmla="*/ 67 h 9"/>
                                <a:gd name="T54" fmla="*/ 45 w 5"/>
                                <a:gd name="T55" fmla="*/ 67 h 9"/>
                                <a:gd name="T56" fmla="*/ 45 w 5"/>
                                <a:gd name="T57" fmla="*/ 67 h 9"/>
                                <a:gd name="T58" fmla="*/ 45 w 5"/>
                                <a:gd name="T59" fmla="*/ 67 h 9"/>
                                <a:gd name="T60" fmla="*/ 45 w 5"/>
                                <a:gd name="T61" fmla="*/ 67 h 9"/>
                                <a:gd name="T62" fmla="*/ 34 w 5"/>
                                <a:gd name="T63" fmla="*/ 56 h 9"/>
                                <a:gd name="T64" fmla="*/ 22 w 5"/>
                                <a:gd name="T65" fmla="*/ 56 h 9"/>
                                <a:gd name="T66" fmla="*/ 11 w 5"/>
                                <a:gd name="T67" fmla="*/ 56 h 9"/>
                                <a:gd name="T68" fmla="*/ 22 w 5"/>
                                <a:gd name="T69" fmla="*/ 45 h 9"/>
                                <a:gd name="T70" fmla="*/ 34 w 5"/>
                                <a:gd name="T71" fmla="*/ 45 h 9"/>
                                <a:gd name="T72" fmla="*/ 45 w 5"/>
                                <a:gd name="T73" fmla="*/ 34 h 9"/>
                                <a:gd name="T74" fmla="*/ 45 w 5"/>
                                <a:gd name="T75" fmla="*/ 22 h 9"/>
                                <a:gd name="T76" fmla="*/ 45 w 5"/>
                                <a:gd name="T77" fmla="*/ 22 h 9"/>
                                <a:gd name="T78" fmla="*/ 34 w 5"/>
                                <a:gd name="T79" fmla="*/ 11 h 9"/>
                                <a:gd name="T80" fmla="*/ 22 w 5"/>
                                <a:gd name="T81" fmla="*/ 11 h 9"/>
                                <a:gd name="T82" fmla="*/ 0 w 5"/>
                                <a:gd name="T83" fmla="*/ 22 h 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5" h="9">
                                  <a:moveTo>
                                    <a:pt x="0" y="2"/>
                                  </a:moveTo>
                                  <a:cubicBezTo>
                                    <a:pt x="0" y="1"/>
                                    <a:pt x="1" y="1"/>
                                    <a:pt x="1" y="1"/>
                                  </a:cubicBezTo>
                                  <a:cubicBezTo>
                                    <a:pt x="2" y="0"/>
                                    <a:pt x="2" y="0"/>
                                    <a:pt x="3" y="0"/>
                                  </a:cubicBezTo>
                                  <a:lnTo>
                                    <a:pt x="4" y="0"/>
                                  </a:lnTo>
                                  <a:lnTo>
                                    <a:pt x="5" y="1"/>
                                  </a:lnTo>
                                  <a:lnTo>
                                    <a:pt x="5" y="2"/>
                                  </a:lnTo>
                                  <a:cubicBezTo>
                                    <a:pt x="5" y="2"/>
                                    <a:pt x="5" y="3"/>
                                    <a:pt x="4" y="4"/>
                                  </a:cubicBezTo>
                                  <a:lnTo>
                                    <a:pt x="4" y="4"/>
                                  </a:lnTo>
                                  <a:lnTo>
                                    <a:pt x="5" y="5"/>
                                  </a:lnTo>
                                  <a:lnTo>
                                    <a:pt x="5" y="6"/>
                                  </a:lnTo>
                                  <a:lnTo>
                                    <a:pt x="5" y="8"/>
                                  </a:lnTo>
                                  <a:lnTo>
                                    <a:pt x="4" y="9"/>
                                  </a:lnTo>
                                  <a:lnTo>
                                    <a:pt x="2" y="9"/>
                                  </a:lnTo>
                                  <a:cubicBezTo>
                                    <a:pt x="1" y="9"/>
                                    <a:pt x="1" y="9"/>
                                    <a:pt x="0" y="9"/>
                                  </a:cubicBezTo>
                                  <a:cubicBezTo>
                                    <a:pt x="0" y="9"/>
                                    <a:pt x="0" y="9"/>
                                    <a:pt x="0" y="8"/>
                                  </a:cubicBezTo>
                                  <a:cubicBezTo>
                                    <a:pt x="0" y="8"/>
                                    <a:pt x="0" y="8"/>
                                    <a:pt x="0" y="8"/>
                                  </a:cubicBezTo>
                                  <a:cubicBezTo>
                                    <a:pt x="0" y="8"/>
                                    <a:pt x="0" y="8"/>
                                    <a:pt x="1" y="8"/>
                                  </a:cubicBezTo>
                                  <a:cubicBezTo>
                                    <a:pt x="1" y="8"/>
                                    <a:pt x="1" y="8"/>
                                    <a:pt x="1" y="8"/>
                                  </a:cubicBezTo>
                                  <a:cubicBezTo>
                                    <a:pt x="1" y="8"/>
                                    <a:pt x="1" y="8"/>
                                    <a:pt x="1" y="8"/>
                                  </a:cubicBezTo>
                                  <a:cubicBezTo>
                                    <a:pt x="2" y="8"/>
                                    <a:pt x="2" y="8"/>
                                    <a:pt x="2" y="8"/>
                                  </a:cubicBezTo>
                                  <a:cubicBezTo>
                                    <a:pt x="2" y="8"/>
                                    <a:pt x="2" y="8"/>
                                    <a:pt x="2" y="8"/>
                                  </a:cubicBezTo>
                                  <a:lnTo>
                                    <a:pt x="3" y="8"/>
                                  </a:lnTo>
                                  <a:lnTo>
                                    <a:pt x="4" y="7"/>
                                  </a:lnTo>
                                  <a:lnTo>
                                    <a:pt x="4" y="6"/>
                                  </a:lnTo>
                                  <a:lnTo>
                                    <a:pt x="3" y="5"/>
                                  </a:lnTo>
                                  <a:lnTo>
                                    <a:pt x="2" y="5"/>
                                  </a:lnTo>
                                  <a:lnTo>
                                    <a:pt x="1" y="5"/>
                                  </a:lnTo>
                                  <a:lnTo>
                                    <a:pt x="2" y="4"/>
                                  </a:lnTo>
                                  <a:cubicBezTo>
                                    <a:pt x="2" y="4"/>
                                    <a:pt x="2" y="4"/>
                                    <a:pt x="3" y="4"/>
                                  </a:cubicBezTo>
                                  <a:cubicBezTo>
                                    <a:pt x="3" y="4"/>
                                    <a:pt x="4" y="3"/>
                                    <a:pt x="4" y="3"/>
                                  </a:cubicBezTo>
                                  <a:cubicBezTo>
                                    <a:pt x="4" y="3"/>
                                    <a:pt x="4" y="3"/>
                                    <a:pt x="4" y="2"/>
                                  </a:cubicBezTo>
                                  <a:lnTo>
                                    <a:pt x="4" y="2"/>
                                  </a:lnTo>
                                  <a:lnTo>
                                    <a:pt x="3" y="1"/>
                                  </a:lnTo>
                                  <a:lnTo>
                                    <a:pt x="2" y="1"/>
                                  </a:lnTo>
                                  <a:cubicBezTo>
                                    <a:pt x="1" y="1"/>
                                    <a:pt x="1" y="1"/>
                                    <a:pt x="0" y="2"/>
                                  </a:cubicBezTo>
                                  <a:close/>
                                </a:path>
                              </a:pathLst>
                            </a:custGeom>
                            <a:solidFill>
                              <a:srgbClr val="24282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2" name="Oval 17"/>
                          <wps:cNvSpPr>
                            <a:spLocks noChangeArrowheads="1"/>
                          </wps:cNvSpPr>
                          <wps:spPr bwMode="auto">
                            <a:xfrm>
                              <a:off x="23" y="2331"/>
                              <a:ext cx="6397" cy="1881"/>
                            </a:xfrm>
                            <a:prstGeom prst="ellipse">
                              <a:avLst/>
                            </a:pr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3" name="Line 18"/>
                          <wps:cNvCnPr/>
                          <wps:spPr bwMode="auto">
                            <a:xfrm>
                              <a:off x="3345" y="732"/>
                              <a:ext cx="1836" cy="1577"/>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04" name="Freeform 19"/>
                          <wps:cNvSpPr>
                            <a:spLocks/>
                          </wps:cNvSpPr>
                          <wps:spPr bwMode="auto">
                            <a:xfrm>
                              <a:off x="3345" y="732"/>
                              <a:ext cx="102" cy="101"/>
                            </a:xfrm>
                            <a:custGeom>
                              <a:avLst/>
                              <a:gdLst>
                                <a:gd name="T0" fmla="*/ 102 w 102"/>
                                <a:gd name="T1" fmla="*/ 23 h 101"/>
                                <a:gd name="T2" fmla="*/ 0 w 102"/>
                                <a:gd name="T3" fmla="*/ 0 h 101"/>
                                <a:gd name="T4" fmla="*/ 34 w 102"/>
                                <a:gd name="T5" fmla="*/ 101 h 101"/>
                                <a:gd name="T6" fmla="*/ 102 w 102"/>
                                <a:gd name="T7" fmla="*/ 23 h 1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2" h="101">
                                  <a:moveTo>
                                    <a:pt x="102" y="23"/>
                                  </a:moveTo>
                                  <a:lnTo>
                                    <a:pt x="0" y="0"/>
                                  </a:lnTo>
                                  <a:lnTo>
                                    <a:pt x="34" y="101"/>
                                  </a:lnTo>
                                  <a:lnTo>
                                    <a:pt x="102" y="23"/>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5" name="Freeform 20"/>
                          <wps:cNvSpPr>
                            <a:spLocks/>
                          </wps:cNvSpPr>
                          <wps:spPr bwMode="auto">
                            <a:xfrm>
                              <a:off x="5069" y="2207"/>
                              <a:ext cx="112" cy="102"/>
                            </a:xfrm>
                            <a:custGeom>
                              <a:avLst/>
                              <a:gdLst>
                                <a:gd name="T0" fmla="*/ 67 w 112"/>
                                <a:gd name="T1" fmla="*/ 0 h 102"/>
                                <a:gd name="T2" fmla="*/ 112 w 112"/>
                                <a:gd name="T3" fmla="*/ 102 h 102"/>
                                <a:gd name="T4" fmla="*/ 0 w 112"/>
                                <a:gd name="T5" fmla="*/ 79 h 102"/>
                                <a:gd name="T6" fmla="*/ 67 w 112"/>
                                <a:gd name="T7" fmla="*/ 0 h 1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2" h="102">
                                  <a:moveTo>
                                    <a:pt x="67" y="0"/>
                                  </a:moveTo>
                                  <a:lnTo>
                                    <a:pt x="112" y="102"/>
                                  </a:lnTo>
                                  <a:lnTo>
                                    <a:pt x="0" y="79"/>
                                  </a:lnTo>
                                  <a:lnTo>
                                    <a:pt x="67" y="0"/>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6" name="Freeform 21"/>
                          <wps:cNvSpPr>
                            <a:spLocks/>
                          </wps:cNvSpPr>
                          <wps:spPr bwMode="auto">
                            <a:xfrm>
                              <a:off x="2309" y="4043"/>
                              <a:ext cx="146" cy="124"/>
                            </a:xfrm>
                            <a:custGeom>
                              <a:avLst/>
                              <a:gdLst>
                                <a:gd name="T0" fmla="*/ 0 w 13"/>
                                <a:gd name="T1" fmla="*/ 124 h 11"/>
                                <a:gd name="T2" fmla="*/ 146 w 13"/>
                                <a:gd name="T3" fmla="*/ 124 h 11"/>
                                <a:gd name="T4" fmla="*/ 101 w 13"/>
                                <a:gd name="T5" fmla="*/ 34 h 11"/>
                                <a:gd name="T6" fmla="*/ 56 w 13"/>
                                <a:gd name="T7" fmla="*/ 0 h 11"/>
                                <a:gd name="T8" fmla="*/ 0 w 13"/>
                                <a:gd name="T9" fmla="*/ 124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11">
                                  <a:moveTo>
                                    <a:pt x="0" y="11"/>
                                  </a:moveTo>
                                  <a:lnTo>
                                    <a:pt x="13" y="11"/>
                                  </a:lnTo>
                                  <a:lnTo>
                                    <a:pt x="9" y="3"/>
                                  </a:lnTo>
                                  <a:lnTo>
                                    <a:pt x="5" y="0"/>
                                  </a:lnTo>
                                  <a:lnTo>
                                    <a:pt x="0" y="11"/>
                                  </a:lnTo>
                                  <a:close/>
                                </a:path>
                              </a:pathLst>
                            </a:custGeom>
                            <a:solidFill>
                              <a:srgbClr val="FFFFFF"/>
                            </a:solidFill>
                            <a:ln w="11">
                              <a:solidFill>
                                <a:srgbClr val="24211D"/>
                              </a:solidFill>
                              <a:miter lim="800000"/>
                              <a:headEnd/>
                              <a:tailEnd/>
                            </a:ln>
                          </wps:spPr>
                          <wps:bodyPr rot="0" vert="horz" wrap="square" lIns="91440" tIns="45720" rIns="91440" bIns="45720" anchor="t" anchorCtr="0" upright="1">
                            <a:noAutofit/>
                          </wps:bodyPr>
                        </wps:wsp>
                        <wps:wsp>
                          <wps:cNvPr id="2007" name="Rectangle 22"/>
                          <wps:cNvSpPr>
                            <a:spLocks noChangeArrowheads="1"/>
                          </wps:cNvSpPr>
                          <wps:spPr bwMode="auto">
                            <a:xfrm>
                              <a:off x="2264" y="4167"/>
                              <a:ext cx="237" cy="56"/>
                            </a:xfrm>
                            <a:prstGeom prst="rect">
                              <a:avLst/>
                            </a:prstGeom>
                            <a:solidFill>
                              <a:srgbClr val="FFFFFF"/>
                            </a:solidFill>
                            <a:ln w="11">
                              <a:solidFill>
                                <a:srgbClr val="24211D"/>
                              </a:solidFill>
                              <a:miter lim="800000"/>
                              <a:headEnd/>
                              <a:tailEnd/>
                            </a:ln>
                          </wps:spPr>
                          <wps:bodyPr rot="0" vert="horz" wrap="square" lIns="91440" tIns="45720" rIns="91440" bIns="45720" anchor="t" anchorCtr="0" upright="1">
                            <a:noAutofit/>
                          </wps:bodyPr>
                        </wps:wsp>
                        <wps:wsp>
                          <wps:cNvPr id="2008" name="Freeform 23"/>
                          <wps:cNvSpPr>
                            <a:spLocks/>
                          </wps:cNvSpPr>
                          <wps:spPr bwMode="auto">
                            <a:xfrm>
                              <a:off x="2241" y="3930"/>
                              <a:ext cx="271" cy="192"/>
                            </a:xfrm>
                            <a:custGeom>
                              <a:avLst/>
                              <a:gdLst>
                                <a:gd name="T0" fmla="*/ 102 w 24"/>
                                <a:gd name="T1" fmla="*/ 45 h 17"/>
                                <a:gd name="T2" fmla="*/ 248 w 24"/>
                                <a:gd name="T3" fmla="*/ 23 h 17"/>
                                <a:gd name="T4" fmla="*/ 158 w 24"/>
                                <a:gd name="T5" fmla="*/ 147 h 17"/>
                                <a:gd name="T6" fmla="*/ 11 w 24"/>
                                <a:gd name="T7" fmla="*/ 169 h 17"/>
                                <a:gd name="T8" fmla="*/ 102 w 24"/>
                                <a:gd name="T9" fmla="*/ 45 h 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17">
                                  <a:moveTo>
                                    <a:pt x="9" y="4"/>
                                  </a:moveTo>
                                  <a:cubicBezTo>
                                    <a:pt x="15" y="1"/>
                                    <a:pt x="21" y="0"/>
                                    <a:pt x="22" y="2"/>
                                  </a:cubicBezTo>
                                  <a:cubicBezTo>
                                    <a:pt x="24" y="5"/>
                                    <a:pt x="20" y="9"/>
                                    <a:pt x="14" y="13"/>
                                  </a:cubicBezTo>
                                  <a:cubicBezTo>
                                    <a:pt x="8" y="16"/>
                                    <a:pt x="3" y="17"/>
                                    <a:pt x="1" y="15"/>
                                  </a:cubicBezTo>
                                  <a:cubicBezTo>
                                    <a:pt x="0" y="12"/>
                                    <a:pt x="4" y="8"/>
                                    <a:pt x="9" y="4"/>
                                  </a:cubicBezTo>
                                  <a:close/>
                                </a:path>
                              </a:pathLst>
                            </a:custGeom>
                            <a:solidFill>
                              <a:srgbClr val="FFFFFF"/>
                            </a:solidFill>
                            <a:ln w="11">
                              <a:solidFill>
                                <a:srgbClr val="24211D"/>
                              </a:solidFill>
                              <a:miter lim="800000"/>
                              <a:headEnd/>
                              <a:tailEnd/>
                            </a:ln>
                          </wps:spPr>
                          <wps:bodyPr rot="0" vert="horz" wrap="square" lIns="91440" tIns="45720" rIns="91440" bIns="45720" anchor="t" anchorCtr="0" upright="1">
                            <a:noAutofit/>
                          </wps:bodyPr>
                        </wps:wsp>
                        <wps:wsp>
                          <wps:cNvPr id="2009" name="Line 24"/>
                          <wps:cNvCnPr/>
                          <wps:spPr bwMode="auto">
                            <a:xfrm>
                              <a:off x="2309" y="3919"/>
                              <a:ext cx="68" cy="113"/>
                            </a:xfrm>
                            <a:prstGeom prst="line">
                              <a:avLst/>
                            </a:prstGeom>
                            <a:noFill/>
                            <a:ln w="23">
                              <a:solidFill>
                                <a:srgbClr val="24211D"/>
                              </a:solidFill>
                              <a:miter lim="800000"/>
                              <a:headEnd/>
                              <a:tailEnd/>
                            </a:ln>
                            <a:extLst>
                              <a:ext uri="{909E8E84-426E-40DD-AFC4-6F175D3DCCD1}">
                                <a14:hiddenFill xmlns:a14="http://schemas.microsoft.com/office/drawing/2010/main">
                                  <a:noFill/>
                                </a14:hiddenFill>
                              </a:ext>
                            </a:extLst>
                          </wps:spPr>
                          <wps:bodyPr/>
                        </wps:wsp>
                        <wps:wsp>
                          <wps:cNvPr id="2010" name="Freeform 25"/>
                          <wps:cNvSpPr>
                            <a:spLocks/>
                          </wps:cNvSpPr>
                          <wps:spPr bwMode="auto">
                            <a:xfrm>
                              <a:off x="2838" y="2162"/>
                              <a:ext cx="136" cy="124"/>
                            </a:xfrm>
                            <a:custGeom>
                              <a:avLst/>
                              <a:gdLst>
                                <a:gd name="T0" fmla="*/ 136 w 12"/>
                                <a:gd name="T1" fmla="*/ 124 h 11"/>
                                <a:gd name="T2" fmla="*/ 0 w 12"/>
                                <a:gd name="T3" fmla="*/ 124 h 11"/>
                                <a:gd name="T4" fmla="*/ 45 w 12"/>
                                <a:gd name="T5" fmla="*/ 34 h 11"/>
                                <a:gd name="T6" fmla="*/ 91 w 12"/>
                                <a:gd name="T7" fmla="*/ 0 h 11"/>
                                <a:gd name="T8" fmla="*/ 136 w 12"/>
                                <a:gd name="T9" fmla="*/ 124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 h="11">
                                  <a:moveTo>
                                    <a:pt x="12" y="11"/>
                                  </a:moveTo>
                                  <a:lnTo>
                                    <a:pt x="0" y="11"/>
                                  </a:lnTo>
                                  <a:lnTo>
                                    <a:pt x="4" y="3"/>
                                  </a:lnTo>
                                  <a:lnTo>
                                    <a:pt x="8" y="0"/>
                                  </a:lnTo>
                                  <a:lnTo>
                                    <a:pt x="12" y="11"/>
                                  </a:lnTo>
                                  <a:close/>
                                </a:path>
                              </a:pathLst>
                            </a:custGeom>
                            <a:solidFill>
                              <a:srgbClr val="FFFFFF"/>
                            </a:solidFill>
                            <a:ln w="11">
                              <a:solidFill>
                                <a:srgbClr val="24211D"/>
                              </a:solidFill>
                              <a:miter lim="800000"/>
                              <a:headEnd/>
                              <a:tailEnd/>
                            </a:ln>
                          </wps:spPr>
                          <wps:bodyPr rot="0" vert="horz" wrap="square" lIns="91440" tIns="45720" rIns="91440" bIns="45720" anchor="t" anchorCtr="0" upright="1">
                            <a:noAutofit/>
                          </wps:bodyPr>
                        </wps:wsp>
                        <wps:wsp>
                          <wps:cNvPr id="2011" name="Rectangle 26"/>
                          <wps:cNvSpPr>
                            <a:spLocks noChangeArrowheads="1"/>
                          </wps:cNvSpPr>
                          <wps:spPr bwMode="auto">
                            <a:xfrm>
                              <a:off x="2793" y="2286"/>
                              <a:ext cx="226" cy="56"/>
                            </a:xfrm>
                            <a:prstGeom prst="rect">
                              <a:avLst/>
                            </a:prstGeom>
                            <a:solidFill>
                              <a:srgbClr val="FFFFFF"/>
                            </a:solidFill>
                            <a:ln w="11">
                              <a:solidFill>
                                <a:srgbClr val="24211D"/>
                              </a:solidFill>
                              <a:miter lim="800000"/>
                              <a:headEnd/>
                              <a:tailEnd/>
                            </a:ln>
                          </wps:spPr>
                          <wps:bodyPr rot="0" vert="horz" wrap="square" lIns="91440" tIns="45720" rIns="91440" bIns="45720" anchor="t" anchorCtr="0" upright="1">
                            <a:noAutofit/>
                          </wps:bodyPr>
                        </wps:wsp>
                        <wps:wsp>
                          <wps:cNvPr id="2012" name="Freeform 27"/>
                          <wps:cNvSpPr>
                            <a:spLocks/>
                          </wps:cNvSpPr>
                          <wps:spPr bwMode="auto">
                            <a:xfrm>
                              <a:off x="2782" y="2050"/>
                              <a:ext cx="270" cy="191"/>
                            </a:xfrm>
                            <a:custGeom>
                              <a:avLst/>
                              <a:gdLst>
                                <a:gd name="T0" fmla="*/ 158 w 24"/>
                                <a:gd name="T1" fmla="*/ 45 h 17"/>
                                <a:gd name="T2" fmla="*/ 11 w 24"/>
                                <a:gd name="T3" fmla="*/ 22 h 17"/>
                                <a:gd name="T4" fmla="*/ 101 w 24"/>
                                <a:gd name="T5" fmla="*/ 146 h 17"/>
                                <a:gd name="T6" fmla="*/ 248 w 24"/>
                                <a:gd name="T7" fmla="*/ 157 h 17"/>
                                <a:gd name="T8" fmla="*/ 158 w 24"/>
                                <a:gd name="T9" fmla="*/ 45 h 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17">
                                  <a:moveTo>
                                    <a:pt x="14" y="4"/>
                                  </a:moveTo>
                                  <a:cubicBezTo>
                                    <a:pt x="8" y="1"/>
                                    <a:pt x="3" y="0"/>
                                    <a:pt x="1" y="2"/>
                                  </a:cubicBezTo>
                                  <a:cubicBezTo>
                                    <a:pt x="0" y="5"/>
                                    <a:pt x="3" y="9"/>
                                    <a:pt x="9" y="13"/>
                                  </a:cubicBezTo>
                                  <a:cubicBezTo>
                                    <a:pt x="15" y="16"/>
                                    <a:pt x="21" y="17"/>
                                    <a:pt x="22" y="14"/>
                                  </a:cubicBezTo>
                                  <a:cubicBezTo>
                                    <a:pt x="24" y="12"/>
                                    <a:pt x="20" y="7"/>
                                    <a:pt x="14" y="4"/>
                                  </a:cubicBezTo>
                                  <a:close/>
                                </a:path>
                              </a:pathLst>
                            </a:custGeom>
                            <a:solidFill>
                              <a:srgbClr val="FFFFFF"/>
                            </a:solidFill>
                            <a:ln w="11">
                              <a:solidFill>
                                <a:srgbClr val="24211D"/>
                              </a:solidFill>
                              <a:miter lim="800000"/>
                              <a:headEnd/>
                              <a:tailEnd/>
                            </a:ln>
                          </wps:spPr>
                          <wps:bodyPr rot="0" vert="horz" wrap="square" lIns="91440" tIns="45720" rIns="91440" bIns="45720" anchor="t" anchorCtr="0" upright="1">
                            <a:noAutofit/>
                          </wps:bodyPr>
                        </wps:wsp>
                        <wps:wsp>
                          <wps:cNvPr id="2013" name="Line 28"/>
                          <wps:cNvCnPr/>
                          <wps:spPr bwMode="auto">
                            <a:xfrm flipH="1">
                              <a:off x="2917" y="2038"/>
                              <a:ext cx="57" cy="113"/>
                            </a:xfrm>
                            <a:prstGeom prst="line">
                              <a:avLst/>
                            </a:prstGeom>
                            <a:noFill/>
                            <a:ln w="23">
                              <a:solidFill>
                                <a:srgbClr val="24211D"/>
                              </a:solidFill>
                              <a:miter lim="800000"/>
                              <a:headEnd/>
                              <a:tailEnd/>
                            </a:ln>
                            <a:extLst>
                              <a:ext uri="{909E8E84-426E-40DD-AFC4-6F175D3DCCD1}">
                                <a14:hiddenFill xmlns:a14="http://schemas.microsoft.com/office/drawing/2010/main">
                                  <a:noFill/>
                                </a14:hiddenFill>
                              </a:ext>
                            </a:extLst>
                          </wps:spPr>
                          <wps:bodyPr/>
                        </wps:wsp>
                        <wps:wsp>
                          <wps:cNvPr id="2014" name="Freeform 29"/>
                          <wps:cNvSpPr>
                            <a:spLocks/>
                          </wps:cNvSpPr>
                          <wps:spPr bwMode="auto">
                            <a:xfrm>
                              <a:off x="214" y="2804"/>
                              <a:ext cx="146" cy="124"/>
                            </a:xfrm>
                            <a:custGeom>
                              <a:avLst/>
                              <a:gdLst>
                                <a:gd name="T0" fmla="*/ 146 w 13"/>
                                <a:gd name="T1" fmla="*/ 124 h 11"/>
                                <a:gd name="T2" fmla="*/ 0 w 13"/>
                                <a:gd name="T3" fmla="*/ 124 h 11"/>
                                <a:gd name="T4" fmla="*/ 45 w 13"/>
                                <a:gd name="T5" fmla="*/ 23 h 11"/>
                                <a:gd name="T6" fmla="*/ 90 w 13"/>
                                <a:gd name="T7" fmla="*/ 0 h 11"/>
                                <a:gd name="T8" fmla="*/ 146 w 13"/>
                                <a:gd name="T9" fmla="*/ 124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11">
                                  <a:moveTo>
                                    <a:pt x="13" y="11"/>
                                  </a:moveTo>
                                  <a:lnTo>
                                    <a:pt x="0" y="11"/>
                                  </a:lnTo>
                                  <a:lnTo>
                                    <a:pt x="4" y="2"/>
                                  </a:lnTo>
                                  <a:lnTo>
                                    <a:pt x="8" y="0"/>
                                  </a:lnTo>
                                  <a:lnTo>
                                    <a:pt x="13" y="11"/>
                                  </a:lnTo>
                                  <a:close/>
                                </a:path>
                              </a:pathLst>
                            </a:custGeom>
                            <a:solidFill>
                              <a:srgbClr val="FFFFFF"/>
                            </a:solidFill>
                            <a:ln w="11">
                              <a:solidFill>
                                <a:srgbClr val="24211D"/>
                              </a:solidFill>
                              <a:miter lim="800000"/>
                              <a:headEnd/>
                              <a:tailEnd/>
                            </a:ln>
                          </wps:spPr>
                          <wps:bodyPr rot="0" vert="horz" wrap="square" lIns="91440" tIns="45720" rIns="91440" bIns="45720" anchor="t" anchorCtr="0" upright="1">
                            <a:noAutofit/>
                          </wps:bodyPr>
                        </wps:wsp>
                        <wps:wsp>
                          <wps:cNvPr id="2015" name="Rectangle 30"/>
                          <wps:cNvSpPr>
                            <a:spLocks noChangeArrowheads="1"/>
                          </wps:cNvSpPr>
                          <wps:spPr bwMode="auto">
                            <a:xfrm>
                              <a:off x="169" y="2928"/>
                              <a:ext cx="236" cy="56"/>
                            </a:xfrm>
                            <a:prstGeom prst="rect">
                              <a:avLst/>
                            </a:prstGeom>
                            <a:solidFill>
                              <a:srgbClr val="FFFFFF"/>
                            </a:solidFill>
                            <a:ln w="11">
                              <a:solidFill>
                                <a:srgbClr val="24211D"/>
                              </a:solidFill>
                              <a:miter lim="800000"/>
                              <a:headEnd/>
                              <a:tailEnd/>
                            </a:ln>
                          </wps:spPr>
                          <wps:bodyPr rot="0" vert="horz" wrap="square" lIns="91440" tIns="45720" rIns="91440" bIns="45720" anchor="t" anchorCtr="0" upright="1">
                            <a:noAutofit/>
                          </wps:bodyPr>
                        </wps:wsp>
                        <wps:wsp>
                          <wps:cNvPr id="1792" name="Freeform 31"/>
                          <wps:cNvSpPr>
                            <a:spLocks/>
                          </wps:cNvSpPr>
                          <wps:spPr bwMode="auto">
                            <a:xfrm>
                              <a:off x="158" y="2692"/>
                              <a:ext cx="270" cy="191"/>
                            </a:xfrm>
                            <a:custGeom>
                              <a:avLst/>
                              <a:gdLst>
                                <a:gd name="T0" fmla="*/ 169 w 24"/>
                                <a:gd name="T1" fmla="*/ 45 h 17"/>
                                <a:gd name="T2" fmla="*/ 11 w 24"/>
                                <a:gd name="T3" fmla="*/ 22 h 17"/>
                                <a:gd name="T4" fmla="*/ 113 w 24"/>
                                <a:gd name="T5" fmla="*/ 135 h 17"/>
                                <a:gd name="T6" fmla="*/ 259 w 24"/>
                                <a:gd name="T7" fmla="*/ 157 h 17"/>
                                <a:gd name="T8" fmla="*/ 169 w 24"/>
                                <a:gd name="T9" fmla="*/ 45 h 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17">
                                  <a:moveTo>
                                    <a:pt x="15" y="4"/>
                                  </a:moveTo>
                                  <a:cubicBezTo>
                                    <a:pt x="9" y="1"/>
                                    <a:pt x="3" y="0"/>
                                    <a:pt x="1" y="2"/>
                                  </a:cubicBezTo>
                                  <a:cubicBezTo>
                                    <a:pt x="0" y="4"/>
                                    <a:pt x="4" y="9"/>
                                    <a:pt x="10" y="12"/>
                                  </a:cubicBezTo>
                                  <a:cubicBezTo>
                                    <a:pt x="15" y="16"/>
                                    <a:pt x="21" y="17"/>
                                    <a:pt x="23" y="14"/>
                                  </a:cubicBezTo>
                                  <a:cubicBezTo>
                                    <a:pt x="24" y="12"/>
                                    <a:pt x="20" y="7"/>
                                    <a:pt x="15" y="4"/>
                                  </a:cubicBezTo>
                                  <a:close/>
                                </a:path>
                              </a:pathLst>
                            </a:custGeom>
                            <a:solidFill>
                              <a:srgbClr val="FFFFFF"/>
                            </a:solidFill>
                            <a:ln w="11">
                              <a:solidFill>
                                <a:srgbClr val="24211D"/>
                              </a:solidFill>
                              <a:miter lim="800000"/>
                              <a:headEnd/>
                              <a:tailEnd/>
                            </a:ln>
                          </wps:spPr>
                          <wps:bodyPr rot="0" vert="horz" wrap="square" lIns="91440" tIns="45720" rIns="91440" bIns="45720" anchor="t" anchorCtr="0" upright="1">
                            <a:noAutofit/>
                          </wps:bodyPr>
                        </wps:wsp>
                        <wps:wsp>
                          <wps:cNvPr id="1793" name="Line 32"/>
                          <wps:cNvCnPr/>
                          <wps:spPr bwMode="auto">
                            <a:xfrm flipH="1">
                              <a:off x="293" y="2680"/>
                              <a:ext cx="67" cy="102"/>
                            </a:xfrm>
                            <a:prstGeom prst="line">
                              <a:avLst/>
                            </a:prstGeom>
                            <a:noFill/>
                            <a:ln w="23">
                              <a:solidFill>
                                <a:srgbClr val="24211D"/>
                              </a:solidFill>
                              <a:miter lim="800000"/>
                              <a:headEnd/>
                              <a:tailEnd/>
                            </a:ln>
                            <a:extLst>
                              <a:ext uri="{909E8E84-426E-40DD-AFC4-6F175D3DCCD1}">
                                <a14:hiddenFill xmlns:a14="http://schemas.microsoft.com/office/drawing/2010/main">
                                  <a:noFill/>
                                </a14:hiddenFill>
                              </a:ext>
                            </a:extLst>
                          </wps:spPr>
                          <wps:bodyPr/>
                        </wps:wsp>
                        <wps:wsp>
                          <wps:cNvPr id="1794" name="Freeform 33"/>
                          <wps:cNvSpPr>
                            <a:spLocks/>
                          </wps:cNvSpPr>
                          <wps:spPr bwMode="auto">
                            <a:xfrm>
                              <a:off x="5316" y="2433"/>
                              <a:ext cx="136" cy="123"/>
                            </a:xfrm>
                            <a:custGeom>
                              <a:avLst/>
                              <a:gdLst>
                                <a:gd name="T0" fmla="*/ 0 w 12"/>
                                <a:gd name="T1" fmla="*/ 123 h 11"/>
                                <a:gd name="T2" fmla="*/ 136 w 12"/>
                                <a:gd name="T3" fmla="*/ 123 h 11"/>
                                <a:gd name="T4" fmla="*/ 91 w 12"/>
                                <a:gd name="T5" fmla="*/ 34 h 11"/>
                                <a:gd name="T6" fmla="*/ 45 w 12"/>
                                <a:gd name="T7" fmla="*/ 0 h 11"/>
                                <a:gd name="T8" fmla="*/ 0 w 12"/>
                                <a:gd name="T9" fmla="*/ 123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 h="11">
                                  <a:moveTo>
                                    <a:pt x="0" y="11"/>
                                  </a:moveTo>
                                  <a:lnTo>
                                    <a:pt x="12" y="11"/>
                                  </a:lnTo>
                                  <a:lnTo>
                                    <a:pt x="8" y="3"/>
                                  </a:lnTo>
                                  <a:lnTo>
                                    <a:pt x="4" y="0"/>
                                  </a:lnTo>
                                  <a:lnTo>
                                    <a:pt x="0" y="11"/>
                                  </a:lnTo>
                                  <a:close/>
                                </a:path>
                              </a:pathLst>
                            </a:custGeom>
                            <a:solidFill>
                              <a:srgbClr val="FFFFFF"/>
                            </a:solidFill>
                            <a:ln w="11">
                              <a:solidFill>
                                <a:srgbClr val="24211D"/>
                              </a:solidFill>
                              <a:miter lim="800000"/>
                              <a:headEnd/>
                              <a:tailEnd/>
                            </a:ln>
                          </wps:spPr>
                          <wps:bodyPr rot="0" vert="horz" wrap="square" lIns="91440" tIns="45720" rIns="91440" bIns="45720" anchor="t" anchorCtr="0" upright="1">
                            <a:noAutofit/>
                          </wps:bodyPr>
                        </wps:wsp>
                        <wps:wsp>
                          <wps:cNvPr id="1795" name="Rectangle 34"/>
                          <wps:cNvSpPr>
                            <a:spLocks noChangeArrowheads="1"/>
                          </wps:cNvSpPr>
                          <wps:spPr bwMode="auto">
                            <a:xfrm>
                              <a:off x="5260" y="2556"/>
                              <a:ext cx="237" cy="57"/>
                            </a:xfrm>
                            <a:prstGeom prst="rect">
                              <a:avLst/>
                            </a:prstGeom>
                            <a:solidFill>
                              <a:srgbClr val="FFFFFF"/>
                            </a:solidFill>
                            <a:ln w="11">
                              <a:solidFill>
                                <a:srgbClr val="24211D"/>
                              </a:solidFill>
                              <a:miter lim="800000"/>
                              <a:headEnd/>
                              <a:tailEnd/>
                            </a:ln>
                          </wps:spPr>
                          <wps:bodyPr rot="0" vert="horz" wrap="square" lIns="91440" tIns="45720" rIns="91440" bIns="45720" anchor="t" anchorCtr="0" upright="1">
                            <a:noAutofit/>
                          </wps:bodyPr>
                        </wps:wsp>
                        <wps:wsp>
                          <wps:cNvPr id="1796" name="Freeform 35"/>
                          <wps:cNvSpPr>
                            <a:spLocks/>
                          </wps:cNvSpPr>
                          <wps:spPr bwMode="auto">
                            <a:xfrm>
                              <a:off x="5238" y="2320"/>
                              <a:ext cx="270" cy="191"/>
                            </a:xfrm>
                            <a:custGeom>
                              <a:avLst/>
                              <a:gdLst>
                                <a:gd name="T0" fmla="*/ 113 w 24"/>
                                <a:gd name="T1" fmla="*/ 45 h 17"/>
                                <a:gd name="T2" fmla="*/ 259 w 24"/>
                                <a:gd name="T3" fmla="*/ 22 h 17"/>
                                <a:gd name="T4" fmla="*/ 169 w 24"/>
                                <a:gd name="T5" fmla="*/ 146 h 17"/>
                                <a:gd name="T6" fmla="*/ 23 w 24"/>
                                <a:gd name="T7" fmla="*/ 157 h 17"/>
                                <a:gd name="T8" fmla="*/ 113 w 24"/>
                                <a:gd name="T9" fmla="*/ 45 h 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17">
                                  <a:moveTo>
                                    <a:pt x="10" y="4"/>
                                  </a:moveTo>
                                  <a:cubicBezTo>
                                    <a:pt x="16" y="1"/>
                                    <a:pt x="21" y="0"/>
                                    <a:pt x="23" y="2"/>
                                  </a:cubicBezTo>
                                  <a:cubicBezTo>
                                    <a:pt x="24" y="5"/>
                                    <a:pt x="20" y="9"/>
                                    <a:pt x="15" y="13"/>
                                  </a:cubicBezTo>
                                  <a:cubicBezTo>
                                    <a:pt x="9" y="16"/>
                                    <a:pt x="3" y="17"/>
                                    <a:pt x="2" y="14"/>
                                  </a:cubicBezTo>
                                  <a:cubicBezTo>
                                    <a:pt x="0" y="12"/>
                                    <a:pt x="4" y="7"/>
                                    <a:pt x="10" y="4"/>
                                  </a:cubicBezTo>
                                  <a:close/>
                                </a:path>
                              </a:pathLst>
                            </a:custGeom>
                            <a:solidFill>
                              <a:srgbClr val="FFFFFF"/>
                            </a:solidFill>
                            <a:ln w="11">
                              <a:solidFill>
                                <a:srgbClr val="24211D"/>
                              </a:solidFill>
                              <a:miter lim="800000"/>
                              <a:headEnd/>
                              <a:tailEnd/>
                            </a:ln>
                          </wps:spPr>
                          <wps:bodyPr rot="0" vert="horz" wrap="square" lIns="91440" tIns="45720" rIns="91440" bIns="45720" anchor="t" anchorCtr="0" upright="1">
                            <a:noAutofit/>
                          </wps:bodyPr>
                        </wps:wsp>
                        <wps:wsp>
                          <wps:cNvPr id="1797" name="Line 36"/>
                          <wps:cNvCnPr/>
                          <wps:spPr bwMode="auto">
                            <a:xfrm>
                              <a:off x="5305" y="2309"/>
                              <a:ext cx="68" cy="112"/>
                            </a:xfrm>
                            <a:prstGeom prst="line">
                              <a:avLst/>
                            </a:prstGeom>
                            <a:noFill/>
                            <a:ln w="23">
                              <a:solidFill>
                                <a:srgbClr val="24211D"/>
                              </a:solidFill>
                              <a:miter lim="800000"/>
                              <a:headEnd/>
                              <a:tailEnd/>
                            </a:ln>
                            <a:extLst>
                              <a:ext uri="{909E8E84-426E-40DD-AFC4-6F175D3DCCD1}">
                                <a14:hiddenFill xmlns:a14="http://schemas.microsoft.com/office/drawing/2010/main">
                                  <a:noFill/>
                                </a14:hiddenFill>
                              </a:ext>
                            </a:extLst>
                          </wps:spPr>
                          <wps:bodyPr/>
                        </wps:wsp>
                        <wps:wsp>
                          <wps:cNvPr id="1798" name="Freeform 37"/>
                          <wps:cNvSpPr>
                            <a:spLocks/>
                          </wps:cNvSpPr>
                          <wps:spPr bwMode="auto">
                            <a:xfrm>
                              <a:off x="4720" y="3953"/>
                              <a:ext cx="146" cy="124"/>
                            </a:xfrm>
                            <a:custGeom>
                              <a:avLst/>
                              <a:gdLst>
                                <a:gd name="T0" fmla="*/ 0 w 13"/>
                                <a:gd name="T1" fmla="*/ 124 h 11"/>
                                <a:gd name="T2" fmla="*/ 146 w 13"/>
                                <a:gd name="T3" fmla="*/ 124 h 11"/>
                                <a:gd name="T4" fmla="*/ 101 w 13"/>
                                <a:gd name="T5" fmla="*/ 34 h 11"/>
                                <a:gd name="T6" fmla="*/ 56 w 13"/>
                                <a:gd name="T7" fmla="*/ 0 h 11"/>
                                <a:gd name="T8" fmla="*/ 0 w 13"/>
                                <a:gd name="T9" fmla="*/ 124 h 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3" h="11">
                                  <a:moveTo>
                                    <a:pt x="0" y="11"/>
                                  </a:moveTo>
                                  <a:lnTo>
                                    <a:pt x="13" y="11"/>
                                  </a:lnTo>
                                  <a:lnTo>
                                    <a:pt x="9" y="3"/>
                                  </a:lnTo>
                                  <a:lnTo>
                                    <a:pt x="5" y="0"/>
                                  </a:lnTo>
                                  <a:lnTo>
                                    <a:pt x="0" y="11"/>
                                  </a:lnTo>
                                  <a:close/>
                                </a:path>
                              </a:pathLst>
                            </a:custGeom>
                            <a:solidFill>
                              <a:srgbClr val="FFFFFF"/>
                            </a:solidFill>
                            <a:ln w="11">
                              <a:solidFill>
                                <a:srgbClr val="24211D"/>
                              </a:solidFill>
                              <a:miter lim="800000"/>
                              <a:headEnd/>
                              <a:tailEnd/>
                            </a:ln>
                          </wps:spPr>
                          <wps:bodyPr rot="0" vert="horz" wrap="square" lIns="91440" tIns="45720" rIns="91440" bIns="45720" anchor="t" anchorCtr="0" upright="1">
                            <a:noAutofit/>
                          </wps:bodyPr>
                        </wps:wsp>
                        <wps:wsp>
                          <wps:cNvPr id="1799" name="Rectangle 38"/>
                          <wps:cNvSpPr>
                            <a:spLocks noChangeArrowheads="1"/>
                          </wps:cNvSpPr>
                          <wps:spPr bwMode="auto">
                            <a:xfrm>
                              <a:off x="4674" y="4077"/>
                              <a:ext cx="237" cy="56"/>
                            </a:xfrm>
                            <a:prstGeom prst="rect">
                              <a:avLst/>
                            </a:prstGeom>
                            <a:solidFill>
                              <a:srgbClr val="FFFFFF"/>
                            </a:solidFill>
                            <a:ln w="11">
                              <a:solidFill>
                                <a:srgbClr val="24211D"/>
                              </a:solidFill>
                              <a:miter lim="800000"/>
                              <a:headEnd/>
                              <a:tailEnd/>
                            </a:ln>
                          </wps:spPr>
                          <wps:bodyPr rot="0" vert="horz" wrap="square" lIns="91440" tIns="45720" rIns="91440" bIns="45720" anchor="t" anchorCtr="0" upright="1">
                            <a:noAutofit/>
                          </wps:bodyPr>
                        </wps:wsp>
                        <wps:wsp>
                          <wps:cNvPr id="1800" name="Freeform 39"/>
                          <wps:cNvSpPr>
                            <a:spLocks/>
                          </wps:cNvSpPr>
                          <wps:spPr bwMode="auto">
                            <a:xfrm>
                              <a:off x="4652" y="3840"/>
                              <a:ext cx="270" cy="192"/>
                            </a:xfrm>
                            <a:custGeom>
                              <a:avLst/>
                              <a:gdLst>
                                <a:gd name="T0" fmla="*/ 101 w 24"/>
                                <a:gd name="T1" fmla="*/ 45 h 17"/>
                                <a:gd name="T2" fmla="*/ 248 w 24"/>
                                <a:gd name="T3" fmla="*/ 23 h 17"/>
                                <a:gd name="T4" fmla="*/ 158 w 24"/>
                                <a:gd name="T5" fmla="*/ 147 h 17"/>
                                <a:gd name="T6" fmla="*/ 11 w 24"/>
                                <a:gd name="T7" fmla="*/ 158 h 17"/>
                                <a:gd name="T8" fmla="*/ 101 w 24"/>
                                <a:gd name="T9" fmla="*/ 45 h 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 h="17">
                                  <a:moveTo>
                                    <a:pt x="9" y="4"/>
                                  </a:moveTo>
                                  <a:cubicBezTo>
                                    <a:pt x="15" y="1"/>
                                    <a:pt x="21" y="0"/>
                                    <a:pt x="22" y="2"/>
                                  </a:cubicBezTo>
                                  <a:cubicBezTo>
                                    <a:pt x="24" y="5"/>
                                    <a:pt x="20" y="9"/>
                                    <a:pt x="14" y="13"/>
                                  </a:cubicBezTo>
                                  <a:cubicBezTo>
                                    <a:pt x="8" y="16"/>
                                    <a:pt x="3" y="17"/>
                                    <a:pt x="1" y="14"/>
                                  </a:cubicBezTo>
                                  <a:cubicBezTo>
                                    <a:pt x="0" y="12"/>
                                    <a:pt x="4" y="7"/>
                                    <a:pt x="9" y="4"/>
                                  </a:cubicBezTo>
                                  <a:close/>
                                </a:path>
                              </a:pathLst>
                            </a:custGeom>
                            <a:solidFill>
                              <a:srgbClr val="FFFFFF"/>
                            </a:solidFill>
                            <a:ln w="11">
                              <a:solidFill>
                                <a:srgbClr val="24211D"/>
                              </a:solidFill>
                              <a:miter lim="800000"/>
                              <a:headEnd/>
                              <a:tailEnd/>
                            </a:ln>
                          </wps:spPr>
                          <wps:bodyPr rot="0" vert="horz" wrap="square" lIns="91440" tIns="45720" rIns="91440" bIns="45720" anchor="t" anchorCtr="0" upright="1">
                            <a:noAutofit/>
                          </wps:bodyPr>
                        </wps:wsp>
                        <wps:wsp>
                          <wps:cNvPr id="1801" name="Line 40"/>
                          <wps:cNvCnPr/>
                          <wps:spPr bwMode="auto">
                            <a:xfrm>
                              <a:off x="4720" y="3829"/>
                              <a:ext cx="67" cy="113"/>
                            </a:xfrm>
                            <a:prstGeom prst="line">
                              <a:avLst/>
                            </a:prstGeom>
                            <a:noFill/>
                            <a:ln w="23">
                              <a:solidFill>
                                <a:srgbClr val="24211D"/>
                              </a:solidFill>
                              <a:miter lim="800000"/>
                              <a:headEnd/>
                              <a:tailEnd/>
                            </a:ln>
                            <a:extLst>
                              <a:ext uri="{909E8E84-426E-40DD-AFC4-6F175D3DCCD1}">
                                <a14:hiddenFill xmlns:a14="http://schemas.microsoft.com/office/drawing/2010/main">
                                  <a:noFill/>
                                </a14:hiddenFill>
                              </a:ext>
                            </a:extLst>
                          </wps:spPr>
                          <wps:bodyPr/>
                        </wps:wsp>
                        <wps:wsp>
                          <wps:cNvPr id="1802" name="Freeform 41"/>
                          <wps:cNvSpPr>
                            <a:spLocks/>
                          </wps:cNvSpPr>
                          <wps:spPr bwMode="auto">
                            <a:xfrm>
                              <a:off x="3233" y="743"/>
                              <a:ext cx="90" cy="102"/>
                            </a:xfrm>
                            <a:custGeom>
                              <a:avLst/>
                              <a:gdLst>
                                <a:gd name="T0" fmla="*/ 90 w 90"/>
                                <a:gd name="T1" fmla="*/ 68 h 102"/>
                                <a:gd name="T2" fmla="*/ 11 w 90"/>
                                <a:gd name="T3" fmla="*/ 0 h 102"/>
                                <a:gd name="T4" fmla="*/ 0 w 90"/>
                                <a:gd name="T5" fmla="*/ 102 h 102"/>
                                <a:gd name="T6" fmla="*/ 90 w 90"/>
                                <a:gd name="T7" fmla="*/ 68 h 10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0" h="102">
                                  <a:moveTo>
                                    <a:pt x="90" y="68"/>
                                  </a:moveTo>
                                  <a:lnTo>
                                    <a:pt x="11" y="0"/>
                                  </a:lnTo>
                                  <a:lnTo>
                                    <a:pt x="0" y="102"/>
                                  </a:lnTo>
                                  <a:lnTo>
                                    <a:pt x="90" y="68"/>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3" name="Line 42"/>
                          <wps:cNvCnPr/>
                          <wps:spPr bwMode="auto">
                            <a:xfrm>
                              <a:off x="3278" y="822"/>
                              <a:ext cx="22" cy="56"/>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804" name="Line 43"/>
                          <wps:cNvCnPr/>
                          <wps:spPr bwMode="auto">
                            <a:xfrm>
                              <a:off x="3323" y="923"/>
                              <a:ext cx="22" cy="68"/>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805" name="Line 44"/>
                          <wps:cNvCnPr/>
                          <wps:spPr bwMode="auto">
                            <a:xfrm>
                              <a:off x="3368" y="1025"/>
                              <a:ext cx="34" cy="67"/>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806" name="Line 45"/>
                          <wps:cNvCnPr/>
                          <wps:spPr bwMode="auto">
                            <a:xfrm>
                              <a:off x="3413" y="1126"/>
                              <a:ext cx="34" cy="68"/>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807" name="Line 46"/>
                          <wps:cNvCnPr/>
                          <wps:spPr bwMode="auto">
                            <a:xfrm>
                              <a:off x="3458" y="1228"/>
                              <a:ext cx="34" cy="67"/>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808" name="Line 47"/>
                          <wps:cNvCnPr/>
                          <wps:spPr bwMode="auto">
                            <a:xfrm>
                              <a:off x="3503" y="1329"/>
                              <a:ext cx="34" cy="67"/>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809" name="Line 48"/>
                          <wps:cNvCnPr/>
                          <wps:spPr bwMode="auto">
                            <a:xfrm>
                              <a:off x="3548" y="1430"/>
                              <a:ext cx="34" cy="68"/>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810" name="Line 49"/>
                          <wps:cNvCnPr/>
                          <wps:spPr bwMode="auto">
                            <a:xfrm>
                              <a:off x="3593" y="1543"/>
                              <a:ext cx="34" cy="56"/>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811" name="Line 50"/>
                          <wps:cNvCnPr/>
                          <wps:spPr bwMode="auto">
                            <a:xfrm>
                              <a:off x="3638" y="1644"/>
                              <a:ext cx="34" cy="57"/>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812" name="Line 51"/>
                          <wps:cNvCnPr/>
                          <wps:spPr bwMode="auto">
                            <a:xfrm>
                              <a:off x="3695" y="1746"/>
                              <a:ext cx="22" cy="56"/>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813" name="Line 52"/>
                          <wps:cNvCnPr/>
                          <wps:spPr bwMode="auto">
                            <a:xfrm>
                              <a:off x="3740" y="1847"/>
                              <a:ext cx="22" cy="68"/>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814" name="Line 53"/>
                          <wps:cNvCnPr/>
                          <wps:spPr bwMode="auto">
                            <a:xfrm>
                              <a:off x="3785" y="1948"/>
                              <a:ext cx="22" cy="68"/>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815" name="Line 54"/>
                          <wps:cNvCnPr/>
                          <wps:spPr bwMode="auto">
                            <a:xfrm>
                              <a:off x="3830" y="2050"/>
                              <a:ext cx="22" cy="67"/>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816" name="Line 55"/>
                          <wps:cNvCnPr/>
                          <wps:spPr bwMode="auto">
                            <a:xfrm>
                              <a:off x="3875" y="2151"/>
                              <a:ext cx="22" cy="68"/>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817" name="Line 56"/>
                          <wps:cNvCnPr/>
                          <wps:spPr bwMode="auto">
                            <a:xfrm>
                              <a:off x="3920" y="2252"/>
                              <a:ext cx="34" cy="68"/>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818" name="Line 57"/>
                          <wps:cNvCnPr/>
                          <wps:spPr bwMode="auto">
                            <a:xfrm>
                              <a:off x="3965" y="2354"/>
                              <a:ext cx="34" cy="67"/>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820" name="Line 58"/>
                          <wps:cNvCnPr/>
                          <wps:spPr bwMode="auto">
                            <a:xfrm>
                              <a:off x="4010" y="2455"/>
                              <a:ext cx="34" cy="68"/>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821" name="Line 59"/>
                          <wps:cNvCnPr/>
                          <wps:spPr bwMode="auto">
                            <a:xfrm>
                              <a:off x="4055" y="2568"/>
                              <a:ext cx="34" cy="56"/>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822" name="Line 60"/>
                          <wps:cNvCnPr/>
                          <wps:spPr bwMode="auto">
                            <a:xfrm>
                              <a:off x="4100" y="2669"/>
                              <a:ext cx="34" cy="56"/>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1823" name="Line 61"/>
                          <wps:cNvCnPr/>
                          <wps:spPr bwMode="auto">
                            <a:xfrm>
                              <a:off x="4145" y="2770"/>
                              <a:ext cx="34" cy="68"/>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16" name="Line 62"/>
                          <wps:cNvCnPr/>
                          <wps:spPr bwMode="auto">
                            <a:xfrm>
                              <a:off x="4190" y="2872"/>
                              <a:ext cx="34" cy="67"/>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17" name="Line 63"/>
                          <wps:cNvCnPr/>
                          <wps:spPr bwMode="auto">
                            <a:xfrm>
                              <a:off x="4246" y="2973"/>
                              <a:ext cx="23" cy="68"/>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18" name="Line 64"/>
                          <wps:cNvCnPr/>
                          <wps:spPr bwMode="auto">
                            <a:xfrm>
                              <a:off x="4291" y="3074"/>
                              <a:ext cx="23" cy="68"/>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19" name="Line 65"/>
                          <wps:cNvCnPr/>
                          <wps:spPr bwMode="auto">
                            <a:xfrm>
                              <a:off x="4337" y="3176"/>
                              <a:ext cx="22" cy="67"/>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20" name="Line 66"/>
                          <wps:cNvCnPr/>
                          <wps:spPr bwMode="auto">
                            <a:xfrm>
                              <a:off x="4382" y="3277"/>
                              <a:ext cx="22" cy="68"/>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21" name="Line 67"/>
                          <wps:cNvCnPr/>
                          <wps:spPr bwMode="auto">
                            <a:xfrm>
                              <a:off x="4427" y="3379"/>
                              <a:ext cx="22" cy="67"/>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22" name="Line 68"/>
                          <wps:cNvCnPr/>
                          <wps:spPr bwMode="auto">
                            <a:xfrm>
                              <a:off x="4472" y="3491"/>
                              <a:ext cx="22" cy="56"/>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23" name="Line 69"/>
                          <wps:cNvCnPr/>
                          <wps:spPr bwMode="auto">
                            <a:xfrm>
                              <a:off x="4517" y="3593"/>
                              <a:ext cx="34" cy="56"/>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24" name="Line 70"/>
                          <wps:cNvCnPr/>
                          <wps:spPr bwMode="auto">
                            <a:xfrm>
                              <a:off x="4562" y="3694"/>
                              <a:ext cx="34" cy="56"/>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25" name="Freeform 71"/>
                          <wps:cNvSpPr>
                            <a:spLocks/>
                          </wps:cNvSpPr>
                          <wps:spPr bwMode="auto">
                            <a:xfrm>
                              <a:off x="4776" y="2275"/>
                              <a:ext cx="338" cy="698"/>
                            </a:xfrm>
                            <a:custGeom>
                              <a:avLst/>
                              <a:gdLst>
                                <a:gd name="T0" fmla="*/ 203 w 30"/>
                                <a:gd name="T1" fmla="*/ 0 h 62"/>
                                <a:gd name="T2" fmla="*/ 34 w 30"/>
                                <a:gd name="T3" fmla="*/ 360 h 62"/>
                                <a:gd name="T4" fmla="*/ 338 w 30"/>
                                <a:gd name="T5" fmla="*/ 698 h 62"/>
                                <a:gd name="T6" fmla="*/ 0 60000 65536"/>
                                <a:gd name="T7" fmla="*/ 0 60000 65536"/>
                                <a:gd name="T8" fmla="*/ 0 60000 65536"/>
                              </a:gdLst>
                              <a:ahLst/>
                              <a:cxnLst>
                                <a:cxn ang="T6">
                                  <a:pos x="T0" y="T1"/>
                                </a:cxn>
                                <a:cxn ang="T7">
                                  <a:pos x="T2" y="T3"/>
                                </a:cxn>
                                <a:cxn ang="T8">
                                  <a:pos x="T4" y="T5"/>
                                </a:cxn>
                              </a:cxnLst>
                              <a:rect l="0" t="0" r="r" b="b"/>
                              <a:pathLst>
                                <a:path w="30" h="62">
                                  <a:moveTo>
                                    <a:pt x="18" y="0"/>
                                  </a:moveTo>
                                  <a:cubicBezTo>
                                    <a:pt x="18" y="0"/>
                                    <a:pt x="0" y="11"/>
                                    <a:pt x="3" y="32"/>
                                  </a:cubicBezTo>
                                  <a:cubicBezTo>
                                    <a:pt x="7" y="61"/>
                                    <a:pt x="30" y="62"/>
                                    <a:pt x="30" y="62"/>
                                  </a:cubicBez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6" name="Freeform 72"/>
                          <wps:cNvSpPr>
                            <a:spLocks/>
                          </wps:cNvSpPr>
                          <wps:spPr bwMode="auto">
                            <a:xfrm>
                              <a:off x="5249" y="2692"/>
                              <a:ext cx="101" cy="112"/>
                            </a:xfrm>
                            <a:custGeom>
                              <a:avLst/>
                              <a:gdLst>
                                <a:gd name="T0" fmla="*/ 101 w 101"/>
                                <a:gd name="T1" fmla="*/ 112 h 112"/>
                                <a:gd name="T2" fmla="*/ 90 w 101"/>
                                <a:gd name="T3" fmla="*/ 0 h 112"/>
                                <a:gd name="T4" fmla="*/ 0 w 101"/>
                                <a:gd name="T5" fmla="*/ 67 h 112"/>
                                <a:gd name="T6" fmla="*/ 101 w 101"/>
                                <a:gd name="T7" fmla="*/ 112 h 11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1" h="112">
                                  <a:moveTo>
                                    <a:pt x="101" y="112"/>
                                  </a:moveTo>
                                  <a:lnTo>
                                    <a:pt x="90" y="0"/>
                                  </a:lnTo>
                                  <a:lnTo>
                                    <a:pt x="0" y="67"/>
                                  </a:lnTo>
                                  <a:lnTo>
                                    <a:pt x="101" y="112"/>
                                  </a:lnTo>
                                  <a:close/>
                                </a:path>
                              </a:pathLst>
                            </a:custGeom>
                            <a:solidFill>
                              <a:srgbClr val="2421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7" name="Line 73"/>
                          <wps:cNvCnPr/>
                          <wps:spPr bwMode="auto">
                            <a:xfrm flipH="1">
                              <a:off x="5271" y="2770"/>
                              <a:ext cx="34" cy="68"/>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28" name="Line 74"/>
                          <wps:cNvCnPr/>
                          <wps:spPr bwMode="auto">
                            <a:xfrm flipH="1">
                              <a:off x="5215" y="2872"/>
                              <a:ext cx="34" cy="67"/>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29" name="Line 75"/>
                          <wps:cNvCnPr/>
                          <wps:spPr bwMode="auto">
                            <a:xfrm flipH="1">
                              <a:off x="5170" y="2973"/>
                              <a:ext cx="34" cy="68"/>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30" name="Line 76"/>
                          <wps:cNvCnPr/>
                          <wps:spPr bwMode="auto">
                            <a:xfrm flipH="1">
                              <a:off x="5125" y="3074"/>
                              <a:ext cx="23" cy="68"/>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31" name="Line 77"/>
                          <wps:cNvCnPr/>
                          <wps:spPr bwMode="auto">
                            <a:xfrm flipH="1">
                              <a:off x="5069" y="3176"/>
                              <a:ext cx="33" cy="67"/>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32" name="Line 78"/>
                          <wps:cNvCnPr/>
                          <wps:spPr bwMode="auto">
                            <a:xfrm flipH="1">
                              <a:off x="5024" y="3277"/>
                              <a:ext cx="33" cy="68"/>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33" name="Line 79"/>
                          <wps:cNvCnPr/>
                          <wps:spPr bwMode="auto">
                            <a:xfrm flipH="1">
                              <a:off x="4967" y="3379"/>
                              <a:ext cx="34" cy="67"/>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34" name="Line 80"/>
                          <wps:cNvCnPr/>
                          <wps:spPr bwMode="auto">
                            <a:xfrm flipH="1">
                              <a:off x="4922" y="3480"/>
                              <a:ext cx="34" cy="67"/>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35" name="Line 81"/>
                          <wps:cNvCnPr/>
                          <wps:spPr bwMode="auto">
                            <a:xfrm flipH="1">
                              <a:off x="4877" y="3581"/>
                              <a:ext cx="23" cy="68"/>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36" name="Line 82"/>
                          <wps:cNvCnPr/>
                          <wps:spPr bwMode="auto">
                            <a:xfrm flipH="1">
                              <a:off x="4821" y="3683"/>
                              <a:ext cx="34" cy="56"/>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37" name="Freeform 83"/>
                          <wps:cNvSpPr>
                            <a:spLocks/>
                          </wps:cNvSpPr>
                          <wps:spPr bwMode="auto">
                            <a:xfrm>
                              <a:off x="4472" y="3131"/>
                              <a:ext cx="484" cy="225"/>
                            </a:xfrm>
                            <a:custGeom>
                              <a:avLst/>
                              <a:gdLst>
                                <a:gd name="T0" fmla="*/ 484 w 43"/>
                                <a:gd name="T1" fmla="*/ 169 h 20"/>
                                <a:gd name="T2" fmla="*/ 0 w 43"/>
                                <a:gd name="T3" fmla="*/ 225 h 20"/>
                                <a:gd name="T4" fmla="*/ 0 60000 65536"/>
                                <a:gd name="T5" fmla="*/ 0 60000 65536"/>
                              </a:gdLst>
                              <a:ahLst/>
                              <a:cxnLst>
                                <a:cxn ang="T4">
                                  <a:pos x="T0" y="T1"/>
                                </a:cxn>
                                <a:cxn ang="T5">
                                  <a:pos x="T2" y="T3"/>
                                </a:cxn>
                              </a:cxnLst>
                              <a:rect l="0" t="0" r="r" b="b"/>
                              <a:pathLst>
                                <a:path w="43" h="20">
                                  <a:moveTo>
                                    <a:pt x="43" y="15"/>
                                  </a:moveTo>
                                  <a:cubicBezTo>
                                    <a:pt x="19" y="0"/>
                                    <a:pt x="0" y="20"/>
                                    <a:pt x="0" y="20"/>
                                  </a:cubicBez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8" name="Freeform 84"/>
                          <wps:cNvSpPr>
                            <a:spLocks/>
                          </wps:cNvSpPr>
                          <wps:spPr bwMode="auto">
                            <a:xfrm>
                              <a:off x="3582" y="1228"/>
                              <a:ext cx="293" cy="202"/>
                            </a:xfrm>
                            <a:custGeom>
                              <a:avLst/>
                              <a:gdLst>
                                <a:gd name="T0" fmla="*/ 0 w 26"/>
                                <a:gd name="T1" fmla="*/ 168 h 18"/>
                                <a:gd name="T2" fmla="*/ 293 w 26"/>
                                <a:gd name="T3" fmla="*/ 0 h 18"/>
                                <a:gd name="T4" fmla="*/ 0 60000 65536"/>
                                <a:gd name="T5" fmla="*/ 0 60000 65536"/>
                              </a:gdLst>
                              <a:ahLst/>
                              <a:cxnLst>
                                <a:cxn ang="T4">
                                  <a:pos x="T0" y="T1"/>
                                </a:cxn>
                                <a:cxn ang="T5">
                                  <a:pos x="T2" y="T3"/>
                                </a:cxn>
                              </a:cxnLst>
                              <a:rect l="0" t="0" r="r" b="b"/>
                              <a:pathLst>
                                <a:path w="26" h="18">
                                  <a:moveTo>
                                    <a:pt x="0" y="15"/>
                                  </a:moveTo>
                                  <a:cubicBezTo>
                                    <a:pt x="20" y="18"/>
                                    <a:pt x="26" y="0"/>
                                    <a:pt x="26" y="0"/>
                                  </a:cubicBez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9" name="Line 85"/>
                          <wps:cNvCnPr/>
                          <wps:spPr bwMode="auto">
                            <a:xfrm flipV="1">
                              <a:off x="518" y="2647"/>
                              <a:ext cx="45" cy="3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40" name="Line 86"/>
                          <wps:cNvCnPr/>
                          <wps:spPr bwMode="auto">
                            <a:xfrm>
                              <a:off x="608" y="2613"/>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41" name="Line 87"/>
                          <wps:cNvCnPr/>
                          <wps:spPr bwMode="auto">
                            <a:xfrm flipV="1">
                              <a:off x="653" y="2579"/>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42" name="Line 88"/>
                          <wps:cNvCnPr/>
                          <wps:spPr bwMode="auto">
                            <a:xfrm flipV="1">
                              <a:off x="698" y="2511"/>
                              <a:ext cx="45" cy="3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43" name="Line 89"/>
                          <wps:cNvCnPr/>
                          <wps:spPr bwMode="auto">
                            <a:xfrm>
                              <a:off x="788" y="2478"/>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44" name="Line 90"/>
                          <wps:cNvCnPr/>
                          <wps:spPr bwMode="auto">
                            <a:xfrm flipV="1">
                              <a:off x="834" y="2444"/>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45" name="Line 91"/>
                          <wps:cNvCnPr/>
                          <wps:spPr bwMode="auto">
                            <a:xfrm flipV="1">
                              <a:off x="879" y="2388"/>
                              <a:ext cx="45"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46" name="Line 92"/>
                          <wps:cNvCnPr/>
                          <wps:spPr bwMode="auto">
                            <a:xfrm flipV="1">
                              <a:off x="969" y="2342"/>
                              <a:ext cx="11" cy="1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47" name="Line 93"/>
                          <wps:cNvCnPr/>
                          <wps:spPr bwMode="auto">
                            <a:xfrm flipV="1">
                              <a:off x="1070" y="2252"/>
                              <a:ext cx="45" cy="3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48" name="Line 94"/>
                          <wps:cNvCnPr/>
                          <wps:spPr bwMode="auto">
                            <a:xfrm flipV="1">
                              <a:off x="1160" y="2207"/>
                              <a:ext cx="0" cy="1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49" name="Line 95"/>
                          <wps:cNvCnPr/>
                          <wps:spPr bwMode="auto">
                            <a:xfrm>
                              <a:off x="1194" y="2185"/>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50" name="Line 96"/>
                          <wps:cNvCnPr/>
                          <wps:spPr bwMode="auto">
                            <a:xfrm flipV="1">
                              <a:off x="1250" y="2117"/>
                              <a:ext cx="45" cy="3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51" name="Line 97"/>
                          <wps:cNvCnPr/>
                          <wps:spPr bwMode="auto">
                            <a:xfrm flipV="1">
                              <a:off x="1340" y="2072"/>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52" name="Line 98"/>
                          <wps:cNvCnPr/>
                          <wps:spPr bwMode="auto">
                            <a:xfrm flipV="1">
                              <a:off x="1374" y="2050"/>
                              <a:ext cx="11"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53" name="Line 99"/>
                          <wps:cNvCnPr/>
                          <wps:spPr bwMode="auto">
                            <a:xfrm flipV="1">
                              <a:off x="1430" y="1982"/>
                              <a:ext cx="46" cy="3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54" name="Line 100"/>
                          <wps:cNvCnPr/>
                          <wps:spPr bwMode="auto">
                            <a:xfrm flipV="1">
                              <a:off x="1521" y="1937"/>
                              <a:ext cx="11"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55" name="Line 101"/>
                          <wps:cNvCnPr/>
                          <wps:spPr bwMode="auto">
                            <a:xfrm flipV="1">
                              <a:off x="1554" y="1915"/>
                              <a:ext cx="12"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56" name="Line 102"/>
                          <wps:cNvCnPr/>
                          <wps:spPr bwMode="auto">
                            <a:xfrm flipV="1">
                              <a:off x="1611" y="1847"/>
                              <a:ext cx="45" cy="3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57" name="Line 103"/>
                          <wps:cNvCnPr/>
                          <wps:spPr bwMode="auto">
                            <a:xfrm>
                              <a:off x="1701" y="1813"/>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58" name="Line 104"/>
                          <wps:cNvCnPr/>
                          <wps:spPr bwMode="auto">
                            <a:xfrm flipV="1">
                              <a:off x="1735" y="1779"/>
                              <a:ext cx="11" cy="1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59" name="Line 105"/>
                          <wps:cNvCnPr/>
                          <wps:spPr bwMode="auto">
                            <a:xfrm flipV="1">
                              <a:off x="1791" y="1712"/>
                              <a:ext cx="45" cy="3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60" name="Line 106"/>
                          <wps:cNvCnPr/>
                          <wps:spPr bwMode="auto">
                            <a:xfrm>
                              <a:off x="1881" y="1678"/>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61" name="Line 107"/>
                          <wps:cNvCnPr/>
                          <wps:spPr bwMode="auto">
                            <a:xfrm flipV="1">
                              <a:off x="1915" y="1644"/>
                              <a:ext cx="11"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62" name="Line 108"/>
                          <wps:cNvCnPr/>
                          <wps:spPr bwMode="auto">
                            <a:xfrm flipV="1">
                              <a:off x="1971" y="1588"/>
                              <a:ext cx="45" cy="2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63" name="Line 109"/>
                          <wps:cNvCnPr/>
                          <wps:spPr bwMode="auto">
                            <a:xfrm flipV="1">
                              <a:off x="2061" y="1543"/>
                              <a:ext cx="12"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64" name="Line 110"/>
                          <wps:cNvCnPr/>
                          <wps:spPr bwMode="auto">
                            <a:xfrm>
                              <a:off x="2095" y="1520"/>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65" name="Line 111"/>
                          <wps:cNvCnPr/>
                          <wps:spPr bwMode="auto">
                            <a:xfrm flipV="1">
                              <a:off x="2151" y="1453"/>
                              <a:ext cx="45" cy="3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66" name="Line 112"/>
                          <wps:cNvCnPr/>
                          <wps:spPr bwMode="auto">
                            <a:xfrm flipV="1">
                              <a:off x="2241" y="1408"/>
                              <a:ext cx="12"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67" name="Line 113"/>
                          <wps:cNvCnPr/>
                          <wps:spPr bwMode="auto">
                            <a:xfrm>
                              <a:off x="2275" y="1385"/>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68" name="Line 114"/>
                          <wps:cNvCnPr/>
                          <wps:spPr bwMode="auto">
                            <a:xfrm flipV="1">
                              <a:off x="2332" y="1318"/>
                              <a:ext cx="45" cy="3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69" name="Line 115"/>
                          <wps:cNvCnPr/>
                          <wps:spPr bwMode="auto">
                            <a:xfrm flipV="1">
                              <a:off x="2422" y="1273"/>
                              <a:ext cx="11"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70" name="Line 116"/>
                          <wps:cNvCnPr/>
                          <wps:spPr bwMode="auto">
                            <a:xfrm flipV="1">
                              <a:off x="2455" y="1250"/>
                              <a:ext cx="12"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71" name="Line 117"/>
                          <wps:cNvCnPr/>
                          <wps:spPr bwMode="auto">
                            <a:xfrm flipV="1">
                              <a:off x="2512" y="1182"/>
                              <a:ext cx="45" cy="3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72" name="Line 118"/>
                          <wps:cNvCnPr/>
                          <wps:spPr bwMode="auto">
                            <a:xfrm flipV="1">
                              <a:off x="2602" y="1137"/>
                              <a:ext cx="11" cy="1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73" name="Line 119"/>
                          <wps:cNvCnPr/>
                          <wps:spPr bwMode="auto">
                            <a:xfrm flipV="1">
                              <a:off x="2636" y="1115"/>
                              <a:ext cx="11"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74" name="Line 120"/>
                          <wps:cNvCnPr/>
                          <wps:spPr bwMode="auto">
                            <a:xfrm flipV="1">
                              <a:off x="2692" y="1047"/>
                              <a:ext cx="45" cy="3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75" name="Line 121"/>
                          <wps:cNvCnPr/>
                          <wps:spPr bwMode="auto">
                            <a:xfrm>
                              <a:off x="2782" y="101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76" name="Line 122"/>
                          <wps:cNvCnPr/>
                          <wps:spPr bwMode="auto">
                            <a:xfrm flipV="1">
                              <a:off x="2816" y="980"/>
                              <a:ext cx="11"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77" name="Line 123"/>
                          <wps:cNvCnPr/>
                          <wps:spPr bwMode="auto">
                            <a:xfrm flipV="1">
                              <a:off x="2872" y="912"/>
                              <a:ext cx="45" cy="34"/>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78" name="Line 124"/>
                          <wps:cNvCnPr/>
                          <wps:spPr bwMode="auto">
                            <a:xfrm>
                              <a:off x="2962" y="878"/>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79" name="Line 125"/>
                          <wps:cNvCnPr/>
                          <wps:spPr bwMode="auto">
                            <a:xfrm flipV="1">
                              <a:off x="3007" y="845"/>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80" name="Line 126"/>
                          <wps:cNvCnPr/>
                          <wps:spPr bwMode="auto">
                            <a:xfrm flipV="1">
                              <a:off x="3052" y="788"/>
                              <a:ext cx="46" cy="23"/>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81" name="Freeform 127"/>
                          <wps:cNvSpPr>
                            <a:spLocks/>
                          </wps:cNvSpPr>
                          <wps:spPr bwMode="auto">
                            <a:xfrm>
                              <a:off x="957" y="2421"/>
                              <a:ext cx="259" cy="473"/>
                            </a:xfrm>
                            <a:custGeom>
                              <a:avLst/>
                              <a:gdLst>
                                <a:gd name="T0" fmla="*/ 124 w 23"/>
                                <a:gd name="T1" fmla="*/ 473 h 42"/>
                                <a:gd name="T2" fmla="*/ 0 w 23"/>
                                <a:gd name="T3" fmla="*/ 0 h 42"/>
                                <a:gd name="T4" fmla="*/ 0 60000 65536"/>
                                <a:gd name="T5" fmla="*/ 0 60000 65536"/>
                              </a:gdLst>
                              <a:ahLst/>
                              <a:cxnLst>
                                <a:cxn ang="T4">
                                  <a:pos x="T0" y="T1"/>
                                </a:cxn>
                                <a:cxn ang="T5">
                                  <a:pos x="T2" y="T3"/>
                                </a:cxn>
                              </a:cxnLst>
                              <a:rect l="0" t="0" r="r" b="b"/>
                              <a:pathLst>
                                <a:path w="23" h="42">
                                  <a:moveTo>
                                    <a:pt x="11" y="42"/>
                                  </a:moveTo>
                                  <a:cubicBezTo>
                                    <a:pt x="23" y="16"/>
                                    <a:pt x="0" y="0"/>
                                    <a:pt x="0" y="0"/>
                                  </a:cubicBez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2" name="Freeform 128"/>
                          <wps:cNvSpPr>
                            <a:spLocks/>
                          </wps:cNvSpPr>
                          <wps:spPr bwMode="auto">
                            <a:xfrm>
                              <a:off x="2737" y="2692"/>
                              <a:ext cx="304" cy="394"/>
                            </a:xfrm>
                            <a:custGeom>
                              <a:avLst/>
                              <a:gdLst>
                                <a:gd name="T0" fmla="*/ 304 w 27"/>
                                <a:gd name="T1" fmla="*/ 0 h 35"/>
                                <a:gd name="T2" fmla="*/ 34 w 27"/>
                                <a:gd name="T3" fmla="*/ 394 h 35"/>
                                <a:gd name="T4" fmla="*/ 0 60000 65536"/>
                                <a:gd name="T5" fmla="*/ 0 60000 65536"/>
                              </a:gdLst>
                              <a:ahLst/>
                              <a:cxnLst>
                                <a:cxn ang="T4">
                                  <a:pos x="T0" y="T1"/>
                                </a:cxn>
                                <a:cxn ang="T5">
                                  <a:pos x="T2" y="T3"/>
                                </a:cxn>
                              </a:cxnLst>
                              <a:rect l="0" t="0" r="r" b="b"/>
                              <a:pathLst>
                                <a:path w="27" h="35">
                                  <a:moveTo>
                                    <a:pt x="27" y="0"/>
                                  </a:moveTo>
                                  <a:cubicBezTo>
                                    <a:pt x="0" y="8"/>
                                    <a:pt x="3" y="35"/>
                                    <a:pt x="3" y="35"/>
                                  </a:cubicBez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3" name="Line 129"/>
                          <wps:cNvCnPr/>
                          <wps:spPr bwMode="auto">
                            <a:xfrm>
                              <a:off x="529" y="2883"/>
                              <a:ext cx="57"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84" name="Line 130"/>
                          <wps:cNvCnPr/>
                          <wps:spPr bwMode="auto">
                            <a:xfrm>
                              <a:off x="642" y="28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85" name="Line 131"/>
                          <wps:cNvCnPr/>
                          <wps:spPr bwMode="auto">
                            <a:xfrm>
                              <a:off x="687" y="2894"/>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86" name="Line 132"/>
                          <wps:cNvCnPr/>
                          <wps:spPr bwMode="auto">
                            <a:xfrm>
                              <a:off x="755" y="2906"/>
                              <a:ext cx="56"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87" name="Line 133"/>
                          <wps:cNvCnPr/>
                          <wps:spPr bwMode="auto">
                            <a:xfrm>
                              <a:off x="867" y="2917"/>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88" name="Line 134"/>
                          <wps:cNvCnPr/>
                          <wps:spPr bwMode="auto">
                            <a:xfrm>
                              <a:off x="912" y="2928"/>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89" name="Line 135"/>
                          <wps:cNvCnPr/>
                          <wps:spPr bwMode="auto">
                            <a:xfrm>
                              <a:off x="980" y="2928"/>
                              <a:ext cx="45"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90" name="Line 136"/>
                          <wps:cNvCnPr/>
                          <wps:spPr bwMode="auto">
                            <a:xfrm>
                              <a:off x="1081" y="2939"/>
                              <a:ext cx="12" cy="1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91" name="Line 137"/>
                          <wps:cNvCnPr/>
                          <wps:spPr bwMode="auto">
                            <a:xfrm>
                              <a:off x="1126" y="2951"/>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92" name="Line 138"/>
                          <wps:cNvCnPr/>
                          <wps:spPr bwMode="auto">
                            <a:xfrm>
                              <a:off x="1194" y="2962"/>
                              <a:ext cx="56"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93" name="Line 139"/>
                          <wps:cNvCnPr/>
                          <wps:spPr bwMode="auto">
                            <a:xfrm>
                              <a:off x="1307" y="2973"/>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94" name="Line 140"/>
                          <wps:cNvCnPr/>
                          <wps:spPr bwMode="auto">
                            <a:xfrm>
                              <a:off x="1352" y="2973"/>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95" name="Line 141"/>
                          <wps:cNvCnPr/>
                          <wps:spPr bwMode="auto">
                            <a:xfrm>
                              <a:off x="1419" y="2984"/>
                              <a:ext cx="57" cy="1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96" name="Line 142"/>
                          <wps:cNvCnPr/>
                          <wps:spPr bwMode="auto">
                            <a:xfrm>
                              <a:off x="1532" y="2996"/>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97" name="Line 143"/>
                          <wps:cNvCnPr/>
                          <wps:spPr bwMode="auto">
                            <a:xfrm>
                              <a:off x="1577" y="300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98" name="Line 144"/>
                          <wps:cNvCnPr/>
                          <wps:spPr bwMode="auto">
                            <a:xfrm>
                              <a:off x="1645" y="3007"/>
                              <a:ext cx="56"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099" name="Line 145"/>
                          <wps:cNvCnPr/>
                          <wps:spPr bwMode="auto">
                            <a:xfrm>
                              <a:off x="1757" y="3029"/>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00" name="Line 146"/>
                          <wps:cNvCnPr/>
                          <wps:spPr bwMode="auto">
                            <a:xfrm>
                              <a:off x="1802" y="3029"/>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01" name="Line 147"/>
                          <wps:cNvCnPr/>
                          <wps:spPr bwMode="auto">
                            <a:xfrm>
                              <a:off x="1870" y="3041"/>
                              <a:ext cx="56"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02" name="Line 148"/>
                          <wps:cNvCnPr/>
                          <wps:spPr bwMode="auto">
                            <a:xfrm>
                              <a:off x="1982" y="3052"/>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03" name="Line 149"/>
                          <wps:cNvCnPr/>
                          <wps:spPr bwMode="auto">
                            <a:xfrm>
                              <a:off x="2027" y="3063"/>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04" name="Line 150"/>
                          <wps:cNvCnPr/>
                          <wps:spPr bwMode="auto">
                            <a:xfrm>
                              <a:off x="2095" y="3063"/>
                              <a:ext cx="56"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05" name="Line 151"/>
                          <wps:cNvCnPr/>
                          <wps:spPr bwMode="auto">
                            <a:xfrm>
                              <a:off x="2208" y="3074"/>
                              <a:ext cx="11" cy="1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06" name="Line 152"/>
                          <wps:cNvCnPr/>
                          <wps:spPr bwMode="auto">
                            <a:xfrm>
                              <a:off x="2309" y="3097"/>
                              <a:ext cx="56"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07" name="Line 153"/>
                          <wps:cNvCnPr/>
                          <wps:spPr bwMode="auto">
                            <a:xfrm>
                              <a:off x="2422" y="3108"/>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08" name="Line 154"/>
                          <wps:cNvCnPr/>
                          <wps:spPr bwMode="auto">
                            <a:xfrm>
                              <a:off x="2467" y="3108"/>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09" name="Line 155"/>
                          <wps:cNvCnPr/>
                          <wps:spPr bwMode="auto">
                            <a:xfrm>
                              <a:off x="2534" y="3120"/>
                              <a:ext cx="57"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10" name="Line 156"/>
                          <wps:cNvCnPr/>
                          <wps:spPr bwMode="auto">
                            <a:xfrm>
                              <a:off x="2647" y="3131"/>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11" name="Line 157"/>
                          <wps:cNvCnPr/>
                          <wps:spPr bwMode="auto">
                            <a:xfrm>
                              <a:off x="2692" y="3142"/>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12" name="Line 158"/>
                          <wps:cNvCnPr/>
                          <wps:spPr bwMode="auto">
                            <a:xfrm>
                              <a:off x="2760" y="3142"/>
                              <a:ext cx="56"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13" name="Line 159"/>
                          <wps:cNvCnPr/>
                          <wps:spPr bwMode="auto">
                            <a:xfrm>
                              <a:off x="2872" y="3165"/>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14" name="Line 160"/>
                          <wps:cNvCnPr/>
                          <wps:spPr bwMode="auto">
                            <a:xfrm>
                              <a:off x="2917" y="3165"/>
                              <a:ext cx="12"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15" name="Line 161"/>
                          <wps:cNvCnPr/>
                          <wps:spPr bwMode="auto">
                            <a:xfrm>
                              <a:off x="2985" y="3176"/>
                              <a:ext cx="56"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16" name="Line 162"/>
                          <wps:cNvCnPr/>
                          <wps:spPr bwMode="auto">
                            <a:xfrm>
                              <a:off x="3098" y="3187"/>
                              <a:ext cx="11" cy="0"/>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17" name="Line 163"/>
                          <wps:cNvCnPr/>
                          <wps:spPr bwMode="auto">
                            <a:xfrm>
                              <a:off x="3143" y="3187"/>
                              <a:ext cx="11"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18" name="Line 164"/>
                          <wps:cNvCnPr/>
                          <wps:spPr bwMode="auto">
                            <a:xfrm>
                              <a:off x="3210" y="3198"/>
                              <a:ext cx="34" cy="1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19" name="Line 165"/>
                          <wps:cNvCnPr/>
                          <wps:spPr bwMode="auto">
                            <a:xfrm>
                              <a:off x="3210" y="3198"/>
                              <a:ext cx="34" cy="1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0" name="Line 166"/>
                          <wps:cNvCnPr/>
                          <wps:spPr bwMode="auto">
                            <a:xfrm>
                              <a:off x="2985" y="2410"/>
                              <a:ext cx="22" cy="56"/>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1" name="Line 167"/>
                          <wps:cNvCnPr/>
                          <wps:spPr bwMode="auto">
                            <a:xfrm>
                              <a:off x="3030" y="2511"/>
                              <a:ext cx="11" cy="1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2" name="Line 168"/>
                          <wps:cNvCnPr/>
                          <wps:spPr bwMode="auto">
                            <a:xfrm>
                              <a:off x="3052" y="2556"/>
                              <a:ext cx="0" cy="12"/>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3" name="Line 169"/>
                          <wps:cNvCnPr/>
                          <wps:spPr bwMode="auto">
                            <a:xfrm>
                              <a:off x="3075" y="2613"/>
                              <a:ext cx="34" cy="56"/>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4" name="Line 170"/>
                          <wps:cNvCnPr/>
                          <wps:spPr bwMode="auto">
                            <a:xfrm>
                              <a:off x="3131" y="2714"/>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5" name="Line 171"/>
                          <wps:cNvCnPr/>
                          <wps:spPr bwMode="auto">
                            <a:xfrm>
                              <a:off x="3143" y="2759"/>
                              <a:ext cx="11"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6" name="Line 172"/>
                          <wps:cNvCnPr/>
                          <wps:spPr bwMode="auto">
                            <a:xfrm>
                              <a:off x="3176" y="2827"/>
                              <a:ext cx="23" cy="4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7" name="Line 173"/>
                          <wps:cNvCnPr/>
                          <wps:spPr bwMode="auto">
                            <a:xfrm>
                              <a:off x="3221" y="2928"/>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8" name="Line 174"/>
                          <wps:cNvCnPr/>
                          <wps:spPr bwMode="auto">
                            <a:xfrm>
                              <a:off x="3244" y="2962"/>
                              <a:ext cx="0"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29" name="Line 175"/>
                          <wps:cNvCnPr/>
                          <wps:spPr bwMode="auto">
                            <a:xfrm>
                              <a:off x="3266" y="3029"/>
                              <a:ext cx="23" cy="45"/>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30" name="Line 176"/>
                          <wps:cNvCnPr/>
                          <wps:spPr bwMode="auto">
                            <a:xfrm>
                              <a:off x="3312" y="3131"/>
                              <a:ext cx="11"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31" name="Line 177"/>
                          <wps:cNvCnPr/>
                          <wps:spPr bwMode="auto">
                            <a:xfrm>
                              <a:off x="3334" y="3165"/>
                              <a:ext cx="11" cy="11"/>
                            </a:xfrm>
                            <a:prstGeom prst="line">
                              <a:avLst/>
                            </a:prstGeom>
                            <a:noFill/>
                            <a:ln w="0">
                              <a:solidFill>
                                <a:srgbClr val="24211D"/>
                              </a:solidFill>
                              <a:round/>
                              <a:headEnd/>
                              <a:tailEnd/>
                            </a:ln>
                            <a:extLst>
                              <a:ext uri="{909E8E84-426E-40DD-AFC4-6F175D3DCCD1}">
                                <a14:hiddenFill xmlns:a14="http://schemas.microsoft.com/office/drawing/2010/main">
                                  <a:noFill/>
                                </a14:hiddenFill>
                              </a:ext>
                            </a:extLst>
                          </wps:spPr>
                          <wps:bodyPr/>
                        </wps:wsp>
                        <wps:wsp>
                          <wps:cNvPr id="2132" name="Oval 178"/>
                          <wps:cNvSpPr>
                            <a:spLocks noChangeArrowheads="1"/>
                          </wps:cNvSpPr>
                          <wps:spPr bwMode="auto">
                            <a:xfrm>
                              <a:off x="3300" y="3153"/>
                              <a:ext cx="113" cy="113"/>
                            </a:xfrm>
                            <a:prstGeom prst="ellipse">
                              <a:avLst/>
                            </a:prstGeom>
                            <a:solidFill>
                              <a:srgbClr val="24211D"/>
                            </a:solidFill>
                            <a:ln w="11">
                              <a:solidFill>
                                <a:srgbClr val="24211D"/>
                              </a:solidFill>
                              <a:miter lim="800000"/>
                              <a:headEnd/>
                              <a:tailEnd/>
                            </a:ln>
                          </wps:spPr>
                          <wps:bodyPr rot="0" vert="horz" wrap="square" lIns="91440" tIns="45720" rIns="91440" bIns="45720" anchor="t" anchorCtr="0" upright="1">
                            <a:noAutofit/>
                          </wps:bodyPr>
                        </wps:wsp>
                        <wps:wsp>
                          <wps:cNvPr id="2133" name="Oval 179"/>
                          <wps:cNvSpPr>
                            <a:spLocks noChangeArrowheads="1"/>
                          </wps:cNvSpPr>
                          <wps:spPr bwMode="auto">
                            <a:xfrm>
                              <a:off x="2658" y="203"/>
                              <a:ext cx="1115" cy="349"/>
                            </a:xfrm>
                            <a:prstGeom prst="ellipse">
                              <a:avLst/>
                            </a:pr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 name="Freeform 180"/>
                          <wps:cNvSpPr>
                            <a:spLocks/>
                          </wps:cNvSpPr>
                          <wps:spPr bwMode="auto">
                            <a:xfrm>
                              <a:off x="3064" y="541"/>
                              <a:ext cx="304" cy="90"/>
                            </a:xfrm>
                            <a:custGeom>
                              <a:avLst/>
                              <a:gdLst>
                                <a:gd name="T0" fmla="*/ 304 w 27"/>
                                <a:gd name="T1" fmla="*/ 0 h 8"/>
                                <a:gd name="T2" fmla="*/ 158 w 27"/>
                                <a:gd name="T3" fmla="*/ 90 h 8"/>
                                <a:gd name="T4" fmla="*/ 0 w 27"/>
                                <a:gd name="T5" fmla="*/ 0 h 8"/>
                                <a:gd name="T6" fmla="*/ 0 60000 65536"/>
                                <a:gd name="T7" fmla="*/ 0 60000 65536"/>
                                <a:gd name="T8" fmla="*/ 0 60000 65536"/>
                              </a:gdLst>
                              <a:ahLst/>
                              <a:cxnLst>
                                <a:cxn ang="T6">
                                  <a:pos x="T0" y="T1"/>
                                </a:cxn>
                                <a:cxn ang="T7">
                                  <a:pos x="T2" y="T3"/>
                                </a:cxn>
                                <a:cxn ang="T8">
                                  <a:pos x="T4" y="T5"/>
                                </a:cxn>
                              </a:cxnLst>
                              <a:rect l="0" t="0" r="r" b="b"/>
                              <a:pathLst>
                                <a:path w="27" h="8">
                                  <a:moveTo>
                                    <a:pt x="27" y="0"/>
                                  </a:moveTo>
                                  <a:cubicBezTo>
                                    <a:pt x="27" y="4"/>
                                    <a:pt x="21" y="8"/>
                                    <a:pt x="14" y="8"/>
                                  </a:cubicBezTo>
                                  <a:cubicBezTo>
                                    <a:pt x="6" y="8"/>
                                    <a:pt x="0" y="4"/>
                                    <a:pt x="0" y="0"/>
                                  </a:cubicBez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 name="Freeform 181"/>
                          <wps:cNvSpPr>
                            <a:spLocks/>
                          </wps:cNvSpPr>
                          <wps:spPr bwMode="auto">
                            <a:xfrm>
                              <a:off x="3661" y="203"/>
                              <a:ext cx="112" cy="349"/>
                            </a:xfrm>
                            <a:custGeom>
                              <a:avLst/>
                              <a:gdLst>
                                <a:gd name="T0" fmla="*/ 0 w 10"/>
                                <a:gd name="T1" fmla="*/ 281 h 31"/>
                                <a:gd name="T2" fmla="*/ 112 w 10"/>
                                <a:gd name="T3" fmla="*/ 349 h 31"/>
                                <a:gd name="T4" fmla="*/ 112 w 10"/>
                                <a:gd name="T5" fmla="*/ 0 h 31"/>
                                <a:gd name="T6" fmla="*/ 11 w 10"/>
                                <a:gd name="T7" fmla="*/ 68 h 3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0" h="31">
                                  <a:moveTo>
                                    <a:pt x="0" y="25"/>
                                  </a:moveTo>
                                  <a:lnTo>
                                    <a:pt x="10" y="31"/>
                                  </a:lnTo>
                                  <a:lnTo>
                                    <a:pt x="10" y="0"/>
                                  </a:lnTo>
                                  <a:lnTo>
                                    <a:pt x="1" y="6"/>
                                  </a:lnTo>
                                </a:path>
                              </a:pathLst>
                            </a:custGeom>
                            <a:noFill/>
                            <a:ln w="11">
                              <a:solidFill>
                                <a:srgbClr val="24211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 name="Rectangle 182"/>
                          <wps:cNvSpPr>
                            <a:spLocks noChangeArrowheads="1"/>
                          </wps:cNvSpPr>
                          <wps:spPr bwMode="auto">
                            <a:xfrm>
                              <a:off x="3064" y="1960"/>
                              <a:ext cx="81"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
                                  <w:rPr>
                                    <w:color w:val="24282B"/>
                                    <w:sz w:val="16"/>
                                    <w:szCs w:val="16"/>
                                  </w:rPr>
                                  <w:t>2</w:t>
                                </w:r>
                              </w:p>
                            </w:txbxContent>
                          </wps:txbx>
                          <wps:bodyPr rot="0" vert="horz" wrap="none" lIns="0" tIns="0" rIns="0" bIns="0" anchor="t" anchorCtr="0" upright="1">
                            <a:spAutoFit/>
                          </wps:bodyPr>
                        </wps:wsp>
                        <wps:wsp>
                          <wps:cNvPr id="2137" name="Rectangle 183"/>
                          <wps:cNvSpPr>
                            <a:spLocks noChangeArrowheads="1"/>
                          </wps:cNvSpPr>
                          <wps:spPr bwMode="auto">
                            <a:xfrm>
                              <a:off x="4438" y="563"/>
                              <a:ext cx="1281" cy="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451D42">
                                <w:pPr>
                                  <w:spacing w:before="0"/>
                                  <w:rPr>
                                    <w:color w:val="24282B"/>
                                    <w:sz w:val="16"/>
                                    <w:szCs w:val="16"/>
                                    <w:lang w:eastAsia="zh-CN"/>
                                  </w:rPr>
                                </w:pPr>
                                <w:r>
                                  <w:rPr>
                                    <w:rFonts w:hint="eastAsia"/>
                                    <w:color w:val="24282B"/>
                                    <w:sz w:val="16"/>
                                    <w:szCs w:val="16"/>
                                    <w:lang w:eastAsia="zh-CN"/>
                                  </w:rPr>
                                  <w:t>未依照比例。</w:t>
                                </w:r>
                              </w:p>
                              <w:p w:rsidR="00CB1E8E" w:rsidRDefault="00CB1E8E" w:rsidP="00451D42">
                                <w:pPr>
                                  <w:spacing w:before="0"/>
                                  <w:rPr>
                                    <w:lang w:eastAsia="zh-CN"/>
                                  </w:rPr>
                                </w:pPr>
                                <w:r>
                                  <w:rPr>
                                    <w:rFonts w:hint="eastAsia"/>
                                    <w:color w:val="24282B"/>
                                    <w:sz w:val="16"/>
                                    <w:szCs w:val="16"/>
                                    <w:lang w:eastAsia="zh-CN"/>
                                  </w:rPr>
                                  <w:t>各角有很大的扭曲</w:t>
                                </w:r>
                              </w:p>
                            </w:txbxContent>
                          </wps:txbx>
                          <wps:bodyPr rot="0" vert="horz" wrap="none" lIns="0" tIns="0" rIns="0" bIns="0" anchor="t" anchorCtr="0" upright="1">
                            <a:spAutoFit/>
                          </wps:bodyPr>
                        </wps:wsp>
                        <wps:wsp>
                          <wps:cNvPr id="2138" name="Rectangle 185"/>
                          <wps:cNvSpPr>
                            <a:spLocks noChangeArrowheads="1"/>
                          </wps:cNvSpPr>
                          <wps:spPr bwMode="auto">
                            <a:xfrm rot="2340000">
                              <a:off x="4006" y="1583"/>
                              <a:ext cx="167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451D42">
                                <w:pPr>
                                  <w:spacing w:before="0"/>
                                  <w:rPr>
                                    <w:lang w:eastAsia="zh-CN"/>
                                  </w:rPr>
                                </w:pPr>
                                <w:r>
                                  <w:rPr>
                                    <w:rFonts w:hint="eastAsia"/>
                                    <w:color w:val="24282B"/>
                                    <w:sz w:val="16"/>
                                    <w:szCs w:val="16"/>
                                    <w:lang w:eastAsia="zh-CN"/>
                                  </w:rPr>
                                  <w:t>有用信号</w:t>
                                </w:r>
                              </w:p>
                            </w:txbxContent>
                          </wps:txbx>
                          <wps:bodyPr rot="0" vert="horz" wrap="square" lIns="0" tIns="0" rIns="0" bIns="0" anchor="t" anchorCtr="0" upright="1">
                            <a:spAutoFit/>
                          </wps:bodyPr>
                        </wps:wsp>
                        <wps:wsp>
                          <wps:cNvPr id="2139" name="Rectangle 201"/>
                          <wps:cNvSpPr>
                            <a:spLocks noChangeArrowheads="1"/>
                          </wps:cNvSpPr>
                          <wps:spPr bwMode="auto">
                            <a:xfrm rot="3900000">
                              <a:off x="3533" y="2289"/>
                              <a:ext cx="122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451D42">
                                <w:pPr>
                                  <w:spacing w:before="0"/>
                                  <w:rPr>
                                    <w:lang w:eastAsia="zh-CN"/>
                                  </w:rPr>
                                </w:pPr>
                                <w:r>
                                  <w:rPr>
                                    <w:rFonts w:hint="eastAsia"/>
                                    <w:color w:val="24282B"/>
                                    <w:sz w:val="16"/>
                                    <w:szCs w:val="16"/>
                                    <w:lang w:eastAsia="zh-CN"/>
                                  </w:rPr>
                                  <w:t>干扰信号</w:t>
                                </w:r>
                              </w:p>
                              <w:p w:rsidR="00CB1E8E" w:rsidRDefault="00CB1E8E"/>
                            </w:txbxContent>
                          </wps:txbx>
                          <wps:bodyPr rot="0" vert="horz" wrap="square" lIns="0" tIns="0" rIns="0" bIns="0" anchor="t" anchorCtr="0" upright="1">
                            <a:spAutoFit/>
                          </wps:bodyPr>
                        </wps:wsp>
                      </wpg:wgp>
                      <wps:wsp>
                        <wps:cNvPr id="2140" name="Rectangle 218"/>
                        <wps:cNvSpPr>
                          <a:spLocks noChangeArrowheads="1"/>
                        </wps:cNvSpPr>
                        <wps:spPr bwMode="auto">
                          <a:xfrm>
                            <a:off x="2224433" y="414607"/>
                            <a:ext cx="257104"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451D42">
                              <w:pPr>
                                <w:spacing w:before="0"/>
                              </w:pPr>
                              <w:r>
                                <w:rPr>
                                  <w:color w:val="24282B"/>
                                  <w:sz w:val="16"/>
                                  <w:szCs w:val="16"/>
                                </w:rPr>
                                <w:t>21 km</w:t>
                              </w:r>
                            </w:p>
                          </w:txbxContent>
                        </wps:txbx>
                        <wps:bodyPr rot="0" vert="horz" wrap="none" lIns="0" tIns="0" rIns="0" bIns="0" anchor="t" anchorCtr="0" upright="1">
                          <a:spAutoFit/>
                        </wps:bodyPr>
                      </wps:wsp>
                      <wps:wsp>
                        <wps:cNvPr id="2141" name="Rectangle 219"/>
                        <wps:cNvSpPr>
                          <a:spLocks noChangeArrowheads="1"/>
                        </wps:cNvSpPr>
                        <wps:spPr bwMode="auto">
                          <a:xfrm>
                            <a:off x="1909428" y="0"/>
                            <a:ext cx="260304"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451D42">
                              <w:pPr>
                                <w:spacing w:before="0"/>
                              </w:pPr>
                              <w:r>
                                <w:rPr>
                                  <w:color w:val="24282B"/>
                                  <w:sz w:val="16"/>
                                  <w:szCs w:val="16"/>
                                </w:rPr>
                                <w:t>HAPS</w:t>
                              </w:r>
                            </w:p>
                          </w:txbxContent>
                        </wps:txbx>
                        <wps:bodyPr rot="0" vert="horz" wrap="none" lIns="0" tIns="0" rIns="0" bIns="0" anchor="t" anchorCtr="0" upright="1">
                          <a:spAutoFit/>
                        </wps:bodyPr>
                      </wps:wsp>
                      <wps:wsp>
                        <wps:cNvPr id="2142" name="Rectangle 220"/>
                        <wps:cNvSpPr>
                          <a:spLocks noChangeArrowheads="1"/>
                        </wps:cNvSpPr>
                        <wps:spPr bwMode="auto">
                          <a:xfrm>
                            <a:off x="2167232" y="1916434"/>
                            <a:ext cx="203803" cy="208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pPr>
                                <w:rPr>
                                  <w:lang w:eastAsia="zh-CN"/>
                                </w:rPr>
                              </w:pPr>
                              <w:r>
                                <w:rPr>
                                  <w:rFonts w:hint="eastAsia"/>
                                  <w:color w:val="24282B"/>
                                  <w:sz w:val="16"/>
                                  <w:szCs w:val="16"/>
                                  <w:lang w:eastAsia="zh-CN"/>
                                </w:rPr>
                                <w:t>低点</w:t>
                              </w:r>
                            </w:p>
                          </w:txbxContent>
                        </wps:txbx>
                        <wps:bodyPr rot="0" vert="horz" wrap="none" lIns="0" tIns="0" rIns="0" bIns="0" anchor="t" anchorCtr="0" upright="1">
                          <a:spAutoFit/>
                        </wps:bodyPr>
                      </wps:wsp>
                      <wps:wsp>
                        <wps:cNvPr id="2143" name="Rectangle 221"/>
                        <wps:cNvSpPr>
                          <a:spLocks noChangeArrowheads="1"/>
                        </wps:cNvSpPr>
                        <wps:spPr bwMode="auto">
                          <a:xfrm>
                            <a:off x="2853642" y="2473943"/>
                            <a:ext cx="51501" cy="193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
                                <w:rPr>
                                  <w:color w:val="24282B"/>
                                  <w:sz w:val="16"/>
                                  <w:szCs w:val="16"/>
                                </w:rPr>
                                <w:t>4</w:t>
                              </w:r>
                            </w:p>
                          </w:txbxContent>
                        </wps:txbx>
                        <wps:bodyPr rot="0" vert="horz" wrap="none" lIns="0" tIns="0" rIns="0" bIns="0" anchor="t" anchorCtr="0" upright="1">
                          <a:spAutoFit/>
                        </wps:bodyPr>
                      </wps:wsp>
                      <wps:wsp>
                        <wps:cNvPr id="2144" name="Rectangle 222"/>
                        <wps:cNvSpPr>
                          <a:spLocks noChangeArrowheads="1"/>
                        </wps:cNvSpPr>
                        <wps:spPr bwMode="auto">
                          <a:xfrm>
                            <a:off x="1294719" y="2059336"/>
                            <a:ext cx="257204" cy="116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D533F9">
                              <w:pPr>
                                <w:spacing w:before="0"/>
                              </w:pPr>
                              <w:r>
                                <w:rPr>
                                  <w:color w:val="24282B"/>
                                  <w:sz w:val="16"/>
                                  <w:szCs w:val="16"/>
                                </w:rPr>
                                <w:t>36 km</w:t>
                              </w:r>
                            </w:p>
                          </w:txbxContent>
                        </wps:txbx>
                        <wps:bodyPr rot="0" vert="horz" wrap="none" lIns="0" tIns="0" rIns="0" bIns="0" anchor="t" anchorCtr="0" upright="1">
                          <a:spAutoFit/>
                        </wps:bodyPr>
                      </wps:wsp>
                      <wps:wsp>
                        <wps:cNvPr id="2145" name="Rectangle 223"/>
                        <wps:cNvSpPr>
                          <a:spLocks noChangeArrowheads="1"/>
                        </wps:cNvSpPr>
                        <wps:spPr bwMode="auto">
                          <a:xfrm>
                            <a:off x="1294719" y="2145038"/>
                            <a:ext cx="203903" cy="208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pPr>
                                <w:rPr>
                                  <w:lang w:eastAsia="zh-CN"/>
                                </w:rPr>
                              </w:pPr>
                              <w:r>
                                <w:rPr>
                                  <w:rFonts w:hint="eastAsia"/>
                                  <w:color w:val="24282B"/>
                                  <w:sz w:val="16"/>
                                  <w:szCs w:val="16"/>
                                  <w:lang w:eastAsia="zh-CN"/>
                                </w:rPr>
                                <w:t>半径</w:t>
                              </w:r>
                            </w:p>
                          </w:txbxContent>
                        </wps:txbx>
                        <wps:bodyPr rot="0" vert="horz" wrap="none" lIns="0" tIns="0" rIns="0" bIns="0" anchor="t" anchorCtr="0" upright="1">
                          <a:spAutoFit/>
                        </wps:bodyPr>
                      </wps:wsp>
                      <wps:wsp>
                        <wps:cNvPr id="2146" name="Rectangle 224"/>
                        <wps:cNvSpPr>
                          <a:spLocks noChangeArrowheads="1"/>
                        </wps:cNvSpPr>
                        <wps:spPr bwMode="auto">
                          <a:xfrm>
                            <a:off x="1630624" y="2495544"/>
                            <a:ext cx="51501" cy="193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
                                <w:rPr>
                                  <w:color w:val="24282B"/>
                                  <w:sz w:val="16"/>
                                  <w:szCs w:val="16"/>
                                </w:rPr>
                                <w:t>5</w:t>
                              </w:r>
                            </w:p>
                          </w:txbxContent>
                        </wps:txbx>
                        <wps:bodyPr rot="0" vert="horz" wrap="none" lIns="0" tIns="0" rIns="0" bIns="0" anchor="t" anchorCtr="0" upright="1">
                          <a:spAutoFit/>
                        </wps:bodyPr>
                      </wps:wsp>
                      <wps:wsp>
                        <wps:cNvPr id="2147" name="Rectangle 225"/>
                        <wps:cNvSpPr>
                          <a:spLocks noChangeArrowheads="1"/>
                        </wps:cNvSpPr>
                        <wps:spPr bwMode="auto">
                          <a:xfrm rot="17760000" flipV="1">
                            <a:off x="3208746" y="1990635"/>
                            <a:ext cx="527009" cy="132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482603">
                              <w:pPr>
                                <w:spacing w:before="0"/>
                              </w:pPr>
                              <w:r>
                                <w:rPr>
                                  <w:rFonts w:hint="eastAsia"/>
                                  <w:color w:val="24282B"/>
                                  <w:sz w:val="16"/>
                                  <w:szCs w:val="16"/>
                                  <w:lang w:eastAsia="zh-CN"/>
                                </w:rPr>
                                <w:t>干扰信号</w:t>
                              </w:r>
                            </w:p>
                          </w:txbxContent>
                        </wps:txbx>
                        <wps:bodyPr rot="0" vert="horz" wrap="square" lIns="0" tIns="0" rIns="0" bIns="0" anchor="t" anchorCtr="0" upright="1">
                          <a:spAutoFit/>
                        </wps:bodyPr>
                      </wps:wsp>
                      <wps:wsp>
                        <wps:cNvPr id="2148" name="Rectangle 243"/>
                        <wps:cNvSpPr>
                          <a:spLocks noChangeArrowheads="1"/>
                        </wps:cNvSpPr>
                        <wps:spPr bwMode="auto">
                          <a:xfrm>
                            <a:off x="400606" y="2102437"/>
                            <a:ext cx="443306" cy="208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sidP="00D533F9">
                              <w:r>
                                <w:rPr>
                                  <w:color w:val="24282B"/>
                                  <w:sz w:val="16"/>
                                  <w:szCs w:val="16"/>
                                </w:rPr>
                                <w:t xml:space="preserve">UAC </w:t>
                              </w:r>
                              <w:r>
                                <w:rPr>
                                  <w:rFonts w:hint="eastAsia"/>
                                  <w:color w:val="24282B"/>
                                  <w:sz w:val="16"/>
                                  <w:szCs w:val="16"/>
                                  <w:lang w:eastAsia="zh-CN"/>
                                </w:rPr>
                                <w:t>区域</w:t>
                              </w:r>
                            </w:p>
                          </w:txbxContent>
                        </wps:txbx>
                        <wps:bodyPr rot="0" vert="horz" wrap="none" lIns="0" tIns="0" rIns="0" bIns="0" anchor="t" anchorCtr="0" upright="1">
                          <a:spAutoFit/>
                        </wps:bodyPr>
                      </wps:wsp>
                      <wps:wsp>
                        <wps:cNvPr id="2149" name="Rectangle 244"/>
                        <wps:cNvSpPr>
                          <a:spLocks noChangeArrowheads="1"/>
                        </wps:cNvSpPr>
                        <wps:spPr bwMode="auto">
                          <a:xfrm>
                            <a:off x="1308719" y="2738748"/>
                            <a:ext cx="423506" cy="193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
                                <w:rPr>
                                  <w:color w:val="24282B"/>
                                  <w:sz w:val="16"/>
                                  <w:szCs w:val="16"/>
                                </w:rPr>
                                <w:t>HAPS-GS</w:t>
                              </w:r>
                            </w:p>
                          </w:txbxContent>
                        </wps:txbx>
                        <wps:bodyPr rot="0" vert="horz" wrap="none" lIns="0" tIns="0" rIns="0" bIns="0" anchor="t" anchorCtr="0" upright="1">
                          <a:spAutoFit/>
                        </wps:bodyPr>
                      </wps:wsp>
                      <wps:wsp>
                        <wps:cNvPr id="2150" name="Rectangle 245"/>
                        <wps:cNvSpPr>
                          <a:spLocks noChangeArrowheads="1"/>
                        </wps:cNvSpPr>
                        <wps:spPr bwMode="auto">
                          <a:xfrm>
                            <a:off x="3511551" y="1394424"/>
                            <a:ext cx="51401" cy="193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
                                <w:rPr>
                                  <w:color w:val="24282B"/>
                                  <w:sz w:val="16"/>
                                  <w:szCs w:val="16"/>
                                </w:rPr>
                                <w:t>3</w:t>
                              </w:r>
                            </w:p>
                          </w:txbxContent>
                        </wps:txbx>
                        <wps:bodyPr rot="0" vert="horz" wrap="none" lIns="0" tIns="0" rIns="0" bIns="0" anchor="t" anchorCtr="0" upright="1">
                          <a:spAutoFit/>
                        </wps:bodyPr>
                      </wps:wsp>
                      <wps:wsp>
                        <wps:cNvPr id="2151" name="Rectangle 246"/>
                        <wps:cNvSpPr>
                          <a:spLocks noChangeArrowheads="1"/>
                        </wps:cNvSpPr>
                        <wps:spPr bwMode="auto">
                          <a:xfrm>
                            <a:off x="3140046" y="1630029"/>
                            <a:ext cx="62901" cy="216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
                                <w:rPr>
                                  <w:rFonts w:ascii="Symbol" w:hAnsi="Symbol" w:cs="Symbol"/>
                                  <w:color w:val="24282B"/>
                                  <w:sz w:val="18"/>
                                  <w:szCs w:val="18"/>
                                </w:rPr>
                                <w:t></w:t>
                              </w:r>
                            </w:p>
                          </w:txbxContent>
                        </wps:txbx>
                        <wps:bodyPr rot="0" vert="horz" wrap="none" lIns="0" tIns="0" rIns="0" bIns="0" anchor="t" anchorCtr="0" upright="1">
                          <a:spAutoFit/>
                        </wps:bodyPr>
                      </wps:wsp>
                      <wps:wsp>
                        <wps:cNvPr id="2152" name="Rectangle 247"/>
                        <wps:cNvSpPr>
                          <a:spLocks noChangeArrowheads="1"/>
                        </wps:cNvSpPr>
                        <wps:spPr bwMode="auto">
                          <a:xfrm>
                            <a:off x="2982544" y="2123437"/>
                            <a:ext cx="72401" cy="216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
                                <w:rPr>
                                  <w:rFonts w:ascii="Symbol" w:hAnsi="Symbol" w:cs="Symbol"/>
                                  <w:color w:val="24282B"/>
                                  <w:sz w:val="18"/>
                                  <w:szCs w:val="18"/>
                                </w:rPr>
                                <w:t></w:t>
                              </w:r>
                            </w:p>
                          </w:txbxContent>
                        </wps:txbx>
                        <wps:bodyPr rot="0" vert="horz" wrap="none" lIns="0" tIns="0" rIns="0" bIns="0" anchor="t" anchorCtr="0" upright="1">
                          <a:spAutoFit/>
                        </wps:bodyPr>
                      </wps:wsp>
                      <wps:wsp>
                        <wps:cNvPr id="2153" name="Rectangle 248"/>
                        <wps:cNvSpPr>
                          <a:spLocks noChangeArrowheads="1"/>
                        </wps:cNvSpPr>
                        <wps:spPr bwMode="auto">
                          <a:xfrm>
                            <a:off x="228603" y="1580528"/>
                            <a:ext cx="51401" cy="193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
                                <w:rPr>
                                  <w:color w:val="24282B"/>
                                  <w:sz w:val="16"/>
                                  <w:szCs w:val="16"/>
                                </w:rPr>
                                <w:t>1</w:t>
                              </w:r>
                            </w:p>
                          </w:txbxContent>
                        </wps:txbx>
                        <wps:bodyPr rot="0" vert="horz" wrap="none" lIns="0" tIns="0" rIns="0" bIns="0" anchor="t" anchorCtr="0" upright="1">
                          <a:spAutoFit/>
                        </wps:bodyPr>
                      </wps:wsp>
                      <wps:wsp>
                        <wps:cNvPr id="2154" name="Rectangle 249"/>
                        <wps:cNvSpPr>
                          <a:spLocks noChangeArrowheads="1"/>
                        </wps:cNvSpPr>
                        <wps:spPr bwMode="auto">
                          <a:xfrm>
                            <a:off x="2296134" y="715013"/>
                            <a:ext cx="59701" cy="216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
                                <w:rPr>
                                  <w:rFonts w:ascii="Symbol" w:hAnsi="Symbol" w:cs="Symbol"/>
                                  <w:color w:val="24282B"/>
                                  <w:sz w:val="18"/>
                                  <w:szCs w:val="18"/>
                                </w:rPr>
                                <w:t></w:t>
                              </w:r>
                            </w:p>
                          </w:txbxContent>
                        </wps:txbx>
                        <wps:bodyPr rot="0" vert="horz" wrap="none" lIns="0" tIns="0" rIns="0" bIns="0" anchor="t" anchorCtr="0" upright="1">
                          <a:spAutoFit/>
                        </wps:bodyPr>
                      </wps:wsp>
                      <wps:wsp>
                        <wps:cNvPr id="2155" name="Rectangle 250"/>
                        <wps:cNvSpPr>
                          <a:spLocks noChangeArrowheads="1"/>
                        </wps:cNvSpPr>
                        <wps:spPr bwMode="auto">
                          <a:xfrm>
                            <a:off x="1880828" y="1816132"/>
                            <a:ext cx="78801" cy="216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
                                <w:rPr>
                                  <w:rFonts w:ascii="Symbol" w:hAnsi="Symbol" w:cs="Symbol"/>
                                  <w:color w:val="24282B"/>
                                  <w:sz w:val="18"/>
                                  <w:szCs w:val="18"/>
                                </w:rPr>
                                <w:t></w:t>
                              </w:r>
                            </w:p>
                          </w:txbxContent>
                        </wps:txbx>
                        <wps:bodyPr rot="0" vert="horz" wrap="none" lIns="0" tIns="0" rIns="0" bIns="0" anchor="t" anchorCtr="0" upright="1">
                          <a:spAutoFit/>
                        </wps:bodyPr>
                      </wps:wsp>
                      <wps:wsp>
                        <wps:cNvPr id="2156" name="Rectangle 251"/>
                        <wps:cNvSpPr>
                          <a:spLocks noChangeArrowheads="1"/>
                        </wps:cNvSpPr>
                        <wps:spPr bwMode="auto">
                          <a:xfrm>
                            <a:off x="565108" y="1673229"/>
                            <a:ext cx="59701" cy="216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1E8E" w:rsidRDefault="00CB1E8E">
                              <w:r>
                                <w:rPr>
                                  <w:rFonts w:ascii="Symbol" w:hAnsi="Symbol" w:cs="Symbol"/>
                                  <w:color w:val="24282B"/>
                                  <w:sz w:val="18"/>
                                  <w:szCs w:val="18"/>
                                </w:rPr>
                                <w:t></w:t>
                              </w:r>
                            </w:p>
                          </w:txbxContent>
                        </wps:txbx>
                        <wps:bodyPr rot="0" vert="horz" wrap="none" lIns="0" tIns="0" rIns="0" bIns="0" anchor="t" anchorCtr="0" upright="1">
                          <a:spAutoFit/>
                        </wps:bodyPr>
                      </wps:wsp>
                    </wpc:wpc>
                  </a:graphicData>
                </a:graphic>
              </wp:inline>
            </w:drawing>
          </mc:Choice>
          <mc:Fallback>
            <w:pict>
              <v:group id="Canvas 2061" o:spid="_x0000_s2645" editas="canvas" style="width:349.95pt;height:247.65pt;mso-position-horizontal-relative:char;mso-position-vertical-relative:line" coordsize="44443,3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">
                <v:shape id="_x0000_s2646" type="#_x0000_t75" style="position:absolute;width:44443;height:31451;visibility:visible;mso-wrap-style:square">
                  <v:fill o:detectmouseclick="t"/>
                  <v:path o:connecttype="none"/>
                </v:shape>
                <v:group id="Group 208" o:spid="_x0000_s2647" style="position:absolute;left:146;top:1428;width:40621;height:29820" coordorigin="23,203" coordsize="6397,4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GRpsMAAADdAAAADwAAAGRycy9kb3ducmV2LnhtbERPS4vCMBC+C/sfwizs&#10;TdO6KFqNIrK7eBDBB4i3oRnbYjMpTbat/94Igrf5+J4zX3amFA3VrrCsIB5EIIhTqwvOFJyOv/0J&#10;COeRNZaWScGdHCwXH705Jtq2vKfm4DMRQtglqCD3vkqkdGlOBt3AVsSBu9raoA+wzqSusQ3hppTD&#10;KBpLgwWHhhwrWueU3g7/RsFfi+3qO/5ptrfr+n45jnbnbUxKfX12qxkIT51/i1/ujQ7zp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8ZGmwwAAAN0AAAAP&#10;AAAAAAAAAAAAAAAAAKoCAABkcnMvZG93bnJldi54bWxQSwUGAAAAAAQABAD6AAAAmgMAAAAA&#10;">
                  <v:shape id="Freeform 8" o:spid="_x0000_s2648" style="position:absolute;left:5857;top:4798;width:68;height:10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fA+cMA&#10;AADdAAAADwAAAGRycy9kb3ducmV2LnhtbERPS4vCMBC+C/6HMMLeNF0XZFuNooIoelofu3gbmrEt&#10;20xKE7X6640geJuP7zmjSWNKcaHaFZYVfPYiEMSp1QVnCva7RfcbhPPIGkvLpOBGDibjdmuEibZX&#10;/qHL1mcihLBLUEHufZVI6dKcDLqerYgDd7K1QR9gnUld4zWEm1L2o2ggDRYcGnKsaJ5T+r89GwW/&#10;hzvJaDO1f4f1cbGc7Zw8H1OlPjrNdAjCU+Pf4pd7pcP8OP6C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fA+cMAAADdAAAADwAAAAAAAAAAAAAAAACYAgAAZHJzL2Rv&#10;d25yZXYueG1sUEsFBgAAAAAEAAQA9QAAAIgDAAAAAA==&#10;" path="m2,1r,3l4,4v,,,,,c4,4,4,4,4,3r1,l5,6,4,6v,,,,,-1c4,5,4,5,4,5v,,,,,l2,5r,3c2,8,2,8,2,8v,,,,,c2,8,3,8,3,8r,l3,9,,9,,8v1,,1,,1,c1,8,1,8,1,8l1,1v,,,,,c1,1,1,1,1,1,1,1,,1,,1r,l,,6,r,2l5,2v,,,,,-1c5,1,5,1,5,1v,,-1,,-1,l2,1xe" fillcolor="#24282b" stroked="f">
                    <v:path arrowok="t" o:connecttype="custom" o:connectlocs="261,123;261,505;510,505;510,505;510,382;646,382;646,752;510,752;510,628;510,628;510,628;261,628;261,1010;261,1010;261,1010;385,1010;385,1010;385,1133;0,1133;0,1010;0,1010;125,1010;125,1010;125,123;125,123;125,123;0,123;0,123;0,0;771,0;771,247;646,247;646,123;646,123;510,123;261,123" o:connectangles="0,0,0,0,0,0,0,0,0,0,0,0,0,0,0,0,0,0,0,0,0,0,0,0,0,0,0,0,0,0,0,0,0,0,0,0"/>
                  </v:shape>
                  <v:shape id="Freeform 9" o:spid="_x0000_s2649" style="position:absolute;left:5947;top:4888;width:12;height:1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0J9cIA&#10;AADdAAAADwAAAGRycy9kb3ducmV2LnhtbERPTWsCMRC9F/wPYQq91WyriG6NIkVpT0LVg8dhM2bX&#10;biZLEjX11xuh4G0e73Om82RbcSYfGscK3voFCOLK6YaNgt129ToGESKyxtYxKfijAPNZ72mKpXYX&#10;/qHzJhqRQziUqKCOsSulDFVNFkPfdcSZOzhvMWbojdQeLznctvK9KEbSYsO5ocaOPmuqfjcnq+Bg&#10;vFmueZCuX8mZq90fR7v9UamX57T4ABEpxYf43/2t8/zJZAj3b/IJcn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Qn1wgAAAN0AAAAPAAAAAAAAAAAAAAAAAJgCAABkcnMvZG93&#10;bnJldi54bWxQSwUGAAAAAAQABAD1AAAAhwMAAAAA&#10;" path="m1,v,,,,,c1,,1,,1,v,1,,1,,1c1,1,1,1,1,1,,1,,1,,1,,1,,1,,,,,,,,,,,,,1,xe" fillcolor="#24282b" stroked="f">
                    <v:path arrowok="t" o:connecttype="custom" o:connectlocs="144,0;144,0;144,0;144,121;144,121;0,121;0,0;0,0;144,0" o:connectangles="0,0,0,0,0,0,0,0,0"/>
                  </v:shape>
                  <v:shape id="Freeform 10" o:spid="_x0000_s2650" style="position:absolute;left:5981;top:4798;width:34;height:10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q27cMA&#10;AADdAAAADwAAAGRycy9kb3ducmV2LnhtbERPTYvCMBC9C/sfwgjeNFVZqV2jiKIIetEV0dtsM7Zl&#10;m0lponb/vRGEvc3jfc5k1phS3Kl2hWUF/V4Egji1uuBMwfF71Y1BOI+ssbRMCv7IwWz60Zpgou2D&#10;93Q/+EyEEHYJKsi9rxIpXZqTQdezFXHgrrY26AOsM6lrfIRwU8pBFI2kwYJDQ44VLXJKfw83oyBe&#10;bS8/y+twd2KnR/uzKdaZXyjVaTfzLxCeGv8vfrs3Oswfjz/h9U04QU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q27cMAAADdAAAADwAAAAAAAAAAAAAAAACYAgAAZHJzL2Rv&#10;d25yZXYueG1sUEsFBgAAAAAEAAQA9QAAAIgDAAAAAA==&#10;" path="m,1l2,r,8c2,8,2,8,2,8v,,,,,c2,8,3,8,3,8r,1l,9,,8v,,1,,1,c1,8,1,8,1,8v,,,,,l1,2v,,,,,c1,2,1,2,1,2v,,,,,c,2,,2,,2l,1xe" fillcolor="#24282b" stroked="f">
                    <v:path arrowok="t" o:connecttype="custom" o:connectlocs="0,123;261,0;261,0;261,1010;261,1010;261,1010;385,1010;385,1133;0,1133;0,1010;125,1010;125,1010;125,1010;125,247;125,247;125,247;125,247;0,247;0,123" o:connectangles="0,0,0,0,0,0,0,0,0,0,0,0,0,0,0,0,0,0,0"/>
                  </v:shape>
                  <v:shape id="Freeform 11" o:spid="_x0000_s2651" style="position:absolute;left:6037;top:4798;width:57;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1WgsMA&#10;AADdAAAADwAAAGRycy9kb3ducmV2LnhtbERPPW/CMBDdK/EfrENia5wyRE2KiaqKVCwMUBiyneIj&#10;iYjPke1C4NfXlSp1u6f3eatyMoO4kvO9ZQUvSQqCuLG651bB8at6fgXhA7LGwTIpuJOHcj17WmGh&#10;7Y33dD2EVsQQ9gUq6EIYCyl905FBn9iROHJn6wyGCF0rtcNbDDeDXKZpJg32HBs6HOmjo+Zy+DYK&#10;qLI1X/BBm9Pe5dvzadx9ZrVSi/n0/gYi0BT+xX/urY7z8zyD32/iC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1WgsMAAADdAAAADwAAAAAAAAAAAAAAAACYAgAAZHJzL2Rv&#10;d25yZXYueG1sUEsFBgAAAAAEAAQA9QAAAIgDAAAAAA==&#10;" path="m2,5c1,4,1,4,1,3,,3,,3,,2l,1,1,,3,,4,,5,1r,1c5,2,5,3,5,3,4,4,4,4,3,5v1,,1,,2,1c5,6,5,7,5,7r,1l4,9,2,9,1,9,,8,,7c,7,,6,,6,1,6,1,5,2,5xm3,4c3,4,4,3,4,3v,,,,,-1l3,1,2,1,1,2v,,,1,,1c1,3,1,3,2,3l3,4xm2,5c2,5,1,6,1,6v,,,,,1l2,8r1,l4,7v,,,,,-1c3,6,3,6,2,5xe" fillcolor="#24282b" stroked="f">
                    <v:path arrowok="t" o:connecttype="custom" o:connectlocs="262,628;125,382;0,247;0,123;125,0;388,0;524,0;650,123;650,247;650,382;388,628;650,752;650,887;650,1010;524,1133;262,1133;125,1133;0,1010;0,1010;0,887;0,752;262,628;388,505;524,382;524,247;524,247;388,123;388,123;262,123;125,247;125,247;125,382;262,382;388,505;262,628;125,752;125,887;125,887;262,1010;388,1010;388,1010;524,887;524,887;524,752;262,628" o:connectangles="0,0,0,0,0,0,0,0,0,0,0,0,0,0,0,0,0,0,0,0,0,0,0,0,0,0,0,0,0,0,0,0,0,0,0,0,0,0,0,0,0,0,0,0,0"/>
                    <o:lock v:ext="edit" verticies="t"/>
                  </v:shape>
                  <v:shape id="Freeform 12" o:spid="_x0000_s2652" style="position:absolute;left:6105;top:4798;width:56;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HzGcIA&#10;AADdAAAADwAAAGRycy9kb3ducmV2LnhtbERPTYvCMBC9C/6HMII3Td2DbqtRRFbx4kF3PXgbmrEt&#10;NpOSRK3+eiMIe5vH+5zZojW1uJHzlWUFo2ECgji3uuJCwd/vevANwgdkjbVlUvAgD4t5tzPDTNs7&#10;7+l2CIWIIewzVFCG0GRS+rwkg35oG+LIna0zGCJ0hdQO7zHc1PIrScbSYMWxocSGViXll8PVKKC1&#10;PfEFn/Rz3Lt0ez42u834pFS/1y6nIAK14V/8cW91nJ+mE3h/E0+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fMZwgAAAN0AAAAPAAAAAAAAAAAAAAAAAJgCAABkcnMvZG93&#10;bnJldi54bWxQSwUGAAAAAAQABAD1AAAAhwMAAAAA&#10;" path="m,9l,8v1,,1,,2,c2,8,3,7,3,7,3,7,4,6,4,5,3,6,3,6,2,6l1,6,,5,,3,,1,1,,2,,4,,5,1r,3c5,5,5,5,4,6,4,7,3,8,2,8,2,9,1,9,,9xm4,5c4,4,4,4,4,3l4,2,3,1,2,1,1,2r,1l1,4,2,5r1,c3,5,3,5,3,5v1,,1,,1,xe" fillcolor="#24282b" stroked="f">
                    <v:path arrowok="t" o:connecttype="custom" o:connectlocs="0,1133;0,1010;246,1010;381,887;504,628;246,752;123,752;0,628;0,382;0,123;0,123;123,0;246,0;504,0;627,123;627,123;627,505;504,752;246,1010;0,1133;504,628;504,382;504,247;504,247;381,123;246,123;246,123;123,247;123,382;123,505;123,505;246,628;381,628;381,628;504,628" o:connectangles="0,0,0,0,0,0,0,0,0,0,0,0,0,0,0,0,0,0,0,0,0,0,0,0,0,0,0,0,0,0,0,0,0,0,0"/>
                    <o:lock v:ext="edit" verticies="t"/>
                  </v:shape>
                  <v:shape id="Freeform 13" o:spid="_x0000_s2653" style="position:absolute;left:6184;top:4798;width:34;height:101;visibility:visible;mso-wrap-style:square;v-text-anchor:top" coordsize="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sZc8YA&#10;AADdAAAADwAAAGRycy9kb3ducmV2LnhtbESPQWvCQBCF70L/wzIFb7qpBdHoGkrEUqgXbRG9TbNj&#10;EpqdDdlV03/fOQjeZnhv3vtmmfWuUVfqQu3ZwMs4AUVceFtzaeD7azOagQoR2WLjmQz8UYBs9TRY&#10;Ymr9jXd03cdSSQiHFA1UMbap1qGoyGEY+5ZYtLPvHEZZu1LbDm8S7ho9SZKpdlizNFTYUl5R8bu/&#10;OAOzzefpZ31+3R442Onu6Or3MubGDJ/7twWoSH18mO/XH1bw53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sZc8YAAADdAAAADwAAAAAAAAAAAAAAAACYAgAAZHJz&#10;L2Rvd25yZXYueG1sUEsFBgAAAAAEAAQA9QAAAIsDAAAAAA==&#10;" path="m,1l2,r,8c2,8,2,8,2,8v,,,,,c2,8,3,8,3,8r,1l,9,,8v,,1,,1,c1,8,1,8,1,8v,,,,,l1,2v,,,,,c1,2,1,2,1,2v,,,,,c,2,,2,,2l,1xe" fillcolor="#24282b" stroked="f">
                    <v:path arrowok="t" o:connecttype="custom" o:connectlocs="0,123;261,0;261,0;261,1010;261,1010;261,1010;385,1010;385,1133;0,1133;0,1010;125,1010;125,1010;125,1010;125,247;125,247;125,247;125,247;0,247;0,123" o:connectangles="0,0,0,0,0,0,0,0,0,0,0,0,0,0,0,0,0,0,0"/>
                  </v:shape>
                  <v:rect id="Rectangle 14" o:spid="_x0000_s2654" style="position:absolute;left:6240;top:4865;width:34;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8NtMQA&#10;AADdAAAADwAAAGRycy9kb3ducmV2LnhtbERPTWvCQBC9F/oflil4Kbqxh9LEbKQIohfBRhG9Ddkx&#10;Cc3Oxt2txn/fLRS8zeN9Tj4fTCeu5HxrWcF0koAgrqxuuVaw3y3HHyB8QNbYWSYFd/IwL56fcsy0&#10;vfEXXctQixjCPkMFTQh9JqWvGjLoJ7YnjtzZOoMhQldL7fAWw00n35LkXRpsOTY02NOioeq7/DEK&#10;7Hr1yvuLP5ycWSw3U9Mej9tSqdHL8DkDEWgID/G/e63j/DRN4e+beII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PDbTEAAAA3QAAAA8AAAAAAAAAAAAAAAAAmAIAAGRycy9k&#10;b3ducmV2LnhtbFBLBQYAAAAABAAEAPUAAACJAwAAAAA=&#10;" fillcolor="#24282b" stroked="f"/>
                  <v:shape id="Freeform 15" o:spid="_x0000_s2655" style="position:absolute;left:6285;top:4798;width:68;height:101;visibility:visible;mso-wrap-style:square;v-text-anchor:top" coordsize="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rgtsQA&#10;AADdAAAADwAAAGRycy9kb3ducmV2LnhtbESPTYvCQAyG7wv+hyGCt3WqB5HqKCqIy+5p/cRb6MS2&#10;2MmUzqjd/fXmIHgMb94neabz1lXqTk0oPRsY9BNQxJm3JecG9rv15xhUiMgWK89k4I8CzGedjymm&#10;1j/4l+7bmCuBcEjRQBFjnWodsoIchr6viSW7+MZhlLHJtW3wIXBX6WGSjLTDkuVCgTWtCsqu25sz&#10;cDz8k05+Fv50+D6vN8td0LdzZkyv2y4moCK18b38an9ZA0KU/8VGTEDP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a4LbEAAAA3QAAAA8AAAAAAAAAAAAAAAAAmAIAAGRycy9k&#10;b3ducmV2LnhtbFBLBQYAAAAABAAEAPUAAACJAwAAAAA=&#10;" path="m,5l,1,2,,4,,5,,6,1r,3l6,8,5,9,3,9,2,9,,8,,5xm2,5r,2l3,8r1,l5,7,5,4,5,2,4,1,3,1,2,2r,3xe" fillcolor="#24282b" stroked="f">
                    <v:path arrowok="t" o:connecttype="custom" o:connectlocs="0,628;0,123;0,123;0,123;261,0;510,0;646,0;771,123;771,123;771,505;771,1010;771,1010;646,1133;385,1133;261,1133;0,1010;0,1010;0,628;261,628;261,887;261,887;385,1010;385,1010;510,1010;646,887;646,887;646,887;646,505;646,247;646,247;646,247;646,247;510,123;510,123;385,123;261,247;261,247;261,247;261,628" o:connectangles="0,0,0,0,0,0,0,0,0,0,0,0,0,0,0,0,0,0,0,0,0,0,0,0,0,0,0,0,0,0,0,0,0,0,0,0,0,0,0"/>
                    <o:lock v:ext="edit" verticies="t"/>
                  </v:shape>
                  <v:shape id="Freeform 16" o:spid="_x0000_s2656" style="position:absolute;left:6364;top:4798;width:56;height:101;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twzsQA&#10;AADdAAAADwAAAGRycy9kb3ducmV2LnhtbESPQWvCQBSE74L/YXmF3szGHsSmrlKKllw8xJpDbo/s&#10;Mwlm34bdrab99a4geBxm5htmtRlNLy7kfGdZwTxJQRDXVnfcKDj+7GZLED4ga+wtk4I/8rBZTycr&#10;zLS9ckGXQ2hEhLDPUEEbwpBJ6euWDPrEDsTRO1lnMETpGqkdXiPc9PItTRfSYMdxocWBvlqqz4df&#10;o4B2tuIz/tO2LNx7fiqH/feiUur1Zfz8ABFoDM/wo51rBZE4h/ub+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LcM7EAAAA3QAAAA8AAAAAAAAAAAAAAAAAmAIAAGRycy9k&#10;b3ducmV2LnhtbFBLBQYAAAAABAAEAPUAAACJAwAAAAA=&#10;" path="m,2c,1,1,1,1,1,2,,2,,3,l4,,5,1r,1c5,2,5,3,4,4r,l5,5r,1l5,8,4,9,2,9c1,9,1,9,,9v,,,,,-1c,8,,8,,8v,,,,1,c1,8,1,8,1,8v,,,,,c2,8,2,8,2,8v,,,,,l3,8,4,7,4,6,3,5,2,5,1,5,2,4v,,,,1,c3,4,4,3,4,3v,,,,,-1l4,2,3,1,2,1c1,1,1,1,,2xe" fillcolor="#24282b" stroked="f">
                    <v:path arrowok="t" o:connecttype="custom" o:connectlocs="0,247;123,123;381,0;504,0;627,123;627,123;627,247;504,505;504,505;627,628;627,752;627,1010;627,1010;504,1133;246,1133;0,1133;0,1010;0,1010;123,1010;123,1010;123,1010;246,1010;246,1010;381,1010;504,887;504,887;504,752;504,752;504,752;504,752;504,752;381,628;246,628;123,628;246,505;381,505;504,382;504,247;504,247;381,123;246,123;0,247" o:connectangles="0,0,0,0,0,0,0,0,0,0,0,0,0,0,0,0,0,0,0,0,0,0,0,0,0,0,0,0,0,0,0,0,0,0,0,0,0,0,0,0,0,0"/>
                  </v:shape>
                  <v:oval id="Oval 17" o:spid="_x0000_s2657" style="position:absolute;left:23;top:2331;width:6397;height:1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4YC8QA&#10;AADdAAAADwAAAGRycy9kb3ducmV2LnhtbESPQYvCMBSE7wv+h/AEb2tqF1epRtEFQRAWrOL52Tzb&#10;YvNSm6jVX28WFjwOM/MNM523phI3alxpWcGgH4EgzqwuOVew360+xyCcR9ZYWSYFD3Iwn3U+ppho&#10;e+ct3VKfiwBhl6CCwvs6kdJlBRl0fVsTB+9kG4M+yCaXusF7gJtKxlH0LQ2WHBYKrOmnoOycXo2C&#10;1eH6XLrj4BR9jeLymV62v8PNUqlet11MQHhq/Tv8315rBYEYw9+b8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GAvEAAAA3QAAAA8AAAAAAAAAAAAAAAAAmAIAAGRycy9k&#10;b3ducmV2LnhtbFBLBQYAAAAABAAEAPUAAACJAwAAAAA=&#10;" filled="f" strokecolor="#24211d" strokeweight="31e-5mm">
                    <v:stroke joinstyle="miter"/>
                  </v:oval>
                  <v:line id="Line 18" o:spid="_x0000_s2658" style="position:absolute;visibility:visible;mso-wrap-style:square" from="3345,732" to="5181,2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Jyq8MAAADdAAAADwAAAGRycy9kb3ducmV2LnhtbESPS4vCQBCE74L/YegFbzpZFZHoKD7B&#10;i7Dr+rg2mTYJZnpCZozx3zvCgseiqr6ipvPGFKKmyuWWFXz3IhDEidU5pwqOf9vuGITzyBoLy6Tg&#10;SQ7ms3ZrirG2D/6l+uBTESDsYlSQeV/GUrokI4OuZ0vi4F1tZdAHWaVSV/gIcFPIfhSNpMGcw0KG&#10;Ja0ySm6Hu1Hwk14uzM2oPC/r/Xkz3J/WZrxVqvPVLCYgPDX+E/5v77SCQBzA+014AnL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SCcqvDAAAA3QAAAA8AAAAAAAAAAAAA&#10;AAAAoQIAAGRycy9kb3ducmV2LnhtbFBLBQYAAAAABAAEAPkAAACRAwAAAAA=&#10;" strokecolor="#24211d" strokeweight="0"/>
                  <v:shape id="Freeform 19" o:spid="_x0000_s2659" style="position:absolute;left:3345;top:732;width:102;height:101;visibility:visible;mso-wrap-style:square;v-text-anchor:top" coordsize="10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KzysUA&#10;AADdAAAADwAAAGRycy9kb3ducmV2LnhtbESPQWvCQBSE7wX/w/KE3nRTW2yJrlJSSgoBsal4fmSf&#10;SWj2bchuTeKvdwWhx2FmvmHW28E04kydqy0reJpHIIgLq2suFRx+PmdvIJxH1thYJgUjOdhuJg9r&#10;jLXt+ZvOuS9FgLCLUUHlfRtL6YqKDLq5bYmDd7KdQR9kV0rdYR/gppGLKFpKgzWHhQpbSioqfvM/&#10;E0bGzPVZqhdtslse9x95+noxz0o9Tof3FQhPg/8P39tfWkEgvsDtTXg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rPKxQAAAN0AAAAPAAAAAAAAAAAAAAAAAJgCAABkcnMv&#10;ZG93bnJldi54bWxQSwUGAAAAAAQABAD1AAAAigMAAAAA&#10;" path="m102,23l,,34,101,102,23xe" fillcolor="#24211d" stroked="f">
                    <v:path arrowok="t" o:connecttype="custom" o:connectlocs="102,23;0,0;34,101;102,23" o:connectangles="0,0,0,0"/>
                  </v:shape>
                  <v:shape id="Freeform 20" o:spid="_x0000_s2660" style="position:absolute;left:5069;top:2207;width:112;height:102;visibility:visible;mso-wrap-style:square;v-text-anchor:top" coordsize="11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Tg8IA&#10;AADdAAAADwAAAGRycy9kb3ducmV2LnhtbESPQYvCMBSE74L/IbwFb5oquEo1iiiKN9laPD+at212&#10;m5fSRFv/vVlY8DjMzDfMetvbWjyo9caxgukkAUFcOG24VJBfj+MlCB+QNdaOScGTPGw3w8EaU+06&#10;/qJHFkoRIexTVFCF0KRS+qIii37iGuLofbvWYoiyLaVusYtwW8tZknxKi4bjQoUN7SsqfrO7VZDR&#10;/bCb/txKk9fWmqQ7zReXmVKjj363AhGoD+/wf/usFUTiHP7exCc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odODwgAAAN0AAAAPAAAAAAAAAAAAAAAAAJgCAABkcnMvZG93&#10;bnJldi54bWxQSwUGAAAAAAQABAD1AAAAhwMAAAAA&#10;" path="m67,r45,102l,79,67,xe" fillcolor="#24211d" stroked="f">
                    <v:path arrowok="t" o:connecttype="custom" o:connectlocs="67,0;112,102;0,79;67,0" o:connectangles="0,0,0,0"/>
                  </v:shape>
                  <v:shape id="Freeform 21" o:spid="_x0000_s2661" style="position:absolute;left:2309;top:4043;width:146;height:124;visibility:visible;mso-wrap-style:square;v-text-anchor:top" coordsize="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xjcYA&#10;AADdAAAADwAAAGRycy9kb3ducmV2LnhtbESPQWvCQBSE7wX/w/KE3uomlVZJXUUsQg896OohvT2y&#10;r0lo9m3MbjT213eFgsdhZr5hFqvBNuJMna8dK0gnCQjiwpmaSwXHw/ZpDsIHZIONY1JwJQ+r5ehh&#10;gZlxF97TWYdSRAj7DBVUIbSZlL6oyKKfuJY4et+usxii7EppOrxEuG3kc5K8Sos1x4UKW9pUVPzo&#10;3io46fQ3b079NM97fU0/9cv7bPel1ON4WL+BCDSEe/i//WEU3Ihwe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xxjcYAAADdAAAADwAAAAAAAAAAAAAAAACYAgAAZHJz&#10;L2Rvd25yZXYueG1sUEsFBgAAAAAEAAQA9QAAAIsDAAAAAA==&#10;" path="m,11r13,l9,3,5,,,11xe" strokecolor="#24211d" strokeweight="31e-5mm">
                    <v:stroke joinstyle="miter"/>
                    <v:path arrowok="t" o:connecttype="custom" o:connectlocs="0,1398;1640,1398;1134,383;629,0;0,1398" o:connectangles="0,0,0,0,0"/>
                  </v:shape>
                  <v:rect id="Rectangle 22" o:spid="_x0000_s2662" style="position:absolute;left:2264;top:4167;width:23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CS8MA&#10;AADdAAAADwAAAGRycy9kb3ducmV2LnhtbESPT4vCMBTE7wt+h/AEb2uqgko1igiLHhbEfwdvj+bZ&#10;FpuXbhPb+O03Cwseh5n5DbNcB1OJlhpXWlYwGiYgiDOrS84VXM5fn3MQziNrrCyTghc5WK96H0tM&#10;te34SO3J5yJC2KWooPC+TqV0WUEG3dDWxNG728agj7LJpW6wi3BTyXGSTKXBkuNCgTVtC8oep6dR&#10;wNfpoaX74Tj/3nF3m7yC/rFBqUE/bBYgPAX/Dv+391pBJM7g701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tCS8MAAADdAAAADwAAAAAAAAAAAAAAAACYAgAAZHJzL2Rv&#10;d25yZXYueG1sUEsFBgAAAAAEAAQA9QAAAIgDAAAAAA==&#10;" strokecolor="#24211d" strokeweight="31e-5mm"/>
                  <v:shape id="Freeform 23" o:spid="_x0000_s2663" style="position:absolute;left:2241;top:3930;width:271;height:192;visibility:visible;mso-wrap-style:square;v-text-anchor:top" coordsize="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d48YA&#10;AADdAAAADwAAAGRycy9kb3ducmV2LnhtbESPwWrCQBCG7wXfYRnBS9GNHkobXUUCUqHtodpLbkN2&#10;TBazsyG7NbFP3zkUehz++b+Zb7Mbfatu1EcX2MBykYEiroJ1XBv4Oh/mz6BiQrbYBiYDd4qw204e&#10;NpjbMPAn3U6pVgLhmKOBJqUu1zpWDXmMi9ARS3YJvcckY19r2+MgcN/qVZY9aY+O5UKDHRUNVdfT&#10;tzdQusE9vhTlaxHK6w+9navhI70bM5uO+zWoRGP6X/5rH60BIcq7YiMmo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Ud48YAAADdAAAADwAAAAAAAAAAAAAAAACYAgAAZHJz&#10;L2Rvd25yZXYueG1sUEsFBgAAAAAEAAQA9QAAAIsDAAAAAA==&#10;" path="m9,4c15,1,21,,22,2v2,3,-2,7,-8,11c8,16,3,17,1,15,,12,4,8,9,4xe" strokecolor="#24211d" strokeweight="31e-5mm">
                    <v:stroke joinstyle="miter"/>
                    <v:path arrowok="t" o:connecttype="custom" o:connectlocs="1152,508;2800,260;1784,1660;124,1909;1152,508" o:connectangles="0,0,0,0,0"/>
                  </v:shape>
                  <v:line id="Line 24" o:spid="_x0000_s2664" style="position:absolute;visibility:visible;mso-wrap-style:square" from="2309,3919" to="2377,4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wk08QAAADdAAAADwAAAGRycy9kb3ducmV2LnhtbESP0YrCMBRE3wX/IVzBF1nTVZHaNcoq&#10;KKJPdv2Au821LTY3pYla/XqzsODjMDNnmPmyNZW4UeNKywo+hxEI4szqknMFp5/NRwzCeWSNlWVS&#10;8CAHy0W3M8dE2zsf6Zb6XAQIuwQVFN7XiZQuK8igG9qaOHhn2xj0QTa51A3eA9xUchRFU2mw5LBQ&#10;YE3rgrJLejUK3D4fp88sHkxqd/gdrLe71eRgler32u8vEJ5a/w7/t3daQSDO4O9Ne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LCTTxAAAAN0AAAAPAAAAAAAAAAAA&#10;AAAAAKECAABkcnMvZG93bnJldi54bWxQSwUGAAAAAAQABAD5AAAAkgMAAAAA&#10;" strokecolor="#24211d" strokeweight="64e-5mm">
                    <v:stroke joinstyle="miter"/>
                  </v:line>
                  <v:shape id="Freeform 25" o:spid="_x0000_s2665" style="position:absolute;left:2838;top:2162;width:136;height:124;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l0MIA&#10;AADdAAAADwAAAGRycy9kb3ducmV2LnhtbERPTWsCMRC9F/wPYQRvNVkPIlujqCjanlq1grdhM24W&#10;N5NlE3X99+ZQ6PHxvqfzztXiTm2oPGvIhgoEceFNxaWG42HzPgERIrLB2jNpeFKA+az3NsXc+Af/&#10;0H0fS5FCOOSowcbY5FKGwpLDMPQNceIuvnUYE2xLaVp8pHBXy5FSY+mw4tRgsaGVpeK6vzkNX6vv&#10;42/xOV4uDtvsqdb2xOfupPWg3y0+QETq4r/4z70zGkYqS/vTm/Q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K2XQwgAAAN0AAAAPAAAAAAAAAAAAAAAAAJgCAABkcnMvZG93&#10;bnJldi54bWxQSwUGAAAAAAQABAD1AAAAhwMAAAAA&#10;" path="m12,11l,11,4,3,8,r4,11xe" strokecolor="#24211d" strokeweight="31e-5mm">
                    <v:stroke joinstyle="miter"/>
                    <v:path arrowok="t" o:connecttype="custom" o:connectlocs="1541,1398;0,1398;510,383;1031,0;1541,1398" o:connectangles="0,0,0,0,0"/>
                  </v:shape>
                  <v:rect id="Rectangle 26" o:spid="_x0000_s2666" style="position:absolute;left:2793;top:2286;width:226;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pecQA&#10;AADdAAAADwAAAGRycy9kb3ducmV2LnhtbESPT4vCMBTE78J+h/AWvGlaF0SqUWRB3MOC+O/g7dE8&#10;22Lz0m2ybfz2RhA8DjPzG2axCqYWHbWusqwgHScgiHOrKy4UnI6b0QyE88gaa8uk4E4OVsuPwQIz&#10;bXveU3fwhYgQdhkqKL1vMildXpJBN7YNcfSutjXoo2wLqVvsI9zUcpIkU2mw4rhQYkPfJeW3w79R&#10;wOfprqPrbj/73XJ/+boH/WeDUsPPsJ6D8BT8O/xq/2gFkyRN4fk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n6XnEAAAA3QAAAA8AAAAAAAAAAAAAAAAAmAIAAGRycy9k&#10;b3ducmV2LnhtbFBLBQYAAAAABAAEAPUAAACJAwAAAAA=&#10;" strokecolor="#24211d" strokeweight="31e-5mm"/>
                  <v:shape id="Freeform 27" o:spid="_x0000_s2667" style="position:absolute;left:2782;top:2050;width:270;height:191;visibility:visible;mso-wrap-style:square;v-text-anchor:top" coordsize="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81MYA&#10;AADdAAAADwAAAGRycy9kb3ducmV2LnhtbESPT2vCQBTE74V+h+UVvBTdmEPR6ColUBRaD/655PbI&#10;PpPF7NuQXU3aT98VBI/DzPyGWa4H24gbdd44VjCdJCCIS6cNVwpOx6/xDIQPyBobx6TglzysV68v&#10;S8y063lPt0OoRISwz1BBHUKbSenLmiz6iWuJo3d2ncUQZVdJ3WEf4baRaZJ8SIuG40KNLeU1lZfD&#10;1SooTG/e53mxyV1x+aPvY9nvwo9So7fhcwEi0BCe4Ud7qxWkyTSF+5v4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S81MYAAADdAAAADwAAAAAAAAAAAAAAAACYAgAAZHJz&#10;L2Rvd25yZXYueG1sUEsFBgAAAAAEAAQA9QAAAIsDAAAAAA==&#10;" path="m14,4c8,1,3,,1,2,,5,3,9,9,13v6,3,12,4,13,1c24,12,20,7,14,4xe" strokecolor="#24211d" strokeweight="31e-5mm">
                    <v:stroke joinstyle="miter"/>
                    <v:path arrowok="t" o:connecttype="custom" o:connectlocs="1778,506;124,247;1136,1640;2790,1764;1778,506" o:connectangles="0,0,0,0,0"/>
                  </v:shape>
                  <v:line id="Line 28" o:spid="_x0000_s2668" style="position:absolute;flip:x;visibility:visible;mso-wrap-style:square" from="2917,2038" to="2974,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rEE8UAAADdAAAADwAAAGRycy9kb3ducmV2LnhtbESPQWsCMRSE7wX/Q3gFbzWrBSlbo1jb&#10;ghehXS3i7bF5blY3L0uS1fXfN4WCx2FmvmFmi9424kI+1I4VjEcZCOLS6ZorBbvt59MLiBCRNTaO&#10;ScGNAizmg4cZ5tpd+ZsuRaxEgnDIUYGJsc2lDKUhi2HkWuLkHZ23GJP0ldQerwluGznJsqm0WHNa&#10;MNjSylB5Ljqr4Kdzp7hZvhEf3jcfB/+1N0XHSg0f++UriEh9vIf/22utYJKNn+HvTXoC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rEE8UAAADdAAAADwAAAAAAAAAA&#10;AAAAAAChAgAAZHJzL2Rvd25yZXYueG1sUEsFBgAAAAAEAAQA+QAAAJMDAAAAAA==&#10;" strokecolor="#24211d" strokeweight="64e-5mm">
                    <v:stroke joinstyle="miter"/>
                  </v:line>
                  <v:shape id="Freeform 29" o:spid="_x0000_s2669" style="position:absolute;left:214;top:2804;width:146;height:124;visibility:visible;mso-wrap-style:square;v-text-anchor:top" coordsize="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cvMgA&#10;AADdAAAADwAAAGRycy9kb3ducmV2LnhtbESPQUvDQBSE70L/w/IEb2aTWquk3ZaiCB560K2HeHtk&#10;X5Ng9m2a3bRpf31XEDwOM/MNs1yPthVH6n3jWEGWpCCIS2carhR87d7un0H4gGywdUwKzuRhvZrc&#10;LDE37sSfdNShEhHCPkcFdQhdLqUva7LoE9cRR2/veoshyr6SpsdThNtWTtN0Li02HBdq7OilpvJH&#10;D1bBQWeXoj0MD0Ux6HO21Y+vTx/fSt3djpsFiEBj+A//td+NgmmazeD3TXwCcn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y9y8yAAAAN0AAAAPAAAAAAAAAAAAAAAAAJgCAABk&#10;cnMvZG93bnJldi54bWxQSwUGAAAAAAQABAD1AAAAjQMAAAAA&#10;" path="m13,11l,11,4,2,8,r5,11xe" strokecolor="#24211d" strokeweight="31e-5mm">
                    <v:stroke joinstyle="miter"/>
                    <v:path arrowok="t" o:connecttype="custom" o:connectlocs="1640,1398;0,1398;505,259;1011,0;1640,1398" o:connectangles="0,0,0,0,0"/>
                  </v:shape>
                  <v:rect id="Rectangle 30" o:spid="_x0000_s2670" style="position:absolute;left:169;top:2928;width:236;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zvesYA&#10;AADdAAAADwAAAGRycy9kb3ducmV2LnhtbESPzWrDMBCE74W8g9hAb41sl4bgRgklUJpDweTv0Nti&#10;bWxTa+VYii2/fVUo9DjMzDfMehtMKwbqXWNZQbpIQBCXVjdcKTif3p9WIJxH1thaJgUTOdhuZg9r&#10;zLUd+UDD0VciQtjlqKD2vsuldGVNBt3CdsTRu9reoI+yr6TucYxw08osSZbSYMNxocaOdjWV38e7&#10;UcCXZTHQtTisPj94/Hqegr7ZoNTjPLy9gvAU/H/4r73XCrIkfYHfN/EJ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zvesYAAADdAAAADwAAAAAAAAAAAAAAAACYAgAAZHJz&#10;L2Rvd25yZXYueG1sUEsFBgAAAAAEAAQA9QAAAIsDAAAAAA==&#10;" strokecolor="#24211d" strokeweight="31e-5mm"/>
                  <v:shape id="Freeform 31" o:spid="_x0000_s2671" style="position:absolute;left:158;top:2692;width:270;height:191;visibility:visible;mso-wrap-style:square;v-text-anchor:top" coordsize="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P+sUA&#10;AADdAAAADwAAAGRycy9kb3ducmV2LnhtbERPTWvCQBC9C/6HZYRepG7qoWrMKiUgLbQ9qL3kNmTH&#10;ZEl2NmRXk/bXdwsFb/N4n5PtR9uKG/XeOFbwtEhAEJdOG64UfJ0Pj2sQPiBrbB2Tgm/ysN9NJxmm&#10;2g18pNspVCKGsE9RQR1Cl0rpy5os+oXriCN3cb3FEGFfSd3jEMNtK5dJ8iwtGo4NNXaU11Q2p6tV&#10;UJjBzDd58Zq7ovmh93M5fIYPpR5m48sWRKAx3MX/7jcd5682S/j7Jp4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9w/6xQAAAN0AAAAPAAAAAAAAAAAAAAAAAJgCAABkcnMv&#10;ZG93bnJldi54bWxQSwUGAAAAAAQABAD1AAAAigMAAAAA&#10;" path="m15,4c9,1,3,,1,2,,4,4,9,10,12v5,4,11,5,13,2c24,12,20,7,15,4xe" strokecolor="#24211d" strokeweight="31e-5mm">
                    <v:stroke joinstyle="miter"/>
                    <v:path arrowok="t" o:connecttype="custom" o:connectlocs="1901,506;124,247;1271,1517;2914,1764;1901,506" o:connectangles="0,0,0,0,0"/>
                  </v:shape>
                  <v:line id="Line 32" o:spid="_x0000_s2672" style="position:absolute;flip:x;visibility:visible;mso-wrap-style:square" from="293,2680" to="360,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l3PcQAAADdAAAADwAAAGRycy9kb3ducmV2LnhtbERPS2sCMRC+F/ofwhR6q1kt9LEaRVuF&#10;XgS7VcTbsBk3q5vJkmR1+++bQqG3+fieM5n1thEX8qF2rGA4yEAQl07XXCnYfq0eXkCEiKyxcUwK&#10;vinAbHp7M8Fcuyt/0qWIlUghHHJUYGJscylDachiGLiWOHFH5y3GBH0ltcdrCreNHGXZk7RYc2ow&#10;2NKbofJcdFbBrnOnuJ4viA/v6+XBb/am6Fip+7t+PgYRqY//4j/3h07zn18f4febdIK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yXc9xAAAAN0AAAAPAAAAAAAAAAAA&#10;AAAAAKECAABkcnMvZG93bnJldi54bWxQSwUGAAAAAAQABAD5AAAAkgMAAAAA&#10;" strokecolor="#24211d" strokeweight="64e-5mm">
                    <v:stroke joinstyle="miter"/>
                  </v:line>
                  <v:shape id="Freeform 33" o:spid="_x0000_s2673" style="position:absolute;left:5316;top:2433;width:136;height:123;visibility:visible;mso-wrap-style:square;v-text-anchor:top" coordsize="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Q/cQA&#10;AADdAAAADwAAAGRycy9kb3ducmV2LnhtbERPS2sCMRC+C/0PYQreNKuItlujWFF8nFq1Qm/DZrpZ&#10;upksm6jrvzeC4G0+vueMp40txZlqXzhW0OsmIIgzpwvOFRz2y84bCB+QNZaOScGVPEwnL60xptpd&#10;+JvOu5CLGMI+RQUmhCqV0meGLPquq4gj9+dqiyHCOpe6xksMt6XsJ8lQWiw4NhisaG4o+9+drILt&#10;/Ovwk22Gn7P9qndNFubIv81RqfZrM/sAEagJT/HDvdZx/uh9APdv4gly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D0P3EAAAA3QAAAA8AAAAAAAAAAAAAAAAAmAIAAGRycy9k&#10;b3ducmV2LnhtbFBLBQYAAAAABAAEAPUAAACJAwAAAAA=&#10;" path="m,11r12,l8,3,4,,,11xe" strokecolor="#24211d" strokeweight="31e-5mm">
                    <v:stroke joinstyle="miter"/>
                    <v:path arrowok="t" o:connecttype="custom" o:connectlocs="0,1375;1541,1375;1031,380;510,0;0,1375" o:connectangles="0,0,0,0,0"/>
                  </v:shape>
                  <v:rect id="Rectangle 34" o:spid="_x0000_s2674" style="position:absolute;left:5260;top:2556;width:23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9cVMMA&#10;AADdAAAADwAAAGRycy9kb3ducmV2LnhtbERPS2vCQBC+F/wPywi91Y0WX6mriCD1UBBfB29DdkxC&#10;s7Mxu03Wf98tFLzNx/ecxSqYSrTUuNKyguEgAUGcWV1yruB82r7NQDiPrLGyTAoe5GC17L0sMNW2&#10;4wO1R5+LGMIuRQWF93UqpcsKMugGtiaO3M02Bn2ETS51g10MN5UcJclEGiw5NhRY06ag7Pv4YxTw&#10;ZbJv6bY/zL4+ubu+P4K+26DUaz+sP0B4Cv4p/nfvdJw/nY/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9cVMMAAADdAAAADwAAAAAAAAAAAAAAAACYAgAAZHJzL2Rv&#10;d25yZXYueG1sUEsFBgAAAAAEAAQA9QAAAIgDAAAAAA==&#10;" strokecolor="#24211d" strokeweight="31e-5mm"/>
                  <v:shape id="Freeform 35" o:spid="_x0000_s2675" style="position:absolute;left:5238;top:2320;width:270;height:191;visibility:visible;mso-wrap-style:square;v-text-anchor:top" coordsize="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wJ+cUA&#10;AADdAAAADwAAAGRycy9kb3ducmV2LnhtbERPTWvCQBC9F/wPywi9lLppD1ZjVikBacH2oPaS25Ad&#10;kyXZ2ZBdTfTXu4VCb/N4n5NtRtuKC/XeOFbwMktAEJdOG64U/By3zwsQPiBrbB2Tgit52KwnDxmm&#10;2g28p8shVCKGsE9RQR1Cl0rpy5os+pnriCN3cr3FEGFfSd3jEMNtK1+TZC4tGo4NNXaU11Q2h7NV&#10;UJjBPC3z4iN3RXOj3bEcvsOXUo/T8X0FItAY/sV/7k8d578t5/D7TTxB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An5xQAAAN0AAAAPAAAAAAAAAAAAAAAAAJgCAABkcnMv&#10;ZG93bnJldi54bWxQSwUGAAAAAAQABAD1AAAAigMAAAAA&#10;" path="m10,4c16,1,21,,23,2v1,3,-3,7,-8,11c9,16,3,17,2,14,,12,4,7,10,4xe" strokecolor="#24211d" strokeweight="31e-5mm">
                    <v:stroke joinstyle="miter"/>
                    <v:path arrowok="t" o:connecttype="custom" o:connectlocs="1271,506;2914,247;1901,1640;259,1764;1271,506" o:connectangles="0,0,0,0,0"/>
                  </v:shape>
                  <v:line id="Line 36" o:spid="_x0000_s2676" style="position:absolute;visibility:visible;mso-wrap-style:square" from="5305,2309" to="5373,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UwycMAAADdAAAADwAAAGRycy9kb3ducmV2LnhtbERP24rCMBB9F/yHMMK+yJq6ipdqFBVW&#10;RJ+2+gFjM7bFZlKarNb9erMg+DaHc535sjGluFHtCssK+r0IBHFqdcGZgtPx+3MCwnlkjaVlUvAg&#10;B8tFuzXHWNs7/9At8ZkIIexiVJB7X8VSujQng65nK+LAXWxt0AdYZ1LXeA/hppRfUTSSBgsODTlW&#10;tMkpvSa/RoHbZ4PkL510h5U7nLub7W49PFilPjrNagbCU+Pf4pd7p8P88XQM/9+EE+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1MMnDAAAA3QAAAA8AAAAAAAAAAAAA&#10;AAAAoQIAAGRycy9kb3ducmV2LnhtbFBLBQYAAAAABAAEAPkAAACRAwAAAAA=&#10;" strokecolor="#24211d" strokeweight="64e-5mm">
                    <v:stroke joinstyle="miter"/>
                  </v:line>
                  <v:shape id="Freeform 37" o:spid="_x0000_s2677" style="position:absolute;left:4720;top:3953;width:146;height:124;visibility:visible;mso-wrap-style:square;v-text-anchor:top" coordsize="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Vll8gA&#10;AADdAAAADwAAAGRycy9kb3ducmV2LnhtbESPQU/DMAyF70j7D5GRuLG0IBiUZdMEQuLAgWUcys1q&#10;TFvROF2Tbh2/Hh+QdrP1nt/7vFxPvlMHGmIb2EA+z0ARV8G1XBv43L1eP4CKCdlhF5gMnCjCejW7&#10;WGLhwpG3dLCpVhLCsUADTUp9oXWsGvIY56EnFu07DB6TrEOt3YBHCfedvsmye+2xZWlosKfnhqof&#10;O3oDe5v/lt1+vC3L0Z7yd3v3svj4Mubqcto8gUo0pbP5//rNCf7iUXDlGxlBr/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lWWXyAAAAN0AAAAPAAAAAAAAAAAAAAAAAJgCAABk&#10;cnMvZG93bnJldi54bWxQSwUGAAAAAAQABAD1AAAAjQMAAAAA&#10;" path="m,11r13,l9,3,5,,,11xe" strokecolor="#24211d" strokeweight="31e-5mm">
                    <v:stroke joinstyle="miter"/>
                    <v:path arrowok="t" o:connecttype="custom" o:connectlocs="0,1398;1640,1398;1134,383;629,0;0,1398" o:connectangles="0,0,0,0,0"/>
                  </v:shape>
                  <v:rect id="Rectangle 38" o:spid="_x0000_s2678" style="position:absolute;left:4674;top:4077;width:237;height: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WUcMA&#10;AADdAAAADwAAAGRycy9kb3ducmV2LnhtbERPS2vCQBC+F/wPywi91Y0t2BhdRQrFHgri6+BtyI5J&#10;MDubZtdk/feuUPA2H99z5stgatFR6yrLCsajBARxbnXFhYLD/vstBeE8ssbaMim4kYPlYvAyx0zb&#10;nrfU7XwhYgi7DBWU3jeZlC4vyaAb2YY4cmfbGvQRtoXULfYx3NTyPUkm0mDFsaHEhr5Kyi+7q1HA&#10;x8mmo/Nmm/6uuT993IL+s0Gp12FYzUB4Cv4p/nf/6Dj/czqFxzfxBL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JWUcMAAADdAAAADwAAAAAAAAAAAAAAAACYAgAAZHJzL2Rv&#10;d25yZXYueG1sUEsFBgAAAAAEAAQA9QAAAIgDAAAAAA==&#10;" strokecolor="#24211d" strokeweight="31e-5mm"/>
                  <v:shape id="Freeform 39" o:spid="_x0000_s2679" style="position:absolute;left:4652;top:3840;width:270;height:192;visibility:visible;mso-wrap-style:square;v-text-anchor:top" coordsize="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1x8cA&#10;AADdAAAADwAAAGRycy9kb3ducmV2LnhtbESPQWvCQBCF70L/wzKFXqRu7KFodJUSKC20Hqq95DZk&#10;x2QxOxuyq0n99c5B6G2G9+a9b9bb0bfqQn10gQ3MZxko4ipYx7WB38P78wJUTMgW28Bk4I8ibDcP&#10;kzXmNgz8Q5d9qpWEcMzRQJNSl2sdq4Y8xlnoiEU7ht5jkrWvte1xkHDf6pcse9UeHUtDgx0VDVWn&#10;/dkbKN3gpsui/ChCebrS16EadunbmKfH8W0FKtGY/s33608r+ItM+OUbGUF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XNcfHAAAA3QAAAA8AAAAAAAAAAAAAAAAAmAIAAGRy&#10;cy9kb3ducmV2LnhtbFBLBQYAAAAABAAEAPUAAACMAwAAAAA=&#10;" path="m9,4c15,1,21,,22,2v2,3,-2,7,-8,11c8,16,3,17,1,14,,12,4,7,9,4xe" strokecolor="#24211d" strokeweight="31e-5mm">
                    <v:stroke joinstyle="miter"/>
                    <v:path arrowok="t" o:connecttype="custom" o:connectlocs="1136,508;2790,260;1778,1660;124,1784;1136,508" o:connectangles="0,0,0,0,0"/>
                  </v:shape>
                  <v:line id="Line 40" o:spid="_x0000_s2680" style="position:absolute;visibility:visible;mso-wrap-style:square" from="4720,3829" to="4787,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4M98MAAADdAAAADwAAAGRycy9kb3ducmV2LnhtbERPzYrCMBC+C75DGGEvsk1dZSnVKCoo&#10;sp7s7gOMzdgWm0lpolaffiMI3ubj+53ZojO1uFLrKssKRlEMgji3uuJCwd/v5jMB4TyyxtoyKbiT&#10;g8W835thqu2ND3TNfCFCCLsUFZTeN6mULi/JoItsQxy4k20N+gDbQuoWbyHc1PIrjr+lwYpDQ4kN&#10;rUvKz9nFKHA/xTh75Mlw0rj9cbje7laTvVXqY9AtpyA8df4tfrl3OsxP4hE8vwknyP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uDPfDAAAA3QAAAA8AAAAAAAAAAAAA&#10;AAAAoQIAAGRycy9kb3ducmV2LnhtbFBLBQYAAAAABAAEAPkAAACRAwAAAAA=&#10;" strokecolor="#24211d" strokeweight="64e-5mm">
                    <v:stroke joinstyle="miter"/>
                  </v:line>
                  <v:shape id="Freeform 41" o:spid="_x0000_s2681" style="position:absolute;left:3233;top:743;width:90;height:102;visibility:visible;mso-wrap-style:square;v-text-anchor:top" coordsize="90,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v35MUA&#10;AADdAAAADwAAAGRycy9kb3ducmV2LnhtbERPTU8CMRC9m/gfmjHxJq0kCqwUQkxW9ELCAgduw3bY&#10;Xd1ON22F1V9vTUi4zcv7nOm8t604kQ+NYw2PAwWCuHSm4UrDdpM/jEGEiGywdUwafijAfHZ7M8XM&#10;uDOv6VTESqQQDhlqqGPsMilDWZPFMHAdceKOzluMCfpKGo/nFG5bOVTqWVpsODXU2NFrTeVX8W01&#10;5PvR00e3+/w9HtSE3harZe6Lpdb3d/3iBUSkPl7FF/e7SfPHagj/36QT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fkxQAAAN0AAAAPAAAAAAAAAAAAAAAAAJgCAABkcnMv&#10;ZG93bnJldi54bWxQSwUGAAAAAAQABAD1AAAAigMAAAAA&#10;" path="m90,68l11,,,102,90,68xe" fillcolor="#24211d" stroked="f">
                    <v:path arrowok="t" o:connecttype="custom" o:connectlocs="90,68;11,0;0,102;90,68" o:connectangles="0,0,0,0"/>
                  </v:shape>
                  <v:line id="Line 42" o:spid="_x0000_s2682" style="position:absolute;visibility:visible;mso-wrap-style:square" from="3278,822" to="330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WicQAAADdAAAADwAAAGRycy9kb3ducmV2LnhtbERPTWvCQBC9F/oflhF6qxvbIiG6iq0K&#10;XgKt1eQ6ZMckmJ0N2TVJ/323UPA2j/c5y/VoGtFT52rLCmbTCARxYXXNpYLT9/45BuE8ssbGMin4&#10;IQfr1ePDEhNtB/6i/uhLEULYJaig8r5NpHRFRQbd1LbEgbvYzqAPsCul7nAI4aaRL1E0lwZrDg0V&#10;tvRRUXE93oyCzzLPmcd5m733abZ7S89bE++VepqMmwUIT6O/i//dBx3mx9Er/H0TT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9laJxAAAAN0AAAAPAAAAAAAAAAAA&#10;AAAAAKECAABkcnMvZG93bnJldi54bWxQSwUGAAAAAAQABAD5AAAAkgMAAAAA&#10;" strokecolor="#24211d" strokeweight="0"/>
                  <v:line id="Line 43" o:spid="_x0000_s2683" style="position:absolute;visibility:visible;mso-wrap-style:square" from="3323,923" to="3345,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O/cQAAADdAAAADwAAAGRycy9kb3ducmV2LnhtbERPS2vCQBC+F/oflin01mxagoTUVWqr&#10;0ItQH9XrkJ0mwexs2F2T+O/dguBtPr7nTOejaUVPzjeWFbwmKQji0uqGKwX73eolB+EDssbWMim4&#10;kIf57PFhioW2A2+o34ZKxBD2BSqoQ+gKKX1Zk0Gf2I44cn/WGQwRukpqh0MMN618S9OJNNhwbKix&#10;o8+aytP2bBT8VMcj8zjpDot+fVhm698vk6+Uen4aP95BBBrDXXxzf+s4P08z+P8mni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H879xAAAAN0AAAAPAAAAAAAAAAAA&#10;AAAAAKECAABkcnMvZG93bnJldi54bWxQSwUGAAAAAAQABAD5AAAAkgMAAAAA&#10;" strokecolor="#24211d" strokeweight="0"/>
                  <v:line id="Line 44" o:spid="_x0000_s2684" style="position:absolute;visibility:visible;mso-wrap-style:square" from="3368,1025" to="3402,1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NrZsQAAADdAAAADwAAAGRycy9kb3ducmV2LnhtbERPTWvCQBC9F/oflhF6qxtLKyG6iq0K&#10;XgKt1eQ6ZMckmJ0N2TVJ/323UPA2j/c5y/VoGtFT52rLCmbTCARxYXXNpYLT9/45BuE8ssbGMin4&#10;IQfr1ePDEhNtB/6i/uhLEULYJaig8r5NpHRFRQbd1LbEgbvYzqAPsCul7nAI4aaRL1E0lwZrDg0V&#10;tvRRUXE93oyCzzLPmcd5m733abZ7Tc9bE++VepqMmwUIT6O/i//dBx3mx9Eb/H0TTp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U2tmxAAAAN0AAAAPAAAAAAAAAAAA&#10;AAAAAKECAABkcnMvZG93bnJldi54bWxQSwUGAAAAAAQABAD5AAAAkgMAAAAA&#10;" strokecolor="#24211d" strokeweight="0"/>
                  <v:line id="Line 45" o:spid="_x0000_s2685" style="position:absolute;visibility:visible;mso-wrap-style:square" from="3413,1126" to="3447,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H1EcIAAADdAAAADwAAAGRycy9kb3ducmV2LnhtbERPS4vCMBC+L/gfwgh7W1MXKaUaxccK&#10;exFcn9ehGdtiMylNrPXfG2HB23x8z5nMOlOJlhpXWlYwHEQgiDOrS84VHPbrrwSE88gaK8uk4EEO&#10;ZtPexwRTbe/8R+3O5yKEsEtRQeF9nUrpsoIMuoGtiQN3sY1BH2CTS93gPYSbSn5HUSwNlhwaCqxp&#10;WVB23d2Mgm1+PjN3cX1atJvTz2hzXJlkrdRnv5uPQXjq/Fv87/7VYX4SxfD6Jpwgp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4H1EcIAAADdAAAADwAAAAAAAAAAAAAA&#10;AAChAgAAZHJzL2Rvd25yZXYueG1sUEsFBgAAAAAEAAQA+QAAAJADAAAAAA==&#10;" strokecolor="#24211d" strokeweight="0"/>
                  <v:line id="Line 46" o:spid="_x0000_s2686" style="position:absolute;visibility:visible;mso-wrap-style:square" from="3458,1228" to="3492,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1QisIAAADdAAAADwAAAGRycy9kb3ducmV2LnhtbERPS4vCMBC+C/6HMII3TRXR0jWKuivs&#10;RfCxq9ehmW2LzaQ02Vr/vREEb/PxPWe+bE0pGqpdYVnBaBiBIE6tLjhT8HPaDmIQziNrLC2Tgjs5&#10;WC66nTkm2t74QM3RZyKEsEtQQe59lUjp0pwMuqGtiAP3Z2uDPsA6k7rGWwg3pRxH0VQaLDg05FjR&#10;Jqf0evw3CvbZ5cLcTqvzutmdvya7308Tb5Xq99rVBwhPrX+LX+5vHebH0Qye34QT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1QisIAAADdAAAADwAAAAAAAAAAAAAA&#10;AAChAgAAZHJzL2Rvd25yZXYueG1sUEsFBgAAAAAEAAQA+QAAAJADAAAAAA==&#10;" strokecolor="#24211d" strokeweight="0"/>
                  <v:line id="Line 47" o:spid="_x0000_s2687" style="position:absolute;visibility:visible;mso-wrap-style:square" from="3503,1329" to="3537,1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LE+MYAAADdAAAADwAAAGRycy9kb3ducmV2LnhtbESPzWvCQBDF70L/h2UKvemmUiSkrmL9&#10;gF4EP1q9DtlpEszOhuw2xv/eOQjeZnhv3vvNdN67WnXUhsqzgfdRAoo497biwsDPcTNMQYWIbLH2&#10;TAZuFGA+exlMMbP+ynvqDrFQEsIhQwNljE2mdchLchhGviEW7c+3DqOsbaFti1cJd7UeJ8lEO6xY&#10;GkpsaFlSfjn8OwO74nxm7ifN6avbntYf29+VSzfGvL32i09Qkfr4ND+uv63gp4ngyjcygp7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SxPjGAAAA3QAAAA8AAAAAAAAA&#10;AAAAAAAAoQIAAGRycy9kb3ducmV2LnhtbFBLBQYAAAAABAAEAPkAAACUAwAAAAA=&#10;" strokecolor="#24211d" strokeweight="0"/>
                  <v:line id="Line 48" o:spid="_x0000_s2688" style="position:absolute;visibility:visible;mso-wrap-style:square" from="3548,1430" to="3582,1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5hY8IAAADdAAAADwAAAGRycy9kb3ducmV2LnhtbERPS4vCMBC+C/6HMII3TRWR2jWKuivs&#10;RfCxq9ehmW2LzaQ02Vr/vREEb/PxPWe+bE0pGqpdYVnBaBiBIE6tLjhT8HPaDmIQziNrLC2Tgjs5&#10;WC66nTkm2t74QM3RZyKEsEtQQe59lUjp0pwMuqGtiAP3Z2uDPsA6k7rGWwg3pRxH0VQaLDg05FjR&#10;Jqf0evw3CvbZ5cLcTqvzutmdvya7308Tb5Xq99rVBwhPrX+LX+5vHebH0Qye34QT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h5hY8IAAADdAAAADwAAAAAAAAAAAAAA&#10;AAChAgAAZHJzL2Rvd25yZXYueG1sUEsFBgAAAAAEAAQA+QAAAJADAAAAAA==&#10;" strokecolor="#24211d" strokeweight="0"/>
                  <v:line id="Line 49" o:spid="_x0000_s2689" style="position:absolute;visibility:visible;mso-wrap-style:square" from="3593,1543" to="3627,1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1eI8YAAADdAAAADwAAAGRycy9kb3ducmV2LnhtbESPT2vCQBDF7wW/wzJCb3VjEQnRVfxT&#10;oRehtVWvQ3ZMgtnZkF1j/PbOodDbDO/Ne7+ZL3tXq47aUHk2MB4loIhzbysuDPz+7N5SUCEiW6w9&#10;k4EHBVguBi9zzKy/8zd1h1goCeGQoYEyxibTOuQlOQwj3xCLdvGtwyhrW2jb4l3CXa3fk2SqHVYs&#10;DSU2tCkpvx5uzsBXcT4z99PmtO72p4/J/rh16c6Y12G/moGK1Md/89/1pxX8dCz88o2MoB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9XiPGAAAA3QAAAA8AAAAAAAAA&#10;AAAAAAAAoQIAAGRycy9kb3ducmV2LnhtbFBLBQYAAAAABAAEAPkAAACUAwAAAAA=&#10;" strokecolor="#24211d" strokeweight="0"/>
                  <v:line id="Line 50" o:spid="_x0000_s2690" style="position:absolute;visibility:visible;mso-wrap-style:square" from="3638,1644" to="3672,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H7uMEAAADdAAAADwAAAGRycy9kb3ducmV2LnhtbERPS4vCMBC+C/sfwix407SySKlG0V0F&#10;L8L6vg7N2BabSWmytf57syB4m4/vOdN5ZyrRUuNKywriYQSCOLO65FzB8bAeJCCcR9ZYWSYFD3Iw&#10;n330pphqe+cdtXufixDCLkUFhfd1KqXLCjLohrYmDtzVNgZ9gE0udYP3EG4qOYqisTRYcmgosKbv&#10;grLb/s8o+M0vF+ZuXJ+X7fa8+tqefkyyVqr/2S0mIDx1/i1+uTc6zE/iGP6/CSfI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sfu4wQAAAN0AAAAPAAAAAAAAAAAAAAAA&#10;AKECAABkcnMvZG93bnJldi54bWxQSwUGAAAAAAQABAD5AAAAjwMAAAAA&#10;" strokecolor="#24211d" strokeweight="0"/>
                  <v:line id="Line 51" o:spid="_x0000_s2691" style="position:absolute;visibility:visible;mso-wrap-style:square" from="3695,1746" to="3717,1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Nlz8EAAADdAAAADwAAAGRycy9kb3ducmV2LnhtbERPS4vCMBC+C/6HMII3TRWR0jXK+gIv&#10;guvzOjSzbdlmUppY6783woK3+fieM1u0phQN1a6wrGA0jEAQp1YXnCk4n7aDGITzyBpLy6TgSQ4W&#10;825nhom2D/6h5ugzEULYJagg975KpHRpTgbd0FbEgfu1tUEfYJ1JXeMjhJtSjqNoKg0WHBpyrGiV&#10;U/p3vBsFh+x2Y26n1XXZ7K+byf6yNvFWqX6v/f4C4an1H/G/e6fD/Hg0hvc34QQ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Y2XPwQAAAN0AAAAPAAAAAAAAAAAAAAAA&#10;AKECAABkcnMvZG93bnJldi54bWxQSwUGAAAAAAQABAD5AAAAjwMAAAAA&#10;" strokecolor="#24211d" strokeweight="0"/>
                  <v:line id="Line 52" o:spid="_x0000_s2692" style="position:absolute;visibility:visible;mso-wrap-style:square" from="3740,1847" to="3762,1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AVMIAAADdAAAADwAAAGRycy9kb3ducmV2LnhtbERPTYvCMBC9C/6HMMLeNNUVKdUo6q7g&#10;RVB31evQjG2xmZQm1vrvNwuCt3m8z5ktWlOKhmpXWFYwHEQgiFOrC84U/P5s+jEI55E1lpZJwZMc&#10;LObdzgwTbR98oOboMxFC2CWoIPe+SqR0aU4G3cBWxIG72tqgD7DOpK7xEcJNKUdRNJEGCw4NOVa0&#10;zim9He9GwT67XJjbSXVeNbvz93h3+jLxRqmPXrucgvDU+rf45d7qMD8efsL/N+EE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i/AVMIAAADdAAAADwAAAAAAAAAAAAAA&#10;AAChAgAAZHJzL2Rvd25yZXYueG1sUEsFBgAAAAAEAAQA+QAAAJADAAAAAA==&#10;" strokecolor="#24211d" strokeweight="0"/>
                  <v:line id="Line 53" o:spid="_x0000_s2693" style="position:absolute;visibility:visible;mso-wrap-style:square" from="3785,1948" to="3807,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ZYIMQAAADdAAAADwAAAGRycy9kb3ducmV2LnhtbERPTWvCQBC9F/wPyxR6azaWEEJ0FWsb&#10;6EXQtNXrkB2TYHY2ZLcx/fddQehtHu9zluvJdGKkwbWWFcyjGARxZXXLtYKvz+I5A+E8ssbOMin4&#10;JQfr1exhibm2Vz7QWPpahBB2OSpovO9zKV3VkEEX2Z44cGc7GPQBDrXUA15DuOnkSxyn0mDLoaHB&#10;nrYNVZfyxyjY16cT85T2x9dxd3xPdt9vJiuUenqcNgsQnib/L767P3SYn80TuH0TTp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xlggxAAAAN0AAAAPAAAAAAAAAAAA&#10;AAAAAKECAABkcnMvZG93bnJldi54bWxQSwUGAAAAAAQABAD5AAAAkgMAAAAA&#10;" strokecolor="#24211d" strokeweight="0"/>
                  <v:line id="Line 54" o:spid="_x0000_s2694" style="position:absolute;visibility:visible;mso-wrap-style:square" from="3830,2050" to="3852,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r9u8IAAADdAAAADwAAAGRycy9kb3ducmV2LnhtbERPTYvCMBC9C/6HMMLeNFVWKdUo6q7g&#10;RVB31evQjG2xmZQm1vrvNwuCt3m8z5ktWlOKhmpXWFYwHEQgiFOrC84U/P5s+jEI55E1lpZJwZMc&#10;LObdzgwTbR98oOboMxFC2CWoIPe+SqR0aU4G3cBWxIG72tqgD7DOpK7xEcJNKUdRNJEGCw4NOVa0&#10;zim9He9GwT67XJjbSXVeNbvz9+fu9GXijVIfvXY5BeGp9W/xy73VYX48HMP/N+EEOf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or9u8IAAADdAAAADwAAAAAAAAAAAAAA&#10;AAChAgAAZHJzL2Rvd25yZXYueG1sUEsFBgAAAAAEAAQA+QAAAJADAAAAAA==&#10;" strokecolor="#24211d" strokeweight="0"/>
                  <v:line id="Line 55" o:spid="_x0000_s2695" style="position:absolute;visibility:visible;mso-wrap-style:square" from="3875,2151" to="3897,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hjzMQAAADdAAAADwAAAGRycy9kb3ducmV2LnhtbERPTWvCQBC9C/0PyxR6M5tICSF1Fdsa&#10;6EVQ28brkB2T0OxsyG5j+u+7guBtHu9zluvJdGKkwbWWFSRRDIK4srrlWsHXZzHPQDiPrLGzTAr+&#10;yMF69TBbYq7thQ80Hn0tQgi7HBU03ve5lK5qyKCLbE8cuLMdDPoAh1rqAS8h3HRyEcepNNhyaGiw&#10;p7eGqp/jr1Gwr08n5inty9dxV26fd9/vJiuUenqcNi8gPE3+Lr65P3SYnyUpXL8JJ8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WGPMxAAAAN0AAAAPAAAAAAAAAAAA&#10;AAAAAKECAABkcnMvZG93bnJldi54bWxQSwUGAAAAAAQABAD5AAAAkgMAAAAA&#10;" strokecolor="#24211d" strokeweight="0"/>
                  <v:line id="Line 56" o:spid="_x0000_s2696" style="position:absolute;visibility:visible;mso-wrap-style:square" from="3920,2252" to="3954,2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TGV8QAAADdAAAADwAAAGRycy9kb3ducmV2LnhtbERPTWvCQBC9F/wPywje6sYiNqSuotVA&#10;L4JVm1yH7DQJzc6G7DZJ/31XKPQ2j/c56+1oGtFT52rLChbzCARxYXXNpYLbNX2MQTiPrLGxTAp+&#10;yMF2M3lYY6LtwO/UX3wpQgi7BBVU3reJlK6oyKCb25Y4cJ+2M+gD7EqpOxxCuGnkUxStpMGaQ0OF&#10;Lb1WVHxdvo2Cc5nnzOOqzfb9KTsuTx8HE6dKzabj7gWEp9H/i//cbzrMjxfPcP8mnC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FMZXxAAAAN0AAAAPAAAAAAAAAAAA&#10;AAAAAKECAABkcnMvZG93bnJldi54bWxQSwUGAAAAAAQABAD5AAAAkgMAAAAA&#10;" strokecolor="#24211d" strokeweight="0"/>
                  <v:line id="Line 57" o:spid="_x0000_s2697" style="position:absolute;visibility:visible;mso-wrap-style:square" from="3965,2354" to="3999,2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tSJcYAAADdAAAADwAAAGRycy9kb3ducmV2LnhtbESPT2vCQBDF7wW/wzJCb3VjEQnRVfxT&#10;oRehtVWvQ3ZMgtnZkF1j/PbOodDbDO/Ne7+ZL3tXq47aUHk2MB4loIhzbysuDPz+7N5SUCEiW6w9&#10;k4EHBVguBi9zzKy/8zd1h1goCeGQoYEyxibTOuQlOQwj3xCLdvGtwyhrW2jb4l3CXa3fk2SqHVYs&#10;DSU2tCkpvx5uzsBXcT4z99PmtO72p4/J/rh16c6Y12G/moGK1Md/89/1pxX8dCy48o2MoB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LUiXGAAAA3QAAAA8AAAAAAAAA&#10;AAAAAAAAoQIAAGRycy9kb3ducmV2LnhtbFBLBQYAAAAABAAEAPkAAACUAwAAAAA=&#10;" strokecolor="#24211d" strokeweight="0"/>
                  <v:line id="Line 58" o:spid="_x0000_s2698" style="position:absolute;visibility:visible;mso-wrap-style:square" from="4010,2455" to="4044,2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GUnsYAAADdAAAADwAAAGRycy9kb3ducmV2LnhtbESPQWvCQBCF74L/YRmhN90oRUKajVhb&#10;oReh2lavQ3ZMQrOzIbuN6b/vHAreZnhv3vsm34yuVQP1ofFsYLlIQBGX3jZcGfj82M9TUCEiW2w9&#10;k4FfCrApppMcM+tvfKThFCslIRwyNFDH2GVah7Imh2HhO2LRrr53GGXtK217vEm4a/UqSdbaYcPS&#10;UGNHu5rK79OPM/BeXS7M47o7Pw+H8+vj4evFpXtjHmbj9glUpDHezf/Xb1bw05Xwyzcygi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RlJ7GAAAA3QAAAA8AAAAAAAAA&#10;AAAAAAAAoQIAAGRycy9kb3ducmV2LnhtbFBLBQYAAAAABAAEAPkAAACUAwAAAAA=&#10;" strokecolor="#24211d" strokeweight="0"/>
                  <v:line id="Line 59" o:spid="_x0000_s2699" style="position:absolute;visibility:visible;mso-wrap-style:square" from="4055,2568" to="4089,2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0xBcEAAADdAAAADwAAAGRycy9kb3ducmV2LnhtbERPS4vCMBC+C/6HMII3TRWR0jXK+gIv&#10;guvzOjSzbdlmUppY6783woK3+fieM1u0phQN1a6wrGA0jEAQp1YXnCk4n7aDGITzyBpLy6TgSQ4W&#10;825nhom2D/6h5ugzEULYJagg975KpHRpTgbd0FbEgfu1tUEfYJ1JXeMjhJtSjqNoKg0WHBpyrGiV&#10;U/p3vBsFh+x2Y26n1XXZ7K+byf6yNvFWqX6v/f4C4an1H/G/e6fD/Hg8gvc34QQ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3TEFwQAAAN0AAAAPAAAAAAAAAAAAAAAA&#10;AKECAABkcnMvZG93bnJldi54bWxQSwUGAAAAAAQABAD5AAAAjwMAAAAA&#10;" strokecolor="#24211d" strokeweight="0"/>
                  <v:line id="Line 60" o:spid="_x0000_s2700" style="position:absolute;visibility:visible;mso-wrap-style:square" from="4100,2669" to="4134,2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vcsMAAADdAAAADwAAAGRycy9kb3ducmV2LnhtbERPS2vCQBC+C/0PyxR6M5sGkZC6in0I&#10;vQjVtvE6ZMckNDsbdtcY/71bELzNx/ecxWo0nRjI+dayguckBUFcWd1yreDnezPNQfiArLGzTAou&#10;5GG1fJgssND2zDsa9qEWMYR9gQqaEPpCSl81ZNAntieO3NE6gyFCV0vt8BzDTSezNJ1Lgy3HhgZ7&#10;emuo+tufjIKv+nBgHud9+Tpsy4/Z9vfd5Bulnh7H9QuIQGO4i2/uTx3n51kG/9/EE+T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Pr3LDAAAA3QAAAA8AAAAAAAAAAAAA&#10;AAAAoQIAAGRycy9kb3ducmV2LnhtbFBLBQYAAAAABAAEAPkAAACRAwAAAAA=&#10;" strokecolor="#24211d" strokeweight="0"/>
                  <v:line id="Line 61" o:spid="_x0000_s2701" style="position:absolute;visibility:visible;mso-wrap-style:square" from="4145,2770" to="4179,2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MK6cIAAADdAAAADwAAAGRycy9kb3ducmV2LnhtbERPS4vCMBC+C/6HMMLeNF1XpFSjrC/w&#10;Iqi76nVoxrbYTEoTa/33mwXB23x8z5nOW1OKhmpXWFbwOYhAEKdWF5wp+P3Z9GMQziNrLC2Tgic5&#10;mM+6nSkm2j74QM3RZyKEsEtQQe59lUjp0pwMuoGtiAN3tbVBH2CdSV3jI4SbUg6jaCwNFhwacqxo&#10;mVN6O96Ngn12uTC34+q8aHbn9Wh3Wpl4o9RHr/2egPDU+rf45d7qMD8efsH/N+EEO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MK6cIAAADdAAAADwAAAAAAAAAAAAAA&#10;AAChAgAAZHJzL2Rvd25yZXYueG1sUEsFBgAAAAAEAAQA+QAAAJADAAAAAA==&#10;" strokecolor="#24211d" strokeweight="0"/>
                  <v:line id="Line 62" o:spid="_x0000_s2702" style="position:absolute;visibility:visible;mso-wrap-style:square" from="4190,2872" to="4224,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xH7sMAAADdAAAADwAAAGRycy9kb3ducmV2LnhtbESPT4vCMBTE74LfITxhb5oqUqQaRd0V&#10;9iL43+ujebbF5qU0sXa//UYQPA4z8xtmtmhNKRqqXWFZwXAQgSBOrS44U3A6bvoTEM4jaywtk4I/&#10;crCYdzszTLR98p6ag89EgLBLUEHufZVI6dKcDLqBrYiDd7O1QR9knUld4zPATSlHURRLgwWHhRwr&#10;WueU3g8Po2CXXa/MbVxdVs328jPenr/NZKPUV69dTkF4av0n/G7/agWjaBjD6014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sR+7DAAAA3QAAAA8AAAAAAAAAAAAA&#10;AAAAoQIAAGRycy9kb3ducmV2LnhtbFBLBQYAAAAABAAEAPkAAACRAwAAAAA=&#10;" strokecolor="#24211d" strokeweight="0"/>
                  <v:line id="Line 63" o:spid="_x0000_s2703" style="position:absolute;visibility:visible;mso-wrap-style:square" from="4246,2973" to="4269,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DidcQAAADdAAAADwAAAGRycy9kb3ducmV2LnhtbESPT4vCMBTE74LfITzBm6aKqFSjqLvC&#10;XgT/e300z7bYvJQmW7vffiMIHoeZ+Q0zXzamEDVVLresYNCPQBAnVuecKjiftr0pCOeRNRaWScEf&#10;OVgu2q05xto++UD10aciQNjFqCDzvoyldElGBl3flsTBu9vKoA+ySqWu8BngppDDKBpLgzmHhQxL&#10;2mSUPI6/RsE+vd2Ym3F5Xde76/dod/ky061S3U6zmoHw1PhP+N3+0QqG0WACrzfhCc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YOJ1xAAAAN0AAAAPAAAAAAAAAAAA&#10;AAAAAKECAABkcnMvZG93bnJldi54bWxQSwUGAAAAAAQABAD5AAAAkgMAAAAA&#10;" strokecolor="#24211d" strokeweight="0"/>
                  <v:line id="Line 64" o:spid="_x0000_s2704" style="position:absolute;visibility:visible;mso-wrap-style:square" from="4291,3074" to="4314,3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2B8IAAADdAAAADwAAAGRycy9kb3ducmV2LnhtbERPy2rCQBTdF/yH4QrdNRNFgkRHUVuh&#10;m4D1EbeXzDUJZu6EzBjTv+8shC4P571cD6YRPXWutqxgEsUgiAuray4VnE/7jzkI55E1NpZJwS85&#10;WK9Gb0tMtX3yD/VHX4oQwi5FBZX3bSqlKyoy6CLbEgfuZjuDPsCulLrDZwg3jZzGcSIN1hwaKmxp&#10;V1FxPz6MgkN5vTIPSZtv+yz/mmWXTzPfK/U+HjYLEJ4G/y9+ub+1gmk8CXPDm/A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92B8IAAADdAAAADwAAAAAAAAAAAAAA&#10;AAChAgAAZHJzL2Rvd25yZXYueG1sUEsFBgAAAAAEAAQA+QAAAJADAAAAAA==&#10;" strokecolor="#24211d" strokeweight="0"/>
                  <v:line id="Line 65" o:spid="_x0000_s2705" style="position:absolute;visibility:visible;mso-wrap-style:square" from="4337,3176" to="4359,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PTnMQAAADdAAAADwAAAGRycy9kb3ducmV2LnhtbESPT4vCMBTE74LfITzBm6aKiFajqLvC&#10;XgT/e300z7bYvJQmW7vffiMIHoeZ+Q0zXzamEDVVLresYNCPQBAnVuecKjiftr0JCOeRNRaWScEf&#10;OVgu2q05xto++UD10aciQNjFqCDzvoyldElGBl3flsTBu9vKoA+ySqWu8BngppDDKBpLgzmHhQxL&#10;2mSUPI6/RsE+vd2Ym3F5Xde76/dod/kyk61S3U6zmoHw1PhP+N3+0QqG0WAKrzfhCc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s9OcxAAAAN0AAAAPAAAAAAAAAAAA&#10;AAAAAKECAABkcnMvZG93bnJldi54bWxQSwUGAAAAAAQABAD5AAAAkgMAAAAA&#10;" strokecolor="#24211d" strokeweight="0"/>
                  <v:line id="Line 66" o:spid="_x0000_s2706" style="position:absolute;visibility:visible;mso-wrap-style:square" from="4382,3277" to="4404,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wvMIAAADdAAAADwAAAGRycy9kb3ducmV2LnhtbERPy4rCMBTdC/5DuII7TS2DSKepOD7A&#10;jTA+RreX5tqWaW5Kk6n1781iwOXhvNNlb2rRUesqywpm0wgEcW51xYWCy3k3WYBwHlljbZkUPMnB&#10;MhsOUky0ffCRupMvRAhhl6CC0vsmkdLlJRl0U9sQB+5uW4M+wLaQusVHCDe1jKNoLg1WHBpKbGhd&#10;Uv57+jMKvovbjbmfN9ev7nDdfhx+NmaxU2o86lefIDz1/i3+d++1gjiKw/7wJjwBmb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wvMIAAADdAAAADwAAAAAAAAAAAAAA&#10;AAChAgAAZHJzL2Rvd25yZXYueG1sUEsFBgAAAAAEAAQA+QAAAJADAAAAAA==&#10;" strokecolor="#24211d" strokeweight="0"/>
                  <v:line id="Line 67" o:spid="_x0000_s2707" style="position:absolute;visibility:visible;mso-wrap-style:square" from="4427,3379" to="4449,3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kVJ8MAAADdAAAADwAAAGRycy9kb3ducmV2LnhtbESPT4vCMBTE74LfITzBm6YWEekaZXVX&#10;8CL43+ujeduWbV5KE2v99kYQPA4z8xtmtmhNKRqqXWFZwWgYgSBOrS44U3A6rgdTEM4jaywtk4IH&#10;OVjMu50ZJtreeU/NwWciQNglqCD3vkqkdGlOBt3QVsTB+7O1QR9knUld4z3ATSnjKJpIgwWHhRwr&#10;WuWU/h9uRsEuu16Z20l1WTbby+94e/4x07VS/V77/QXCU+s/4Xd7oxXEUTyC15vw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pFSfDAAAA3QAAAA8AAAAAAAAAAAAA&#10;AAAAoQIAAGRycy9kb3ducmV2LnhtbFBLBQYAAAAABAAEAPkAAACRAwAAAAA=&#10;" strokecolor="#24211d" strokeweight="0"/>
                  <v:line id="Line 68" o:spid="_x0000_s2708" style="position:absolute;visibility:visible;mso-wrap-style:square" from="4472,3491" to="4494,3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uLUMQAAADdAAAADwAAAGRycy9kb3ducmV2LnhtbESPT4vCMBTE74LfITzBm6YWEekaZXVX&#10;8CL4b/X6aN62xealNLHWb28EweMwM79hZovWlKKh2hWWFYyGEQji1OqCMwWn43owBeE8ssbSMil4&#10;kIPFvNuZYaLtnffUHHwmAoRdggpy76tESpfmZNANbUUcvH9bG/RB1pnUNd4D3JQyjqKJNFhwWMix&#10;olVO6fVwMwp22eXC3E6q87LZnn/H278fM10r1e+1318gPLX+E363N1pBHMUxvN6EJ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e4tQxAAAAN0AAAAPAAAAAAAAAAAA&#10;AAAAAKECAABkcnMvZG93bnJldi54bWxQSwUGAAAAAAQABAD5AAAAkgMAAAAA&#10;" strokecolor="#24211d" strokeweight="0"/>
                  <v:line id="Line 69" o:spid="_x0000_s2709" style="position:absolute;visibility:visible;mso-wrap-style:square" from="4517,3593" to="4551,3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cuy8QAAADdAAAADwAAAGRycy9kb3ducmV2LnhtbESPT4vCMBTE74LfITzBm6ZWEekaxb/g&#10;RdhVV6+P5m1btnkpTaz12xthYY/DzPyGmS9bU4qGaldYVjAaRiCIU6sLzhRczvvBDITzyBpLy6Tg&#10;SQ6Wi25njom2D/6i5uQzESDsElSQe18lUro0J4NuaCvi4P3Y2qAPss6krvER4KaUcRRNpcGCw0KO&#10;FW1ySn9Pd6PgM7vdmNtpdV03x+tucvzemtleqX6vXX2A8NT6//Bf+6AVxFE8hveb8ATk4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Ny7LxAAAAN0AAAAPAAAAAAAAAAAA&#10;AAAAAKECAABkcnMvZG93bnJldi54bWxQSwUGAAAAAAQABAD5AAAAkgMAAAAA&#10;" strokecolor="#24211d" strokeweight="0"/>
                  <v:line id="Line 70" o:spid="_x0000_s2710" style="position:absolute;visibility:visible;mso-wrap-style:square" from="4562,3694" to="4596,3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62v8QAAADdAAAADwAAAGRycy9kb3ducmV2LnhtbESPS4vCQBCE74L/YWjBm04MIpJ1lPUF&#10;XgTX57XJ9CZhMz0hM8b47x1hwWNRVV9Rs0VrStFQ7QrLCkbDCARxanXBmYLzaTuYgnAeWWNpmRQ8&#10;ycFi3u3MMNH2wT/UHH0mAoRdggpy76tESpfmZNANbUUcvF9bG/RB1pnUNT4C3JQyjqKJNFhwWMix&#10;olVO6d/xbhQcstuNuZ1U12Wzv27G+8vaTLdK9Xvt9xcIT63/hP/bO60gjuIxvN+EJ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3ra/xAAAAN0AAAAPAAAAAAAAAAAA&#10;AAAAAKECAABkcnMvZG93bnJldi54bWxQSwUGAAAAAAQABAD5AAAAkgMAAAAA&#10;" strokecolor="#24211d" strokeweight="0"/>
                  <v:shape id="Freeform 71" o:spid="_x0000_s2711" style="position:absolute;left:4776;top:2275;width:338;height:698;visibility:visible;mso-wrap-style:square;v-text-anchor:top" coordsize="3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plcsQA&#10;AADdAAAADwAAAGRycy9kb3ducmV2LnhtbESP3WoCMRSE7wu+QzhC72q2CxXZmpWlIFqKiFro7WFz&#10;9oduTkKS6vbtjSB4OczMN8xyNZpBnMmH3rKC11kGgri2uudWwfdp/bIAESKyxsEyKfinAKty8rTE&#10;QtsLH+h8jK1IEA4FKuhidIWUoe7IYJhZR5y8xnqDMUnfSu3xkuBmkHmWzaXBntNCh44+Oqp/j39G&#10;QeV8/1XR3Jnt/rPBn3pn5CYq9Twdq3cQkcb4CN/bW60gz/I3uL1JT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aZXLEAAAA3QAAAA8AAAAAAAAAAAAAAAAAmAIAAGRycy9k&#10;b3ducmV2LnhtbFBLBQYAAAAABAAEAPUAAACJAwAAAAA=&#10;" path="m18,c18,,,11,3,32,7,61,30,62,30,62e" filled="f" strokecolor="#24211d" strokeweight="31e-5mm">
                    <v:stroke joinstyle="miter"/>
                    <v:path arrowok="t" o:connecttype="custom" o:connectlocs="2287,0;383,4053;3808,7858" o:connectangles="0,0,0"/>
                  </v:shape>
                  <v:shape id="Freeform 72" o:spid="_x0000_s2712" style="position:absolute;left:5249;top:2692;width:101;height:112;visibility:visible;mso-wrap-style:square;v-text-anchor:top" coordsize="10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PmcUA&#10;AADdAAAADwAAAGRycy9kb3ducmV2LnhtbESP0WoCMRRE3wv+Q7iCL0UTtyCyGkUFUehLq37AZXPd&#10;LG5u1k3U1a9vCoU+DjNzhpkvO1eLO7Wh8qxhPFIgiAtvKi41nI7b4RREiMgGa8+k4UkBlove2xxz&#10;4x/8TfdDLEWCcMhRg42xyaUMhSWHYeQb4uSdfeswJtmW0rT4SHBXy0ypiXRYcVqw2NDGUnE53JyG&#10;10f9+Z5V51WjNl9dudva6+uy1nrQ71YzEJG6+B/+a++NhkxlE/h9k5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8+ZxQAAAN0AAAAPAAAAAAAAAAAAAAAAAJgCAABkcnMv&#10;ZG93bnJldi54bWxQSwUGAAAAAAQABAD1AAAAigMAAAAA&#10;" path="m101,112l90,,,67r101,45xe" fillcolor="#24211d" stroked="f">
                    <v:path arrowok="t" o:connecttype="custom" o:connectlocs="101,112;90,0;0,67;101,112" o:connectangles="0,0,0,0"/>
                  </v:shape>
                  <v:line id="Line 73" o:spid="_x0000_s2713" style="position:absolute;flip:x;visibility:visible;mso-wrap-style:square" from="5271,2770" to="5305,28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6BMUAAADdAAAADwAAAGRycy9kb3ducmV2LnhtbESPUUvDMBSF34X9h3AF31xinVPqsjGE&#10;4mAgbPoDLs216dbclCZL6783A8HHwznnO5zVZnKdSDSE1rOGh7kCQVx703Kj4euzun8BESKywc4z&#10;afihAJv17GaFpfEjHygdYyMyhEOJGmyMfSllqC05DHPfE2fv2w8OY5ZDI82AY4a7ThZKLaXDlvOC&#10;xZ7eLNXn48VpmExVHS6nauHG9PGu9kV6so9J67vbafsKItIU/8N/7Z3RUKjiGa5v8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g6BMUAAADdAAAADwAAAAAAAAAA&#10;AAAAAAChAgAAZHJzL2Rvd25yZXYueG1sUEsFBgAAAAAEAAQA+QAAAJMDAAAAAA==&#10;" strokecolor="#24211d" strokeweight="0"/>
                  <v:line id="Line 74" o:spid="_x0000_s2714" style="position:absolute;flip:x;visibility:visible;mso-wrap-style:square" from="5215,2872" to="5249,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eudsIAAADdAAAADwAAAGRycy9kb3ducmV2LnhtbERP3UrDMBS+F3yHcITducTqhnTLhghF&#10;QRjs5wEOzbHpbE5Kk6Xd25uLwS4/vv/1dnKdSDSE1rOGl7kCQVx703Kj4XSsnt9BhIhssPNMGq4U&#10;YLt5fFhjafzIe0qH2IgcwqFEDTbGvpQy1JYchrnviTP36weHMcOhkWbAMYe7ThZKLaXDlnODxZ4+&#10;LdV/h4vTMJmq2l/O1Zsb0+5L/RRpYV+T1rOn6WMFItIU7+Kb+9toKFSR5+Y3+Qn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eudsIAAADdAAAADwAAAAAAAAAAAAAA&#10;AAChAgAAZHJzL2Rvd25yZXYueG1sUEsFBgAAAAAEAAQA+QAAAJADAAAAAA==&#10;" strokecolor="#24211d" strokeweight="0"/>
                  <v:line id="Line 75" o:spid="_x0000_s2715" style="position:absolute;flip:x;visibility:visible;mso-wrap-style:square" from="5170,2973" to="5204,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sL7cUAAADdAAAADwAAAGRycy9kb3ducmV2LnhtbESPUUvDMBSF34X9h3AF31xinUPrsjGE&#10;4mAgbPoDLs216dbclCZL6783A8HHwznnO5zVZnKdSDSE1rOGh7kCQVx703Kj4euzun8GESKywc4z&#10;afihAJv17GaFpfEjHygdYyMyhEOJGmyMfSllqC05DHPfE2fv2w8OY5ZDI82AY4a7ThZKLaXDlvOC&#10;xZ7eLNXn48VpmExVHS6nauHG9PGu9kV6so9J67vbafsKItIU/8N/7Z3RUKjiBa5v8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sL7cUAAADdAAAADwAAAAAAAAAA&#10;AAAAAAChAgAAZHJzL2Rvd25yZXYueG1sUEsFBgAAAAAEAAQA+QAAAJMDAAAAAA==&#10;" strokecolor="#24211d" strokeweight="0"/>
                  <v:line id="Line 76" o:spid="_x0000_s2716" style="position:absolute;flip:x;visibility:visible;mso-wrap-style:square" from="5125,3074" to="5148,3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g0rcIAAADdAAAADwAAAGRycy9kb3ducmV2LnhtbERP3WrCMBS+H+wdwhl4N5NVHaMaZQzK&#10;BEHQ7QEOzbHp1pyUJqb17c3FYJcf3/9mN7lOJBpC61nDy1yBIK69abnR8P1VPb+BCBHZYOeZNNwo&#10;wG77+LDB0viRT5TOsRE5hEOJGmyMfSllqC05DHPfE2fu4geHMcOhkWbAMYe7ThZKvUqHLecGiz19&#10;WKp/z1enYTJVdbr+VEs3puOnOhRpZRdJ69nT9L4GEWmK/+I/995oKNQi789v8hOQ2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pg0rcIAAADdAAAADwAAAAAAAAAAAAAA&#10;AAChAgAAZHJzL2Rvd25yZXYueG1sUEsFBgAAAAAEAAQA+QAAAJADAAAAAA==&#10;" strokecolor="#24211d" strokeweight="0"/>
                  <v:line id="Line 77" o:spid="_x0000_s2717" style="position:absolute;flip:x;visibility:visible;mso-wrap-style:square" from="5069,3176" to="5102,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SRNsUAAADdAAAADwAAAGRycy9kb3ducmV2LnhtbESPUUvDMBSF3wX/Q7jC3lyybg6py4YI&#10;ZYIw2OYPuDTXptrclCZL6783g4GPh3POdzib3eQ6kWgIrWcNi7kCQVx703Kj4fNcPT6DCBHZYOeZ&#10;NPxSgN32/m6DpfEjHymdYiMyhEOJGmyMfSllqC05DHPfE2fvyw8OY5ZDI82AY4a7ThZKraXDlvOC&#10;xZ7eLNU/p4vTMJmqOl6+q5Ub02GvPor0ZJdJ69nD9PoCItIU/8O39rvRUKjlAq5v8hO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SRNsUAAADdAAAADwAAAAAAAAAA&#10;AAAAAAChAgAAZHJzL2Rvd25yZXYueG1sUEsFBgAAAAAEAAQA+QAAAJMDAAAAAA==&#10;" strokecolor="#24211d" strokeweight="0"/>
                  <v:line id="Line 78" o:spid="_x0000_s2718" style="position:absolute;flip:x;visibility:visible;mso-wrap-style:square" from="5024,3277" to="5057,3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YPQcUAAADdAAAADwAAAGRycy9kb3ducmV2LnhtbESPUUvDMBSF3wX/Q7jC3lxipzK6ZUOE&#10;soEgbPMHXJq7prO5KU2Wdv/eCIKPh3POdzjr7eQ6kWgIrWcNT3MFgrj2puVGw9epelyCCBHZYOeZ&#10;NNwowHZzf7fG0viRD5SOsREZwqFEDTbGvpQy1JYchrnvibN39oPDmOXQSDPgmOGuk4VSr9Jhy3nB&#10;Yk/vlurv49VpmExVHa6X6tmN6XOnPor0YhdJ69nD9LYCEWmK/+G/9t5oKNSigN83+Qn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QYPQcUAAADdAAAADwAAAAAAAAAA&#10;AAAAAAChAgAAZHJzL2Rvd25yZXYueG1sUEsFBgAAAAAEAAQA+QAAAJMDAAAAAA==&#10;" strokecolor="#24211d" strokeweight="0"/>
                  <v:line id="Line 79" o:spid="_x0000_s2719" style="position:absolute;flip:x;visibility:visible;mso-wrap-style:square" from="4967,3379" to="5001,3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qq2sQAAADdAAAADwAAAGRycy9kb3ducmV2LnhtbESPUUvDMBSF34X9h3AHvrnEVkW6ZWMM&#10;ioIgbPMHXJpr09nclCZL6783guDj4ZzzHc5mN7teJBpD51nD/UqBIG686bjV8HGu755BhIhssPdM&#10;Gr4pwG67uNlgZfzER0qn2IoM4VChBhvjUEkZGksOw8oPxNn79KPDmOXYSjPilOGul4VST9Jhx3nB&#10;4kAHS83X6eo0zKauj9dL/eCm9P6i3or0aMuk9e1y3q9BRJrjf/iv/Wo0FKos4fdNfg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SqraxAAAAN0AAAAPAAAAAAAAAAAA&#10;AAAAAKECAABkcnMvZG93bnJldi54bWxQSwUGAAAAAAQABAD5AAAAkgMAAAAA&#10;" strokecolor="#24211d" strokeweight="0"/>
                  <v:line id="Line 80" o:spid="_x0000_s2720" style="position:absolute;flip:x;visibility:visible;mso-wrap-style:square" from="4922,3480" to="4956,3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MyrsUAAADdAAAADwAAAGRycy9kb3ducmV2LnhtbESPUUvDMBSF3wX/Q7iCby6xmyJ12ZBB&#10;2WAw2PQHXJprU21uSpOl9d8vg4GPh3POdzjL9eQ6kWgIrWcNzzMFgrj2puVGw9dn9fQGIkRkg51n&#10;0vBHAdar+7sllsaPfKR0io3IEA4larAx9qWUobbkMMx8T5y9bz84jFkOjTQDjhnuOlko9SodtpwX&#10;LPa0sVT/ns5Ow2Sq6nj+qRZuTIet2hfpxc6T1o8P08c7iEhT/A/f2jujoVDzBVzf5CcgV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aMyrsUAAADdAAAADwAAAAAAAAAA&#10;AAAAAAChAgAAZHJzL2Rvd25yZXYueG1sUEsFBgAAAAAEAAQA+QAAAJMDAAAAAA==&#10;" strokecolor="#24211d" strokeweight="0"/>
                  <v:line id="Line 81" o:spid="_x0000_s2721" style="position:absolute;flip:x;visibility:visible;mso-wrap-style:square" from="4877,3581" to="4900,3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XNcUAAADdAAAADwAAAGRycy9kb3ducmV2LnhtbESPUUvDMBSF3wf+h3AF37bEbhOpy4YI&#10;xcFA2PQHXJprU21uSpOl9d8vg4GPh3POdzib3eQ6kWgIrWcNjwsFgrj2puVGw9dnNX8GESKywc4z&#10;afijALvt3WyDpfEjHymdYiMyhEOJGmyMfSllqC05DAvfE2fv2w8OY5ZDI82AY4a7ThZKPUmHLecF&#10;iz29Wap/T2enYTJVdTz/VCs3po93dSjS2i6T1g/30+sLiEhT/A/f2nujoVDLNVzf5Ccgt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XNcUAAADdAAAADwAAAAAAAAAA&#10;AAAAAAChAgAAZHJzL2Rvd25yZXYueG1sUEsFBgAAAAAEAAQA+QAAAJMDAAAAAA==&#10;" strokecolor="#24211d" strokeweight="0"/>
                  <v:line id="Line 82" o:spid="_x0000_s2722" style="position:absolute;flip:x;visibility:visible;mso-wrap-style:square" from="4821,3683" to="4855,3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0JQsQAAADdAAAADwAAAGRycy9kb3ducmV2LnhtbESPUUvDMBSF3wf+h3AF37bEzg2pTYcI&#10;RUEQNv0Bl+baVJub0mRp/fdGEPZ4OOd8h1MdFjeIRFPoPWu43SgQxK03PXcaPt6b9T2IEJENDp5J&#10;ww8FONRXqwpL42c+UjrFTmQIhxI12BjHUsrQWnIYNn4kzt6nnxzGLKdOmgnnDHeDLJTaS4c95wWL&#10;Iz1Zar9PZ6dhMU1zPH81d25Ob8/qtUg7u01a31wvjw8gIi3xEv5vvxgNhdru4e9NfgKy/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PQlCxAAAAN0AAAAPAAAAAAAAAAAA&#10;AAAAAKECAABkcnMvZG93bnJldi54bWxQSwUGAAAAAAQABAD5AAAAkgMAAAAA&#10;" strokecolor="#24211d" strokeweight="0"/>
                  <v:shape id="Freeform 83" o:spid="_x0000_s2723" style="position:absolute;left:4472;top:3131;width:484;height:225;visibility:visible;mso-wrap-style:square;v-text-anchor:top" coordsize="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aRMUA&#10;AADdAAAADwAAAGRycy9kb3ducmV2LnhtbESP3WrCQBSE7wu+w3KE3ohumkKr0TWo0NJLqz7AIXvc&#10;BLNnQ3abH5/eLRR6OczMN8wmH2wtOmp95VjByyIBQVw4XbFRcDl/zJcgfEDWWDsmBSN5yLeTpw1m&#10;2vX8Td0pGBEh7DNUUIbQZFL6oiSLfuEa4uhdXWsxRNkaqVvsI9zWMk2SN2mx4rhQYkOHkorb6ccq&#10;aHpr9sfL5ziT9jzcj71emdlKqefpsFuDCDSE//Bf+0srSJPXd/h9E5+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8hpExQAAAN0AAAAPAAAAAAAAAAAAAAAAAJgCAABkcnMv&#10;ZG93bnJldi54bWxQSwUGAAAAAAQABAD1AAAAigMAAAAA&#10;" path="m43,15c19,,,20,,20e" filled="f" strokecolor="#24211d" strokeweight="31e-5mm">
                    <v:stroke joinstyle="miter"/>
                    <v:path arrowok="t" o:connecttype="custom" o:connectlocs="5448,1901;0,2531" o:connectangles="0,0"/>
                  </v:shape>
                  <v:shape id="Freeform 84" o:spid="_x0000_s2724" style="position:absolute;left:3582;top:1228;width:293;height:202;visibility:visible;mso-wrap-style:square;v-text-anchor:top" coordsize="26,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mNcEA&#10;AADdAAAADwAAAGRycy9kb3ducmV2LnhtbERPy4rCMBTdD8w/hCu4EU2sgwzVKIMgCOrCx+wvzbUt&#10;JjelSbX+vVkMzPJw3st176x4UBtqzxqmEwWCuPCm5lLD9bIdf4MIEdmg9UwaXhRgvfr8WGJu/JNP&#10;9DjHUqQQDjlqqGJscilDUZHDMPENceJuvnUYE2xLaVp8pnBnZabUXDqsOTVU2NCmouJ+7pyGjppf&#10;G7Kv66Gb7a0fjdThGO5aDwf9zwJEpD7+i//cO6MhU7M0N71JT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XZjXBAAAA3QAAAA8AAAAAAAAAAAAAAAAAmAIAAGRycy9kb3du&#10;cmV2LnhtbFBLBQYAAAAABAAEAPUAAACGAwAAAAA=&#10;" path="m,15c20,18,26,,26,e" filled="f" strokecolor="#24211d" strokeweight="31e-5mm">
                    <v:stroke joinstyle="miter"/>
                    <v:path arrowok="t" o:connecttype="custom" o:connectlocs="0,1885;3302,0" o:connectangles="0,0"/>
                  </v:shape>
                  <v:line id="Line 85" o:spid="_x0000_s2725" style="position:absolute;flip:y;visibility:visible;mso-wrap-style:square" from="518,2647" to="563,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KdMMUAAADdAAAADwAAAGRycy9kb3ducmV2LnhtbESP3UoDMRSE7wXfIRyhdzZxq6VdmxYR&#10;lgqC0J8HOGxON6ubk2WTZte3N4Lg5TAz3zCb3eQ6kWgIrWcND3MFgrj2puVGw/lU3a9AhIhssPNM&#10;Gr4pwG57e7PB0viRD5SOsREZwqFEDTbGvpQy1JYchrnvibN38YPDmOXQSDPgmOGuk4VSS+mw5bxg&#10;sadXS/XX8eo0TKaqDtfP6tGN6WOv3ov0ZBdJ69nd9PIMItIU/8N/7TejoVCLNfy+y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KdMMUAAADdAAAADwAAAAAAAAAA&#10;AAAAAAChAgAAZHJzL2Rvd25yZXYueG1sUEsFBgAAAAAEAAQA+QAAAJMDAAAAAA==&#10;" strokecolor="#24211d" strokeweight="0"/>
                  <v:line id="Line 86" o:spid="_x0000_s2726" style="position:absolute;visibility:visible;mso-wrap-style:square" from="608,2613" to="620,2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pVHMMAAADdAAAADwAAAGRycy9kb3ducmV2LnhtbERPy2rCQBTdF/yH4QrdNZOKiKQZxT6E&#10;boQaNdleMrdJMHMnzExj+vedRcHl4bzz7WR6MZLznWUFz0kKgri2uuNGwfm0f1qD8AFZY2+ZFPyS&#10;h+1m9pBjpu2NjzQWoRExhH2GCtoQhkxKX7dk0Cd2II7ct3UGQ4SukdrhLYabXi7SdCUNdhwbWhzo&#10;raX6WvwYBV9NVTFPq6F8HQ/lx/JweTfrvVKP82n3AiLQFO7if/enVrBIl3F/fBOfgN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6VRzDAAAA3QAAAA8AAAAAAAAAAAAA&#10;AAAAoQIAAGRycy9kb3ducmV2LnhtbFBLBQYAAAAABAAEAPkAAACRAwAAAAA=&#10;" strokecolor="#24211d" strokeweight="0"/>
                  <v:line id="Line 87" o:spid="_x0000_s2727" style="position:absolute;flip:y;visibility:visible;mso-wrap-style:square" from="653,2579" to="653,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LiS8UAAADdAAAADwAAAGRycy9kb3ducmV2LnhtbESPUUvDMBSF3wX/Q7iCby5ZnTK6ZUOE&#10;ojAYbO4HXJq7ptrclCZL6783g4GPh3POdzjr7eQ6kWgIrWcN85kCQVx703Kj4fRVPS1BhIhssPNM&#10;Gn4pwHZzf7fG0viRD5SOsREZwqFEDTbGvpQy1JYchpnvibN39oPDmOXQSDPgmOGuk4VSr9Jhy3nB&#10;Yk/vluqf48VpmExVHS7f1cKNaf+hdkV6sc9J68eH6W0FItIU/8O39qfRUKjFHK5v8hO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LiS8UAAADdAAAADwAAAAAAAAAA&#10;AAAAAAChAgAAZHJzL2Rvd25yZXYueG1sUEsFBgAAAAAEAAQA+QAAAJMDAAAAAA==&#10;" strokecolor="#24211d" strokeweight="0"/>
                  <v:line id="Line 88" o:spid="_x0000_s2728" style="position:absolute;flip:y;visibility:visible;mso-wrap-style:square" from="698,2511" to="743,2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B8PMUAAADdAAAADwAAAGRycy9kb3ducmV2LnhtbESPUUvDMBSF3wX/Q7jC3lxiN0XqsiFC&#10;2UAYbPMHXJprU21uSpOl3b9fhIGPh3POdzirzeQ6kWgIrWcNT3MFgrj2puVGw9epenwFESKywc4z&#10;abhQgM36/m6FpfEjHygdYyMyhEOJGmyMfSllqC05DHPfE2fv2w8OY5ZDI82AY4a7ThZKvUiHLecF&#10;iz19WKp/j2enYTJVdTj/VEs3pv1WfRbp2S6S1rOH6f0NRKQp/odv7Z3RUKhlAX9v8hO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B8PMUAAADdAAAADwAAAAAAAAAA&#10;AAAAAAChAgAAZHJzL2Rvd25yZXYueG1sUEsFBgAAAAAEAAQA+QAAAJMDAAAAAA==&#10;" strokecolor="#24211d" strokeweight="0"/>
                  <v:line id="Line 89" o:spid="_x0000_s2729" style="position:absolute;visibility:visible;mso-wrap-style:square" from="788,2478" to="800,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jLa8UAAADdAAAADwAAAGRycy9kb3ducmV2LnhtbESPS4vCQBCE7wv+h6EFb+vEByJZR/EJ&#10;exE07uq1yfQmwUxPyIwx++8dQfBYVNVX1GzRmlI0VLvCsoJBPwJBnFpdcKbg57T7nIJwHlljaZkU&#10;/JODxbzzMcNY2zsfqUl8JgKEXYwKcu+rWEqX5mTQ9W1FHLw/Wxv0QdaZ1DXeA9yUchhFE2mw4LCQ&#10;Y0XrnNJrcjMKDtnlwtxOqvOq2Z+34/3vxkx3SvW67fILhKfWv8Ov9rdWMIzGI3i+CU9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jLa8UAAADdAAAADwAAAAAAAAAA&#10;AAAAAAChAgAAZHJzL2Rvd25yZXYueG1sUEsFBgAAAAAEAAQA+QAAAJMDAAAAAA==&#10;" strokecolor="#24211d" strokeweight="0"/>
                  <v:line id="Line 90" o:spid="_x0000_s2730" style="position:absolute;flip:y;visibility:visible;mso-wrap-style:square" from="834,2444" to="834,2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VB08QAAADdAAAADwAAAGRycy9kb3ducmV2LnhtbESPUUvDMBSF34X9h3AHvrnEWkW6ZWMM&#10;ioIgbPMHXJpr09nclCZL6783guDj4ZzzHc5mN7teJBpD51nD/UqBIG686bjV8HGu755BhIhssPdM&#10;Gr4pwG67uNlgZfzER0qn2IoM4VChBhvjUEkZGksOw8oPxNn79KPDmOXYSjPilOGul4VST9Jhx3nB&#10;4kAHS83X6eo0zKauj9dLXbopvb+otyI92oek9e1y3q9BRJrjf/iv/Wo0FKos4fdNfg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pUHTxAAAAN0AAAAPAAAAAAAAAAAA&#10;AAAAAKECAABkcnMvZG93bnJldi54bWxQSwUGAAAAAAQABAD5AAAAkgMAAAAA&#10;" strokecolor="#24211d" strokeweight="0"/>
                  <v:line id="Line 91" o:spid="_x0000_s2731" style="position:absolute;flip:y;visibility:visible;mso-wrap-style:square" from="879,2388" to="924,2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nkSMUAAADdAAAADwAAAGRycy9kb3ducmV2LnhtbESPUUvDMBSF3wX/Q7iCby6xbjK6ZUOE&#10;oiAMNvcDLs1dU21uSpOl9d+bwWCPh3POdzjr7eQ6kWgIrWcNzzMFgrj2puVGw/G7elqCCBHZYOeZ&#10;NPxRgO3m/m6NpfEj7ykdYiMyhEOJGmyMfSllqC05DDPfE2fv5AeHMcuhkWbAMcNdJwulXqXDlvOC&#10;xZ7eLdW/h7PTMJmq2p9/qrkb0+5DfRVpYV+S1o8P09sKRKQp3sLX9qfRUKj5Ai5v8hO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nkSMUAAADdAAAADwAAAAAAAAAA&#10;AAAAAAChAgAAZHJzL2Rvd25yZXYueG1sUEsFBgAAAAAEAAQA+QAAAJMDAAAAAA==&#10;" strokecolor="#24211d" strokeweight="0"/>
                  <v:line id="Line 92" o:spid="_x0000_s2732" style="position:absolute;flip:y;visibility:visible;mso-wrap-style:square" from="969,2342" to="980,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t6P8QAAADdAAAADwAAAGRycy9kb3ducmV2LnhtbESPUUvDMBSF3wX/Q7iCby6xm0Nq0yFC&#10;2UAQNv0Bl+baVJub0mRp/feLIPh4OOd8h1PtFjeIRFPoPWu4XykQxK03PXcaPt6bu0cQISIbHDyT&#10;hh8KsKuvryosjZ/5SOkUO5EhHErUYGMcSylDa8lhWPmROHuffnIYs5w6aSacM9wNslBqKx32nBcs&#10;jvRiqf0+nZ2GxTTN8fzVbNyc3vbqtUgPdp20vr1Znp9ARFrif/ivfTAaCrXZwu+b/ARkf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O3o/xAAAAN0AAAAPAAAAAAAAAAAA&#10;AAAAAKECAABkcnMvZG93bnJldi54bWxQSwUGAAAAAAQABAD5AAAAkgMAAAAA&#10;" strokecolor="#24211d" strokeweight="0"/>
                  <v:line id="Line 93" o:spid="_x0000_s2733" style="position:absolute;flip:y;visibility:visible;mso-wrap-style:square" from="1070,2252" to="111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ffpMUAAADdAAAADwAAAGRycy9kb3ducmV2LnhtbESP3UoDMRSE7wXfIRzBO5u41rasTYsI&#10;SwVB6M8DHDanm9XNybJJs9u3N4Lg5TAz3zDr7eQ6kWgIrWcNjzMFgrj2puVGw+lYPaxAhIhssPNM&#10;Gq4UYLu5vVljafzIe0qH2IgM4VCiBhtjX0oZaksOw8z3xNk7+8FhzHJopBlwzHDXyUKphXTYcl6w&#10;2NObpfr7cHEaJlNV+8tXNXdj+typjyI926ek9f3d9PoCItIU/8N/7XejoVDzJfy+y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XffpMUAAADdAAAADwAAAAAAAAAA&#10;AAAAAAChAgAAZHJzL2Rvd25yZXYueG1sUEsFBgAAAAAEAAQA+QAAAJMDAAAAAA==&#10;" strokecolor="#24211d" strokeweight="0"/>
                  <v:line id="Line 94" o:spid="_x0000_s2734" style="position:absolute;flip:y;visibility:visible;mso-wrap-style:square" from="1160,2207" to="1160,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hL1sIAAADdAAAADwAAAGRycy9kb3ducmV2LnhtbERP3WrCMBS+H+wdwhl4N5NVHaMaZQzK&#10;hIGg2wMcmmPTrTkpTUzr2y8Xgpcf3/9mN7lOJBpC61nDy1yBIK69abnR8PNdPb+BCBHZYOeZNFwp&#10;wG77+LDB0viRj5ROsRE5hEOJGmyMfSllqC05DHPfE2fu7AeHMcOhkWbAMYe7ThZKvUqHLecGiz19&#10;WKr/ThenYTJVdbz8Vks3psOn+irSyi6S1rOn6X0NItIU7+Kbe280FGqZ5+Y3+Qn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hL1sIAAADdAAAADwAAAAAAAAAAAAAA&#10;AAChAgAAZHJzL2Rvd25yZXYueG1sUEsFBgAAAAAEAAQA+QAAAJADAAAAAA==&#10;" strokecolor="#24211d" strokeweight="0"/>
                  <v:line id="Line 95" o:spid="_x0000_s2735" style="position:absolute;visibility:visible;mso-wrap-style:square" from="1194,2185" to="1205,2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D8gcQAAADdAAAADwAAAGRycy9kb3ducmV2LnhtbESPT4vCMBTE74LfITxhb2uqiGg1iu6u&#10;4EXwv9dH82yLzUtpYq3f3ggLHoeZ+Q0znTemEDVVLresoNeNQBAnVuecKjgeVt8jEM4jaywsk4In&#10;OZjP2q0pxto+eEf13qciQNjFqCDzvoyldElGBl3XlsTBu9rKoA+ySqWu8BHgppD9KBpKgzmHhQxL&#10;+skoue3vRsE2vVyYm2F5Xtab899gc/o1o5VSX51mMQHhqfGf8H97rRX0o8EY3m/CE5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APyBxAAAAN0AAAAPAAAAAAAAAAAA&#10;AAAAAKECAABkcnMvZG93bnJldi54bWxQSwUGAAAAAAQABAD5AAAAkgMAAAAA&#10;" strokecolor="#24211d" strokeweight="0"/>
                  <v:line id="Line 96" o:spid="_x0000_s2736" style="position:absolute;flip:y;visibility:visible;mso-wrap-style:square" from="1250,2117" to="1295,21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fRDcIAAADdAAAADwAAAGRycy9kb3ducmV2LnhtbERP3WrCMBS+H+wdwhl4N5NVHaMaZQzK&#10;hIGg2wMcmmPTrTkpTUzr2y8Xgpcf3/9mN7lOJBpC61nDy1yBIK69abnR8PNdPb+BCBHZYOeZNFwp&#10;wG77+LDB0viRj5ROsRE5hEOJGmyMfSllqC05DHPfE2fu7AeHMcOhkWbAMYe7ThZKvUqHLecGiz19&#10;WKr/ThenYTJVdbz8Vks3psOn+irSyi6S1rOn6X0NItIU7+Kbe280FGqV9+c3+Qn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0fRDcIAAADdAAAADwAAAAAAAAAAAAAA&#10;AAChAgAAZHJzL2Rvd25yZXYueG1sUEsFBgAAAAAEAAQA+QAAAJADAAAAAA==&#10;" strokecolor="#24211d" strokeweight="0"/>
                  <v:line id="Line 97" o:spid="_x0000_s2737" style="position:absolute;flip:y;visibility:visible;mso-wrap-style:square" from="1340,2072" to="1340,2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t0lsUAAADdAAAADwAAAGRycy9kb3ducmV2LnhtbESPUUvDMBSF3wf+h3AF37Zk1cnolg0R&#10;ioIgbO4HXJq7ptrclCZL6783g4GPh3POdzjb/eQ6kWgIrWcNy4UCQVx703Kj4fRVzdcgQkQ22Hkm&#10;Db8UYL+7m22xNH7kA6VjbESGcChRg42xL6UMtSWHYeF74uyd/eAwZjk00gw4ZrjrZKHUs3TYcl6w&#10;2NOrpfrneHEaJlNVh8t39eTG9PmmPoq0so9J64f76WUDItIU/8O39rvRUKjVEq5v8hO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t0lsUAAADdAAAADwAAAAAAAAAA&#10;AAAAAAChAgAAZHJzL2Rvd25yZXYueG1sUEsFBgAAAAAEAAQA+QAAAJMDAAAAAA==&#10;" strokecolor="#24211d" strokeweight="0"/>
                  <v:line id="Line 98" o:spid="_x0000_s2738" style="position:absolute;flip:y;visibility:visible;mso-wrap-style:square" from="1374,2050" to="1385,2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nq4cUAAADdAAAADwAAAGRycy9kb3ducmV2LnhtbESPUUvDMBSF3wX/Q7jC3lxi50TqsiFC&#10;2UAQtvkDLs21qTY3pcnS7t8vg4GPh3POdzirzeQ6kWgIrWcNT3MFgrj2puVGw/exenwFESKywc4z&#10;aThTgM36/m6FpfEj7ykdYiMyhEOJGmyMfSllqC05DHPfE2fvxw8OY5ZDI82AY4a7ThZKvUiHLecF&#10;iz19WKr/DienYTJVtT/9Vs9uTF9b9VmkpV0krWcP0/sbiEhT/A/f2jujoVDLAq5v8hOQ6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nq4cUAAADdAAAADwAAAAAAAAAA&#10;AAAAAAChAgAAZHJzL2Rvd25yZXYueG1sUEsFBgAAAAAEAAQA+QAAAJMDAAAAAA==&#10;" strokecolor="#24211d" strokeweight="0"/>
                  <v:line id="Line 99" o:spid="_x0000_s2739" style="position:absolute;flip:y;visibility:visible;mso-wrap-style:square" from="1430,1982" to="1476,2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VPesUAAADdAAAADwAAAGRycy9kb3ducmV2LnhtbESPUUvDMBSF3wf+h3AF37bEbhOpy4YI&#10;xcFA2PQHXJprU21uSpOl9d8vg4GPh3POdzib3eQ6kWgIrWcNjwsFgrj2puVGw9dnNX8GESKywc4z&#10;afijALvt3WyDpfEjHymdYiMyhEOJGmyMfSllqC05DAvfE2fv2w8OY5ZDI82AY4a7ThZKPUmHLecF&#10;iz29Wap/T2enYTJVdTz/VCs3po93dSjS2i6T1g/30+sLiEhT/A/f2nujoVDrJVzf5Ccgt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5VPesUAAADdAAAADwAAAAAAAAAA&#10;AAAAAAChAgAAZHJzL2Rvd25yZXYueG1sUEsFBgAAAAAEAAQA+QAAAJMDAAAAAA==&#10;" strokecolor="#24211d" strokeweight="0"/>
                  <v:line id="Line 100" o:spid="_x0000_s2740" style="position:absolute;flip:y;visibility:visible;mso-wrap-style:square" from="1521,1937" to="1532,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zXDsUAAADdAAAADwAAAGRycy9kb3ducmV2LnhtbESPUUvDMBSF3wX/Q7iCby6xbjK6ZUOE&#10;oiAMNvcDLs1dU21uSpOl9d+bwWCPh3POdzjr7eQ6kWgIrWcNzzMFgrj2puVGw/G7elqCCBHZYOeZ&#10;NPxRgO3m/m6NpfEj7ykdYiMyhEOJGmyMfSllqC05DDPfE2fv5AeHMcuhkWbAMcNdJwulXqXDlvOC&#10;xZ7eLdW/h7PTMJmq2p9/qrkb0+5DfRVpYV+S1o8P09sKRKQp3sLX9qfRUKjFHC5v8hO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zXDsUAAADdAAAADwAAAAAAAAAA&#10;AAAAAAChAgAAZHJzL2Rvd25yZXYueG1sUEsFBgAAAAAEAAQA+QAAAJMDAAAAAA==&#10;" strokecolor="#24211d" strokeweight="0"/>
                  <v:line id="Line 101" o:spid="_x0000_s2741" style="position:absolute;flip:y;visibility:visible;mso-wrap-style:square" from="1554,1915" to="1566,1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BylcQAAADdAAAADwAAAGRycy9kb3ducmV2LnhtbESPUUvDMBSF34X9h3AHvrnEakW6ZWMM&#10;ioIgbPMHXJpr09nclCZL6783guDj4ZzzHc5mN7teJBpD51nD/UqBIG686bjV8HGu755BhIhssPdM&#10;Gr4pwG67uNlgZfzER0qn2IoM4VChBhvjUEkZGksOw8oPxNn79KPDmOXYSjPilOGul4VST9Jhx3nB&#10;4kAHS83X6eo0zKauj9dL/eim9P6i3opU2oek9e1y3q9BRJrjf/iv/Wo0FKos4fdNfg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HKVxAAAAN0AAAAPAAAAAAAAAAAA&#10;AAAAAKECAABkcnMvZG93bnJldi54bWxQSwUGAAAAAAQABAD5AAAAkgMAAAAA&#10;" strokecolor="#24211d" strokeweight="0"/>
                  <v:line id="Line 102" o:spid="_x0000_s2742" style="position:absolute;flip:y;visibility:visible;mso-wrap-style:square" from="1611,1847" to="1656,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s4sUAAADdAAAADwAAAGRycy9kb3ducmV2LnhtbESPUUvDMBSF3wf+h3AF37bE6sbolg0R&#10;ioIgbPoDLs1d09nclCZL6783g4GPh3POdzjb/eQ6kWgIrWcNjwsFgrj2puVGw/dXNV+DCBHZYOeZ&#10;NPxSgP3ubrbF0viRD5SOsREZwqFEDTbGvpQy1JYchoXvibN38oPDmOXQSDPgmOGuk4VSK+mw5bxg&#10;sadXS/XP8eI0TKaqDpdz9ezG9PmmPoq0tE9J64f76WUDItIU/8O39rvRUKjlCq5v8hO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s4sUAAADdAAAADwAAAAAAAAAA&#10;AAAAAAChAgAAZHJzL2Rvd25yZXYueG1sUEsFBgAAAAAEAAQA+QAAAJMDAAAAAA==&#10;" strokecolor="#24211d" strokeweight="0"/>
                  <v:line id="Line 103" o:spid="_x0000_s2743" style="position:absolute;visibility:visible;mso-wrap-style:square" from="1701,1813" to="1712,18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pbtcYAAADdAAAADwAAAGRycy9kb3ducmV2LnhtbESPS2vDMBCE74X8B7GB3hq5pnngRDZN&#10;mkAvgbxzXaytbWqtjKXa7r+vCoUeh5n5hlllg6lFR62rLCt4nkQgiHOrKy4UXM67pwUI55E11pZJ&#10;wTc5yNLRwwoTbXs+UnfyhQgQdgkqKL1vEildXpJBN7ENcfA+bGvQB9kWUrfYB7ipZRxFM2mw4rBQ&#10;YkObkvLP05dRcCjud+Zh1tzW3f62fdlf38xip9TjeHhdgvA0+P/wX/tdK4ij6Rx+34QnIN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KW7XGAAAA3QAAAA8AAAAAAAAA&#10;AAAAAAAAoQIAAGRycy9kb3ducmV2LnhtbFBLBQYAAAAABAAEAPkAAACUAwAAAAA=&#10;" strokecolor="#24211d" strokeweight="0"/>
                  <v:line id="Line 104" o:spid="_x0000_s2744" style="position:absolute;flip:y;visibility:visible;mso-wrap-style:square" from="1735,1779" to="1746,1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HdC8IAAADdAAAADwAAAGRycy9kb3ducmV2LnhtbERP3WrCMBS+H+wdwhl4N5NVHaMaZQzK&#10;hIGg2wMcmmPTrTkpTUzr2y8Xgpcf3/9mN7lOJBpC61nDy1yBIK69abnR8PNdPb+BCBHZYOeZNFwp&#10;wG77+LDB0viRj5ROsRE5hEOJGmyMfSllqC05DHPfE2fu7AeHMcOhkWbAMYe7ThZKvUqHLecGiz19&#10;WKr/ThenYTJVdbz8Vks3psOn+irSyi6S1rOn6X0NItIU7+Kbe280FGqV5+Y3+QnI7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THdC8IAAADdAAAADwAAAAAAAAAAAAAA&#10;AAChAgAAZHJzL2Rvd25yZXYueG1sUEsFBgAAAAAEAAQA+QAAAJADAAAAAA==&#10;" strokecolor="#24211d" strokeweight="0"/>
                  <v:line id="Line 105" o:spid="_x0000_s2745" style="position:absolute;flip:y;visibility:visible;mso-wrap-style:square" from="1791,1712" to="1836,1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14kMUAAADdAAAADwAAAGRycy9kb3ducmV2LnhtbESP3UoDMRSE7wXfIRzBO5u42tKuTYsI&#10;SwVB6M8DHDanm9XNybJJs9u3N4Lg5TAz3zDr7eQ6kWgIrWcNjzMFgrj2puVGw+lYPSxBhIhssPNM&#10;Gq4UYLu5vVljafzIe0qH2IgM4VCiBhtjX0oZaksOw8z3xNk7+8FhzHJopBlwzHDXyUKphXTYcl6w&#10;2NObpfr7cHEaJlNV+8tX9ezG9LlTH0Wa26ek9f3d9PoCItIU/8N/7XejoVDzFfy+y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14kMUAAADdAAAADwAAAAAAAAAA&#10;AAAAAAChAgAAZHJzL2Rvd25yZXYueG1sUEsFBgAAAAAEAAQA+QAAAJMDAAAAAA==&#10;" strokecolor="#24211d" strokeweight="0"/>
                  <v:line id="Line 106" o:spid="_x0000_s2746" style="position:absolute;visibility:visible;mso-wrap-style:square" from="1881,1678" to="1892,1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8JfMIAAADdAAAADwAAAGRycy9kb3ducmV2LnhtbERPy4rCMBTdC/5DuII7TZWhSKepOD7A&#10;jeBrdHtprm2Z5qY0mdr5+8lCcHk473TZm1p01LrKsoLZNAJBnFtdcaHgetlNFiCcR9ZYWyYFf+Rg&#10;mQ0HKSbaPvlE3dkXIoSwS1BB6X2TSOnykgy6qW2IA/ewrUEfYFtI3eIzhJtazqMolgYrDg0lNrQu&#10;Kf85/xoFx+J+Z+7j5vbVHW7bj8P3xix2So1H/eoThKfev8Uv914rmEdx2B/ehCcgs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Y8JfMIAAADdAAAADwAAAAAAAAAAAAAA&#10;AAChAgAAZHJzL2Rvd25yZXYueG1sUEsFBgAAAAAEAAQA+QAAAJADAAAAAA==&#10;" strokecolor="#24211d" strokeweight="0"/>
                  <v:line id="Line 107" o:spid="_x0000_s2747" style="position:absolute;flip:y;visibility:visible;mso-wrap-style:square" from="1915,1644" to="1926,16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e+K8UAAADdAAAADwAAAGRycy9kb3ducmV2LnhtbESPUUvDMBSF34X9h3AHe3PJOh1Sl40h&#10;FAeCsOkPuDTXpq65KU2Wdv/eCIKPh3POdzjb/eQ6kWgIrWcNq6UCQVx703Kj4fOjun8CESKywc4z&#10;abhRgP1udrfF0viRT5TOsREZwqFEDTbGvpQy1JYchqXvibP35QeHMcuhkWbAMcNdJwulNtJhy3nB&#10;Yk8vlurL+eo0TKaqTtfv6sGN6f1VvRXp0a6T1ov5dHgGEWmK/+G/9tFoKNRmBb9v8hOQu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e+K8UAAADdAAAADwAAAAAAAAAA&#10;AAAAAAChAgAAZHJzL2Rvd25yZXYueG1sUEsFBgAAAAAEAAQA+QAAAJMDAAAAAA==&#10;" strokecolor="#24211d" strokeweight="0"/>
                  <v:line id="Line 108" o:spid="_x0000_s2748" style="position:absolute;flip:y;visibility:visible;mso-wrap-style:square" from="1971,1588" to="2016,1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UgXMUAAADdAAAADwAAAGRycy9kb3ducmV2LnhtbESPUUvDMBSF3wX/Q7iCby6xuiHdsiFC&#10;URgI2/wBl+au6dbclCZL679fBGGPh3POdzirzeQ6kWgIrWcNzzMFgrj2puVGw8+henoDESKywc4z&#10;afilAJv1/d0KS+NH3lHax0ZkCIcSNdgY+1LKUFtyGGa+J87e0Q8OY5ZDI82AY4a7ThZKLaTDlvOC&#10;xZ4+LNXn/cVpmExV7S6n6tWN6ftTbYs0ty9J68eH6X0JItIUb+H/9pfRUKhFAX9v8hOQ6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UgXMUAAADdAAAADwAAAAAAAAAA&#10;AAAAAAChAgAAZHJzL2Rvd25yZXYueG1sUEsFBgAAAAAEAAQA+QAAAJMDAAAAAA==&#10;" strokecolor="#24211d" strokeweight="0"/>
                  <v:line id="Line 109" o:spid="_x0000_s2749" style="position:absolute;flip:y;visibility:visible;mso-wrap-style:square" from="2061,1543" to="2073,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mFx8QAAADdAAAADwAAAGRycy9kb3ducmV2LnhtbESPUUvDMBSF3wf+h3AF37bEzg2pTYcI&#10;RUEQNv0Bl+baVJub0mRp/fdGEPZ4OOd8h1MdFjeIRFPoPWu43SgQxK03PXcaPt6b9T2IEJENDp5J&#10;ww8FONRXqwpL42c+UjrFTmQIhxI12BjHUsrQWnIYNn4kzt6nnxzGLKdOmgnnDHeDLJTaS4c95wWL&#10;Iz1Zar9PZ6dhMU1zPH81d25Ob8/qtUg7u01a31wvjw8gIi3xEv5vvxgNhdpv4e9NfgKy/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YXHxAAAAN0AAAAPAAAAAAAAAAAA&#10;AAAAAKECAABkcnMvZG93bnJldi54bWxQSwUGAAAAAAQABAD5AAAAkgMAAAAA&#10;" strokecolor="#24211d" strokeweight="0"/>
                  <v:line id="Line 110" o:spid="_x0000_s2750" style="position:absolute;visibility:visible;mso-wrap-style:square" from="2095,1520" to="2106,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QPf8UAAADdAAAADwAAAGRycy9kb3ducmV2LnhtbESPS4vCQBCE74L/YWhhb2ayIkGio7g+&#10;YC+Cj129Npk2CWZ6QmaM2X+/Iwgei6r6ipotOlOJlhpXWlbwGcUgiDOrS84V/Jy2wwkI55E1VpZJ&#10;wR85WMz7vRmm2j74QO3R5yJA2KWooPC+TqV0WUEGXWRr4uBdbWPQB9nkUjf4CHBTyVEcJ9JgyWGh&#10;wJpWBWW3490o2OeXC3OX1OevdnfejHe/azPZKvUx6JZTEJ46/w6/2t9awShOxvB8E5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QPf8UAAADdAAAADwAAAAAAAAAA&#10;AAAAAAChAgAAZHJzL2Rvd25yZXYueG1sUEsFBgAAAAAEAAQA+QAAAJMDAAAAAA==&#10;" strokecolor="#24211d" strokeweight="0"/>
                  <v:line id="Line 111" o:spid="_x0000_s2751" style="position:absolute;flip:y;visibility:visible;mso-wrap-style:square" from="2151,1453" to="2196,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y4KMUAAADdAAAADwAAAGRycy9kb3ducmV2LnhtbESPUUvDMBSF3wf+h3AF37bE6sbolg0R&#10;ioIgbPoDLs1d09nclCZL6783g4GPh3POdzjb/eQ6kWgIrWcNjwsFgrj2puVGw/dXNV+DCBHZYOeZ&#10;NPxSgP3ubrbF0viRD5SOsREZwqFEDTbGvpQy1JYchoXvibN38oPDmOXQSDPgmOGuk4VSK+mw5bxg&#10;sadXS/XP8eI0TKaqDpdz9ezG9PmmPoq0tE9J64f76WUDItIU/8O39rvRUKjVEq5v8hOQu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y4KMUAAADdAAAADwAAAAAAAAAA&#10;AAAAAAChAgAAZHJzL2Rvd25yZXYueG1sUEsFBgAAAAAEAAQA+QAAAJMDAAAAAA==&#10;" strokecolor="#24211d" strokeweight="0"/>
                  <v:line id="Line 112" o:spid="_x0000_s2752" style="position:absolute;flip:y;visibility:visible;mso-wrap-style:square" from="2241,1408" to="2253,1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4mX8QAAADdAAAADwAAAGRycy9kb3ducmV2LnhtbESP3UrEMBSE74V9h3AE79zEqmWpm10W&#10;oSgIwv48wKE5Nt1tTkqTTevbG0HwcpiZb5j1dna9SDSGzrOGh6UCQdx403Gr4XSs71cgQkQ22Hsm&#10;Dd8UYLtZ3KyxMn7iPaVDbEWGcKhQg41xqKQMjSWHYekH4ux9+dFhzHJspRlxynDXy0KpUjrsOC9Y&#10;HOjVUnM5XJ2G2dT1/nqun9yUPt/UR5Ge7WPS+u523r2AiDTH//Bf+91oKFRZwu+b/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iZfxAAAAN0AAAAPAAAAAAAAAAAA&#10;AAAAAKECAABkcnMvZG93bnJldi54bWxQSwUGAAAAAAQABAD5AAAAkgMAAAAA&#10;" strokecolor="#24211d" strokeweight="0"/>
                  <v:line id="Line 113" o:spid="_x0000_s2753" style="position:absolute;visibility:visible;mso-wrap-style:square" from="2275,1385" to="2287,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aRCMYAAADdAAAADwAAAGRycy9kb3ducmV2LnhtbESPzWrDMBCE74W8g9hAb7XcUFzjRAnN&#10;H+RiaN0muS7WxjaxVsZSHPftq0Khx2FmvmEWq9G0YqDeNZYVPEcxCOLS6oYrBV+f+6cUhPPIGlvL&#10;pOCbHKyWk4cFZtre+YOGwlciQNhlqKD2vsukdGVNBl1kO+LgXWxv0AfZV1L3eA9w08pZHCfSYMNh&#10;ocaONjWV1+JmFLxX5zPzmHSn9ZCfdi/5cWvSvVKP0/FtDsLT6P/Df+2DVjCLk1f4fR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mkQjGAAAA3QAAAA8AAAAAAAAA&#10;AAAAAAAAoQIAAGRycy9kb3ducmV2LnhtbFBLBQYAAAAABAAEAPkAAACUAwAAAAA=&#10;" strokecolor="#24211d" strokeweight="0"/>
                  <v:line id="Line 114" o:spid="_x0000_s2754" style="position:absolute;flip:y;visibility:visible;mso-wrap-style:square" from="2332,1318" to="2377,1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0XtsIAAADdAAAADwAAAGRycy9kb3ducmV2LnhtbERP3UrDMBS+F3yHcATvXLJOx+iWDRHK&#10;BEHYzwMcmrOmW3NSmiytb28uBC8/vv/NbnKdSDSE1rOG+UyBIK69abnRcD5VLysQISIb7DyThh8K&#10;sNs+PmywNH7kA6VjbEQO4VCiBhtjX0oZaksOw8z3xJm7+MFhzHBopBlwzOGuk4VSS+mw5dxgsacP&#10;S/XteHcaJlNVh/u1enVj+t6rryK92UXS+vlpel+DiDTFf/Gf+9NoKNQyz81v8hO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10XtsIAAADdAAAADwAAAAAAAAAAAAAA&#10;AAChAgAAZHJzL2Rvd25yZXYueG1sUEsFBgAAAAAEAAQA+QAAAJADAAAAAA==&#10;" strokecolor="#24211d" strokeweight="0"/>
                  <v:line id="Line 115" o:spid="_x0000_s2755" style="position:absolute;flip:y;visibility:visible;mso-wrap-style:square" from="2422,1273" to="2433,1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GyLcUAAADdAAAADwAAAGRycy9kb3ducmV2LnhtbESP3UoDMRSE7wXfIRzBO5u41aJr0yKF&#10;RUEQ+vMAh81xs7o5WTZpdvv2jVDo5TAz3zDL9eQ6kWgIrWcNjzMFgrj2puVGw2FfPbyACBHZYOeZ&#10;NJwowHp1e7PE0viRt5R2sREZwqFEDTbGvpQy1JYchpnvibP34weHMcuhkWbAMcNdJwulFtJhy3nB&#10;Yk8bS/Xf7ug0TKaqtsff6smN6ftDfRXp2c6T1vd30/sbiEhTvIYv7U+joVCLV/h/k5+AXJ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GyLcUAAADdAAAADwAAAAAAAAAA&#10;AAAAAAChAgAAZHJzL2Rvd25yZXYueG1sUEsFBgAAAAAEAAQA+QAAAJMDAAAAAA==&#10;" strokecolor="#24211d" strokeweight="0"/>
                  <v:line id="Line 116" o:spid="_x0000_s2756" style="position:absolute;flip:y;visibility:visible;mso-wrap-style:square" from="2455,1250" to="2467,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KNbcIAAADdAAAADwAAAGRycy9kb3ducmV2LnhtbERP3UrDMBS+F/YO4Qx25xI73aQuGyKU&#10;CYKwnwc4NMem2pyUJku7tzcXgpcf3/92P7lOJBpC61nDw1KBIK69abnRcDlX988gQkQ22HkmDTcK&#10;sN/N7rZYGj/ykdIpNiKHcChRg42xL6UMtSWHYel74sx9+cFhzHBopBlwzOGuk4VSa+mw5dxgsac3&#10;S/XP6eo0TKaqjtfv6tGN6fOgPor0ZFdJ68V8en0BEWmK/+I/97vRUKhN3p/f5Ccgd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KNbcIAAADdAAAADwAAAAAAAAAAAAAA&#10;AAChAgAAZHJzL2Rvd25yZXYueG1sUEsFBgAAAAAEAAQA+QAAAJADAAAAAA==&#10;" strokecolor="#24211d" strokeweight="0"/>
                  <v:line id="Line 117" o:spid="_x0000_s2757" style="position:absolute;flip:y;visibility:visible;mso-wrap-style:square" from="2512,1182" to="2557,1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4o9sUAAADdAAAADwAAAGRycy9kb3ducmV2LnhtbESPUUvDMBSF3wX/Q7iCby5Zp1PqsiGD&#10;oiAI2/wBl+baVJub0mRp9+8XYbDHwznnO5zVZnKdSDSE1rOG+UyBIK69abnR8H2oHl5AhIhssPNM&#10;Gk4UYLO+vVlhafzIO0r72IgM4VCiBhtjX0oZaksOw8z3xNn78YPDmOXQSDPgmOGuk4VSS+mw5bxg&#10;saetpfpvf3QaJlNVu+Nv9ejG9PWuPov0ZBdJ6/u76e0VRKQpXsOX9ofRUKjnOfy/yU9Ar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4o9sUAAADdAAAADwAAAAAAAAAA&#10;AAAAAAChAgAAZHJzL2Rvd25yZXYueG1sUEsFBgAAAAAEAAQA+QAAAJMDAAAAAA==&#10;" strokecolor="#24211d" strokeweight="0"/>
                  <v:line id="Line 118" o:spid="_x0000_s2758" style="position:absolute;flip:y;visibility:visible;mso-wrap-style:square" from="2602,1137" to="2613,1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2gcUAAADdAAAADwAAAGRycy9kb3ducmV2LnhtbESPUUvDMBSF34X9h3AF31xinVPqsjGE&#10;4mAgbPoDLs216dbclCZL6783A8HHwznnO5zVZnKdSDSE1rOGh7kCQVx703Kj4euzun8BESKywc4z&#10;afihAJv17GaFpfEjHygdYyMyhEOJGmyMfSllqC05DHPfE2fv2w8OY5ZDI82AY4a7ThZKLaXDlvOC&#10;xZ7eLNXn48VpmExVHS6nauHG9PGu9kV6so9J67vbafsKItIU/8N/7Z3RUKjnAq5v8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2gcUAAADdAAAADwAAAAAAAAAA&#10;AAAAAAChAgAAZHJzL2Rvd25yZXYueG1sUEsFBgAAAAAEAAQA+QAAAJMDAAAAAA==&#10;" strokecolor="#24211d" strokeweight="0"/>
                  <v:line id="Line 119" o:spid="_x0000_s2759" style="position:absolute;flip:y;visibility:visible;mso-wrap-style:square" from="2636,1115" to="2647,1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ATGsUAAADdAAAADwAAAGRycy9kb3ducmV2LnhtbESP3UoDMRSE7wXfIRyhdzZxq21ZmxYR&#10;lgqC0J8HOGxON6ubk2WTZte3N4Lg5TAz3zCb3eQ6kWgIrWcND3MFgrj2puVGw/lU3a9BhIhssPNM&#10;Gr4pwG57e7PB0viRD5SOsREZwqFEDTbGvpQy1JYchrnvibN38YPDmOXQSDPgmOGuk4VSS+mw5bxg&#10;sadXS/XX8eo0TKaqDtfP6tGN6WOv3ov0ZBdJ69nd9PIMItIU/8N/7TejoVCrBfy+yU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CATGsUAAADdAAAADwAAAAAAAAAA&#10;AAAAAAChAgAAZHJzL2Rvd25yZXYueG1sUEsFBgAAAAAEAAQA+QAAAJMDAAAAAA==&#10;" strokecolor="#24211d" strokeweight="0"/>
                  <v:line id="Line 120" o:spid="_x0000_s2760" style="position:absolute;flip:y;visibility:visible;mso-wrap-style:square" from="2692,1047" to="2737,1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mLbsUAAADdAAAADwAAAGRycy9kb3ducmV2LnhtbESP3UoDMRSE7wXfIRzBO5u41rasTYsI&#10;SwVB6M8DHDanm9XNybJJs9u3N4Lg5TAz3zDr7eQ6kWgIrWcNjzMFgrj2puVGw+lYPaxAhIhssPNM&#10;Gq4UYLu5vVljafzIe0qH2IgM4VCiBhtjX0oZaksOw8z3xNk7+8FhzHJopBlwzHDXyUKphXTYcl6w&#10;2NObpfr7cHEaJlNV+8tXNXdj+typjyI926ek9f3d9PoCItIU/8N/7XejoVDLOfy+yU9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mLbsUAAADdAAAADwAAAAAAAAAA&#10;AAAAAAChAgAAZHJzL2Rvd25yZXYueG1sUEsFBgAAAAAEAAQA+QAAAJMDAAAAAA==&#10;" strokecolor="#24211d" strokeweight="0"/>
                  <v:line id="Line 121" o:spid="_x0000_s2761" style="position:absolute;visibility:visible;mso-wrap-style:square" from="2782,1014" to="2793,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E8OcYAAADdAAAADwAAAGRycy9kb3ducmV2LnhtbESPS2vDMBCE74X8B7GB3hq5pnngRDZN&#10;mkAvgbxzXaytbWqtjKXa7r+vCoUeh5n5hlllg6lFR62rLCt4nkQgiHOrKy4UXM67pwUI55E11pZJ&#10;wTc5yNLRwwoTbXs+UnfyhQgQdgkqKL1vEildXpJBN7ENcfA+bGvQB9kWUrfYB7ipZRxFM2mw4rBQ&#10;YkObkvLP05dRcCjud+Zh1tzW3f62fdlf38xip9TjeHhdgvA0+P/wX/tdK4ij+RR+34QnIN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hPDnGAAAA3QAAAA8AAAAAAAAA&#10;AAAAAAAAoQIAAGRycy9kb3ducmV2LnhtbFBLBQYAAAAABAAEAPkAAACUAwAAAAA=&#10;" strokecolor="#24211d" strokeweight="0"/>
                  <v:line id="Line 122" o:spid="_x0000_s2762" style="position:absolute;flip:y;visibility:visible;mso-wrap-style:square" from="2816,980" to="282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ewgsUAAADdAAAADwAAAGRycy9kb3ducmV2LnhtbESP3UoDMRSE7wXfIRzBO5u41Spr0yKF&#10;RUEQ+vMAh81xs7o5WTZpdvv2jVDo5TAz3zDL9eQ6kWgIrWcNjzMFgrj2puVGw2FfPbyCCBHZYOeZ&#10;NJwowHp1e7PE0viRt5R2sREZwqFEDTbGvpQy1JYchpnvibP34weHMcuhkWbAMcNdJwulFtJhy3nB&#10;Yk8bS/Xf7ug0TKaqtsff6smN6ftDfRXp2c6T1vd30/sbiEhTvIYv7U+joVAvC/h/k5+AXJ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ewgsUAAADdAAAADwAAAAAAAAAA&#10;AAAAAAChAgAAZHJzL2Rvd25yZXYueG1sUEsFBgAAAAAEAAQA+QAAAJMDAAAAAA==&#10;" strokecolor="#24211d" strokeweight="0"/>
                  <v:line id="Line 123" o:spid="_x0000_s2763" style="position:absolute;flip:y;visibility:visible;mso-wrap-style:square" from="2872,912" to="2917,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sVGcUAAADdAAAADwAAAGRycy9kb3ducmV2LnhtbESPUUvDMBSF3wX/Q7iCby6x003qsiGD&#10;oiAI2/wBl+baVJub0mRp9+8XYbDHwznnO5zVZnKdSDSE1rOGx5kCQVx703Kj4ftQPbyACBHZYOeZ&#10;NJwowGZ9e7PC0viRd5T2sREZwqFEDTbGvpQy1JYchpnvibP34weHMcuhkWbAMcNdJwulFtJhy3nB&#10;Yk9bS/Xf/ug0TKaqdsff6smN6etdfRbp2c6T1vd309sriEhTvIYv7Q+joVDLJfy/yU9Ar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xsVGcUAAADdAAAADwAAAAAAAAAA&#10;AAAAAAChAgAAZHJzL2Rvd25yZXYueG1sUEsFBgAAAAAEAAQA+QAAAJMDAAAAAA==&#10;" strokecolor="#24211d" strokeweight="0"/>
                  <v:line id="Line 124" o:spid="_x0000_s2764" style="position:absolute;visibility:visible;mso-wrap-style:square" from="2962,878" to="2974,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CTp8IAAADdAAAADwAAAGRycy9kb3ducmV2LnhtbERPy4rCMBTdC/MP4QruNFUGldpUZnQE&#10;N4KPGd1emmtbprkpTaz1781CcHk472TZmUq01LjSsoLxKAJBnFldcq7g97QZzkE4j6yxskwKHuRg&#10;mX70Eoy1vfOB2qPPRQhhF6OCwvs6ltJlBRl0I1sTB+5qG4M+wCaXusF7CDeVnETRVBosOTQUWNOq&#10;oOz/eDMK9vnlwtxN6/N3uzv/fO7+1ma+UWrQ774WIDx1/i1+ubdawSSahbnhTXgCMn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CTp8IAAADdAAAADwAAAAAAAAAAAAAA&#10;AAChAgAAZHJzL2Rvd25yZXYueG1sUEsFBgAAAAAEAAQA+QAAAJADAAAAAA==&#10;" strokecolor="#24211d" strokeweight="0"/>
                  <v:line id="Line 125" o:spid="_x0000_s2765" style="position:absolute;flip:y;visibility:visible;mso-wrap-style:square" from="3007,845" to="3007,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gk8MUAAADdAAAADwAAAGRycy9kb3ducmV2LnhtbESPX0vDMBTF3wW/Q7jC3lxiN//VZUOE&#10;MkEQOv0Al+baVJub0mRp9+0XQfDxcM75Hc5mN7teJBpD51nDzVKBIG686bjV8PlRXT+ACBHZYO+Z&#10;NJwowG57ebHB0viJa0qH2IoM4VCiBhvjUEoZGksOw9IPxNn78qPDmOXYSjPilOGul4VSd9Jhx3nB&#10;4kAvlpqfw9FpmE1V1cfvau2m9L5Xb0W6tauk9eJqfn4CEWmO/+G/9qvRUKj7R/h9k5+A3J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gk8MUAAADdAAAADwAAAAAAAAAA&#10;AAAAAAChAgAAZHJzL2Rvd25yZXYueG1sUEsFBgAAAAAEAAQA+QAAAJMDAAAAAA==&#10;" strokecolor="#24211d" strokeweight="0"/>
                  <v:line id="Line 126" o:spid="_x0000_s2766" style="position:absolute;flip:y;visibility:visible;mso-wrap-style:square" from="3052,788" to="3098,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f9SsIAAADdAAAADwAAAGRycy9kb3ducmV2LnhtbERP3UrDMBS+F3yHcATvXLJOx+iWDRHK&#10;BEHYzwMcmrOmW3NSmiytb28uBC8/vv/NbnKdSDSE1rOG+UyBIK69abnRcD5VLysQISIb7DyThh8K&#10;sNs+PmywNH7kA6VjbEQO4VCiBhtjX0oZaksOw8z3xJm7+MFhzHBopBlwzOGuk4VSS+mw5dxgsacP&#10;S/XteHcaJlNVh/u1enVj+t6rryK92UXS+vlpel+DiDTFf/Gf+9NoKNQq789v8hO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f9SsIAAADdAAAADwAAAAAAAAAAAAAA&#10;AAChAgAAZHJzL2Rvd25yZXYueG1sUEsFBgAAAAAEAAQA+QAAAJADAAAAAA==&#10;" strokecolor="#24211d" strokeweight="0"/>
                  <v:shape id="Freeform 127" o:spid="_x0000_s2767" style="position:absolute;left:957;top:2421;width:259;height:473;visibility:visible;mso-wrap-style:square;v-text-anchor:top" coordsize="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O6cUA&#10;AADdAAAADwAAAGRycy9kb3ducmV2LnhtbESPQWsCMRSE74X+h/CE3mpWD0VWo7SWgqdKdwWvj83r&#10;ZuvmZclLdeuvN4VCj8PMfMOsNqPv1ZmidIENzKYFKOIm2I5bA4f67XEBShKyxT4wGfghgc36/m6F&#10;pQ0X/qBzlVqVISwlGnApDaXW0jjyKNMwEGfvM0SPKcvYahvxkuG+1/OieNIeO84LDgfaOmpO1bc3&#10;cPyqX0n2Lh72tcj7ruKX6+lozMNkfF6CSjSm//Bfe2cNzIvFDH7f5Ce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M7pxQAAAN0AAAAPAAAAAAAAAAAAAAAAAJgCAABkcnMv&#10;ZG93bnJldi54bWxQSwUGAAAAAAQABAD1AAAAigMAAAAA&#10;" path="m11,42c23,16,,,,e" filled="f" strokecolor="#24211d" strokeweight="31e-5mm">
                    <v:stroke joinstyle="miter"/>
                    <v:path arrowok="t" o:connecttype="custom" o:connectlocs="1396,5327;0,0" o:connectangles="0,0"/>
                  </v:shape>
                  <v:shape id="Freeform 128" o:spid="_x0000_s2768" style="position:absolute;left:2737;top:2692;width:304;height:394;visibility:visible;mso-wrap-style:square;v-text-anchor:top" coordsize="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ZLMgA&#10;AADdAAAADwAAAGRycy9kb3ducmV2LnhtbESP3WrCQBSE7wt9h+UUvKubhlIkuopWi1Wp4g/09jR7&#10;TILZsyG7TeLbdwWhl8PMfMOMJp0pRUO1KywreOlHIIhTqwvOFJyOH88DEM4jaywtk4IrOZiMHx9G&#10;mGjb8p6ag89EgLBLUEHufZVI6dKcDLq+rYiDd7a1QR9knUldYxvgppRxFL1JgwWHhRwres8pvRx+&#10;jYLN8me7mL5+t9V6MV+V+922mX2RUr2nbjoE4anz/+F7+1MriKNBDLc34QnI8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LVksyAAAAN0AAAAPAAAAAAAAAAAAAAAAAJgCAABk&#10;cnMvZG93bnJldi54bWxQSwUGAAAAAAQABAD1AAAAjQMAAAAA&#10;" path="m27,c,8,3,35,3,35e" filled="f" strokecolor="#24211d" strokeweight="31e-5mm">
                    <v:stroke joinstyle="miter"/>
                    <v:path arrowok="t" o:connecttype="custom" o:connectlocs="3423,0;383,4435" o:connectangles="0,0"/>
                  </v:shape>
                  <v:line id="Line 129" o:spid="_x0000_s2769" style="position:absolute;visibility:visible;mso-wrap-style:square" from="529,2883" to="586,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Fx8cUAAADdAAAADwAAAGRycy9kb3ducmV2LnhtbESPS4vCQBCE74L/YWjBm058ICHrKOqu&#10;sBfB1+q1yfQmYTM9ITMb4793BMFjUVVfUfNla0rRUO0KywpGwwgEcWp1wZmC82k7iEE4j6yxtEwK&#10;7uRgueh25phoe+MDNUefiQBhl6CC3PsqkdKlORl0Q1sRB+/X1gZ9kHUmdY23ADelHEfRTBosOCzk&#10;WNEmp/Tv+G8U7LPrlbmdVZd1s7t8TXc/nybeKtXvtasPEJ5a/w6/2t9awTiKJ/B8E56AX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Fx8cUAAADdAAAADwAAAAAAAAAA&#10;AAAAAAChAgAAZHJzL2Rvd25yZXYueG1sUEsFBgAAAAAEAAQA+QAAAJMDAAAAAA==&#10;" strokecolor="#24211d" strokeweight="0"/>
                  <v:line id="Line 130" o:spid="_x0000_s2770" style="position:absolute;visibility:visible;mso-wrap-style:square" from="642,2894" to="653,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jphcQAAADdAAAADwAAAGRycy9kb3ducmV2LnhtbESPS4vCQBCE74L/YWjBm04UkRAdxccK&#10;XgTX57XJtEkw0xMyszH773eEBY9FVX1FzZetKUVDtSssKxgNIxDEqdUFZwou590gBuE8ssbSMin4&#10;JQfLRbczx0TbF39Tc/KZCBB2CSrIva8SKV2ak0E3tBVx8B62NuiDrDOpa3wFuCnlOIqm0mDBYSHH&#10;ijY5pc/Tj1FwzO535nZa3dbN4fY1OVy3Jt4p1e+1qxkIT63/hP/be61gHMUTeL8JT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uOmFxAAAAN0AAAAPAAAAAAAAAAAA&#10;AAAAAKECAABkcnMvZG93bnJldi54bWxQSwUGAAAAAAQABAD5AAAAkgMAAAAA&#10;" strokecolor="#24211d" strokeweight="0"/>
                  <v:line id="Line 131" o:spid="_x0000_s2771" style="position:absolute;visibility:visible;mso-wrap-style:square" from="687,2894" to="698,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RMHsUAAADdAAAADwAAAGRycy9kb3ducmV2LnhtbESPT4vCMBTE74LfITzBm6aKSukaRd0V&#10;9iL4b/X6aN62ZZuX0mRr/fZGEDwOM/MbZr5sTSkaql1hWcFoGIEgTq0uOFNwPm0HMQjnkTWWlknB&#10;nRwsF93OHBNtb3yg5ugzESDsElSQe18lUro0J4NuaCvi4P3a2qAPss6krvEW4KaU4yiaSYMFh4Uc&#10;K9rklP4d/42CfXa9Mrez6rJudpevye7n08Rbpfq9dvUBwlPr3+FX+1srGEfxFJ5vwhO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RMHsUAAADdAAAADwAAAAAAAAAA&#10;AAAAAAChAgAAZHJzL2Rvd25yZXYueG1sUEsFBgAAAAAEAAQA+QAAAJMDAAAAAA==&#10;" strokecolor="#24211d" strokeweight="0"/>
                  <v:line id="Line 132" o:spid="_x0000_s2772" style="position:absolute;visibility:visible;mso-wrap-style:square" from="755,2906" to="811,2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bSacYAAADdAAAADwAAAGRycy9kb3ducmV2LnhtbESPT2vCQBTE70K/w/IK3nRTKSGkboL9&#10;I3gJVNvq9ZF9JqHZtyG7TeK3dwuCx2FmfsOs88m0YqDeNZYVPC0jEMSl1Q1XCr6/tosEhPPIGlvL&#10;pOBCDvLsYbbGVNuR9zQcfCUChF2KCmrvu1RKV9Zk0C1tRxy8s+0N+iD7SuoexwA3rVxFUSwNNhwW&#10;auzoraby9/BnFHxWpxPzFHfH16E4fjwXP+8m2So1f5w2LyA8Tf4evrV3WsEqSmL4fxOegMy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m0mnGAAAA3QAAAA8AAAAAAAAA&#10;AAAAAAAAoQIAAGRycy9kb3ducmV2LnhtbFBLBQYAAAAABAAEAPkAAACUAwAAAAA=&#10;" strokecolor="#24211d" strokeweight="0"/>
                  <v:line id="Line 133" o:spid="_x0000_s2773" style="position:absolute;visibility:visible;mso-wrap-style:square" from="867,2917" to="879,2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p38sUAAADdAAAADwAAAGRycy9kb3ducmV2LnhtbESPT4vCMBTE74LfITxhb5quLFqqUdZ/&#10;4EVY3VWvj+bZFpuX0sRav71ZEDwOM/MbZjpvTSkaql1hWcHnIAJBnFpdcKbg73fTj0E4j6yxtEwK&#10;HuRgPut2pphoe+c9NQefiQBhl6CC3PsqkdKlORl0A1sRB+9ia4M+yDqTusZ7gJtSDqNoJA0WHBZy&#10;rGiZU3o93IyCn+x8Zm5H1WnR7E7rr91xZeKNUh+99nsCwlPr3+FXe6sVDKN4DP9vwhO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p38sUAAADdAAAADwAAAAAAAAAA&#10;AAAAAAChAgAAZHJzL2Rvd25yZXYueG1sUEsFBgAAAAAEAAQA+QAAAJMDAAAAAA==&#10;" strokecolor="#24211d" strokeweight="0"/>
                  <v:line id="Line 134" o:spid="_x0000_s2774" style="position:absolute;visibility:visible;mso-wrap-style:square" from="912,2928" to="924,2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jgMIAAADdAAAADwAAAGRycy9kb3ducmV2LnhtbERPTYvCMBC9C/6HMMLeNFVESm0q6q6w&#10;F2F1V70OzdgWm0lpYq3/3hwWPD7ed7rqTS06al1lWcF0EoEgzq2uuFDw97sbxyCcR9ZYWyYFT3Kw&#10;yoaDFBNtH3yg7ugLEULYJaig9L5JpHR5SQbdxDbEgbva1qAPsC2kbvERwk0tZ1G0kAYrDg0lNrQt&#10;Kb8d70bBT3G5MPeL5rzp9uev+f70aeKdUh+jfr0E4an3b/G/+1srmEVxmBvehCcgs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XjgMIAAADdAAAADwAAAAAAAAAAAAAA&#10;AAChAgAAZHJzL2Rvd25yZXYueG1sUEsFBgAAAAAEAAQA+QAAAJADAAAAAA==&#10;" strokecolor="#24211d" strokeweight="0"/>
                  <v:line id="Line 135" o:spid="_x0000_s2775" style="position:absolute;visibility:visible;mso-wrap-style:square" from="980,2928" to="1025,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lGG8UAAADdAAAADwAAAGRycy9kb3ducmV2LnhtbESPT4vCMBTE74LfITxhb5quLFKrUdZ/&#10;4EVY3VWvj+bZFpuX0sRav71ZEDwOM/MbZjpvTSkaql1hWcHnIAJBnFpdcKbg73fTj0E4j6yxtEwK&#10;HuRgPut2pphoe+c9NQefiQBhl6CC3PsqkdKlORl0A1sRB+9ia4M+yDqTusZ7gJtSDqNoJA0WHBZy&#10;rGiZU3o93IyCn+x8Zm5H1WnR7E7rr91xZeKNUh+99nsCwlPr3+FXe6sVDKN4DP9vwhOQs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lGG8UAAADdAAAADwAAAAAAAAAA&#10;AAAAAAChAgAAZHJzL2Rvd25yZXYueG1sUEsFBgAAAAAEAAQA+QAAAJMDAAAAAA==&#10;" strokecolor="#24211d" strokeweight="0"/>
                  <v:line id="Line 136" o:spid="_x0000_s2776" style="position:absolute;visibility:visible;mso-wrap-style:square" from="1081,2939" to="1093,2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p5W8IAAADdAAAADwAAAGRycy9kb3ducmV2LnhtbERPy4rCMBTdC/MP4QruNFUG0dpUZnQE&#10;N4KPGd1emmtbprkpTaz1781CcHk472TZmUq01LjSsoLxKAJBnFldcq7g97QZzkA4j6yxskwKHuRg&#10;mX70Eoy1vfOB2qPPRQhhF6OCwvs6ltJlBRl0I1sTB+5qG4M+wCaXusF7CDeVnETRVBosOTQUWNOq&#10;oOz/eDMK9vnlwtxN6/N3uzv/fO7+1ma2UWrQ774WIDx1/i1+ubdawSSah/3hTXgCMn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p5W8IAAADdAAAADwAAAAAAAAAAAAAA&#10;AAChAgAAZHJzL2Rvd25yZXYueG1sUEsFBgAAAAAEAAQA+QAAAJADAAAAAA==&#10;" strokecolor="#24211d" strokeweight="0"/>
                  <v:line id="Line 137" o:spid="_x0000_s2777" style="position:absolute;visibility:visible;mso-wrap-style:square" from="1126,2951" to="1138,2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bcwMQAAADdAAAADwAAAGRycy9kb3ducmV2LnhtbESPT4vCMBTE74LfITzBm6aKiFajqLvC&#10;XgT/e300z7bYvJQmW7vffiMIHoeZ+Q0zXzamEDVVLresYNCPQBAnVuecKjiftr0JCOeRNRaWScEf&#10;OVgu2q05xto++UD10aciQNjFqCDzvoyldElGBl3flsTBu9vKoA+ySqWu8BngppDDKBpLgzmHhQxL&#10;2mSUPI6/RsE+vd2Ym3F5Xde76/dod/kyk61S3U6zmoHw1PhP+N3+0QqG0XQArzfhCc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FtzAxAAAAN0AAAAPAAAAAAAAAAAA&#10;AAAAAKECAABkcnMvZG93bnJldi54bWxQSwUGAAAAAAQABAD5AAAAkgMAAAAA&#10;" strokecolor="#24211d" strokeweight="0"/>
                  <v:line id="Line 138" o:spid="_x0000_s2778" style="position:absolute;visibility:visible;mso-wrap-style:square" from="1194,2962" to="1250,2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RCt8QAAADdAAAADwAAAGRycy9kb3ducmV2LnhtbESPT4vCMBTE74LfITzBm6YWEbdrFP+C&#10;F8FVV6+P5m1btnkpTazdb78RBI/DzPyGmS1aU4qGaldYVjAaRiCIU6sLzhRczrvBFITzyBpLy6Tg&#10;jxws5t3ODBNtH/xFzclnIkDYJagg975KpHRpTgbd0FbEwfuxtUEfZJ1JXeMjwE0p4yiaSIMFh4Uc&#10;K1rnlP6e7kbBMbvdmNtJdV01h+t2fPjemOlOqX6vXX6C8NT6d/jV3msFcfQRw/NNe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xEK3xAAAAN0AAAAPAAAAAAAAAAAA&#10;AAAAAKECAABkcnMvZG93bnJldi54bWxQSwUGAAAAAAQABAD5AAAAkgMAAAAA&#10;" strokecolor="#24211d" strokeweight="0"/>
                  <v:line id="Line 139" o:spid="_x0000_s2779" style="position:absolute;visibility:visible;mso-wrap-style:square" from="1307,2973" to="1318,2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nLMMAAADdAAAADwAAAGRycy9kb3ducmV2LnhtbESPS6vCMBSE94L/IRzBnabqRbQa5b4E&#10;N4Jvt4fm2Babk9Lk1t5/bwTB5TAz3zDzZWMKUVPlcssKBv0IBHFidc6pguNh1ZuAcB5ZY2GZFPyT&#10;g+Wi3ZpjrO2dd1TvfSoChF2MCjLvy1hKl2Rk0PVtSRy8q60M+iCrVOoK7wFuCjmMorE0mHNYyLCk&#10;74yS2/7PKNimlwtzMy7PX/Xm/PuxOf2YyUqpbqf5nIHw1Ph3+NVeawXDaDqC55vw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I5yzDAAAA3QAAAA8AAAAAAAAAAAAA&#10;AAAAoQIAAGRycy9kb3ducmV2LnhtbFBLBQYAAAAABAAEAPkAAACRAwAAAAA=&#10;" strokecolor="#24211d" strokeweight="0"/>
                  <v:line id="Line 140" o:spid="_x0000_s2780" style="position:absolute;visibility:visible;mso-wrap-style:square" from="1352,2973" to="1363,2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F/WMQAAADdAAAADwAAAGRycy9kb3ducmV2LnhtbESPT4vCMBTE74LfITxhb2uqiGg1iu6u&#10;4EXwv9dH82yLzUtpYq3f3ggLHoeZ+Q0znTemEDVVLresoNeNQBAnVuecKjgeVt8jEM4jaywsk4In&#10;OZjP2q0pxto+eEf13qciQNjFqCDzvoyldElGBl3XlsTBu9rKoA+ySqWu8BHgppD9KBpKgzmHhQxL&#10;+skoue3vRsE2vVyYm2F5Xtab899gc/o1o5VSX51mMQHhqfGf8H97rRX0o/EA3m/CE5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YX9YxAAAAN0AAAAPAAAAAAAAAAAA&#10;AAAAAKECAABkcnMvZG93bnJldi54bWxQSwUGAAAAAAQABAD5AAAAkgMAAAAA&#10;" strokecolor="#24211d" strokeweight="0"/>
                  <v:line id="Line 141" o:spid="_x0000_s2781" style="position:absolute;visibility:visible;mso-wrap-style:square" from="1419,2984" to="1476,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3aw8MAAADdAAAADwAAAGRycy9kb3ducmV2LnhtbESPS6vCMBSE94L/IRzBnaaKV7Qa5b4E&#10;N4Jvt4fm2Babk9Lk1t5/bwTB5TAz3zDzZWMKUVPlcssKBv0IBHFidc6pguNh1ZuAcB5ZY2GZFPyT&#10;g+Wi3ZpjrO2dd1TvfSoChF2MCjLvy1hKl2Rk0PVtSRy8q60M+iCrVOoK7wFuCjmMorE0mHNYyLCk&#10;74yS2/7PKNimlwtzMy7PX/Xm/DvanH7MZKVUt9N8zkB4avw7/GqvtYJhNP2A55vw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t2sPDAAAA3QAAAA8AAAAAAAAAAAAA&#10;AAAAoQIAAGRycy9kb3ducmV2LnhtbFBLBQYAAAAABAAEAPkAAACRAwAAAAA=&#10;" strokecolor="#24211d" strokeweight="0"/>
                  <v:line id="Line 142" o:spid="_x0000_s2782" style="position:absolute;visibility:visible;mso-wrap-style:square" from="1532,2996" to="1543,2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9EtMYAAADdAAAADwAAAGRycy9kb3ducmV2LnhtbESPzWrDMBCE74W8g9hAb7XcUIzrRAnN&#10;H+RiaN0muS7WxjaxVsZSHPftq0Khx2FmvmEWq9G0YqDeNZYVPEcxCOLS6oYrBV+f+6cUhPPIGlvL&#10;pOCbHKyWk4cFZtre+YOGwlciQNhlqKD2vsukdGVNBl1kO+LgXWxv0AfZV1L3eA9w08pZHCfSYMNh&#10;ocaONjWV1+JmFLxX5zPzmHSn9ZCfdi/5cWvSvVKP0/FtDsLT6P/Df+2DVjCLXxP4fR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RLTGAAAA3QAAAA8AAAAAAAAA&#10;AAAAAAAAoQIAAGRycy9kb3ducmV2LnhtbFBLBQYAAAAABAAEAPkAAACUAwAAAAA=&#10;" strokecolor="#24211d" strokeweight="0"/>
                  <v:line id="Line 143" o:spid="_x0000_s2783" style="position:absolute;visibility:visible;mso-wrap-style:square" from="1577,3007" to="1588,3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PhL8YAAADdAAAADwAAAGRycy9kb3ducmV2LnhtbESPzWrDMBCE74W8g9hCb43cUJzUjRLy&#10;C70E0rS1r4u1tU2slbEU2337KBDocZiZb5j5cjC16Kh1lWUFL+MIBHFudcWFgu+v/fMMhPPIGmvL&#10;pOCPHCwXo4c5Jtr2/EndyRciQNglqKD0vkmkdHlJBt3YNsTB+7WtQR9kW0jdYh/gppaTKIqlwYrD&#10;QokNbUrKz6eLUXAssox5iJt03R3S3evhZ2tme6WeHofVOwhPg/8P39sfWsEkepvC7U14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Oz4S/GAAAA3QAAAA8AAAAAAAAA&#10;AAAAAAAAoQIAAGRycy9kb3ducmV2LnhtbFBLBQYAAAAABAAEAPkAAACUAwAAAAA=&#10;" strokecolor="#24211d" strokeweight="0"/>
                  <v:line id="Line 144" o:spid="_x0000_s2784" style="position:absolute;visibility:visible;mso-wrap-style:square" from="1645,3007" to="1701,3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x1XcIAAADdAAAADwAAAGRycy9kb3ducmV2LnhtbERPy4rCMBTdC/MP4QruNFUG0dpUZnQE&#10;N4KPGd1emmtbprkpTaz1781CcHk472TZmUq01LjSsoLxKAJBnFldcq7g97QZzkA4j6yxskwKHuRg&#10;mX70Eoy1vfOB2qPPRQhhF6OCwvs6ltJlBRl0I1sTB+5qG4M+wCaXusF7CDeVnETRVBosOTQUWNOq&#10;oOz/eDMK9vnlwtxN6/N3uzv/fO7+1ma2UWrQ774WIDx1/i1+ubdawSSah7nhTXgCMn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ix1XcIAAADdAAAADwAAAAAAAAAAAAAA&#10;AAChAgAAZHJzL2Rvd25yZXYueG1sUEsFBgAAAAAEAAQA+QAAAJADAAAAAA==&#10;" strokecolor="#24211d" strokeweight="0"/>
                  <v:line id="Line 145" o:spid="_x0000_s2785" style="position:absolute;visibility:visible;mso-wrap-style:square" from="1757,3029" to="1768,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DQxsQAAADdAAAADwAAAGRycy9kb3ducmV2LnhtbESPT4vCMBTE7wt+h/AEb2uqiGjXKP6F&#10;vQhad/X6aN62xealNLF2v70RBI/DzPyGmS1aU4qGaldYVjDoRyCIU6sLzhT8nHafExDOI2ssLZOC&#10;f3KwmHc+Zhhre+cjNYnPRICwi1FB7n0VS+nSnAy6vq2Ig/dna4M+yDqTusZ7gJtSDqNoLA0WHBZy&#10;rGidU3pNbkbBIbtcmNtxdV41+/N2tP/dmMlOqV63XX6B8NT6d/jV/tYKhtF0Cs834Qn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YNDGxAAAAN0AAAAPAAAAAAAAAAAA&#10;AAAAAKECAABkcnMvZG93bnJldi54bWxQSwUGAAAAAAQABAD5AAAAkgMAAAAA&#10;" strokecolor="#24211d" strokeweight="0"/>
                  <v:line id="Line 146" o:spid="_x0000_s2786" style="position:absolute;visibility:visible;mso-wrap-style:square" from="1802,3029" to="1813,3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HjQcIAAADdAAAADwAAAGRycy9kb3ducmV2LnhtbERPy2rCQBTdF/yH4QrdNRNFgkRHUVuh&#10;m4D1EbeXzDUJZu6EzBjTv+8shC4P571cD6YRPXWutqxgEsUgiAuray4VnE/7jzkI55E1NpZJwS85&#10;WK9Gb0tMtX3yD/VHX4oQwi5FBZX3bSqlKyoy6CLbEgfuZjuDPsCulLrDZwg3jZzGcSIN1hwaKmxp&#10;V1FxPz6MgkN5vTIPSZtv+yz/mmWXTzPfK/U+HjYLEJ4G/y9+ub+1gukkDvvDm/A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rHjQcIAAADdAAAADwAAAAAAAAAAAAAA&#10;AAChAgAAZHJzL2Rvd25yZXYueG1sUEsFBgAAAAAEAAQA+QAAAJADAAAAAA==&#10;" strokecolor="#24211d" strokeweight="0"/>
                  <v:line id="Line 147" o:spid="_x0000_s2787" style="position:absolute;visibility:visible;mso-wrap-style:square" from="1870,3041" to="1926,3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G2sQAAADdAAAADwAAAGRycy9kb3ducmV2LnhtbESPT4vCMBTE7wt+h/AEb2taEZFqFHVX&#10;8CK4/r0+mmdbbF5KE2v99kZY8DjMzG+Y6bw1pWiodoVlBXE/AkGcWl1wpuB4WH+PQTiPrLG0TAqe&#10;5GA+63xNMdH2wX/U7H0mAoRdggpy76tESpfmZND1bUUcvKutDfog60zqGh8Bbko5iKKRNFhwWMix&#10;olVO6W1/Nwp22eXC3I6q87LZnn+H29OPGa+V6nXbxQSEp9Z/wv/tjVYwiKMY3m/CE5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UbaxAAAAN0AAAAPAAAAAAAAAAAA&#10;AAAAAKECAABkcnMvZG93bnJldi54bWxQSwUGAAAAAAQABAD5AAAAkgMAAAAA&#10;" strokecolor="#24211d" strokeweight="0"/>
                  <v:line id="Line 148" o:spid="_x0000_s2788" style="position:absolute;visibility:visible;mso-wrap-style:square" from="1982,3052" to="1994,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YrcMAAADdAAAADwAAAGRycy9kb3ducmV2LnhtbESPT4vCMBTE74LfITzBm6YWEekaZXVX&#10;8CL43+ujeduWbV5KE2v99kYQPA4z8xtmtmhNKRqqXWFZwWgYgSBOrS44U3A6rgdTEM4jaywtk4IH&#10;OVjMu50ZJtreeU/NwWciQNglqCD3vkqkdGlOBt3QVsTB+7O1QR9knUld4z3ATSnjKJpIgwWHhRwr&#10;WuWU/h9uRsEuu16Z20l1WTbby+94e/4x07VS/V77/QXCU+s/4Xd7oxXEoyiG15vwBO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v2K3DAAAA3QAAAA8AAAAAAAAAAAAA&#10;AAAAoQIAAGRycy9kb3ducmV2LnhtbFBLBQYAAAAABAAEAPkAAACRAwAAAAA=&#10;" strokecolor="#24211d" strokeweight="0"/>
                  <v:line id="Line 149" o:spid="_x0000_s2789" style="position:absolute;visibility:visible;mso-wrap-style:square" from="2027,3063" to="2039,3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N9NsQAAADdAAAADwAAAGRycy9kb3ducmV2LnhtbESPS4vCQBCE74L/YWjBm058IBIdRd0V&#10;9iKs72uTaZNgpidkZmP8946w4LGoqq+o+bIxhaipcrllBYN+BII4sTrnVMHpuO1NQTiPrLGwTAqe&#10;5GC5aLfmGGv74D3VB5+KAGEXo4LM+zKW0iUZGXR9WxIH72Yrgz7IKpW6wkeAm0IOo2giDeYcFjIs&#10;aZNRcj/8GQW/6fXK3EzKy7reXb7Hu/OXmW6V6naa1QyEp8Z/wv/tH61gOIhG8H4TnoBc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302xAAAAN0AAAAPAAAAAAAAAAAA&#10;AAAAAKECAABkcnMvZG93bnJldi54bWxQSwUGAAAAAAQABAD5AAAAkgMAAAAA&#10;" strokecolor="#24211d" strokeweight="0"/>
                  <v:line id="Line 150" o:spid="_x0000_s2790" style="position:absolute;visibility:visible;mso-wrap-style:square" from="2095,3063" to="2151,3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rlQsMAAADdAAAADwAAAGRycy9kb3ducmV2LnhtbESPS6vCMBSE94L/IRzBnaaKiFSj+LiC&#10;G8G320NzbIvNSWlya++/vxEEl8PMfMPMFo0pRE2Vyy0rGPQjEMSJ1TmnCi7nbW8CwnlkjYVlUvBH&#10;DhbzdmuGsbYvPlJ98qkIEHYxKsi8L2MpXZKRQde3JXHwHrYy6IOsUqkrfAW4KeQwisbSYM5hIcOS&#10;1hklz9OvUXBI73fmZlzeVvX+9jPaXzdmslWq22mWUxCeGv8Nf9o7rWA4iEbwfhOeg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2K5ULDAAAA3QAAAA8AAAAAAAAAAAAA&#10;AAAAoQIAAGRycy9kb3ducmV2LnhtbFBLBQYAAAAABAAEAPkAAACRAwAAAAA=&#10;" strokecolor="#24211d" strokeweight="0"/>
                  <v:line id="Line 151" o:spid="_x0000_s2791" style="position:absolute;visibility:visible;mso-wrap-style:square" from="2208,3074" to="2219,3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ZA2cQAAADdAAAADwAAAGRycy9kb3ducmV2LnhtbESPT4vCMBTE74LfITzBm6aKilSjqLvC&#10;XoT1//XRPNti81KabK3f3ggLHoeZ+Q0zXzamEDVVLresYNCPQBAnVuecKjgdt70pCOeRNRaWScGT&#10;HCwX7dYcY20fvKf64FMRIOxiVJB5X8ZSuiQjg65vS+Lg3Wxl0AdZpVJX+AhwU8hhFE2kwZzDQoYl&#10;bTJK7oc/o+A3vV6Zm0l5Wde7y/dod/4y061S3U6zmoHw1PhP+L/9oxUMB9EY3m/CE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xkDZxAAAAN0AAAAPAAAAAAAAAAAA&#10;AAAAAKECAABkcnMvZG93bnJldi54bWxQSwUGAAAAAAQABAD5AAAAkgMAAAAA&#10;" strokecolor="#24211d" strokeweight="0"/>
                  <v:line id="Line 152" o:spid="_x0000_s2792" style="position:absolute;visibility:visible;mso-wrap-style:square" from="2309,3097" to="2365,3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TersMAAADdAAAADwAAAGRycy9kb3ducmV2LnhtbESPT4vCMBTE74LfITxhb5oqUqQaRd0V&#10;9iL43+ujebbF5qU0sXa//UYQPA4z8xtmtmhNKRqqXWFZwXAQgSBOrS44U3A6bvoTEM4jaywtk4I/&#10;crCYdzszTLR98p6ag89EgLBLUEHufZVI6dKcDLqBrYiDd7O1QR9knUld4zPATSlHURRLgwWHhRwr&#10;WueU3g8Po2CXXa/MbVxdVs328jPenr/NZKPUV69dTkF4av0n/G7/agWjYRTD6014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U3q7DAAAA3QAAAA8AAAAAAAAAAAAA&#10;AAAAoQIAAGRycy9kb3ducmV2LnhtbFBLBQYAAAAABAAEAPkAAACRAwAAAAA=&#10;" strokecolor="#24211d" strokeweight="0"/>
                  <v:line id="Line 153" o:spid="_x0000_s2793" style="position:absolute;visibility:visible;mso-wrap-style:square" from="2422,3108" to="2433,3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h7NcQAAADdAAAADwAAAGRycy9kb3ducmV2LnhtbESPT4vCMBTE74LfITzBm6aKqFSjqLvC&#10;XgT/e300z7bYvJQmW7vffiMIHoeZ+Q0zXzamEDVVLresYNCPQBAnVuecKjiftr0pCOeRNRaWScEf&#10;OVgu2q05xto++UD10aciQNjFqCDzvoyldElGBl3flsTBu9vKoA+ySqWu8BngppDDKBpLgzmHhQxL&#10;2mSUPI6/RsE+vd2Ym3F5Xde76/dod/ky061S3U6zmoHw1PhP+N3+0QqGg2gCrzfhCc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WHs1xAAAAN0AAAAPAAAAAAAAAAAA&#10;AAAAAKECAABkcnMvZG93bnJldi54bWxQSwUGAAAAAAQABAD5AAAAkgMAAAAA&#10;" strokecolor="#24211d" strokeweight="0"/>
                  <v:line id="Line 154" o:spid="_x0000_s2794" style="position:absolute;visibility:visible;mso-wrap-style:square" from="2467,3108" to="2478,3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fvR8IAAADdAAAADwAAAGRycy9kb3ducmV2LnhtbERPy2rCQBTdF/yH4QrdNRNFgkRHUVuh&#10;m4D1EbeXzDUJZu6EzBjTv+8shC4P571cD6YRPXWutqxgEsUgiAuray4VnE/7jzkI55E1NpZJwS85&#10;WK9Gb0tMtX3yD/VHX4oQwi5FBZX3bSqlKyoy6CLbEgfuZjuDPsCulLrDZwg3jZzGcSIN1hwaKmxp&#10;V1FxPz6MgkN5vTIPSZtv+yz/mmWXTzPfK/U+HjYLEJ4G/y9+ub+1gukkDnPDm/A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fvR8IAAADdAAAADwAAAAAAAAAAAAAA&#10;AAChAgAAZHJzL2Rvd25yZXYueG1sUEsFBgAAAAAEAAQA+QAAAJADAAAAAA==&#10;" strokecolor="#24211d" strokeweight="0"/>
                  <v:line id="Line 155" o:spid="_x0000_s2795" style="position:absolute;visibility:visible;mso-wrap-style:square" from="2534,3120" to="2591,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tK3MQAAADdAAAADwAAAGRycy9kb3ducmV2LnhtbESPT4vCMBTE74LfITzBm6aKiFajqLvC&#10;XgT/e300z7bYvJQmW7vffiMIHoeZ+Q0zXzamEDVVLresYNCPQBAnVuecKjiftr0JCOeRNRaWScEf&#10;OVgu2q05xto++UD10aciQNjFqCDzvoyldElGBl3flsTBu9vKoA+ySqWu8BngppDDKBpLgzmHhQxL&#10;2mSUPI6/RsE+vd2Ym3F5Xde76/dod/kyk61S3U6zmoHw1PhP+N3+0QqGg2gKrzfhCc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i0rcxAAAAN0AAAAPAAAAAAAAAAAA&#10;AAAAAKECAABkcnMvZG93bnJldi54bWxQSwUGAAAAAAQABAD5AAAAkgMAAAAA&#10;" strokecolor="#24211d" strokeweight="0"/>
                  <v:line id="Line 156" o:spid="_x0000_s2796" style="position:absolute;visibility:visible;mso-wrap-style:square" from="2647,3131" to="2658,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h1nMEAAADdAAAADwAAAGRycy9kb3ducmV2LnhtbERPy4rCMBTdD/gP4QqzG9OKiNSmos4I&#10;sxEcn9tLc22LzU1pYq1/bxbCLA/nnS56U4uOWldZVhCPIhDEudUVFwqOh83XDITzyBpry6TgSQ4W&#10;2eAjxUTbB/9Rt/eFCCHsElRQet8kUrq8JINuZBviwF1ta9AH2BZSt/gI4aaW4yiaSoMVh4YSG1qX&#10;lN/2d6NgV1wuzP20Oa+67flnsj19m9lGqc9hv5yD8NT7f/Hb/asVjOM47A9vwhOQ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aHWcwQAAAN0AAAAPAAAAAAAAAAAAAAAA&#10;AKECAABkcnMvZG93bnJldi54bWxQSwUGAAAAAAQABAD5AAAAjwMAAAAA&#10;" strokecolor="#24211d" strokeweight="0"/>
                  <v:line id="Line 157" o:spid="_x0000_s2797" style="position:absolute;visibility:visible;mso-wrap-style:square" from="2692,3142" to="2703,3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TQB8QAAADdAAAADwAAAGRycy9kb3ducmV2LnhtbESPT4vCMBTE7wt+h/AEb2taEZFqFHVX&#10;8CK4/r0+mmdbbF5KE2v99kZY8DjMzG+Y6bw1pWiodoVlBXE/AkGcWl1wpuB4WH+PQTiPrLG0TAqe&#10;5GA+63xNMdH2wX/U7H0mAoRdggpy76tESpfmZND1bUUcvKutDfog60zqGh8Bbko5iKKRNFhwWMix&#10;olVO6W1/Nwp22eXC3I6q87LZnn+H29OPGa+V6nXbxQSEp9Z/wv/tjVYwiOMY3m/CE5C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JNAHxAAAAN0AAAAPAAAAAAAAAAAA&#10;AAAAAKECAABkcnMvZG93bnJldi54bWxQSwUGAAAAAAQABAD5AAAAkgMAAAAA&#10;" strokecolor="#24211d" strokeweight="0"/>
                  <v:line id="Line 158" o:spid="_x0000_s2798" style="position:absolute;visibility:visible;mso-wrap-style:square" from="2760,3142" to="2816,3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ZOcMQAAADdAAAADwAAAGRycy9kb3ducmV2LnhtbESPT4vCMBTE74LfITxhb5q2iEg1iror&#10;7EVw/Xt9NM+22LyUJtbut98ICx6HmfkNM192phItNa60rCAeRSCIM6tLzhWcjtvhFITzyBory6Tg&#10;lxwsF/3eHFNtn/xD7cHnIkDYpaig8L5OpXRZQQbdyNbEwbvZxqAPssmlbvAZ4KaSSRRNpMGSw0KB&#10;NW0Kyu6Hh1Gwz69X5m5SX9bt7vI13p0/zXSr1MegW81AeOr8O/zf/tYKkjhO4PUmPA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9k5wxAAAAN0AAAAPAAAAAAAAAAAA&#10;AAAAAKECAABkcnMvZG93bnJldi54bWxQSwUGAAAAAAQABAD5AAAAkgMAAAAA&#10;" strokecolor="#24211d" strokeweight="0"/>
                  <v:line id="Line 159" o:spid="_x0000_s2799" style="position:absolute;visibility:visible;mso-wrap-style:square" from="2872,3165" to="2884,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rr68YAAADdAAAADwAAAGRycy9kb3ducmV2LnhtbESPQWvCQBSE7wX/w/IEb80mWkSiq7RV&#10;oRehxja5PrLPJDT7NmS3Mf333ULB4zAz3zCb3WhaMVDvGssKkigGQVxa3XCl4ONyfFyBcB5ZY2uZ&#10;FPyQg9128rDBVNsbn2nIfCUChF2KCmrvu1RKV9Zk0EW2Iw7e1fYGfZB9JXWPtwA3rZzH8VIabDgs&#10;1NjRa03lV/ZtFLxXRcE8Lrv8ZTjlh6fT596sjkrNpuPzGoSn0d/D/+03rWCeJAv4exOe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66+vGAAAA3QAAAA8AAAAAAAAA&#10;AAAAAAAAoQIAAGRycy9kb3ducmV2LnhtbFBLBQYAAAAABAAEAPkAAACUAwAAAAA=&#10;" strokecolor="#24211d" strokeweight="0"/>
                  <v:line id="Line 160" o:spid="_x0000_s2800" style="position:absolute;visibility:visible;mso-wrap-style:square" from="2917,3165" to="2929,3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Nzn8QAAADdAAAADwAAAGRycy9kb3ducmV2LnhtbESPQYvCMBSE78L+h/AW9mbTiohUo+iu&#10;wl4EdVe9PppnW2xeShNr/fdGEDwOM/MNM513phItNa60rCCJYhDEmdUl5wr+/9b9MQjnkTVWlknB&#10;nRzMZx+9Kaba3nhH7d7nIkDYpaig8L5OpXRZQQZdZGvi4J1tY9AH2eRSN3gLcFPJQRyPpMGSw0KB&#10;NX0XlF32V6Ngm59OzN2oPi7bzXE13Bx+zHit1Ndnt5iA8NT5d/jV/tUKBkkyhOeb8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U3OfxAAAAN0AAAAPAAAAAAAAAAAA&#10;AAAAAKECAABkcnMvZG93bnJldi54bWxQSwUGAAAAAAQABAD5AAAAkgMAAAAA&#10;" strokecolor="#24211d" strokeweight="0"/>
                  <v:line id="Line 161" o:spid="_x0000_s2801" style="position:absolute;visibility:visible;mso-wrap-style:square" from="2985,3176" to="3041,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WBMYAAADdAAAADwAAAGRycy9kb3ducmV2LnhtbESPQWvCQBSE7wX/w/IEb80mYkWiq7RV&#10;oRehxja5PrLPJDT7NmS3Mf333ULB4zAz3zCb3WhaMVDvGssKkigGQVxa3XCl4ONyfFyBcB5ZY2uZ&#10;FPyQg9128rDBVNsbn2nIfCUChF2KCmrvu1RKV9Zk0EW2Iw7e1fYGfZB9JXWPtwA3rZzH8VIabDgs&#10;1NjRa03lV/ZtFLxXRcE8Lrv8ZTjlh8Xpc29WR6Vm0/F5DcLT6O/h//abVjBPkif4exOe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f1gTGAAAA3QAAAA8AAAAAAAAA&#10;AAAAAAAAoQIAAGRycy9kb3ducmV2LnhtbFBLBQYAAAAABAAEAPkAAACUAwAAAAA=&#10;" strokecolor="#24211d" strokeweight="0"/>
                  <v:line id="Line 162" o:spid="_x0000_s2802" style="position:absolute;visibility:visible;mso-wrap-style:square" from="3098,3187" to="3109,3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1Ic8QAAADdAAAADwAAAGRycy9kb3ducmV2LnhtbESPT4vCMBTE7wt+h/AEb2takSLVKOqu&#10;4EXY9e/10TzbYvNSmljrtzcLCx6HmfkNM1t0phItNa60rCAeRiCIM6tLzhUcD5vPCQjnkTVWlknB&#10;kxws5r2PGabaPviX2r3PRYCwS1FB4X2dSumyggy6oa2Jg3e1jUEfZJNL3eAjwE0lR1GUSIMlh4UC&#10;a1oXlN32d6PgJ79cmLukPq/a3fl7vDt9mclGqUG/W05BeOr8O/zf3moFozhO4O9NeAJy/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zUhzxAAAAN0AAAAPAAAAAAAAAAAA&#10;AAAAAKECAABkcnMvZG93bnJldi54bWxQSwUGAAAAAAQABAD5AAAAkgMAAAAA&#10;" strokecolor="#24211d" strokeweight="0"/>
                  <v:line id="Line 163" o:spid="_x0000_s2803" style="position:absolute;visibility:visible;mso-wrap-style:square" from="3143,3187" to="3154,3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Ht6MYAAADdAAAADwAAAGRycy9kb3ducmV2LnhtbESPQWvCQBSE7wX/w/IEb80mIlaiq7RV&#10;oRehxja5PrLPJDT7NmS3Mf333ULB4zAz3zCb3WhaMVDvGssKkigGQVxa3XCl4ONyfFyBcB5ZY2uZ&#10;FPyQg9128rDBVNsbn2nIfCUChF2KCmrvu1RKV9Zk0EW2Iw7e1fYGfZB9JXWPtwA3rZzH8VIabDgs&#10;1NjRa03lV/ZtFLxXRcE8Lrv8ZTjlh8Xpc29WR6Vm0/F5DcLT6O/h//abVjBPkif4exOe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B7ejGAAAA3QAAAA8AAAAAAAAA&#10;AAAAAAAAoQIAAGRycy9kb3ducmV2LnhtbFBLBQYAAAAABAAEAPkAAACUAwAAAAA=&#10;" strokecolor="#24211d" strokeweight="0"/>
                  <v:line id="Line 164" o:spid="_x0000_s2804" style="position:absolute;visibility:visible;mso-wrap-style:square" from="3210,3198" to="3244,3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55msEAAADdAAAADwAAAGRycy9kb3ducmV2LnhtbERPy4rCMBTdD/gP4QqzG9OKiNSmos4I&#10;sxEcn9tLc22LzU1pYq1/bxbCLA/nnS56U4uOWldZVhCPIhDEudUVFwqOh83XDITzyBpry6TgSQ4W&#10;2eAjxUTbB/9Rt/eFCCHsElRQet8kUrq8JINuZBviwF1ta9AH2BZSt/gI4aaW4yiaSoMVh4YSG1qX&#10;lN/2d6NgV1wuzP20Oa+67flnsj19m9lGqc9hv5yD8NT7f/Hb/asVjOM4zA1vwhOQ2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HnmawQAAAN0AAAAPAAAAAAAAAAAAAAAA&#10;AKECAABkcnMvZG93bnJldi54bWxQSwUGAAAAAAQABAD5AAAAjwMAAAAA&#10;" strokecolor="#24211d" strokeweight="0"/>
                  <v:line id="Line 165" o:spid="_x0000_s2805" style="position:absolute;visibility:visible;mso-wrap-style:square" from="3210,3198" to="3244,3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LcAcYAAADdAAAADwAAAGRycy9kb3ducmV2LnhtbESPQWvCQBSE7wX/w/IEb80mIqLRVdqq&#10;0ItQY5tcH9lnEpp9G7LbmP77bqHQ4zAz3zDb/WhaMVDvGssKkigGQVxa3XCl4P16elyBcB5ZY2uZ&#10;FHyTg/1u8rDFVNs7X2jIfCUChF2KCmrvu1RKV9Zk0EW2Iw7ezfYGfZB9JXWP9wA3rZzH8VIabDgs&#10;1NjRS03lZ/ZlFLxVRcE8Lrv8eTjnx8X542BWJ6Vm0/FpA8LT6P/Df+1XrWCeJGv4fROegN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S3AHGAAAA3QAAAA8AAAAAAAAA&#10;AAAAAAAAoQIAAGRycy9kb3ducmV2LnhtbFBLBQYAAAAABAAEAPkAAACUAwAAAAA=&#10;" strokecolor="#24211d" strokeweight="0"/>
                  <v:line id="Line 166" o:spid="_x0000_s2806" style="position:absolute;visibility:visible;mso-wrap-style:square" from="2985,2410" to="3007,2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S/IcIAAADdAAAADwAAAGRycy9kb3ducmV2LnhtbERPy2qDQBTdB/oPww10l4yRIsFmEpq2&#10;QjdC3tlenFuVOnfEmar5+8wikOXhvFeb0TSip87VlhUs5hEI4sLqmksFp2M2W4JwHlljY5kU3MjB&#10;Zv0yWWGq7cB76g++FCGEXYoKKu/bVEpXVGTQzW1LHLhf2xn0AXal1B0OIdw0Mo6iRBqsOTRU2NJn&#10;RcXf4d8o2JXXK/OYtJdtn1++3/Lzl1lmSr1Ox493EJ5G/xQ/3D9aQbyIw/7wJjwB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QS/IcIAAADdAAAADwAAAAAAAAAAAAAA&#10;AAChAgAAZHJzL2Rvd25yZXYueG1sUEsFBgAAAAAEAAQA+QAAAJADAAAAAA==&#10;" strokecolor="#24211d" strokeweight="0"/>
                  <v:line id="Line 167" o:spid="_x0000_s2807" style="position:absolute;visibility:visible;mso-wrap-style:square" from="3030,2511" to="3041,2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gausQAAADdAAAADwAAAGRycy9kb3ducmV2LnhtbESPT4vCMBTE74LfITxhb5q2iEg1iror&#10;7EVw/Xt9NM+22LyUJtbut98ICx6HmfkNM192phItNa60rCAeRSCIM6tLzhWcjtvhFITzyBory6Tg&#10;lxwsF/3eHFNtn/xD7cHnIkDYpaig8L5OpXRZQQbdyNbEwbvZxqAPssmlbvAZ4KaSSRRNpMGSw0KB&#10;NW0Kyu6Hh1Gwz69X5m5SX9bt7vI13p0/zXSr1MegW81AeOr8O/zf/tYKkjiJ4fUmPA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SBq6xAAAAN0AAAAPAAAAAAAAAAAA&#10;AAAAAKECAABkcnMvZG93bnJldi54bWxQSwUGAAAAAAQABAD5AAAAkgMAAAAA&#10;" strokecolor="#24211d" strokeweight="0"/>
                  <v:line id="Line 168" o:spid="_x0000_s2808" style="position:absolute;visibility:visible;mso-wrap-style:square" from="3052,2556" to="3052,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qEzcMAAADdAAAADwAAAGRycy9kb3ducmV2LnhtbESPT4vCMBTE74LfITzBm6aWRaQaRd0V&#10;vAj+9/ponm2xeSlNtna//UYQPA4z8xtmtmhNKRqqXWFZwWgYgSBOrS44U3A+bQYTEM4jaywtk4I/&#10;crCYdzszTLR98oGao89EgLBLUEHufZVI6dKcDLqhrYiDd7e1QR9knUld4zPATSnjKBpLgwWHhRwr&#10;WueUPo6/RsE+u92Y23F1XTW768/X7vJtJhul+r12OQXhqfWf8Lu91QriURzD6014An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ahM3DAAAA3QAAAA8AAAAAAAAAAAAA&#10;AAAAoQIAAGRycy9kb3ducmV2LnhtbFBLBQYAAAAABAAEAPkAAACRAwAAAAA=&#10;" strokecolor="#24211d" strokeweight="0"/>
                  <v:line id="Line 169" o:spid="_x0000_s2809" style="position:absolute;visibility:visible;mso-wrap-style:square" from="3075,2613" to="3109,2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YhVsYAAADdAAAADwAAAGRycy9kb3ducmV2LnhtbESPQWvCQBSE7wX/w/KE3urGtIhEV6m2&#10;gV6Eqm1yfWSfSWj2bchuk/Tfu0LB4zAz3zDr7Wga0VPnassK5rMIBHFhdc2lgq9z+rQE4TyyxsYy&#10;KfgjB9vN5GGNibYDH6k/+VIECLsEFVTet4mUrqjIoJvZljh4F9sZ9EF2pdQdDgFuGhlH0UIarDks&#10;VNjSvqLi5/RrFHyWec48Ltps1x+y95fD95tZpko9TsfXFQhPo7+H/9sfWkE8j5/h9iY8Abm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WIVbGAAAA3QAAAA8AAAAAAAAA&#10;AAAAAAAAoQIAAGRycy9kb3ducmV2LnhtbFBLBQYAAAAABAAEAPkAAACUAwAAAAA=&#10;" strokecolor="#24211d" strokeweight="0"/>
                  <v:line id="Line 170" o:spid="_x0000_s2810" style="position:absolute;visibility:visible;mso-wrap-style:square" from="3131,2714" to="3131,2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5IsYAAADdAAAADwAAAGRycy9kb3ducmV2LnhtbESPQWvCQBSE70L/w/IKvZmNIYikrmJb&#10;A70I1bbJ9ZF9JqHZtyG7xvTfdwuCx2FmvmHW28l0YqTBtZYVLKIYBHFldcu1gq/PfL4C4Tyyxs4y&#10;KfglB9vNw2yNmbZXPtJ48rUIEHYZKmi87zMpXdWQQRfZnjh4ZzsY9EEOtdQDXgPcdDKJ46U02HJY&#10;aLCn14aqn9PFKPioy5J5WvbFy3go9unh+82scqWeHqfdMwhPk7+Hb+13rSBZJCn8vwlP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uSLGAAAA3QAAAA8AAAAAAAAA&#10;AAAAAAAAoQIAAGRycy9kb3ducmV2LnhtbFBLBQYAAAAABAAEAPkAAACUAwAAAAA=&#10;" strokecolor="#24211d" strokeweight="0"/>
                  <v:line id="Line 171" o:spid="_x0000_s2811" style="position:absolute;visibility:visible;mso-wrap-style:square" from="3143,2759" to="3154,2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McucYAAADdAAAADwAAAGRycy9kb3ducmV2LnhtbESPQWvCQBSE7wX/w/KE3urG0IpEV6m2&#10;gV6Eqm1yfWSfSWj2bchuk/Tfu0LB4zAz3zDr7Wga0VPnassK5rMIBHFhdc2lgq9z+rQE4TyyxsYy&#10;KfgjB9vN5GGNibYDH6k/+VIECLsEFVTet4mUrqjIoJvZljh4F9sZ9EF2pdQdDgFuGhlH0UIarDks&#10;VNjSvqLi5/RrFHyWec48Ltps1x+y9+fD95tZpko9TsfXFQhPo7+H/9sfWkE8j1/g9iY8Abm5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zHLnGAAAA3QAAAA8AAAAAAAAA&#10;AAAAAAAAoQIAAGRycy9kb3ducmV2LnhtbFBLBQYAAAAABAAEAPkAAACUAwAAAAA=&#10;" strokecolor="#24211d" strokeweight="0"/>
                  <v:line id="Line 172" o:spid="_x0000_s2812" style="position:absolute;visibility:visible;mso-wrap-style:square" from="3176,2827" to="3199,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GCzsYAAADdAAAADwAAAGRycy9kb3ducmV2LnhtbESPQWvCQBSE7wX/w/KE3urGUILErKK2&#10;Qi+B1qq5PrLPJJh9G7LbJP333UKhx2FmvmGy7WRaMVDvGssKlosIBHFpdcOVgvPn8WkFwnlkja1l&#10;UvBNDrab2UOGqbYjf9Bw8pUIEHYpKqi971IpXVmTQbewHXHwbrY36IPsK6l7HAPctDKOokQabDgs&#10;1NjRoabyfvoyCt6romCeku66H/Lr63N+eTGro1KP82m3BuFp8v/hv/abVhAv4wR+34QnID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hgs7GAAAA3QAAAA8AAAAAAAAA&#10;AAAAAAAAoQIAAGRycy9kb3ducmV2LnhtbFBLBQYAAAAABAAEAPkAAACUAwAAAAA=&#10;" strokecolor="#24211d" strokeweight="0"/>
                  <v:line id="Line 173" o:spid="_x0000_s2813" style="position:absolute;visibility:visible;mso-wrap-style:square" from="3221,2928" to="3221,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0nVccAAADdAAAADwAAAGRycy9kb3ducmV2LnhtbESPzWrDMBCE74W8g9hAb40cU9LgRAlN&#10;WkMvgfy09nWxNraptTKWartvXwUKOQ4z8w2z3o6mET11rrasYD6LQBAXVtdcKvi8pE9LEM4ja2ws&#10;k4JfcrDdTB7WmGg78In6sy9FgLBLUEHlfZtI6YqKDLqZbYmDd7WdQR9kV0rd4RDgppFxFC2kwZrD&#10;QoUt7Ssqvs8/RsGxzHPmcdFmu/6QvT8fvt7MMlXqcTq+rkB4Gv09/N/+0AriefwCtzfhCcjN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7SdVxwAAAN0AAAAPAAAAAAAA&#10;AAAAAAAAAKECAABkcnMvZG93bnJldi54bWxQSwUGAAAAAAQABAD5AAAAlQMAAAAA&#10;" strokecolor="#24211d" strokeweight="0"/>
                  <v:line id="Line 174" o:spid="_x0000_s2814" style="position:absolute;visibility:visible;mso-wrap-style:square" from="3244,2962" to="3244,2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KzJ8IAAADdAAAADwAAAGRycy9kb3ducmV2LnhtbERPy2qDQBTdB/oPww10l4yRIsFmEpq2&#10;QjdC3tlenFuVOnfEmar5+8wikOXhvFeb0TSip87VlhUs5hEI4sLqmksFp2M2W4JwHlljY5kU3MjB&#10;Zv0yWWGq7cB76g++FCGEXYoKKu/bVEpXVGTQzW1LHLhf2xn0AXal1B0OIdw0Mo6iRBqsOTRU2NJn&#10;RcXf4d8o2JXXK/OYtJdtn1++3/Lzl1lmSr1Ox493EJ5G/xQ/3D9aQbyIw9zwJjwBub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3KzJ8IAAADdAAAADwAAAAAAAAAAAAAA&#10;AAChAgAAZHJzL2Rvd25yZXYueG1sUEsFBgAAAAAEAAQA+QAAAJADAAAAAA==&#10;" strokecolor="#24211d" strokeweight="0"/>
                  <v:line id="Line 175" o:spid="_x0000_s2815" style="position:absolute;visibility:visible;mso-wrap-style:square" from="3266,3029" to="3289,3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4WvMcAAADdAAAADwAAAGRycy9kb3ducmV2LnhtbESPzWrDMBCE74W8g9hAb40cU0LiRAlN&#10;WkMvgfy09nWxNraptTKWartvXwUKPQ4z8w2z2Y2mET11rrasYD6LQBAXVtdcKvi4pk9LEM4ja2ws&#10;k4IfcrDbTh42mGg78Jn6iy9FgLBLUEHlfZtI6YqKDLqZbYmDd7OdQR9kV0rd4RDgppFxFC2kwZrD&#10;QoUtHSoqvi7fRsGpzHPmcdFm+/6YvT0fP1/NMlXqcTq+rEF4Gv1/+K/9rhXE83gF9zfhCc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Pha8xwAAAN0AAAAPAAAAAAAA&#10;AAAAAAAAAKECAABkcnMvZG93bnJldi54bWxQSwUGAAAAAAQABAD5AAAAlQMAAAAA&#10;" strokecolor="#24211d" strokeweight="0"/>
                  <v:line id="Line 176" o:spid="_x0000_s2816" style="position:absolute;visibility:visible;mso-wrap-style:square" from="3312,3131" to="3323,3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0p/MIAAADdAAAADwAAAGRycy9kb3ducmV2LnhtbERPy4rCMBTdC/5DuII7TXVEpDYVHyO4&#10;EUZn1O2ludOWaW5KE2v9e7MYcHk472TVmUq01LjSsoLJOAJBnFldcq7g53s/WoBwHlljZZkUPMnB&#10;Ku33Eoy1ffCJ2rPPRQhhF6OCwvs6ltJlBRl0Y1sTB+7XNgZ9gE0udYOPEG4qOY2iuTRYcmgosKZt&#10;Qdnf+W4UfOW3G3M3r6+b9nj9nB0vO7PYKzUcdOslCE+df4v/3QetYDr5CPvDm/AEZP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0p/MIAAADdAAAADwAAAAAAAAAAAAAA&#10;AAChAgAAZHJzL2Rvd25yZXYueG1sUEsFBgAAAAAEAAQA+QAAAJADAAAAAA==&#10;" strokecolor="#24211d" strokeweight="0"/>
                  <v:line id="Line 177" o:spid="_x0000_s2817" style="position:absolute;visibility:visible;mso-wrap-style:square" from="3334,3165" to="3345,3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GMZ8YAAADdAAAADwAAAGRycy9kb3ducmV2LnhtbESPQWvCQBSE7wX/w/IEb80mWkSiq7RV&#10;oRehxja5PrLPJDT7NmS3Mf333ULB4zAz3zCb3WhaMVDvGssKkigGQVxa3XCl4ONyfFyBcB5ZY2uZ&#10;FPyQg9128rDBVNsbn2nIfCUChF2KCmrvu1RKV9Zk0EW2Iw7e1fYGfZB9JXWPtwA3rZzH8VIabDgs&#10;1NjRa03lV/ZtFLxXRcE8Lrv8ZTjlh6fT596sjkrNpuPzGoSn0d/D/+03rWCeLBL4exOegN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RjGfGAAAA3QAAAA8AAAAAAAAA&#10;AAAAAAAAoQIAAGRycy9kb3ducmV2LnhtbFBLBQYAAAAABAAEAPkAAACUAwAAAAA=&#10;" strokecolor="#24211d" strokeweight="0"/>
                  <v:oval id="Oval 178" o:spid="_x0000_s2818" style="position:absolute;left:3300;top:3153;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r2MUA&#10;AADdAAAADwAAAGRycy9kb3ducmV2LnhtbESPT2sCMRTE7wW/Q3iCt5q4gpTVKFUQi55qpb0+Nm//&#10;2M3Luknd1U9vCoUeh5n5DbNY9bYWV2p95VjDZKxAEGfOVFxoOH1sn19A+IBssHZMGm7kYbUcPC0w&#10;Na7jd7oeQyEihH2KGsoQmlRKn5Vk0Y9dQxy93LUWQ5RtIU2LXYTbWiZKzaTFiuNCiQ1tSsq+jz9W&#10;w1eXq899d6eTCZuLyg+79fkw1Xo07F/nIAL14T/8134zGpLJNIHf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vYxQAAAN0AAAAPAAAAAAAAAAAAAAAAAJgCAABkcnMv&#10;ZG93bnJldi54bWxQSwUGAAAAAAQABAD1AAAAigMAAAAA&#10;" fillcolor="#24211d" strokecolor="#24211d" strokeweight="31e-5mm">
                    <v:stroke joinstyle="miter"/>
                  </v:oval>
                  <v:oval id="Oval 179" o:spid="_x0000_s2819" style="position:absolute;left:2658;top:203;width:1115;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94sMYA&#10;AADdAAAADwAAAGRycy9kb3ducmV2LnhtbESPW4vCMBSE3wX/QzgLvml6YS9Uo+iCIAiCddnnY3Ns&#10;yzYn3SZq9ddvhAUfh5n5hpktetOIC3WutqwgnkQgiAuray4VfB3W4w8QziNrbCyTghs5WMyHgxlm&#10;2l55T5fclyJA2GWooPK+zaR0RUUG3cS2xME72c6gD7Irpe7wGuCmkUkUvUmDNYeFClv6rKj4yc9G&#10;wfr7fF+5Y3yK0vekvue/+93rdqXU6KVfTkF46v0z/N/eaAVJnKbweBOe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94sMYAAADdAAAADwAAAAAAAAAAAAAAAACYAgAAZHJz&#10;L2Rvd25yZXYueG1sUEsFBgAAAAAEAAQA9QAAAIsDAAAAAA==&#10;" filled="f" strokecolor="#24211d" strokeweight="31e-5mm">
                    <v:stroke joinstyle="miter"/>
                  </v:oval>
                  <v:shape id="Freeform 180" o:spid="_x0000_s2820" style="position:absolute;left:3064;top:541;width:304;height:90;visibility:visible;mso-wrap-style:square;v-text-anchor:top" coordsize="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WK38YA&#10;AADdAAAADwAAAGRycy9kb3ducmV2LnhtbESPQUvDQBSE7wX/w/KE3tpNWxUTuy1SaNGTbRTPr9nn&#10;Jph9G3e3Sfz3riB4HGbmG2a9HW0revKhcaxgMc9AEFdON2wUvL3uZ/cgQkTW2DomBd8UYLu5mqyx&#10;0G7gE/VlNCJBOBSooI6xK6QMVU0Ww9x1xMn7cN5iTNIbqT0OCW5bucyyO2mx4bRQY0e7mqrP8mIV&#10;vB/LsxlOX4fcn/vjs7nNq/ElV2p6PT4+gIg0xv/wX/tJK1guVjfw+yY9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fWK38YAAADdAAAADwAAAAAAAAAAAAAAAACYAgAAZHJz&#10;L2Rvd25yZXYueG1sUEsFBgAAAAAEAAQA9QAAAIsDAAAAAA==&#10;" path="m27,v,4,-6,8,-13,8c6,8,,4,,e" filled="f" strokecolor="#24211d" strokeweight="31e-5mm">
                    <v:stroke joinstyle="miter"/>
                    <v:path arrowok="t" o:connecttype="custom" o:connectlocs="3423,0;1779,1013;0,0" o:connectangles="0,0,0"/>
                  </v:shape>
                  <v:shape id="Freeform 181" o:spid="_x0000_s2821" style="position:absolute;left:3661;top:203;width:112;height:349;visibility:visible;mso-wrap-style:square;v-text-anchor:top" coordsize="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bpwsQA&#10;AADdAAAADwAAAGRycy9kb3ducmV2LnhtbESPQYvCMBSE7wv+h/AEb2uq4lK6RlkFUS8urR72+Gje&#10;tsXmpTSx1n9vBMHjMDPfMItVb2rRUesqywom4wgEcW51xYWC82n7GYNwHlljbZkU3MnBajn4WGCi&#10;7Y1T6jJfiABhl6CC0vsmkdLlJRl0Y9sQB+/ftgZ9kG0hdYu3ADe1nEbRlzRYcVgosaFNSfkluxoF&#10;8WGdHe9d9hvnF+07u0v/ok2v1GjY/3yD8NT7d/jV3msF08lsDs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G6cLEAAAA3QAAAA8AAAAAAAAAAAAAAAAAmAIAAGRycy9k&#10;b3ducmV2LnhtbFBLBQYAAAAABAAEAPUAAACJAwAAAAA=&#10;" path="m,25r10,6l10,,1,6e" filled="f" strokecolor="#24211d" strokeweight="31e-5mm">
                    <v:stroke joinstyle="miter"/>
                    <v:path arrowok="t" o:connecttype="custom" o:connectlocs="0,3164;1254,3929;1254,0;123,766" o:connectangles="0,0,0,0"/>
                  </v:shape>
                  <v:rect id="Rectangle 182" o:spid="_x0000_s2822" style="position:absolute;left:3064;top:1960;width:81;height: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w5H8IA&#10;AADdAAAADwAAAGRycy9kb3ducmV2LnhtbESP3YrCMBSE7wXfIRxh7zS1CyLVKCIIruyN1Qc4NKc/&#10;mJyUJNru25uFhb0cZuYbZrsfrREv8qFzrGC5yEAQV0533Ci4307zNYgQkTUax6TghwLsd9PJFgvt&#10;Br7Sq4yNSBAOBSpoY+wLKUPVksWwcD1x8mrnLcYkfSO1xyHBrZF5lq2kxY7TQos9HVuqHuXTKpC3&#10;8jSsS+Mzd8nrb/N1vtbklPqYjYcNiEhj/A//tc9aQb78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DkfwgAAAN0AAAAPAAAAAAAAAAAAAAAAAJgCAABkcnMvZG93&#10;bnJldi54bWxQSwUGAAAAAAQABAD1AAAAhwMAAAAA&#10;" filled="f" stroked="f">
                    <v:textbox style="mso-fit-shape-to-text:t" inset="0,0,0,0">
                      <w:txbxContent>
                        <w:p w:rsidR="00922CDC" w:rsidRDefault="00922CDC">
                          <w:r>
                            <w:rPr>
                              <w:color w:val="24282B"/>
                              <w:sz w:val="16"/>
                              <w:szCs w:val="16"/>
                            </w:rPr>
                            <w:t>2</w:t>
                          </w:r>
                        </w:p>
                      </w:txbxContent>
                    </v:textbox>
                  </v:rect>
                  <v:rect id="Rectangle 183" o:spid="_x0000_s2823" style="position:absolute;left:4438;top:563;width:1281;height:4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CchMMA&#10;AADdAAAADwAAAGRycy9kb3ducmV2LnhtbESP3WoCMRSE7wu+QziCdzXrCq2sRimCoNIbVx/gsDn7&#10;Q5OTJYnu+vamUOjlMDPfMJvdaI14kA+dYwWLeQaCuHK640bB7Xp4X4EIEVmjcUwKnhRgt528bbDQ&#10;buALPcrYiAThUKCCNsa+kDJULVkMc9cTJ6923mJM0jdSexwS3BqZZ9mHtNhxWmixp31L1U95twrk&#10;tTwMq9L4zJ3z+tucjpeanFKz6fi1BhFpjP/hv/ZRK8gXy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CchMMAAADdAAAADwAAAAAAAAAAAAAAAACYAgAAZHJzL2Rv&#10;d25yZXYueG1sUEsFBgAAAAAEAAQA9QAAAIgDAAAAAA==&#10;" filled="f" stroked="f">
                    <v:textbox style="mso-fit-shape-to-text:t" inset="0,0,0,0">
                      <w:txbxContent>
                        <w:p w:rsidR="00922CDC" w:rsidRDefault="00922CDC" w:rsidP="00451D42">
                          <w:pPr>
                            <w:spacing w:before="0"/>
                            <w:rPr>
                              <w:color w:val="24282B"/>
                              <w:sz w:val="16"/>
                              <w:szCs w:val="16"/>
                              <w:lang w:eastAsia="zh-CN"/>
                            </w:rPr>
                          </w:pPr>
                          <w:r>
                            <w:rPr>
                              <w:rFonts w:hint="eastAsia"/>
                              <w:color w:val="24282B"/>
                              <w:sz w:val="16"/>
                              <w:szCs w:val="16"/>
                              <w:lang w:eastAsia="zh-CN"/>
                            </w:rPr>
                            <w:t>未依照比例。</w:t>
                          </w:r>
                        </w:p>
                        <w:p w:rsidR="00922CDC" w:rsidRDefault="00922CDC" w:rsidP="00451D42">
                          <w:pPr>
                            <w:spacing w:before="0"/>
                            <w:rPr>
                              <w:lang w:eastAsia="zh-CN"/>
                            </w:rPr>
                          </w:pPr>
                          <w:r>
                            <w:rPr>
                              <w:rFonts w:hint="eastAsia"/>
                              <w:color w:val="24282B"/>
                              <w:sz w:val="16"/>
                              <w:szCs w:val="16"/>
                              <w:lang w:eastAsia="zh-CN"/>
                            </w:rPr>
                            <w:t>各角有很大的扭曲</w:t>
                          </w:r>
                        </w:p>
                      </w:txbxContent>
                    </v:textbox>
                  </v:rect>
                  <v:rect id="Rectangle 185" o:spid="_x0000_s2824" style="position:absolute;left:4006;top:1583;width:1673;height:208;rotation: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3/HMQA&#10;AADdAAAADwAAAGRycy9kb3ducmV2LnhtbERPy2rCQBTdF/oPwy24qzMqFImOIkLpC0qqzcLdNXNN&#10;gpk7ITPm8fedRcHl4bzX28HWoqPWV441zKYKBHHuTMWFht/j6/MShA/IBmvHpGEkD9vN48MaE+N6&#10;/qHuEAoRQ9gnqKEMoUmk9HlJFv3UNcSRu7jWYoiwLaRpsY/htpZzpV6kxYpjQ4kN7UvKr4eb1XBe&#10;3rLsdMq+s/ErmLfjh0rTT6X15GnYrUAEGsJd/O9+Nxrms0WcG9/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d/xzEAAAA3QAAAA8AAAAAAAAAAAAAAAAAmAIAAGRycy9k&#10;b3ducmV2LnhtbFBLBQYAAAAABAAEAPUAAACJAwAAAAA=&#10;" filled="f" stroked="f">
                    <v:textbox style="mso-fit-shape-to-text:t" inset="0,0,0,0">
                      <w:txbxContent>
                        <w:p w:rsidR="00922CDC" w:rsidRDefault="00922CDC" w:rsidP="00451D42">
                          <w:pPr>
                            <w:spacing w:before="0"/>
                            <w:rPr>
                              <w:lang w:eastAsia="zh-CN"/>
                            </w:rPr>
                          </w:pPr>
                          <w:r>
                            <w:rPr>
                              <w:rFonts w:hint="eastAsia"/>
                              <w:color w:val="24282B"/>
                              <w:sz w:val="16"/>
                              <w:szCs w:val="16"/>
                              <w:lang w:eastAsia="zh-CN"/>
                            </w:rPr>
                            <w:t>有用信号</w:t>
                          </w:r>
                        </w:p>
                      </w:txbxContent>
                    </v:textbox>
                  </v:rect>
                  <v:rect id="Rectangle 201" o:spid="_x0000_s2825" style="position:absolute;left:3533;top:2289;width:1226;height:208;rotation: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8FcMA&#10;AADdAAAADwAAAGRycy9kb3ducmV2LnhtbESPQYvCMBSE7wv+h/AEb2uqwrJWo0hB8ODBrf6AZ/Ns&#10;qs1LbaKt/94sLOxxmJlvmOW6t7V4Uusrxwom4wQEceF0xaWC03H7+Q3CB2SNtWNS8CIP69XgY4mp&#10;dh3/0DMPpYgQ9ikqMCE0qZS+MGTRj11DHL2Lay2GKNtS6ha7CLe1nCbJl7RYcVww2FBmqLjlD6tg&#10;ds4yy3bf5fd5f+QzXQ93c1VqNOw3CxCB+vAf/mvvtILpZDaH3zfxCc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p8FcMAAADdAAAADwAAAAAAAAAAAAAAAACYAgAAZHJzL2Rv&#10;d25yZXYueG1sUEsFBgAAAAAEAAQA9QAAAIgDAAAAAA==&#10;" filled="f" stroked="f">
                    <v:textbox style="mso-fit-shape-to-text:t" inset="0,0,0,0">
                      <w:txbxContent>
                        <w:p w:rsidR="00922CDC" w:rsidRDefault="00922CDC" w:rsidP="00451D42">
                          <w:pPr>
                            <w:spacing w:before="0"/>
                            <w:rPr>
                              <w:lang w:eastAsia="zh-CN"/>
                            </w:rPr>
                          </w:pPr>
                          <w:r>
                            <w:rPr>
                              <w:rFonts w:hint="eastAsia"/>
                              <w:color w:val="24282B"/>
                              <w:sz w:val="16"/>
                              <w:szCs w:val="16"/>
                              <w:lang w:eastAsia="zh-CN"/>
                            </w:rPr>
                            <w:t>干扰信号</w:t>
                          </w:r>
                        </w:p>
                        <w:p w:rsidR="00922CDC" w:rsidRDefault="00922CDC"/>
                      </w:txbxContent>
                    </v:textbox>
                  </v:rect>
                </v:group>
                <v:rect id="Rectangle 218" o:spid="_x0000_s2826" style="position:absolute;left:22244;top:4146;width:2571;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93jb8A&#10;AADdAAAADwAAAGRycy9kb3ducmV2LnhtbERPy4rCMBTdC/5DuII7TS0ySMcoIgiOuLHOB1ya2wcm&#10;NyWJtvP3ZiHM8nDe2/1ojXiRD51jBatlBoK4crrjRsHv/bTYgAgRWaNxTAr+KMB+N51ssdBu4Bu9&#10;ytiIFMKhQAVtjH0hZahashiWridOXO28xZigb6T2OKRwa2SeZV/SYsepocWeji1Vj/JpFch7eRo2&#10;pfGZu+T11fycbzU5peaz8fANItIY/8Uf91kryFf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L3eNvwAAAN0AAAAPAAAAAAAAAAAAAAAAAJgCAABkcnMvZG93bnJl&#10;di54bWxQSwUGAAAAAAQABAD1AAAAhAMAAAAA&#10;" filled="f" stroked="f">
                  <v:textbox style="mso-fit-shape-to-text:t" inset="0,0,0,0">
                    <w:txbxContent>
                      <w:p w:rsidR="00922CDC" w:rsidRDefault="00922CDC" w:rsidP="00451D42">
                        <w:pPr>
                          <w:spacing w:before="0"/>
                        </w:pPr>
                        <w:r>
                          <w:rPr>
                            <w:color w:val="24282B"/>
                            <w:sz w:val="16"/>
                            <w:szCs w:val="16"/>
                          </w:rPr>
                          <w:t>21 km</w:t>
                        </w:r>
                      </w:p>
                    </w:txbxContent>
                  </v:textbox>
                </v:rect>
                <v:rect id="Rectangle 219" o:spid="_x0000_s2827" style="position:absolute;left:19094;width:2603;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PSFsMA&#10;AADdAAAADwAAAGRycy9kb3ducmV2LnhtbESPzWrDMBCE74G+g9hCb7FsE0Jwo4QQCKShlzh5gMVa&#10;/1BpZSQ1dt++KhRyHGbmG2a7n60RD/JhcKygyHIQxI3TA3cK7rfTcgMiRGSNxjEp+KEA+93LYouV&#10;dhNf6VHHTiQIhwoV9DGOlZSh6cliyNxInLzWeYsxSd9J7XFKcGtkmedraXHgtNDjSMeemq/62yqQ&#10;t/o0bWrjc3cp20/zcb625JR6e50P7yAizfEZ/m+ftYKyWBX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PSFsMAAADdAAAADwAAAAAAAAAAAAAAAACYAgAAZHJzL2Rv&#10;d25yZXYueG1sUEsFBgAAAAAEAAQA9QAAAIgDAAAAAA==&#10;" filled="f" stroked="f">
                  <v:textbox style="mso-fit-shape-to-text:t" inset="0,0,0,0">
                    <w:txbxContent>
                      <w:p w:rsidR="00922CDC" w:rsidRDefault="00922CDC" w:rsidP="00451D42">
                        <w:pPr>
                          <w:spacing w:before="0"/>
                        </w:pPr>
                        <w:r>
                          <w:rPr>
                            <w:color w:val="24282B"/>
                            <w:sz w:val="16"/>
                            <w:szCs w:val="16"/>
                          </w:rPr>
                          <w:t>HAPS</w:t>
                        </w:r>
                      </w:p>
                    </w:txbxContent>
                  </v:textbox>
                </v:rect>
                <v:rect id="Rectangle 220" o:spid="_x0000_s2828" style="position:absolute;left:21672;top:19164;width:2038;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MYcIA&#10;AADdAAAADwAAAGRycy9kb3ducmV2LnhtbESP3YrCMBSE7wXfIRxh7zS1LCLVKCIIuuyN1Qc4NKc/&#10;mJyUJNru228WFrwcZuYbZrsfrREv8qFzrGC5yEAQV0533Ci4307zNYgQkTUax6TghwLsd9PJFgvt&#10;Br7Sq4yNSBAOBSpoY+wLKUPVksWwcD1x8mrnLcYkfSO1xyHBrZF5lq2kxY7TQos9HVuqHuXTKpC3&#10;8jSsS+Mz95XX3+ZyvtbklPqYjYcNiEhjfIf/22etIF9+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UxhwgAAAN0AAAAPAAAAAAAAAAAAAAAAAJgCAABkcnMvZG93&#10;bnJldi54bWxQSwUGAAAAAAQABAD1AAAAhwMAAAAA&#10;" filled="f" stroked="f">
                  <v:textbox style="mso-fit-shape-to-text:t" inset="0,0,0,0">
                    <w:txbxContent>
                      <w:p w:rsidR="00922CDC" w:rsidRDefault="00922CDC">
                        <w:pPr>
                          <w:rPr>
                            <w:lang w:eastAsia="zh-CN"/>
                          </w:rPr>
                        </w:pPr>
                        <w:r>
                          <w:rPr>
                            <w:rFonts w:hint="eastAsia"/>
                            <w:color w:val="24282B"/>
                            <w:sz w:val="16"/>
                            <w:szCs w:val="16"/>
                            <w:lang w:eastAsia="zh-CN"/>
                          </w:rPr>
                          <w:t>低点</w:t>
                        </w:r>
                      </w:p>
                    </w:txbxContent>
                  </v:textbox>
                </v:rect>
                <v:rect id="Rectangle 221" o:spid="_x0000_s2829" style="position:absolute;left:28536;top:24739;width:515;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p+sMA&#10;AADdAAAADwAAAGRycy9kb3ducmV2LnhtbESP3WoCMRSE7wu+QziCdzXrWoqsRimCoNIbVx/gsDn7&#10;Q5OTJYnu+vamUOjlMDPfMJvdaI14kA+dYwWLeQaCuHK640bB7Xp4X4EIEVmjcUwKnhRgt528bbDQ&#10;buALPcrYiAThUKCCNsa+kDJULVkMc9cTJ6923mJM0jdSexwS3BqZZ9mntNhxWmixp31L1U95twrk&#10;tTwMq9L4zJ3z+tucjpeanFKz6fi1BhFpjP/hv/ZRK8gXH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p+sMAAADdAAAADwAAAAAAAAAAAAAAAACYAgAAZHJzL2Rv&#10;d25yZXYueG1sUEsFBgAAAAAEAAQA9QAAAIgDAAAAAA==&#10;" filled="f" stroked="f">
                  <v:textbox style="mso-fit-shape-to-text:t" inset="0,0,0,0">
                    <w:txbxContent>
                      <w:p w:rsidR="00922CDC" w:rsidRDefault="00922CDC">
                        <w:r>
                          <w:rPr>
                            <w:color w:val="24282B"/>
                            <w:sz w:val="16"/>
                            <w:szCs w:val="16"/>
                          </w:rPr>
                          <w:t>4</w:t>
                        </w:r>
                      </w:p>
                    </w:txbxContent>
                  </v:textbox>
                </v:rect>
                <v:rect id="Rectangle 222" o:spid="_x0000_s2830" style="position:absolute;left:12947;top:20593;width:2572;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xjsIA&#10;AADdAAAADwAAAGRycy9kb3ducmV2LnhtbESP3YrCMBSE7xd8h3AE79bUIot0jSKC4Io31n2AQ3P6&#10;g8lJSaLtvr0RhL0cZuYbZr0drREP8qFzrGAxz0AQV0533Cj4vR4+VyBCRNZoHJOCPwqw3Uw+1lho&#10;N/CFHmVsRIJwKFBBG2NfSBmqliyGueuJk1c7bzEm6RupPQ4Jbo3Ms+xLWuw4LbTY076l6lberQJ5&#10;LQ/DqjQ+c6e8Ppuf46Ump9RsOu6+QUQa43/43T5qBfliu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HGOwgAAAN0AAAAPAAAAAAAAAAAAAAAAAJgCAABkcnMvZG93&#10;bnJldi54bWxQSwUGAAAAAAQABAD1AAAAhwMAAAAA&#10;" filled="f" stroked="f">
                  <v:textbox style="mso-fit-shape-to-text:t" inset="0,0,0,0">
                    <w:txbxContent>
                      <w:p w:rsidR="00922CDC" w:rsidRDefault="00922CDC" w:rsidP="00D533F9">
                        <w:pPr>
                          <w:spacing w:before="0"/>
                        </w:pPr>
                        <w:r>
                          <w:rPr>
                            <w:color w:val="24282B"/>
                            <w:sz w:val="16"/>
                            <w:szCs w:val="16"/>
                          </w:rPr>
                          <w:t>36 km</w:t>
                        </w:r>
                      </w:p>
                    </w:txbxContent>
                  </v:textbox>
                </v:rect>
                <v:rect id="Rectangle 223" o:spid="_x0000_s2831" style="position:absolute;left:12947;top:21450;width:2039;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jUFcMA&#10;AADdAAAADwAAAGRycy9kb3ducmV2LnhtbESP3WoCMRSE7wu+QziCdzXrYousRimCoNIbVx/gsDn7&#10;Q5OTJYnu+vamUOjlMDPfMJvdaI14kA+dYwWLeQaCuHK640bB7Xp4X4EIEVmjcUwKnhRgt528bbDQ&#10;buALPcrYiAThUKCCNsa+kDJULVkMc9cTJ6923mJM0jdSexwS3BqZZ9mntNhxWmixp31L1U95twrk&#10;tTwMq9L4zJ3z+tucjpeanFKz6fi1BhFpjP/hv/ZRK8gXyw/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jUFcMAAADdAAAADwAAAAAAAAAAAAAAAACYAgAAZHJzL2Rv&#10;d25yZXYueG1sUEsFBgAAAAAEAAQA9QAAAIgDAAAAAA==&#10;" filled="f" stroked="f">
                  <v:textbox style="mso-fit-shape-to-text:t" inset="0,0,0,0">
                    <w:txbxContent>
                      <w:p w:rsidR="00922CDC" w:rsidRDefault="00922CDC">
                        <w:pPr>
                          <w:rPr>
                            <w:lang w:eastAsia="zh-CN"/>
                          </w:rPr>
                        </w:pPr>
                        <w:r>
                          <w:rPr>
                            <w:rFonts w:hint="eastAsia"/>
                            <w:color w:val="24282B"/>
                            <w:sz w:val="16"/>
                            <w:szCs w:val="16"/>
                            <w:lang w:eastAsia="zh-CN"/>
                          </w:rPr>
                          <w:t>半径</w:t>
                        </w:r>
                      </w:p>
                    </w:txbxContent>
                  </v:textbox>
                </v:rect>
                <v:rect id="Rectangle 224" o:spid="_x0000_s2832" style="position:absolute;left:16306;top:24955;width:515;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pKYsIA&#10;AADdAAAADwAAAGRycy9kb3ducmV2LnhtbESP3YrCMBSE7wXfIRxh7zS1LCLVKCIIruyN1Qc4NKc/&#10;mJyUJNru25uFhb0cZuYbZrsfrREv8qFzrGC5yEAQV0533Ci4307zNYgQkTUax6TghwLsd9PJFgvt&#10;Br7Sq4yNSBAOBSpoY+wLKUPVksWwcD1x8mrnLcYkfSO1xyHBrZF5lq2kxY7TQos9HVuqHuXTKpC3&#10;8jSsS+Mzd8nrb/N1vtbklPqYjYcNiEhj/A//tc9aQb78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ikpiwgAAAN0AAAAPAAAAAAAAAAAAAAAAAJgCAABkcnMvZG93&#10;bnJldi54bWxQSwUGAAAAAAQABAD1AAAAhwMAAAAA&#10;" filled="f" stroked="f">
                  <v:textbox style="mso-fit-shape-to-text:t" inset="0,0,0,0">
                    <w:txbxContent>
                      <w:p w:rsidR="00922CDC" w:rsidRDefault="00922CDC">
                        <w:r>
                          <w:rPr>
                            <w:color w:val="24282B"/>
                            <w:sz w:val="16"/>
                            <w:szCs w:val="16"/>
                          </w:rPr>
                          <w:t>5</w:t>
                        </w:r>
                      </w:p>
                    </w:txbxContent>
                  </v:textbox>
                </v:rect>
                <v:rect id="Rectangle 225" o:spid="_x0000_s2833" style="position:absolute;left:32088;top:19905;width:5270;height:1321;rotation:6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9WccA&#10;AADdAAAADwAAAGRycy9kb3ducmV2LnhtbESPQWvCQBSE7wX/w/IEb3Wj2FZSVxFbqfSkVgneXrPP&#10;JJp9G7Krif/eFQo9DjPzDTOZtaYUV6pdYVnBoB+BIE6tLjhTsPtZPo9BOI+ssbRMCm7kYDbtPE0w&#10;1rbhDV23PhMBwi5GBbn3VSylS3My6Pq2Ig7e0dYGfZB1JnWNTYCbUg6j6FUaLDgs5FjRIqf0vL0Y&#10;BasX9/GdbA77313iR5+nZD0+fjVK9brt/B2Ep9b/h//aK61gOBi9weNNe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WvVnHAAAA3QAAAA8AAAAAAAAAAAAAAAAAmAIAAGRy&#10;cy9kb3ducmV2LnhtbFBLBQYAAAAABAAEAPUAAACMAwAAAAA=&#10;" filled="f" stroked="f">
                  <v:textbox style="mso-fit-shape-to-text:t" inset="0,0,0,0">
                    <w:txbxContent>
                      <w:p w:rsidR="00922CDC" w:rsidRDefault="00922CDC" w:rsidP="00482603">
                        <w:pPr>
                          <w:spacing w:before="0"/>
                        </w:pPr>
                        <w:r>
                          <w:rPr>
                            <w:rFonts w:hint="eastAsia"/>
                            <w:color w:val="24282B"/>
                            <w:sz w:val="16"/>
                            <w:szCs w:val="16"/>
                            <w:lang w:eastAsia="zh-CN"/>
                          </w:rPr>
                          <w:t>干扰信号</w:t>
                        </w:r>
                      </w:p>
                    </w:txbxContent>
                  </v:textbox>
                </v:rect>
                <v:rect id="Rectangle 243" o:spid="_x0000_s2834" style="position:absolute;left:4006;top:21024;width:4433;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7i78A&#10;AADdAAAADwAAAGRycy9kb3ducmV2LnhtbERPy4rCMBTdC/5DuII7TS0ySMcoIgiOuLHOB1ya2wcm&#10;NyWJtvP3ZiHM8nDe2/1ojXiRD51jBatlBoK4crrjRsHv/bTYgAgRWaNxTAr+KMB+N51ssdBu4Bu9&#10;ytiIFMKhQAVtjH0hZahashiWridOXO28xZigb6T2OKRwa2SeZV/SYsepocWeji1Vj/JpFch7eRo2&#10;pfGZu+T11fycbzU5peaz8fANItIY/8Uf91kryFf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WXuLvwAAAN0AAAAPAAAAAAAAAAAAAAAAAJgCAABkcnMvZG93bnJl&#10;di54bWxQSwUGAAAAAAQABAD1AAAAhAMAAAAA&#10;" filled="f" stroked="f">
                  <v:textbox style="mso-fit-shape-to-text:t" inset="0,0,0,0">
                    <w:txbxContent>
                      <w:p w:rsidR="00922CDC" w:rsidRDefault="00922CDC" w:rsidP="00D533F9">
                        <w:r>
                          <w:rPr>
                            <w:color w:val="24282B"/>
                            <w:sz w:val="16"/>
                            <w:szCs w:val="16"/>
                          </w:rPr>
                          <w:t xml:space="preserve">UAC </w:t>
                        </w:r>
                        <w:r>
                          <w:rPr>
                            <w:rFonts w:hint="eastAsia"/>
                            <w:color w:val="24282B"/>
                            <w:sz w:val="16"/>
                            <w:szCs w:val="16"/>
                            <w:lang w:eastAsia="zh-CN"/>
                          </w:rPr>
                          <w:t>区域</w:t>
                        </w:r>
                      </w:p>
                    </w:txbxContent>
                  </v:textbox>
                </v:rect>
                <v:rect id="Rectangle 244" o:spid="_x0000_s2835" style="position:absolute;left:13087;top:27387;width:4235;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eEMMA&#10;AADdAAAADwAAAGRycy9kb3ducmV2LnhtbESP3WoCMRSE7wXfIRyhd5p1EbGrUUQQtPTGtQ9w2Jz9&#10;weRkSVJ3+/ZNoeDlMDPfMLvDaI14kg+dYwXLRQaCuHK640bB1/0834AIEVmjcUwKfijAYT+d7LDQ&#10;buAbPcvYiAThUKCCNsa+kDJULVkMC9cTJ6923mJM0jdSexwS3BqZZ9laWuw4LbTY06ml6lF+WwXy&#10;Xp6HTWl85j7y+tNcL7eanFJvs/G4BRFpjK/wf/uiFeTL1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XeEMMAAADdAAAADwAAAAAAAAAAAAAAAACYAgAAZHJzL2Rv&#10;d25yZXYueG1sUEsFBgAAAAAEAAQA9QAAAIgDAAAAAA==&#10;" filled="f" stroked="f">
                  <v:textbox style="mso-fit-shape-to-text:t" inset="0,0,0,0">
                    <w:txbxContent>
                      <w:p w:rsidR="00922CDC" w:rsidRDefault="00922CDC">
                        <w:r>
                          <w:rPr>
                            <w:color w:val="24282B"/>
                            <w:sz w:val="16"/>
                            <w:szCs w:val="16"/>
                          </w:rPr>
                          <w:t>HAPS-GS</w:t>
                        </w:r>
                      </w:p>
                    </w:txbxContent>
                  </v:textbox>
                </v:rect>
                <v:rect id="Rectangle 245" o:spid="_x0000_s2836" style="position:absolute;left:35115;top:13944;width:514;height:19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bhUL8A&#10;AADdAAAADwAAAGRycy9kb3ducmV2LnhtbERPy4rCMBTdC/5DuII7TS04SMcoIgiOuLHOB1ya2wcm&#10;NyWJtvP3ZiHM8nDe2/1ojXiRD51jBatlBoK4crrjRsHv/bTYgAgRWaNxTAr+KMB+N51ssdBu4Bu9&#10;ytiIFMKhQAVtjH0hZahashiWridOXO28xZigb6T2OKRwa2SeZV/SYsepocWeji1Vj/JpFch7eRo2&#10;pfGZu+T11fycbzU5peaz8fANItIY/8Uf91kryFf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9uFQvwAAAN0AAAAPAAAAAAAAAAAAAAAAAJgCAABkcnMvZG93bnJl&#10;di54bWxQSwUGAAAAAAQABAD1AAAAhAMAAAAA&#10;" filled="f" stroked="f">
                  <v:textbox style="mso-fit-shape-to-text:t" inset="0,0,0,0">
                    <w:txbxContent>
                      <w:p w:rsidR="00922CDC" w:rsidRDefault="00922CDC">
                        <w:r>
                          <w:rPr>
                            <w:color w:val="24282B"/>
                            <w:sz w:val="16"/>
                            <w:szCs w:val="16"/>
                          </w:rPr>
                          <w:t>3</w:t>
                        </w:r>
                      </w:p>
                    </w:txbxContent>
                  </v:textbox>
                </v:rect>
                <v:rect id="Rectangle 246" o:spid="_x0000_s2837" style="position:absolute;left:31400;top:16300;width:629;height:21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Ey8MA&#10;AADdAAAADwAAAGRycy9kb3ducmV2LnhtbESPzWrDMBCE74G+g9hCb7FsQ0Jwo4QQCKShlzh5gMVa&#10;/1BpZSQ1dt++KhRyHGbmG2a7n60RD/JhcKygyHIQxI3TA3cK7rfTcgMiRGSNxjEp+KEA+93LYouV&#10;dhNf6VHHTiQIhwoV9DGOlZSh6cliyNxInLzWeYsxSd9J7XFKcGtkmedraXHgtNDjSMeemq/62yqQ&#10;t/o0bWrjc3cp20/zcb625JR6e50P7yAizfEZ/m+ftYKyWBX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pEy8MAAADdAAAADwAAAAAAAAAAAAAAAACYAgAAZHJzL2Rv&#10;d25yZXYueG1sUEsFBgAAAAAEAAQA9QAAAIgDAAAAAA==&#10;" filled="f" stroked="f">
                  <v:textbox style="mso-fit-shape-to-text:t" inset="0,0,0,0">
                    <w:txbxContent>
                      <w:p w:rsidR="00922CDC" w:rsidRDefault="00922CDC">
                        <w:r>
                          <w:rPr>
                            <w:rFonts w:ascii="Symbol" w:hAnsi="Symbol" w:cs="Symbol"/>
                            <w:color w:val="24282B"/>
                            <w:sz w:val="18"/>
                            <w:szCs w:val="18"/>
                          </w:rPr>
                          <w:t></w:t>
                        </w:r>
                      </w:p>
                    </w:txbxContent>
                  </v:textbox>
                </v:rect>
                <v:rect id="Rectangle 247" o:spid="_x0000_s2838" style="position:absolute;left:29825;top:21234;width:724;height:21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avMIA&#10;AADdAAAADwAAAGRycy9kb3ducmV2LnhtbESP3YrCMBSE7wXfIRxh7zS1sCLVKCIIuuyN1Qc4NKc/&#10;mJyUJNru228WFrwcZuYbZrsfrREv8qFzrGC5yEAQV0533Ci4307zNYgQkTUax6TghwLsd9PJFgvt&#10;Br7Sq4yNSBAOBSpoY+wLKUPVksWwcD1x8mrnLcYkfSO1xyHBrZF5lq2kxY7TQos9HVuqHuXTKpC3&#10;8jSsS+Mz95XX3+ZyvtbklPqYjYcNiEhjfIf/22etIF9+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Nq8wgAAAN0AAAAPAAAAAAAAAAAAAAAAAJgCAABkcnMvZG93&#10;bnJldi54bWxQSwUGAAAAAAQABAD1AAAAhwMAAAAA&#10;" filled="f" stroked="f">
                  <v:textbox style="mso-fit-shape-to-text:t" inset="0,0,0,0">
                    <w:txbxContent>
                      <w:p w:rsidR="00922CDC" w:rsidRDefault="00922CDC">
                        <w:r>
                          <w:rPr>
                            <w:rFonts w:ascii="Symbol" w:hAnsi="Symbol" w:cs="Symbol"/>
                            <w:color w:val="24282B"/>
                            <w:sz w:val="18"/>
                            <w:szCs w:val="18"/>
                          </w:rPr>
                          <w:t></w:t>
                        </w:r>
                      </w:p>
                    </w:txbxContent>
                  </v:textbox>
                </v:rect>
                <v:rect id="Rectangle 248" o:spid="_x0000_s2839" style="position:absolute;left:2286;top:15805;width:514;height:193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J8MA&#10;AADdAAAADwAAAGRycy9kb3ducmV2LnhtbESP3WoCMRSE7wu+QziCdzXrSousRimCoNIbVx/gsDn7&#10;Q5OTJYnu+vamUOjlMDPfMJvdaI14kA+dYwWLeQaCuHK640bB7Xp4X4EIEVmjcUwKnhRgt528bbDQ&#10;buALPcrYiAThUKCCNsa+kDJULVkMc9cTJ6923mJM0jdSexwS3BqZZ9mntNhxWmixp31L1U95twrk&#10;tTwMq9L4zJ3z+tucjpeanFKz6fi1BhFpjP/hv/ZRK8gXH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R/J8MAAADdAAAADwAAAAAAAAAAAAAAAACYAgAAZHJzL2Rv&#10;d25yZXYueG1sUEsFBgAAAAAEAAQA9QAAAIgDAAAAAA==&#10;" filled="f" stroked="f">
                  <v:textbox style="mso-fit-shape-to-text:t" inset="0,0,0,0">
                    <w:txbxContent>
                      <w:p w:rsidR="00922CDC" w:rsidRDefault="00922CDC">
                        <w:r>
                          <w:rPr>
                            <w:color w:val="24282B"/>
                            <w:sz w:val="16"/>
                            <w:szCs w:val="16"/>
                          </w:rPr>
                          <w:t>1</w:t>
                        </w:r>
                      </w:p>
                    </w:txbxContent>
                  </v:textbox>
                </v:rect>
                <v:rect id="Rectangle 249" o:spid="_x0000_s2840" style="position:absolute;left:22961;top:7150;width:597;height:21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3nU8MA&#10;AADdAAAADwAAAGRycy9kb3ducmV2LnhtbESP3WoCMRSE7wu+QziCdzXrYousRimCoNIbVx/gsDn7&#10;Q5OTJYnu+vamUOjlMDPfMJvdaI14kA+dYwWLeQaCuHK640bB7Xp4X4EIEVmjcUwKnhRgt528bbDQ&#10;buALPcrYiAThUKCCNsa+kDJULVkMc9cTJ6923mJM0jdSexwS3BqZZ9mntNhxWmixp31L1U95twrk&#10;tTwMq9L4zJ3z+tucjpeanFKz6fi1BhFpjP/hv/ZRK8gXH0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3nU8MAAADdAAAADwAAAAAAAAAAAAAAAACYAgAAZHJzL2Rv&#10;d25yZXYueG1sUEsFBgAAAAAEAAQA9QAAAIgDAAAAAA==&#10;" filled="f" stroked="f">
                  <v:textbox style="mso-fit-shape-to-text:t" inset="0,0,0,0">
                    <w:txbxContent>
                      <w:p w:rsidR="00922CDC" w:rsidRDefault="00922CDC">
                        <w:r>
                          <w:rPr>
                            <w:rFonts w:ascii="Symbol" w:hAnsi="Symbol" w:cs="Symbol"/>
                            <w:color w:val="24282B"/>
                            <w:sz w:val="18"/>
                            <w:szCs w:val="18"/>
                          </w:rPr>
                          <w:t></w:t>
                        </w:r>
                      </w:p>
                    </w:txbxContent>
                  </v:textbox>
                </v:rect>
                <v:rect id="Rectangle 250" o:spid="_x0000_s2841" style="position:absolute;left:18808;top:18161;width:788;height:21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CyMIA&#10;AADdAAAADwAAAGRycy9kb3ducmV2LnhtbESP3YrCMBSE7xd8h3AE79bUgot0jSKC4Io31n2AQ3P6&#10;g8lJSaLtvr0RhL0cZuYbZr0drREP8qFzrGAxz0AQV0533Cj4vR4+VyBCRNZoHJOCPwqw3Uw+1lho&#10;N/CFHmVsRIJwKFBBG2NfSBmqliyGueuJk1c7bzEm6RupPQ4Jbo3Ms+xLWuw4LbTY076l6lberQJ5&#10;LQ/DqjQ+c6e8Ppuf46Ump9RsOu6+QUQa43/43T5qBfliuYT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ULIwgAAAN0AAAAPAAAAAAAAAAAAAAAAAJgCAABkcnMvZG93&#10;bnJldi54bWxQSwUGAAAAAAQABAD1AAAAhwMAAAAA&#10;" filled="f" stroked="f">
                  <v:textbox style="mso-fit-shape-to-text:t" inset="0,0,0,0">
                    <w:txbxContent>
                      <w:p w:rsidR="00922CDC" w:rsidRDefault="00922CDC">
                        <w:r>
                          <w:rPr>
                            <w:rFonts w:ascii="Symbol" w:hAnsi="Symbol" w:cs="Symbol"/>
                            <w:color w:val="24282B"/>
                            <w:sz w:val="18"/>
                            <w:szCs w:val="18"/>
                          </w:rPr>
                          <w:t></w:t>
                        </w:r>
                      </w:p>
                    </w:txbxContent>
                  </v:textbox>
                </v:rect>
                <v:rect id="Rectangle 251" o:spid="_x0000_s2842" style="position:absolute;left:5651;top:16732;width:597;height:21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Pcv8IA&#10;AADdAAAADwAAAGRycy9kb3ducmV2LnhtbESP3YrCMBSE7wXfIRxh7zS1sCLVKCIIruyN1Qc4NKc/&#10;mJyUJNru25uFhb0cZuYbZrsfrREv8qFzrGC5yEAQV0533Ci4307zNYgQkTUax6TghwLsd9PJFgvt&#10;Br7Sq4yNSBAOBSpoY+wLKUPVksWwcD1x8mrnLcYkfSO1xyHBrZF5lq2kxY7TQos9HVuqHuXTKpC3&#10;8jSsS+Mzd8nrb/N1vtbklPqYjYcNiEhj/A//tc9aQb78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9y/wgAAAN0AAAAPAAAAAAAAAAAAAAAAAJgCAABkcnMvZG93&#10;bnJldi54bWxQSwUGAAAAAAQABAD1AAAAhwMAAAAA&#10;" filled="f" stroked="f">
                  <v:textbox style="mso-fit-shape-to-text:t" inset="0,0,0,0">
                    <w:txbxContent>
                      <w:p w:rsidR="00922CDC" w:rsidRDefault="00922CDC">
                        <w:r>
                          <w:rPr>
                            <w:rFonts w:ascii="Symbol" w:hAnsi="Symbol" w:cs="Symbol"/>
                            <w:color w:val="24282B"/>
                            <w:sz w:val="18"/>
                            <w:szCs w:val="18"/>
                          </w:rPr>
                          <w:t></w:t>
                        </w:r>
                      </w:p>
                    </w:txbxContent>
                  </v:textbox>
                </v:rect>
                <w10:anchorlock/>
              </v:group>
            </w:pict>
          </mc:Fallback>
        </mc:AlternateContent>
      </w:r>
    </w:p>
    <w:p w:rsidR="00DE7525" w:rsidRDefault="00DE752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727BF" w:rsidRPr="00CE4640" w:rsidRDefault="007D09A8" w:rsidP="007650BD">
      <w:pPr>
        <w:pStyle w:val="Normalaftertitle"/>
        <w:keepNext/>
        <w:ind w:firstLineChars="200" w:firstLine="480"/>
        <w:rPr>
          <w:b/>
          <w:bCs/>
          <w:sz w:val="28"/>
          <w:szCs w:val="28"/>
          <w:lang w:val="en-US" w:eastAsia="ko-KR"/>
        </w:rPr>
      </w:pPr>
      <w:r>
        <w:rPr>
          <w:rFonts w:hint="eastAsia"/>
          <w:lang w:val="en-US" w:eastAsia="zh-CN"/>
        </w:rPr>
        <w:lastRenderedPageBreak/>
        <w:t>请注意</w:t>
      </w:r>
      <w:r w:rsidR="00D741B6">
        <w:rPr>
          <w:rFonts w:hint="eastAsia"/>
          <w:lang w:val="en-US" w:eastAsia="zh-CN"/>
        </w:rPr>
        <w:t>，</w:t>
      </w:r>
      <w:r w:rsidR="00D533F9">
        <w:rPr>
          <w:rFonts w:hint="eastAsia"/>
          <w:lang w:val="en-US" w:eastAsia="zh-CN"/>
        </w:rPr>
        <w:t>图</w:t>
      </w:r>
      <w:r w:rsidR="00D533F9">
        <w:rPr>
          <w:rFonts w:hint="eastAsia"/>
          <w:lang w:val="en-US" w:eastAsia="zh-CN"/>
        </w:rPr>
        <w:t>3</w:t>
      </w:r>
      <w:r w:rsidR="00D533F9">
        <w:rPr>
          <w:rFonts w:hint="eastAsia"/>
          <w:lang w:val="en-US" w:eastAsia="zh-CN"/>
        </w:rPr>
        <w:t>未按比例绘制。</w:t>
      </w:r>
    </w:p>
    <w:p w:rsidR="006727BF" w:rsidRDefault="00D533F9" w:rsidP="00EE0CF3">
      <w:pPr>
        <w:pStyle w:val="TableNo"/>
        <w:rPr>
          <w:lang w:val="en-US"/>
        </w:rPr>
      </w:pPr>
      <w:r>
        <w:rPr>
          <w:rFonts w:hint="eastAsia"/>
          <w:lang w:val="en-US" w:eastAsia="zh-CN"/>
        </w:rPr>
        <w:t>表</w:t>
      </w:r>
      <w:r w:rsidR="006727BF" w:rsidRPr="00CE4640">
        <w:rPr>
          <w:lang w:val="en-US"/>
        </w:rPr>
        <w:t xml:space="preserve"> 1</w:t>
      </w:r>
    </w:p>
    <w:p w:rsidR="006727BF" w:rsidRPr="00A97C6A" w:rsidRDefault="006727BF" w:rsidP="006E6795">
      <w:pPr>
        <w:pStyle w:val="Tabletitle"/>
        <w:rPr>
          <w:lang w:val="en-US" w:eastAsia="zh-CN"/>
        </w:rPr>
      </w:pPr>
      <w:r w:rsidRPr="00A97C6A">
        <w:rPr>
          <w:lang w:val="en-US" w:eastAsia="zh-CN"/>
        </w:rPr>
        <w:t>HAPS</w:t>
      </w:r>
      <w:r w:rsidR="00D533F9">
        <w:rPr>
          <w:rFonts w:hint="eastAsia"/>
          <w:lang w:val="en-US" w:eastAsia="zh-CN"/>
        </w:rPr>
        <w:t>关口站链路</w:t>
      </w:r>
      <w:r w:rsidR="00D741B6">
        <w:rPr>
          <w:rFonts w:hint="eastAsia"/>
          <w:lang w:val="en-US" w:eastAsia="zh-CN"/>
        </w:rPr>
        <w:t>的</w:t>
      </w:r>
      <w:r w:rsidR="00D533F9">
        <w:rPr>
          <w:rFonts w:hint="eastAsia"/>
          <w:lang w:val="en-US" w:eastAsia="zh-CN"/>
        </w:rPr>
        <w:t>角（</w:t>
      </w:r>
      <w:r w:rsidR="006E6795">
        <w:rPr>
          <w:rFonts w:hint="eastAsia"/>
          <w:lang w:val="en-US" w:eastAsia="zh-CN"/>
        </w:rPr>
        <w:t>度</w:t>
      </w:r>
      <w:r w:rsidR="00D533F9">
        <w:rPr>
          <w:rFonts w:hint="eastAsia"/>
          <w:lang w:val="en-US" w:eastAsia="zh-CN"/>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1"/>
        <w:gridCol w:w="851"/>
        <w:gridCol w:w="851"/>
        <w:gridCol w:w="850"/>
        <w:gridCol w:w="4678"/>
      </w:tblGrid>
      <w:tr w:rsidR="006727BF" w:rsidRPr="005A02DA" w:rsidTr="006727BF">
        <w:trPr>
          <w:jc w:val="center"/>
        </w:trPr>
        <w:tc>
          <w:tcPr>
            <w:tcW w:w="851" w:type="dxa"/>
            <w:tcBorders>
              <w:top w:val="single" w:sz="4" w:space="0" w:color="auto"/>
              <w:bottom w:val="single" w:sz="4" w:space="0" w:color="auto"/>
            </w:tcBorders>
          </w:tcPr>
          <w:p w:rsidR="006727BF" w:rsidRPr="005A02DA" w:rsidRDefault="006727BF" w:rsidP="00EE0CF3">
            <w:pPr>
              <w:pStyle w:val="Tablehead"/>
              <w:rPr>
                <w:lang w:eastAsia="zh-CN"/>
              </w:rPr>
            </w:pPr>
            <w:r w:rsidRPr="005A02DA">
              <w:rPr>
                <w:lang w:eastAsia="zh-CN"/>
              </w:rPr>
              <w:t>Ф</w:t>
            </w:r>
          </w:p>
        </w:tc>
        <w:tc>
          <w:tcPr>
            <w:tcW w:w="851" w:type="dxa"/>
            <w:tcBorders>
              <w:top w:val="single" w:sz="4" w:space="0" w:color="auto"/>
              <w:bottom w:val="single" w:sz="4" w:space="0" w:color="auto"/>
            </w:tcBorders>
          </w:tcPr>
          <w:p w:rsidR="006727BF" w:rsidRPr="005A02DA" w:rsidRDefault="006727BF" w:rsidP="00EE0CF3">
            <w:pPr>
              <w:pStyle w:val="Tablehead"/>
              <w:rPr>
                <w:lang w:eastAsia="zh-CN"/>
              </w:rPr>
            </w:pPr>
            <w:r w:rsidRPr="005A02DA">
              <w:rPr>
                <w:lang w:eastAsia="zh-CN"/>
              </w:rPr>
              <w:t>θ</w:t>
            </w:r>
          </w:p>
        </w:tc>
        <w:tc>
          <w:tcPr>
            <w:tcW w:w="851" w:type="dxa"/>
            <w:tcBorders>
              <w:top w:val="single" w:sz="4" w:space="0" w:color="auto"/>
              <w:bottom w:val="single" w:sz="4" w:space="0" w:color="auto"/>
            </w:tcBorders>
          </w:tcPr>
          <w:p w:rsidR="006727BF" w:rsidRPr="005A02DA" w:rsidRDefault="006727BF" w:rsidP="00EE0CF3">
            <w:pPr>
              <w:pStyle w:val="Tablehead"/>
              <w:rPr>
                <w:lang w:eastAsia="zh-CN"/>
              </w:rPr>
            </w:pPr>
            <w:r w:rsidRPr="005A02DA">
              <w:rPr>
                <w:lang w:eastAsia="zh-CN"/>
              </w:rPr>
              <w:t>β</w:t>
            </w:r>
          </w:p>
        </w:tc>
        <w:tc>
          <w:tcPr>
            <w:tcW w:w="850" w:type="dxa"/>
            <w:tcBorders>
              <w:top w:val="single" w:sz="4" w:space="0" w:color="auto"/>
              <w:bottom w:val="single" w:sz="4" w:space="0" w:color="auto"/>
            </w:tcBorders>
          </w:tcPr>
          <w:p w:rsidR="006727BF" w:rsidRPr="005A02DA" w:rsidRDefault="006727BF" w:rsidP="00EE0CF3">
            <w:pPr>
              <w:pStyle w:val="Tablehead"/>
              <w:rPr>
                <w:lang w:eastAsia="zh-CN"/>
              </w:rPr>
            </w:pPr>
            <w:r w:rsidRPr="005A02DA">
              <w:rPr>
                <w:lang w:eastAsia="zh-CN"/>
              </w:rPr>
              <w:t>α</w:t>
            </w:r>
          </w:p>
        </w:tc>
        <w:tc>
          <w:tcPr>
            <w:tcW w:w="4678" w:type="dxa"/>
            <w:tcBorders>
              <w:top w:val="single" w:sz="4" w:space="0" w:color="auto"/>
              <w:bottom w:val="single" w:sz="4" w:space="0" w:color="auto"/>
            </w:tcBorders>
          </w:tcPr>
          <w:p w:rsidR="006727BF" w:rsidRPr="005A02DA" w:rsidRDefault="00D533F9" w:rsidP="00EE0CF3">
            <w:pPr>
              <w:pStyle w:val="Tablehead"/>
              <w:rPr>
                <w:vertAlign w:val="superscript"/>
                <w:lang w:eastAsia="zh-CN"/>
              </w:rPr>
            </w:pPr>
            <w:r>
              <w:rPr>
                <w:rFonts w:hint="eastAsia"/>
                <w:lang w:eastAsia="zh-CN"/>
              </w:rPr>
              <w:t>电台</w:t>
            </w:r>
            <w:r w:rsidR="00D741B6">
              <w:rPr>
                <w:rFonts w:hint="eastAsia"/>
                <w:lang w:eastAsia="zh-CN"/>
              </w:rPr>
              <w:t>搭</w:t>
            </w:r>
            <w:r>
              <w:rPr>
                <w:rFonts w:hint="eastAsia"/>
                <w:lang w:eastAsia="zh-CN"/>
              </w:rPr>
              <w:t>配</w:t>
            </w:r>
            <w:r w:rsidR="006727BF" w:rsidRPr="005A02DA">
              <w:rPr>
                <w:vertAlign w:val="superscript"/>
                <w:lang w:eastAsia="zh-CN"/>
              </w:rPr>
              <w:t>(1)</w:t>
            </w:r>
          </w:p>
        </w:tc>
      </w:tr>
      <w:tr w:rsidR="006727BF" w:rsidRPr="005A02DA" w:rsidTr="006727BF">
        <w:trPr>
          <w:jc w:val="center"/>
        </w:trPr>
        <w:tc>
          <w:tcPr>
            <w:tcW w:w="851" w:type="dxa"/>
            <w:tcBorders>
              <w:top w:val="single" w:sz="4" w:space="0" w:color="auto"/>
            </w:tcBorders>
          </w:tcPr>
          <w:p w:rsidR="006727BF" w:rsidRPr="005A02DA" w:rsidRDefault="006727BF" w:rsidP="00EE0CF3">
            <w:pPr>
              <w:pStyle w:val="Tabletext"/>
              <w:jc w:val="center"/>
            </w:pPr>
            <w:r w:rsidRPr="005A02DA">
              <w:t>30</w:t>
            </w:r>
          </w:p>
        </w:tc>
        <w:tc>
          <w:tcPr>
            <w:tcW w:w="851" w:type="dxa"/>
            <w:tcBorders>
              <w:top w:val="single" w:sz="4" w:space="0" w:color="auto"/>
            </w:tcBorders>
          </w:tcPr>
          <w:p w:rsidR="006727BF" w:rsidRPr="005A02DA" w:rsidRDefault="006727BF" w:rsidP="00EE0CF3">
            <w:pPr>
              <w:pStyle w:val="Tabletext"/>
              <w:jc w:val="center"/>
            </w:pPr>
            <w:r w:rsidRPr="005A02DA">
              <w:t>61</w:t>
            </w:r>
          </w:p>
        </w:tc>
        <w:tc>
          <w:tcPr>
            <w:tcW w:w="851" w:type="dxa"/>
            <w:tcBorders>
              <w:top w:val="single" w:sz="4" w:space="0" w:color="auto"/>
            </w:tcBorders>
          </w:tcPr>
          <w:p w:rsidR="006727BF" w:rsidRPr="005A02DA" w:rsidRDefault="006727BF" w:rsidP="00EE0CF3">
            <w:pPr>
              <w:pStyle w:val="Tabletext"/>
              <w:jc w:val="center"/>
            </w:pPr>
            <w:r w:rsidRPr="005A02DA">
              <w:t>59.4</w:t>
            </w:r>
          </w:p>
        </w:tc>
        <w:tc>
          <w:tcPr>
            <w:tcW w:w="850" w:type="dxa"/>
            <w:tcBorders>
              <w:top w:val="single" w:sz="4" w:space="0" w:color="auto"/>
            </w:tcBorders>
          </w:tcPr>
          <w:p w:rsidR="006727BF" w:rsidRPr="005A02DA" w:rsidRDefault="006727BF" w:rsidP="00EE0CF3">
            <w:pPr>
              <w:pStyle w:val="Tabletext"/>
              <w:jc w:val="center"/>
            </w:pPr>
            <w:r w:rsidRPr="005A02DA">
              <w:t>59.4</w:t>
            </w:r>
          </w:p>
        </w:tc>
        <w:tc>
          <w:tcPr>
            <w:tcW w:w="4678" w:type="dxa"/>
            <w:tcBorders>
              <w:top w:val="single" w:sz="4" w:space="0" w:color="auto"/>
            </w:tcBorders>
          </w:tcPr>
          <w:p w:rsidR="006727BF" w:rsidRPr="005A02DA" w:rsidRDefault="006727BF" w:rsidP="00EE0CF3">
            <w:pPr>
              <w:pStyle w:val="Tabletext"/>
              <w:jc w:val="center"/>
            </w:pPr>
            <w:r w:rsidRPr="005A02DA">
              <w:t>1-2, 2-1, 2-3, 3-2, 3-4, 4-3, 4-5, 5-4, 1-5, 5-1</w:t>
            </w:r>
          </w:p>
        </w:tc>
      </w:tr>
      <w:tr w:rsidR="006727BF" w:rsidRPr="005A02DA" w:rsidTr="006727BF">
        <w:trPr>
          <w:jc w:val="center"/>
        </w:trPr>
        <w:tc>
          <w:tcPr>
            <w:tcW w:w="851" w:type="dxa"/>
            <w:tcBorders>
              <w:bottom w:val="single" w:sz="4" w:space="0" w:color="auto"/>
            </w:tcBorders>
          </w:tcPr>
          <w:p w:rsidR="006727BF" w:rsidRPr="005A02DA" w:rsidRDefault="006727BF" w:rsidP="00EE0CF3">
            <w:pPr>
              <w:pStyle w:val="Tabletext"/>
              <w:jc w:val="center"/>
            </w:pPr>
            <w:r w:rsidRPr="005A02DA">
              <w:t>30</w:t>
            </w:r>
          </w:p>
        </w:tc>
        <w:tc>
          <w:tcPr>
            <w:tcW w:w="851" w:type="dxa"/>
            <w:tcBorders>
              <w:bottom w:val="single" w:sz="4" w:space="0" w:color="auto"/>
            </w:tcBorders>
          </w:tcPr>
          <w:p w:rsidR="006727BF" w:rsidRPr="005A02DA" w:rsidRDefault="006727BF" w:rsidP="00EE0CF3">
            <w:pPr>
              <w:pStyle w:val="Tabletext"/>
              <w:jc w:val="center"/>
            </w:pPr>
            <w:r w:rsidRPr="005A02DA">
              <w:t>111</w:t>
            </w:r>
          </w:p>
        </w:tc>
        <w:tc>
          <w:tcPr>
            <w:tcW w:w="851" w:type="dxa"/>
            <w:tcBorders>
              <w:bottom w:val="single" w:sz="4" w:space="0" w:color="auto"/>
            </w:tcBorders>
          </w:tcPr>
          <w:p w:rsidR="006727BF" w:rsidRPr="005A02DA" w:rsidRDefault="006727BF" w:rsidP="00EE0CF3">
            <w:pPr>
              <w:pStyle w:val="Tabletext"/>
              <w:jc w:val="center"/>
            </w:pPr>
            <w:r w:rsidRPr="005A02DA">
              <w:t>34.6</w:t>
            </w:r>
          </w:p>
        </w:tc>
        <w:tc>
          <w:tcPr>
            <w:tcW w:w="850" w:type="dxa"/>
            <w:tcBorders>
              <w:bottom w:val="single" w:sz="4" w:space="0" w:color="auto"/>
            </w:tcBorders>
          </w:tcPr>
          <w:p w:rsidR="006727BF" w:rsidRPr="005A02DA" w:rsidRDefault="006727BF" w:rsidP="00EE0CF3">
            <w:pPr>
              <w:pStyle w:val="Tabletext"/>
              <w:jc w:val="center"/>
            </w:pPr>
            <w:r w:rsidRPr="005A02DA">
              <w:t>34.6</w:t>
            </w:r>
          </w:p>
        </w:tc>
        <w:tc>
          <w:tcPr>
            <w:tcW w:w="4678" w:type="dxa"/>
            <w:tcBorders>
              <w:bottom w:val="single" w:sz="4" w:space="0" w:color="auto"/>
            </w:tcBorders>
          </w:tcPr>
          <w:p w:rsidR="006727BF" w:rsidRPr="005A02DA" w:rsidRDefault="006727BF" w:rsidP="00EE0CF3">
            <w:pPr>
              <w:pStyle w:val="Tabletext"/>
              <w:jc w:val="center"/>
            </w:pPr>
            <w:r w:rsidRPr="005A02DA">
              <w:t>1-3, 3-1, 2-4, 4-2, 3-5, 5-3, 1-4, 4-1, 2-5, 5-2</w:t>
            </w:r>
          </w:p>
        </w:tc>
      </w:tr>
      <w:tr w:rsidR="006727BF" w:rsidRPr="00D533F9" w:rsidTr="006727BF">
        <w:trPr>
          <w:jc w:val="center"/>
        </w:trPr>
        <w:tc>
          <w:tcPr>
            <w:tcW w:w="8081" w:type="dxa"/>
            <w:gridSpan w:val="5"/>
            <w:tcBorders>
              <w:top w:val="single" w:sz="4" w:space="0" w:color="auto"/>
              <w:left w:val="nil"/>
              <w:bottom w:val="nil"/>
              <w:right w:val="nil"/>
            </w:tcBorders>
          </w:tcPr>
          <w:p w:rsidR="006727BF" w:rsidRPr="00D533F9" w:rsidRDefault="006727BF" w:rsidP="00EE0CF3">
            <w:pPr>
              <w:pStyle w:val="Tablelegend"/>
              <w:rPr>
                <w:lang w:eastAsia="zh-CN"/>
              </w:rPr>
            </w:pPr>
            <w:r w:rsidRPr="00D533F9">
              <w:rPr>
                <w:vertAlign w:val="superscript"/>
                <w:lang w:eastAsia="zh-CN"/>
              </w:rPr>
              <w:t>(1)</w:t>
            </w:r>
            <w:r w:rsidRPr="00D533F9">
              <w:rPr>
                <w:lang w:eastAsia="zh-CN"/>
              </w:rPr>
              <w:tab/>
            </w:r>
            <w:r w:rsidR="00D533F9">
              <w:rPr>
                <w:rFonts w:hint="eastAsia"/>
                <w:lang w:val="en-US" w:eastAsia="zh-CN"/>
              </w:rPr>
              <w:t>电台</w:t>
            </w:r>
            <w:r w:rsidR="00D741B6">
              <w:rPr>
                <w:rFonts w:hint="eastAsia"/>
                <w:lang w:val="en-US" w:eastAsia="zh-CN"/>
              </w:rPr>
              <w:t>搭配</w:t>
            </w:r>
            <w:r w:rsidR="00D533F9">
              <w:rPr>
                <w:rFonts w:hint="eastAsia"/>
                <w:lang w:val="en-US" w:eastAsia="zh-CN"/>
              </w:rPr>
              <w:t>为</w:t>
            </w:r>
            <w:r w:rsidRPr="00D533F9">
              <w:rPr>
                <w:lang w:eastAsia="zh-CN"/>
              </w:rPr>
              <w:t>X-Y</w:t>
            </w:r>
            <w:r w:rsidR="00D533F9" w:rsidRPr="00D533F9">
              <w:rPr>
                <w:rFonts w:hint="eastAsia"/>
                <w:lang w:eastAsia="zh-CN"/>
              </w:rPr>
              <w:t>，</w:t>
            </w:r>
            <w:r w:rsidR="00D533F9">
              <w:rPr>
                <w:rFonts w:hint="eastAsia"/>
                <w:lang w:val="en-US" w:eastAsia="zh-CN"/>
              </w:rPr>
              <w:t>其中</w:t>
            </w:r>
            <w:r w:rsidR="00D533F9" w:rsidRPr="00D533F9">
              <w:rPr>
                <w:rFonts w:hint="eastAsia"/>
                <w:lang w:eastAsia="zh-CN"/>
              </w:rPr>
              <w:t>X</w:t>
            </w:r>
            <w:r w:rsidR="00D533F9">
              <w:rPr>
                <w:rFonts w:hint="eastAsia"/>
                <w:lang w:val="en-US" w:eastAsia="zh-CN"/>
              </w:rPr>
              <w:t>为无用电台</w:t>
            </w:r>
            <w:r w:rsidR="00D533F9" w:rsidRPr="00D533F9">
              <w:rPr>
                <w:rFonts w:hint="eastAsia"/>
                <w:lang w:eastAsia="zh-CN"/>
              </w:rPr>
              <w:t>，</w:t>
            </w:r>
            <w:r w:rsidR="00D533F9" w:rsidRPr="00D533F9">
              <w:rPr>
                <w:rFonts w:hint="eastAsia"/>
                <w:lang w:eastAsia="zh-CN"/>
              </w:rPr>
              <w:t>Y</w:t>
            </w:r>
            <w:r w:rsidR="00D533F9">
              <w:rPr>
                <w:rFonts w:hint="eastAsia"/>
                <w:lang w:val="en-US" w:eastAsia="zh-CN"/>
              </w:rPr>
              <w:t>为干扰电台。</w:t>
            </w:r>
          </w:p>
        </w:tc>
      </w:tr>
    </w:tbl>
    <w:p w:rsidR="006727BF" w:rsidRPr="00D533F9" w:rsidRDefault="006727BF" w:rsidP="00EE0CF3">
      <w:pPr>
        <w:pStyle w:val="Tablefin"/>
        <w:rPr>
          <w:lang w:val="fr-FR" w:eastAsia="zh-CN"/>
        </w:rPr>
      </w:pPr>
    </w:p>
    <w:p w:rsidR="006727BF" w:rsidRPr="00D533F9" w:rsidRDefault="00D533F9" w:rsidP="00EE0CF3">
      <w:pPr>
        <w:pStyle w:val="TableNo"/>
        <w:rPr>
          <w:lang w:eastAsia="zh-CN"/>
        </w:rPr>
      </w:pPr>
      <w:r>
        <w:rPr>
          <w:rFonts w:hint="eastAsia"/>
          <w:lang w:eastAsia="zh-CN"/>
        </w:rPr>
        <w:t>表</w:t>
      </w:r>
      <w:r w:rsidR="006727BF" w:rsidRPr="00D533F9">
        <w:rPr>
          <w:lang w:eastAsia="zh-CN"/>
        </w:rPr>
        <w:t xml:space="preserve"> 2</w:t>
      </w:r>
    </w:p>
    <w:p w:rsidR="006727BF" w:rsidRPr="00D533F9" w:rsidRDefault="00D533F9" w:rsidP="006E6795">
      <w:pPr>
        <w:pStyle w:val="Tabletitle"/>
        <w:rPr>
          <w:lang w:eastAsia="zh-CN"/>
        </w:rPr>
      </w:pPr>
      <w:r>
        <w:rPr>
          <w:rFonts w:hint="eastAsia"/>
          <w:lang w:eastAsia="zh-CN"/>
        </w:rPr>
        <w:t>地面电台</w:t>
      </w:r>
      <w:r w:rsidR="00D741B6">
        <w:rPr>
          <w:rFonts w:hint="eastAsia"/>
          <w:lang w:eastAsia="zh-CN"/>
        </w:rPr>
        <w:t>的分离</w:t>
      </w:r>
      <w:r>
        <w:rPr>
          <w:rFonts w:hint="eastAsia"/>
          <w:lang w:eastAsia="zh-CN"/>
        </w:rPr>
        <w:t>角（</w:t>
      </w:r>
      <w:r w:rsidR="006E6795">
        <w:rPr>
          <w:rFonts w:hint="eastAsia"/>
          <w:lang w:val="en-US" w:eastAsia="zh-CN"/>
        </w:rPr>
        <w:t>度</w:t>
      </w:r>
      <w:r>
        <w:rPr>
          <w:rFonts w:hint="eastAsia"/>
          <w:lang w:eastAsia="zh-CN"/>
        </w:rPr>
        <w:t>）</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1134"/>
        <w:gridCol w:w="1985"/>
      </w:tblGrid>
      <w:tr w:rsidR="006727BF" w:rsidRPr="005A02DA" w:rsidTr="006727BF">
        <w:trPr>
          <w:jc w:val="center"/>
        </w:trPr>
        <w:tc>
          <w:tcPr>
            <w:tcW w:w="1134" w:type="dxa"/>
            <w:tcBorders>
              <w:top w:val="single" w:sz="4" w:space="0" w:color="auto"/>
              <w:bottom w:val="single" w:sz="4" w:space="0" w:color="auto"/>
            </w:tcBorders>
          </w:tcPr>
          <w:p w:rsidR="006727BF" w:rsidRPr="005A02DA" w:rsidRDefault="006727BF" w:rsidP="00EE0CF3">
            <w:pPr>
              <w:pStyle w:val="Tablehead"/>
              <w:rPr>
                <w:bCs/>
                <w:iCs/>
                <w:lang w:eastAsia="zh-CN"/>
              </w:rPr>
            </w:pPr>
            <w:r w:rsidRPr="005A02DA">
              <w:rPr>
                <w:bCs/>
                <w:iCs/>
                <w:lang w:eastAsia="zh-CN"/>
              </w:rPr>
              <w:sym w:font="Symbol" w:char="F077"/>
            </w:r>
          </w:p>
        </w:tc>
        <w:tc>
          <w:tcPr>
            <w:tcW w:w="1985" w:type="dxa"/>
            <w:tcBorders>
              <w:top w:val="single" w:sz="4" w:space="0" w:color="auto"/>
              <w:bottom w:val="single" w:sz="4" w:space="0" w:color="auto"/>
            </w:tcBorders>
          </w:tcPr>
          <w:p w:rsidR="006727BF" w:rsidRPr="005A02DA" w:rsidRDefault="00D533F9" w:rsidP="00EE0CF3">
            <w:pPr>
              <w:pStyle w:val="Tablehead"/>
              <w:rPr>
                <w:bCs/>
                <w:lang w:eastAsia="zh-CN"/>
              </w:rPr>
            </w:pPr>
            <w:r>
              <w:rPr>
                <w:rFonts w:hint="eastAsia"/>
                <w:bCs/>
                <w:lang w:eastAsia="zh-CN"/>
              </w:rPr>
              <w:t>电台</w:t>
            </w:r>
            <w:r w:rsidR="00D741B6">
              <w:rPr>
                <w:rFonts w:hint="eastAsia"/>
                <w:bCs/>
                <w:lang w:eastAsia="zh-CN"/>
              </w:rPr>
              <w:t>搭</w:t>
            </w:r>
            <w:r>
              <w:rPr>
                <w:rFonts w:hint="eastAsia"/>
                <w:bCs/>
                <w:lang w:eastAsia="zh-CN"/>
              </w:rPr>
              <w:t>配</w:t>
            </w:r>
          </w:p>
        </w:tc>
      </w:tr>
      <w:tr w:rsidR="006727BF" w:rsidRPr="005A02DA" w:rsidTr="006727BF">
        <w:trPr>
          <w:jc w:val="center"/>
        </w:trPr>
        <w:tc>
          <w:tcPr>
            <w:tcW w:w="1134" w:type="dxa"/>
            <w:tcBorders>
              <w:top w:val="single" w:sz="4" w:space="0" w:color="auto"/>
            </w:tcBorders>
          </w:tcPr>
          <w:p w:rsidR="006727BF" w:rsidRPr="005A02DA" w:rsidRDefault="006727BF" w:rsidP="00EE0CF3">
            <w:pPr>
              <w:pStyle w:val="Tabletext"/>
              <w:jc w:val="center"/>
            </w:pPr>
            <w:r w:rsidRPr="005A02DA">
              <w:t>0</w:t>
            </w:r>
          </w:p>
        </w:tc>
        <w:tc>
          <w:tcPr>
            <w:tcW w:w="1985" w:type="dxa"/>
            <w:tcBorders>
              <w:top w:val="single" w:sz="4" w:space="0" w:color="auto"/>
            </w:tcBorders>
          </w:tcPr>
          <w:p w:rsidR="006727BF" w:rsidRPr="005A02DA" w:rsidRDefault="006727BF" w:rsidP="00EE0CF3">
            <w:pPr>
              <w:pStyle w:val="Tabletext"/>
              <w:jc w:val="center"/>
            </w:pPr>
            <w:r w:rsidRPr="005A02DA">
              <w:t>1-1</w:t>
            </w:r>
          </w:p>
        </w:tc>
      </w:tr>
      <w:tr w:rsidR="006727BF" w:rsidRPr="005A02DA" w:rsidTr="006727BF">
        <w:trPr>
          <w:jc w:val="center"/>
        </w:trPr>
        <w:tc>
          <w:tcPr>
            <w:tcW w:w="1134" w:type="dxa"/>
          </w:tcPr>
          <w:p w:rsidR="006727BF" w:rsidRPr="005A02DA" w:rsidRDefault="006727BF" w:rsidP="00EE0CF3">
            <w:pPr>
              <w:pStyle w:val="Tabletext"/>
              <w:jc w:val="center"/>
            </w:pPr>
            <w:r w:rsidRPr="005A02DA">
              <w:t>72</w:t>
            </w:r>
          </w:p>
        </w:tc>
        <w:tc>
          <w:tcPr>
            <w:tcW w:w="1985" w:type="dxa"/>
          </w:tcPr>
          <w:p w:rsidR="006727BF" w:rsidRPr="005A02DA" w:rsidRDefault="006727BF" w:rsidP="00EE0CF3">
            <w:pPr>
              <w:pStyle w:val="Tabletext"/>
              <w:jc w:val="center"/>
            </w:pPr>
            <w:r w:rsidRPr="005A02DA">
              <w:t>1-2</w:t>
            </w:r>
          </w:p>
        </w:tc>
      </w:tr>
      <w:tr w:rsidR="006727BF" w:rsidRPr="005A02DA" w:rsidTr="006727BF">
        <w:trPr>
          <w:jc w:val="center"/>
        </w:trPr>
        <w:tc>
          <w:tcPr>
            <w:tcW w:w="1134" w:type="dxa"/>
          </w:tcPr>
          <w:p w:rsidR="006727BF" w:rsidRPr="005A02DA" w:rsidRDefault="006727BF" w:rsidP="00EE0CF3">
            <w:pPr>
              <w:pStyle w:val="Tabletext"/>
              <w:jc w:val="center"/>
            </w:pPr>
            <w:r w:rsidRPr="005A02DA">
              <w:t>144</w:t>
            </w:r>
          </w:p>
        </w:tc>
        <w:tc>
          <w:tcPr>
            <w:tcW w:w="1985" w:type="dxa"/>
          </w:tcPr>
          <w:p w:rsidR="006727BF" w:rsidRPr="005A02DA" w:rsidRDefault="006727BF" w:rsidP="00EE0CF3">
            <w:pPr>
              <w:pStyle w:val="Tabletext"/>
              <w:jc w:val="center"/>
            </w:pPr>
            <w:r w:rsidRPr="005A02DA">
              <w:t>1-3</w:t>
            </w:r>
          </w:p>
        </w:tc>
      </w:tr>
      <w:tr w:rsidR="006727BF" w:rsidRPr="005A02DA" w:rsidTr="006727BF">
        <w:trPr>
          <w:jc w:val="center"/>
        </w:trPr>
        <w:tc>
          <w:tcPr>
            <w:tcW w:w="1134" w:type="dxa"/>
          </w:tcPr>
          <w:p w:rsidR="006727BF" w:rsidRPr="005A02DA" w:rsidRDefault="006727BF" w:rsidP="00EE0CF3">
            <w:pPr>
              <w:pStyle w:val="Tabletext"/>
              <w:jc w:val="center"/>
            </w:pPr>
            <w:r w:rsidRPr="005A02DA">
              <w:t>216</w:t>
            </w:r>
          </w:p>
        </w:tc>
        <w:tc>
          <w:tcPr>
            <w:tcW w:w="1985" w:type="dxa"/>
          </w:tcPr>
          <w:p w:rsidR="006727BF" w:rsidRPr="005A02DA" w:rsidRDefault="006727BF" w:rsidP="00EE0CF3">
            <w:pPr>
              <w:pStyle w:val="Tabletext"/>
              <w:jc w:val="center"/>
            </w:pPr>
            <w:r w:rsidRPr="005A02DA">
              <w:t>1-4</w:t>
            </w:r>
          </w:p>
        </w:tc>
      </w:tr>
      <w:tr w:rsidR="006727BF" w:rsidRPr="005A02DA" w:rsidTr="006727BF">
        <w:trPr>
          <w:jc w:val="center"/>
        </w:trPr>
        <w:tc>
          <w:tcPr>
            <w:tcW w:w="1134" w:type="dxa"/>
          </w:tcPr>
          <w:p w:rsidR="006727BF" w:rsidRPr="005A02DA" w:rsidRDefault="006727BF" w:rsidP="00EE0CF3">
            <w:pPr>
              <w:pStyle w:val="Tabletext"/>
              <w:jc w:val="center"/>
            </w:pPr>
            <w:r w:rsidRPr="005A02DA">
              <w:t>288</w:t>
            </w:r>
          </w:p>
        </w:tc>
        <w:tc>
          <w:tcPr>
            <w:tcW w:w="1985" w:type="dxa"/>
          </w:tcPr>
          <w:p w:rsidR="006727BF" w:rsidRPr="005A02DA" w:rsidRDefault="006727BF" w:rsidP="00EE0CF3">
            <w:pPr>
              <w:pStyle w:val="Tabletext"/>
              <w:jc w:val="center"/>
            </w:pPr>
            <w:r w:rsidRPr="005A02DA">
              <w:t>1-5</w:t>
            </w:r>
          </w:p>
        </w:tc>
      </w:tr>
    </w:tbl>
    <w:p w:rsidR="006727BF" w:rsidRPr="00D533F9" w:rsidRDefault="006727BF" w:rsidP="00EE0CF3">
      <w:pPr>
        <w:pStyle w:val="Tablefin"/>
        <w:rPr>
          <w:lang w:val="fr-FR"/>
        </w:rPr>
      </w:pPr>
    </w:p>
    <w:p w:rsidR="006727BF" w:rsidRPr="00D533F9" w:rsidRDefault="006727BF" w:rsidP="00EE0CF3">
      <w:pPr>
        <w:pStyle w:val="Heading1"/>
        <w:rPr>
          <w:lang w:eastAsia="zh-CN"/>
        </w:rPr>
      </w:pPr>
      <w:r w:rsidRPr="00D533F9">
        <w:rPr>
          <w:lang w:eastAsia="ko-KR"/>
        </w:rPr>
        <w:t>5</w:t>
      </w:r>
      <w:r w:rsidRPr="00D533F9">
        <w:tab/>
      </w:r>
      <w:r w:rsidR="00D533F9">
        <w:rPr>
          <w:rFonts w:hint="eastAsia"/>
          <w:lang w:eastAsia="zh-CN"/>
        </w:rPr>
        <w:t>频谱识别和信道分配</w:t>
      </w:r>
    </w:p>
    <w:p w:rsidR="006727BF" w:rsidRDefault="00D741B6" w:rsidP="007650BD">
      <w:pPr>
        <w:ind w:firstLineChars="200" w:firstLine="480"/>
        <w:rPr>
          <w:lang w:val="en-US" w:eastAsia="zh-CN"/>
        </w:rPr>
      </w:pPr>
      <w:r>
        <w:rPr>
          <w:rFonts w:hint="eastAsia"/>
          <w:lang w:val="en-US" w:eastAsia="zh-CN"/>
        </w:rPr>
        <w:t>预计</w:t>
      </w:r>
      <w:r w:rsidR="006727BF" w:rsidRPr="00D533F9">
        <w:rPr>
          <w:lang w:eastAsia="zh-CN"/>
        </w:rPr>
        <w:t>HAPS</w:t>
      </w:r>
      <w:r w:rsidR="00D533F9">
        <w:rPr>
          <w:rFonts w:hint="eastAsia"/>
          <w:lang w:val="en-US" w:eastAsia="zh-CN"/>
        </w:rPr>
        <w:t>关口站链路的频谱</w:t>
      </w:r>
      <w:r w:rsidR="00536BA3">
        <w:rPr>
          <w:rFonts w:hint="eastAsia"/>
          <w:lang w:val="en-US" w:eastAsia="zh-CN"/>
        </w:rPr>
        <w:t>识别</w:t>
      </w:r>
      <w:r>
        <w:rPr>
          <w:rFonts w:hint="eastAsia"/>
          <w:lang w:val="en-US" w:eastAsia="zh-CN"/>
        </w:rPr>
        <w:t>是</w:t>
      </w:r>
      <w:r w:rsidR="00D533F9" w:rsidRPr="00D533F9">
        <w:rPr>
          <w:lang w:eastAsia="zh-CN"/>
        </w:rPr>
        <w:t>5 850-7 075 MHz</w:t>
      </w:r>
      <w:r w:rsidR="00D533F9">
        <w:rPr>
          <w:rFonts w:hint="eastAsia"/>
          <w:lang w:eastAsia="zh-CN"/>
        </w:rPr>
        <w:t>频道</w:t>
      </w:r>
      <w:r>
        <w:rPr>
          <w:rFonts w:hint="eastAsia"/>
          <w:lang w:eastAsia="zh-CN"/>
        </w:rPr>
        <w:t>中</w:t>
      </w:r>
      <w:r w:rsidR="00D533F9">
        <w:rPr>
          <w:rFonts w:hint="eastAsia"/>
          <w:lang w:eastAsia="zh-CN"/>
        </w:rPr>
        <w:t>两个</w:t>
      </w:r>
      <w:r w:rsidR="006727BF" w:rsidRPr="00D533F9">
        <w:rPr>
          <w:lang w:eastAsia="zh-CN"/>
        </w:rPr>
        <w:t>80 MHz</w:t>
      </w:r>
      <w:r>
        <w:rPr>
          <w:rFonts w:hint="eastAsia"/>
          <w:lang w:eastAsia="zh-CN"/>
        </w:rPr>
        <w:t>的</w:t>
      </w:r>
      <w:r w:rsidR="00D533F9">
        <w:rPr>
          <w:rFonts w:hint="eastAsia"/>
          <w:lang w:eastAsia="zh-CN"/>
        </w:rPr>
        <w:t>信道，</w:t>
      </w:r>
      <w:r w:rsidR="006727BF" w:rsidRPr="00AE09A0">
        <w:rPr>
          <w:rStyle w:val="FootnoteReference"/>
        </w:rPr>
        <w:footnoteReference w:id="4"/>
      </w:r>
      <w:r w:rsidR="007D09A8">
        <w:rPr>
          <w:rFonts w:hint="eastAsia"/>
          <w:lang w:eastAsia="zh-CN"/>
        </w:rPr>
        <w:t>总计</w:t>
      </w:r>
      <w:r w:rsidR="00482603" w:rsidRPr="00D533F9">
        <w:rPr>
          <w:lang w:eastAsia="zh-CN"/>
        </w:rPr>
        <w:t>160 MHz</w:t>
      </w:r>
      <w:r w:rsidR="00482603">
        <w:rPr>
          <w:rFonts w:hint="eastAsia"/>
          <w:lang w:eastAsia="zh-CN"/>
        </w:rPr>
        <w:t>。子信道</w:t>
      </w:r>
      <w:r>
        <w:rPr>
          <w:rFonts w:hint="eastAsia"/>
          <w:lang w:eastAsia="zh-CN"/>
        </w:rPr>
        <w:t>化</w:t>
      </w:r>
      <w:r w:rsidR="00A80B3F">
        <w:rPr>
          <w:rFonts w:hint="eastAsia"/>
          <w:lang w:eastAsia="zh-CN"/>
        </w:rPr>
        <w:t>规划</w:t>
      </w:r>
      <w:r w:rsidR="00482603">
        <w:rPr>
          <w:rFonts w:hint="eastAsia"/>
          <w:lang w:eastAsia="zh-CN"/>
        </w:rPr>
        <w:t>可将</w:t>
      </w:r>
      <w:r w:rsidR="00482603" w:rsidRPr="00CE4640">
        <w:rPr>
          <w:lang w:val="en-US" w:eastAsia="zh-CN"/>
        </w:rPr>
        <w:t>80 MHz</w:t>
      </w:r>
      <w:r w:rsidR="00511E61">
        <w:rPr>
          <w:rFonts w:hint="eastAsia"/>
          <w:lang w:val="en-US" w:eastAsia="zh-CN"/>
        </w:rPr>
        <w:t>的信道</w:t>
      </w:r>
      <w:r w:rsidR="007D09A8">
        <w:rPr>
          <w:rFonts w:hint="eastAsia"/>
          <w:lang w:val="en-US" w:eastAsia="zh-CN"/>
        </w:rPr>
        <w:t>划</w:t>
      </w:r>
      <w:r w:rsidR="00511E61">
        <w:rPr>
          <w:rFonts w:hint="eastAsia"/>
          <w:lang w:val="en-US" w:eastAsia="zh-CN"/>
        </w:rPr>
        <w:t>分</w:t>
      </w:r>
      <w:r w:rsidR="00482603">
        <w:rPr>
          <w:rFonts w:hint="eastAsia"/>
          <w:lang w:val="en-US" w:eastAsia="zh-CN"/>
        </w:rPr>
        <w:t>为</w:t>
      </w:r>
      <w:r w:rsidR="00482603">
        <w:rPr>
          <w:rFonts w:hint="eastAsia"/>
          <w:lang w:val="en-US" w:eastAsia="zh-CN"/>
        </w:rPr>
        <w:t>6</w:t>
      </w:r>
      <w:r w:rsidR="00482603">
        <w:rPr>
          <w:rFonts w:hint="eastAsia"/>
          <w:lang w:val="en-US" w:eastAsia="zh-CN"/>
        </w:rPr>
        <w:t>个</w:t>
      </w:r>
      <w:r w:rsidR="00A80B3F">
        <w:rPr>
          <w:rFonts w:hint="eastAsia"/>
          <w:lang w:val="en-US" w:eastAsia="zh-CN"/>
        </w:rPr>
        <w:t>间距</w:t>
      </w:r>
      <w:r w:rsidR="00482603">
        <w:rPr>
          <w:rFonts w:hint="eastAsia"/>
          <w:lang w:val="en-US" w:eastAsia="zh-CN"/>
        </w:rPr>
        <w:t>均等的</w:t>
      </w:r>
      <w:r w:rsidR="00482603" w:rsidRPr="00CE4640">
        <w:rPr>
          <w:lang w:val="en-US" w:eastAsia="zh-CN"/>
        </w:rPr>
        <w:t>11 MHz</w:t>
      </w:r>
      <w:r w:rsidR="00A80B3F">
        <w:rPr>
          <w:rFonts w:hint="eastAsia"/>
          <w:lang w:val="en-US" w:eastAsia="zh-CN"/>
        </w:rPr>
        <w:t>的</w:t>
      </w:r>
      <w:r w:rsidR="00482603">
        <w:rPr>
          <w:rFonts w:hint="eastAsia"/>
          <w:lang w:val="en-US" w:eastAsia="zh-CN"/>
        </w:rPr>
        <w:t>子信道，</w:t>
      </w:r>
      <w:r w:rsidR="00511E61">
        <w:rPr>
          <w:rFonts w:hint="eastAsia"/>
          <w:lang w:val="en-US" w:eastAsia="zh-CN"/>
        </w:rPr>
        <w:t>各</w:t>
      </w:r>
      <w:r w:rsidR="00482603">
        <w:rPr>
          <w:rFonts w:hint="eastAsia"/>
          <w:lang w:val="en-US" w:eastAsia="zh-CN"/>
        </w:rPr>
        <w:t>子信</w:t>
      </w:r>
      <w:r w:rsidR="00A80B3F">
        <w:rPr>
          <w:rFonts w:hint="eastAsia"/>
          <w:lang w:val="en-US" w:eastAsia="zh-CN"/>
        </w:rPr>
        <w:t>道之间</w:t>
      </w:r>
      <w:r w:rsidR="007D09A8">
        <w:rPr>
          <w:rFonts w:hint="eastAsia"/>
          <w:lang w:val="en-US" w:eastAsia="zh-CN"/>
        </w:rPr>
        <w:t>由</w:t>
      </w:r>
      <w:r w:rsidR="00482603" w:rsidRPr="00CE4640">
        <w:rPr>
          <w:lang w:val="en-US" w:eastAsia="ko-KR"/>
        </w:rPr>
        <w:t>2 MHz</w:t>
      </w:r>
      <w:r w:rsidR="00482603">
        <w:rPr>
          <w:rFonts w:hint="eastAsia"/>
          <w:lang w:val="en-US" w:eastAsia="zh-CN"/>
        </w:rPr>
        <w:t>的</w:t>
      </w:r>
      <w:r>
        <w:rPr>
          <w:rFonts w:hint="eastAsia"/>
          <w:lang w:val="en-US" w:eastAsia="zh-CN"/>
        </w:rPr>
        <w:t>保护</w:t>
      </w:r>
      <w:r w:rsidR="00511E61">
        <w:rPr>
          <w:rFonts w:hint="eastAsia"/>
          <w:lang w:val="en-US" w:eastAsia="zh-CN"/>
        </w:rPr>
        <w:t>频带</w:t>
      </w:r>
      <w:r w:rsidR="007D09A8">
        <w:rPr>
          <w:rFonts w:hint="eastAsia"/>
          <w:lang w:val="en-US" w:eastAsia="zh-CN"/>
        </w:rPr>
        <w:t>隔开</w:t>
      </w:r>
      <w:r w:rsidR="00482603">
        <w:rPr>
          <w:rFonts w:hint="eastAsia"/>
          <w:lang w:val="en-US" w:eastAsia="zh-CN"/>
        </w:rPr>
        <w:t>，如图</w:t>
      </w:r>
      <w:r w:rsidR="00482603">
        <w:rPr>
          <w:rFonts w:hint="eastAsia"/>
          <w:lang w:val="en-US" w:eastAsia="zh-CN"/>
        </w:rPr>
        <w:t>4</w:t>
      </w:r>
      <w:r w:rsidR="00482603">
        <w:rPr>
          <w:rFonts w:hint="eastAsia"/>
          <w:lang w:val="en-US" w:eastAsia="zh-CN"/>
        </w:rPr>
        <w:t>所示</w:t>
      </w:r>
      <w:r w:rsidR="00A80B3F">
        <w:rPr>
          <w:rFonts w:hint="eastAsia"/>
          <w:lang w:val="en-US" w:eastAsia="zh-CN"/>
        </w:rPr>
        <w:t>。也</w:t>
      </w:r>
      <w:r w:rsidR="00482603">
        <w:rPr>
          <w:rFonts w:hint="eastAsia"/>
          <w:lang w:val="en-US" w:eastAsia="zh-CN"/>
        </w:rPr>
        <w:t>可</w:t>
      </w:r>
      <w:r w:rsidR="00A80B3F">
        <w:rPr>
          <w:rFonts w:hint="eastAsia"/>
          <w:lang w:val="en-US" w:eastAsia="zh-CN"/>
        </w:rPr>
        <w:t>以</w:t>
      </w:r>
      <w:r w:rsidR="00482603">
        <w:rPr>
          <w:rFonts w:hint="eastAsia"/>
          <w:lang w:val="en-US" w:eastAsia="zh-CN"/>
        </w:rPr>
        <w:t>使用其它子信道</w:t>
      </w:r>
      <w:r w:rsidR="00A80B3F">
        <w:rPr>
          <w:rFonts w:hint="eastAsia"/>
          <w:lang w:val="en-US" w:eastAsia="zh-CN"/>
        </w:rPr>
        <w:t>化规划</w:t>
      </w:r>
      <w:r w:rsidR="00A80B3F" w:rsidRPr="00AE09A0">
        <w:rPr>
          <w:rStyle w:val="FootnoteReference"/>
        </w:rPr>
        <w:footnoteReference w:id="5"/>
      </w:r>
      <w:r w:rsidR="00482603">
        <w:rPr>
          <w:rFonts w:hint="eastAsia"/>
          <w:lang w:val="en-US" w:eastAsia="zh-CN"/>
        </w:rPr>
        <w:t>，但在共用研究中</w:t>
      </w:r>
      <w:r w:rsidR="00A80B3F">
        <w:rPr>
          <w:rFonts w:hint="eastAsia"/>
          <w:lang w:val="en-US" w:eastAsia="zh-CN"/>
        </w:rPr>
        <w:t>，</w:t>
      </w:r>
      <w:r w:rsidR="00482603">
        <w:rPr>
          <w:rFonts w:hint="eastAsia"/>
          <w:lang w:val="en-US" w:eastAsia="zh-CN"/>
        </w:rPr>
        <w:t>应使用图</w:t>
      </w:r>
      <w:r w:rsidR="00482603">
        <w:rPr>
          <w:rFonts w:hint="eastAsia"/>
          <w:lang w:val="en-US" w:eastAsia="zh-CN"/>
        </w:rPr>
        <w:t>4</w:t>
      </w:r>
      <w:r w:rsidR="00482603">
        <w:rPr>
          <w:rFonts w:hint="eastAsia"/>
          <w:lang w:val="en-US" w:eastAsia="zh-CN"/>
        </w:rPr>
        <w:t>所示的信道</w:t>
      </w:r>
      <w:r w:rsidR="00A80B3F">
        <w:rPr>
          <w:rFonts w:hint="eastAsia"/>
          <w:lang w:val="en-US" w:eastAsia="zh-CN"/>
        </w:rPr>
        <w:t>化规划。在</w:t>
      </w:r>
      <w:r w:rsidR="00511E61">
        <w:rPr>
          <w:rFonts w:hint="eastAsia"/>
          <w:lang w:val="en-US" w:eastAsia="zh-CN"/>
        </w:rPr>
        <w:t>各自为</w:t>
      </w:r>
      <w:r w:rsidR="00482603" w:rsidRPr="00CE4640">
        <w:rPr>
          <w:lang w:val="en-US" w:eastAsia="zh-CN"/>
        </w:rPr>
        <w:t>80 MHz</w:t>
      </w:r>
      <w:r w:rsidR="00A80B3F">
        <w:rPr>
          <w:rFonts w:hint="eastAsia"/>
          <w:lang w:val="en-US" w:eastAsia="zh-CN"/>
        </w:rPr>
        <w:t>的</w:t>
      </w:r>
      <w:r w:rsidR="00482603">
        <w:rPr>
          <w:rFonts w:hint="eastAsia"/>
          <w:lang w:val="en-US" w:eastAsia="zh-CN"/>
        </w:rPr>
        <w:t>带宽</w:t>
      </w:r>
      <w:r w:rsidR="00A80B3F">
        <w:rPr>
          <w:rFonts w:hint="eastAsia"/>
          <w:lang w:val="en-US" w:eastAsia="zh-CN"/>
        </w:rPr>
        <w:t>中，</w:t>
      </w:r>
      <w:r w:rsidR="00482603">
        <w:rPr>
          <w:rFonts w:hint="eastAsia"/>
          <w:lang w:val="en-US" w:eastAsia="zh-CN"/>
        </w:rPr>
        <w:t>子信道</w:t>
      </w:r>
      <w:r w:rsidR="00A80B3F">
        <w:rPr>
          <w:rFonts w:hint="eastAsia"/>
          <w:lang w:val="en-US" w:eastAsia="zh-CN"/>
        </w:rPr>
        <w:t>总是用来</w:t>
      </w:r>
      <w:r w:rsidR="00511E61">
        <w:rPr>
          <w:rFonts w:hint="eastAsia"/>
          <w:lang w:val="en-US" w:eastAsia="zh-CN"/>
        </w:rPr>
        <w:t>容纳</w:t>
      </w:r>
      <w:r w:rsidR="00482603">
        <w:rPr>
          <w:rFonts w:hint="eastAsia"/>
          <w:lang w:val="en-US" w:eastAsia="zh-CN"/>
        </w:rPr>
        <w:t>同一方向的无线电链路。将仅采用</w:t>
      </w:r>
      <w:r w:rsidR="00482603" w:rsidRPr="00CE4640">
        <w:rPr>
          <w:lang w:val="en-US" w:eastAsia="zh-CN"/>
        </w:rPr>
        <w:t>FDD/FDM</w:t>
      </w:r>
      <w:r w:rsidR="00482603">
        <w:rPr>
          <w:rFonts w:hint="eastAsia"/>
          <w:lang w:val="en-US" w:eastAsia="zh-CN"/>
        </w:rPr>
        <w:t>。</w:t>
      </w:r>
    </w:p>
    <w:p w:rsidR="006727BF" w:rsidRPr="00CE4640" w:rsidRDefault="00482603" w:rsidP="00EE0CF3">
      <w:pPr>
        <w:pStyle w:val="FigureNo"/>
        <w:rPr>
          <w:lang w:val="en-US" w:eastAsia="ko-KR"/>
        </w:rPr>
      </w:pPr>
      <w:r>
        <w:rPr>
          <w:rFonts w:hint="eastAsia"/>
          <w:lang w:val="en-US" w:eastAsia="zh-CN"/>
        </w:rPr>
        <w:t>图</w:t>
      </w:r>
      <w:r w:rsidR="006727BF" w:rsidRPr="00CE4640">
        <w:rPr>
          <w:lang w:val="en-US" w:eastAsia="zh-CN"/>
        </w:rPr>
        <w:t xml:space="preserve"> </w:t>
      </w:r>
      <w:r w:rsidR="006727BF" w:rsidRPr="00CE4640">
        <w:rPr>
          <w:lang w:val="en-US" w:eastAsia="ko-KR"/>
        </w:rPr>
        <w:t>4</w:t>
      </w:r>
    </w:p>
    <w:p w:rsidR="006727BF" w:rsidRDefault="00482603" w:rsidP="00EE0CF3">
      <w:pPr>
        <w:pStyle w:val="Figuretitle"/>
        <w:rPr>
          <w:lang w:val="en-US" w:eastAsia="zh-CN"/>
        </w:rPr>
      </w:pPr>
      <w:r>
        <w:rPr>
          <w:rFonts w:hint="eastAsia"/>
          <w:lang w:val="en-US" w:eastAsia="zh-CN"/>
        </w:rPr>
        <w:t>上行或下行信道的</w:t>
      </w:r>
      <w:r>
        <w:rPr>
          <w:lang w:val="en-US" w:eastAsia="ko-KR"/>
        </w:rPr>
        <w:t>HAPS</w:t>
      </w:r>
      <w:r w:rsidR="008D2D12">
        <w:rPr>
          <w:rFonts w:hint="eastAsia"/>
          <w:lang w:val="en-US" w:eastAsia="zh-CN"/>
        </w:rPr>
        <w:t>信道</w:t>
      </w:r>
      <w:r w:rsidR="00A80B3F">
        <w:rPr>
          <w:rFonts w:hint="eastAsia"/>
          <w:lang w:val="en-US" w:eastAsia="zh-CN"/>
        </w:rPr>
        <w:t>化</w:t>
      </w:r>
      <w:r w:rsidR="008D2D12">
        <w:rPr>
          <w:rFonts w:hint="eastAsia"/>
          <w:lang w:val="en-US" w:eastAsia="zh-CN"/>
        </w:rPr>
        <w:t>规划</w:t>
      </w:r>
    </w:p>
    <w:p w:rsidR="006727BF" w:rsidRPr="00BA7F7B" w:rsidRDefault="006727BF" w:rsidP="00EE0CF3">
      <w:pPr>
        <w:pStyle w:val="Figure"/>
        <w:rPr>
          <w:lang w:val="en-US" w:eastAsia="ko-KR"/>
        </w:rPr>
      </w:pPr>
      <w:r>
        <w:rPr>
          <w:noProof/>
          <w:lang w:val="en-US" w:eastAsia="zh-CN"/>
        </w:rPr>
        <w:drawing>
          <wp:inline distT="0" distB="0" distL="0" distR="0">
            <wp:extent cx="3419475" cy="1200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19475" cy="1200150"/>
                    </a:xfrm>
                    <a:prstGeom prst="rect">
                      <a:avLst/>
                    </a:prstGeom>
                    <a:noFill/>
                    <a:ln>
                      <a:noFill/>
                    </a:ln>
                  </pic:spPr>
                </pic:pic>
              </a:graphicData>
            </a:graphic>
          </wp:inline>
        </w:drawing>
      </w:r>
    </w:p>
    <w:p w:rsidR="007650BD" w:rsidRDefault="007650B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727BF" w:rsidRPr="00CE4640" w:rsidRDefault="00511E61" w:rsidP="007650BD">
      <w:pPr>
        <w:ind w:firstLineChars="200" w:firstLine="480"/>
        <w:rPr>
          <w:lang w:val="en-US" w:eastAsia="zh-CN"/>
        </w:rPr>
      </w:pPr>
      <w:r>
        <w:rPr>
          <w:rFonts w:hint="eastAsia"/>
          <w:lang w:val="en-US" w:eastAsia="zh-CN"/>
        </w:rPr>
        <w:lastRenderedPageBreak/>
        <w:t>在</w:t>
      </w:r>
      <w:r w:rsidR="008D2D12" w:rsidRPr="00CE4640">
        <w:rPr>
          <w:lang w:val="en-US" w:eastAsia="zh-CN"/>
        </w:rPr>
        <w:t>5 850-7 075 MHz</w:t>
      </w:r>
      <w:r>
        <w:rPr>
          <w:rFonts w:hint="eastAsia"/>
          <w:lang w:val="en-US" w:eastAsia="zh-CN"/>
        </w:rPr>
        <w:t>的</w:t>
      </w:r>
      <w:r w:rsidR="008D2D12">
        <w:rPr>
          <w:rFonts w:hint="eastAsia"/>
          <w:lang w:val="en-US" w:eastAsia="zh-CN"/>
        </w:rPr>
        <w:t>频</w:t>
      </w:r>
      <w:r>
        <w:rPr>
          <w:rFonts w:hint="eastAsia"/>
          <w:lang w:val="en-US" w:eastAsia="zh-CN"/>
        </w:rPr>
        <w:t>率范围，在很大程度上，</w:t>
      </w:r>
      <w:r w:rsidR="008D2D12">
        <w:rPr>
          <w:rFonts w:hint="eastAsia"/>
          <w:lang w:val="en-US" w:eastAsia="zh-CN"/>
        </w:rPr>
        <w:t>HAPS</w:t>
      </w:r>
      <w:r w:rsidR="008D2D12">
        <w:rPr>
          <w:rFonts w:hint="eastAsia"/>
          <w:lang w:val="en-US" w:eastAsia="zh-CN"/>
        </w:rPr>
        <w:t>关口站链路的频谱位置将取决于共用</w:t>
      </w:r>
      <w:r w:rsidR="00A80B3F">
        <w:rPr>
          <w:rFonts w:hint="eastAsia"/>
          <w:lang w:val="en-US" w:eastAsia="zh-CN"/>
        </w:rPr>
        <w:t>这一</w:t>
      </w:r>
      <w:r w:rsidR="008D2D12">
        <w:rPr>
          <w:rFonts w:hint="eastAsia"/>
          <w:lang w:val="en-US" w:eastAsia="zh-CN"/>
        </w:rPr>
        <w:t>频谱的</w:t>
      </w:r>
      <w:r w:rsidR="00A80B3F">
        <w:rPr>
          <w:rFonts w:hint="eastAsia"/>
          <w:lang w:val="en-US" w:eastAsia="zh-CN"/>
        </w:rPr>
        <w:t>各</w:t>
      </w:r>
      <w:r w:rsidR="008D2D12">
        <w:rPr>
          <w:rFonts w:hint="eastAsia"/>
          <w:lang w:val="en-US" w:eastAsia="zh-CN"/>
        </w:rPr>
        <w:t>业务之间的相互干扰因素。</w:t>
      </w:r>
      <w:r w:rsidR="008D2D12">
        <w:rPr>
          <w:rFonts w:hint="eastAsia"/>
          <w:lang w:val="en-US" w:eastAsia="zh-CN"/>
        </w:rPr>
        <w:t>HAPS</w:t>
      </w:r>
      <w:r w:rsidR="008D2D12">
        <w:rPr>
          <w:rFonts w:hint="eastAsia"/>
          <w:lang w:val="en-US" w:eastAsia="zh-CN"/>
        </w:rPr>
        <w:t>载</w:t>
      </w:r>
      <w:r w:rsidR="00A80B3F">
        <w:rPr>
          <w:rFonts w:hint="eastAsia"/>
          <w:lang w:val="en-US" w:eastAsia="zh-CN"/>
        </w:rPr>
        <w:t>荷</w:t>
      </w:r>
      <w:r w:rsidR="008D2D12">
        <w:rPr>
          <w:rFonts w:hint="eastAsia"/>
          <w:lang w:val="en-US" w:eastAsia="zh-CN"/>
        </w:rPr>
        <w:t>及地面电台的架构和设计</w:t>
      </w:r>
      <w:r w:rsidR="00536BA3">
        <w:rPr>
          <w:rFonts w:hint="eastAsia"/>
          <w:lang w:val="en-US" w:eastAsia="zh-CN"/>
        </w:rPr>
        <w:t>提供了</w:t>
      </w:r>
      <w:r w:rsidR="008D2D12">
        <w:rPr>
          <w:rFonts w:hint="eastAsia"/>
          <w:lang w:val="en-US" w:eastAsia="zh-CN"/>
        </w:rPr>
        <w:t>在</w:t>
      </w:r>
      <w:r w:rsidR="006727BF" w:rsidRPr="00CE4640">
        <w:rPr>
          <w:lang w:val="en-US" w:eastAsia="zh-CN"/>
        </w:rPr>
        <w:t>5 850-7 075 MHz</w:t>
      </w:r>
      <w:r w:rsidR="00536BA3">
        <w:rPr>
          <w:rFonts w:hint="eastAsia"/>
          <w:lang w:val="en-US" w:eastAsia="zh-CN"/>
        </w:rPr>
        <w:t>频段的</w:t>
      </w:r>
      <w:r w:rsidR="008D2D12">
        <w:rPr>
          <w:rFonts w:hint="eastAsia"/>
          <w:lang w:val="en-US" w:eastAsia="zh-CN"/>
        </w:rPr>
        <w:t>任何位置操作</w:t>
      </w:r>
      <w:r w:rsidR="00536BA3">
        <w:rPr>
          <w:rFonts w:hint="eastAsia"/>
          <w:lang w:val="en-US" w:eastAsia="zh-CN"/>
        </w:rPr>
        <w:t>关口站</w:t>
      </w:r>
      <w:r w:rsidR="008D2D12">
        <w:rPr>
          <w:rFonts w:hint="eastAsia"/>
          <w:lang w:val="en-US" w:eastAsia="zh-CN"/>
        </w:rPr>
        <w:t>链路</w:t>
      </w:r>
      <w:r w:rsidR="00536BA3">
        <w:rPr>
          <w:rFonts w:hint="eastAsia"/>
          <w:lang w:val="en-US" w:eastAsia="zh-CN"/>
        </w:rPr>
        <w:t>的灵活性</w:t>
      </w:r>
      <w:r w:rsidR="008D2D12">
        <w:rPr>
          <w:rFonts w:hint="eastAsia"/>
          <w:lang w:val="en-US" w:eastAsia="zh-CN"/>
        </w:rPr>
        <w:t>。</w:t>
      </w:r>
      <w:r w:rsidR="007D09A8">
        <w:rPr>
          <w:rFonts w:hint="eastAsia"/>
          <w:lang w:val="en-US" w:eastAsia="zh-CN"/>
        </w:rPr>
        <w:t>在今</w:t>
      </w:r>
      <w:r w:rsidR="008D2D12">
        <w:rPr>
          <w:rFonts w:hint="eastAsia"/>
          <w:lang w:val="en-US" w:eastAsia="zh-CN"/>
        </w:rPr>
        <w:t>后具体的共用研究</w:t>
      </w:r>
      <w:r w:rsidR="007D09A8">
        <w:rPr>
          <w:rFonts w:hint="eastAsia"/>
          <w:lang w:val="en-US" w:eastAsia="zh-CN"/>
        </w:rPr>
        <w:t>中，</w:t>
      </w:r>
      <w:r w:rsidR="008D2D12">
        <w:rPr>
          <w:rFonts w:hint="eastAsia"/>
          <w:lang w:val="en-US" w:eastAsia="zh-CN"/>
        </w:rPr>
        <w:t>将确定</w:t>
      </w:r>
      <w:r w:rsidR="008D2D12">
        <w:rPr>
          <w:rFonts w:hint="eastAsia"/>
          <w:lang w:val="en-US" w:eastAsia="zh-CN"/>
        </w:rPr>
        <w:t>HAPS</w:t>
      </w:r>
      <w:r w:rsidR="00536BA3">
        <w:rPr>
          <w:rFonts w:hint="eastAsia"/>
          <w:lang w:val="en-US" w:eastAsia="zh-CN"/>
        </w:rPr>
        <w:t>频谱识别</w:t>
      </w:r>
      <w:r w:rsidR="008D2D12">
        <w:rPr>
          <w:rFonts w:hint="eastAsia"/>
          <w:lang w:val="en-US" w:eastAsia="zh-CN"/>
        </w:rPr>
        <w:t>的最佳位置。</w:t>
      </w:r>
    </w:p>
    <w:p w:rsidR="006727BF" w:rsidRPr="00CE4640" w:rsidRDefault="008D2D12" w:rsidP="007650BD">
      <w:pPr>
        <w:ind w:firstLineChars="200" w:firstLine="480"/>
        <w:rPr>
          <w:lang w:val="en-US" w:eastAsia="zh-CN"/>
        </w:rPr>
      </w:pPr>
      <w:r>
        <w:rPr>
          <w:rFonts w:hint="eastAsia"/>
          <w:lang w:val="en-US" w:eastAsia="zh-CN"/>
        </w:rPr>
        <w:t>有必要指出，</w:t>
      </w:r>
      <w:r w:rsidR="00120251">
        <w:rPr>
          <w:rFonts w:hint="eastAsia"/>
          <w:lang w:val="en-US" w:eastAsia="zh-CN"/>
        </w:rPr>
        <w:t>如图</w:t>
      </w:r>
      <w:r w:rsidR="00120251">
        <w:rPr>
          <w:rFonts w:hint="eastAsia"/>
          <w:lang w:val="en-US" w:eastAsia="zh-CN"/>
        </w:rPr>
        <w:t>1</w:t>
      </w:r>
      <w:r w:rsidR="00120251">
        <w:rPr>
          <w:rFonts w:hint="eastAsia"/>
          <w:lang w:val="en-US" w:eastAsia="zh-CN"/>
        </w:rPr>
        <w:t>所示，</w:t>
      </w:r>
      <w:r>
        <w:rPr>
          <w:rFonts w:hint="eastAsia"/>
          <w:lang w:val="en-US" w:eastAsia="zh-CN"/>
        </w:rPr>
        <w:t>HAPS</w:t>
      </w:r>
      <w:r>
        <w:rPr>
          <w:rFonts w:hint="eastAsia"/>
          <w:lang w:val="en-US" w:eastAsia="zh-CN"/>
        </w:rPr>
        <w:t>关口站链路频谱所</w:t>
      </w:r>
      <w:r w:rsidR="002C2DE9">
        <w:rPr>
          <w:rFonts w:hint="eastAsia"/>
          <w:lang w:val="en-US" w:eastAsia="zh-CN"/>
        </w:rPr>
        <w:t>用</w:t>
      </w:r>
      <w:r w:rsidR="009826BC">
        <w:rPr>
          <w:rFonts w:hint="eastAsia"/>
          <w:lang w:val="en-US" w:eastAsia="zh-CN"/>
        </w:rPr>
        <w:t>频段</w:t>
      </w:r>
      <w:r w:rsidR="002C2DE9">
        <w:rPr>
          <w:rFonts w:hint="eastAsia"/>
          <w:lang w:val="en-US" w:eastAsia="zh-CN"/>
        </w:rPr>
        <w:t>将</w:t>
      </w:r>
      <w:r w:rsidR="009826BC">
        <w:rPr>
          <w:rFonts w:hint="eastAsia"/>
          <w:lang w:val="en-US" w:eastAsia="zh-CN"/>
        </w:rPr>
        <w:t>不同于</w:t>
      </w:r>
      <w:r w:rsidR="009826BC">
        <w:rPr>
          <w:rFonts w:hint="eastAsia"/>
          <w:lang w:val="en-US" w:eastAsia="zh-CN"/>
        </w:rPr>
        <w:t>HAPS</w:t>
      </w:r>
      <w:r w:rsidR="009826BC">
        <w:rPr>
          <w:rFonts w:hint="eastAsia"/>
          <w:lang w:val="en-US" w:eastAsia="zh-CN"/>
        </w:rPr>
        <w:t>平台</w:t>
      </w:r>
      <w:r w:rsidR="00536BA3">
        <w:rPr>
          <w:rFonts w:hint="eastAsia"/>
          <w:lang w:val="en-US" w:eastAsia="zh-CN"/>
        </w:rPr>
        <w:t>与</w:t>
      </w:r>
      <w:r w:rsidR="009826BC">
        <w:rPr>
          <w:rFonts w:hint="eastAsia"/>
          <w:lang w:val="en-US" w:eastAsia="zh-CN"/>
        </w:rPr>
        <w:t>其地面</w:t>
      </w:r>
      <w:r w:rsidR="009826BC">
        <w:rPr>
          <w:rFonts w:hint="eastAsia"/>
          <w:lang w:val="en-US" w:eastAsia="zh-CN"/>
        </w:rPr>
        <w:t>CPE</w:t>
      </w:r>
      <w:r w:rsidR="00536BA3">
        <w:rPr>
          <w:rFonts w:hint="eastAsia"/>
          <w:lang w:val="en-US" w:eastAsia="zh-CN"/>
        </w:rPr>
        <w:t>之间</w:t>
      </w:r>
      <w:r w:rsidR="00120251">
        <w:rPr>
          <w:rFonts w:hint="eastAsia"/>
          <w:lang w:val="en-US" w:eastAsia="zh-CN"/>
        </w:rPr>
        <w:t>每条</w:t>
      </w:r>
      <w:r w:rsidR="009826BC">
        <w:rPr>
          <w:rFonts w:hint="eastAsia"/>
          <w:lang w:val="en-US" w:eastAsia="zh-CN"/>
        </w:rPr>
        <w:t>用户链路</w:t>
      </w:r>
      <w:r w:rsidR="002C2DE9">
        <w:rPr>
          <w:rFonts w:hint="eastAsia"/>
          <w:lang w:val="en-US" w:eastAsia="zh-CN"/>
        </w:rPr>
        <w:t>所用</w:t>
      </w:r>
      <w:r w:rsidR="00120251">
        <w:rPr>
          <w:rFonts w:hint="eastAsia"/>
          <w:lang w:val="en-US" w:eastAsia="zh-CN"/>
        </w:rPr>
        <w:t>的</w:t>
      </w:r>
      <w:r w:rsidR="002C2DE9">
        <w:rPr>
          <w:rFonts w:hint="eastAsia"/>
          <w:lang w:val="en-US" w:eastAsia="zh-CN"/>
        </w:rPr>
        <w:t>频段</w:t>
      </w:r>
      <w:r w:rsidR="009826BC">
        <w:rPr>
          <w:rFonts w:hint="eastAsia"/>
          <w:lang w:val="en-US" w:eastAsia="zh-CN"/>
        </w:rPr>
        <w:t>。</w:t>
      </w:r>
      <w:r w:rsidR="006727BF" w:rsidRPr="00CE4640">
        <w:rPr>
          <w:lang w:val="en-US" w:eastAsia="zh-CN"/>
        </w:rPr>
        <w:t xml:space="preserve"> </w:t>
      </w:r>
    </w:p>
    <w:p w:rsidR="006727BF" w:rsidRPr="00CE4640" w:rsidRDefault="006727BF" w:rsidP="00EE0CF3">
      <w:pPr>
        <w:pStyle w:val="Heading1"/>
        <w:rPr>
          <w:lang w:val="en-US" w:eastAsia="zh-CN"/>
        </w:rPr>
      </w:pPr>
      <w:r w:rsidRPr="00CE4640">
        <w:rPr>
          <w:lang w:val="en-US" w:eastAsia="ko-KR"/>
        </w:rPr>
        <w:t>6</w:t>
      </w:r>
      <w:r w:rsidR="009826BC">
        <w:rPr>
          <w:lang w:val="en-US" w:eastAsia="zh-CN"/>
        </w:rPr>
        <w:tab/>
        <w:t>HAPS</w:t>
      </w:r>
      <w:r w:rsidR="009826BC">
        <w:rPr>
          <w:rFonts w:hint="eastAsia"/>
          <w:lang w:val="en-US" w:eastAsia="zh-CN"/>
        </w:rPr>
        <w:t>关口站链路的特性</w:t>
      </w:r>
    </w:p>
    <w:p w:rsidR="006727BF" w:rsidRPr="00CE4640" w:rsidRDefault="009826BC" w:rsidP="007650BD">
      <w:pPr>
        <w:ind w:firstLineChars="200" w:firstLine="480"/>
        <w:rPr>
          <w:lang w:val="en-US" w:eastAsia="zh-CN"/>
        </w:rPr>
      </w:pPr>
      <w:r>
        <w:rPr>
          <w:rFonts w:hint="eastAsia"/>
          <w:lang w:val="en-US" w:eastAsia="zh-CN"/>
        </w:rPr>
        <w:t>表</w:t>
      </w:r>
      <w:r>
        <w:rPr>
          <w:rFonts w:hint="eastAsia"/>
          <w:lang w:val="en-US" w:eastAsia="zh-CN"/>
        </w:rPr>
        <w:t>3</w:t>
      </w:r>
      <w:r w:rsidR="00120251">
        <w:rPr>
          <w:rFonts w:hint="eastAsia"/>
          <w:lang w:val="en-US" w:eastAsia="zh-CN"/>
        </w:rPr>
        <w:t>针对</w:t>
      </w:r>
      <w:r w:rsidR="00C20314">
        <w:rPr>
          <w:rFonts w:hint="eastAsia"/>
          <w:lang w:val="en-US" w:eastAsia="zh-CN"/>
        </w:rPr>
        <w:t>一个</w:t>
      </w:r>
      <w:r>
        <w:rPr>
          <w:rFonts w:hint="eastAsia"/>
          <w:lang w:val="en-US" w:eastAsia="zh-CN"/>
        </w:rPr>
        <w:t>标准的</w:t>
      </w:r>
      <w:r>
        <w:rPr>
          <w:rFonts w:hint="eastAsia"/>
          <w:lang w:val="en-US" w:eastAsia="zh-CN"/>
        </w:rPr>
        <w:t>HAPS</w:t>
      </w:r>
      <w:r w:rsidR="00C20314">
        <w:rPr>
          <w:rFonts w:hint="eastAsia"/>
          <w:lang w:val="en-US" w:eastAsia="zh-CN"/>
        </w:rPr>
        <w:t>关口站链路</w:t>
      </w:r>
      <w:r w:rsidR="00120251">
        <w:rPr>
          <w:rFonts w:hint="eastAsia"/>
          <w:lang w:val="en-US" w:eastAsia="zh-CN"/>
        </w:rPr>
        <w:t>的</w:t>
      </w:r>
      <w:r w:rsidR="00C20314">
        <w:rPr>
          <w:rFonts w:hint="eastAsia"/>
          <w:lang w:val="en-US" w:eastAsia="zh-CN"/>
        </w:rPr>
        <w:t>上行和下行链路</w:t>
      </w:r>
      <w:r w:rsidR="00120251">
        <w:rPr>
          <w:rFonts w:hint="eastAsia"/>
          <w:lang w:val="en-US" w:eastAsia="zh-CN"/>
        </w:rPr>
        <w:t>提供了</w:t>
      </w:r>
      <w:r w:rsidR="00C20314">
        <w:rPr>
          <w:rFonts w:hint="eastAsia"/>
          <w:lang w:val="en-US" w:eastAsia="zh-CN"/>
        </w:rPr>
        <w:t>链路分析，</w:t>
      </w:r>
      <w:r w:rsidR="00120251">
        <w:rPr>
          <w:rFonts w:hint="eastAsia"/>
          <w:lang w:val="en-US" w:eastAsia="zh-CN"/>
        </w:rPr>
        <w:t>显示</w:t>
      </w:r>
      <w:r w:rsidR="00C20314">
        <w:rPr>
          <w:rFonts w:hint="eastAsia"/>
          <w:lang w:val="en-US" w:eastAsia="zh-CN"/>
        </w:rPr>
        <w:t>了</w:t>
      </w:r>
      <w:r w:rsidR="00120251">
        <w:rPr>
          <w:rFonts w:hint="eastAsia"/>
          <w:lang w:val="en-US" w:eastAsia="zh-CN"/>
        </w:rPr>
        <w:t>该链路</w:t>
      </w:r>
      <w:r>
        <w:rPr>
          <w:rFonts w:hint="eastAsia"/>
          <w:lang w:val="en-US" w:eastAsia="zh-CN"/>
        </w:rPr>
        <w:t>使用</w:t>
      </w:r>
      <w:r w:rsidR="006727BF" w:rsidRPr="00CE4640">
        <w:rPr>
          <w:lang w:val="en-US" w:eastAsia="zh-CN"/>
        </w:rPr>
        <w:t>64</w:t>
      </w:r>
      <w:r w:rsidR="006727BF">
        <w:rPr>
          <w:lang w:val="en-US" w:eastAsia="zh-CN"/>
        </w:rPr>
        <w:t>-</w:t>
      </w:r>
      <w:r w:rsidR="006727BF" w:rsidRPr="00CE4640">
        <w:rPr>
          <w:lang w:val="en-US" w:eastAsia="zh-CN"/>
        </w:rPr>
        <w:t>QAM 2/3</w:t>
      </w:r>
      <w:r w:rsidR="00304CE7">
        <w:rPr>
          <w:rFonts w:hint="eastAsia"/>
          <w:lang w:val="en-US" w:eastAsia="zh-CN"/>
        </w:rPr>
        <w:t>调制</w:t>
      </w:r>
      <w:r w:rsidR="00C20314">
        <w:rPr>
          <w:rFonts w:hint="eastAsia"/>
          <w:lang w:val="en-US" w:eastAsia="zh-CN"/>
        </w:rPr>
        <w:t>的</w:t>
      </w:r>
      <w:r w:rsidR="00304CE7">
        <w:rPr>
          <w:rFonts w:hint="eastAsia"/>
          <w:lang w:val="en-US" w:eastAsia="zh-CN"/>
        </w:rPr>
        <w:t>各种参数</w:t>
      </w:r>
      <w:r w:rsidR="00C20314">
        <w:rPr>
          <w:rFonts w:hint="eastAsia"/>
          <w:lang w:val="en-US" w:eastAsia="zh-CN"/>
        </w:rPr>
        <w:t>值。有必要</w:t>
      </w:r>
      <w:r w:rsidR="00304CE7">
        <w:rPr>
          <w:rFonts w:hint="eastAsia"/>
          <w:lang w:val="en-US" w:eastAsia="zh-CN"/>
        </w:rPr>
        <w:t>指出，</w:t>
      </w:r>
      <w:r w:rsidR="00120251">
        <w:rPr>
          <w:rFonts w:hint="eastAsia"/>
          <w:lang w:val="en-US" w:eastAsia="zh-CN"/>
        </w:rPr>
        <w:t>在</w:t>
      </w:r>
      <w:r w:rsidR="00304CE7">
        <w:rPr>
          <w:rFonts w:hint="eastAsia"/>
          <w:lang w:val="en-US" w:eastAsia="zh-CN"/>
        </w:rPr>
        <w:t>共用研究</w:t>
      </w:r>
      <w:r w:rsidR="00120251">
        <w:rPr>
          <w:rFonts w:hint="eastAsia"/>
          <w:lang w:val="en-US" w:eastAsia="zh-CN"/>
        </w:rPr>
        <w:t>中，</w:t>
      </w:r>
      <w:r w:rsidR="00C20314">
        <w:rPr>
          <w:rFonts w:hint="eastAsia"/>
          <w:lang w:val="en-US" w:eastAsia="zh-CN"/>
        </w:rPr>
        <w:t>应</w:t>
      </w:r>
      <w:r w:rsidR="00304CE7">
        <w:rPr>
          <w:rFonts w:hint="eastAsia"/>
          <w:lang w:val="en-US" w:eastAsia="zh-CN"/>
        </w:rPr>
        <w:t>使用这一案例（表</w:t>
      </w:r>
      <w:r w:rsidR="00304CE7">
        <w:rPr>
          <w:rFonts w:hint="eastAsia"/>
          <w:lang w:val="en-US" w:eastAsia="zh-CN"/>
        </w:rPr>
        <w:t>3</w:t>
      </w:r>
      <w:r w:rsidR="00304CE7">
        <w:rPr>
          <w:rFonts w:hint="eastAsia"/>
          <w:lang w:val="en-US" w:eastAsia="zh-CN"/>
        </w:rPr>
        <w:t>中的</w:t>
      </w:r>
      <w:r w:rsidR="006727BF" w:rsidRPr="00CE4640">
        <w:rPr>
          <w:lang w:val="en-US" w:eastAsia="ko-KR"/>
        </w:rPr>
        <w:t>64</w:t>
      </w:r>
      <w:r w:rsidR="006727BF">
        <w:rPr>
          <w:lang w:val="en-US" w:eastAsia="ko-KR"/>
        </w:rPr>
        <w:t>-</w:t>
      </w:r>
      <w:r w:rsidR="006727BF" w:rsidRPr="00CE4640">
        <w:rPr>
          <w:lang w:val="en-US" w:eastAsia="ko-KR"/>
        </w:rPr>
        <w:t>QAM 2/3</w:t>
      </w:r>
      <w:r w:rsidR="00C20314">
        <w:rPr>
          <w:rFonts w:hint="eastAsia"/>
          <w:lang w:val="en-US" w:eastAsia="zh-CN"/>
        </w:rPr>
        <w:t>案例</w:t>
      </w:r>
      <w:r w:rsidR="00304CE7">
        <w:rPr>
          <w:rFonts w:hint="eastAsia"/>
          <w:lang w:val="en-US" w:eastAsia="zh-CN"/>
        </w:rPr>
        <w:t>）确定</w:t>
      </w:r>
      <w:r w:rsidR="006727BF" w:rsidRPr="00CE4640">
        <w:rPr>
          <w:lang w:val="en-US" w:eastAsia="zh-CN"/>
        </w:rPr>
        <w:t>5 850-7 075 MHz</w:t>
      </w:r>
      <w:r w:rsidR="00304CE7">
        <w:rPr>
          <w:rFonts w:hint="eastAsia"/>
          <w:lang w:val="en-US" w:eastAsia="zh-CN"/>
        </w:rPr>
        <w:t>频段的兼容性。</w:t>
      </w:r>
    </w:p>
    <w:p w:rsidR="006727BF" w:rsidRPr="00CE4640" w:rsidRDefault="00304CE7" w:rsidP="007650BD">
      <w:pPr>
        <w:ind w:firstLineChars="200" w:firstLine="480"/>
        <w:rPr>
          <w:lang w:val="en-US" w:eastAsia="zh-CN"/>
        </w:rPr>
      </w:pPr>
      <w:r>
        <w:rPr>
          <w:rFonts w:hint="eastAsia"/>
          <w:lang w:val="en-US" w:eastAsia="zh-CN"/>
        </w:rPr>
        <w:t>关口站链路预算基于一个</w:t>
      </w:r>
      <w:r w:rsidR="006727BF" w:rsidRPr="00CE4640">
        <w:rPr>
          <w:lang w:val="en-US" w:eastAsia="zh-CN"/>
        </w:rPr>
        <w:t>11 MHz</w:t>
      </w:r>
      <w:r>
        <w:rPr>
          <w:rFonts w:hint="eastAsia"/>
          <w:lang w:val="en-US" w:eastAsia="zh-CN"/>
        </w:rPr>
        <w:t>的子信道（加上保护频带）</w:t>
      </w:r>
      <w:r w:rsidR="006727BF" w:rsidRPr="00AE09A0">
        <w:rPr>
          <w:rStyle w:val="FootnoteReference"/>
        </w:rPr>
        <w:footnoteReference w:id="6"/>
      </w:r>
      <w:r w:rsidR="00120251">
        <w:rPr>
          <w:rFonts w:hint="eastAsia"/>
          <w:lang w:val="en-US" w:eastAsia="zh-CN"/>
        </w:rPr>
        <w:t>，后者针对</w:t>
      </w:r>
      <w:r w:rsidR="00120251" w:rsidRPr="00CE4640">
        <w:rPr>
          <w:lang w:val="en-US" w:eastAsia="ko-KR"/>
        </w:rPr>
        <w:t>64</w:t>
      </w:r>
      <w:r w:rsidR="00120251">
        <w:rPr>
          <w:lang w:val="en-US" w:eastAsia="ko-KR"/>
        </w:rPr>
        <w:t>-</w:t>
      </w:r>
      <w:r w:rsidR="00120251" w:rsidRPr="00CE4640">
        <w:rPr>
          <w:lang w:val="en-US" w:eastAsia="ko-KR"/>
        </w:rPr>
        <w:t>QAM 2/3</w:t>
      </w:r>
      <w:r w:rsidR="00120251">
        <w:rPr>
          <w:rFonts w:hint="eastAsia"/>
          <w:lang w:val="en-US" w:eastAsia="zh-CN"/>
        </w:rPr>
        <w:t>对应</w:t>
      </w:r>
      <w:r w:rsidR="00120251">
        <w:rPr>
          <w:rFonts w:hint="eastAsia"/>
          <w:lang w:val="en-US" w:eastAsia="zh-CN"/>
        </w:rPr>
        <w:t>44Nbit/s</w:t>
      </w:r>
      <w:r w:rsidR="00120251">
        <w:rPr>
          <w:rStyle w:val="FootnoteReference"/>
          <w:lang w:val="en-US" w:eastAsia="zh-CN"/>
        </w:rPr>
        <w:footnoteReference w:id="7"/>
      </w:r>
      <w:r w:rsidR="007650BD">
        <w:rPr>
          <w:lang w:val="en-US" w:eastAsia="zh-CN"/>
        </w:rPr>
        <w:t xml:space="preserve"> </w:t>
      </w:r>
      <w:r w:rsidR="00120251">
        <w:rPr>
          <w:rFonts w:hint="eastAsia"/>
          <w:lang w:val="en-US" w:eastAsia="zh-CN"/>
        </w:rPr>
        <w:t>的子信道比特率</w:t>
      </w:r>
      <w:r w:rsidR="00C20314">
        <w:rPr>
          <w:rFonts w:hint="eastAsia"/>
          <w:lang w:val="en-US" w:eastAsia="zh-CN"/>
        </w:rPr>
        <w:t>。高可用性和</w:t>
      </w:r>
      <w:r w:rsidR="00417901">
        <w:rPr>
          <w:rFonts w:hint="eastAsia"/>
          <w:lang w:val="en-US" w:eastAsia="zh-CN"/>
        </w:rPr>
        <w:t>比特误</w:t>
      </w:r>
      <w:r w:rsidR="00120251">
        <w:rPr>
          <w:rFonts w:hint="eastAsia"/>
          <w:lang w:val="en-US" w:eastAsia="zh-CN"/>
        </w:rPr>
        <w:t>差率</w:t>
      </w:r>
      <w:r w:rsidR="007D09A8">
        <w:rPr>
          <w:rFonts w:hint="eastAsia"/>
          <w:lang w:val="en-US" w:eastAsia="zh-CN"/>
        </w:rPr>
        <w:t>（分别为</w:t>
      </w:r>
      <w:r w:rsidR="007D09A8">
        <w:rPr>
          <w:lang w:val="en-US" w:eastAsia="zh-CN"/>
        </w:rPr>
        <w:t>99.999%</w:t>
      </w:r>
      <w:r w:rsidR="007D09A8">
        <w:rPr>
          <w:rFonts w:hint="eastAsia"/>
          <w:lang w:val="en-US" w:eastAsia="zh-CN"/>
        </w:rPr>
        <w:t>和</w:t>
      </w:r>
      <w:r w:rsidR="007D09A8" w:rsidRPr="00CE4640">
        <w:rPr>
          <w:lang w:val="en-US" w:eastAsia="zh-CN"/>
        </w:rPr>
        <w:t>10</w:t>
      </w:r>
      <w:r w:rsidR="007D09A8" w:rsidRPr="00CE4640">
        <w:rPr>
          <w:vertAlign w:val="superscript"/>
          <w:lang w:val="en-US" w:eastAsia="zh-CN"/>
        </w:rPr>
        <w:t>−9</w:t>
      </w:r>
      <w:r w:rsidR="007D09A8">
        <w:rPr>
          <w:rFonts w:hint="eastAsia"/>
          <w:lang w:val="en-US" w:eastAsia="zh-CN"/>
        </w:rPr>
        <w:t>）</w:t>
      </w:r>
      <w:r w:rsidR="00120251">
        <w:rPr>
          <w:rFonts w:hint="eastAsia"/>
          <w:lang w:val="en-US" w:eastAsia="zh-CN"/>
        </w:rPr>
        <w:t>对</w:t>
      </w:r>
      <w:r w:rsidR="00C20314">
        <w:rPr>
          <w:rFonts w:hint="eastAsia"/>
          <w:lang w:val="en-US" w:eastAsia="zh-CN"/>
        </w:rPr>
        <w:t>关</w:t>
      </w:r>
      <w:r w:rsidR="00120251">
        <w:rPr>
          <w:rFonts w:hint="eastAsia"/>
          <w:lang w:val="en-US" w:eastAsia="zh-CN"/>
        </w:rPr>
        <w:t>口</w:t>
      </w:r>
      <w:r w:rsidR="007D09A8">
        <w:rPr>
          <w:rFonts w:hint="eastAsia"/>
          <w:lang w:val="en-US" w:eastAsia="zh-CN"/>
        </w:rPr>
        <w:t>站链路十分重要，这样</w:t>
      </w:r>
      <w:r w:rsidR="00C20314">
        <w:rPr>
          <w:rFonts w:hint="eastAsia"/>
          <w:lang w:val="en-US" w:eastAsia="zh-CN"/>
        </w:rPr>
        <w:t>所提供的</w:t>
      </w:r>
      <w:r w:rsidR="00417901">
        <w:rPr>
          <w:rFonts w:hint="eastAsia"/>
          <w:lang w:val="en-US" w:eastAsia="zh-CN"/>
        </w:rPr>
        <w:t>终端用户应用和</w:t>
      </w:r>
      <w:r w:rsidR="00C20314">
        <w:rPr>
          <w:rFonts w:hint="eastAsia"/>
          <w:lang w:val="en-US" w:eastAsia="zh-CN"/>
        </w:rPr>
        <w:t>业务</w:t>
      </w:r>
      <w:r w:rsidR="007D09A8">
        <w:rPr>
          <w:rFonts w:hint="eastAsia"/>
          <w:lang w:val="en-US" w:eastAsia="zh-CN"/>
        </w:rPr>
        <w:t>才能</w:t>
      </w:r>
      <w:r w:rsidR="00120251">
        <w:rPr>
          <w:rFonts w:hint="eastAsia"/>
          <w:lang w:val="en-US" w:eastAsia="zh-CN"/>
        </w:rPr>
        <w:t>享受</w:t>
      </w:r>
      <w:r w:rsidR="007D09A8">
        <w:rPr>
          <w:rFonts w:hint="eastAsia"/>
          <w:lang w:val="en-US" w:eastAsia="zh-CN"/>
        </w:rPr>
        <w:t>高水平</w:t>
      </w:r>
      <w:r w:rsidR="00C20314">
        <w:rPr>
          <w:rFonts w:hint="eastAsia"/>
          <w:lang w:val="en-US" w:eastAsia="zh-CN"/>
        </w:rPr>
        <w:t>服务</w:t>
      </w:r>
      <w:r w:rsidR="00417901">
        <w:rPr>
          <w:rFonts w:hint="eastAsia"/>
          <w:lang w:val="en-US" w:eastAsia="zh-CN"/>
        </w:rPr>
        <w:t>。</w:t>
      </w:r>
      <w:r w:rsidR="003B5208">
        <w:rPr>
          <w:rFonts w:hint="eastAsia"/>
          <w:lang w:val="en-US" w:eastAsia="zh-CN"/>
        </w:rPr>
        <w:t>该</w:t>
      </w:r>
      <w:r w:rsidR="00417901">
        <w:rPr>
          <w:rFonts w:hint="eastAsia"/>
          <w:lang w:val="en-US" w:eastAsia="zh-CN"/>
        </w:rPr>
        <w:t>链路分析计算了天线</w:t>
      </w:r>
      <w:r w:rsidR="003B5208">
        <w:rPr>
          <w:rFonts w:hint="eastAsia"/>
          <w:lang w:val="en-US" w:eastAsia="zh-CN"/>
        </w:rPr>
        <w:t>波束中心线处</w:t>
      </w:r>
      <w:r w:rsidR="00417901">
        <w:rPr>
          <w:rFonts w:hint="eastAsia"/>
          <w:lang w:val="en-US" w:eastAsia="zh-CN"/>
        </w:rPr>
        <w:t>的功量</w:t>
      </w:r>
      <w:r w:rsidR="00E731E8">
        <w:rPr>
          <w:rFonts w:hint="eastAsia"/>
          <w:lang w:val="en-US" w:eastAsia="zh-CN"/>
        </w:rPr>
        <w:t>密度（</w:t>
      </w:r>
      <w:r w:rsidR="00E731E8" w:rsidRPr="00CE4640">
        <w:rPr>
          <w:lang w:val="en-US" w:eastAsia="zh-CN"/>
        </w:rPr>
        <w:t>pfd</w:t>
      </w:r>
      <w:r w:rsidR="00E731E8">
        <w:rPr>
          <w:rFonts w:hint="eastAsia"/>
          <w:lang w:val="en-US" w:eastAsia="zh-CN"/>
        </w:rPr>
        <w:t>）和冗余。</w:t>
      </w:r>
      <w:r w:rsidR="00DC7439">
        <w:rPr>
          <w:rFonts w:hint="eastAsia"/>
          <w:lang w:val="en-US" w:eastAsia="zh-CN"/>
        </w:rPr>
        <w:t>由于</w:t>
      </w:r>
      <w:r w:rsidR="003B5208">
        <w:rPr>
          <w:rFonts w:hint="eastAsia"/>
          <w:lang w:val="en-US" w:eastAsia="zh-CN"/>
        </w:rPr>
        <w:t>天线方向图特性及波束中心线偏离角的</w:t>
      </w:r>
      <w:r w:rsidR="00DC7439">
        <w:rPr>
          <w:rFonts w:hint="eastAsia"/>
          <w:lang w:val="en-US" w:eastAsia="zh-CN"/>
        </w:rPr>
        <w:t>作用</w:t>
      </w:r>
      <w:r w:rsidR="003B5208">
        <w:rPr>
          <w:rFonts w:hint="eastAsia"/>
          <w:lang w:val="en-US" w:eastAsia="zh-CN"/>
        </w:rPr>
        <w:t>，</w:t>
      </w:r>
      <w:r w:rsidR="003B5208">
        <w:rPr>
          <w:rFonts w:hint="eastAsia"/>
          <w:lang w:val="en-US" w:eastAsia="zh-CN"/>
        </w:rPr>
        <w:t>pfd</w:t>
      </w:r>
      <w:r w:rsidR="003B5208">
        <w:rPr>
          <w:rFonts w:hint="eastAsia"/>
          <w:lang w:val="en-US" w:eastAsia="zh-CN"/>
        </w:rPr>
        <w:t>和辐射功率电平将会大幅下降</w:t>
      </w:r>
      <w:r w:rsidR="00E731E8">
        <w:rPr>
          <w:rFonts w:hint="eastAsia"/>
          <w:lang w:val="en-US" w:eastAsia="zh-CN"/>
        </w:rPr>
        <w:t>。使用波束</w:t>
      </w:r>
      <w:r w:rsidR="003B5208">
        <w:rPr>
          <w:rFonts w:hint="eastAsia"/>
          <w:lang w:val="en-US" w:eastAsia="zh-CN"/>
        </w:rPr>
        <w:t>形成</w:t>
      </w:r>
      <w:r w:rsidR="00E731E8">
        <w:rPr>
          <w:rFonts w:hint="eastAsia"/>
          <w:lang w:val="en-US" w:eastAsia="zh-CN"/>
        </w:rPr>
        <w:t>天线还可提供额外的相互干扰减缓。因此，就</w:t>
      </w:r>
      <w:r w:rsidR="00E731E8">
        <w:rPr>
          <w:rFonts w:hint="eastAsia"/>
          <w:lang w:val="en-US" w:eastAsia="zh-CN"/>
        </w:rPr>
        <w:t>HAPS</w:t>
      </w:r>
      <w:r w:rsidR="00E731E8">
        <w:rPr>
          <w:rFonts w:hint="eastAsia"/>
          <w:lang w:val="en-US" w:eastAsia="zh-CN"/>
        </w:rPr>
        <w:t>与其它系统之间的干扰而言，该链路预算分析</w:t>
      </w:r>
      <w:r w:rsidR="00DC7439">
        <w:rPr>
          <w:rFonts w:hint="eastAsia"/>
          <w:lang w:val="en-US" w:eastAsia="zh-CN"/>
        </w:rPr>
        <w:t>是</w:t>
      </w:r>
      <w:r w:rsidR="00E731E8">
        <w:rPr>
          <w:rFonts w:hint="eastAsia"/>
          <w:lang w:val="en-US" w:eastAsia="zh-CN"/>
        </w:rPr>
        <w:t>最</w:t>
      </w:r>
      <w:r w:rsidR="00DC7439">
        <w:rPr>
          <w:rFonts w:hint="eastAsia"/>
          <w:lang w:val="en-US" w:eastAsia="zh-CN"/>
        </w:rPr>
        <w:t>坏情况下的情形</w:t>
      </w:r>
      <w:r w:rsidR="00E731E8">
        <w:rPr>
          <w:rFonts w:hint="eastAsia"/>
          <w:lang w:val="en-US" w:eastAsia="zh-CN"/>
        </w:rPr>
        <w:t>。</w:t>
      </w:r>
    </w:p>
    <w:p w:rsidR="006727BF" w:rsidRPr="00CE4640" w:rsidRDefault="00E731E8" w:rsidP="007650BD">
      <w:pPr>
        <w:ind w:firstLineChars="200" w:firstLine="480"/>
        <w:rPr>
          <w:lang w:val="en-US" w:eastAsia="zh-CN"/>
        </w:rPr>
      </w:pPr>
      <w:r>
        <w:rPr>
          <w:rFonts w:hint="eastAsia"/>
          <w:lang w:val="en-US" w:eastAsia="zh-CN"/>
        </w:rPr>
        <w:t>链路预算中还包括了</w:t>
      </w:r>
      <w:r w:rsidR="00DC7439">
        <w:rPr>
          <w:rFonts w:hint="eastAsia"/>
          <w:lang w:val="en-US" w:eastAsia="zh-CN"/>
        </w:rPr>
        <w:t>对</w:t>
      </w:r>
      <w:r>
        <w:rPr>
          <w:rFonts w:hint="eastAsia"/>
          <w:lang w:val="en-US" w:eastAsia="zh-CN"/>
        </w:rPr>
        <w:t>支持同一</w:t>
      </w:r>
      <w:r>
        <w:rPr>
          <w:rFonts w:hint="eastAsia"/>
          <w:lang w:val="en-US" w:eastAsia="zh-CN"/>
        </w:rPr>
        <w:t>HAPS</w:t>
      </w:r>
      <w:r w:rsidR="00DC7439">
        <w:rPr>
          <w:rFonts w:hint="eastAsia"/>
          <w:lang w:val="en-US" w:eastAsia="zh-CN"/>
        </w:rPr>
        <w:t>系统、使用</w:t>
      </w:r>
      <w:r>
        <w:rPr>
          <w:rFonts w:hint="eastAsia"/>
          <w:lang w:val="en-US" w:eastAsia="zh-CN"/>
        </w:rPr>
        <w:t>相同频率</w:t>
      </w:r>
      <w:r w:rsidR="00DC7439">
        <w:rPr>
          <w:rFonts w:hint="eastAsia"/>
          <w:lang w:val="en-US" w:eastAsia="zh-CN"/>
        </w:rPr>
        <w:t>的</w:t>
      </w:r>
      <w:r>
        <w:rPr>
          <w:rFonts w:hint="eastAsia"/>
          <w:lang w:val="en-US" w:eastAsia="zh-CN"/>
        </w:rPr>
        <w:t>关口站链路造成的内部干扰的初步评估。对</w:t>
      </w:r>
      <w:r w:rsidR="00C503BD">
        <w:rPr>
          <w:rFonts w:hint="eastAsia"/>
          <w:lang w:val="en-US" w:eastAsia="zh-CN"/>
        </w:rPr>
        <w:t>1</w:t>
      </w:r>
      <w:r w:rsidR="00DC7439">
        <w:rPr>
          <w:rFonts w:hint="eastAsia"/>
          <w:lang w:val="en-US" w:eastAsia="zh-CN"/>
        </w:rPr>
        <w:t>个</w:t>
      </w:r>
      <w:r>
        <w:rPr>
          <w:rFonts w:hint="eastAsia"/>
          <w:lang w:val="en-US" w:eastAsia="zh-CN"/>
        </w:rPr>
        <w:t>、</w:t>
      </w:r>
      <w:r w:rsidR="00C503BD">
        <w:rPr>
          <w:rFonts w:hint="eastAsia"/>
          <w:lang w:val="en-US" w:eastAsia="zh-CN"/>
        </w:rPr>
        <w:t>3</w:t>
      </w:r>
      <w:r w:rsidR="00DC7439">
        <w:rPr>
          <w:rFonts w:hint="eastAsia"/>
          <w:lang w:val="en-US" w:eastAsia="zh-CN"/>
        </w:rPr>
        <w:t>个和</w:t>
      </w:r>
      <w:r w:rsidR="00C503BD">
        <w:rPr>
          <w:rFonts w:hint="eastAsia"/>
          <w:lang w:val="en-US" w:eastAsia="zh-CN"/>
        </w:rPr>
        <w:t>全部</w:t>
      </w:r>
      <w:r w:rsidR="00C503BD">
        <w:rPr>
          <w:rFonts w:hint="eastAsia"/>
          <w:lang w:val="en-US" w:eastAsia="zh-CN"/>
        </w:rPr>
        <w:t>5</w:t>
      </w:r>
      <w:r w:rsidR="00DC7439">
        <w:rPr>
          <w:rFonts w:hint="eastAsia"/>
          <w:lang w:val="en-US" w:eastAsia="zh-CN"/>
        </w:rPr>
        <w:t>个关口站的情形</w:t>
      </w:r>
      <w:r>
        <w:rPr>
          <w:rFonts w:hint="eastAsia"/>
          <w:lang w:val="en-US" w:eastAsia="zh-CN"/>
        </w:rPr>
        <w:t>进行了评估，</w:t>
      </w:r>
      <w:r w:rsidR="00DC7439">
        <w:rPr>
          <w:rFonts w:hint="eastAsia"/>
          <w:lang w:val="en-US" w:eastAsia="zh-CN"/>
        </w:rPr>
        <w:t>以</w:t>
      </w:r>
      <w:r>
        <w:rPr>
          <w:rFonts w:hint="eastAsia"/>
          <w:lang w:val="en-US" w:eastAsia="zh-CN"/>
        </w:rPr>
        <w:t>确定干扰增幅及相应的冗余下降。</w:t>
      </w:r>
      <w:r w:rsidR="00200976">
        <w:rPr>
          <w:rFonts w:hint="eastAsia"/>
          <w:lang w:val="en-US" w:eastAsia="zh-CN"/>
        </w:rPr>
        <w:t>在</w:t>
      </w:r>
      <w:r>
        <w:rPr>
          <w:rFonts w:hint="eastAsia"/>
          <w:lang w:val="en-US" w:eastAsia="zh-CN"/>
        </w:rPr>
        <w:t>三种</w:t>
      </w:r>
      <w:r>
        <w:rPr>
          <w:rFonts w:hint="eastAsia"/>
          <w:lang w:val="en-US" w:eastAsia="zh-CN"/>
        </w:rPr>
        <w:t>GS</w:t>
      </w:r>
      <w:r>
        <w:rPr>
          <w:rFonts w:hint="eastAsia"/>
          <w:lang w:val="en-US" w:eastAsia="zh-CN"/>
        </w:rPr>
        <w:t>干扰</w:t>
      </w:r>
      <w:r w:rsidR="00200976">
        <w:rPr>
          <w:rFonts w:hint="eastAsia"/>
          <w:lang w:val="en-US" w:eastAsia="zh-CN"/>
        </w:rPr>
        <w:t>情形中，使用了有</w:t>
      </w:r>
      <w:r>
        <w:rPr>
          <w:rFonts w:hint="eastAsia"/>
          <w:lang w:val="en-US" w:eastAsia="zh-CN"/>
        </w:rPr>
        <w:t>用</w:t>
      </w:r>
      <w:r w:rsidR="006727BF" w:rsidRPr="00CE4640">
        <w:rPr>
          <w:lang w:val="en-US" w:eastAsia="zh-CN"/>
        </w:rPr>
        <w:t>GS 4</w:t>
      </w:r>
      <w:r>
        <w:rPr>
          <w:rFonts w:hint="eastAsia"/>
          <w:lang w:val="en-US" w:eastAsia="zh-CN"/>
        </w:rPr>
        <w:t>和无用（干扰）</w:t>
      </w:r>
      <w:r w:rsidR="006727BF" w:rsidRPr="00CE4640">
        <w:rPr>
          <w:lang w:val="en-US" w:eastAsia="zh-CN"/>
        </w:rPr>
        <w:t>GS 1</w:t>
      </w:r>
      <w:r>
        <w:rPr>
          <w:rFonts w:hint="eastAsia"/>
          <w:lang w:val="en-US" w:eastAsia="zh-CN"/>
        </w:rPr>
        <w:t>和</w:t>
      </w:r>
      <w:r w:rsidR="006727BF" w:rsidRPr="00CE4640">
        <w:rPr>
          <w:lang w:val="en-US" w:eastAsia="zh-CN"/>
        </w:rPr>
        <w:t>2</w:t>
      </w:r>
      <w:r>
        <w:rPr>
          <w:rFonts w:hint="eastAsia"/>
          <w:lang w:val="en-US" w:eastAsia="zh-CN"/>
        </w:rPr>
        <w:t>。在表</w:t>
      </w:r>
      <w:r>
        <w:rPr>
          <w:rFonts w:hint="eastAsia"/>
          <w:lang w:val="en-US" w:eastAsia="zh-CN"/>
        </w:rPr>
        <w:t>3</w:t>
      </w:r>
      <w:r>
        <w:rPr>
          <w:rFonts w:hint="eastAsia"/>
          <w:lang w:val="en-US" w:eastAsia="zh-CN"/>
        </w:rPr>
        <w:t>所示的</w:t>
      </w:r>
      <w:r w:rsidR="006727BF" w:rsidRPr="00CE4640">
        <w:rPr>
          <w:lang w:val="en-US" w:eastAsia="zh-CN"/>
        </w:rPr>
        <w:t>64</w:t>
      </w:r>
      <w:r w:rsidR="006727BF">
        <w:rPr>
          <w:lang w:val="en-US" w:eastAsia="zh-CN"/>
        </w:rPr>
        <w:t>-</w:t>
      </w:r>
      <w:r w:rsidR="006727BF" w:rsidRPr="00CE4640">
        <w:rPr>
          <w:lang w:val="en-US" w:eastAsia="zh-CN"/>
        </w:rPr>
        <w:t>QAM 2/3</w:t>
      </w:r>
      <w:r w:rsidR="00200976">
        <w:rPr>
          <w:rFonts w:hint="eastAsia"/>
          <w:lang w:val="en-US" w:eastAsia="zh-CN"/>
        </w:rPr>
        <w:t>情形中</w:t>
      </w:r>
      <w:r>
        <w:rPr>
          <w:rFonts w:hint="eastAsia"/>
          <w:lang w:val="en-US" w:eastAsia="zh-CN"/>
        </w:rPr>
        <w:t>，在</w:t>
      </w:r>
      <w:r>
        <w:rPr>
          <w:rFonts w:hint="eastAsia"/>
          <w:lang w:val="en-US" w:eastAsia="zh-CN"/>
        </w:rPr>
        <w:t>HAPS</w:t>
      </w:r>
      <w:r>
        <w:rPr>
          <w:rFonts w:hint="eastAsia"/>
          <w:lang w:val="en-US" w:eastAsia="zh-CN"/>
        </w:rPr>
        <w:t>平台和</w:t>
      </w:r>
      <w:r>
        <w:rPr>
          <w:rFonts w:hint="eastAsia"/>
          <w:lang w:val="en-US" w:eastAsia="zh-CN"/>
        </w:rPr>
        <w:t>GS</w:t>
      </w:r>
      <w:r>
        <w:rPr>
          <w:rFonts w:hint="eastAsia"/>
          <w:lang w:val="en-US" w:eastAsia="zh-CN"/>
        </w:rPr>
        <w:t>中均使用了高性能</w:t>
      </w:r>
      <w:r w:rsidR="00200976">
        <w:rPr>
          <w:rFonts w:hint="eastAsia"/>
          <w:lang w:val="en-US" w:eastAsia="zh-CN"/>
        </w:rPr>
        <w:t>相控</w:t>
      </w:r>
      <w:r>
        <w:rPr>
          <w:rFonts w:hint="eastAsia"/>
          <w:lang w:val="en-US" w:eastAsia="zh-CN"/>
        </w:rPr>
        <w:t>阵列天线。本附件第</w:t>
      </w:r>
      <w:r>
        <w:rPr>
          <w:rFonts w:hint="eastAsia"/>
          <w:lang w:val="en-US" w:eastAsia="zh-CN"/>
        </w:rPr>
        <w:t>8</w:t>
      </w:r>
      <w:r w:rsidR="00200976">
        <w:rPr>
          <w:rFonts w:hint="eastAsia"/>
          <w:lang w:val="en-US" w:eastAsia="zh-CN"/>
        </w:rPr>
        <w:t>节详细介绍了</w:t>
      </w:r>
      <w:r>
        <w:rPr>
          <w:rFonts w:hint="eastAsia"/>
          <w:lang w:val="en-US" w:eastAsia="zh-CN"/>
        </w:rPr>
        <w:t>本</w:t>
      </w:r>
      <w:r w:rsidR="00CE6870">
        <w:rPr>
          <w:rFonts w:hint="eastAsia"/>
          <w:lang w:val="en-US" w:eastAsia="zh-CN"/>
        </w:rPr>
        <w:t>链路预算</w:t>
      </w:r>
      <w:r w:rsidR="007D09A8">
        <w:rPr>
          <w:rFonts w:hint="eastAsia"/>
          <w:lang w:val="en-US" w:eastAsia="zh-CN"/>
        </w:rPr>
        <w:t>使用的天线增益方向图掩模。应将这一情况</w:t>
      </w:r>
      <w:r w:rsidR="00200976">
        <w:rPr>
          <w:rFonts w:hint="eastAsia"/>
          <w:lang w:val="en-US" w:eastAsia="zh-CN"/>
        </w:rPr>
        <w:t>用于共用研究。需</w:t>
      </w:r>
      <w:r w:rsidR="00CE6870">
        <w:rPr>
          <w:rFonts w:hint="eastAsia"/>
          <w:lang w:val="en-US" w:eastAsia="zh-CN"/>
        </w:rPr>
        <w:t>指出，</w:t>
      </w:r>
      <w:r w:rsidR="00CE6870">
        <w:rPr>
          <w:rFonts w:hint="eastAsia"/>
          <w:lang w:val="en-US" w:eastAsia="zh-CN"/>
        </w:rPr>
        <w:t>HAPS</w:t>
      </w:r>
      <w:r w:rsidR="00CE6870">
        <w:rPr>
          <w:rFonts w:hint="eastAsia"/>
          <w:lang w:val="en-US" w:eastAsia="zh-CN"/>
        </w:rPr>
        <w:t>平台和</w:t>
      </w:r>
      <w:r w:rsidR="00CE6870">
        <w:rPr>
          <w:rFonts w:hint="eastAsia"/>
          <w:lang w:val="en-US" w:eastAsia="zh-CN"/>
        </w:rPr>
        <w:t>GS</w:t>
      </w:r>
      <w:r w:rsidR="00200976">
        <w:rPr>
          <w:rFonts w:hint="eastAsia"/>
          <w:lang w:val="en-US" w:eastAsia="zh-CN"/>
        </w:rPr>
        <w:t>所采用的相控</w:t>
      </w:r>
      <w:r w:rsidR="00CE6870">
        <w:rPr>
          <w:rFonts w:hint="eastAsia"/>
          <w:lang w:val="en-US" w:eastAsia="zh-CN"/>
        </w:rPr>
        <w:t>阵列天线将降低</w:t>
      </w:r>
      <w:r w:rsidR="00200976">
        <w:rPr>
          <w:rFonts w:hint="eastAsia"/>
          <w:lang w:val="en-US" w:eastAsia="zh-CN"/>
        </w:rPr>
        <w:t>对</w:t>
      </w:r>
      <w:r w:rsidR="00CE6870">
        <w:rPr>
          <w:rFonts w:hint="eastAsia"/>
          <w:lang w:val="en-US" w:eastAsia="zh-CN"/>
        </w:rPr>
        <w:t>现有业务系统的干扰电平</w:t>
      </w:r>
      <w:r w:rsidR="00200976">
        <w:rPr>
          <w:rFonts w:hint="eastAsia"/>
          <w:lang w:val="en-US" w:eastAsia="zh-CN"/>
        </w:rPr>
        <w:t>，</w:t>
      </w:r>
      <w:r w:rsidR="00CE6870">
        <w:rPr>
          <w:rFonts w:hint="eastAsia"/>
          <w:lang w:val="en-US" w:eastAsia="zh-CN"/>
        </w:rPr>
        <w:t>并实现与这类业务更有效的共用。表</w:t>
      </w:r>
      <w:r w:rsidR="00CE6870">
        <w:rPr>
          <w:rFonts w:hint="eastAsia"/>
          <w:lang w:val="en-US" w:eastAsia="zh-CN"/>
        </w:rPr>
        <w:t>3</w:t>
      </w:r>
      <w:r w:rsidR="00200976">
        <w:rPr>
          <w:rFonts w:hint="eastAsia"/>
          <w:lang w:val="en-US" w:eastAsia="zh-CN"/>
        </w:rPr>
        <w:t>还包含晴空条件下</w:t>
      </w:r>
      <w:r w:rsidR="00CE6870">
        <w:rPr>
          <w:rFonts w:hint="eastAsia"/>
          <w:lang w:val="en-US" w:eastAsia="zh-CN"/>
        </w:rPr>
        <w:t>的链路预算，</w:t>
      </w:r>
      <w:r w:rsidR="00CE6870" w:rsidRPr="00CE4640">
        <w:rPr>
          <w:lang w:val="en-US" w:eastAsia="zh-CN"/>
        </w:rPr>
        <w:t>0.01%</w:t>
      </w:r>
      <w:r w:rsidR="00CE6870">
        <w:rPr>
          <w:rFonts w:hint="eastAsia"/>
          <w:lang w:val="en-US" w:eastAsia="zh-CN"/>
        </w:rPr>
        <w:t>的降雨率（</w:t>
      </w:r>
      <w:r w:rsidR="00CE6870" w:rsidRPr="00CE4640">
        <w:rPr>
          <w:lang w:val="en-US" w:eastAsia="zh-CN"/>
        </w:rPr>
        <w:t>R</w:t>
      </w:r>
      <w:r w:rsidR="00CE6870" w:rsidRPr="00CE4640">
        <w:rPr>
          <w:vertAlign w:val="subscript"/>
          <w:lang w:val="en-US" w:eastAsia="zh-CN"/>
        </w:rPr>
        <w:t>0.01</w:t>
      </w:r>
      <w:r w:rsidR="00CE6870">
        <w:rPr>
          <w:rFonts w:hint="eastAsia"/>
          <w:lang w:val="en-US" w:eastAsia="zh-CN"/>
        </w:rPr>
        <w:t>）</w:t>
      </w:r>
      <w:r w:rsidR="00200976">
        <w:rPr>
          <w:rFonts w:hint="eastAsia"/>
          <w:lang w:val="en-US" w:eastAsia="zh-CN"/>
        </w:rPr>
        <w:t>设</w:t>
      </w:r>
      <w:r w:rsidR="00CE6870">
        <w:rPr>
          <w:rFonts w:hint="eastAsia"/>
          <w:lang w:val="en-US" w:eastAsia="zh-CN"/>
        </w:rPr>
        <w:t>定为</w:t>
      </w:r>
      <w:r w:rsidR="007650BD">
        <w:rPr>
          <w:lang w:val="en-US" w:eastAsia="zh-CN"/>
        </w:rPr>
        <w:t>63</w:t>
      </w:r>
      <w:r w:rsidR="00CE6870">
        <w:rPr>
          <w:rFonts w:hint="eastAsia"/>
          <w:lang w:val="en-US" w:eastAsia="zh-CN"/>
        </w:rPr>
        <w:t>毫米</w:t>
      </w:r>
      <w:r w:rsidR="00CE6870">
        <w:rPr>
          <w:lang w:val="en-US" w:eastAsia="zh-CN"/>
        </w:rPr>
        <w:t>/</w:t>
      </w:r>
      <w:r w:rsidR="00CE6870">
        <w:rPr>
          <w:rFonts w:hint="eastAsia"/>
          <w:lang w:val="en-US" w:eastAsia="zh-CN"/>
        </w:rPr>
        <w:t>小时。</w:t>
      </w:r>
    </w:p>
    <w:p w:rsidR="006727BF" w:rsidRDefault="006727BF" w:rsidP="00EE0CF3">
      <w:pPr>
        <w:pStyle w:val="TableNo"/>
        <w:rPr>
          <w:lang w:val="en-US" w:eastAsia="zh-CN"/>
        </w:rPr>
      </w:pPr>
      <w:r>
        <w:rPr>
          <w:lang w:val="en-US" w:eastAsia="zh-CN"/>
        </w:rPr>
        <w:br w:type="page"/>
      </w:r>
    </w:p>
    <w:p w:rsidR="006727BF" w:rsidRPr="00CE4640" w:rsidRDefault="00D0490D" w:rsidP="00EE0CF3">
      <w:pPr>
        <w:pStyle w:val="TableNo"/>
        <w:rPr>
          <w:lang w:val="en-US" w:eastAsia="zh-CN"/>
        </w:rPr>
      </w:pPr>
      <w:r>
        <w:rPr>
          <w:rFonts w:hint="eastAsia"/>
          <w:lang w:val="en-US" w:eastAsia="zh-CN"/>
        </w:rPr>
        <w:lastRenderedPageBreak/>
        <w:t>表</w:t>
      </w:r>
      <w:r w:rsidR="006727BF" w:rsidRPr="00CE4640">
        <w:rPr>
          <w:lang w:val="en-US" w:eastAsia="zh-CN"/>
        </w:rPr>
        <w:t xml:space="preserve"> 3</w:t>
      </w:r>
    </w:p>
    <w:p w:rsidR="006727BF" w:rsidRDefault="00D0490D" w:rsidP="00290B2F">
      <w:pPr>
        <w:pStyle w:val="Tabletitle"/>
        <w:rPr>
          <w:lang w:val="en-US" w:eastAsia="zh-CN"/>
        </w:rPr>
      </w:pPr>
      <w:r>
        <w:rPr>
          <w:rFonts w:hint="eastAsia"/>
          <w:lang w:val="en-US" w:eastAsia="zh-CN"/>
        </w:rPr>
        <w:t>使用</w:t>
      </w:r>
      <w:r w:rsidR="006727BF" w:rsidRPr="00CE4640">
        <w:rPr>
          <w:lang w:val="en-US" w:eastAsia="zh-CN"/>
        </w:rPr>
        <w:t xml:space="preserve"> 64</w:t>
      </w:r>
      <w:r w:rsidR="00290B2F">
        <w:rPr>
          <w:lang w:val="en-US" w:eastAsia="zh-CN"/>
        </w:rPr>
        <w:t>-</w:t>
      </w:r>
      <w:r w:rsidR="006727BF" w:rsidRPr="00CE4640">
        <w:rPr>
          <w:lang w:val="en-US" w:eastAsia="zh-CN"/>
        </w:rPr>
        <w:t>QAM 2/3</w:t>
      </w:r>
      <w:r w:rsidR="00054B8D">
        <w:rPr>
          <w:rFonts w:hint="eastAsia"/>
          <w:lang w:val="en-US" w:eastAsia="zh-CN"/>
        </w:rPr>
        <w:t>调制的</w:t>
      </w:r>
      <w:r w:rsidR="00054B8D">
        <w:rPr>
          <w:rFonts w:hint="eastAsia"/>
          <w:lang w:val="en-US" w:eastAsia="zh-CN"/>
        </w:rPr>
        <w:t>HAPS</w:t>
      </w:r>
      <w:r w:rsidR="00054B8D">
        <w:rPr>
          <w:rFonts w:hint="eastAsia"/>
          <w:lang w:val="en-US" w:eastAsia="zh-CN"/>
        </w:rPr>
        <w:t>关口站链路预算分析示例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559"/>
        <w:gridCol w:w="1559"/>
        <w:gridCol w:w="1701"/>
        <w:gridCol w:w="1701"/>
      </w:tblGrid>
      <w:tr w:rsidR="006727BF" w:rsidRPr="005A02DA" w:rsidTr="006727BF">
        <w:trPr>
          <w:jc w:val="center"/>
        </w:trPr>
        <w:tc>
          <w:tcPr>
            <w:tcW w:w="3119" w:type="dxa"/>
            <w:vMerge w:val="restart"/>
            <w:vAlign w:val="center"/>
          </w:tcPr>
          <w:p w:rsidR="006727BF" w:rsidRPr="005A02DA" w:rsidRDefault="00054B8D" w:rsidP="00EE0CF3">
            <w:pPr>
              <w:pStyle w:val="Tablehead"/>
              <w:rPr>
                <w:sz w:val="20"/>
                <w:lang w:eastAsia="zh-CN"/>
              </w:rPr>
            </w:pPr>
            <w:r>
              <w:rPr>
                <w:rFonts w:hint="eastAsia"/>
                <w:sz w:val="20"/>
                <w:lang w:eastAsia="zh-CN"/>
              </w:rPr>
              <w:t>项目</w:t>
            </w:r>
          </w:p>
        </w:tc>
        <w:tc>
          <w:tcPr>
            <w:tcW w:w="1559" w:type="dxa"/>
          </w:tcPr>
          <w:p w:rsidR="006727BF" w:rsidRPr="005A02DA" w:rsidRDefault="006727BF" w:rsidP="00EE0CF3">
            <w:pPr>
              <w:pStyle w:val="Tablehead"/>
              <w:rPr>
                <w:sz w:val="20"/>
                <w:lang w:eastAsia="zh-CN"/>
              </w:rPr>
            </w:pPr>
            <w:r w:rsidRPr="005A02DA">
              <w:rPr>
                <w:sz w:val="20"/>
                <w:lang w:eastAsia="zh-CN"/>
              </w:rPr>
              <w:t xml:space="preserve">UAC – </w:t>
            </w:r>
            <w:r w:rsidR="00054B8D">
              <w:rPr>
                <w:rFonts w:hint="eastAsia"/>
                <w:sz w:val="20"/>
                <w:lang w:eastAsia="zh-CN"/>
              </w:rPr>
              <w:t>降雨</w:t>
            </w:r>
          </w:p>
        </w:tc>
        <w:tc>
          <w:tcPr>
            <w:tcW w:w="1559" w:type="dxa"/>
          </w:tcPr>
          <w:p w:rsidR="006727BF" w:rsidRPr="005A02DA" w:rsidRDefault="006727BF" w:rsidP="00EE0CF3">
            <w:pPr>
              <w:pStyle w:val="Tablehead"/>
              <w:rPr>
                <w:sz w:val="20"/>
                <w:lang w:eastAsia="zh-CN"/>
              </w:rPr>
            </w:pPr>
            <w:r w:rsidRPr="005A02DA">
              <w:rPr>
                <w:sz w:val="20"/>
                <w:lang w:eastAsia="zh-CN"/>
              </w:rPr>
              <w:t xml:space="preserve">UAC – </w:t>
            </w:r>
            <w:r w:rsidR="00054B8D">
              <w:rPr>
                <w:rFonts w:hint="eastAsia"/>
                <w:sz w:val="20"/>
                <w:lang w:eastAsia="zh-CN"/>
              </w:rPr>
              <w:t>降雨</w:t>
            </w:r>
          </w:p>
        </w:tc>
        <w:tc>
          <w:tcPr>
            <w:tcW w:w="1701" w:type="dxa"/>
          </w:tcPr>
          <w:p w:rsidR="006727BF" w:rsidRPr="005A02DA" w:rsidRDefault="006727BF" w:rsidP="00EE0CF3">
            <w:pPr>
              <w:pStyle w:val="Tablehead"/>
              <w:rPr>
                <w:sz w:val="20"/>
                <w:lang w:eastAsia="zh-CN"/>
              </w:rPr>
            </w:pPr>
            <w:r w:rsidRPr="005A02DA">
              <w:rPr>
                <w:sz w:val="20"/>
                <w:lang w:eastAsia="zh-CN"/>
              </w:rPr>
              <w:t xml:space="preserve">UAC – </w:t>
            </w:r>
            <w:r w:rsidR="00054B8D">
              <w:rPr>
                <w:rFonts w:hint="eastAsia"/>
                <w:sz w:val="20"/>
                <w:lang w:eastAsia="zh-CN"/>
              </w:rPr>
              <w:t>晴空</w:t>
            </w:r>
          </w:p>
        </w:tc>
        <w:tc>
          <w:tcPr>
            <w:tcW w:w="1701" w:type="dxa"/>
          </w:tcPr>
          <w:p w:rsidR="006727BF" w:rsidRPr="005A02DA" w:rsidRDefault="006727BF" w:rsidP="00EE0CF3">
            <w:pPr>
              <w:pStyle w:val="Tablehead"/>
              <w:rPr>
                <w:sz w:val="20"/>
                <w:lang w:eastAsia="zh-CN"/>
              </w:rPr>
            </w:pPr>
            <w:r w:rsidRPr="005A02DA">
              <w:rPr>
                <w:sz w:val="20"/>
                <w:lang w:eastAsia="zh-CN"/>
              </w:rPr>
              <w:t xml:space="preserve">UAC – </w:t>
            </w:r>
            <w:r w:rsidR="00054B8D">
              <w:rPr>
                <w:rFonts w:hint="eastAsia"/>
                <w:sz w:val="20"/>
                <w:lang w:eastAsia="zh-CN"/>
              </w:rPr>
              <w:t>晴空</w:t>
            </w:r>
          </w:p>
        </w:tc>
      </w:tr>
      <w:tr w:rsidR="006727BF" w:rsidRPr="005A02DA" w:rsidTr="006727BF">
        <w:trPr>
          <w:jc w:val="center"/>
        </w:trPr>
        <w:tc>
          <w:tcPr>
            <w:tcW w:w="3119" w:type="dxa"/>
            <w:vMerge/>
          </w:tcPr>
          <w:p w:rsidR="006727BF" w:rsidRPr="005A02DA" w:rsidRDefault="006727BF" w:rsidP="00EE0CF3">
            <w:pPr>
              <w:pStyle w:val="Tablehead"/>
              <w:rPr>
                <w:sz w:val="20"/>
                <w:lang w:eastAsia="zh-CN"/>
              </w:rPr>
            </w:pPr>
          </w:p>
        </w:tc>
        <w:tc>
          <w:tcPr>
            <w:tcW w:w="1559" w:type="dxa"/>
          </w:tcPr>
          <w:p w:rsidR="006727BF" w:rsidRPr="005A02DA" w:rsidRDefault="006727BF" w:rsidP="00EE0CF3">
            <w:pPr>
              <w:pStyle w:val="Tablehead"/>
              <w:rPr>
                <w:sz w:val="20"/>
                <w:lang w:val="en-US" w:eastAsia="zh-CN"/>
              </w:rPr>
            </w:pPr>
            <w:r w:rsidRPr="005A02DA">
              <w:rPr>
                <w:sz w:val="20"/>
                <w:lang w:val="en-US" w:eastAsia="zh-CN"/>
              </w:rPr>
              <w:t xml:space="preserve">TDM </w:t>
            </w:r>
            <w:r w:rsidR="00054B8D">
              <w:rPr>
                <w:rFonts w:hint="eastAsia"/>
                <w:sz w:val="20"/>
                <w:lang w:val="en-US" w:eastAsia="zh-CN"/>
              </w:rPr>
              <w:t>下</w:t>
            </w:r>
            <w:r w:rsidR="008D3CB3">
              <w:rPr>
                <w:rFonts w:hint="eastAsia"/>
                <w:sz w:val="20"/>
                <w:lang w:val="en-US" w:eastAsia="zh-CN"/>
              </w:rPr>
              <w:t>行</w:t>
            </w:r>
            <w:r w:rsidRPr="005A02DA">
              <w:rPr>
                <w:sz w:val="20"/>
                <w:lang w:val="en-US" w:eastAsia="zh-CN"/>
              </w:rPr>
              <w:br/>
            </w:r>
            <w:r w:rsidR="00054B8D">
              <w:rPr>
                <w:rFonts w:hint="eastAsia"/>
                <w:sz w:val="20"/>
                <w:lang w:val="en-US" w:eastAsia="zh-CN"/>
              </w:rPr>
              <w:t>（每载波）</w:t>
            </w:r>
          </w:p>
        </w:tc>
        <w:tc>
          <w:tcPr>
            <w:tcW w:w="1559" w:type="dxa"/>
          </w:tcPr>
          <w:p w:rsidR="006727BF" w:rsidRPr="005A02DA" w:rsidRDefault="006727BF" w:rsidP="00EE0CF3">
            <w:pPr>
              <w:pStyle w:val="Tablehead"/>
              <w:rPr>
                <w:sz w:val="20"/>
                <w:lang w:val="en-US" w:eastAsia="zh-CN"/>
              </w:rPr>
            </w:pPr>
            <w:r w:rsidRPr="005A02DA">
              <w:rPr>
                <w:sz w:val="20"/>
                <w:lang w:val="en-US" w:eastAsia="zh-CN"/>
              </w:rPr>
              <w:t xml:space="preserve">TDM </w:t>
            </w:r>
            <w:r w:rsidR="00054B8D">
              <w:rPr>
                <w:rFonts w:hint="eastAsia"/>
                <w:sz w:val="20"/>
                <w:lang w:val="en-US" w:eastAsia="zh-CN"/>
              </w:rPr>
              <w:t>上</w:t>
            </w:r>
            <w:r w:rsidR="008D3CB3">
              <w:rPr>
                <w:rFonts w:hint="eastAsia"/>
                <w:sz w:val="20"/>
                <w:lang w:val="en-US" w:eastAsia="zh-CN"/>
              </w:rPr>
              <w:t>行</w:t>
            </w:r>
            <w:r w:rsidRPr="005A02DA">
              <w:rPr>
                <w:sz w:val="20"/>
                <w:lang w:val="en-US" w:eastAsia="zh-CN"/>
              </w:rPr>
              <w:br/>
            </w:r>
            <w:r w:rsidR="00054B8D">
              <w:rPr>
                <w:rFonts w:hint="eastAsia"/>
                <w:sz w:val="20"/>
                <w:lang w:val="en-US" w:eastAsia="zh-CN"/>
              </w:rPr>
              <w:t>（每载波）</w:t>
            </w:r>
          </w:p>
        </w:tc>
        <w:tc>
          <w:tcPr>
            <w:tcW w:w="1701" w:type="dxa"/>
          </w:tcPr>
          <w:p w:rsidR="006727BF" w:rsidRPr="005A02DA" w:rsidRDefault="006727BF" w:rsidP="00EE0CF3">
            <w:pPr>
              <w:pStyle w:val="Tablehead"/>
              <w:rPr>
                <w:sz w:val="20"/>
                <w:lang w:val="en-US" w:eastAsia="zh-CN"/>
              </w:rPr>
            </w:pPr>
            <w:r w:rsidRPr="005A02DA">
              <w:rPr>
                <w:sz w:val="20"/>
                <w:lang w:val="en-US" w:eastAsia="zh-CN"/>
              </w:rPr>
              <w:t xml:space="preserve">TDM </w:t>
            </w:r>
            <w:r w:rsidR="00054B8D">
              <w:rPr>
                <w:rFonts w:hint="eastAsia"/>
                <w:sz w:val="20"/>
                <w:lang w:val="en-US" w:eastAsia="zh-CN"/>
              </w:rPr>
              <w:t>下</w:t>
            </w:r>
            <w:r w:rsidR="008D3CB3">
              <w:rPr>
                <w:rFonts w:hint="eastAsia"/>
                <w:sz w:val="20"/>
                <w:lang w:val="en-US" w:eastAsia="zh-CN"/>
              </w:rPr>
              <w:t>行</w:t>
            </w:r>
            <w:r w:rsidRPr="005A02DA">
              <w:rPr>
                <w:sz w:val="20"/>
                <w:lang w:val="en-US" w:eastAsia="zh-CN"/>
              </w:rPr>
              <w:br/>
            </w:r>
            <w:r w:rsidR="00054B8D">
              <w:rPr>
                <w:rFonts w:hint="eastAsia"/>
                <w:sz w:val="20"/>
                <w:lang w:val="en-US" w:eastAsia="zh-CN"/>
              </w:rPr>
              <w:t>（每载波）</w:t>
            </w:r>
          </w:p>
        </w:tc>
        <w:tc>
          <w:tcPr>
            <w:tcW w:w="1701" w:type="dxa"/>
          </w:tcPr>
          <w:p w:rsidR="006727BF" w:rsidRPr="005A02DA" w:rsidRDefault="006727BF" w:rsidP="00EE0CF3">
            <w:pPr>
              <w:pStyle w:val="Tablehead"/>
              <w:rPr>
                <w:sz w:val="20"/>
                <w:lang w:val="en-US" w:eastAsia="zh-CN"/>
              </w:rPr>
            </w:pPr>
            <w:r w:rsidRPr="005A02DA">
              <w:rPr>
                <w:sz w:val="20"/>
                <w:lang w:val="en-US" w:eastAsia="zh-CN"/>
              </w:rPr>
              <w:t xml:space="preserve">TDM </w:t>
            </w:r>
            <w:r w:rsidR="00054B8D">
              <w:rPr>
                <w:rFonts w:hint="eastAsia"/>
                <w:sz w:val="20"/>
                <w:lang w:val="en-US" w:eastAsia="zh-CN"/>
              </w:rPr>
              <w:t>上</w:t>
            </w:r>
            <w:r w:rsidR="008D3CB3">
              <w:rPr>
                <w:rFonts w:hint="eastAsia"/>
                <w:sz w:val="20"/>
                <w:lang w:val="en-US" w:eastAsia="zh-CN"/>
              </w:rPr>
              <w:t>行</w:t>
            </w:r>
            <w:r w:rsidRPr="005A02DA">
              <w:rPr>
                <w:sz w:val="20"/>
                <w:lang w:val="en-US" w:eastAsia="zh-CN"/>
              </w:rPr>
              <w:br/>
            </w:r>
            <w:r w:rsidR="00054B8D">
              <w:rPr>
                <w:rFonts w:hint="eastAsia"/>
                <w:sz w:val="20"/>
                <w:lang w:val="en-US" w:eastAsia="zh-CN"/>
              </w:rPr>
              <w:t>（每载波）</w:t>
            </w:r>
          </w:p>
        </w:tc>
      </w:tr>
      <w:tr w:rsidR="006727BF" w:rsidRPr="005A02DA" w:rsidTr="006727BF">
        <w:trPr>
          <w:jc w:val="center"/>
        </w:trPr>
        <w:tc>
          <w:tcPr>
            <w:tcW w:w="3119" w:type="dxa"/>
          </w:tcPr>
          <w:p w:rsidR="006727BF" w:rsidRPr="005A02DA" w:rsidRDefault="00054B8D" w:rsidP="00EE0CF3">
            <w:pPr>
              <w:pStyle w:val="Tabletext"/>
              <w:jc w:val="left"/>
              <w:rPr>
                <w:sz w:val="20"/>
                <w:vertAlign w:val="superscript"/>
                <w:lang w:val="en-US" w:eastAsia="zh-CN"/>
              </w:rPr>
            </w:pPr>
            <w:r>
              <w:rPr>
                <w:rFonts w:hint="eastAsia"/>
                <w:sz w:val="20"/>
                <w:lang w:val="en-US" w:eastAsia="zh-CN"/>
              </w:rPr>
              <w:t>频率</w:t>
            </w:r>
            <w:r w:rsidR="006727BF" w:rsidRPr="005A02DA">
              <w:rPr>
                <w:sz w:val="20"/>
                <w:lang w:val="en-US" w:eastAsia="zh-CN"/>
              </w:rPr>
              <w:t xml:space="preserve"> (GHz)</w:t>
            </w:r>
            <w:r w:rsidR="006727BF" w:rsidRPr="005A02DA">
              <w:rPr>
                <w:sz w:val="20"/>
                <w:vertAlign w:val="superscript"/>
                <w:lang w:val="en-US" w:eastAsia="zh-CN"/>
              </w:rPr>
              <w:t>(1)</w:t>
            </w:r>
          </w:p>
        </w:tc>
        <w:tc>
          <w:tcPr>
            <w:tcW w:w="1559" w:type="dxa"/>
          </w:tcPr>
          <w:p w:rsidR="006727BF" w:rsidRPr="005A02DA" w:rsidRDefault="006727BF" w:rsidP="00EE0CF3">
            <w:pPr>
              <w:pStyle w:val="Tabletext"/>
              <w:jc w:val="center"/>
              <w:rPr>
                <w:sz w:val="20"/>
                <w:lang w:val="en-US" w:eastAsia="zh-CN"/>
              </w:rPr>
            </w:pPr>
            <w:r w:rsidRPr="005A02DA">
              <w:rPr>
                <w:sz w:val="20"/>
                <w:lang w:val="en-US" w:eastAsia="zh-CN"/>
              </w:rPr>
              <w:t>6.5</w:t>
            </w:r>
          </w:p>
        </w:tc>
        <w:tc>
          <w:tcPr>
            <w:tcW w:w="1559" w:type="dxa"/>
          </w:tcPr>
          <w:p w:rsidR="006727BF" w:rsidRPr="005A02DA" w:rsidRDefault="006727BF" w:rsidP="00EE0CF3">
            <w:pPr>
              <w:pStyle w:val="Tabletext"/>
              <w:jc w:val="center"/>
              <w:rPr>
                <w:sz w:val="20"/>
                <w:lang w:val="en-US" w:eastAsia="zh-CN"/>
              </w:rPr>
            </w:pPr>
            <w:r w:rsidRPr="005A02DA">
              <w:rPr>
                <w:sz w:val="20"/>
                <w:lang w:val="en-US" w:eastAsia="zh-CN"/>
              </w:rPr>
              <w:t>6.6</w:t>
            </w:r>
          </w:p>
        </w:tc>
        <w:tc>
          <w:tcPr>
            <w:tcW w:w="1701" w:type="dxa"/>
          </w:tcPr>
          <w:p w:rsidR="006727BF" w:rsidRPr="005A02DA" w:rsidRDefault="006727BF" w:rsidP="00EE0CF3">
            <w:pPr>
              <w:pStyle w:val="Tabletext"/>
              <w:jc w:val="center"/>
              <w:rPr>
                <w:sz w:val="20"/>
                <w:lang w:val="en-US" w:eastAsia="zh-CN"/>
              </w:rPr>
            </w:pPr>
            <w:r w:rsidRPr="005A02DA">
              <w:rPr>
                <w:sz w:val="20"/>
                <w:lang w:val="en-US" w:eastAsia="zh-CN"/>
              </w:rPr>
              <w:t>6.5</w:t>
            </w:r>
          </w:p>
        </w:tc>
        <w:tc>
          <w:tcPr>
            <w:tcW w:w="1701" w:type="dxa"/>
          </w:tcPr>
          <w:p w:rsidR="006727BF" w:rsidRPr="005A02DA" w:rsidRDefault="006727BF" w:rsidP="00EE0CF3">
            <w:pPr>
              <w:pStyle w:val="Tabletext"/>
              <w:jc w:val="center"/>
              <w:rPr>
                <w:sz w:val="20"/>
                <w:lang w:val="en-US" w:eastAsia="zh-CN"/>
              </w:rPr>
            </w:pPr>
            <w:r w:rsidRPr="005A02DA">
              <w:rPr>
                <w:sz w:val="20"/>
                <w:lang w:val="en-US" w:eastAsia="zh-CN"/>
              </w:rPr>
              <w:t>6.6</w:t>
            </w:r>
          </w:p>
        </w:tc>
      </w:tr>
      <w:tr w:rsidR="006727BF" w:rsidRPr="005A02DA" w:rsidTr="006727BF">
        <w:trPr>
          <w:jc w:val="center"/>
        </w:trPr>
        <w:tc>
          <w:tcPr>
            <w:tcW w:w="3119" w:type="dxa"/>
          </w:tcPr>
          <w:p w:rsidR="006727BF" w:rsidRPr="005A02DA" w:rsidRDefault="00054B8D" w:rsidP="00EE0CF3">
            <w:pPr>
              <w:pStyle w:val="Tabletext"/>
              <w:jc w:val="left"/>
              <w:rPr>
                <w:sz w:val="20"/>
                <w:lang w:val="en-US" w:eastAsia="zh-CN"/>
              </w:rPr>
            </w:pPr>
            <w:r>
              <w:rPr>
                <w:rFonts w:hint="eastAsia"/>
                <w:sz w:val="20"/>
                <w:lang w:val="en-US" w:eastAsia="zh-CN"/>
              </w:rPr>
              <w:t>带宽</w:t>
            </w:r>
            <w:r w:rsidR="006727BF" w:rsidRPr="005A02DA">
              <w:rPr>
                <w:sz w:val="20"/>
                <w:lang w:val="en-US" w:eastAsia="zh-CN"/>
              </w:rPr>
              <w:t xml:space="preserve"> (MHz)</w:t>
            </w:r>
          </w:p>
        </w:tc>
        <w:tc>
          <w:tcPr>
            <w:tcW w:w="1559" w:type="dxa"/>
          </w:tcPr>
          <w:p w:rsidR="006727BF" w:rsidRPr="005A02DA" w:rsidRDefault="006727BF" w:rsidP="00EE0CF3">
            <w:pPr>
              <w:pStyle w:val="Tabletext"/>
              <w:jc w:val="center"/>
              <w:rPr>
                <w:sz w:val="20"/>
                <w:lang w:val="en-US" w:eastAsia="zh-CN"/>
              </w:rPr>
            </w:pPr>
            <w:r w:rsidRPr="005A02DA">
              <w:rPr>
                <w:sz w:val="20"/>
                <w:lang w:val="en-US" w:eastAsia="zh-CN"/>
              </w:rPr>
              <w:t>11</w:t>
            </w:r>
          </w:p>
        </w:tc>
        <w:tc>
          <w:tcPr>
            <w:tcW w:w="1559" w:type="dxa"/>
          </w:tcPr>
          <w:p w:rsidR="006727BF" w:rsidRPr="005A02DA" w:rsidRDefault="006727BF" w:rsidP="00EE0CF3">
            <w:pPr>
              <w:pStyle w:val="Tabletext"/>
              <w:jc w:val="center"/>
              <w:rPr>
                <w:sz w:val="20"/>
                <w:lang w:val="en-US" w:eastAsia="zh-CN"/>
              </w:rPr>
            </w:pPr>
            <w:r w:rsidRPr="005A02DA">
              <w:rPr>
                <w:sz w:val="20"/>
                <w:lang w:val="en-US" w:eastAsia="zh-CN"/>
              </w:rPr>
              <w:t>11</w:t>
            </w:r>
          </w:p>
        </w:tc>
        <w:tc>
          <w:tcPr>
            <w:tcW w:w="1701" w:type="dxa"/>
          </w:tcPr>
          <w:p w:rsidR="006727BF" w:rsidRPr="005A02DA" w:rsidRDefault="006727BF" w:rsidP="00EE0CF3">
            <w:pPr>
              <w:pStyle w:val="Tabletext"/>
              <w:jc w:val="center"/>
              <w:rPr>
                <w:sz w:val="20"/>
                <w:lang w:val="en-US" w:eastAsia="zh-CN"/>
              </w:rPr>
            </w:pPr>
            <w:r w:rsidRPr="005A02DA">
              <w:rPr>
                <w:sz w:val="20"/>
                <w:lang w:val="en-US" w:eastAsia="zh-CN"/>
              </w:rPr>
              <w:t>11</w:t>
            </w:r>
          </w:p>
        </w:tc>
        <w:tc>
          <w:tcPr>
            <w:tcW w:w="1701" w:type="dxa"/>
          </w:tcPr>
          <w:p w:rsidR="006727BF" w:rsidRPr="005A02DA" w:rsidRDefault="006727BF" w:rsidP="00EE0CF3">
            <w:pPr>
              <w:pStyle w:val="Tabletext"/>
              <w:jc w:val="center"/>
              <w:rPr>
                <w:sz w:val="20"/>
                <w:lang w:val="en-US" w:eastAsia="zh-CN"/>
              </w:rPr>
            </w:pPr>
            <w:r w:rsidRPr="005A02DA">
              <w:rPr>
                <w:sz w:val="20"/>
                <w:lang w:val="en-US" w:eastAsia="zh-CN"/>
              </w:rPr>
              <w:t>11</w:t>
            </w:r>
          </w:p>
        </w:tc>
      </w:tr>
      <w:tr w:rsidR="006727BF" w:rsidRPr="005A02DA" w:rsidTr="006727BF">
        <w:trPr>
          <w:jc w:val="center"/>
        </w:trPr>
        <w:tc>
          <w:tcPr>
            <w:tcW w:w="3119" w:type="dxa"/>
          </w:tcPr>
          <w:p w:rsidR="006727BF" w:rsidRPr="005A02DA" w:rsidRDefault="006727BF" w:rsidP="00EE0CF3">
            <w:pPr>
              <w:pStyle w:val="Tabletext"/>
              <w:jc w:val="left"/>
              <w:rPr>
                <w:sz w:val="20"/>
                <w:lang w:val="en-US" w:eastAsia="zh-CN"/>
              </w:rPr>
            </w:pPr>
            <w:r w:rsidRPr="005A02DA">
              <w:rPr>
                <w:sz w:val="20"/>
                <w:lang w:val="en-US" w:eastAsia="zh-CN"/>
              </w:rPr>
              <w:t xml:space="preserve">Tx </w:t>
            </w:r>
            <w:r w:rsidR="00054B8D">
              <w:rPr>
                <w:rFonts w:hint="eastAsia"/>
                <w:sz w:val="20"/>
                <w:lang w:val="en-US" w:eastAsia="zh-CN"/>
              </w:rPr>
              <w:t>功率</w:t>
            </w:r>
            <w:r w:rsidRPr="005A02DA">
              <w:rPr>
                <w:sz w:val="20"/>
                <w:lang w:val="en-US" w:eastAsia="zh-CN"/>
              </w:rPr>
              <w:t xml:space="preserve"> (dBW)</w:t>
            </w:r>
          </w:p>
        </w:tc>
        <w:tc>
          <w:tcPr>
            <w:tcW w:w="1559" w:type="dxa"/>
          </w:tcPr>
          <w:p w:rsidR="006727BF" w:rsidRPr="005A02DA" w:rsidRDefault="006727BF" w:rsidP="00EE0CF3">
            <w:pPr>
              <w:pStyle w:val="Tabletext"/>
              <w:jc w:val="center"/>
              <w:rPr>
                <w:sz w:val="20"/>
                <w:lang w:val="en-US" w:eastAsia="zh-CN"/>
              </w:rPr>
            </w:pPr>
            <w:r w:rsidRPr="005A02DA">
              <w:rPr>
                <w:sz w:val="20"/>
                <w:lang w:val="en-US" w:eastAsia="zh-CN"/>
              </w:rPr>
              <w:t>–22</w:t>
            </w:r>
          </w:p>
        </w:tc>
        <w:tc>
          <w:tcPr>
            <w:tcW w:w="1559" w:type="dxa"/>
          </w:tcPr>
          <w:p w:rsidR="006727BF" w:rsidRPr="005A02DA" w:rsidRDefault="006727BF" w:rsidP="00EE0CF3">
            <w:pPr>
              <w:pStyle w:val="Tabletext"/>
              <w:jc w:val="center"/>
              <w:rPr>
                <w:sz w:val="20"/>
                <w:lang w:val="en-US" w:eastAsia="zh-CN"/>
              </w:rPr>
            </w:pPr>
            <w:r w:rsidRPr="005A02DA">
              <w:rPr>
                <w:sz w:val="20"/>
                <w:lang w:val="en-US" w:eastAsia="zh-CN"/>
              </w:rPr>
              <w:t>–19</w:t>
            </w:r>
          </w:p>
        </w:tc>
        <w:tc>
          <w:tcPr>
            <w:tcW w:w="1701" w:type="dxa"/>
          </w:tcPr>
          <w:p w:rsidR="006727BF" w:rsidRPr="005A02DA" w:rsidRDefault="006727BF" w:rsidP="00EE0CF3">
            <w:pPr>
              <w:pStyle w:val="Tabletext"/>
              <w:jc w:val="center"/>
              <w:rPr>
                <w:sz w:val="20"/>
                <w:lang w:val="en-US" w:eastAsia="zh-CN"/>
              </w:rPr>
            </w:pPr>
            <w:r w:rsidRPr="005A02DA">
              <w:rPr>
                <w:sz w:val="20"/>
                <w:lang w:val="en-US" w:eastAsia="zh-CN"/>
              </w:rPr>
              <w:t>–22</w:t>
            </w:r>
          </w:p>
        </w:tc>
        <w:tc>
          <w:tcPr>
            <w:tcW w:w="1701" w:type="dxa"/>
          </w:tcPr>
          <w:p w:rsidR="006727BF" w:rsidRPr="005A02DA" w:rsidRDefault="006727BF" w:rsidP="00EE0CF3">
            <w:pPr>
              <w:pStyle w:val="Tabletext"/>
              <w:jc w:val="center"/>
              <w:rPr>
                <w:sz w:val="20"/>
                <w:lang w:val="en-US" w:eastAsia="zh-CN"/>
              </w:rPr>
            </w:pPr>
            <w:r w:rsidRPr="005A02DA">
              <w:rPr>
                <w:sz w:val="20"/>
                <w:lang w:val="en-US" w:eastAsia="zh-CN"/>
              </w:rPr>
              <w:t>–19</w:t>
            </w:r>
          </w:p>
        </w:tc>
      </w:tr>
      <w:tr w:rsidR="006727BF" w:rsidRPr="005A02DA" w:rsidTr="006727BF">
        <w:trPr>
          <w:jc w:val="center"/>
        </w:trPr>
        <w:tc>
          <w:tcPr>
            <w:tcW w:w="3119" w:type="dxa"/>
          </w:tcPr>
          <w:p w:rsidR="006727BF" w:rsidRPr="005A02DA" w:rsidRDefault="006727BF" w:rsidP="00EE0CF3">
            <w:pPr>
              <w:pStyle w:val="Tabletext"/>
              <w:jc w:val="left"/>
              <w:rPr>
                <w:sz w:val="20"/>
                <w:lang w:eastAsia="zh-CN"/>
              </w:rPr>
            </w:pPr>
            <w:r w:rsidRPr="005A02DA">
              <w:rPr>
                <w:sz w:val="20"/>
                <w:lang w:val="en-US" w:eastAsia="zh-CN"/>
              </w:rPr>
              <w:t xml:space="preserve">Tx </w:t>
            </w:r>
            <w:r w:rsidR="00054B8D">
              <w:rPr>
                <w:rFonts w:hint="eastAsia"/>
                <w:sz w:val="20"/>
                <w:lang w:val="en-US" w:eastAsia="zh-CN"/>
              </w:rPr>
              <w:t>天线增益</w:t>
            </w:r>
            <w:r w:rsidRPr="005A02DA">
              <w:rPr>
                <w:sz w:val="20"/>
                <w:lang w:eastAsia="zh-CN"/>
              </w:rPr>
              <w:t xml:space="preserve"> (dBi)</w:t>
            </w:r>
          </w:p>
        </w:tc>
        <w:tc>
          <w:tcPr>
            <w:tcW w:w="1559" w:type="dxa"/>
          </w:tcPr>
          <w:p w:rsidR="006727BF" w:rsidRPr="005A02DA" w:rsidRDefault="006727BF" w:rsidP="00EE0CF3">
            <w:pPr>
              <w:pStyle w:val="Tabletext"/>
              <w:jc w:val="center"/>
              <w:rPr>
                <w:sz w:val="20"/>
                <w:lang w:eastAsia="zh-CN"/>
              </w:rPr>
            </w:pPr>
            <w:r w:rsidRPr="005A02DA">
              <w:rPr>
                <w:sz w:val="20"/>
                <w:lang w:eastAsia="zh-CN"/>
              </w:rPr>
              <w:t>30</w:t>
            </w:r>
          </w:p>
        </w:tc>
        <w:tc>
          <w:tcPr>
            <w:tcW w:w="1559" w:type="dxa"/>
          </w:tcPr>
          <w:p w:rsidR="006727BF" w:rsidRPr="005A02DA" w:rsidRDefault="006727BF" w:rsidP="00EE0CF3">
            <w:pPr>
              <w:pStyle w:val="Tabletext"/>
              <w:jc w:val="center"/>
              <w:rPr>
                <w:sz w:val="20"/>
                <w:lang w:eastAsia="zh-CN"/>
              </w:rPr>
            </w:pPr>
            <w:r w:rsidRPr="005A02DA">
              <w:rPr>
                <w:sz w:val="20"/>
                <w:lang w:eastAsia="zh-CN"/>
              </w:rPr>
              <w:t>47</w:t>
            </w:r>
          </w:p>
        </w:tc>
        <w:tc>
          <w:tcPr>
            <w:tcW w:w="1701" w:type="dxa"/>
          </w:tcPr>
          <w:p w:rsidR="006727BF" w:rsidRPr="005A02DA" w:rsidRDefault="006727BF" w:rsidP="00EE0CF3">
            <w:pPr>
              <w:pStyle w:val="Tabletext"/>
              <w:jc w:val="center"/>
              <w:rPr>
                <w:sz w:val="20"/>
                <w:lang w:eastAsia="zh-CN"/>
              </w:rPr>
            </w:pPr>
            <w:r w:rsidRPr="005A02DA">
              <w:rPr>
                <w:sz w:val="20"/>
                <w:lang w:eastAsia="zh-CN"/>
              </w:rPr>
              <w:t>30</w:t>
            </w:r>
          </w:p>
        </w:tc>
        <w:tc>
          <w:tcPr>
            <w:tcW w:w="1701" w:type="dxa"/>
          </w:tcPr>
          <w:p w:rsidR="006727BF" w:rsidRPr="005A02DA" w:rsidRDefault="006727BF" w:rsidP="00EE0CF3">
            <w:pPr>
              <w:pStyle w:val="Tabletext"/>
              <w:jc w:val="center"/>
              <w:rPr>
                <w:sz w:val="20"/>
                <w:lang w:eastAsia="zh-CN"/>
              </w:rPr>
            </w:pPr>
            <w:r w:rsidRPr="005A02DA">
              <w:rPr>
                <w:sz w:val="20"/>
                <w:lang w:eastAsia="zh-CN"/>
              </w:rPr>
              <w:t>47</w:t>
            </w:r>
          </w:p>
        </w:tc>
      </w:tr>
      <w:tr w:rsidR="006727BF" w:rsidRPr="005A02DA" w:rsidTr="006727BF">
        <w:trPr>
          <w:jc w:val="center"/>
        </w:trPr>
        <w:tc>
          <w:tcPr>
            <w:tcW w:w="3119" w:type="dxa"/>
          </w:tcPr>
          <w:p w:rsidR="006727BF" w:rsidRPr="005A02DA" w:rsidRDefault="008D3CB3" w:rsidP="00EE0CF3">
            <w:pPr>
              <w:pStyle w:val="Tabletext"/>
              <w:jc w:val="left"/>
              <w:rPr>
                <w:sz w:val="20"/>
                <w:lang w:eastAsia="zh-CN"/>
              </w:rPr>
            </w:pPr>
            <w:r>
              <w:rPr>
                <w:rFonts w:hint="eastAsia"/>
                <w:sz w:val="20"/>
                <w:lang w:eastAsia="zh-CN"/>
              </w:rPr>
              <w:t>硬件执行</w:t>
            </w:r>
            <w:r w:rsidR="00CB08C7">
              <w:rPr>
                <w:rFonts w:hint="eastAsia"/>
                <w:sz w:val="20"/>
                <w:lang w:eastAsia="zh-CN"/>
              </w:rPr>
              <w:t>损耗</w:t>
            </w:r>
            <w:r w:rsidR="006727BF" w:rsidRPr="005A02DA">
              <w:rPr>
                <w:sz w:val="20"/>
                <w:lang w:eastAsia="zh-CN"/>
              </w:rPr>
              <w:t xml:space="preserve"> (dB)</w:t>
            </w:r>
          </w:p>
        </w:tc>
        <w:tc>
          <w:tcPr>
            <w:tcW w:w="1559" w:type="dxa"/>
          </w:tcPr>
          <w:p w:rsidR="006727BF" w:rsidRPr="005A02DA" w:rsidRDefault="006727BF" w:rsidP="00EE0CF3">
            <w:pPr>
              <w:pStyle w:val="Tabletext"/>
              <w:jc w:val="center"/>
              <w:rPr>
                <w:sz w:val="20"/>
                <w:lang w:eastAsia="zh-CN"/>
              </w:rPr>
            </w:pPr>
            <w:r w:rsidRPr="005A02DA">
              <w:rPr>
                <w:sz w:val="20"/>
                <w:lang w:eastAsia="zh-CN"/>
              </w:rPr>
              <w:t>4.1</w:t>
            </w:r>
          </w:p>
        </w:tc>
        <w:tc>
          <w:tcPr>
            <w:tcW w:w="1559" w:type="dxa"/>
          </w:tcPr>
          <w:p w:rsidR="006727BF" w:rsidRPr="005A02DA" w:rsidRDefault="006727BF" w:rsidP="00EE0CF3">
            <w:pPr>
              <w:pStyle w:val="Tabletext"/>
              <w:jc w:val="center"/>
              <w:rPr>
                <w:sz w:val="20"/>
                <w:lang w:eastAsia="zh-CN"/>
              </w:rPr>
            </w:pPr>
            <w:r w:rsidRPr="005A02DA">
              <w:rPr>
                <w:sz w:val="20"/>
                <w:lang w:eastAsia="zh-CN"/>
              </w:rPr>
              <w:t>4.1</w:t>
            </w:r>
          </w:p>
        </w:tc>
        <w:tc>
          <w:tcPr>
            <w:tcW w:w="1701" w:type="dxa"/>
          </w:tcPr>
          <w:p w:rsidR="006727BF" w:rsidRPr="005A02DA" w:rsidRDefault="006727BF" w:rsidP="00EE0CF3">
            <w:pPr>
              <w:pStyle w:val="Tabletext"/>
              <w:jc w:val="center"/>
              <w:rPr>
                <w:sz w:val="20"/>
                <w:lang w:eastAsia="zh-CN"/>
              </w:rPr>
            </w:pPr>
            <w:r w:rsidRPr="005A02DA">
              <w:rPr>
                <w:sz w:val="20"/>
                <w:lang w:eastAsia="zh-CN"/>
              </w:rPr>
              <w:t>4.1</w:t>
            </w:r>
          </w:p>
        </w:tc>
        <w:tc>
          <w:tcPr>
            <w:tcW w:w="1701" w:type="dxa"/>
          </w:tcPr>
          <w:p w:rsidR="006727BF" w:rsidRPr="005A02DA" w:rsidRDefault="006727BF" w:rsidP="00EE0CF3">
            <w:pPr>
              <w:pStyle w:val="Tabletext"/>
              <w:jc w:val="center"/>
              <w:rPr>
                <w:sz w:val="20"/>
                <w:lang w:eastAsia="zh-CN"/>
              </w:rPr>
            </w:pPr>
            <w:r w:rsidRPr="005A02DA">
              <w:rPr>
                <w:sz w:val="20"/>
                <w:lang w:eastAsia="zh-CN"/>
              </w:rPr>
              <w:t>4.1</w:t>
            </w:r>
          </w:p>
        </w:tc>
      </w:tr>
      <w:tr w:rsidR="006727BF" w:rsidRPr="005A02DA" w:rsidTr="006727BF">
        <w:trPr>
          <w:jc w:val="center"/>
        </w:trPr>
        <w:tc>
          <w:tcPr>
            <w:tcW w:w="3119" w:type="dxa"/>
          </w:tcPr>
          <w:p w:rsidR="006727BF" w:rsidRPr="005A02DA" w:rsidRDefault="00CB08C7" w:rsidP="00EE0CF3">
            <w:pPr>
              <w:pStyle w:val="Tabletext"/>
              <w:jc w:val="left"/>
              <w:rPr>
                <w:sz w:val="20"/>
                <w:lang w:eastAsia="zh-CN"/>
              </w:rPr>
            </w:pPr>
            <w:r>
              <w:rPr>
                <w:rFonts w:hint="eastAsia"/>
                <w:sz w:val="20"/>
                <w:lang w:eastAsia="zh-CN"/>
              </w:rPr>
              <w:t>功率控制增益</w:t>
            </w:r>
            <w:r w:rsidR="006727BF" w:rsidRPr="005A02DA">
              <w:rPr>
                <w:sz w:val="20"/>
                <w:lang w:eastAsia="zh-CN"/>
              </w:rPr>
              <w:t xml:space="preserve"> (dB)</w:t>
            </w:r>
          </w:p>
        </w:tc>
        <w:tc>
          <w:tcPr>
            <w:tcW w:w="1559" w:type="dxa"/>
          </w:tcPr>
          <w:p w:rsidR="006727BF" w:rsidRPr="005A02DA" w:rsidRDefault="006727BF" w:rsidP="00EE0CF3">
            <w:pPr>
              <w:pStyle w:val="Tabletext"/>
              <w:jc w:val="center"/>
              <w:rPr>
                <w:sz w:val="20"/>
                <w:lang w:eastAsia="zh-CN"/>
              </w:rPr>
            </w:pPr>
            <w:r w:rsidRPr="005A02DA">
              <w:rPr>
                <w:sz w:val="20"/>
                <w:lang w:eastAsia="zh-CN"/>
              </w:rPr>
              <w:t>8.0</w:t>
            </w:r>
          </w:p>
        </w:tc>
        <w:tc>
          <w:tcPr>
            <w:tcW w:w="1559" w:type="dxa"/>
          </w:tcPr>
          <w:p w:rsidR="006727BF" w:rsidRPr="005A02DA" w:rsidRDefault="006727BF" w:rsidP="00EE0CF3">
            <w:pPr>
              <w:pStyle w:val="Tabletext"/>
              <w:jc w:val="center"/>
              <w:rPr>
                <w:sz w:val="20"/>
                <w:lang w:eastAsia="zh-CN"/>
              </w:rPr>
            </w:pPr>
            <w:r w:rsidRPr="005A02DA">
              <w:rPr>
                <w:sz w:val="20"/>
                <w:lang w:eastAsia="zh-CN"/>
              </w:rPr>
              <w:t>8.0</w:t>
            </w:r>
          </w:p>
        </w:tc>
        <w:tc>
          <w:tcPr>
            <w:tcW w:w="1701" w:type="dxa"/>
          </w:tcPr>
          <w:p w:rsidR="006727BF" w:rsidRPr="005A02DA" w:rsidRDefault="006727BF" w:rsidP="00EE0CF3">
            <w:pPr>
              <w:pStyle w:val="Tabletext"/>
              <w:jc w:val="center"/>
              <w:rPr>
                <w:sz w:val="20"/>
                <w:lang w:eastAsia="zh-CN"/>
              </w:rPr>
            </w:pPr>
            <w:r w:rsidRPr="005A02DA">
              <w:rPr>
                <w:sz w:val="20"/>
                <w:lang w:eastAsia="zh-CN"/>
              </w:rPr>
              <w:t>0.0</w:t>
            </w:r>
          </w:p>
        </w:tc>
        <w:tc>
          <w:tcPr>
            <w:tcW w:w="1701" w:type="dxa"/>
          </w:tcPr>
          <w:p w:rsidR="006727BF" w:rsidRPr="005A02DA" w:rsidRDefault="006727BF" w:rsidP="00EE0CF3">
            <w:pPr>
              <w:pStyle w:val="Tabletext"/>
              <w:jc w:val="center"/>
              <w:rPr>
                <w:sz w:val="20"/>
                <w:lang w:eastAsia="zh-CN"/>
              </w:rPr>
            </w:pPr>
            <w:r w:rsidRPr="005A02DA">
              <w:rPr>
                <w:sz w:val="20"/>
                <w:lang w:eastAsia="zh-CN"/>
              </w:rPr>
              <w:t>0.0</w:t>
            </w:r>
          </w:p>
        </w:tc>
      </w:tr>
      <w:tr w:rsidR="006727BF" w:rsidRPr="005A02DA" w:rsidTr="006727BF">
        <w:trPr>
          <w:jc w:val="center"/>
        </w:trPr>
        <w:tc>
          <w:tcPr>
            <w:tcW w:w="3119" w:type="dxa"/>
          </w:tcPr>
          <w:p w:rsidR="006727BF" w:rsidRPr="005A02DA" w:rsidRDefault="00CB08C7" w:rsidP="00EE0CF3">
            <w:pPr>
              <w:pStyle w:val="Tabletext"/>
              <w:jc w:val="left"/>
              <w:rPr>
                <w:sz w:val="20"/>
                <w:lang w:eastAsia="zh-CN"/>
              </w:rPr>
            </w:pPr>
            <w:r>
              <w:rPr>
                <w:rFonts w:hint="eastAsia"/>
                <w:sz w:val="20"/>
                <w:lang w:eastAsia="zh-CN"/>
              </w:rPr>
              <w:t>名义</w:t>
            </w:r>
            <w:r w:rsidR="006727BF" w:rsidRPr="005A02DA">
              <w:rPr>
                <w:sz w:val="20"/>
                <w:lang w:eastAsia="zh-CN"/>
              </w:rPr>
              <w:t>e.i.r.p. (dBW)</w:t>
            </w:r>
          </w:p>
        </w:tc>
        <w:tc>
          <w:tcPr>
            <w:tcW w:w="1559" w:type="dxa"/>
          </w:tcPr>
          <w:p w:rsidR="006727BF" w:rsidRPr="005A02DA" w:rsidRDefault="006727BF" w:rsidP="00EE0CF3">
            <w:pPr>
              <w:pStyle w:val="Tabletext"/>
              <w:jc w:val="center"/>
              <w:rPr>
                <w:sz w:val="20"/>
                <w:lang w:eastAsia="zh-CN"/>
              </w:rPr>
            </w:pPr>
            <w:r w:rsidRPr="005A02DA">
              <w:rPr>
                <w:sz w:val="20"/>
                <w:lang w:eastAsia="zh-CN"/>
              </w:rPr>
              <w:t>3.9</w:t>
            </w:r>
          </w:p>
        </w:tc>
        <w:tc>
          <w:tcPr>
            <w:tcW w:w="1559" w:type="dxa"/>
          </w:tcPr>
          <w:p w:rsidR="006727BF" w:rsidRPr="005A02DA" w:rsidRDefault="006727BF" w:rsidP="00EE0CF3">
            <w:pPr>
              <w:pStyle w:val="Tabletext"/>
              <w:jc w:val="center"/>
              <w:rPr>
                <w:sz w:val="20"/>
                <w:lang w:eastAsia="zh-CN"/>
              </w:rPr>
            </w:pPr>
            <w:r w:rsidRPr="005A02DA">
              <w:rPr>
                <w:sz w:val="20"/>
                <w:lang w:eastAsia="zh-CN"/>
              </w:rPr>
              <w:t>23.9</w:t>
            </w:r>
          </w:p>
        </w:tc>
        <w:tc>
          <w:tcPr>
            <w:tcW w:w="1701" w:type="dxa"/>
          </w:tcPr>
          <w:p w:rsidR="006727BF" w:rsidRPr="005A02DA" w:rsidRDefault="006727BF" w:rsidP="00EE0CF3">
            <w:pPr>
              <w:pStyle w:val="Tabletext"/>
              <w:jc w:val="center"/>
              <w:rPr>
                <w:sz w:val="20"/>
                <w:lang w:eastAsia="zh-CN"/>
              </w:rPr>
            </w:pPr>
            <w:r w:rsidRPr="005A02DA">
              <w:rPr>
                <w:sz w:val="20"/>
                <w:lang w:eastAsia="zh-CN"/>
              </w:rPr>
              <w:t>3.9</w:t>
            </w:r>
          </w:p>
        </w:tc>
        <w:tc>
          <w:tcPr>
            <w:tcW w:w="1701" w:type="dxa"/>
          </w:tcPr>
          <w:p w:rsidR="006727BF" w:rsidRPr="005A02DA" w:rsidRDefault="006727BF" w:rsidP="00EE0CF3">
            <w:pPr>
              <w:pStyle w:val="Tabletext"/>
              <w:jc w:val="center"/>
              <w:rPr>
                <w:sz w:val="20"/>
                <w:lang w:eastAsia="zh-CN"/>
              </w:rPr>
            </w:pPr>
            <w:r w:rsidRPr="005A02DA">
              <w:rPr>
                <w:sz w:val="20"/>
                <w:lang w:eastAsia="zh-CN"/>
              </w:rPr>
              <w:t>23.9</w:t>
            </w:r>
          </w:p>
        </w:tc>
      </w:tr>
      <w:tr w:rsidR="006727BF" w:rsidRPr="005A02DA" w:rsidTr="006727BF">
        <w:trPr>
          <w:jc w:val="center"/>
        </w:trPr>
        <w:tc>
          <w:tcPr>
            <w:tcW w:w="3119" w:type="dxa"/>
          </w:tcPr>
          <w:p w:rsidR="006727BF" w:rsidRPr="00CB08C7" w:rsidRDefault="00CB08C7" w:rsidP="00EE0CF3">
            <w:pPr>
              <w:pStyle w:val="Tabletext"/>
              <w:jc w:val="left"/>
              <w:rPr>
                <w:sz w:val="20"/>
                <w:vertAlign w:val="superscript"/>
                <w:lang w:eastAsia="zh-CN"/>
              </w:rPr>
            </w:pPr>
            <w:r>
              <w:rPr>
                <w:rFonts w:hint="eastAsia"/>
                <w:sz w:val="20"/>
                <w:lang w:val="en-US" w:eastAsia="zh-CN"/>
              </w:rPr>
              <w:t>功率控制后的</w:t>
            </w:r>
            <w:r w:rsidR="006727BF" w:rsidRPr="00CB08C7">
              <w:rPr>
                <w:sz w:val="20"/>
                <w:lang w:eastAsia="zh-CN"/>
              </w:rPr>
              <w:t xml:space="preserve">e.i.r.p. (dBW) </w:t>
            </w:r>
            <w:r w:rsidR="006727BF" w:rsidRPr="00CB08C7">
              <w:rPr>
                <w:sz w:val="20"/>
                <w:vertAlign w:val="superscript"/>
                <w:lang w:eastAsia="zh-CN"/>
              </w:rPr>
              <w:t>(2)</w:t>
            </w:r>
          </w:p>
        </w:tc>
        <w:tc>
          <w:tcPr>
            <w:tcW w:w="1559" w:type="dxa"/>
          </w:tcPr>
          <w:p w:rsidR="006727BF" w:rsidRPr="005A02DA" w:rsidRDefault="006727BF" w:rsidP="00EE0CF3">
            <w:pPr>
              <w:pStyle w:val="Tabletext"/>
              <w:jc w:val="center"/>
              <w:rPr>
                <w:sz w:val="20"/>
                <w:lang w:eastAsia="zh-CN"/>
              </w:rPr>
            </w:pPr>
            <w:r w:rsidRPr="005A02DA">
              <w:rPr>
                <w:sz w:val="20"/>
                <w:lang w:eastAsia="zh-CN"/>
              </w:rPr>
              <w:t>11.9</w:t>
            </w:r>
          </w:p>
        </w:tc>
        <w:tc>
          <w:tcPr>
            <w:tcW w:w="1559" w:type="dxa"/>
          </w:tcPr>
          <w:p w:rsidR="006727BF" w:rsidRPr="005A02DA" w:rsidRDefault="006727BF" w:rsidP="00EE0CF3">
            <w:pPr>
              <w:pStyle w:val="Tabletext"/>
              <w:jc w:val="center"/>
              <w:rPr>
                <w:sz w:val="20"/>
                <w:lang w:eastAsia="zh-CN"/>
              </w:rPr>
            </w:pPr>
            <w:r w:rsidRPr="005A02DA">
              <w:rPr>
                <w:sz w:val="20"/>
                <w:lang w:eastAsia="zh-CN"/>
              </w:rPr>
              <w:t>31.9</w:t>
            </w:r>
          </w:p>
        </w:tc>
        <w:tc>
          <w:tcPr>
            <w:tcW w:w="1701" w:type="dxa"/>
          </w:tcPr>
          <w:p w:rsidR="006727BF" w:rsidRPr="005A02DA" w:rsidRDefault="006727BF" w:rsidP="00EE0CF3">
            <w:pPr>
              <w:pStyle w:val="Tabletext"/>
              <w:jc w:val="center"/>
              <w:rPr>
                <w:sz w:val="20"/>
                <w:lang w:eastAsia="zh-CN"/>
              </w:rPr>
            </w:pPr>
            <w:r w:rsidRPr="005A02DA">
              <w:rPr>
                <w:sz w:val="20"/>
                <w:lang w:eastAsia="zh-CN"/>
              </w:rPr>
              <w:t>3.9</w:t>
            </w:r>
          </w:p>
        </w:tc>
        <w:tc>
          <w:tcPr>
            <w:tcW w:w="1701" w:type="dxa"/>
          </w:tcPr>
          <w:p w:rsidR="006727BF" w:rsidRPr="005A02DA" w:rsidRDefault="006727BF" w:rsidP="00EE0CF3">
            <w:pPr>
              <w:pStyle w:val="Tabletext"/>
              <w:jc w:val="center"/>
              <w:rPr>
                <w:sz w:val="20"/>
                <w:lang w:eastAsia="zh-CN"/>
              </w:rPr>
            </w:pPr>
            <w:r w:rsidRPr="005A02DA">
              <w:rPr>
                <w:sz w:val="20"/>
                <w:lang w:eastAsia="zh-CN"/>
              </w:rPr>
              <w:t>23.9</w:t>
            </w:r>
          </w:p>
        </w:tc>
      </w:tr>
      <w:tr w:rsidR="006727BF" w:rsidRPr="005A02DA" w:rsidTr="006727BF">
        <w:trPr>
          <w:jc w:val="center"/>
        </w:trPr>
        <w:tc>
          <w:tcPr>
            <w:tcW w:w="3119" w:type="dxa"/>
          </w:tcPr>
          <w:p w:rsidR="006727BF" w:rsidRPr="005A02DA" w:rsidRDefault="008D3CB3" w:rsidP="00EE0CF3">
            <w:pPr>
              <w:pStyle w:val="Tabletext"/>
              <w:jc w:val="left"/>
              <w:rPr>
                <w:sz w:val="20"/>
                <w:lang w:eastAsia="zh-CN"/>
              </w:rPr>
            </w:pPr>
            <w:r>
              <w:rPr>
                <w:rFonts w:hint="eastAsia"/>
                <w:sz w:val="20"/>
                <w:lang w:eastAsia="zh-CN"/>
              </w:rPr>
              <w:t>斜</w:t>
            </w:r>
            <w:r w:rsidR="00E95401">
              <w:rPr>
                <w:rFonts w:hint="eastAsia"/>
                <w:sz w:val="20"/>
                <w:lang w:eastAsia="zh-CN"/>
              </w:rPr>
              <w:t>距</w:t>
            </w:r>
            <w:r w:rsidR="006727BF" w:rsidRPr="005A02DA">
              <w:rPr>
                <w:sz w:val="20"/>
                <w:lang w:eastAsia="zh-CN"/>
              </w:rPr>
              <w:t xml:space="preserve"> (km)</w:t>
            </w:r>
          </w:p>
        </w:tc>
        <w:tc>
          <w:tcPr>
            <w:tcW w:w="1559" w:type="dxa"/>
          </w:tcPr>
          <w:p w:rsidR="006727BF" w:rsidRPr="005A02DA" w:rsidRDefault="006727BF" w:rsidP="00EE0CF3">
            <w:pPr>
              <w:pStyle w:val="Tabletext"/>
              <w:jc w:val="center"/>
              <w:rPr>
                <w:sz w:val="20"/>
                <w:lang w:eastAsia="zh-CN"/>
              </w:rPr>
            </w:pPr>
            <w:r w:rsidRPr="005A02DA">
              <w:rPr>
                <w:sz w:val="20"/>
                <w:lang w:eastAsia="zh-CN"/>
              </w:rPr>
              <w:t>42.0</w:t>
            </w:r>
          </w:p>
        </w:tc>
        <w:tc>
          <w:tcPr>
            <w:tcW w:w="1559" w:type="dxa"/>
          </w:tcPr>
          <w:p w:rsidR="006727BF" w:rsidRPr="005A02DA" w:rsidRDefault="006727BF" w:rsidP="00EE0CF3">
            <w:pPr>
              <w:pStyle w:val="Tabletext"/>
              <w:jc w:val="center"/>
              <w:rPr>
                <w:sz w:val="20"/>
                <w:lang w:eastAsia="zh-CN"/>
              </w:rPr>
            </w:pPr>
            <w:r w:rsidRPr="005A02DA">
              <w:rPr>
                <w:sz w:val="20"/>
                <w:lang w:eastAsia="zh-CN"/>
              </w:rPr>
              <w:t>42.0</w:t>
            </w:r>
          </w:p>
        </w:tc>
        <w:tc>
          <w:tcPr>
            <w:tcW w:w="1701" w:type="dxa"/>
          </w:tcPr>
          <w:p w:rsidR="006727BF" w:rsidRPr="005A02DA" w:rsidRDefault="006727BF" w:rsidP="00EE0CF3">
            <w:pPr>
              <w:pStyle w:val="Tabletext"/>
              <w:jc w:val="center"/>
              <w:rPr>
                <w:sz w:val="20"/>
                <w:lang w:eastAsia="zh-CN"/>
              </w:rPr>
            </w:pPr>
            <w:r w:rsidRPr="005A02DA">
              <w:rPr>
                <w:sz w:val="20"/>
                <w:lang w:eastAsia="zh-CN"/>
              </w:rPr>
              <w:t>42.0</w:t>
            </w:r>
          </w:p>
        </w:tc>
        <w:tc>
          <w:tcPr>
            <w:tcW w:w="1701" w:type="dxa"/>
          </w:tcPr>
          <w:p w:rsidR="006727BF" w:rsidRPr="005A02DA" w:rsidRDefault="006727BF" w:rsidP="00EE0CF3">
            <w:pPr>
              <w:pStyle w:val="Tabletext"/>
              <w:jc w:val="center"/>
              <w:rPr>
                <w:sz w:val="20"/>
                <w:lang w:eastAsia="zh-CN"/>
              </w:rPr>
            </w:pPr>
            <w:r w:rsidRPr="005A02DA">
              <w:rPr>
                <w:sz w:val="20"/>
                <w:lang w:eastAsia="zh-CN"/>
              </w:rPr>
              <w:t>42.0</w:t>
            </w:r>
          </w:p>
        </w:tc>
      </w:tr>
      <w:tr w:rsidR="006727BF" w:rsidRPr="005A02DA" w:rsidTr="006727BF">
        <w:trPr>
          <w:jc w:val="center"/>
        </w:trPr>
        <w:tc>
          <w:tcPr>
            <w:tcW w:w="3119" w:type="dxa"/>
          </w:tcPr>
          <w:p w:rsidR="006727BF" w:rsidRPr="005A02DA" w:rsidRDefault="00CB08C7" w:rsidP="00EE0CF3">
            <w:pPr>
              <w:pStyle w:val="Tabletext"/>
              <w:jc w:val="left"/>
              <w:rPr>
                <w:sz w:val="20"/>
                <w:lang w:eastAsia="zh-CN"/>
              </w:rPr>
            </w:pPr>
            <w:r>
              <w:rPr>
                <w:rFonts w:hint="eastAsia"/>
                <w:sz w:val="20"/>
                <w:lang w:eastAsia="zh-CN"/>
              </w:rPr>
              <w:t>自由空间损耗</w:t>
            </w:r>
            <w:r w:rsidR="006727BF" w:rsidRPr="005A02DA">
              <w:rPr>
                <w:sz w:val="20"/>
                <w:lang w:eastAsia="zh-CN"/>
              </w:rPr>
              <w:t xml:space="preserve"> (dB)</w:t>
            </w:r>
          </w:p>
        </w:tc>
        <w:tc>
          <w:tcPr>
            <w:tcW w:w="1559" w:type="dxa"/>
          </w:tcPr>
          <w:p w:rsidR="006727BF" w:rsidRPr="005A02DA" w:rsidRDefault="006727BF" w:rsidP="00EE0CF3">
            <w:pPr>
              <w:pStyle w:val="Tabletext"/>
              <w:jc w:val="center"/>
              <w:rPr>
                <w:sz w:val="20"/>
                <w:lang w:eastAsia="zh-CN"/>
              </w:rPr>
            </w:pPr>
            <w:r w:rsidRPr="005A02DA">
              <w:rPr>
                <w:sz w:val="20"/>
                <w:lang w:eastAsia="zh-CN"/>
              </w:rPr>
              <w:t>141.2</w:t>
            </w:r>
          </w:p>
        </w:tc>
        <w:tc>
          <w:tcPr>
            <w:tcW w:w="1559" w:type="dxa"/>
          </w:tcPr>
          <w:p w:rsidR="006727BF" w:rsidRPr="005A02DA" w:rsidRDefault="006727BF" w:rsidP="00EE0CF3">
            <w:pPr>
              <w:pStyle w:val="Tabletext"/>
              <w:jc w:val="center"/>
              <w:rPr>
                <w:sz w:val="20"/>
                <w:lang w:eastAsia="zh-CN"/>
              </w:rPr>
            </w:pPr>
            <w:r w:rsidRPr="005A02DA">
              <w:rPr>
                <w:sz w:val="20"/>
                <w:lang w:eastAsia="zh-CN"/>
              </w:rPr>
              <w:t>141.3</w:t>
            </w:r>
          </w:p>
        </w:tc>
        <w:tc>
          <w:tcPr>
            <w:tcW w:w="1701" w:type="dxa"/>
          </w:tcPr>
          <w:p w:rsidR="006727BF" w:rsidRPr="005A02DA" w:rsidRDefault="006727BF" w:rsidP="00EE0CF3">
            <w:pPr>
              <w:pStyle w:val="Tabletext"/>
              <w:jc w:val="center"/>
              <w:rPr>
                <w:sz w:val="20"/>
                <w:lang w:eastAsia="zh-CN"/>
              </w:rPr>
            </w:pPr>
            <w:r w:rsidRPr="005A02DA">
              <w:rPr>
                <w:sz w:val="20"/>
                <w:lang w:eastAsia="zh-CN"/>
              </w:rPr>
              <w:t>141.2</w:t>
            </w:r>
          </w:p>
        </w:tc>
        <w:tc>
          <w:tcPr>
            <w:tcW w:w="1701" w:type="dxa"/>
          </w:tcPr>
          <w:p w:rsidR="006727BF" w:rsidRPr="005A02DA" w:rsidRDefault="006727BF" w:rsidP="00EE0CF3">
            <w:pPr>
              <w:pStyle w:val="Tabletext"/>
              <w:jc w:val="center"/>
              <w:rPr>
                <w:sz w:val="20"/>
                <w:lang w:eastAsia="zh-CN"/>
              </w:rPr>
            </w:pPr>
            <w:r w:rsidRPr="005A02DA">
              <w:rPr>
                <w:sz w:val="20"/>
                <w:lang w:eastAsia="zh-CN"/>
              </w:rPr>
              <w:t>141.3</w:t>
            </w:r>
          </w:p>
        </w:tc>
      </w:tr>
      <w:tr w:rsidR="006727BF" w:rsidRPr="005A02DA" w:rsidTr="006727BF">
        <w:trPr>
          <w:jc w:val="center"/>
        </w:trPr>
        <w:tc>
          <w:tcPr>
            <w:tcW w:w="3119" w:type="dxa"/>
          </w:tcPr>
          <w:p w:rsidR="006727BF" w:rsidRPr="005A02DA" w:rsidRDefault="00CB08C7" w:rsidP="00EE0CF3">
            <w:pPr>
              <w:pStyle w:val="Tabletext"/>
              <w:jc w:val="left"/>
              <w:rPr>
                <w:sz w:val="20"/>
                <w:vertAlign w:val="superscript"/>
                <w:lang w:eastAsia="zh-CN"/>
              </w:rPr>
            </w:pPr>
            <w:r>
              <w:rPr>
                <w:rFonts w:hint="eastAsia"/>
                <w:sz w:val="20"/>
                <w:lang w:eastAsia="zh-CN"/>
              </w:rPr>
              <w:t>大气损耗</w:t>
            </w:r>
            <w:r w:rsidR="006727BF" w:rsidRPr="005A02DA">
              <w:rPr>
                <w:sz w:val="20"/>
                <w:lang w:eastAsia="zh-CN"/>
              </w:rPr>
              <w:t xml:space="preserve"> (dB)</w:t>
            </w:r>
            <w:r w:rsidR="006727BF" w:rsidRPr="005A02DA">
              <w:rPr>
                <w:sz w:val="20"/>
                <w:vertAlign w:val="superscript"/>
                <w:lang w:eastAsia="zh-CN"/>
              </w:rPr>
              <w:t>(3)</w:t>
            </w:r>
          </w:p>
        </w:tc>
        <w:tc>
          <w:tcPr>
            <w:tcW w:w="1559" w:type="dxa"/>
          </w:tcPr>
          <w:p w:rsidR="006727BF" w:rsidRPr="005A02DA" w:rsidRDefault="006727BF" w:rsidP="00EE0CF3">
            <w:pPr>
              <w:pStyle w:val="Tabletext"/>
              <w:jc w:val="center"/>
              <w:rPr>
                <w:sz w:val="20"/>
                <w:lang w:eastAsia="zh-CN"/>
              </w:rPr>
            </w:pPr>
            <w:r w:rsidRPr="005A02DA">
              <w:rPr>
                <w:sz w:val="20"/>
                <w:lang w:eastAsia="zh-CN"/>
              </w:rPr>
              <w:t>0.3</w:t>
            </w:r>
          </w:p>
        </w:tc>
        <w:tc>
          <w:tcPr>
            <w:tcW w:w="1559" w:type="dxa"/>
          </w:tcPr>
          <w:p w:rsidR="006727BF" w:rsidRPr="005A02DA" w:rsidRDefault="006727BF" w:rsidP="00EE0CF3">
            <w:pPr>
              <w:pStyle w:val="Tabletext"/>
              <w:jc w:val="center"/>
              <w:rPr>
                <w:sz w:val="20"/>
                <w:lang w:eastAsia="zh-CN"/>
              </w:rPr>
            </w:pPr>
            <w:r w:rsidRPr="005A02DA">
              <w:rPr>
                <w:sz w:val="20"/>
                <w:lang w:eastAsia="zh-CN"/>
              </w:rPr>
              <w:t>0.3</w:t>
            </w:r>
          </w:p>
        </w:tc>
        <w:tc>
          <w:tcPr>
            <w:tcW w:w="1701" w:type="dxa"/>
          </w:tcPr>
          <w:p w:rsidR="006727BF" w:rsidRPr="005A02DA" w:rsidRDefault="006727BF" w:rsidP="00EE0CF3">
            <w:pPr>
              <w:pStyle w:val="Tabletext"/>
              <w:jc w:val="center"/>
              <w:rPr>
                <w:sz w:val="20"/>
                <w:lang w:eastAsia="zh-CN"/>
              </w:rPr>
            </w:pPr>
            <w:r w:rsidRPr="005A02DA">
              <w:rPr>
                <w:sz w:val="20"/>
                <w:lang w:eastAsia="zh-CN"/>
              </w:rPr>
              <w:t>0.3</w:t>
            </w:r>
          </w:p>
        </w:tc>
        <w:tc>
          <w:tcPr>
            <w:tcW w:w="1701" w:type="dxa"/>
          </w:tcPr>
          <w:p w:rsidR="006727BF" w:rsidRPr="005A02DA" w:rsidRDefault="006727BF" w:rsidP="00EE0CF3">
            <w:pPr>
              <w:pStyle w:val="Tabletext"/>
              <w:jc w:val="center"/>
              <w:rPr>
                <w:sz w:val="20"/>
                <w:lang w:eastAsia="zh-CN"/>
              </w:rPr>
            </w:pPr>
            <w:r w:rsidRPr="005A02DA">
              <w:rPr>
                <w:sz w:val="20"/>
                <w:lang w:eastAsia="zh-CN"/>
              </w:rPr>
              <w:t>0.3</w:t>
            </w:r>
          </w:p>
        </w:tc>
      </w:tr>
      <w:tr w:rsidR="006727BF" w:rsidRPr="005A02DA" w:rsidTr="006727BF">
        <w:trPr>
          <w:jc w:val="center"/>
        </w:trPr>
        <w:tc>
          <w:tcPr>
            <w:tcW w:w="3119" w:type="dxa"/>
          </w:tcPr>
          <w:p w:rsidR="006727BF" w:rsidRPr="005A02DA" w:rsidRDefault="00CB08C7" w:rsidP="00EE0CF3">
            <w:pPr>
              <w:pStyle w:val="Tabletext"/>
              <w:jc w:val="left"/>
              <w:rPr>
                <w:sz w:val="20"/>
                <w:vertAlign w:val="superscript"/>
                <w:lang w:eastAsia="zh-CN"/>
              </w:rPr>
            </w:pPr>
            <w:r>
              <w:rPr>
                <w:rFonts w:hint="eastAsia"/>
                <w:sz w:val="20"/>
                <w:lang w:eastAsia="zh-CN"/>
              </w:rPr>
              <w:t>雨衰</w:t>
            </w:r>
            <w:r w:rsidR="006727BF" w:rsidRPr="005A02DA">
              <w:rPr>
                <w:sz w:val="20"/>
                <w:lang w:eastAsia="zh-CN"/>
              </w:rPr>
              <w:t xml:space="preserve"> (dB) (99.999% </w:t>
            </w:r>
            <w:r>
              <w:rPr>
                <w:rFonts w:hint="eastAsia"/>
                <w:sz w:val="20"/>
                <w:lang w:eastAsia="zh-CN"/>
              </w:rPr>
              <w:t>可用性</w:t>
            </w:r>
            <w:r w:rsidR="006727BF" w:rsidRPr="005A02DA">
              <w:rPr>
                <w:sz w:val="20"/>
                <w:lang w:eastAsia="zh-CN"/>
              </w:rPr>
              <w:t>)</w:t>
            </w:r>
            <w:r w:rsidR="006727BF" w:rsidRPr="005A02DA">
              <w:rPr>
                <w:sz w:val="20"/>
                <w:vertAlign w:val="superscript"/>
                <w:lang w:eastAsia="zh-CN"/>
              </w:rPr>
              <w:t>(3)</w:t>
            </w:r>
          </w:p>
        </w:tc>
        <w:tc>
          <w:tcPr>
            <w:tcW w:w="1559" w:type="dxa"/>
          </w:tcPr>
          <w:p w:rsidR="006727BF" w:rsidRPr="005A02DA" w:rsidRDefault="006727BF" w:rsidP="00EE0CF3">
            <w:pPr>
              <w:pStyle w:val="Tabletext"/>
              <w:jc w:val="center"/>
              <w:rPr>
                <w:sz w:val="20"/>
                <w:lang w:eastAsia="zh-CN"/>
              </w:rPr>
            </w:pPr>
            <w:r w:rsidRPr="005A02DA">
              <w:rPr>
                <w:sz w:val="20"/>
                <w:lang w:eastAsia="zh-CN"/>
              </w:rPr>
              <w:t>9.0</w:t>
            </w:r>
          </w:p>
        </w:tc>
        <w:tc>
          <w:tcPr>
            <w:tcW w:w="1559" w:type="dxa"/>
          </w:tcPr>
          <w:p w:rsidR="006727BF" w:rsidRPr="005A02DA" w:rsidRDefault="006727BF" w:rsidP="00EE0CF3">
            <w:pPr>
              <w:pStyle w:val="Tabletext"/>
              <w:jc w:val="center"/>
              <w:rPr>
                <w:sz w:val="20"/>
                <w:lang w:eastAsia="zh-CN"/>
              </w:rPr>
            </w:pPr>
            <w:r w:rsidRPr="005A02DA">
              <w:rPr>
                <w:sz w:val="20"/>
                <w:lang w:eastAsia="zh-CN"/>
              </w:rPr>
              <w:t>9.5</w:t>
            </w:r>
          </w:p>
        </w:tc>
        <w:tc>
          <w:tcPr>
            <w:tcW w:w="1701" w:type="dxa"/>
          </w:tcPr>
          <w:p w:rsidR="006727BF" w:rsidRPr="005A02DA" w:rsidRDefault="006727BF" w:rsidP="00EE0CF3">
            <w:pPr>
              <w:pStyle w:val="Tabletext"/>
              <w:jc w:val="center"/>
              <w:rPr>
                <w:sz w:val="20"/>
                <w:lang w:eastAsia="zh-CN"/>
              </w:rPr>
            </w:pPr>
            <w:r w:rsidRPr="005A02DA">
              <w:rPr>
                <w:sz w:val="20"/>
                <w:lang w:eastAsia="zh-CN"/>
              </w:rPr>
              <w:t>0.0</w:t>
            </w:r>
          </w:p>
        </w:tc>
        <w:tc>
          <w:tcPr>
            <w:tcW w:w="1701" w:type="dxa"/>
          </w:tcPr>
          <w:p w:rsidR="006727BF" w:rsidRPr="005A02DA" w:rsidRDefault="006727BF" w:rsidP="00EE0CF3">
            <w:pPr>
              <w:pStyle w:val="Tabletext"/>
              <w:jc w:val="center"/>
              <w:rPr>
                <w:sz w:val="20"/>
                <w:lang w:eastAsia="zh-CN"/>
              </w:rPr>
            </w:pPr>
            <w:r w:rsidRPr="005A02DA">
              <w:rPr>
                <w:sz w:val="20"/>
                <w:lang w:eastAsia="zh-CN"/>
              </w:rPr>
              <w:t>0.0</w:t>
            </w:r>
          </w:p>
        </w:tc>
      </w:tr>
      <w:tr w:rsidR="006727BF" w:rsidRPr="005A02DA" w:rsidTr="006727BF">
        <w:trPr>
          <w:jc w:val="center"/>
        </w:trPr>
        <w:tc>
          <w:tcPr>
            <w:tcW w:w="3119" w:type="dxa"/>
          </w:tcPr>
          <w:p w:rsidR="006727BF" w:rsidRPr="00CB08C7" w:rsidRDefault="00CB08C7" w:rsidP="00EE0CF3">
            <w:pPr>
              <w:pStyle w:val="Tabletext"/>
              <w:jc w:val="left"/>
              <w:rPr>
                <w:sz w:val="20"/>
                <w:lang w:eastAsia="zh-CN"/>
              </w:rPr>
            </w:pPr>
            <w:r>
              <w:rPr>
                <w:rFonts w:hint="eastAsia"/>
                <w:sz w:val="20"/>
                <w:lang w:val="en-US" w:eastAsia="zh-CN"/>
              </w:rPr>
              <w:t>地面</w:t>
            </w:r>
            <w:r w:rsidR="006727BF" w:rsidRPr="00CB08C7">
              <w:rPr>
                <w:sz w:val="20"/>
                <w:lang w:eastAsia="zh-CN"/>
              </w:rPr>
              <w:t>pfd (dB(W/m</w:t>
            </w:r>
            <w:r w:rsidR="006727BF" w:rsidRPr="00CB08C7">
              <w:rPr>
                <w:sz w:val="20"/>
                <w:vertAlign w:val="superscript"/>
                <w:lang w:eastAsia="zh-CN"/>
              </w:rPr>
              <w:t>2</w:t>
            </w:r>
            <w:r w:rsidR="006727BF" w:rsidRPr="00CB08C7">
              <w:rPr>
                <w:sz w:val="20"/>
                <w:lang w:eastAsia="zh-CN"/>
              </w:rPr>
              <w:t xml:space="preserve"> · MHz))</w:t>
            </w:r>
          </w:p>
        </w:tc>
        <w:tc>
          <w:tcPr>
            <w:tcW w:w="1559" w:type="dxa"/>
          </w:tcPr>
          <w:p w:rsidR="006727BF" w:rsidRPr="005A02DA" w:rsidRDefault="006727BF" w:rsidP="00EE0CF3">
            <w:pPr>
              <w:pStyle w:val="Tabletext"/>
              <w:jc w:val="center"/>
              <w:rPr>
                <w:sz w:val="20"/>
                <w:lang w:eastAsia="zh-CN"/>
              </w:rPr>
            </w:pPr>
            <w:r w:rsidRPr="005A02DA">
              <w:rPr>
                <w:sz w:val="20"/>
                <w:lang w:eastAsia="zh-CN"/>
              </w:rPr>
              <w:t>–111.2</w:t>
            </w:r>
          </w:p>
        </w:tc>
        <w:tc>
          <w:tcPr>
            <w:tcW w:w="1559" w:type="dxa"/>
          </w:tcPr>
          <w:p w:rsidR="006727BF" w:rsidRPr="005A02DA" w:rsidRDefault="006727BF" w:rsidP="00EE0CF3">
            <w:pPr>
              <w:pStyle w:val="Tabletext"/>
              <w:jc w:val="center"/>
              <w:rPr>
                <w:sz w:val="20"/>
                <w:lang w:eastAsia="zh-CN"/>
              </w:rPr>
            </w:pPr>
          </w:p>
        </w:tc>
        <w:tc>
          <w:tcPr>
            <w:tcW w:w="1701" w:type="dxa"/>
          </w:tcPr>
          <w:p w:rsidR="006727BF" w:rsidRPr="005A02DA" w:rsidRDefault="006727BF" w:rsidP="00EE0CF3">
            <w:pPr>
              <w:pStyle w:val="Tabletext"/>
              <w:jc w:val="center"/>
              <w:rPr>
                <w:sz w:val="20"/>
                <w:lang w:eastAsia="zh-CN"/>
              </w:rPr>
            </w:pPr>
            <w:r w:rsidRPr="005A02DA">
              <w:rPr>
                <w:sz w:val="20"/>
                <w:lang w:eastAsia="zh-CN"/>
              </w:rPr>
              <w:t>–110.2</w:t>
            </w:r>
          </w:p>
        </w:tc>
        <w:tc>
          <w:tcPr>
            <w:tcW w:w="1701" w:type="dxa"/>
          </w:tcPr>
          <w:p w:rsidR="006727BF" w:rsidRPr="005A02DA" w:rsidRDefault="006727BF" w:rsidP="00EE0CF3">
            <w:pPr>
              <w:pStyle w:val="Tabletext"/>
              <w:jc w:val="center"/>
              <w:rPr>
                <w:sz w:val="20"/>
                <w:lang w:eastAsia="zh-CN"/>
              </w:rPr>
            </w:pPr>
          </w:p>
        </w:tc>
      </w:tr>
      <w:tr w:rsidR="006727BF" w:rsidRPr="005A02DA" w:rsidTr="006727BF">
        <w:trPr>
          <w:jc w:val="center"/>
        </w:trPr>
        <w:tc>
          <w:tcPr>
            <w:tcW w:w="3119" w:type="dxa"/>
          </w:tcPr>
          <w:p w:rsidR="006727BF" w:rsidRPr="005A02DA" w:rsidRDefault="00CB08C7" w:rsidP="00EE0CF3">
            <w:pPr>
              <w:pStyle w:val="Tabletext"/>
              <w:jc w:val="left"/>
              <w:rPr>
                <w:sz w:val="20"/>
                <w:lang w:val="en-US" w:eastAsia="zh-CN"/>
              </w:rPr>
            </w:pPr>
            <w:r>
              <w:rPr>
                <w:rFonts w:hint="eastAsia"/>
                <w:sz w:val="20"/>
                <w:lang w:val="en-US" w:eastAsia="zh-CN"/>
              </w:rPr>
              <w:t>接收机</w:t>
            </w:r>
            <w:r w:rsidR="006727BF" w:rsidRPr="005A02DA">
              <w:rPr>
                <w:sz w:val="20"/>
                <w:lang w:val="en-US" w:eastAsia="zh-CN"/>
              </w:rPr>
              <w:t xml:space="preserve"> </w:t>
            </w:r>
            <w:r w:rsidR="006727BF" w:rsidRPr="005A02DA">
              <w:rPr>
                <w:i/>
                <w:iCs/>
                <w:sz w:val="20"/>
                <w:lang w:val="en-US" w:eastAsia="zh-CN"/>
              </w:rPr>
              <w:t xml:space="preserve">G/T </w:t>
            </w:r>
            <w:r w:rsidR="006727BF" w:rsidRPr="005A02DA">
              <w:rPr>
                <w:sz w:val="20"/>
                <w:lang w:val="en-US" w:eastAsia="zh-CN"/>
              </w:rPr>
              <w:t>(dB/K)</w:t>
            </w:r>
          </w:p>
        </w:tc>
        <w:tc>
          <w:tcPr>
            <w:tcW w:w="1559" w:type="dxa"/>
          </w:tcPr>
          <w:p w:rsidR="006727BF" w:rsidRPr="005A02DA" w:rsidRDefault="006727BF" w:rsidP="00EE0CF3">
            <w:pPr>
              <w:pStyle w:val="Tabletext"/>
              <w:jc w:val="center"/>
              <w:rPr>
                <w:sz w:val="20"/>
                <w:lang w:eastAsia="zh-CN"/>
              </w:rPr>
            </w:pPr>
            <w:r w:rsidRPr="005A02DA">
              <w:rPr>
                <w:sz w:val="20"/>
                <w:lang w:eastAsia="zh-CN"/>
              </w:rPr>
              <w:t>17.5</w:t>
            </w:r>
          </w:p>
        </w:tc>
        <w:tc>
          <w:tcPr>
            <w:tcW w:w="1559" w:type="dxa"/>
          </w:tcPr>
          <w:p w:rsidR="006727BF" w:rsidRPr="005A02DA" w:rsidRDefault="006727BF" w:rsidP="00EE0CF3">
            <w:pPr>
              <w:pStyle w:val="Tabletext"/>
              <w:jc w:val="center"/>
              <w:rPr>
                <w:sz w:val="20"/>
                <w:lang w:eastAsia="zh-CN"/>
              </w:rPr>
            </w:pPr>
            <w:r w:rsidRPr="005A02DA">
              <w:rPr>
                <w:sz w:val="20"/>
                <w:lang w:eastAsia="zh-CN"/>
              </w:rPr>
              <w:t>0.0</w:t>
            </w:r>
          </w:p>
        </w:tc>
        <w:tc>
          <w:tcPr>
            <w:tcW w:w="1701" w:type="dxa"/>
          </w:tcPr>
          <w:p w:rsidR="006727BF" w:rsidRPr="005A02DA" w:rsidRDefault="006727BF" w:rsidP="00EE0CF3">
            <w:pPr>
              <w:pStyle w:val="Tabletext"/>
              <w:jc w:val="center"/>
              <w:rPr>
                <w:sz w:val="20"/>
                <w:lang w:eastAsia="zh-CN"/>
              </w:rPr>
            </w:pPr>
            <w:r w:rsidRPr="005A02DA">
              <w:rPr>
                <w:sz w:val="20"/>
                <w:lang w:eastAsia="zh-CN"/>
              </w:rPr>
              <w:t>17.5</w:t>
            </w:r>
          </w:p>
        </w:tc>
        <w:tc>
          <w:tcPr>
            <w:tcW w:w="1701" w:type="dxa"/>
          </w:tcPr>
          <w:p w:rsidR="006727BF" w:rsidRPr="005A02DA" w:rsidRDefault="006727BF" w:rsidP="00EE0CF3">
            <w:pPr>
              <w:pStyle w:val="Tabletext"/>
              <w:jc w:val="center"/>
              <w:rPr>
                <w:sz w:val="20"/>
                <w:lang w:eastAsia="zh-CN"/>
              </w:rPr>
            </w:pPr>
            <w:r w:rsidRPr="005A02DA">
              <w:rPr>
                <w:sz w:val="20"/>
                <w:lang w:eastAsia="zh-CN"/>
              </w:rPr>
              <w:t>0.0</w:t>
            </w:r>
          </w:p>
        </w:tc>
      </w:tr>
      <w:tr w:rsidR="006727BF" w:rsidRPr="005A02DA" w:rsidTr="006727BF">
        <w:trPr>
          <w:jc w:val="center"/>
        </w:trPr>
        <w:tc>
          <w:tcPr>
            <w:tcW w:w="3119" w:type="dxa"/>
          </w:tcPr>
          <w:p w:rsidR="006727BF" w:rsidRPr="005A02DA" w:rsidRDefault="006727BF" w:rsidP="00EE0CF3">
            <w:pPr>
              <w:pStyle w:val="Tabletext"/>
              <w:jc w:val="left"/>
              <w:rPr>
                <w:sz w:val="20"/>
                <w:lang w:eastAsia="zh-CN"/>
              </w:rPr>
            </w:pPr>
            <w:r w:rsidRPr="005A02DA">
              <w:rPr>
                <w:sz w:val="20"/>
                <w:lang w:eastAsia="zh-CN"/>
              </w:rPr>
              <w:t>Rx</w:t>
            </w:r>
            <w:r w:rsidR="00CB08C7">
              <w:rPr>
                <w:rFonts w:hint="eastAsia"/>
                <w:sz w:val="20"/>
                <w:lang w:eastAsia="zh-CN"/>
              </w:rPr>
              <w:t>天线增益</w:t>
            </w:r>
            <w:r w:rsidRPr="005A02DA">
              <w:rPr>
                <w:sz w:val="20"/>
                <w:lang w:eastAsia="zh-CN"/>
              </w:rPr>
              <w:t xml:space="preserve"> (dBi)</w:t>
            </w:r>
          </w:p>
        </w:tc>
        <w:tc>
          <w:tcPr>
            <w:tcW w:w="1559" w:type="dxa"/>
          </w:tcPr>
          <w:p w:rsidR="006727BF" w:rsidRPr="005A02DA" w:rsidRDefault="006727BF" w:rsidP="00EE0CF3">
            <w:pPr>
              <w:pStyle w:val="Tabletext"/>
              <w:jc w:val="center"/>
              <w:rPr>
                <w:sz w:val="20"/>
                <w:lang w:eastAsia="zh-CN"/>
              </w:rPr>
            </w:pPr>
            <w:r w:rsidRPr="005A02DA">
              <w:rPr>
                <w:sz w:val="20"/>
                <w:lang w:eastAsia="zh-CN"/>
              </w:rPr>
              <w:t>47.0</w:t>
            </w:r>
          </w:p>
        </w:tc>
        <w:tc>
          <w:tcPr>
            <w:tcW w:w="1559" w:type="dxa"/>
          </w:tcPr>
          <w:p w:rsidR="006727BF" w:rsidRPr="005A02DA" w:rsidRDefault="006727BF" w:rsidP="00EE0CF3">
            <w:pPr>
              <w:pStyle w:val="Tabletext"/>
              <w:jc w:val="center"/>
              <w:rPr>
                <w:sz w:val="20"/>
                <w:lang w:eastAsia="zh-CN"/>
              </w:rPr>
            </w:pPr>
            <w:r w:rsidRPr="005A02DA">
              <w:rPr>
                <w:sz w:val="20"/>
                <w:lang w:eastAsia="zh-CN"/>
              </w:rPr>
              <w:t>30.0</w:t>
            </w:r>
          </w:p>
        </w:tc>
        <w:tc>
          <w:tcPr>
            <w:tcW w:w="1701" w:type="dxa"/>
          </w:tcPr>
          <w:p w:rsidR="006727BF" w:rsidRPr="005A02DA" w:rsidRDefault="006727BF" w:rsidP="00EE0CF3">
            <w:pPr>
              <w:pStyle w:val="Tabletext"/>
              <w:jc w:val="center"/>
              <w:rPr>
                <w:sz w:val="20"/>
                <w:lang w:eastAsia="zh-CN"/>
              </w:rPr>
            </w:pPr>
            <w:r w:rsidRPr="005A02DA">
              <w:rPr>
                <w:sz w:val="20"/>
                <w:lang w:eastAsia="zh-CN"/>
              </w:rPr>
              <w:t>47.0</w:t>
            </w:r>
          </w:p>
        </w:tc>
        <w:tc>
          <w:tcPr>
            <w:tcW w:w="1701" w:type="dxa"/>
          </w:tcPr>
          <w:p w:rsidR="006727BF" w:rsidRPr="005A02DA" w:rsidRDefault="006727BF" w:rsidP="00EE0CF3">
            <w:pPr>
              <w:pStyle w:val="Tabletext"/>
              <w:jc w:val="center"/>
              <w:rPr>
                <w:sz w:val="20"/>
                <w:lang w:eastAsia="zh-CN"/>
              </w:rPr>
            </w:pPr>
            <w:r w:rsidRPr="005A02DA">
              <w:rPr>
                <w:sz w:val="20"/>
                <w:lang w:eastAsia="zh-CN"/>
              </w:rPr>
              <w:t>30.0</w:t>
            </w:r>
          </w:p>
        </w:tc>
      </w:tr>
      <w:tr w:rsidR="006727BF" w:rsidRPr="005A02DA" w:rsidTr="006727BF">
        <w:trPr>
          <w:jc w:val="center"/>
        </w:trPr>
        <w:tc>
          <w:tcPr>
            <w:tcW w:w="3119" w:type="dxa"/>
          </w:tcPr>
          <w:p w:rsidR="006727BF" w:rsidRPr="005A02DA" w:rsidRDefault="00CB08C7" w:rsidP="00EE0CF3">
            <w:pPr>
              <w:pStyle w:val="Tabletext"/>
              <w:jc w:val="left"/>
              <w:rPr>
                <w:sz w:val="20"/>
                <w:lang w:eastAsia="zh-CN"/>
              </w:rPr>
            </w:pPr>
            <w:r>
              <w:rPr>
                <w:rFonts w:hint="eastAsia"/>
                <w:sz w:val="20"/>
                <w:lang w:eastAsia="zh-CN"/>
              </w:rPr>
              <w:t>极化损耗</w:t>
            </w:r>
            <w:r w:rsidR="006727BF" w:rsidRPr="005A02DA">
              <w:rPr>
                <w:sz w:val="20"/>
                <w:lang w:eastAsia="zh-CN"/>
              </w:rPr>
              <w:t xml:space="preserve"> (dB)</w:t>
            </w:r>
          </w:p>
        </w:tc>
        <w:tc>
          <w:tcPr>
            <w:tcW w:w="1559" w:type="dxa"/>
          </w:tcPr>
          <w:p w:rsidR="006727BF" w:rsidRPr="005A02DA" w:rsidRDefault="006727BF" w:rsidP="00EE0CF3">
            <w:pPr>
              <w:pStyle w:val="Tabletext"/>
              <w:jc w:val="center"/>
              <w:rPr>
                <w:sz w:val="20"/>
                <w:lang w:eastAsia="zh-CN"/>
              </w:rPr>
            </w:pPr>
            <w:r w:rsidRPr="005A02DA">
              <w:rPr>
                <w:sz w:val="20"/>
                <w:lang w:eastAsia="zh-CN"/>
              </w:rPr>
              <w:t>0.5</w:t>
            </w:r>
          </w:p>
        </w:tc>
        <w:tc>
          <w:tcPr>
            <w:tcW w:w="1559" w:type="dxa"/>
          </w:tcPr>
          <w:p w:rsidR="006727BF" w:rsidRPr="005A02DA" w:rsidRDefault="006727BF" w:rsidP="00EE0CF3">
            <w:pPr>
              <w:pStyle w:val="Tabletext"/>
              <w:jc w:val="center"/>
              <w:rPr>
                <w:sz w:val="20"/>
                <w:lang w:eastAsia="zh-CN"/>
              </w:rPr>
            </w:pPr>
            <w:r w:rsidRPr="005A02DA">
              <w:rPr>
                <w:sz w:val="20"/>
                <w:lang w:eastAsia="zh-CN"/>
              </w:rPr>
              <w:t>0.5</w:t>
            </w:r>
          </w:p>
        </w:tc>
        <w:tc>
          <w:tcPr>
            <w:tcW w:w="1701" w:type="dxa"/>
          </w:tcPr>
          <w:p w:rsidR="006727BF" w:rsidRPr="005A02DA" w:rsidRDefault="006727BF" w:rsidP="00EE0CF3">
            <w:pPr>
              <w:pStyle w:val="Tabletext"/>
              <w:jc w:val="center"/>
              <w:rPr>
                <w:sz w:val="20"/>
                <w:lang w:eastAsia="zh-CN"/>
              </w:rPr>
            </w:pPr>
            <w:r w:rsidRPr="005A02DA">
              <w:rPr>
                <w:sz w:val="20"/>
                <w:lang w:eastAsia="zh-CN"/>
              </w:rPr>
              <w:t>0.5</w:t>
            </w:r>
          </w:p>
        </w:tc>
        <w:tc>
          <w:tcPr>
            <w:tcW w:w="1701" w:type="dxa"/>
          </w:tcPr>
          <w:p w:rsidR="006727BF" w:rsidRPr="005A02DA" w:rsidRDefault="006727BF" w:rsidP="00EE0CF3">
            <w:pPr>
              <w:pStyle w:val="Tabletext"/>
              <w:jc w:val="center"/>
              <w:rPr>
                <w:sz w:val="20"/>
                <w:lang w:eastAsia="zh-CN"/>
              </w:rPr>
            </w:pPr>
            <w:r w:rsidRPr="005A02DA">
              <w:rPr>
                <w:sz w:val="20"/>
                <w:lang w:eastAsia="zh-CN"/>
              </w:rPr>
              <w:t>0.5</w:t>
            </w:r>
          </w:p>
        </w:tc>
      </w:tr>
      <w:tr w:rsidR="006727BF" w:rsidRPr="005A02DA" w:rsidTr="006727BF">
        <w:trPr>
          <w:jc w:val="center"/>
        </w:trPr>
        <w:tc>
          <w:tcPr>
            <w:tcW w:w="3119" w:type="dxa"/>
          </w:tcPr>
          <w:p w:rsidR="006727BF" w:rsidRPr="005A02DA" w:rsidRDefault="00E95401" w:rsidP="00EE0CF3">
            <w:pPr>
              <w:pStyle w:val="Tabletext"/>
              <w:jc w:val="left"/>
              <w:rPr>
                <w:sz w:val="20"/>
                <w:lang w:eastAsia="zh-CN"/>
              </w:rPr>
            </w:pPr>
            <w:r>
              <w:rPr>
                <w:rFonts w:hint="eastAsia"/>
                <w:sz w:val="20"/>
                <w:lang w:eastAsia="zh-CN"/>
              </w:rPr>
              <w:t>波兹曼常</w:t>
            </w:r>
            <w:r w:rsidR="00CB08C7">
              <w:rPr>
                <w:rFonts w:hint="eastAsia"/>
                <w:sz w:val="20"/>
                <w:lang w:eastAsia="zh-CN"/>
              </w:rPr>
              <w:t>数</w:t>
            </w:r>
            <w:r w:rsidR="006727BF" w:rsidRPr="005A02DA">
              <w:rPr>
                <w:sz w:val="20"/>
                <w:lang w:eastAsia="zh-CN"/>
              </w:rPr>
              <w:t xml:space="preserve"> (dB(W/K*Hz))</w:t>
            </w:r>
          </w:p>
        </w:tc>
        <w:tc>
          <w:tcPr>
            <w:tcW w:w="1559" w:type="dxa"/>
          </w:tcPr>
          <w:p w:rsidR="006727BF" w:rsidRPr="005A02DA" w:rsidRDefault="006727BF" w:rsidP="00EE0CF3">
            <w:pPr>
              <w:pStyle w:val="Tabletext"/>
              <w:jc w:val="center"/>
              <w:rPr>
                <w:sz w:val="20"/>
                <w:lang w:eastAsia="zh-CN"/>
              </w:rPr>
            </w:pPr>
            <w:r w:rsidRPr="005A02DA">
              <w:rPr>
                <w:sz w:val="20"/>
                <w:lang w:eastAsia="zh-CN"/>
              </w:rPr>
              <w:t>–228.6</w:t>
            </w:r>
          </w:p>
        </w:tc>
        <w:tc>
          <w:tcPr>
            <w:tcW w:w="1559" w:type="dxa"/>
          </w:tcPr>
          <w:p w:rsidR="006727BF" w:rsidRPr="005A02DA" w:rsidRDefault="006727BF" w:rsidP="00EE0CF3">
            <w:pPr>
              <w:pStyle w:val="Tabletext"/>
              <w:jc w:val="center"/>
              <w:rPr>
                <w:sz w:val="20"/>
                <w:lang w:eastAsia="zh-CN"/>
              </w:rPr>
            </w:pPr>
            <w:r w:rsidRPr="005A02DA">
              <w:rPr>
                <w:sz w:val="20"/>
                <w:lang w:eastAsia="zh-CN"/>
              </w:rPr>
              <w:t>–228.6</w:t>
            </w:r>
          </w:p>
        </w:tc>
        <w:tc>
          <w:tcPr>
            <w:tcW w:w="1701" w:type="dxa"/>
          </w:tcPr>
          <w:p w:rsidR="006727BF" w:rsidRPr="005A02DA" w:rsidRDefault="006727BF" w:rsidP="00EE0CF3">
            <w:pPr>
              <w:pStyle w:val="Tabletext"/>
              <w:jc w:val="center"/>
              <w:rPr>
                <w:sz w:val="20"/>
                <w:lang w:eastAsia="zh-CN"/>
              </w:rPr>
            </w:pPr>
            <w:r w:rsidRPr="005A02DA">
              <w:rPr>
                <w:sz w:val="20"/>
                <w:lang w:eastAsia="zh-CN"/>
              </w:rPr>
              <w:t>–228.6</w:t>
            </w:r>
          </w:p>
        </w:tc>
        <w:tc>
          <w:tcPr>
            <w:tcW w:w="1701" w:type="dxa"/>
          </w:tcPr>
          <w:p w:rsidR="006727BF" w:rsidRPr="005A02DA" w:rsidRDefault="006727BF" w:rsidP="00EE0CF3">
            <w:pPr>
              <w:pStyle w:val="Tabletext"/>
              <w:jc w:val="center"/>
              <w:rPr>
                <w:sz w:val="20"/>
                <w:lang w:eastAsia="zh-CN"/>
              </w:rPr>
            </w:pPr>
            <w:r w:rsidRPr="005A02DA">
              <w:rPr>
                <w:sz w:val="20"/>
                <w:lang w:eastAsia="zh-CN"/>
              </w:rPr>
              <w:t>–228.6</w:t>
            </w:r>
          </w:p>
        </w:tc>
      </w:tr>
      <w:tr w:rsidR="006727BF" w:rsidRPr="005A02DA" w:rsidTr="006727BF">
        <w:trPr>
          <w:jc w:val="center"/>
        </w:trPr>
        <w:tc>
          <w:tcPr>
            <w:tcW w:w="3119" w:type="dxa"/>
          </w:tcPr>
          <w:p w:rsidR="006727BF" w:rsidRPr="005A02DA" w:rsidRDefault="00CB08C7" w:rsidP="00EE0CF3">
            <w:pPr>
              <w:pStyle w:val="Tabletext"/>
              <w:jc w:val="left"/>
              <w:rPr>
                <w:sz w:val="20"/>
                <w:lang w:eastAsia="zh-CN"/>
              </w:rPr>
            </w:pPr>
            <w:r>
              <w:rPr>
                <w:rFonts w:hint="eastAsia"/>
                <w:sz w:val="20"/>
                <w:lang w:eastAsia="zh-CN"/>
              </w:rPr>
              <w:t>比特率</w:t>
            </w:r>
            <w:r w:rsidR="006727BF" w:rsidRPr="005A02DA">
              <w:rPr>
                <w:sz w:val="20"/>
                <w:lang w:eastAsia="zh-CN"/>
              </w:rPr>
              <w:t xml:space="preserve"> (dB(Hz))</w:t>
            </w:r>
          </w:p>
        </w:tc>
        <w:tc>
          <w:tcPr>
            <w:tcW w:w="1559" w:type="dxa"/>
          </w:tcPr>
          <w:p w:rsidR="006727BF" w:rsidRPr="005A02DA" w:rsidRDefault="006727BF" w:rsidP="00EE0CF3">
            <w:pPr>
              <w:pStyle w:val="Tabletext"/>
              <w:jc w:val="center"/>
              <w:rPr>
                <w:sz w:val="20"/>
                <w:lang w:eastAsia="zh-CN"/>
              </w:rPr>
            </w:pPr>
            <w:r w:rsidRPr="005A02DA">
              <w:rPr>
                <w:sz w:val="20"/>
                <w:lang w:eastAsia="zh-CN"/>
              </w:rPr>
              <w:t>76.4</w:t>
            </w:r>
          </w:p>
        </w:tc>
        <w:tc>
          <w:tcPr>
            <w:tcW w:w="1559" w:type="dxa"/>
          </w:tcPr>
          <w:p w:rsidR="006727BF" w:rsidRPr="005A02DA" w:rsidRDefault="006727BF" w:rsidP="00EE0CF3">
            <w:pPr>
              <w:pStyle w:val="Tabletext"/>
              <w:jc w:val="center"/>
              <w:rPr>
                <w:sz w:val="20"/>
                <w:lang w:eastAsia="zh-CN"/>
              </w:rPr>
            </w:pPr>
            <w:r w:rsidRPr="005A02DA">
              <w:rPr>
                <w:sz w:val="20"/>
                <w:lang w:eastAsia="zh-CN"/>
              </w:rPr>
              <w:t>76.4</w:t>
            </w:r>
          </w:p>
        </w:tc>
        <w:tc>
          <w:tcPr>
            <w:tcW w:w="1701" w:type="dxa"/>
          </w:tcPr>
          <w:p w:rsidR="006727BF" w:rsidRPr="005A02DA" w:rsidRDefault="006727BF" w:rsidP="00EE0CF3">
            <w:pPr>
              <w:pStyle w:val="Tabletext"/>
              <w:jc w:val="center"/>
              <w:rPr>
                <w:sz w:val="20"/>
                <w:lang w:eastAsia="zh-CN"/>
              </w:rPr>
            </w:pPr>
            <w:r w:rsidRPr="005A02DA">
              <w:rPr>
                <w:sz w:val="20"/>
                <w:lang w:eastAsia="zh-CN"/>
              </w:rPr>
              <w:t>76.4</w:t>
            </w:r>
          </w:p>
        </w:tc>
        <w:tc>
          <w:tcPr>
            <w:tcW w:w="1701" w:type="dxa"/>
          </w:tcPr>
          <w:p w:rsidR="006727BF" w:rsidRPr="005A02DA" w:rsidRDefault="006727BF" w:rsidP="00EE0CF3">
            <w:pPr>
              <w:pStyle w:val="Tabletext"/>
              <w:jc w:val="center"/>
              <w:rPr>
                <w:sz w:val="20"/>
                <w:lang w:eastAsia="zh-CN"/>
              </w:rPr>
            </w:pPr>
            <w:r w:rsidRPr="005A02DA">
              <w:rPr>
                <w:sz w:val="20"/>
                <w:lang w:eastAsia="zh-CN"/>
              </w:rPr>
              <w:t>76.4</w:t>
            </w:r>
          </w:p>
        </w:tc>
      </w:tr>
      <w:tr w:rsidR="006727BF" w:rsidRPr="005A02DA" w:rsidTr="006727BF">
        <w:trPr>
          <w:jc w:val="center"/>
        </w:trPr>
        <w:tc>
          <w:tcPr>
            <w:tcW w:w="3119" w:type="dxa"/>
          </w:tcPr>
          <w:p w:rsidR="006727BF" w:rsidRPr="005A02DA" w:rsidRDefault="006727BF" w:rsidP="00EE0CF3">
            <w:pPr>
              <w:pStyle w:val="Tabletext"/>
              <w:jc w:val="left"/>
              <w:rPr>
                <w:i/>
                <w:iCs/>
                <w:sz w:val="20"/>
                <w:lang w:val="en-US" w:eastAsia="zh-CN"/>
              </w:rPr>
            </w:pPr>
            <w:r w:rsidRPr="005A02DA">
              <w:rPr>
                <w:i/>
                <w:iCs/>
                <w:sz w:val="20"/>
                <w:lang w:val="en-US" w:eastAsia="zh-CN"/>
              </w:rPr>
              <w:t>E</w:t>
            </w:r>
            <w:r w:rsidRPr="005A02DA">
              <w:rPr>
                <w:i/>
                <w:iCs/>
                <w:sz w:val="20"/>
                <w:vertAlign w:val="subscript"/>
                <w:lang w:val="en-US" w:eastAsia="zh-CN"/>
              </w:rPr>
              <w:t>b</w:t>
            </w:r>
            <w:r w:rsidRPr="005A02DA">
              <w:rPr>
                <w:i/>
                <w:iCs/>
                <w:sz w:val="20"/>
                <w:lang w:val="en-US" w:eastAsia="zh-CN"/>
              </w:rPr>
              <w:t>/(N</w:t>
            </w:r>
            <w:r w:rsidRPr="005A02DA">
              <w:rPr>
                <w:sz w:val="20"/>
                <w:vertAlign w:val="subscript"/>
                <w:lang w:val="en-US" w:eastAsia="zh-CN"/>
              </w:rPr>
              <w:t>0</w:t>
            </w:r>
            <w:r w:rsidRPr="005A02DA">
              <w:rPr>
                <w:sz w:val="20"/>
                <w:lang w:val="en-US" w:eastAsia="zh-CN"/>
              </w:rPr>
              <w:t xml:space="preserve"> </w:t>
            </w:r>
            <w:r w:rsidRPr="005A02DA">
              <w:rPr>
                <w:i/>
                <w:iCs/>
                <w:sz w:val="20"/>
                <w:lang w:val="en-US" w:eastAsia="zh-CN"/>
              </w:rPr>
              <w:t>+ I</w:t>
            </w:r>
            <w:r w:rsidRPr="005A02DA">
              <w:rPr>
                <w:sz w:val="20"/>
                <w:vertAlign w:val="subscript"/>
                <w:lang w:val="en-US" w:eastAsia="zh-CN"/>
              </w:rPr>
              <w:t>0</w:t>
            </w:r>
            <w:r w:rsidRPr="005A02DA">
              <w:rPr>
                <w:i/>
                <w:iCs/>
                <w:sz w:val="20"/>
                <w:lang w:val="en-US" w:eastAsia="zh-CN"/>
              </w:rPr>
              <w:t xml:space="preserve">) (I </w:t>
            </w:r>
            <w:r w:rsidRPr="005A02DA">
              <w:rPr>
                <w:sz w:val="20"/>
                <w:lang w:val="en-US" w:eastAsia="zh-CN"/>
              </w:rPr>
              <w:t>= 0</w:t>
            </w:r>
            <w:r w:rsidRPr="005A02DA">
              <w:rPr>
                <w:i/>
                <w:iCs/>
                <w:sz w:val="20"/>
                <w:lang w:val="en-US" w:eastAsia="zh-CN"/>
              </w:rPr>
              <w:t xml:space="preserve">) </w:t>
            </w:r>
            <w:r w:rsidRPr="005A02DA">
              <w:rPr>
                <w:sz w:val="20"/>
                <w:lang w:val="en-US" w:eastAsia="zh-CN"/>
              </w:rPr>
              <w:t>(dB)</w:t>
            </w:r>
            <w:r w:rsidRPr="005A02DA">
              <w:rPr>
                <w:i/>
                <w:iCs/>
                <w:sz w:val="20"/>
                <w:lang w:val="en-US" w:eastAsia="zh-CN"/>
              </w:rPr>
              <w:br/>
              <w:t>E</w:t>
            </w:r>
            <w:r w:rsidRPr="005A02DA">
              <w:rPr>
                <w:i/>
                <w:iCs/>
                <w:sz w:val="20"/>
                <w:vertAlign w:val="subscript"/>
                <w:lang w:val="en-US" w:eastAsia="zh-CN"/>
              </w:rPr>
              <w:t>b</w:t>
            </w:r>
            <w:r w:rsidRPr="005A02DA">
              <w:rPr>
                <w:i/>
                <w:iCs/>
                <w:sz w:val="20"/>
                <w:lang w:val="en-US" w:eastAsia="zh-CN"/>
              </w:rPr>
              <w:t>/(N</w:t>
            </w:r>
            <w:r w:rsidRPr="005A02DA">
              <w:rPr>
                <w:sz w:val="20"/>
                <w:vertAlign w:val="subscript"/>
                <w:lang w:val="en-US" w:eastAsia="zh-CN"/>
              </w:rPr>
              <w:t>0</w:t>
            </w:r>
            <w:r w:rsidRPr="005A02DA">
              <w:rPr>
                <w:i/>
                <w:iCs/>
                <w:sz w:val="20"/>
                <w:lang w:val="en-US" w:eastAsia="zh-CN"/>
              </w:rPr>
              <w:t xml:space="preserve"> + I</w:t>
            </w:r>
            <w:r w:rsidRPr="005A02DA">
              <w:rPr>
                <w:sz w:val="20"/>
                <w:vertAlign w:val="subscript"/>
                <w:lang w:val="en-US" w:eastAsia="zh-CN"/>
              </w:rPr>
              <w:t>0</w:t>
            </w:r>
            <w:r w:rsidRPr="005A02DA">
              <w:rPr>
                <w:i/>
                <w:iCs/>
                <w:sz w:val="20"/>
                <w:lang w:val="en-US" w:eastAsia="zh-CN"/>
              </w:rPr>
              <w:t xml:space="preserve">) (3 GS) </w:t>
            </w:r>
            <w:r w:rsidRPr="005A02DA">
              <w:rPr>
                <w:sz w:val="20"/>
                <w:lang w:val="en-US" w:eastAsia="zh-CN"/>
              </w:rPr>
              <w:t>(dB)</w:t>
            </w:r>
            <w:r w:rsidRPr="005A02DA">
              <w:rPr>
                <w:i/>
                <w:iCs/>
                <w:sz w:val="20"/>
                <w:lang w:val="en-US" w:eastAsia="zh-CN"/>
              </w:rPr>
              <w:br/>
              <w:t>E</w:t>
            </w:r>
            <w:r w:rsidRPr="005A02DA">
              <w:rPr>
                <w:i/>
                <w:iCs/>
                <w:sz w:val="20"/>
                <w:vertAlign w:val="subscript"/>
                <w:lang w:val="en-US" w:eastAsia="zh-CN"/>
              </w:rPr>
              <w:t>b</w:t>
            </w:r>
            <w:r w:rsidRPr="005A02DA">
              <w:rPr>
                <w:i/>
                <w:iCs/>
                <w:sz w:val="20"/>
                <w:lang w:val="en-US" w:eastAsia="zh-CN"/>
              </w:rPr>
              <w:t>/(N</w:t>
            </w:r>
            <w:r w:rsidRPr="005A02DA">
              <w:rPr>
                <w:sz w:val="20"/>
                <w:vertAlign w:val="subscript"/>
                <w:lang w:val="en-US" w:eastAsia="zh-CN"/>
              </w:rPr>
              <w:t>0</w:t>
            </w:r>
            <w:r w:rsidRPr="005A02DA">
              <w:rPr>
                <w:sz w:val="20"/>
                <w:lang w:val="en-US" w:eastAsia="zh-CN"/>
              </w:rPr>
              <w:t xml:space="preserve"> </w:t>
            </w:r>
            <w:r w:rsidRPr="005A02DA">
              <w:rPr>
                <w:i/>
                <w:iCs/>
                <w:sz w:val="20"/>
                <w:lang w:val="en-US" w:eastAsia="zh-CN"/>
              </w:rPr>
              <w:t>+ I</w:t>
            </w:r>
            <w:r w:rsidRPr="005A02DA">
              <w:rPr>
                <w:sz w:val="20"/>
                <w:vertAlign w:val="subscript"/>
                <w:lang w:val="en-US" w:eastAsia="zh-CN"/>
              </w:rPr>
              <w:t>0</w:t>
            </w:r>
            <w:r w:rsidRPr="005A02DA">
              <w:rPr>
                <w:i/>
                <w:iCs/>
                <w:sz w:val="20"/>
                <w:lang w:val="en-US" w:eastAsia="zh-CN"/>
              </w:rPr>
              <w:t xml:space="preserve">) (5 GS) </w:t>
            </w:r>
            <w:r w:rsidRPr="005A02DA">
              <w:rPr>
                <w:sz w:val="20"/>
                <w:lang w:val="en-US" w:eastAsia="zh-CN"/>
              </w:rPr>
              <w:t>(dB)</w:t>
            </w:r>
          </w:p>
        </w:tc>
        <w:tc>
          <w:tcPr>
            <w:tcW w:w="1559" w:type="dxa"/>
          </w:tcPr>
          <w:p w:rsidR="006727BF" w:rsidRPr="005A02DA" w:rsidRDefault="006727BF" w:rsidP="00EE0CF3">
            <w:pPr>
              <w:pStyle w:val="Tabletext"/>
              <w:jc w:val="center"/>
              <w:rPr>
                <w:sz w:val="20"/>
                <w:lang w:val="en-US" w:eastAsia="zh-CN"/>
              </w:rPr>
            </w:pPr>
            <w:r w:rsidRPr="005A02DA">
              <w:rPr>
                <w:sz w:val="20"/>
                <w:lang w:val="en-US" w:eastAsia="zh-CN"/>
              </w:rPr>
              <w:t>30.6</w:t>
            </w:r>
            <w:r w:rsidRPr="005A02DA">
              <w:rPr>
                <w:sz w:val="20"/>
                <w:lang w:val="en-US" w:eastAsia="zh-CN"/>
              </w:rPr>
              <w:br/>
              <w:t>29.6</w:t>
            </w:r>
            <w:r w:rsidRPr="005A02DA">
              <w:rPr>
                <w:sz w:val="20"/>
                <w:lang w:val="en-US" w:eastAsia="zh-CN"/>
              </w:rPr>
              <w:br/>
              <w:t>28.6</w:t>
            </w:r>
          </w:p>
        </w:tc>
        <w:tc>
          <w:tcPr>
            <w:tcW w:w="1559" w:type="dxa"/>
          </w:tcPr>
          <w:p w:rsidR="006727BF" w:rsidRPr="005A02DA" w:rsidRDefault="006727BF" w:rsidP="00EE0CF3">
            <w:pPr>
              <w:pStyle w:val="Tabletext"/>
              <w:jc w:val="center"/>
              <w:rPr>
                <w:sz w:val="20"/>
                <w:lang w:val="en-US" w:eastAsia="zh-CN"/>
              </w:rPr>
            </w:pPr>
            <w:r w:rsidRPr="005A02DA">
              <w:rPr>
                <w:sz w:val="20"/>
                <w:lang w:val="en-US" w:eastAsia="zh-CN"/>
              </w:rPr>
              <w:t>32.5</w:t>
            </w:r>
            <w:r w:rsidRPr="005A02DA">
              <w:rPr>
                <w:sz w:val="20"/>
                <w:lang w:val="en-US" w:eastAsia="zh-CN"/>
              </w:rPr>
              <w:br/>
              <w:t>31.5</w:t>
            </w:r>
            <w:r w:rsidRPr="005A02DA">
              <w:rPr>
                <w:sz w:val="20"/>
                <w:lang w:val="en-US" w:eastAsia="zh-CN"/>
              </w:rPr>
              <w:br/>
              <w:t>30.5</w:t>
            </w:r>
          </w:p>
        </w:tc>
        <w:tc>
          <w:tcPr>
            <w:tcW w:w="1701" w:type="dxa"/>
          </w:tcPr>
          <w:p w:rsidR="006727BF" w:rsidRPr="005A02DA" w:rsidRDefault="006727BF" w:rsidP="00EE0CF3">
            <w:pPr>
              <w:pStyle w:val="Tabletext"/>
              <w:jc w:val="center"/>
              <w:rPr>
                <w:sz w:val="20"/>
                <w:lang w:val="en-US" w:eastAsia="zh-CN"/>
              </w:rPr>
            </w:pPr>
            <w:r w:rsidRPr="005A02DA">
              <w:rPr>
                <w:sz w:val="20"/>
                <w:lang w:val="en-US" w:eastAsia="zh-CN"/>
              </w:rPr>
              <w:t>31.6</w:t>
            </w:r>
            <w:r w:rsidRPr="005A02DA">
              <w:rPr>
                <w:sz w:val="20"/>
                <w:lang w:val="en-US" w:eastAsia="zh-CN"/>
              </w:rPr>
              <w:br/>
              <w:t>30.6</w:t>
            </w:r>
            <w:r w:rsidRPr="005A02DA">
              <w:rPr>
                <w:sz w:val="20"/>
                <w:lang w:val="en-US" w:eastAsia="zh-CN"/>
              </w:rPr>
              <w:br/>
              <w:t>29.6</w:t>
            </w:r>
          </w:p>
        </w:tc>
        <w:tc>
          <w:tcPr>
            <w:tcW w:w="1701" w:type="dxa"/>
          </w:tcPr>
          <w:p w:rsidR="006727BF" w:rsidRPr="005A02DA" w:rsidRDefault="006727BF" w:rsidP="00EE0CF3">
            <w:pPr>
              <w:pStyle w:val="Tabletext"/>
              <w:jc w:val="center"/>
              <w:rPr>
                <w:sz w:val="20"/>
                <w:lang w:val="en-US" w:eastAsia="zh-CN"/>
              </w:rPr>
            </w:pPr>
            <w:r w:rsidRPr="005A02DA">
              <w:rPr>
                <w:sz w:val="20"/>
                <w:lang w:val="en-US" w:eastAsia="zh-CN"/>
              </w:rPr>
              <w:t>34.0</w:t>
            </w:r>
            <w:r w:rsidRPr="005A02DA">
              <w:rPr>
                <w:sz w:val="20"/>
                <w:lang w:val="en-US" w:eastAsia="zh-CN"/>
              </w:rPr>
              <w:br/>
              <w:t>33.0</w:t>
            </w:r>
            <w:r w:rsidRPr="005A02DA">
              <w:rPr>
                <w:sz w:val="20"/>
                <w:lang w:val="en-US" w:eastAsia="zh-CN"/>
              </w:rPr>
              <w:br/>
              <w:t>32.0</w:t>
            </w:r>
          </w:p>
        </w:tc>
      </w:tr>
      <w:tr w:rsidR="006727BF" w:rsidRPr="005A02DA" w:rsidTr="006727BF">
        <w:trPr>
          <w:jc w:val="center"/>
        </w:trPr>
        <w:tc>
          <w:tcPr>
            <w:tcW w:w="3119" w:type="dxa"/>
          </w:tcPr>
          <w:p w:rsidR="006727BF" w:rsidRPr="005A02DA" w:rsidRDefault="00CB08C7" w:rsidP="00EE0CF3">
            <w:pPr>
              <w:pStyle w:val="Tabletext"/>
              <w:jc w:val="left"/>
              <w:rPr>
                <w:sz w:val="20"/>
                <w:lang w:val="en-US" w:eastAsia="zh-CN"/>
              </w:rPr>
            </w:pPr>
            <w:r>
              <w:rPr>
                <w:rFonts w:hint="eastAsia"/>
                <w:sz w:val="20"/>
                <w:lang w:val="en-US" w:eastAsia="zh-CN"/>
              </w:rPr>
              <w:t>所需的</w:t>
            </w:r>
            <w:r w:rsidR="006727BF" w:rsidRPr="005A02DA">
              <w:rPr>
                <w:sz w:val="20"/>
                <w:lang w:val="en-US" w:eastAsia="zh-CN"/>
              </w:rPr>
              <w:t xml:space="preserve"> </w:t>
            </w:r>
            <w:r w:rsidR="006727BF" w:rsidRPr="005A02DA">
              <w:rPr>
                <w:i/>
                <w:iCs/>
                <w:sz w:val="20"/>
                <w:lang w:val="en-US" w:eastAsia="zh-CN"/>
              </w:rPr>
              <w:t>E</w:t>
            </w:r>
            <w:r w:rsidR="006727BF" w:rsidRPr="005A02DA">
              <w:rPr>
                <w:i/>
                <w:iCs/>
                <w:sz w:val="20"/>
                <w:vertAlign w:val="subscript"/>
                <w:lang w:val="en-US" w:eastAsia="zh-CN"/>
              </w:rPr>
              <w:t>b</w:t>
            </w:r>
            <w:r w:rsidR="006727BF" w:rsidRPr="005A02DA">
              <w:rPr>
                <w:sz w:val="20"/>
                <w:lang w:val="en-US" w:eastAsia="zh-CN"/>
              </w:rPr>
              <w:t>/(</w:t>
            </w:r>
            <w:r w:rsidR="006727BF" w:rsidRPr="005A02DA">
              <w:rPr>
                <w:i/>
                <w:iCs/>
                <w:sz w:val="20"/>
                <w:lang w:val="en-US" w:eastAsia="zh-CN"/>
              </w:rPr>
              <w:t>N</w:t>
            </w:r>
            <w:r w:rsidR="006727BF" w:rsidRPr="005A02DA">
              <w:rPr>
                <w:sz w:val="20"/>
                <w:vertAlign w:val="subscript"/>
                <w:lang w:val="en-US" w:eastAsia="zh-CN"/>
              </w:rPr>
              <w:t>0</w:t>
            </w:r>
            <w:r w:rsidR="006727BF" w:rsidRPr="005A02DA">
              <w:rPr>
                <w:sz w:val="20"/>
                <w:lang w:val="en-US" w:eastAsia="zh-CN"/>
              </w:rPr>
              <w:t xml:space="preserve"> + </w:t>
            </w:r>
            <w:r w:rsidR="006727BF" w:rsidRPr="005A02DA">
              <w:rPr>
                <w:i/>
                <w:iCs/>
                <w:sz w:val="20"/>
                <w:lang w:val="en-US" w:eastAsia="zh-CN"/>
              </w:rPr>
              <w:t>I</w:t>
            </w:r>
            <w:r w:rsidR="006727BF" w:rsidRPr="005A02DA">
              <w:rPr>
                <w:sz w:val="20"/>
                <w:vertAlign w:val="subscript"/>
                <w:lang w:val="en-US" w:eastAsia="zh-CN"/>
              </w:rPr>
              <w:t>0</w:t>
            </w:r>
            <w:r w:rsidR="006727BF" w:rsidRPr="005A02DA">
              <w:rPr>
                <w:sz w:val="20"/>
                <w:lang w:val="en-US" w:eastAsia="zh-CN"/>
              </w:rPr>
              <w:t>) (dB)</w:t>
            </w:r>
            <w:r w:rsidR="006727BF">
              <w:rPr>
                <w:sz w:val="20"/>
                <w:lang w:val="en-US" w:eastAsia="zh-CN"/>
              </w:rPr>
              <w:t xml:space="preserve"> </w:t>
            </w:r>
            <w:r w:rsidR="006727BF" w:rsidRPr="005A02DA">
              <w:rPr>
                <w:sz w:val="20"/>
                <w:lang w:val="en-US" w:eastAsia="zh-CN"/>
              </w:rPr>
              <w:t>(64</w:t>
            </w:r>
            <w:r w:rsidR="006727BF">
              <w:rPr>
                <w:sz w:val="20"/>
                <w:lang w:val="en-US" w:eastAsia="zh-CN"/>
              </w:rPr>
              <w:noBreakHyphen/>
            </w:r>
            <w:r w:rsidR="006727BF" w:rsidRPr="005A02DA">
              <w:rPr>
                <w:sz w:val="20"/>
                <w:lang w:val="en-US" w:eastAsia="zh-CN"/>
              </w:rPr>
              <w:t>QAM)</w:t>
            </w:r>
          </w:p>
        </w:tc>
        <w:tc>
          <w:tcPr>
            <w:tcW w:w="1559" w:type="dxa"/>
          </w:tcPr>
          <w:p w:rsidR="006727BF" w:rsidRPr="005A02DA" w:rsidRDefault="006727BF" w:rsidP="00EE0CF3">
            <w:pPr>
              <w:pStyle w:val="Tabletext"/>
              <w:jc w:val="center"/>
              <w:rPr>
                <w:sz w:val="20"/>
                <w:lang w:val="en-US" w:eastAsia="zh-CN"/>
              </w:rPr>
            </w:pPr>
            <w:r w:rsidRPr="005A02DA">
              <w:rPr>
                <w:sz w:val="20"/>
                <w:lang w:val="en-US" w:eastAsia="zh-CN"/>
              </w:rPr>
              <w:t>20.3</w:t>
            </w:r>
          </w:p>
        </w:tc>
        <w:tc>
          <w:tcPr>
            <w:tcW w:w="1559" w:type="dxa"/>
          </w:tcPr>
          <w:p w:rsidR="006727BF" w:rsidRPr="005A02DA" w:rsidRDefault="006727BF" w:rsidP="00EE0CF3">
            <w:pPr>
              <w:pStyle w:val="Tabletext"/>
              <w:jc w:val="center"/>
              <w:rPr>
                <w:sz w:val="20"/>
                <w:lang w:val="en-US" w:eastAsia="zh-CN"/>
              </w:rPr>
            </w:pPr>
            <w:r w:rsidRPr="005A02DA">
              <w:rPr>
                <w:sz w:val="20"/>
                <w:lang w:val="en-US" w:eastAsia="zh-CN"/>
              </w:rPr>
              <w:t>20.3</w:t>
            </w:r>
          </w:p>
        </w:tc>
        <w:tc>
          <w:tcPr>
            <w:tcW w:w="1701" w:type="dxa"/>
          </w:tcPr>
          <w:p w:rsidR="006727BF" w:rsidRPr="005A02DA" w:rsidRDefault="006727BF" w:rsidP="00EE0CF3">
            <w:pPr>
              <w:pStyle w:val="Tabletext"/>
              <w:jc w:val="center"/>
              <w:rPr>
                <w:sz w:val="20"/>
                <w:lang w:val="en-US" w:eastAsia="zh-CN"/>
              </w:rPr>
            </w:pPr>
            <w:r w:rsidRPr="005A02DA">
              <w:rPr>
                <w:sz w:val="20"/>
                <w:lang w:val="en-US" w:eastAsia="zh-CN"/>
              </w:rPr>
              <w:t>20.3</w:t>
            </w:r>
          </w:p>
        </w:tc>
        <w:tc>
          <w:tcPr>
            <w:tcW w:w="1701" w:type="dxa"/>
          </w:tcPr>
          <w:p w:rsidR="006727BF" w:rsidRPr="005A02DA" w:rsidRDefault="006727BF" w:rsidP="00EE0CF3">
            <w:pPr>
              <w:pStyle w:val="Tabletext"/>
              <w:jc w:val="center"/>
              <w:rPr>
                <w:sz w:val="20"/>
                <w:lang w:val="en-US" w:eastAsia="zh-CN"/>
              </w:rPr>
            </w:pPr>
            <w:r w:rsidRPr="005A02DA">
              <w:rPr>
                <w:sz w:val="20"/>
                <w:lang w:val="en-US" w:eastAsia="zh-CN"/>
              </w:rPr>
              <w:t>20.3</w:t>
            </w:r>
          </w:p>
        </w:tc>
      </w:tr>
      <w:tr w:rsidR="006727BF" w:rsidRPr="005A02DA" w:rsidTr="006727BF">
        <w:trPr>
          <w:jc w:val="center"/>
        </w:trPr>
        <w:tc>
          <w:tcPr>
            <w:tcW w:w="3119" w:type="dxa"/>
          </w:tcPr>
          <w:p w:rsidR="006727BF" w:rsidRPr="005A02DA" w:rsidRDefault="00CB08C7" w:rsidP="00EE0CF3">
            <w:pPr>
              <w:pStyle w:val="Tabletext"/>
              <w:jc w:val="left"/>
              <w:rPr>
                <w:sz w:val="20"/>
                <w:lang w:val="en-US" w:eastAsia="zh-CN"/>
              </w:rPr>
            </w:pPr>
            <w:r>
              <w:rPr>
                <w:rFonts w:hint="eastAsia"/>
                <w:sz w:val="20"/>
                <w:lang w:val="en-US" w:eastAsia="zh-CN"/>
              </w:rPr>
              <w:t>所需的</w:t>
            </w:r>
            <w:r w:rsidR="006727BF" w:rsidRPr="005A02DA">
              <w:rPr>
                <w:sz w:val="20"/>
                <w:lang w:val="en-US" w:eastAsia="zh-CN"/>
              </w:rPr>
              <w:t xml:space="preserve"> </w:t>
            </w:r>
            <w:r w:rsidR="006727BF" w:rsidRPr="005A02DA">
              <w:rPr>
                <w:i/>
                <w:iCs/>
                <w:sz w:val="20"/>
                <w:lang w:val="en-US" w:eastAsia="zh-CN"/>
              </w:rPr>
              <w:t>C/(N+I) w/I = Itot</w:t>
            </w:r>
            <w:r w:rsidR="006727BF" w:rsidRPr="005A02DA">
              <w:rPr>
                <w:sz w:val="20"/>
                <w:vertAlign w:val="superscript"/>
                <w:lang w:val="en-US" w:eastAsia="zh-CN"/>
              </w:rPr>
              <w:t>(4)</w:t>
            </w:r>
          </w:p>
        </w:tc>
        <w:tc>
          <w:tcPr>
            <w:tcW w:w="1559" w:type="dxa"/>
          </w:tcPr>
          <w:p w:rsidR="006727BF" w:rsidRPr="005A02DA" w:rsidRDefault="006727BF" w:rsidP="00EE0CF3">
            <w:pPr>
              <w:pStyle w:val="Tabletext"/>
              <w:jc w:val="center"/>
              <w:rPr>
                <w:sz w:val="20"/>
                <w:lang w:val="en-US" w:eastAsia="zh-CN"/>
              </w:rPr>
            </w:pPr>
            <w:r w:rsidRPr="005A02DA">
              <w:rPr>
                <w:sz w:val="20"/>
                <w:lang w:val="en-US" w:eastAsia="zh-CN"/>
              </w:rPr>
              <w:t>26.3</w:t>
            </w:r>
          </w:p>
        </w:tc>
        <w:tc>
          <w:tcPr>
            <w:tcW w:w="1559" w:type="dxa"/>
          </w:tcPr>
          <w:p w:rsidR="006727BF" w:rsidRPr="005A02DA" w:rsidRDefault="006727BF" w:rsidP="00EE0CF3">
            <w:pPr>
              <w:pStyle w:val="Tabletext"/>
              <w:jc w:val="center"/>
              <w:rPr>
                <w:sz w:val="20"/>
                <w:lang w:val="en-US" w:eastAsia="zh-CN"/>
              </w:rPr>
            </w:pPr>
            <w:r w:rsidRPr="005A02DA">
              <w:rPr>
                <w:sz w:val="20"/>
                <w:lang w:val="en-US" w:eastAsia="zh-CN"/>
              </w:rPr>
              <w:t>26.3</w:t>
            </w:r>
          </w:p>
        </w:tc>
        <w:tc>
          <w:tcPr>
            <w:tcW w:w="1701" w:type="dxa"/>
          </w:tcPr>
          <w:p w:rsidR="006727BF" w:rsidRPr="005A02DA" w:rsidRDefault="006727BF" w:rsidP="00EE0CF3">
            <w:pPr>
              <w:pStyle w:val="Tabletext"/>
              <w:jc w:val="center"/>
              <w:rPr>
                <w:sz w:val="20"/>
                <w:lang w:val="en-US" w:eastAsia="zh-CN"/>
              </w:rPr>
            </w:pPr>
            <w:r w:rsidRPr="005A02DA">
              <w:rPr>
                <w:sz w:val="20"/>
                <w:lang w:val="en-US" w:eastAsia="zh-CN"/>
              </w:rPr>
              <w:t>26.3</w:t>
            </w:r>
          </w:p>
        </w:tc>
        <w:tc>
          <w:tcPr>
            <w:tcW w:w="1701" w:type="dxa"/>
          </w:tcPr>
          <w:p w:rsidR="006727BF" w:rsidRPr="005A02DA" w:rsidRDefault="006727BF" w:rsidP="00EE0CF3">
            <w:pPr>
              <w:pStyle w:val="Tabletext"/>
              <w:jc w:val="center"/>
              <w:rPr>
                <w:sz w:val="20"/>
                <w:lang w:val="en-US" w:eastAsia="zh-CN"/>
              </w:rPr>
            </w:pPr>
            <w:r w:rsidRPr="005A02DA">
              <w:rPr>
                <w:sz w:val="20"/>
                <w:lang w:val="en-US" w:eastAsia="zh-CN"/>
              </w:rPr>
              <w:t>26.3</w:t>
            </w:r>
          </w:p>
        </w:tc>
      </w:tr>
      <w:tr w:rsidR="006727BF" w:rsidRPr="005A02DA" w:rsidTr="006727BF">
        <w:trPr>
          <w:jc w:val="center"/>
        </w:trPr>
        <w:tc>
          <w:tcPr>
            <w:tcW w:w="3119" w:type="dxa"/>
          </w:tcPr>
          <w:p w:rsidR="006727BF" w:rsidRPr="005A02DA" w:rsidRDefault="00CB08C7" w:rsidP="00EE0CF3">
            <w:pPr>
              <w:pStyle w:val="Tabletext"/>
              <w:jc w:val="left"/>
              <w:rPr>
                <w:sz w:val="20"/>
                <w:lang w:eastAsia="zh-CN"/>
              </w:rPr>
            </w:pPr>
            <w:r>
              <w:rPr>
                <w:rFonts w:hint="eastAsia"/>
                <w:sz w:val="20"/>
                <w:lang w:val="en-US" w:eastAsia="zh-CN"/>
              </w:rPr>
              <w:t>冗余</w:t>
            </w:r>
            <w:r w:rsidR="006727BF" w:rsidRPr="005A02DA">
              <w:rPr>
                <w:sz w:val="20"/>
                <w:lang w:eastAsia="zh-CN"/>
              </w:rPr>
              <w:t xml:space="preserve"> (</w:t>
            </w:r>
            <w:r w:rsidR="006727BF" w:rsidRPr="005A02DA">
              <w:rPr>
                <w:i/>
                <w:iCs/>
                <w:sz w:val="20"/>
                <w:lang w:eastAsia="zh-CN"/>
              </w:rPr>
              <w:t>I=</w:t>
            </w:r>
            <w:r w:rsidR="006727BF" w:rsidRPr="005A02DA">
              <w:rPr>
                <w:sz w:val="20"/>
                <w:lang w:eastAsia="zh-CN"/>
              </w:rPr>
              <w:t>0) (dB)</w:t>
            </w:r>
          </w:p>
        </w:tc>
        <w:tc>
          <w:tcPr>
            <w:tcW w:w="1559" w:type="dxa"/>
          </w:tcPr>
          <w:p w:rsidR="006727BF" w:rsidRPr="005A02DA" w:rsidRDefault="006727BF" w:rsidP="00EE0CF3">
            <w:pPr>
              <w:pStyle w:val="Tabletext"/>
              <w:jc w:val="center"/>
              <w:rPr>
                <w:sz w:val="20"/>
                <w:lang w:eastAsia="zh-CN"/>
              </w:rPr>
            </w:pPr>
            <w:r w:rsidRPr="005A02DA">
              <w:rPr>
                <w:sz w:val="20"/>
                <w:lang w:eastAsia="zh-CN"/>
              </w:rPr>
              <w:t>10.3</w:t>
            </w:r>
          </w:p>
        </w:tc>
        <w:tc>
          <w:tcPr>
            <w:tcW w:w="1559" w:type="dxa"/>
          </w:tcPr>
          <w:p w:rsidR="006727BF" w:rsidRPr="005A02DA" w:rsidRDefault="006727BF" w:rsidP="00EE0CF3">
            <w:pPr>
              <w:pStyle w:val="Tabletext"/>
              <w:jc w:val="center"/>
              <w:rPr>
                <w:sz w:val="20"/>
                <w:lang w:eastAsia="zh-CN"/>
              </w:rPr>
            </w:pPr>
            <w:r w:rsidRPr="005A02DA">
              <w:rPr>
                <w:sz w:val="20"/>
                <w:lang w:eastAsia="zh-CN"/>
              </w:rPr>
              <w:t>12.2</w:t>
            </w:r>
          </w:p>
        </w:tc>
        <w:tc>
          <w:tcPr>
            <w:tcW w:w="1701" w:type="dxa"/>
          </w:tcPr>
          <w:p w:rsidR="006727BF" w:rsidRPr="005A02DA" w:rsidRDefault="006727BF" w:rsidP="00EE0CF3">
            <w:pPr>
              <w:pStyle w:val="Tabletext"/>
              <w:jc w:val="center"/>
              <w:rPr>
                <w:sz w:val="20"/>
                <w:lang w:eastAsia="zh-CN"/>
              </w:rPr>
            </w:pPr>
            <w:r w:rsidRPr="005A02DA">
              <w:rPr>
                <w:sz w:val="20"/>
                <w:lang w:eastAsia="zh-CN"/>
              </w:rPr>
              <w:t>11.3</w:t>
            </w:r>
          </w:p>
        </w:tc>
        <w:tc>
          <w:tcPr>
            <w:tcW w:w="1701" w:type="dxa"/>
          </w:tcPr>
          <w:p w:rsidR="006727BF" w:rsidRPr="005A02DA" w:rsidRDefault="006727BF" w:rsidP="00EE0CF3">
            <w:pPr>
              <w:pStyle w:val="Tabletext"/>
              <w:jc w:val="center"/>
              <w:rPr>
                <w:sz w:val="20"/>
                <w:lang w:eastAsia="zh-CN"/>
              </w:rPr>
            </w:pPr>
            <w:r w:rsidRPr="005A02DA">
              <w:rPr>
                <w:sz w:val="20"/>
                <w:lang w:eastAsia="zh-CN"/>
              </w:rPr>
              <w:t>13.7</w:t>
            </w:r>
          </w:p>
        </w:tc>
      </w:tr>
      <w:tr w:rsidR="006727BF" w:rsidRPr="005A02DA" w:rsidTr="006727BF">
        <w:trPr>
          <w:jc w:val="center"/>
        </w:trPr>
        <w:tc>
          <w:tcPr>
            <w:tcW w:w="3119" w:type="dxa"/>
          </w:tcPr>
          <w:p w:rsidR="006727BF" w:rsidRPr="005A02DA" w:rsidRDefault="00CB08C7" w:rsidP="00EE0CF3">
            <w:pPr>
              <w:pStyle w:val="Tabletext"/>
              <w:jc w:val="left"/>
              <w:rPr>
                <w:sz w:val="20"/>
                <w:lang w:eastAsia="zh-CN"/>
              </w:rPr>
            </w:pPr>
            <w:r>
              <w:rPr>
                <w:rFonts w:hint="eastAsia"/>
                <w:sz w:val="20"/>
                <w:lang w:eastAsia="zh-CN"/>
              </w:rPr>
              <w:t>冗余</w:t>
            </w:r>
            <w:r w:rsidR="006727BF" w:rsidRPr="005A02DA">
              <w:rPr>
                <w:sz w:val="20"/>
                <w:lang w:eastAsia="zh-CN"/>
              </w:rPr>
              <w:t xml:space="preserve"> (3 GS) (dB)</w:t>
            </w:r>
          </w:p>
        </w:tc>
        <w:tc>
          <w:tcPr>
            <w:tcW w:w="1559" w:type="dxa"/>
          </w:tcPr>
          <w:p w:rsidR="006727BF" w:rsidRPr="005A02DA" w:rsidRDefault="006727BF" w:rsidP="00EE0CF3">
            <w:pPr>
              <w:pStyle w:val="Tabletext"/>
              <w:jc w:val="center"/>
              <w:rPr>
                <w:sz w:val="20"/>
                <w:lang w:eastAsia="zh-CN"/>
              </w:rPr>
            </w:pPr>
            <w:r w:rsidRPr="005A02DA">
              <w:rPr>
                <w:sz w:val="20"/>
                <w:lang w:eastAsia="zh-CN"/>
              </w:rPr>
              <w:t>9.3</w:t>
            </w:r>
          </w:p>
        </w:tc>
        <w:tc>
          <w:tcPr>
            <w:tcW w:w="1559" w:type="dxa"/>
          </w:tcPr>
          <w:p w:rsidR="006727BF" w:rsidRPr="005A02DA" w:rsidRDefault="006727BF" w:rsidP="00EE0CF3">
            <w:pPr>
              <w:pStyle w:val="Tabletext"/>
              <w:jc w:val="center"/>
              <w:rPr>
                <w:sz w:val="20"/>
                <w:lang w:eastAsia="zh-CN"/>
              </w:rPr>
            </w:pPr>
            <w:r w:rsidRPr="005A02DA">
              <w:rPr>
                <w:sz w:val="20"/>
                <w:lang w:eastAsia="zh-CN"/>
              </w:rPr>
              <w:t>11.2</w:t>
            </w:r>
          </w:p>
        </w:tc>
        <w:tc>
          <w:tcPr>
            <w:tcW w:w="1701" w:type="dxa"/>
          </w:tcPr>
          <w:p w:rsidR="006727BF" w:rsidRPr="005A02DA" w:rsidRDefault="006727BF" w:rsidP="00EE0CF3">
            <w:pPr>
              <w:pStyle w:val="Tabletext"/>
              <w:jc w:val="center"/>
              <w:rPr>
                <w:sz w:val="20"/>
                <w:lang w:eastAsia="zh-CN"/>
              </w:rPr>
            </w:pPr>
            <w:r w:rsidRPr="005A02DA">
              <w:rPr>
                <w:sz w:val="20"/>
                <w:lang w:eastAsia="zh-CN"/>
              </w:rPr>
              <w:t>10.3</w:t>
            </w:r>
          </w:p>
        </w:tc>
        <w:tc>
          <w:tcPr>
            <w:tcW w:w="1701" w:type="dxa"/>
          </w:tcPr>
          <w:p w:rsidR="006727BF" w:rsidRPr="005A02DA" w:rsidRDefault="006727BF" w:rsidP="00EE0CF3">
            <w:pPr>
              <w:pStyle w:val="Tabletext"/>
              <w:jc w:val="center"/>
              <w:rPr>
                <w:sz w:val="20"/>
                <w:lang w:eastAsia="zh-CN"/>
              </w:rPr>
            </w:pPr>
            <w:r w:rsidRPr="005A02DA">
              <w:rPr>
                <w:sz w:val="20"/>
                <w:lang w:eastAsia="zh-CN"/>
              </w:rPr>
              <w:t>12.7</w:t>
            </w:r>
          </w:p>
        </w:tc>
      </w:tr>
      <w:tr w:rsidR="006727BF" w:rsidRPr="005A02DA" w:rsidTr="006727BF">
        <w:trPr>
          <w:jc w:val="center"/>
        </w:trPr>
        <w:tc>
          <w:tcPr>
            <w:tcW w:w="3119" w:type="dxa"/>
            <w:tcBorders>
              <w:bottom w:val="single" w:sz="4" w:space="0" w:color="auto"/>
            </w:tcBorders>
          </w:tcPr>
          <w:p w:rsidR="006727BF" w:rsidRPr="005A02DA" w:rsidRDefault="00CB08C7" w:rsidP="00EE0CF3">
            <w:pPr>
              <w:pStyle w:val="Tabletext"/>
              <w:jc w:val="left"/>
              <w:rPr>
                <w:sz w:val="20"/>
                <w:lang w:eastAsia="zh-CN"/>
              </w:rPr>
            </w:pPr>
            <w:r>
              <w:rPr>
                <w:rFonts w:hint="eastAsia"/>
                <w:sz w:val="20"/>
                <w:lang w:eastAsia="zh-CN"/>
              </w:rPr>
              <w:t>冗余</w:t>
            </w:r>
            <w:r w:rsidR="006727BF" w:rsidRPr="005A02DA">
              <w:rPr>
                <w:sz w:val="20"/>
                <w:lang w:eastAsia="zh-CN"/>
              </w:rPr>
              <w:t xml:space="preserve"> (5 GS) (dB)</w:t>
            </w:r>
          </w:p>
        </w:tc>
        <w:tc>
          <w:tcPr>
            <w:tcW w:w="1559" w:type="dxa"/>
            <w:tcBorders>
              <w:bottom w:val="single" w:sz="4" w:space="0" w:color="auto"/>
            </w:tcBorders>
          </w:tcPr>
          <w:p w:rsidR="006727BF" w:rsidRPr="005A02DA" w:rsidRDefault="006727BF" w:rsidP="00EE0CF3">
            <w:pPr>
              <w:pStyle w:val="Tabletext"/>
              <w:jc w:val="center"/>
              <w:rPr>
                <w:sz w:val="20"/>
                <w:lang w:eastAsia="zh-CN"/>
              </w:rPr>
            </w:pPr>
            <w:r w:rsidRPr="005A02DA">
              <w:rPr>
                <w:sz w:val="20"/>
                <w:lang w:eastAsia="zh-CN"/>
              </w:rPr>
              <w:t>8.3</w:t>
            </w:r>
          </w:p>
        </w:tc>
        <w:tc>
          <w:tcPr>
            <w:tcW w:w="1559" w:type="dxa"/>
            <w:tcBorders>
              <w:bottom w:val="single" w:sz="4" w:space="0" w:color="auto"/>
            </w:tcBorders>
          </w:tcPr>
          <w:p w:rsidR="006727BF" w:rsidRPr="005A02DA" w:rsidRDefault="006727BF" w:rsidP="00EE0CF3">
            <w:pPr>
              <w:pStyle w:val="Tabletext"/>
              <w:jc w:val="center"/>
              <w:rPr>
                <w:sz w:val="20"/>
                <w:lang w:eastAsia="zh-CN"/>
              </w:rPr>
            </w:pPr>
            <w:r w:rsidRPr="005A02DA">
              <w:rPr>
                <w:sz w:val="20"/>
                <w:lang w:eastAsia="zh-CN"/>
              </w:rPr>
              <w:t>10.2</w:t>
            </w:r>
          </w:p>
        </w:tc>
        <w:tc>
          <w:tcPr>
            <w:tcW w:w="1701" w:type="dxa"/>
            <w:tcBorders>
              <w:bottom w:val="single" w:sz="4" w:space="0" w:color="auto"/>
            </w:tcBorders>
          </w:tcPr>
          <w:p w:rsidR="006727BF" w:rsidRPr="005A02DA" w:rsidRDefault="006727BF" w:rsidP="00EE0CF3">
            <w:pPr>
              <w:pStyle w:val="Tabletext"/>
              <w:jc w:val="center"/>
              <w:rPr>
                <w:sz w:val="20"/>
                <w:lang w:eastAsia="zh-CN"/>
              </w:rPr>
            </w:pPr>
            <w:r w:rsidRPr="005A02DA">
              <w:rPr>
                <w:sz w:val="20"/>
                <w:lang w:eastAsia="zh-CN"/>
              </w:rPr>
              <w:t>9.3</w:t>
            </w:r>
          </w:p>
        </w:tc>
        <w:tc>
          <w:tcPr>
            <w:tcW w:w="1701" w:type="dxa"/>
            <w:tcBorders>
              <w:bottom w:val="single" w:sz="4" w:space="0" w:color="auto"/>
            </w:tcBorders>
          </w:tcPr>
          <w:p w:rsidR="006727BF" w:rsidRPr="005A02DA" w:rsidRDefault="006727BF" w:rsidP="00EE0CF3">
            <w:pPr>
              <w:pStyle w:val="Tabletext"/>
              <w:jc w:val="center"/>
              <w:rPr>
                <w:sz w:val="20"/>
                <w:lang w:eastAsia="zh-CN"/>
              </w:rPr>
            </w:pPr>
            <w:r w:rsidRPr="005A02DA">
              <w:rPr>
                <w:sz w:val="20"/>
                <w:lang w:eastAsia="zh-CN"/>
              </w:rPr>
              <w:t>11.7</w:t>
            </w:r>
          </w:p>
        </w:tc>
      </w:tr>
      <w:tr w:rsidR="006727BF" w:rsidRPr="00A52497" w:rsidTr="006727BF">
        <w:trPr>
          <w:jc w:val="center"/>
        </w:trPr>
        <w:tc>
          <w:tcPr>
            <w:tcW w:w="9639" w:type="dxa"/>
            <w:gridSpan w:val="5"/>
            <w:tcBorders>
              <w:left w:val="nil"/>
              <w:bottom w:val="nil"/>
              <w:right w:val="nil"/>
            </w:tcBorders>
          </w:tcPr>
          <w:p w:rsidR="006727BF" w:rsidRPr="00CB08C7" w:rsidRDefault="006727BF" w:rsidP="00EE0CF3">
            <w:pPr>
              <w:pStyle w:val="Tablelegend"/>
              <w:rPr>
                <w:sz w:val="20"/>
                <w:lang w:eastAsia="zh-CN"/>
              </w:rPr>
            </w:pPr>
            <w:r w:rsidRPr="00CB08C7">
              <w:rPr>
                <w:sz w:val="20"/>
                <w:vertAlign w:val="superscript"/>
                <w:lang w:eastAsia="zh-CN"/>
              </w:rPr>
              <w:t>(1)</w:t>
            </w:r>
            <w:r w:rsidRPr="00CB08C7">
              <w:rPr>
                <w:sz w:val="20"/>
                <w:vertAlign w:val="superscript"/>
                <w:lang w:eastAsia="zh-CN"/>
              </w:rPr>
              <w:tab/>
            </w:r>
            <w:r w:rsidR="00CB08C7">
              <w:rPr>
                <w:rFonts w:hint="eastAsia"/>
                <w:sz w:val="20"/>
                <w:lang w:val="en-US" w:eastAsia="zh-CN"/>
              </w:rPr>
              <w:t>表</w:t>
            </w:r>
            <w:r w:rsidR="00CB08C7" w:rsidRPr="00CB08C7">
              <w:rPr>
                <w:rFonts w:hint="eastAsia"/>
                <w:sz w:val="20"/>
                <w:lang w:eastAsia="zh-CN"/>
              </w:rPr>
              <w:t>3</w:t>
            </w:r>
            <w:r w:rsidR="00CB08C7">
              <w:rPr>
                <w:rFonts w:hint="eastAsia"/>
                <w:sz w:val="20"/>
                <w:lang w:val="en-US" w:eastAsia="zh-CN"/>
              </w:rPr>
              <w:t>指定的频率对应</w:t>
            </w:r>
            <w:r w:rsidRPr="00CB08C7">
              <w:rPr>
                <w:sz w:val="20"/>
                <w:lang w:eastAsia="zh-CN"/>
              </w:rPr>
              <w:t>5 850-7 075 MHz</w:t>
            </w:r>
            <w:r w:rsidR="00CB08C7">
              <w:rPr>
                <w:rFonts w:hint="eastAsia"/>
                <w:sz w:val="20"/>
                <w:lang w:val="en-US" w:eastAsia="zh-CN"/>
              </w:rPr>
              <w:t>频段的中心。使用这一特定（频率）并非</w:t>
            </w:r>
            <w:r w:rsidR="003C64AE">
              <w:rPr>
                <w:rFonts w:hint="eastAsia"/>
                <w:sz w:val="20"/>
                <w:lang w:val="en-US" w:eastAsia="zh-CN"/>
              </w:rPr>
              <w:t>有意偏袒</w:t>
            </w:r>
            <w:r w:rsidR="003C64AE">
              <w:rPr>
                <w:rFonts w:hint="eastAsia"/>
                <w:sz w:val="20"/>
                <w:lang w:val="en-US" w:eastAsia="zh-CN"/>
              </w:rPr>
              <w:t>ITU-R</w:t>
            </w:r>
            <w:r w:rsidR="003C64AE">
              <w:rPr>
                <w:rFonts w:hint="eastAsia"/>
                <w:sz w:val="20"/>
                <w:lang w:val="en-US" w:eastAsia="zh-CN"/>
              </w:rPr>
              <w:t>有关</w:t>
            </w:r>
            <w:r w:rsidR="00E95401">
              <w:rPr>
                <w:rFonts w:hint="eastAsia"/>
                <w:sz w:val="20"/>
                <w:lang w:val="en-US" w:eastAsia="zh-CN"/>
              </w:rPr>
              <w:t>在</w:t>
            </w:r>
            <w:r w:rsidR="00E95401" w:rsidRPr="00CB08C7">
              <w:rPr>
                <w:sz w:val="20"/>
                <w:lang w:eastAsia="zh-CN"/>
              </w:rPr>
              <w:t>5 850-7 075 MHz</w:t>
            </w:r>
            <w:r w:rsidR="00E95401">
              <w:rPr>
                <w:rFonts w:hint="eastAsia"/>
                <w:sz w:val="20"/>
                <w:lang w:eastAsia="zh-CN"/>
              </w:rPr>
              <w:t>频段内确定</w:t>
            </w:r>
            <w:r w:rsidR="00E95401">
              <w:rPr>
                <w:rFonts w:hint="eastAsia"/>
                <w:sz w:val="20"/>
                <w:lang w:eastAsia="zh-CN"/>
              </w:rPr>
              <w:t>HAPS</w:t>
            </w:r>
            <w:r w:rsidR="00E95401">
              <w:rPr>
                <w:rFonts w:hint="eastAsia"/>
                <w:sz w:val="20"/>
                <w:lang w:eastAsia="zh-CN"/>
              </w:rPr>
              <w:t>关口站链路</w:t>
            </w:r>
            <w:r w:rsidR="003C64AE">
              <w:rPr>
                <w:rFonts w:hint="eastAsia"/>
                <w:sz w:val="20"/>
                <w:lang w:eastAsia="zh-CN"/>
              </w:rPr>
              <w:t>使</w:t>
            </w:r>
            <w:r w:rsidR="00E95401">
              <w:rPr>
                <w:rFonts w:hint="eastAsia"/>
                <w:sz w:val="20"/>
                <w:lang w:eastAsia="zh-CN"/>
              </w:rPr>
              <w:t>用频率的</w:t>
            </w:r>
            <w:r w:rsidR="003C64AE">
              <w:rPr>
                <w:rFonts w:hint="eastAsia"/>
                <w:sz w:val="20"/>
                <w:lang w:eastAsia="zh-CN"/>
              </w:rPr>
              <w:t>工作</w:t>
            </w:r>
            <w:r w:rsidR="00CB08C7">
              <w:rPr>
                <w:rFonts w:hint="eastAsia"/>
                <w:sz w:val="20"/>
                <w:lang w:eastAsia="zh-CN"/>
              </w:rPr>
              <w:t>。</w:t>
            </w:r>
          </w:p>
          <w:p w:rsidR="006727BF" w:rsidRDefault="006727BF" w:rsidP="00EE0CF3">
            <w:pPr>
              <w:pStyle w:val="Tablelegend"/>
              <w:rPr>
                <w:sz w:val="20"/>
                <w:lang w:val="en-US" w:eastAsia="zh-CN"/>
              </w:rPr>
            </w:pPr>
            <w:r w:rsidRPr="00CB08C7">
              <w:rPr>
                <w:sz w:val="20"/>
                <w:vertAlign w:val="superscript"/>
                <w:lang w:val="en-US" w:eastAsia="zh-CN"/>
              </w:rPr>
              <w:t>(2)</w:t>
            </w:r>
            <w:r w:rsidRPr="00CB08C7">
              <w:rPr>
                <w:sz w:val="20"/>
                <w:lang w:val="en-US" w:eastAsia="zh-CN"/>
              </w:rPr>
              <w:t xml:space="preserve"> </w:t>
            </w:r>
            <w:r w:rsidRPr="00CB08C7">
              <w:rPr>
                <w:sz w:val="20"/>
                <w:lang w:val="en-US" w:eastAsia="zh-CN"/>
              </w:rPr>
              <w:tab/>
            </w:r>
            <w:r w:rsidR="00CB08C7">
              <w:rPr>
                <w:rFonts w:hint="eastAsia"/>
                <w:sz w:val="20"/>
                <w:lang w:val="en-US" w:eastAsia="zh-CN"/>
              </w:rPr>
              <w:t>名义</w:t>
            </w:r>
            <w:r w:rsidRPr="00CB08C7">
              <w:rPr>
                <w:sz w:val="20"/>
                <w:lang w:val="en-US" w:eastAsia="zh-CN"/>
              </w:rPr>
              <w:t>e.i.r.p.</w:t>
            </w:r>
            <w:r w:rsidR="00CB08C7">
              <w:rPr>
                <w:rFonts w:hint="eastAsia"/>
                <w:sz w:val="20"/>
                <w:lang w:val="en-US" w:eastAsia="zh-CN"/>
              </w:rPr>
              <w:t>指最初的功率设置。经自动功率控制（</w:t>
            </w:r>
            <w:r w:rsidR="00CB08C7">
              <w:rPr>
                <w:rFonts w:hint="eastAsia"/>
                <w:sz w:val="20"/>
                <w:lang w:val="en-US" w:eastAsia="zh-CN"/>
              </w:rPr>
              <w:t>APC</w:t>
            </w:r>
            <w:r w:rsidR="00CB08C7">
              <w:rPr>
                <w:rFonts w:hint="eastAsia"/>
                <w:sz w:val="20"/>
                <w:lang w:val="en-US" w:eastAsia="zh-CN"/>
              </w:rPr>
              <w:t>），</w:t>
            </w:r>
            <w:r w:rsidR="00E95401">
              <w:rPr>
                <w:rFonts w:hint="eastAsia"/>
                <w:sz w:val="20"/>
                <w:lang w:val="en-US" w:eastAsia="zh-CN"/>
              </w:rPr>
              <w:t>根据载波电平，</w:t>
            </w:r>
            <w:r w:rsidR="00CB08C7">
              <w:rPr>
                <w:rFonts w:hint="eastAsia"/>
                <w:sz w:val="20"/>
                <w:lang w:val="en-US" w:eastAsia="zh-CN"/>
              </w:rPr>
              <w:t>TX</w:t>
            </w:r>
            <w:r w:rsidR="00E95401">
              <w:rPr>
                <w:rFonts w:hint="eastAsia"/>
                <w:sz w:val="20"/>
                <w:lang w:val="en-US" w:eastAsia="zh-CN"/>
              </w:rPr>
              <w:t>的</w:t>
            </w:r>
            <w:r w:rsidR="00CB08C7">
              <w:rPr>
                <w:rFonts w:hint="eastAsia"/>
                <w:sz w:val="20"/>
                <w:lang w:val="en-US" w:eastAsia="zh-CN"/>
              </w:rPr>
              <w:t>功率从</w:t>
            </w:r>
            <w:r w:rsidR="00CB08C7">
              <w:rPr>
                <w:rFonts w:hint="eastAsia"/>
                <w:sz w:val="20"/>
                <w:lang w:val="en-US" w:eastAsia="zh-CN"/>
              </w:rPr>
              <w:t>0</w:t>
            </w:r>
            <w:r w:rsidR="00CB08C7">
              <w:rPr>
                <w:rFonts w:hint="eastAsia"/>
                <w:sz w:val="20"/>
                <w:lang w:val="en-US" w:eastAsia="zh-CN"/>
              </w:rPr>
              <w:t>增至</w:t>
            </w:r>
            <w:r w:rsidRPr="005A02DA">
              <w:rPr>
                <w:sz w:val="20"/>
                <w:lang w:val="en-US" w:eastAsia="zh-CN"/>
              </w:rPr>
              <w:t>8 dB</w:t>
            </w:r>
            <w:r w:rsidR="00CB08C7">
              <w:rPr>
                <w:rFonts w:hint="eastAsia"/>
                <w:sz w:val="20"/>
                <w:lang w:val="en-US" w:eastAsia="zh-CN"/>
              </w:rPr>
              <w:t>。需注意，上述</w:t>
            </w:r>
            <w:r w:rsidRPr="005A02DA">
              <w:rPr>
                <w:sz w:val="20"/>
                <w:lang w:val="en-US" w:eastAsia="zh-CN"/>
              </w:rPr>
              <w:t>e.i.r.p.</w:t>
            </w:r>
            <w:r w:rsidR="003C64AE">
              <w:rPr>
                <w:rFonts w:hint="eastAsia"/>
                <w:sz w:val="20"/>
                <w:lang w:val="en-US" w:eastAsia="zh-CN"/>
              </w:rPr>
              <w:t xml:space="preserve"> </w:t>
            </w:r>
            <w:r w:rsidR="003C64AE">
              <w:rPr>
                <w:rFonts w:hint="eastAsia"/>
                <w:sz w:val="20"/>
                <w:lang w:val="en-US" w:eastAsia="zh-CN"/>
              </w:rPr>
              <w:t>适用于</w:t>
            </w:r>
            <w:r w:rsidR="00CB08C7">
              <w:rPr>
                <w:rFonts w:hint="eastAsia"/>
                <w:sz w:val="20"/>
                <w:lang w:val="en-US" w:eastAsia="zh-CN"/>
              </w:rPr>
              <w:t>UAC</w:t>
            </w:r>
            <w:r w:rsidR="00CB08C7">
              <w:rPr>
                <w:rFonts w:hint="eastAsia"/>
                <w:sz w:val="20"/>
                <w:lang w:val="en-US" w:eastAsia="zh-CN"/>
              </w:rPr>
              <w:t>的范围，在</w:t>
            </w:r>
            <w:r w:rsidR="00CB08C7">
              <w:rPr>
                <w:rFonts w:hint="eastAsia"/>
                <w:sz w:val="20"/>
                <w:lang w:val="en-US" w:eastAsia="zh-CN"/>
              </w:rPr>
              <w:t>UAC</w:t>
            </w:r>
            <w:r w:rsidR="009A0977">
              <w:rPr>
                <w:rFonts w:hint="eastAsia"/>
                <w:sz w:val="20"/>
                <w:lang w:val="en-US" w:eastAsia="zh-CN"/>
              </w:rPr>
              <w:t>之外可能会有监管和</w:t>
            </w:r>
            <w:r w:rsidR="009A0977">
              <w:rPr>
                <w:rFonts w:hint="eastAsia"/>
                <w:sz w:val="20"/>
                <w:lang w:val="en-US" w:eastAsia="zh-CN"/>
              </w:rPr>
              <w:t>/</w:t>
            </w:r>
            <w:r w:rsidR="00CB08C7">
              <w:rPr>
                <w:rFonts w:hint="eastAsia"/>
                <w:sz w:val="20"/>
                <w:lang w:val="en-US" w:eastAsia="zh-CN"/>
              </w:rPr>
              <w:t>或干扰保护限值。</w:t>
            </w:r>
            <w:r w:rsidR="00CB08C7">
              <w:rPr>
                <w:rFonts w:hint="eastAsia"/>
                <w:sz w:val="20"/>
                <w:lang w:val="en-US" w:eastAsia="zh-CN"/>
              </w:rPr>
              <w:t>HAPS</w:t>
            </w:r>
            <w:r w:rsidR="009A0977">
              <w:rPr>
                <w:rFonts w:hint="eastAsia"/>
                <w:sz w:val="20"/>
                <w:lang w:val="en-US" w:eastAsia="zh-CN"/>
              </w:rPr>
              <w:t>的</w:t>
            </w:r>
            <w:r w:rsidR="00CB08C7">
              <w:rPr>
                <w:rFonts w:hint="eastAsia"/>
                <w:sz w:val="20"/>
                <w:lang w:val="en-US" w:eastAsia="zh-CN"/>
              </w:rPr>
              <w:t>平台天线将不会指向</w:t>
            </w:r>
            <w:r w:rsidR="00CB08C7">
              <w:rPr>
                <w:rFonts w:hint="eastAsia"/>
                <w:sz w:val="20"/>
                <w:lang w:val="en-US" w:eastAsia="zh-CN"/>
              </w:rPr>
              <w:t>UAC</w:t>
            </w:r>
            <w:r w:rsidR="00CB08C7">
              <w:rPr>
                <w:rFonts w:hint="eastAsia"/>
                <w:sz w:val="20"/>
                <w:lang w:val="en-US" w:eastAsia="zh-CN"/>
              </w:rPr>
              <w:t>范围以外。</w:t>
            </w:r>
          </w:p>
          <w:p w:rsidR="006727BF" w:rsidRDefault="006727BF" w:rsidP="00EE0CF3">
            <w:pPr>
              <w:pStyle w:val="Tablelegend"/>
              <w:rPr>
                <w:sz w:val="20"/>
                <w:lang w:val="en-US" w:eastAsia="zh-CN"/>
              </w:rPr>
            </w:pPr>
            <w:r>
              <w:rPr>
                <w:sz w:val="20"/>
                <w:vertAlign w:val="superscript"/>
                <w:lang w:val="en-US" w:eastAsia="zh-CN"/>
              </w:rPr>
              <w:t>(</w:t>
            </w:r>
            <w:r w:rsidRPr="005A02DA">
              <w:rPr>
                <w:sz w:val="20"/>
                <w:vertAlign w:val="superscript"/>
                <w:lang w:val="en-US" w:eastAsia="zh-CN"/>
              </w:rPr>
              <w:t>3)</w:t>
            </w:r>
            <w:r w:rsidRPr="005A02DA">
              <w:rPr>
                <w:sz w:val="20"/>
                <w:lang w:val="en-US" w:eastAsia="zh-CN"/>
              </w:rPr>
              <w:tab/>
            </w:r>
            <w:r w:rsidR="009A0977">
              <w:rPr>
                <w:rFonts w:hint="eastAsia"/>
                <w:sz w:val="20"/>
                <w:lang w:val="en-US" w:eastAsia="zh-CN"/>
              </w:rPr>
              <w:t>雨衰和大气损耗见</w:t>
            </w:r>
            <w:r w:rsidRPr="005A02DA">
              <w:rPr>
                <w:sz w:val="20"/>
                <w:lang w:val="en-US" w:eastAsia="zh-CN"/>
              </w:rPr>
              <w:t>ITU</w:t>
            </w:r>
            <w:r w:rsidRPr="005A02DA">
              <w:rPr>
                <w:sz w:val="20"/>
                <w:lang w:val="en-US" w:eastAsia="zh-CN"/>
              </w:rPr>
              <w:noBreakHyphen/>
              <w:t xml:space="preserve">R P.618 </w:t>
            </w:r>
            <w:r w:rsidR="00CB08C7">
              <w:rPr>
                <w:rFonts w:hint="eastAsia"/>
                <w:sz w:val="20"/>
                <w:lang w:val="en-US" w:eastAsia="zh-CN"/>
              </w:rPr>
              <w:t>建议书和</w:t>
            </w:r>
            <w:r w:rsidRPr="005A02DA">
              <w:rPr>
                <w:sz w:val="20"/>
                <w:lang w:val="en-US" w:eastAsia="zh-CN"/>
              </w:rPr>
              <w:t xml:space="preserve"> ITU</w:t>
            </w:r>
            <w:r w:rsidRPr="005A02DA">
              <w:rPr>
                <w:sz w:val="20"/>
                <w:lang w:val="en-US" w:eastAsia="zh-CN"/>
              </w:rPr>
              <w:noBreakHyphen/>
              <w:t>R SF.1395</w:t>
            </w:r>
            <w:r w:rsidR="00CB08C7">
              <w:rPr>
                <w:rFonts w:hint="eastAsia"/>
                <w:sz w:val="20"/>
                <w:lang w:val="en-US" w:eastAsia="zh-CN"/>
              </w:rPr>
              <w:t>建议书</w:t>
            </w:r>
            <w:r w:rsidR="009A0977">
              <w:rPr>
                <w:rFonts w:hint="eastAsia"/>
                <w:sz w:val="20"/>
                <w:lang w:val="en-US" w:eastAsia="zh-CN"/>
              </w:rPr>
              <w:t>各自的说明</w:t>
            </w:r>
            <w:r w:rsidR="00CB08C7">
              <w:rPr>
                <w:rFonts w:hint="eastAsia"/>
                <w:sz w:val="20"/>
                <w:lang w:val="en-US" w:eastAsia="zh-CN"/>
              </w:rPr>
              <w:t>。</w:t>
            </w:r>
            <w:r w:rsidRPr="005A02DA">
              <w:rPr>
                <w:sz w:val="20"/>
                <w:lang w:val="en-US" w:eastAsia="zh-CN"/>
              </w:rPr>
              <w:t>0.01%</w:t>
            </w:r>
            <w:r w:rsidR="00CB08C7">
              <w:rPr>
                <w:rFonts w:hint="eastAsia"/>
                <w:sz w:val="20"/>
                <w:lang w:val="en-US" w:eastAsia="zh-CN"/>
              </w:rPr>
              <w:t>降雨率</w:t>
            </w:r>
            <w:r w:rsidR="009A0977">
              <w:rPr>
                <w:rFonts w:hint="eastAsia"/>
                <w:sz w:val="20"/>
                <w:lang w:val="en-US" w:eastAsia="zh-CN"/>
              </w:rPr>
              <w:t>假定</w:t>
            </w:r>
            <w:r w:rsidR="00CB08C7">
              <w:rPr>
                <w:sz w:val="20"/>
                <w:lang w:val="en-US" w:eastAsia="zh-CN"/>
              </w:rPr>
              <w:t>63 mm/</w:t>
            </w:r>
            <w:r w:rsidR="00CB08C7">
              <w:rPr>
                <w:rFonts w:hint="eastAsia"/>
                <w:sz w:val="20"/>
                <w:lang w:val="en-US" w:eastAsia="zh-CN"/>
              </w:rPr>
              <w:t>小时。</w:t>
            </w:r>
          </w:p>
          <w:p w:rsidR="006727BF" w:rsidRDefault="006727BF" w:rsidP="00EE0CF3">
            <w:pPr>
              <w:pStyle w:val="Tablelegend"/>
              <w:rPr>
                <w:sz w:val="20"/>
                <w:lang w:val="en-US" w:eastAsia="zh-CN"/>
              </w:rPr>
            </w:pPr>
            <w:r w:rsidRPr="00815551">
              <w:rPr>
                <w:sz w:val="20"/>
                <w:vertAlign w:val="superscript"/>
                <w:lang w:val="en-US" w:eastAsia="zh-CN"/>
              </w:rPr>
              <w:t>(4)</w:t>
            </w:r>
            <w:r w:rsidRPr="00815551">
              <w:rPr>
                <w:sz w:val="20"/>
                <w:vertAlign w:val="superscript"/>
                <w:lang w:val="en-US" w:eastAsia="zh-CN"/>
              </w:rPr>
              <w:tab/>
            </w:r>
            <w:r w:rsidRPr="00815551">
              <w:rPr>
                <w:sz w:val="20"/>
                <w:lang w:val="en-US" w:eastAsia="zh-CN"/>
              </w:rPr>
              <w:t>C/N = (</w:t>
            </w:r>
            <w:r w:rsidRPr="00815551">
              <w:rPr>
                <w:i/>
                <w:sz w:val="20"/>
                <w:lang w:val="en-US" w:eastAsia="zh-CN"/>
              </w:rPr>
              <w:t>E</w:t>
            </w:r>
            <w:r w:rsidRPr="00815551">
              <w:rPr>
                <w:i/>
                <w:sz w:val="20"/>
                <w:vertAlign w:val="subscript"/>
                <w:lang w:val="en-US" w:eastAsia="zh-CN"/>
              </w:rPr>
              <w:t>b</w:t>
            </w:r>
            <w:r w:rsidRPr="00815551">
              <w:rPr>
                <w:sz w:val="20"/>
                <w:lang w:val="en-US" w:eastAsia="zh-CN"/>
              </w:rPr>
              <w:t>/</w:t>
            </w:r>
            <w:r w:rsidRPr="00815551">
              <w:rPr>
                <w:i/>
                <w:sz w:val="20"/>
                <w:lang w:val="en-US" w:eastAsia="zh-CN"/>
              </w:rPr>
              <w:t>N</w:t>
            </w:r>
            <w:r w:rsidRPr="00815551">
              <w:rPr>
                <w:sz w:val="20"/>
                <w:vertAlign w:val="subscript"/>
                <w:lang w:val="en-US" w:eastAsia="zh-CN"/>
              </w:rPr>
              <w:t>0</w:t>
            </w:r>
            <w:r w:rsidRPr="00815551">
              <w:rPr>
                <w:sz w:val="20"/>
                <w:lang w:val="en-US" w:eastAsia="zh-CN"/>
              </w:rPr>
              <w:t>)</w:t>
            </w:r>
            <w:r w:rsidRPr="00815551">
              <w:rPr>
                <w:sz w:val="20"/>
                <w:vertAlign w:val="subscript"/>
                <w:lang w:val="en-US" w:eastAsia="zh-CN"/>
              </w:rPr>
              <w:t xml:space="preserve"> </w:t>
            </w:r>
            <w:r w:rsidRPr="00815551">
              <w:rPr>
                <w:rFonts w:ascii="Times New Roman Bold" w:hAnsi="Times New Roman Bold" w:cs="Times New Roman Bold"/>
                <w:sz w:val="20"/>
                <w:lang w:val="en-US" w:eastAsia="zh-CN"/>
              </w:rPr>
              <w:t>•</w:t>
            </w:r>
            <w:r w:rsidRPr="00815551">
              <w:rPr>
                <w:sz w:val="20"/>
                <w:lang w:val="en-US" w:eastAsia="zh-CN"/>
              </w:rPr>
              <w:t xml:space="preserve"> (</w:t>
            </w:r>
            <w:r w:rsidR="0088696F">
              <w:rPr>
                <w:rFonts w:hint="eastAsia"/>
                <w:sz w:val="20"/>
                <w:lang w:val="en-US" w:eastAsia="zh-CN"/>
              </w:rPr>
              <w:t>频谱效率</w:t>
            </w:r>
            <w:r w:rsidRPr="005319E2">
              <w:rPr>
                <w:sz w:val="20"/>
                <w:vertAlign w:val="superscript"/>
                <w:lang w:val="en-US" w:eastAsia="zh-CN"/>
              </w:rPr>
              <w:t>(5)</w:t>
            </w:r>
            <w:r w:rsidRPr="00815551">
              <w:rPr>
                <w:sz w:val="20"/>
                <w:lang w:val="en-US" w:eastAsia="zh-CN"/>
              </w:rPr>
              <w:t>)</w:t>
            </w:r>
            <w:r>
              <w:rPr>
                <w:sz w:val="20"/>
                <w:lang w:val="en-US" w:eastAsia="zh-CN"/>
              </w:rPr>
              <w:t>.</w:t>
            </w:r>
          </w:p>
          <w:p w:rsidR="006727BF" w:rsidRPr="00B43A0F" w:rsidRDefault="006727BF" w:rsidP="00EE0CF3">
            <w:pPr>
              <w:pStyle w:val="Tablelegend"/>
              <w:rPr>
                <w:lang w:val="en-US" w:eastAsia="zh-CN"/>
              </w:rPr>
            </w:pPr>
            <w:r w:rsidRPr="005319E2">
              <w:rPr>
                <w:sz w:val="20"/>
                <w:vertAlign w:val="superscript"/>
                <w:lang w:val="en-US"/>
              </w:rPr>
              <w:t>(5)</w:t>
            </w:r>
            <w:r w:rsidRPr="005319E2">
              <w:rPr>
                <w:sz w:val="20"/>
                <w:lang w:val="en-US"/>
              </w:rPr>
              <w:tab/>
            </w:r>
            <w:r w:rsidR="009A0977">
              <w:rPr>
                <w:rFonts w:hint="eastAsia"/>
                <w:sz w:val="20"/>
                <w:lang w:val="en-US" w:eastAsia="zh-CN"/>
              </w:rPr>
              <w:t>这种情况下</w:t>
            </w:r>
            <w:r w:rsidR="0088696F">
              <w:rPr>
                <w:rFonts w:hint="eastAsia"/>
                <w:sz w:val="20"/>
                <w:lang w:val="en-US" w:eastAsia="zh-CN"/>
              </w:rPr>
              <w:t>的频谱效率为</w:t>
            </w:r>
            <w:r w:rsidRPr="005A02DA">
              <w:rPr>
                <w:sz w:val="20"/>
                <w:lang w:val="en-US"/>
              </w:rPr>
              <w:t>4 bit/s/Hz</w:t>
            </w:r>
            <w:r w:rsidR="0088696F">
              <w:rPr>
                <w:rFonts w:hint="eastAsia"/>
                <w:sz w:val="20"/>
                <w:lang w:val="en-US" w:eastAsia="zh-CN"/>
              </w:rPr>
              <w:t>。</w:t>
            </w:r>
          </w:p>
        </w:tc>
      </w:tr>
    </w:tbl>
    <w:p w:rsidR="006727BF" w:rsidRPr="005A02DA" w:rsidRDefault="006727BF" w:rsidP="00EE0CF3">
      <w:pPr>
        <w:pStyle w:val="Tablefin"/>
      </w:pPr>
    </w:p>
    <w:p w:rsidR="006727BF" w:rsidRPr="00CE4640" w:rsidRDefault="006727BF" w:rsidP="00EE0CF3">
      <w:pPr>
        <w:pStyle w:val="Heading1"/>
        <w:rPr>
          <w:lang w:val="en-US" w:eastAsia="zh-CN"/>
        </w:rPr>
      </w:pPr>
      <w:r w:rsidRPr="00CE4640">
        <w:rPr>
          <w:lang w:val="en-US" w:eastAsia="ko-KR"/>
        </w:rPr>
        <w:lastRenderedPageBreak/>
        <w:t>7</w:t>
      </w:r>
      <w:r w:rsidR="00290B2F">
        <w:rPr>
          <w:lang w:val="en-US"/>
        </w:rPr>
        <w:tab/>
        <w:t>HAPS</w:t>
      </w:r>
      <w:r w:rsidR="0088696F">
        <w:rPr>
          <w:rFonts w:hint="eastAsia"/>
          <w:lang w:val="en-US" w:eastAsia="zh-CN"/>
        </w:rPr>
        <w:t>关口站链路容量的利用</w:t>
      </w:r>
    </w:p>
    <w:p w:rsidR="006727BF" w:rsidRPr="00CE4640" w:rsidRDefault="0048084B" w:rsidP="00290B2F">
      <w:pPr>
        <w:keepNext/>
        <w:ind w:firstLineChars="200" w:firstLine="480"/>
        <w:rPr>
          <w:lang w:val="en-US" w:eastAsia="zh-CN"/>
        </w:rPr>
      </w:pPr>
      <w:r>
        <w:rPr>
          <w:rFonts w:hint="eastAsia"/>
          <w:lang w:val="en-US" w:eastAsia="zh-CN"/>
        </w:rPr>
        <w:t>关口</w:t>
      </w:r>
      <w:r w:rsidR="0088696F">
        <w:rPr>
          <w:rFonts w:hint="eastAsia"/>
          <w:lang w:val="en-US" w:eastAsia="zh-CN"/>
        </w:rPr>
        <w:t>站链路将提供回程连</w:t>
      </w:r>
      <w:r>
        <w:rPr>
          <w:rFonts w:hint="eastAsia"/>
          <w:lang w:val="en-US" w:eastAsia="zh-CN"/>
        </w:rPr>
        <w:t>接容量，以支持向终端用户提供的业务和应用类型以及通过双向</w:t>
      </w:r>
      <w:r w:rsidR="0088696F">
        <w:rPr>
          <w:rFonts w:hint="eastAsia"/>
          <w:lang w:val="en-US" w:eastAsia="zh-CN"/>
        </w:rPr>
        <w:t>关</w:t>
      </w:r>
      <w:r>
        <w:rPr>
          <w:rFonts w:hint="eastAsia"/>
          <w:lang w:val="en-US" w:eastAsia="zh-CN"/>
        </w:rPr>
        <w:t>口</w:t>
      </w:r>
      <w:r w:rsidR="0088696F">
        <w:rPr>
          <w:rFonts w:hint="eastAsia"/>
          <w:lang w:val="en-US" w:eastAsia="zh-CN"/>
        </w:rPr>
        <w:t>站链路</w:t>
      </w:r>
      <w:r>
        <w:rPr>
          <w:rFonts w:hint="eastAsia"/>
          <w:lang w:val="en-US" w:eastAsia="zh-CN"/>
        </w:rPr>
        <w:t>传输的综合终端用户流量载荷</w:t>
      </w:r>
      <w:r w:rsidR="0088696F">
        <w:rPr>
          <w:rFonts w:hint="eastAsia"/>
          <w:lang w:val="en-US" w:eastAsia="zh-CN"/>
        </w:rPr>
        <w:t>。</w:t>
      </w:r>
    </w:p>
    <w:p w:rsidR="006727BF" w:rsidRPr="00CE4640" w:rsidRDefault="0088696F" w:rsidP="00290B2F">
      <w:pPr>
        <w:ind w:firstLineChars="200" w:firstLine="480"/>
        <w:rPr>
          <w:lang w:val="en-US" w:eastAsia="zh-CN"/>
        </w:rPr>
      </w:pPr>
      <w:r>
        <w:rPr>
          <w:rFonts w:hint="eastAsia"/>
          <w:lang w:val="en-US" w:eastAsia="zh-CN"/>
        </w:rPr>
        <w:t>支持</w:t>
      </w:r>
      <w:r w:rsidR="0048084B">
        <w:rPr>
          <w:rFonts w:hint="eastAsia"/>
          <w:lang w:val="en-US" w:eastAsia="zh-CN"/>
        </w:rPr>
        <w:t>最大系统用户流量</w:t>
      </w:r>
      <w:r w:rsidR="00893611">
        <w:rPr>
          <w:rFonts w:hint="eastAsia"/>
          <w:lang w:val="en-US" w:eastAsia="zh-CN"/>
        </w:rPr>
        <w:t>预期</w:t>
      </w:r>
      <w:r w:rsidR="0048084B">
        <w:rPr>
          <w:rFonts w:hint="eastAsia"/>
          <w:lang w:val="en-US" w:eastAsia="zh-CN"/>
        </w:rPr>
        <w:t>载荷</w:t>
      </w:r>
      <w:r>
        <w:rPr>
          <w:rFonts w:hint="eastAsia"/>
          <w:lang w:val="en-US" w:eastAsia="zh-CN"/>
        </w:rPr>
        <w:t>将需要至少</w:t>
      </w:r>
      <w:r w:rsidR="006727BF" w:rsidRPr="00CE4640">
        <w:rPr>
          <w:lang w:val="en-US" w:eastAsia="zh-CN"/>
        </w:rPr>
        <w:t>2.67 Gbit/s</w:t>
      </w:r>
      <w:r w:rsidR="0048084B" w:rsidRPr="00AE09A0">
        <w:rPr>
          <w:rStyle w:val="FootnoteReference"/>
        </w:rPr>
        <w:footnoteReference w:id="8"/>
      </w:r>
      <w:r w:rsidR="0048084B">
        <w:rPr>
          <w:rFonts w:hint="eastAsia"/>
          <w:lang w:val="en-US" w:eastAsia="zh-CN"/>
        </w:rPr>
        <w:t>的总系统</w:t>
      </w:r>
      <w:r>
        <w:rPr>
          <w:rFonts w:hint="eastAsia"/>
          <w:lang w:val="en-US" w:eastAsia="zh-CN"/>
        </w:rPr>
        <w:t>关</w:t>
      </w:r>
      <w:r w:rsidR="0048084B">
        <w:rPr>
          <w:rFonts w:hint="eastAsia"/>
          <w:lang w:val="en-US" w:eastAsia="zh-CN"/>
        </w:rPr>
        <w:t>口站</w:t>
      </w:r>
      <w:r>
        <w:rPr>
          <w:rFonts w:hint="eastAsia"/>
          <w:lang w:val="en-US" w:eastAsia="zh-CN"/>
        </w:rPr>
        <w:t>比特率容量。</w:t>
      </w:r>
      <w:r w:rsidR="0048084B">
        <w:rPr>
          <w:rStyle w:val="FootnoteReference"/>
          <w:lang w:val="en-US" w:eastAsia="zh-CN"/>
        </w:rPr>
        <w:footnoteReference w:id="9"/>
      </w:r>
      <w:r>
        <w:rPr>
          <w:rFonts w:hint="eastAsia"/>
          <w:lang w:val="en-US" w:eastAsia="zh-CN"/>
        </w:rPr>
        <w:t>这</w:t>
      </w:r>
      <w:r w:rsidR="00893611">
        <w:rPr>
          <w:rFonts w:hint="eastAsia"/>
          <w:lang w:val="en-US" w:eastAsia="zh-CN"/>
        </w:rPr>
        <w:t>将需要</w:t>
      </w:r>
      <w:r w:rsidR="0048084B">
        <w:rPr>
          <w:rFonts w:hint="eastAsia"/>
          <w:lang w:val="en-US" w:eastAsia="zh-CN"/>
        </w:rPr>
        <w:t>对当</w:t>
      </w:r>
      <w:r>
        <w:rPr>
          <w:rFonts w:hint="eastAsia"/>
          <w:lang w:val="en-US" w:eastAsia="zh-CN"/>
        </w:rPr>
        <w:t>前</w:t>
      </w:r>
      <w:r w:rsidR="00893611">
        <w:rPr>
          <w:rFonts w:hint="eastAsia"/>
          <w:lang w:val="en-US" w:eastAsia="zh-CN"/>
        </w:rPr>
        <w:t>预期用于</w:t>
      </w:r>
      <w:r>
        <w:rPr>
          <w:rFonts w:hint="eastAsia"/>
          <w:lang w:val="en-US" w:eastAsia="zh-CN"/>
        </w:rPr>
        <w:t>HAPS</w:t>
      </w:r>
      <w:r>
        <w:rPr>
          <w:rFonts w:hint="eastAsia"/>
          <w:lang w:val="en-US" w:eastAsia="zh-CN"/>
        </w:rPr>
        <w:t>电信系统关</w:t>
      </w:r>
      <w:r w:rsidR="0048084B">
        <w:rPr>
          <w:rFonts w:hint="eastAsia"/>
          <w:lang w:val="en-US" w:eastAsia="zh-CN"/>
        </w:rPr>
        <w:t>口</w:t>
      </w:r>
      <w:r>
        <w:rPr>
          <w:rFonts w:hint="eastAsia"/>
          <w:lang w:val="en-US" w:eastAsia="zh-CN"/>
        </w:rPr>
        <w:t>站链路</w:t>
      </w:r>
      <w:r w:rsidR="00893611">
        <w:rPr>
          <w:rFonts w:hint="eastAsia"/>
          <w:lang w:val="en-US" w:eastAsia="zh-CN"/>
        </w:rPr>
        <w:t>的</w:t>
      </w:r>
      <w:r w:rsidR="00893611" w:rsidRPr="00CE4640">
        <w:rPr>
          <w:lang w:val="en-US" w:eastAsia="zh-CN"/>
        </w:rPr>
        <w:t>5 850-7 075 MHz</w:t>
      </w:r>
      <w:r w:rsidR="00893611">
        <w:rPr>
          <w:rFonts w:hint="eastAsia"/>
          <w:lang w:val="en-US" w:eastAsia="zh-CN"/>
        </w:rPr>
        <w:t>频段</w:t>
      </w:r>
      <w:r>
        <w:rPr>
          <w:rFonts w:hint="eastAsia"/>
          <w:lang w:val="en-US" w:eastAsia="zh-CN"/>
        </w:rPr>
        <w:t>的</w:t>
      </w:r>
      <w:r w:rsidRPr="00CE4640">
        <w:rPr>
          <w:lang w:val="en-US" w:eastAsia="zh-CN"/>
        </w:rPr>
        <w:t>160 MHz</w:t>
      </w:r>
      <w:r w:rsidR="00893611">
        <w:rPr>
          <w:rFonts w:hint="eastAsia"/>
          <w:lang w:val="en-US" w:eastAsia="zh-CN"/>
        </w:rPr>
        <w:t>频谱（</w:t>
      </w:r>
      <w:r>
        <w:rPr>
          <w:lang w:val="en-US" w:eastAsia="zh-CN"/>
        </w:rPr>
        <w:t>2 × 80 MHz</w:t>
      </w:r>
      <w:r>
        <w:rPr>
          <w:rFonts w:hint="eastAsia"/>
          <w:lang w:val="en-US" w:eastAsia="zh-CN"/>
        </w:rPr>
        <w:t>或</w:t>
      </w:r>
      <w:r w:rsidR="00893611">
        <w:rPr>
          <w:lang w:val="en-US" w:eastAsia="zh-CN"/>
        </w:rPr>
        <w:t>4 × 40 MHz</w:t>
      </w:r>
      <w:r w:rsidR="00893611">
        <w:rPr>
          <w:rFonts w:hint="eastAsia"/>
          <w:lang w:val="en-US" w:eastAsia="zh-CN"/>
        </w:rPr>
        <w:t>）</w:t>
      </w:r>
      <w:r w:rsidR="00F935CA">
        <w:rPr>
          <w:rFonts w:hint="eastAsia"/>
          <w:lang w:val="en-US" w:eastAsia="zh-CN"/>
        </w:rPr>
        <w:t>进行大量的频率</w:t>
      </w:r>
      <w:r w:rsidR="0048084B">
        <w:rPr>
          <w:rFonts w:hint="eastAsia"/>
          <w:lang w:val="en-US" w:eastAsia="zh-CN"/>
        </w:rPr>
        <w:t>复</w:t>
      </w:r>
      <w:r w:rsidR="00F935CA">
        <w:rPr>
          <w:rFonts w:hint="eastAsia"/>
          <w:lang w:val="en-US" w:eastAsia="zh-CN"/>
        </w:rPr>
        <w:t>用</w:t>
      </w:r>
      <w:r>
        <w:rPr>
          <w:rFonts w:hint="eastAsia"/>
          <w:lang w:val="en-US" w:eastAsia="zh-CN"/>
        </w:rPr>
        <w:t>。</w:t>
      </w:r>
      <w:r w:rsidRPr="00CE4640">
        <w:rPr>
          <w:lang w:val="en-US" w:eastAsia="zh-CN"/>
        </w:rPr>
        <w:t>5 850-7 075 MHz</w:t>
      </w:r>
      <w:r>
        <w:rPr>
          <w:rFonts w:hint="eastAsia"/>
          <w:lang w:val="en-US" w:eastAsia="zh-CN"/>
        </w:rPr>
        <w:t>频段</w:t>
      </w:r>
      <w:r w:rsidR="006727BF" w:rsidRPr="00CE4640">
        <w:rPr>
          <w:lang w:val="en-US" w:eastAsia="zh-CN"/>
        </w:rPr>
        <w:t>160 MHz</w:t>
      </w:r>
      <w:r w:rsidR="00F935CA">
        <w:rPr>
          <w:rFonts w:hint="eastAsia"/>
          <w:lang w:val="en-US" w:eastAsia="zh-CN"/>
        </w:rPr>
        <w:t>频谱</w:t>
      </w:r>
      <w:r w:rsidR="006E4EFA">
        <w:rPr>
          <w:rFonts w:hint="eastAsia"/>
          <w:lang w:val="en-US" w:eastAsia="zh-CN"/>
        </w:rPr>
        <w:t>的</w:t>
      </w:r>
      <w:r w:rsidR="00F935CA">
        <w:rPr>
          <w:rFonts w:hint="eastAsia"/>
          <w:lang w:val="en-US" w:eastAsia="zh-CN"/>
        </w:rPr>
        <w:t>比特率能力</w:t>
      </w:r>
      <w:r w:rsidR="00893611">
        <w:rPr>
          <w:rFonts w:hint="eastAsia"/>
          <w:lang w:val="en-US" w:eastAsia="zh-CN"/>
        </w:rPr>
        <w:t>为</w:t>
      </w:r>
      <w:r w:rsidR="006727BF" w:rsidRPr="00CE4640">
        <w:rPr>
          <w:lang w:val="en-US" w:eastAsia="zh-CN"/>
        </w:rPr>
        <w:t>2.67 Gbit/s</w:t>
      </w:r>
      <w:r>
        <w:rPr>
          <w:rFonts w:hint="eastAsia"/>
          <w:lang w:val="en-US" w:eastAsia="zh-CN"/>
        </w:rPr>
        <w:t>，为每个</w:t>
      </w:r>
      <w:r>
        <w:rPr>
          <w:rFonts w:hint="eastAsia"/>
          <w:lang w:val="en-US" w:eastAsia="zh-CN"/>
        </w:rPr>
        <w:t>HAPS</w:t>
      </w:r>
      <w:r w:rsidR="006E4EFA">
        <w:rPr>
          <w:rFonts w:hint="eastAsia"/>
          <w:lang w:val="en-US" w:eastAsia="zh-CN"/>
        </w:rPr>
        <w:t>将</w:t>
      </w:r>
      <w:r>
        <w:rPr>
          <w:rFonts w:hint="eastAsia"/>
          <w:lang w:val="en-US" w:eastAsia="zh-CN"/>
        </w:rPr>
        <w:t>使用</w:t>
      </w:r>
      <w:r>
        <w:rPr>
          <w:rFonts w:hint="eastAsia"/>
          <w:lang w:val="en-US" w:eastAsia="zh-CN"/>
        </w:rPr>
        <w:t>5</w:t>
      </w:r>
      <w:r w:rsidR="00893611">
        <w:rPr>
          <w:rFonts w:hint="eastAsia"/>
          <w:lang w:val="en-US" w:eastAsia="zh-CN"/>
        </w:rPr>
        <w:t>条</w:t>
      </w:r>
      <w:r>
        <w:rPr>
          <w:rFonts w:hint="eastAsia"/>
          <w:lang w:val="en-US" w:eastAsia="zh-CN"/>
        </w:rPr>
        <w:t>频率</w:t>
      </w:r>
      <w:r w:rsidR="00893611">
        <w:rPr>
          <w:rFonts w:hint="eastAsia"/>
          <w:lang w:val="en-US" w:eastAsia="zh-CN"/>
        </w:rPr>
        <w:t>相同</w:t>
      </w:r>
      <w:r>
        <w:rPr>
          <w:rFonts w:hint="eastAsia"/>
          <w:lang w:val="en-US" w:eastAsia="zh-CN"/>
        </w:rPr>
        <w:t>的关口站链路，</w:t>
      </w:r>
      <w:r w:rsidR="006E4EFA">
        <w:rPr>
          <w:rFonts w:hint="eastAsia"/>
          <w:lang w:val="en-US" w:eastAsia="zh-CN"/>
        </w:rPr>
        <w:t>同时使用</w:t>
      </w:r>
      <w:r w:rsidR="00F935CA">
        <w:rPr>
          <w:rFonts w:hint="eastAsia"/>
          <w:lang w:val="en-US" w:eastAsia="zh-CN"/>
        </w:rPr>
        <w:t>频谱效率为</w:t>
      </w:r>
      <w:r w:rsidRPr="00CE4640">
        <w:rPr>
          <w:lang w:val="en-US" w:eastAsia="zh-CN"/>
        </w:rPr>
        <w:t>4 bit/s/Hz</w:t>
      </w:r>
      <w:r w:rsidR="00F935CA" w:rsidRPr="00AE09A0">
        <w:rPr>
          <w:rStyle w:val="FootnoteReference"/>
        </w:rPr>
        <w:footnoteReference w:id="10"/>
      </w:r>
      <w:r>
        <w:rPr>
          <w:rFonts w:hint="eastAsia"/>
          <w:lang w:val="en-US" w:eastAsia="zh-CN"/>
        </w:rPr>
        <w:t>的调制</w:t>
      </w:r>
      <w:r>
        <w:rPr>
          <w:rFonts w:hint="eastAsia"/>
          <w:lang w:val="en-US" w:eastAsia="zh-CN"/>
        </w:rPr>
        <w:t>/</w:t>
      </w:r>
      <w:r>
        <w:rPr>
          <w:rFonts w:hint="eastAsia"/>
          <w:lang w:val="en-US" w:eastAsia="zh-CN"/>
        </w:rPr>
        <w:t>编码方法</w:t>
      </w:r>
      <w:r w:rsidR="006E4EFA">
        <w:rPr>
          <w:rFonts w:hint="eastAsia"/>
          <w:lang w:val="en-US" w:eastAsia="zh-CN"/>
        </w:rPr>
        <w:t>，</w:t>
      </w:r>
      <w:r>
        <w:rPr>
          <w:rFonts w:hint="eastAsia"/>
          <w:lang w:val="en-US" w:eastAsia="zh-CN"/>
        </w:rPr>
        <w:t>约</w:t>
      </w:r>
      <w:r>
        <w:rPr>
          <w:rFonts w:hint="eastAsia"/>
          <w:lang w:val="en-US" w:eastAsia="zh-CN"/>
        </w:rPr>
        <w:t>17%</w:t>
      </w:r>
      <w:r w:rsidR="006E4EFA">
        <w:rPr>
          <w:rFonts w:hint="eastAsia"/>
          <w:lang w:val="en-US" w:eastAsia="zh-CN"/>
        </w:rPr>
        <w:t>将用于</w:t>
      </w:r>
      <w:r w:rsidR="00D741B6">
        <w:rPr>
          <w:rFonts w:hint="eastAsia"/>
          <w:lang w:val="en-US" w:eastAsia="zh-CN"/>
        </w:rPr>
        <w:t>保护频带</w:t>
      </w:r>
      <w:r>
        <w:rPr>
          <w:rFonts w:hint="eastAsia"/>
          <w:lang w:val="en-US" w:eastAsia="zh-CN"/>
        </w:rPr>
        <w:t>。这意味着</w:t>
      </w:r>
      <w:r w:rsidR="006727BF" w:rsidRPr="00CE4640">
        <w:rPr>
          <w:lang w:val="en-US" w:eastAsia="zh-CN"/>
        </w:rPr>
        <w:t>160 MHz</w:t>
      </w:r>
      <w:r>
        <w:rPr>
          <w:rFonts w:hint="eastAsia"/>
          <w:lang w:val="en-US" w:eastAsia="zh-CN"/>
        </w:rPr>
        <w:t>的频谱</w:t>
      </w:r>
      <w:r w:rsidR="00F935CA">
        <w:rPr>
          <w:rFonts w:hint="eastAsia"/>
          <w:lang w:val="en-US" w:eastAsia="zh-CN"/>
        </w:rPr>
        <w:t>将会被复</w:t>
      </w:r>
      <w:r>
        <w:rPr>
          <w:rFonts w:hint="eastAsia"/>
          <w:lang w:val="en-US" w:eastAsia="zh-CN"/>
        </w:rPr>
        <w:t>用</w:t>
      </w:r>
      <w:r w:rsidR="006E4EFA">
        <w:rPr>
          <w:rFonts w:hint="eastAsia"/>
          <w:lang w:val="en-US" w:eastAsia="zh-CN"/>
        </w:rPr>
        <w:t>多达</w:t>
      </w:r>
      <w:r>
        <w:rPr>
          <w:rFonts w:hint="eastAsia"/>
          <w:lang w:val="en-US" w:eastAsia="zh-CN"/>
        </w:rPr>
        <w:t>5</w:t>
      </w:r>
      <w:r w:rsidR="00AD1B7D">
        <w:rPr>
          <w:rFonts w:hint="eastAsia"/>
          <w:lang w:val="en-US" w:eastAsia="zh-CN"/>
        </w:rPr>
        <w:t>次，以便从该</w:t>
      </w:r>
      <w:r w:rsidR="00F935CA">
        <w:rPr>
          <w:rFonts w:hint="eastAsia"/>
          <w:lang w:val="en-US" w:eastAsia="zh-CN"/>
        </w:rPr>
        <w:t>频谱</w:t>
      </w:r>
      <w:r w:rsidR="006E4EFA">
        <w:rPr>
          <w:rFonts w:hint="eastAsia"/>
          <w:lang w:val="en-US" w:eastAsia="zh-CN"/>
        </w:rPr>
        <w:t>的利</w:t>
      </w:r>
      <w:r w:rsidR="00F935CA">
        <w:rPr>
          <w:rFonts w:hint="eastAsia"/>
          <w:lang w:val="en-US" w:eastAsia="zh-CN"/>
        </w:rPr>
        <w:t>用中获得最大的</w:t>
      </w:r>
      <w:r>
        <w:rPr>
          <w:rFonts w:hint="eastAsia"/>
          <w:lang w:val="en-US" w:eastAsia="zh-CN"/>
        </w:rPr>
        <w:t>关</w:t>
      </w:r>
      <w:r w:rsidR="00F935CA">
        <w:rPr>
          <w:rFonts w:hint="eastAsia"/>
          <w:lang w:val="en-US" w:eastAsia="zh-CN"/>
        </w:rPr>
        <w:t>口站链路能力。</w:t>
      </w:r>
      <w:r w:rsidR="00AD1B7D">
        <w:rPr>
          <w:rFonts w:hint="eastAsia"/>
          <w:lang w:val="en-US" w:eastAsia="zh-CN"/>
        </w:rPr>
        <w:t>为</w:t>
      </w:r>
      <w:r w:rsidR="00F935CA">
        <w:rPr>
          <w:rFonts w:hint="eastAsia"/>
          <w:lang w:val="en-US" w:eastAsia="zh-CN"/>
        </w:rPr>
        <w:t>这一频段的</w:t>
      </w:r>
      <w:r>
        <w:rPr>
          <w:rFonts w:hint="eastAsia"/>
          <w:lang w:val="en-US" w:eastAsia="zh-CN"/>
        </w:rPr>
        <w:t>关</w:t>
      </w:r>
      <w:r w:rsidR="00F935CA">
        <w:rPr>
          <w:rFonts w:hint="eastAsia"/>
          <w:lang w:val="en-US" w:eastAsia="zh-CN"/>
        </w:rPr>
        <w:t>口</w:t>
      </w:r>
      <w:r>
        <w:rPr>
          <w:rFonts w:hint="eastAsia"/>
          <w:lang w:val="en-US" w:eastAsia="zh-CN"/>
        </w:rPr>
        <w:t>站链路</w:t>
      </w:r>
      <w:r w:rsidR="00AE2081">
        <w:rPr>
          <w:rFonts w:hint="eastAsia"/>
          <w:lang w:val="en-US" w:eastAsia="zh-CN"/>
        </w:rPr>
        <w:t>设计了可获得高频谱效率的</w:t>
      </w:r>
      <w:r w:rsidR="00AD1B7D">
        <w:rPr>
          <w:rFonts w:hint="eastAsia"/>
          <w:lang w:val="en-US" w:eastAsia="zh-CN"/>
        </w:rPr>
        <w:t>调制和编码方案</w:t>
      </w:r>
      <w:r>
        <w:rPr>
          <w:rFonts w:hint="eastAsia"/>
          <w:lang w:val="en-US" w:eastAsia="zh-CN"/>
        </w:rPr>
        <w:t>（如，</w:t>
      </w:r>
      <w:r w:rsidR="00AE2081">
        <w:rPr>
          <w:rFonts w:hint="eastAsia"/>
          <w:lang w:val="en-US" w:eastAsia="zh-CN"/>
        </w:rPr>
        <w:t>具备</w:t>
      </w:r>
      <w:r w:rsidR="00AE2081" w:rsidRPr="00CE4640">
        <w:rPr>
          <w:lang w:val="en-US" w:eastAsia="zh-CN"/>
        </w:rPr>
        <w:t>2/3</w:t>
      </w:r>
      <w:r>
        <w:rPr>
          <w:rFonts w:hint="eastAsia"/>
          <w:lang w:val="en-US" w:eastAsia="zh-CN"/>
        </w:rPr>
        <w:t>编码速率的</w:t>
      </w:r>
      <w:r w:rsidR="006727BF" w:rsidRPr="00CE4640">
        <w:rPr>
          <w:lang w:val="en-US" w:eastAsia="zh-CN"/>
        </w:rPr>
        <w:t>64</w:t>
      </w:r>
      <w:r w:rsidR="006727BF" w:rsidRPr="00CE4640">
        <w:rPr>
          <w:lang w:val="en-US" w:eastAsia="zh-CN"/>
        </w:rPr>
        <w:noBreakHyphen/>
        <w:t>QAM</w:t>
      </w:r>
      <w:r w:rsidR="00AD1B7D">
        <w:rPr>
          <w:rFonts w:hint="eastAsia"/>
          <w:lang w:val="en-US" w:eastAsia="zh-CN"/>
        </w:rPr>
        <w:t>），从而最大程度地提高每条链路的比特率能力。可用能力还</w:t>
      </w:r>
      <w:r w:rsidR="00AE2081">
        <w:rPr>
          <w:rFonts w:hint="eastAsia"/>
          <w:lang w:val="en-US" w:eastAsia="zh-CN"/>
        </w:rPr>
        <w:t>须考虑潜在的单条</w:t>
      </w:r>
      <w:r>
        <w:rPr>
          <w:rFonts w:hint="eastAsia"/>
          <w:lang w:val="en-US" w:eastAsia="zh-CN"/>
        </w:rPr>
        <w:t>链路故障。</w:t>
      </w:r>
      <w:r w:rsidR="00AE2081">
        <w:rPr>
          <w:rFonts w:hint="eastAsia"/>
          <w:lang w:val="en-US" w:eastAsia="zh-CN"/>
        </w:rPr>
        <w:t xml:space="preserve"> </w:t>
      </w:r>
    </w:p>
    <w:p w:rsidR="006727BF" w:rsidRPr="00CE4640" w:rsidRDefault="006D634F" w:rsidP="00290B2F">
      <w:pPr>
        <w:ind w:firstLineChars="200" w:firstLine="480"/>
        <w:rPr>
          <w:lang w:val="en-US" w:eastAsia="zh-CN"/>
        </w:rPr>
      </w:pPr>
      <w:r>
        <w:rPr>
          <w:rFonts w:hint="eastAsia"/>
          <w:lang w:val="en-US" w:eastAsia="zh-CN"/>
        </w:rPr>
        <w:t>最重要的是，</w:t>
      </w:r>
      <w:r w:rsidR="00AE2081">
        <w:rPr>
          <w:rFonts w:hint="eastAsia"/>
          <w:lang w:val="en-US" w:eastAsia="zh-CN"/>
        </w:rPr>
        <w:t>在这一频段</w:t>
      </w:r>
      <w:r>
        <w:rPr>
          <w:rFonts w:hint="eastAsia"/>
          <w:lang w:val="en-US" w:eastAsia="zh-CN"/>
        </w:rPr>
        <w:t>不需要</w:t>
      </w:r>
      <w:r w:rsidR="00A22405">
        <w:rPr>
          <w:rFonts w:hint="eastAsia"/>
          <w:lang w:val="en-US" w:eastAsia="zh-CN"/>
        </w:rPr>
        <w:t>在</w:t>
      </w:r>
      <w:r w:rsidRPr="00CE4640">
        <w:rPr>
          <w:lang w:val="en-US" w:eastAsia="zh-CN"/>
        </w:rPr>
        <w:t>160 MHz</w:t>
      </w:r>
      <w:r w:rsidR="006E4EFA">
        <w:rPr>
          <w:rFonts w:hint="eastAsia"/>
          <w:lang w:val="en-US" w:eastAsia="zh-CN"/>
        </w:rPr>
        <w:t>之外</w:t>
      </w:r>
      <w:r w:rsidR="00A22405">
        <w:rPr>
          <w:rFonts w:hint="eastAsia"/>
          <w:lang w:val="en-US" w:eastAsia="zh-CN"/>
        </w:rPr>
        <w:t>使用</w:t>
      </w:r>
      <w:r w:rsidR="006E4EFA">
        <w:rPr>
          <w:rFonts w:hint="eastAsia"/>
          <w:lang w:val="en-US" w:eastAsia="zh-CN"/>
        </w:rPr>
        <w:t>更多</w:t>
      </w:r>
      <w:r w:rsidR="00A22405">
        <w:rPr>
          <w:rFonts w:hint="eastAsia"/>
          <w:lang w:val="en-US" w:eastAsia="zh-CN"/>
        </w:rPr>
        <w:t>的</w:t>
      </w:r>
      <w:r w:rsidR="006727BF" w:rsidRPr="00CE4640">
        <w:rPr>
          <w:lang w:val="en-US" w:eastAsia="zh-CN"/>
        </w:rPr>
        <w:t>5 850-7 075 MHz</w:t>
      </w:r>
      <w:r>
        <w:rPr>
          <w:rFonts w:hint="eastAsia"/>
          <w:lang w:val="en-US" w:eastAsia="zh-CN"/>
        </w:rPr>
        <w:t>频谱，而频谱将会被</w:t>
      </w:r>
      <w:r w:rsidR="00C12BE6">
        <w:rPr>
          <w:rFonts w:hint="eastAsia"/>
          <w:lang w:val="en-US" w:eastAsia="zh-CN"/>
        </w:rPr>
        <w:t>复用</w:t>
      </w:r>
      <w:r w:rsidR="00AE2081">
        <w:rPr>
          <w:rFonts w:hint="eastAsia"/>
          <w:lang w:val="en-US" w:eastAsia="zh-CN"/>
        </w:rPr>
        <w:t>多</w:t>
      </w:r>
      <w:r>
        <w:rPr>
          <w:rFonts w:hint="eastAsia"/>
          <w:lang w:val="en-US" w:eastAsia="zh-CN"/>
        </w:rPr>
        <w:t>达</w:t>
      </w:r>
      <w:r>
        <w:rPr>
          <w:rFonts w:hint="eastAsia"/>
          <w:lang w:val="en-US" w:eastAsia="zh-CN"/>
        </w:rPr>
        <w:t>5</w:t>
      </w:r>
      <w:r w:rsidR="006E4EFA">
        <w:rPr>
          <w:rFonts w:hint="eastAsia"/>
          <w:lang w:val="en-US" w:eastAsia="zh-CN"/>
        </w:rPr>
        <w:t>次，从而</w:t>
      </w:r>
      <w:r w:rsidR="00AE2081">
        <w:rPr>
          <w:rFonts w:hint="eastAsia"/>
          <w:lang w:val="en-US" w:eastAsia="zh-CN"/>
        </w:rPr>
        <w:t>获得</w:t>
      </w:r>
      <w:r w:rsidR="00A22405">
        <w:rPr>
          <w:rFonts w:hint="eastAsia"/>
          <w:lang w:val="en-US" w:eastAsia="zh-CN"/>
        </w:rPr>
        <w:t>非常</w:t>
      </w:r>
      <w:r w:rsidR="00AE2081">
        <w:rPr>
          <w:rFonts w:hint="eastAsia"/>
          <w:lang w:val="en-US" w:eastAsia="zh-CN"/>
        </w:rPr>
        <w:t>可观</w:t>
      </w:r>
      <w:r>
        <w:rPr>
          <w:rFonts w:hint="eastAsia"/>
          <w:lang w:val="en-US" w:eastAsia="zh-CN"/>
        </w:rPr>
        <w:t>的频谱</w:t>
      </w:r>
      <w:r w:rsidR="00AE2081">
        <w:rPr>
          <w:rFonts w:hint="eastAsia"/>
          <w:lang w:val="en-US" w:eastAsia="zh-CN"/>
        </w:rPr>
        <w:t>复用效</w:t>
      </w:r>
      <w:r>
        <w:rPr>
          <w:rFonts w:hint="eastAsia"/>
          <w:lang w:val="en-US" w:eastAsia="zh-CN"/>
        </w:rPr>
        <w:t>率。</w:t>
      </w:r>
    </w:p>
    <w:p w:rsidR="006727BF" w:rsidRPr="00CE4640" w:rsidRDefault="006727BF" w:rsidP="00EE0CF3">
      <w:pPr>
        <w:pStyle w:val="Heading1"/>
        <w:rPr>
          <w:lang w:val="en-US" w:eastAsia="zh-CN"/>
        </w:rPr>
      </w:pPr>
      <w:r w:rsidRPr="00CE4640">
        <w:rPr>
          <w:lang w:val="en-US" w:eastAsia="ko-KR"/>
        </w:rPr>
        <w:t>8</w:t>
      </w:r>
      <w:r w:rsidRPr="00CE4640">
        <w:rPr>
          <w:lang w:val="en-US" w:eastAsia="zh-CN"/>
        </w:rPr>
        <w:tab/>
      </w:r>
      <w:r w:rsidR="006D634F">
        <w:rPr>
          <w:rFonts w:hint="eastAsia"/>
          <w:lang w:val="en-US" w:eastAsia="zh-CN"/>
        </w:rPr>
        <w:t>天线增益方向图</w:t>
      </w:r>
    </w:p>
    <w:p w:rsidR="006727BF" w:rsidRPr="00CE4640" w:rsidRDefault="006E4EFA" w:rsidP="00290B2F">
      <w:pPr>
        <w:ind w:firstLineChars="200" w:firstLine="480"/>
        <w:rPr>
          <w:lang w:val="en-US" w:eastAsia="zh-CN"/>
        </w:rPr>
      </w:pPr>
      <w:r>
        <w:rPr>
          <w:rFonts w:hint="eastAsia"/>
          <w:lang w:val="en-US" w:eastAsia="zh-CN"/>
        </w:rPr>
        <w:t>下文</w:t>
      </w:r>
      <w:r w:rsidR="00F01F43">
        <w:rPr>
          <w:rFonts w:hint="eastAsia"/>
          <w:lang w:val="en-US" w:eastAsia="zh-CN"/>
        </w:rPr>
        <w:t>介绍</w:t>
      </w:r>
      <w:r w:rsidR="004162F7">
        <w:rPr>
          <w:rFonts w:hint="eastAsia"/>
          <w:lang w:val="en-US" w:eastAsia="zh-CN"/>
        </w:rPr>
        <w:t>本</w:t>
      </w:r>
      <w:r w:rsidR="00F01F43">
        <w:rPr>
          <w:rFonts w:hint="eastAsia"/>
          <w:lang w:val="en-US" w:eastAsia="zh-CN"/>
        </w:rPr>
        <w:t>附件</w:t>
      </w:r>
      <w:r w:rsidR="004162F7">
        <w:rPr>
          <w:rFonts w:hint="eastAsia"/>
          <w:lang w:val="en-US" w:eastAsia="zh-CN"/>
        </w:rPr>
        <w:t>提供的</w:t>
      </w:r>
      <w:r w:rsidR="00F01F43">
        <w:rPr>
          <w:rFonts w:hint="eastAsia"/>
          <w:lang w:val="en-US" w:eastAsia="zh-CN"/>
        </w:rPr>
        <w:t>用于</w:t>
      </w:r>
      <w:r w:rsidR="004162F7">
        <w:rPr>
          <w:rFonts w:hint="eastAsia"/>
          <w:lang w:val="en-US" w:eastAsia="zh-CN"/>
        </w:rPr>
        <w:t>链路预算的天线辐射方向图。</w:t>
      </w:r>
      <w:r>
        <w:rPr>
          <w:rFonts w:hint="eastAsia"/>
          <w:lang w:val="en-US" w:eastAsia="zh-CN"/>
        </w:rPr>
        <w:t>HAPS</w:t>
      </w:r>
      <w:r>
        <w:rPr>
          <w:rFonts w:hint="eastAsia"/>
          <w:lang w:val="en-US" w:eastAsia="zh-CN"/>
        </w:rPr>
        <w:t>（地面）关口站和</w:t>
      </w:r>
      <w:r>
        <w:rPr>
          <w:rFonts w:hint="eastAsia"/>
          <w:lang w:val="en-US" w:eastAsia="zh-CN"/>
        </w:rPr>
        <w:t>HAPS</w:t>
      </w:r>
      <w:r>
        <w:rPr>
          <w:rFonts w:hint="eastAsia"/>
          <w:lang w:val="en-US" w:eastAsia="zh-CN"/>
        </w:rPr>
        <w:t>（机载）平台均将使用</w:t>
      </w:r>
      <w:r w:rsidR="000D70DB">
        <w:rPr>
          <w:rFonts w:hint="eastAsia"/>
          <w:lang w:val="en-US" w:eastAsia="zh-CN"/>
        </w:rPr>
        <w:t>第</w:t>
      </w:r>
      <w:r w:rsidR="006727BF" w:rsidRPr="00CE4640">
        <w:rPr>
          <w:lang w:val="en-US" w:eastAsia="zh-CN"/>
        </w:rPr>
        <w:t>221</w:t>
      </w:r>
      <w:r w:rsidR="000D70DB">
        <w:rPr>
          <w:rFonts w:hint="eastAsia"/>
          <w:lang w:val="en-US" w:eastAsia="zh-CN"/>
        </w:rPr>
        <w:t>号</w:t>
      </w:r>
      <w:r w:rsidR="00F01F43">
        <w:rPr>
          <w:rFonts w:hint="eastAsia"/>
          <w:lang w:val="en-US" w:eastAsia="zh-CN"/>
        </w:rPr>
        <w:t>决议</w:t>
      </w:r>
      <w:r w:rsidR="000D70DB">
        <w:rPr>
          <w:rFonts w:hint="eastAsia"/>
          <w:lang w:val="en-US" w:eastAsia="zh-CN"/>
        </w:rPr>
        <w:t>（</w:t>
      </w:r>
      <w:r w:rsidR="006727BF" w:rsidRPr="00CE4640">
        <w:rPr>
          <w:lang w:val="en-US" w:eastAsia="ko-KR"/>
        </w:rPr>
        <w:t>WRC-07</w:t>
      </w:r>
      <w:r w:rsidR="000D70DB">
        <w:rPr>
          <w:rFonts w:hint="eastAsia"/>
          <w:lang w:val="en-US" w:eastAsia="zh-CN"/>
        </w:rPr>
        <w:t>，修订版）中</w:t>
      </w:r>
      <w:r w:rsidR="00F01F43">
        <w:rPr>
          <w:rFonts w:hint="eastAsia"/>
          <w:lang w:val="en-US" w:eastAsia="zh-CN"/>
        </w:rPr>
        <w:t>描</w:t>
      </w:r>
      <w:r w:rsidR="000D70DB">
        <w:rPr>
          <w:rFonts w:hint="eastAsia"/>
          <w:lang w:val="en-US" w:eastAsia="zh-CN"/>
        </w:rPr>
        <w:t>述的</w:t>
      </w:r>
      <w:r>
        <w:rPr>
          <w:rFonts w:hint="eastAsia"/>
          <w:lang w:val="en-US" w:eastAsia="zh-CN"/>
        </w:rPr>
        <w:t>、</w:t>
      </w:r>
      <w:r w:rsidR="00F01F43">
        <w:rPr>
          <w:rFonts w:hint="eastAsia"/>
          <w:lang w:val="en-US" w:eastAsia="zh-CN"/>
        </w:rPr>
        <w:t>符合该决议的相控</w:t>
      </w:r>
      <w:r w:rsidR="000D70DB">
        <w:rPr>
          <w:rFonts w:hint="eastAsia"/>
          <w:lang w:val="en-US" w:eastAsia="zh-CN"/>
        </w:rPr>
        <w:t>阵列</w:t>
      </w:r>
      <w:r>
        <w:rPr>
          <w:rFonts w:hint="eastAsia"/>
          <w:lang w:val="en-US" w:eastAsia="zh-CN"/>
        </w:rPr>
        <w:t>。就共用研究而言</w:t>
      </w:r>
      <w:r w:rsidR="000D70DB">
        <w:rPr>
          <w:rFonts w:hint="eastAsia"/>
          <w:lang w:val="en-US" w:eastAsia="zh-CN"/>
        </w:rPr>
        <w:t>，平台和地面电台天线的峰值增益分别为</w:t>
      </w:r>
      <w:r w:rsidR="006727BF" w:rsidRPr="00CE4640">
        <w:rPr>
          <w:lang w:val="en-US" w:eastAsia="zh-CN"/>
        </w:rPr>
        <w:t xml:space="preserve">30 dBi </w:t>
      </w:r>
      <w:r w:rsidR="000D70DB">
        <w:rPr>
          <w:rFonts w:hint="eastAsia"/>
          <w:lang w:val="en-US" w:eastAsia="zh-CN"/>
        </w:rPr>
        <w:t>和</w:t>
      </w:r>
      <w:r w:rsidR="006727BF" w:rsidRPr="00CE4640">
        <w:rPr>
          <w:lang w:val="en-US" w:eastAsia="zh-CN"/>
        </w:rPr>
        <w:t xml:space="preserve"> 47 dBi</w:t>
      </w:r>
      <w:r w:rsidR="000D70DB">
        <w:rPr>
          <w:rFonts w:hint="eastAsia"/>
          <w:lang w:val="en-US" w:eastAsia="zh-CN"/>
        </w:rPr>
        <w:t>。下面</w:t>
      </w:r>
      <w:r w:rsidR="00F01F43">
        <w:rPr>
          <w:rFonts w:hint="eastAsia"/>
          <w:lang w:val="en-US" w:eastAsia="zh-CN"/>
        </w:rPr>
        <w:t>介绍用于</w:t>
      </w:r>
      <w:r w:rsidR="000D70DB">
        <w:rPr>
          <w:rFonts w:hint="eastAsia"/>
          <w:lang w:val="en-US" w:eastAsia="zh-CN"/>
        </w:rPr>
        <w:t>HAPS</w:t>
      </w:r>
      <w:r w:rsidR="000D70DB">
        <w:rPr>
          <w:rFonts w:hint="eastAsia"/>
          <w:lang w:val="en-US" w:eastAsia="zh-CN"/>
        </w:rPr>
        <w:t>关口站和</w:t>
      </w:r>
      <w:r w:rsidR="000D70DB">
        <w:rPr>
          <w:rFonts w:hint="eastAsia"/>
          <w:lang w:val="en-US" w:eastAsia="zh-CN"/>
        </w:rPr>
        <w:t>HAPS</w:t>
      </w:r>
      <w:r w:rsidR="000D70DB">
        <w:rPr>
          <w:rFonts w:hint="eastAsia"/>
          <w:lang w:val="en-US" w:eastAsia="zh-CN"/>
        </w:rPr>
        <w:t>平台的天线辐射方向图掩膜</w:t>
      </w:r>
      <w:r w:rsidR="00F01F43">
        <w:rPr>
          <w:rFonts w:hint="eastAsia"/>
          <w:lang w:val="en-US" w:eastAsia="zh-CN"/>
        </w:rPr>
        <w:t>等</w:t>
      </w:r>
      <w:r>
        <w:rPr>
          <w:rFonts w:hint="eastAsia"/>
          <w:lang w:val="en-US" w:eastAsia="zh-CN"/>
        </w:rPr>
        <w:t>式，同时</w:t>
      </w:r>
      <w:r w:rsidR="000D70DB">
        <w:rPr>
          <w:rFonts w:hint="eastAsia"/>
          <w:lang w:val="en-US" w:eastAsia="zh-CN"/>
        </w:rPr>
        <w:t>使用</w:t>
      </w:r>
      <w:r w:rsidR="000D70DB" w:rsidRPr="00CE4640">
        <w:rPr>
          <w:lang w:val="en-US" w:eastAsia="zh-CN"/>
        </w:rPr>
        <w:t>−25 dB</w:t>
      </w:r>
      <w:r w:rsidR="000D70DB">
        <w:rPr>
          <w:rFonts w:hint="eastAsia"/>
          <w:lang w:val="en-US" w:eastAsia="zh-CN"/>
        </w:rPr>
        <w:t>的</w:t>
      </w:r>
      <w:r w:rsidR="000D70DB" w:rsidRPr="00CE4640">
        <w:rPr>
          <w:i/>
          <w:iCs/>
          <w:lang w:val="en-US" w:eastAsia="zh-CN"/>
        </w:rPr>
        <w:t>L</w:t>
      </w:r>
      <w:r w:rsidR="000D70DB" w:rsidRPr="00CE4640">
        <w:rPr>
          <w:i/>
          <w:iCs/>
          <w:vertAlign w:val="subscript"/>
          <w:lang w:val="en-US" w:eastAsia="zh-CN"/>
        </w:rPr>
        <w:t>N</w:t>
      </w:r>
      <w:r w:rsidR="006727BF" w:rsidRPr="00CE4640">
        <w:rPr>
          <w:lang w:val="en-US" w:eastAsia="zh-CN"/>
        </w:rPr>
        <w:t xml:space="preserve"> </w:t>
      </w:r>
      <w:r w:rsidR="000D70DB">
        <w:rPr>
          <w:rFonts w:hint="eastAsia"/>
          <w:lang w:val="en-US" w:eastAsia="zh-CN"/>
        </w:rPr>
        <w:t>在图</w:t>
      </w:r>
      <w:r w:rsidR="000D70DB">
        <w:rPr>
          <w:rFonts w:hint="eastAsia"/>
          <w:lang w:val="en-US" w:eastAsia="zh-CN"/>
        </w:rPr>
        <w:t>5</w:t>
      </w:r>
      <w:r w:rsidR="000D70DB">
        <w:rPr>
          <w:rFonts w:hint="eastAsia"/>
          <w:lang w:val="en-US" w:eastAsia="zh-CN"/>
        </w:rPr>
        <w:t>和图</w:t>
      </w:r>
      <w:r w:rsidR="000D70DB">
        <w:rPr>
          <w:rFonts w:hint="eastAsia"/>
          <w:lang w:val="en-US" w:eastAsia="zh-CN"/>
        </w:rPr>
        <w:t>6</w:t>
      </w:r>
      <w:r w:rsidR="000D70DB">
        <w:rPr>
          <w:rFonts w:hint="eastAsia"/>
          <w:lang w:val="en-US" w:eastAsia="zh-CN"/>
        </w:rPr>
        <w:t>中分别加以说明。该辐射方向图掩膜用于上行和下行两条链路</w:t>
      </w:r>
      <w:r w:rsidR="00F01F43">
        <w:rPr>
          <w:rFonts w:hint="eastAsia"/>
          <w:lang w:val="en-US" w:eastAsia="zh-CN"/>
        </w:rPr>
        <w:t>，</w:t>
      </w:r>
      <w:r w:rsidR="000D70DB">
        <w:rPr>
          <w:rFonts w:hint="eastAsia"/>
          <w:lang w:val="en-US" w:eastAsia="zh-CN"/>
        </w:rPr>
        <w:t>并基于</w:t>
      </w:r>
      <w:r w:rsidR="000D70DB">
        <w:rPr>
          <w:rFonts w:hint="eastAsia"/>
          <w:lang w:val="en-US" w:eastAsia="zh-CN"/>
        </w:rPr>
        <w:t>HAPS</w:t>
      </w:r>
      <w:r w:rsidR="000D70DB">
        <w:rPr>
          <w:rFonts w:hint="eastAsia"/>
          <w:lang w:val="en-US" w:eastAsia="zh-CN"/>
        </w:rPr>
        <w:t>关口站链路</w:t>
      </w:r>
      <w:r w:rsidR="00A22405">
        <w:rPr>
          <w:rFonts w:hint="eastAsia"/>
          <w:lang w:val="en-US" w:eastAsia="zh-CN"/>
        </w:rPr>
        <w:t>使用</w:t>
      </w:r>
      <w:r w:rsidR="00F01F43">
        <w:rPr>
          <w:rFonts w:hint="eastAsia"/>
          <w:lang w:val="en-US" w:eastAsia="zh-CN"/>
        </w:rPr>
        <w:t>相控阵列类</w:t>
      </w:r>
      <w:r w:rsidR="000D70DB">
        <w:rPr>
          <w:rFonts w:hint="eastAsia"/>
          <w:lang w:val="en-US" w:eastAsia="zh-CN"/>
        </w:rPr>
        <w:t>天线。</w:t>
      </w:r>
      <w:r w:rsidR="006727BF" w:rsidRPr="00CE4640">
        <w:rPr>
          <w:lang w:val="en-US" w:eastAsia="zh-CN"/>
        </w:rPr>
        <w:t xml:space="preserve"> </w:t>
      </w:r>
    </w:p>
    <w:p w:rsidR="006727BF" w:rsidRPr="00A22405" w:rsidRDefault="006727BF" w:rsidP="00EE0CF3">
      <w:pPr>
        <w:pStyle w:val="Blanc"/>
        <w:rPr>
          <w:lang w:val="en-US" w:eastAsia="zh-CN"/>
        </w:rPr>
      </w:pPr>
    </w:p>
    <w:p w:rsidR="006727BF" w:rsidRPr="00CE4640" w:rsidRDefault="006727BF" w:rsidP="00EE0CF3">
      <w:pPr>
        <w:pStyle w:val="Equation"/>
        <w:tabs>
          <w:tab w:val="center" w:pos="4111"/>
          <w:tab w:val="center" w:pos="5273"/>
          <w:tab w:val="left" w:pos="5472"/>
          <w:tab w:val="left" w:pos="5783"/>
          <w:tab w:val="left" w:pos="6095"/>
          <w:tab w:val="left" w:pos="6180"/>
        </w:tabs>
        <w:spacing w:before="80"/>
        <w:rPr>
          <w:color w:val="000000"/>
          <w:lang w:val="en-US"/>
        </w:rPr>
      </w:pPr>
      <w:r w:rsidRPr="00CE4640">
        <w:rPr>
          <w:color w:val="000000"/>
          <w:lang w:val="en-US" w:eastAsia="zh-CN"/>
        </w:rPr>
        <w:tab/>
      </w:r>
      <w:r w:rsidRPr="00CE4640">
        <w:rPr>
          <w:i/>
          <w:color w:val="000000"/>
          <w:lang w:val="en-US"/>
        </w:rPr>
        <w:t>G</w:t>
      </w:r>
      <w:r w:rsidRPr="00CE4640">
        <w:rPr>
          <w:color w:val="000000"/>
          <w:lang w:val="en-US"/>
        </w:rPr>
        <w:t>(</w:t>
      </w:r>
      <w:r w:rsidRPr="00AE09A0">
        <w:rPr>
          <w:color w:val="000000"/>
          <w:szCs w:val="24"/>
        </w:rPr>
        <w:sym w:font="Symbol" w:char="F079"/>
      </w:r>
      <w:r w:rsidRPr="00CE4640">
        <w:rPr>
          <w:color w:val="000000"/>
          <w:lang w:val="en-US"/>
        </w:rPr>
        <w:t xml:space="preserve">) = </w:t>
      </w:r>
      <w:r w:rsidRPr="00CE4640">
        <w:rPr>
          <w:i/>
          <w:color w:val="000000"/>
          <w:lang w:val="en-US"/>
        </w:rPr>
        <w:t>G</w:t>
      </w:r>
      <w:r w:rsidRPr="00CE4640">
        <w:rPr>
          <w:i/>
          <w:color w:val="000000"/>
          <w:vertAlign w:val="subscript"/>
          <w:lang w:val="en-US"/>
        </w:rPr>
        <w:t>m</w:t>
      </w:r>
      <w:r w:rsidRPr="00CE4640">
        <w:rPr>
          <w:color w:val="000000"/>
          <w:lang w:val="en-US"/>
        </w:rPr>
        <w:t xml:space="preserve"> – 3(</w:t>
      </w:r>
      <w:r w:rsidRPr="00AE09A0">
        <w:rPr>
          <w:color w:val="000000"/>
          <w:szCs w:val="24"/>
        </w:rPr>
        <w:sym w:font="Symbol" w:char="F079"/>
      </w:r>
      <w:r w:rsidRPr="00CE4640">
        <w:rPr>
          <w:color w:val="000000"/>
          <w:lang w:val="en-US"/>
        </w:rPr>
        <w:t>/</w:t>
      </w:r>
      <w:r w:rsidRPr="00AE09A0">
        <w:rPr>
          <w:color w:val="000000"/>
          <w:szCs w:val="24"/>
        </w:rPr>
        <w:sym w:font="Symbol" w:char="F079"/>
      </w:r>
      <w:r w:rsidRPr="00CE4640">
        <w:rPr>
          <w:color w:val="000000"/>
          <w:lang w:val="en-US"/>
        </w:rPr>
        <w:t>b)</w:t>
      </w:r>
      <w:r w:rsidRPr="00CE4640">
        <w:rPr>
          <w:color w:val="000000"/>
          <w:vertAlign w:val="superscript"/>
          <w:lang w:val="en-US"/>
        </w:rPr>
        <w:t>2</w:t>
      </w:r>
      <w:r w:rsidRPr="00CE4640">
        <w:rPr>
          <w:color w:val="000000"/>
          <w:lang w:val="en-US"/>
        </w:rPr>
        <w:t xml:space="preserve"> </w:t>
      </w:r>
      <w:r w:rsidRPr="00CE4640">
        <w:rPr>
          <w:color w:val="000000"/>
          <w:lang w:val="en-US"/>
        </w:rPr>
        <w:tab/>
        <w:t>dBi</w:t>
      </w:r>
      <w:r w:rsidRPr="00CE4640">
        <w:rPr>
          <w:color w:val="000000"/>
          <w:lang w:val="en-US"/>
        </w:rPr>
        <w:tab/>
        <w:t>for</w:t>
      </w:r>
      <w:r w:rsidRPr="00CE4640">
        <w:rPr>
          <w:color w:val="000000"/>
          <w:lang w:val="en-US"/>
        </w:rPr>
        <w:tab/>
        <w:t xml:space="preserve"> 0</w:t>
      </w:r>
      <w:r w:rsidRPr="00AE09A0">
        <w:rPr>
          <w:color w:val="000000"/>
          <w:szCs w:val="24"/>
        </w:rPr>
        <w:sym w:font="Symbol" w:char="F0B0"/>
      </w:r>
      <w:r w:rsidRPr="00CE4640">
        <w:rPr>
          <w:color w:val="000000"/>
          <w:lang w:val="en-US"/>
        </w:rPr>
        <w:tab/>
      </w:r>
      <w:r w:rsidRPr="00AE09A0">
        <w:rPr>
          <w:color w:val="000000"/>
          <w:szCs w:val="24"/>
        </w:rPr>
        <w:sym w:font="Symbol" w:char="F0A3"/>
      </w:r>
      <w:r w:rsidRPr="00CE4640">
        <w:rPr>
          <w:color w:val="000000"/>
          <w:lang w:val="en-US"/>
        </w:rPr>
        <w:t xml:space="preserve"> </w:t>
      </w:r>
      <w:r w:rsidRPr="00AE09A0">
        <w:rPr>
          <w:color w:val="000000"/>
          <w:szCs w:val="24"/>
        </w:rPr>
        <w:sym w:font="Symbol" w:char="F079"/>
      </w:r>
      <w:r w:rsidRPr="00CE4640">
        <w:rPr>
          <w:color w:val="000000"/>
          <w:lang w:val="en-US"/>
        </w:rPr>
        <w:t xml:space="preserve"> </w:t>
      </w:r>
      <w:r w:rsidRPr="00AE09A0">
        <w:rPr>
          <w:color w:val="000000"/>
          <w:szCs w:val="24"/>
        </w:rPr>
        <w:sym w:font="Symbol" w:char="F0A3"/>
      </w:r>
      <w:r w:rsidRPr="00CE4640">
        <w:rPr>
          <w:color w:val="000000"/>
          <w:lang w:val="en-US"/>
        </w:rPr>
        <w:t xml:space="preserve"> </w:t>
      </w:r>
      <w:r w:rsidRPr="00AE09A0">
        <w:rPr>
          <w:color w:val="000000"/>
          <w:szCs w:val="24"/>
        </w:rPr>
        <w:sym w:font="Symbol" w:char="F079"/>
      </w:r>
      <w:r w:rsidRPr="00CE4640">
        <w:rPr>
          <w:color w:val="000000"/>
          <w:vertAlign w:val="subscript"/>
          <w:lang w:val="en-US"/>
        </w:rPr>
        <w:t>1</w:t>
      </w:r>
    </w:p>
    <w:p w:rsidR="006727BF" w:rsidRPr="00CE4640" w:rsidRDefault="006727BF" w:rsidP="00EE0CF3">
      <w:pPr>
        <w:pStyle w:val="Equation"/>
        <w:tabs>
          <w:tab w:val="center" w:pos="4111"/>
          <w:tab w:val="center" w:pos="5273"/>
          <w:tab w:val="left" w:pos="5472"/>
          <w:tab w:val="left" w:pos="5783"/>
          <w:tab w:val="left" w:pos="6095"/>
          <w:tab w:val="left" w:pos="6180"/>
        </w:tabs>
        <w:spacing w:before="80"/>
        <w:rPr>
          <w:color w:val="000000"/>
          <w:sz w:val="28"/>
          <w:vertAlign w:val="subscript"/>
          <w:lang w:val="en-US"/>
        </w:rPr>
      </w:pPr>
      <w:r w:rsidRPr="00CE4640">
        <w:rPr>
          <w:color w:val="000000"/>
          <w:lang w:val="en-US"/>
        </w:rPr>
        <w:tab/>
      </w:r>
      <w:r w:rsidRPr="00CE4640">
        <w:rPr>
          <w:i/>
          <w:iCs/>
          <w:color w:val="000000"/>
          <w:lang w:val="en-US"/>
        </w:rPr>
        <w:t>G</w:t>
      </w:r>
      <w:r w:rsidRPr="00CE4640">
        <w:rPr>
          <w:color w:val="000000"/>
          <w:lang w:val="en-US"/>
        </w:rPr>
        <w:t>(</w:t>
      </w:r>
      <w:r w:rsidRPr="00AE09A0">
        <w:rPr>
          <w:rFonts w:ascii="Symbol" w:hAnsi="Symbol"/>
          <w:color w:val="000000"/>
          <w:szCs w:val="24"/>
        </w:rPr>
        <w:sym w:font="Symbol" w:char="F079"/>
      </w:r>
      <w:r w:rsidRPr="00CE4640">
        <w:rPr>
          <w:color w:val="000000"/>
          <w:lang w:val="en-US"/>
        </w:rPr>
        <w:t xml:space="preserve">) = </w:t>
      </w:r>
      <w:r w:rsidRPr="00CE4640">
        <w:rPr>
          <w:i/>
          <w:iCs/>
          <w:color w:val="000000"/>
          <w:lang w:val="en-US"/>
        </w:rPr>
        <w:t>G</w:t>
      </w:r>
      <w:r w:rsidRPr="00CE4640">
        <w:rPr>
          <w:i/>
          <w:iCs/>
          <w:color w:val="000000"/>
          <w:position w:val="-4"/>
          <w:sz w:val="20"/>
          <w:lang w:val="en-US"/>
        </w:rPr>
        <w:t>m</w:t>
      </w:r>
      <w:r w:rsidRPr="00CE4640">
        <w:rPr>
          <w:color w:val="000000"/>
          <w:lang w:val="en-US"/>
        </w:rPr>
        <w:t xml:space="preserve"> </w:t>
      </w:r>
      <w:r w:rsidRPr="00AE09A0">
        <w:rPr>
          <w:rFonts w:ascii="Symbol" w:hAnsi="Symbol"/>
          <w:color w:val="000000"/>
        </w:rPr>
        <w:t></w:t>
      </w:r>
      <w:r w:rsidRPr="00CE4640">
        <w:rPr>
          <w:color w:val="000000"/>
          <w:lang w:val="en-US"/>
        </w:rPr>
        <w:t xml:space="preserve"> </w:t>
      </w:r>
      <w:r w:rsidRPr="00CE4640">
        <w:rPr>
          <w:i/>
          <w:iCs/>
          <w:color w:val="000000"/>
          <w:lang w:val="en-US"/>
        </w:rPr>
        <w:t>L</w:t>
      </w:r>
      <w:r w:rsidRPr="00CE4640">
        <w:rPr>
          <w:i/>
          <w:iCs/>
          <w:color w:val="000000"/>
          <w:position w:val="-4"/>
          <w:sz w:val="20"/>
          <w:lang w:val="en-US"/>
        </w:rPr>
        <w:t>N</w:t>
      </w:r>
      <w:r w:rsidRPr="00CE4640">
        <w:rPr>
          <w:color w:val="000000"/>
          <w:lang w:val="en-US"/>
        </w:rPr>
        <w:tab/>
        <w:t>dBi</w:t>
      </w:r>
      <w:r w:rsidRPr="00CE4640">
        <w:rPr>
          <w:color w:val="000000"/>
          <w:lang w:val="en-US"/>
        </w:rPr>
        <w:tab/>
        <w:t>for</w:t>
      </w:r>
      <w:r w:rsidRPr="00CE4640">
        <w:rPr>
          <w:color w:val="000000"/>
          <w:lang w:val="en-US"/>
        </w:rPr>
        <w:tab/>
      </w:r>
      <w:r w:rsidRPr="00AE09A0">
        <w:rPr>
          <w:color w:val="000000"/>
          <w:szCs w:val="24"/>
        </w:rPr>
        <w:sym w:font="Symbol" w:char="F079"/>
      </w:r>
      <w:r w:rsidRPr="00CE4640">
        <w:rPr>
          <w:color w:val="000000"/>
          <w:position w:val="-4"/>
          <w:sz w:val="20"/>
          <w:lang w:val="en-US"/>
        </w:rPr>
        <w:t>1</w:t>
      </w:r>
      <w:r w:rsidRPr="00CE4640">
        <w:rPr>
          <w:color w:val="000000"/>
          <w:lang w:val="en-US"/>
        </w:rPr>
        <w:tab/>
      </w:r>
      <w:r w:rsidRPr="00AE09A0">
        <w:rPr>
          <w:rFonts w:ascii="Symbol" w:hAnsi="Symbol"/>
          <w:color w:val="000000"/>
          <w:szCs w:val="24"/>
        </w:rPr>
        <w:sym w:font="Symbol" w:char="F03C"/>
      </w:r>
      <w:r w:rsidRPr="00CE4640">
        <w:rPr>
          <w:color w:val="000000"/>
          <w:lang w:val="en-US"/>
        </w:rPr>
        <w:t xml:space="preserve"> </w:t>
      </w:r>
      <w:r w:rsidRPr="00AE09A0">
        <w:rPr>
          <w:rFonts w:ascii="Symbol" w:hAnsi="Symbol"/>
          <w:color w:val="000000"/>
          <w:szCs w:val="24"/>
        </w:rPr>
        <w:sym w:font="Symbol" w:char="F079"/>
      </w:r>
      <w:r w:rsidRPr="00CE4640">
        <w:rPr>
          <w:color w:val="000000"/>
          <w:lang w:val="en-US"/>
        </w:rPr>
        <w:t xml:space="preserve"> </w:t>
      </w:r>
      <w:r w:rsidRPr="00AE09A0">
        <w:rPr>
          <w:color w:val="000000"/>
          <w:szCs w:val="24"/>
        </w:rPr>
        <w:sym w:font="Symbol" w:char="F0A3"/>
      </w:r>
      <w:r w:rsidRPr="00CE4640">
        <w:rPr>
          <w:color w:val="000000"/>
          <w:lang w:val="en-US"/>
        </w:rPr>
        <w:t xml:space="preserve"> </w:t>
      </w:r>
      <w:r w:rsidRPr="00AE09A0">
        <w:rPr>
          <w:rFonts w:ascii="Symbol" w:hAnsi="Symbol"/>
          <w:color w:val="000000"/>
          <w:szCs w:val="24"/>
        </w:rPr>
        <w:sym w:font="Symbol" w:char="F079"/>
      </w:r>
      <w:r w:rsidRPr="00CE4640">
        <w:rPr>
          <w:color w:val="000000"/>
          <w:position w:val="-4"/>
          <w:sz w:val="20"/>
          <w:lang w:val="en-US"/>
        </w:rPr>
        <w:t>2</w:t>
      </w:r>
    </w:p>
    <w:p w:rsidR="006727BF" w:rsidRPr="00CE4640" w:rsidRDefault="006727BF" w:rsidP="00EE0CF3">
      <w:pPr>
        <w:pStyle w:val="Equation"/>
        <w:tabs>
          <w:tab w:val="center" w:pos="4111"/>
          <w:tab w:val="center" w:pos="5273"/>
          <w:tab w:val="left" w:pos="5472"/>
          <w:tab w:val="left" w:pos="5783"/>
          <w:tab w:val="left" w:pos="6095"/>
          <w:tab w:val="left" w:pos="6180"/>
        </w:tabs>
        <w:spacing w:before="80"/>
        <w:rPr>
          <w:color w:val="000000"/>
          <w:sz w:val="28"/>
          <w:vertAlign w:val="subscript"/>
          <w:lang w:val="en-US"/>
        </w:rPr>
      </w:pPr>
      <w:r w:rsidRPr="00CE4640">
        <w:rPr>
          <w:color w:val="000000"/>
          <w:lang w:val="en-US"/>
        </w:rPr>
        <w:tab/>
      </w:r>
      <w:r w:rsidRPr="00CE4640">
        <w:rPr>
          <w:i/>
          <w:iCs/>
          <w:color w:val="000000"/>
          <w:lang w:val="en-US"/>
        </w:rPr>
        <w:t>G</w:t>
      </w:r>
      <w:r w:rsidRPr="00CE4640">
        <w:rPr>
          <w:color w:val="000000"/>
          <w:lang w:val="en-US"/>
        </w:rPr>
        <w:t>(</w:t>
      </w:r>
      <w:r w:rsidRPr="00AE09A0">
        <w:rPr>
          <w:rFonts w:ascii="Symbol" w:hAnsi="Symbol"/>
          <w:color w:val="000000"/>
          <w:szCs w:val="24"/>
        </w:rPr>
        <w:sym w:font="Symbol" w:char="F079"/>
      </w:r>
      <w:r w:rsidRPr="00CE4640">
        <w:rPr>
          <w:color w:val="000000"/>
          <w:lang w:val="en-US"/>
        </w:rPr>
        <w:t xml:space="preserve">) = </w:t>
      </w:r>
      <w:r w:rsidRPr="00CE4640">
        <w:rPr>
          <w:i/>
          <w:iCs/>
          <w:color w:val="000000"/>
          <w:lang w:val="en-US"/>
        </w:rPr>
        <w:t>X</w:t>
      </w:r>
      <w:r w:rsidRPr="00CE4640">
        <w:rPr>
          <w:color w:val="000000"/>
          <w:lang w:val="en-US"/>
        </w:rPr>
        <w:t xml:space="preserve"> – 60 log (</w:t>
      </w:r>
      <w:r w:rsidRPr="00AE09A0">
        <w:rPr>
          <w:rFonts w:ascii="Symbol" w:hAnsi="Symbol"/>
          <w:color w:val="000000"/>
          <w:szCs w:val="24"/>
        </w:rPr>
        <w:sym w:font="Symbol" w:char="F079"/>
      </w:r>
      <w:r w:rsidRPr="00CE4640">
        <w:rPr>
          <w:color w:val="000000"/>
          <w:lang w:val="en-US"/>
        </w:rPr>
        <w:t>)</w:t>
      </w:r>
      <w:r w:rsidRPr="00CE4640">
        <w:rPr>
          <w:color w:val="000000"/>
          <w:lang w:val="en-US"/>
        </w:rPr>
        <w:tab/>
        <w:t>dBi</w:t>
      </w:r>
      <w:r w:rsidRPr="00CE4640">
        <w:rPr>
          <w:color w:val="000000"/>
          <w:lang w:val="en-US"/>
        </w:rPr>
        <w:tab/>
        <w:t>for</w:t>
      </w:r>
      <w:r w:rsidRPr="00CE4640">
        <w:rPr>
          <w:color w:val="000000"/>
          <w:lang w:val="en-US"/>
        </w:rPr>
        <w:tab/>
      </w:r>
      <w:r w:rsidRPr="00AE09A0">
        <w:rPr>
          <w:rFonts w:ascii="Symbol" w:hAnsi="Symbol"/>
          <w:color w:val="000000"/>
          <w:szCs w:val="24"/>
        </w:rPr>
        <w:sym w:font="Symbol" w:char="F079"/>
      </w:r>
      <w:r w:rsidRPr="00CE4640">
        <w:rPr>
          <w:color w:val="000000"/>
          <w:position w:val="-4"/>
          <w:sz w:val="20"/>
          <w:lang w:val="en-US"/>
        </w:rPr>
        <w:t>2</w:t>
      </w:r>
      <w:r w:rsidRPr="00CE4640">
        <w:rPr>
          <w:color w:val="000000"/>
          <w:lang w:val="en-US"/>
        </w:rPr>
        <w:tab/>
      </w:r>
      <w:r w:rsidRPr="00AE09A0">
        <w:rPr>
          <w:rFonts w:ascii="Symbol" w:hAnsi="Symbol"/>
          <w:color w:val="000000"/>
          <w:szCs w:val="24"/>
        </w:rPr>
        <w:sym w:font="Symbol" w:char="F03C"/>
      </w:r>
      <w:r w:rsidRPr="00CE4640">
        <w:rPr>
          <w:color w:val="000000"/>
          <w:lang w:val="en-US"/>
        </w:rPr>
        <w:t xml:space="preserve"> </w:t>
      </w:r>
      <w:r w:rsidRPr="00AE09A0">
        <w:rPr>
          <w:rFonts w:ascii="Symbol" w:hAnsi="Symbol"/>
          <w:color w:val="000000"/>
          <w:szCs w:val="24"/>
        </w:rPr>
        <w:sym w:font="Symbol" w:char="F079"/>
      </w:r>
      <w:r w:rsidRPr="00CE4640">
        <w:rPr>
          <w:color w:val="000000"/>
          <w:lang w:val="en-US"/>
        </w:rPr>
        <w:t xml:space="preserve"> </w:t>
      </w:r>
      <w:r w:rsidRPr="00AE09A0">
        <w:rPr>
          <w:rFonts w:ascii="Symbol" w:hAnsi="Symbol"/>
          <w:color w:val="000000"/>
          <w:szCs w:val="24"/>
        </w:rPr>
        <w:sym w:font="Symbol" w:char="F0A3"/>
      </w:r>
      <w:r w:rsidRPr="00CE4640">
        <w:rPr>
          <w:color w:val="000000"/>
          <w:lang w:val="en-US"/>
        </w:rPr>
        <w:t xml:space="preserve"> </w:t>
      </w:r>
      <w:r w:rsidRPr="00AE09A0">
        <w:rPr>
          <w:rFonts w:ascii="Symbol" w:hAnsi="Symbol"/>
          <w:color w:val="000000"/>
          <w:szCs w:val="24"/>
        </w:rPr>
        <w:sym w:font="Symbol" w:char="F079"/>
      </w:r>
      <w:r w:rsidRPr="00CE4640">
        <w:rPr>
          <w:color w:val="000000"/>
          <w:position w:val="-4"/>
          <w:sz w:val="20"/>
          <w:lang w:val="en-US"/>
        </w:rPr>
        <w:t>3</w:t>
      </w:r>
    </w:p>
    <w:p w:rsidR="006727BF" w:rsidRPr="00CE4640" w:rsidRDefault="006727BF" w:rsidP="00EE0CF3">
      <w:pPr>
        <w:pStyle w:val="Equation"/>
        <w:tabs>
          <w:tab w:val="center" w:pos="4111"/>
          <w:tab w:val="center" w:pos="5273"/>
          <w:tab w:val="left" w:pos="5472"/>
          <w:tab w:val="left" w:pos="5783"/>
          <w:tab w:val="left" w:pos="6095"/>
          <w:tab w:val="left" w:pos="6180"/>
        </w:tabs>
        <w:spacing w:before="80"/>
        <w:rPr>
          <w:color w:val="000000"/>
          <w:sz w:val="28"/>
          <w:vertAlign w:val="subscript"/>
          <w:lang w:val="en-US"/>
        </w:rPr>
      </w:pPr>
      <w:r w:rsidRPr="00CE4640">
        <w:rPr>
          <w:color w:val="000000"/>
          <w:lang w:val="en-US"/>
        </w:rPr>
        <w:tab/>
      </w:r>
      <w:r w:rsidRPr="00CE4640">
        <w:rPr>
          <w:i/>
          <w:iCs/>
          <w:color w:val="000000"/>
          <w:lang w:val="en-US"/>
        </w:rPr>
        <w:t>G</w:t>
      </w:r>
      <w:r w:rsidRPr="00CE4640">
        <w:rPr>
          <w:color w:val="000000"/>
          <w:lang w:val="en-US"/>
        </w:rPr>
        <w:t>(</w:t>
      </w:r>
      <w:r w:rsidRPr="00AE09A0">
        <w:rPr>
          <w:rFonts w:ascii="Symbol" w:hAnsi="Symbol"/>
          <w:color w:val="000000"/>
          <w:szCs w:val="24"/>
        </w:rPr>
        <w:sym w:font="Symbol" w:char="F079"/>
      </w:r>
      <w:r w:rsidRPr="00CE4640">
        <w:rPr>
          <w:color w:val="000000"/>
          <w:lang w:val="en-US"/>
        </w:rPr>
        <w:t xml:space="preserve">) = </w:t>
      </w:r>
      <w:r w:rsidRPr="00CE4640">
        <w:rPr>
          <w:i/>
          <w:iCs/>
          <w:color w:val="000000"/>
          <w:lang w:val="en-US"/>
        </w:rPr>
        <w:t>L</w:t>
      </w:r>
      <w:r w:rsidRPr="00CE4640">
        <w:rPr>
          <w:i/>
          <w:iCs/>
          <w:color w:val="000000"/>
          <w:position w:val="-4"/>
          <w:sz w:val="20"/>
          <w:lang w:val="en-US"/>
        </w:rPr>
        <w:t>F</w:t>
      </w:r>
      <w:r w:rsidRPr="00CE4640">
        <w:rPr>
          <w:color w:val="000000"/>
          <w:lang w:val="en-US"/>
        </w:rPr>
        <w:tab/>
        <w:t>dBi</w:t>
      </w:r>
      <w:r w:rsidRPr="00CE4640">
        <w:rPr>
          <w:color w:val="000000"/>
          <w:lang w:val="en-US"/>
        </w:rPr>
        <w:tab/>
        <w:t>for</w:t>
      </w:r>
      <w:r w:rsidRPr="00CE4640">
        <w:rPr>
          <w:color w:val="000000"/>
          <w:lang w:val="en-US"/>
        </w:rPr>
        <w:tab/>
      </w:r>
      <w:r w:rsidRPr="00AE09A0">
        <w:rPr>
          <w:rFonts w:ascii="Symbol" w:hAnsi="Symbol"/>
          <w:color w:val="000000"/>
          <w:szCs w:val="24"/>
        </w:rPr>
        <w:sym w:font="Symbol" w:char="F079"/>
      </w:r>
      <w:r w:rsidRPr="00CE4640">
        <w:rPr>
          <w:color w:val="000000"/>
          <w:position w:val="-4"/>
          <w:sz w:val="20"/>
          <w:lang w:val="en-US"/>
        </w:rPr>
        <w:t>3</w:t>
      </w:r>
      <w:r w:rsidRPr="00CE4640">
        <w:rPr>
          <w:color w:val="000000"/>
          <w:lang w:val="en-US"/>
        </w:rPr>
        <w:tab/>
      </w:r>
      <w:r w:rsidRPr="00AE09A0">
        <w:rPr>
          <w:rFonts w:ascii="Symbol" w:hAnsi="Symbol"/>
          <w:color w:val="000000"/>
          <w:szCs w:val="24"/>
        </w:rPr>
        <w:sym w:font="Symbol" w:char="F03C"/>
      </w:r>
      <w:r w:rsidRPr="00CE4640">
        <w:rPr>
          <w:color w:val="000000"/>
          <w:lang w:val="en-US"/>
        </w:rPr>
        <w:t xml:space="preserve"> </w:t>
      </w:r>
      <w:r w:rsidRPr="00AE09A0">
        <w:rPr>
          <w:rFonts w:ascii="Symbol" w:hAnsi="Symbol"/>
          <w:color w:val="000000"/>
          <w:szCs w:val="24"/>
        </w:rPr>
        <w:sym w:font="Symbol" w:char="F079"/>
      </w:r>
      <w:r w:rsidRPr="00CE4640">
        <w:rPr>
          <w:color w:val="000000"/>
          <w:lang w:val="en-US"/>
        </w:rPr>
        <w:t xml:space="preserve"> </w:t>
      </w:r>
      <w:r w:rsidRPr="00AE09A0">
        <w:rPr>
          <w:rFonts w:ascii="Symbol" w:hAnsi="Symbol"/>
          <w:color w:val="000000"/>
          <w:szCs w:val="24"/>
        </w:rPr>
        <w:sym w:font="Symbol" w:char="F0A3"/>
      </w:r>
      <w:r w:rsidRPr="00CE4640">
        <w:rPr>
          <w:color w:val="000000"/>
          <w:lang w:val="en-US"/>
        </w:rPr>
        <w:t xml:space="preserve"> 90</w:t>
      </w:r>
      <w:r w:rsidRPr="00AE09A0">
        <w:rPr>
          <w:rFonts w:ascii="Symbol" w:hAnsi="Symbol"/>
          <w:color w:val="000000"/>
          <w:szCs w:val="24"/>
        </w:rPr>
        <w:sym w:font="Symbol" w:char="F0B0"/>
      </w:r>
    </w:p>
    <w:p w:rsidR="00DE7525" w:rsidRDefault="00DE7525">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727BF" w:rsidRPr="00CE4640" w:rsidRDefault="00324FE8" w:rsidP="00EE0CF3">
      <w:pPr>
        <w:keepNext/>
        <w:rPr>
          <w:lang w:val="en-US" w:eastAsia="zh-CN"/>
        </w:rPr>
      </w:pPr>
      <w:r>
        <w:rPr>
          <w:rFonts w:hint="eastAsia"/>
          <w:lang w:val="en-US" w:eastAsia="zh-CN"/>
        </w:rPr>
        <w:lastRenderedPageBreak/>
        <w:t>其中：</w:t>
      </w:r>
    </w:p>
    <w:p w:rsidR="006727BF" w:rsidRPr="00AE09A0" w:rsidRDefault="006727BF" w:rsidP="00EE0CF3">
      <w:pPr>
        <w:pStyle w:val="Equationlegend"/>
      </w:pPr>
      <w:r w:rsidRPr="00AE09A0">
        <w:rPr>
          <w:i/>
          <w:iCs/>
        </w:rPr>
        <w:tab/>
        <w:t>G</w:t>
      </w:r>
      <w:r w:rsidRPr="00AE09A0">
        <w:t>(</w:t>
      </w:r>
      <w:r w:rsidRPr="00AE09A0">
        <w:rPr>
          <w:rFonts w:ascii="Symbol" w:hAnsi="Symbol"/>
          <w:szCs w:val="24"/>
        </w:rPr>
        <w:sym w:font="Symbol" w:char="F079"/>
      </w:r>
      <w:r w:rsidRPr="00AE09A0">
        <w:t>)</w:t>
      </w:r>
      <w:r w:rsidRPr="00AE09A0">
        <w:rPr>
          <w:rFonts w:ascii="Tms Rmn" w:hAnsi="Tms Rmn"/>
          <w:sz w:val="12"/>
        </w:rPr>
        <w:t xml:space="preserve">  </w:t>
      </w:r>
      <w:r w:rsidRPr="00AE09A0">
        <w:t>:</w:t>
      </w:r>
      <w:r w:rsidRPr="00AE09A0">
        <w:tab/>
      </w:r>
      <w:r w:rsidR="00324FE8" w:rsidRPr="00FF6DF7">
        <w:rPr>
          <w:rFonts w:hAnsi="SimSun"/>
          <w:color w:val="000000"/>
          <w:szCs w:val="24"/>
        </w:rPr>
        <w:t>主波束方向</w:t>
      </w:r>
      <w:r w:rsidR="00324FE8" w:rsidRPr="00AC097B">
        <w:rPr>
          <w:rFonts w:hAnsi="SimSun"/>
          <w:color w:val="000000"/>
          <w:szCs w:val="24"/>
        </w:rPr>
        <w:t>（</w:t>
      </w:r>
      <w:r w:rsidR="00324FE8" w:rsidRPr="00AC097B">
        <w:rPr>
          <w:color w:val="000000"/>
          <w:szCs w:val="24"/>
        </w:rPr>
        <w:t>dBi</w:t>
      </w:r>
      <w:r w:rsidR="00324FE8" w:rsidRPr="00AC097B">
        <w:rPr>
          <w:rFonts w:hAnsi="SimSun"/>
          <w:color w:val="000000"/>
          <w:szCs w:val="24"/>
        </w:rPr>
        <w:t>）</w:t>
      </w:r>
      <w:r w:rsidR="00324FE8" w:rsidRPr="00FF6DF7">
        <w:rPr>
          <w:color w:val="000000"/>
          <w:szCs w:val="24"/>
        </w:rPr>
        <w:sym w:font="Symbol" w:char="0079"/>
      </w:r>
      <w:r w:rsidR="00324FE8" w:rsidRPr="00AC097B">
        <w:rPr>
          <w:color w:val="000000"/>
          <w:szCs w:val="24"/>
        </w:rPr>
        <w:t xml:space="preserve"> </w:t>
      </w:r>
      <w:r w:rsidR="00324FE8" w:rsidRPr="00FF6DF7">
        <w:rPr>
          <w:rFonts w:hAnsi="SimSun"/>
          <w:color w:val="000000"/>
          <w:szCs w:val="24"/>
        </w:rPr>
        <w:t>角上的增益</w:t>
      </w:r>
      <w:r w:rsidR="00324FE8" w:rsidRPr="00AC097B">
        <w:rPr>
          <w:rFonts w:hAnsi="SimSun"/>
          <w:color w:val="000000"/>
          <w:szCs w:val="24"/>
        </w:rPr>
        <w:t>（</w:t>
      </w:r>
      <w:r w:rsidR="00324FE8" w:rsidRPr="00AC097B">
        <w:rPr>
          <w:color w:val="000000"/>
          <w:szCs w:val="24"/>
        </w:rPr>
        <w:t>dBi</w:t>
      </w:r>
      <w:r w:rsidR="00324FE8" w:rsidRPr="00AC097B">
        <w:rPr>
          <w:rFonts w:hAnsi="SimSun"/>
          <w:color w:val="000000"/>
          <w:szCs w:val="24"/>
        </w:rPr>
        <w:t>）</w:t>
      </w:r>
    </w:p>
    <w:p w:rsidR="006727BF" w:rsidRPr="00AE09A0" w:rsidRDefault="006727BF" w:rsidP="00EE0CF3">
      <w:pPr>
        <w:pStyle w:val="Equationlegend"/>
        <w:rPr>
          <w:lang w:eastAsia="zh-CN"/>
        </w:rPr>
      </w:pPr>
      <w:r w:rsidRPr="00AE09A0">
        <w:rPr>
          <w:i/>
          <w:iCs/>
        </w:rPr>
        <w:tab/>
      </w:r>
      <w:r w:rsidRPr="00AE09A0">
        <w:rPr>
          <w:i/>
          <w:iCs/>
          <w:lang w:eastAsia="zh-CN"/>
        </w:rPr>
        <w:t>G</w:t>
      </w:r>
      <w:r w:rsidRPr="00AE09A0">
        <w:rPr>
          <w:i/>
          <w:iCs/>
          <w:position w:val="-4"/>
          <w:sz w:val="20"/>
          <w:lang w:eastAsia="zh-CN"/>
        </w:rPr>
        <w:t>m</w:t>
      </w:r>
      <w:r w:rsidRPr="00AE09A0">
        <w:rPr>
          <w:rFonts w:ascii="Tms Rmn" w:hAnsi="Tms Rmn"/>
          <w:sz w:val="12"/>
          <w:lang w:eastAsia="zh-CN"/>
        </w:rPr>
        <w:t xml:space="preserve"> </w:t>
      </w:r>
      <w:r w:rsidRPr="00AE09A0">
        <w:rPr>
          <w:lang w:eastAsia="zh-CN"/>
        </w:rPr>
        <w:t>:</w:t>
      </w:r>
      <w:r w:rsidRPr="00AE09A0">
        <w:rPr>
          <w:lang w:eastAsia="zh-CN"/>
        </w:rPr>
        <w:tab/>
      </w:r>
      <w:r w:rsidR="00324FE8" w:rsidRPr="00FF6DF7">
        <w:rPr>
          <w:rFonts w:hAnsi="SimSun"/>
          <w:color w:val="000000"/>
          <w:szCs w:val="24"/>
          <w:lang w:eastAsia="zh-CN"/>
        </w:rPr>
        <w:t>主瓣最大增益（</w:t>
      </w:r>
      <w:r w:rsidR="00324FE8" w:rsidRPr="00FF6DF7">
        <w:rPr>
          <w:color w:val="000000"/>
          <w:szCs w:val="24"/>
          <w:lang w:eastAsia="zh-CN"/>
        </w:rPr>
        <w:t>dBi</w:t>
      </w:r>
      <w:r w:rsidR="00324FE8" w:rsidRPr="00FF6DF7">
        <w:rPr>
          <w:rFonts w:hAnsi="SimSun"/>
          <w:color w:val="000000"/>
          <w:szCs w:val="24"/>
          <w:lang w:eastAsia="zh-CN"/>
        </w:rPr>
        <w:t>）</w:t>
      </w:r>
    </w:p>
    <w:p w:rsidR="006727BF" w:rsidRPr="00AE09A0" w:rsidRDefault="006727BF" w:rsidP="00EE0CF3">
      <w:pPr>
        <w:pStyle w:val="Equationlegend"/>
        <w:rPr>
          <w:lang w:eastAsia="zh-CN"/>
        </w:rPr>
      </w:pPr>
      <w:r w:rsidRPr="00AE09A0">
        <w:rPr>
          <w:rFonts w:ascii="Symbol" w:hAnsi="Symbol"/>
          <w:lang w:eastAsia="zh-CN"/>
        </w:rPr>
        <w:tab/>
      </w:r>
      <w:r w:rsidRPr="00AE09A0">
        <w:rPr>
          <w:rFonts w:ascii="Symbol" w:hAnsi="Symbol"/>
          <w:szCs w:val="24"/>
        </w:rPr>
        <w:sym w:font="Symbol" w:char="F079"/>
      </w:r>
      <w:r w:rsidRPr="00AE09A0">
        <w:rPr>
          <w:i/>
          <w:iCs/>
          <w:position w:val="-4"/>
          <w:sz w:val="20"/>
          <w:lang w:eastAsia="zh-CN"/>
        </w:rPr>
        <w:t>b</w:t>
      </w:r>
      <w:r w:rsidRPr="00AE09A0">
        <w:rPr>
          <w:lang w:eastAsia="zh-CN"/>
        </w:rPr>
        <w:t xml:space="preserve">: </w:t>
      </w:r>
      <w:r w:rsidRPr="00AE09A0">
        <w:rPr>
          <w:lang w:eastAsia="zh-CN"/>
        </w:rPr>
        <w:tab/>
      </w:r>
      <w:r w:rsidR="00324FE8" w:rsidRPr="00FF6DF7">
        <w:rPr>
          <w:rFonts w:hAnsi="SimSun"/>
          <w:color w:val="000000"/>
          <w:szCs w:val="24"/>
          <w:lang w:eastAsia="zh-CN"/>
        </w:rPr>
        <w:t>所考虑的平面上</w:t>
      </w:r>
      <w:r w:rsidR="00324FE8" w:rsidRPr="00FF6DF7">
        <w:rPr>
          <w:color w:val="000000"/>
          <w:szCs w:val="24"/>
          <w:lang w:eastAsia="zh-CN"/>
        </w:rPr>
        <w:t>3 dB</w:t>
      </w:r>
      <w:r w:rsidR="00324FE8" w:rsidRPr="00FF6DF7">
        <w:rPr>
          <w:rFonts w:hAnsi="SimSun"/>
          <w:color w:val="000000"/>
          <w:szCs w:val="24"/>
          <w:lang w:eastAsia="zh-CN"/>
        </w:rPr>
        <w:t>波束带宽的一半（</w:t>
      </w:r>
      <w:r w:rsidR="00324FE8">
        <w:rPr>
          <w:rFonts w:hAnsi="SimSun" w:hint="eastAsia"/>
          <w:color w:val="000000"/>
          <w:szCs w:val="24"/>
          <w:lang w:eastAsia="zh-CN"/>
        </w:rPr>
        <w:t>低于</w:t>
      </w:r>
      <w:r w:rsidR="00324FE8" w:rsidRPr="00FF6DF7">
        <w:rPr>
          <w:i/>
          <w:iCs/>
          <w:color w:val="000000"/>
          <w:szCs w:val="24"/>
          <w:lang w:eastAsia="zh-CN"/>
        </w:rPr>
        <w:t>G</w:t>
      </w:r>
      <w:r w:rsidR="00324FE8" w:rsidRPr="00FF6DF7">
        <w:rPr>
          <w:i/>
          <w:iCs/>
          <w:color w:val="000000"/>
          <w:szCs w:val="24"/>
          <w:vertAlign w:val="subscript"/>
          <w:lang w:eastAsia="zh-CN"/>
        </w:rPr>
        <w:t>m</w:t>
      </w:r>
      <w:r w:rsidR="00324FE8">
        <w:rPr>
          <w:rFonts w:hAnsi="SimSun"/>
          <w:color w:val="000000"/>
          <w:szCs w:val="24"/>
          <w:lang w:eastAsia="zh-CN"/>
        </w:rPr>
        <w:t xml:space="preserve"> </w:t>
      </w:r>
      <w:r w:rsidR="00324FE8" w:rsidRPr="00FF6DF7">
        <w:rPr>
          <w:color w:val="000000"/>
          <w:szCs w:val="24"/>
          <w:lang w:eastAsia="zh-CN"/>
        </w:rPr>
        <w:t>3 dB</w:t>
      </w:r>
      <w:r w:rsidR="00324FE8" w:rsidRPr="00FF6DF7">
        <w:rPr>
          <w:rFonts w:hAnsi="SimSun"/>
          <w:color w:val="000000"/>
          <w:szCs w:val="24"/>
          <w:lang w:eastAsia="zh-CN"/>
        </w:rPr>
        <w:t>）（度）</w:t>
      </w:r>
    </w:p>
    <w:p w:rsidR="006727BF" w:rsidRPr="00AE09A0" w:rsidRDefault="006727BF" w:rsidP="00EE0CF3">
      <w:pPr>
        <w:pStyle w:val="Equationlegend"/>
        <w:rPr>
          <w:lang w:eastAsia="zh-CN"/>
        </w:rPr>
      </w:pPr>
      <w:r w:rsidRPr="00AE09A0">
        <w:rPr>
          <w:i/>
          <w:iCs/>
          <w:lang w:eastAsia="zh-CN"/>
        </w:rPr>
        <w:tab/>
        <w:t>L</w:t>
      </w:r>
      <w:r w:rsidRPr="00AE09A0">
        <w:rPr>
          <w:i/>
          <w:iCs/>
          <w:position w:val="-4"/>
          <w:sz w:val="20"/>
          <w:lang w:eastAsia="zh-CN"/>
        </w:rPr>
        <w:t>N</w:t>
      </w:r>
      <w:r w:rsidRPr="00AE09A0">
        <w:rPr>
          <w:rFonts w:ascii="Tms Rmn" w:hAnsi="Tms Rmn"/>
          <w:sz w:val="12"/>
          <w:lang w:eastAsia="zh-CN"/>
        </w:rPr>
        <w:t> </w:t>
      </w:r>
      <w:r w:rsidRPr="00AE09A0">
        <w:rPr>
          <w:lang w:eastAsia="zh-CN"/>
        </w:rPr>
        <w:t xml:space="preserve">: </w:t>
      </w:r>
      <w:r w:rsidRPr="00AE09A0">
        <w:rPr>
          <w:lang w:eastAsia="zh-CN"/>
        </w:rPr>
        <w:tab/>
      </w:r>
      <w:r w:rsidR="00324FE8" w:rsidRPr="00E44F6D">
        <w:rPr>
          <w:rFonts w:hAnsi="SimSun"/>
          <w:color w:val="000000"/>
          <w:spacing w:val="-10"/>
          <w:szCs w:val="24"/>
          <w:lang w:eastAsia="zh-CN"/>
        </w:rPr>
        <w:t>相对于系统设计所要求的峰值增益的近旁瓣电平（</w:t>
      </w:r>
      <w:r w:rsidR="00324FE8" w:rsidRPr="00E44F6D">
        <w:rPr>
          <w:color w:val="000000"/>
          <w:spacing w:val="-10"/>
          <w:szCs w:val="24"/>
          <w:lang w:eastAsia="zh-CN"/>
        </w:rPr>
        <w:t>dB</w:t>
      </w:r>
      <w:r w:rsidR="00324FE8" w:rsidRPr="00E44F6D">
        <w:rPr>
          <w:rFonts w:hAnsi="SimSun"/>
          <w:color w:val="000000"/>
          <w:spacing w:val="-10"/>
          <w:szCs w:val="24"/>
          <w:lang w:eastAsia="zh-CN"/>
        </w:rPr>
        <w:t>），最大值为</w:t>
      </w:r>
      <w:r w:rsidRPr="00AE09A0">
        <w:rPr>
          <w:lang w:eastAsia="zh-CN"/>
        </w:rPr>
        <w:t>−25 dB</w:t>
      </w:r>
    </w:p>
    <w:p w:rsidR="006727BF" w:rsidRPr="00AE09A0" w:rsidRDefault="006727BF" w:rsidP="00EE0CF3">
      <w:pPr>
        <w:pStyle w:val="Equationlegend"/>
      </w:pPr>
      <w:r w:rsidRPr="00AE09A0">
        <w:rPr>
          <w:i/>
          <w:iCs/>
          <w:lang w:eastAsia="zh-CN"/>
        </w:rPr>
        <w:tab/>
      </w:r>
      <w:r w:rsidRPr="00AE09A0">
        <w:rPr>
          <w:i/>
          <w:iCs/>
        </w:rPr>
        <w:t>L</w:t>
      </w:r>
      <w:r w:rsidRPr="00AE09A0">
        <w:rPr>
          <w:i/>
          <w:iCs/>
          <w:position w:val="-4"/>
          <w:sz w:val="20"/>
        </w:rPr>
        <w:t>F</w:t>
      </w:r>
      <w:r w:rsidRPr="00AE09A0">
        <w:rPr>
          <w:rFonts w:ascii="Tms Rmn" w:hAnsi="Tms Rmn"/>
          <w:sz w:val="12"/>
        </w:rPr>
        <w:t xml:space="preserve"> </w:t>
      </w:r>
      <w:r w:rsidRPr="00AE09A0">
        <w:t>:</w:t>
      </w:r>
      <w:r w:rsidRPr="00AE09A0">
        <w:tab/>
      </w:r>
      <w:r w:rsidR="00324FE8" w:rsidRPr="00FF6DF7">
        <w:rPr>
          <w:rFonts w:hAnsi="SimSun"/>
          <w:color w:val="000000"/>
          <w:szCs w:val="24"/>
          <w:lang w:eastAsia="zh-CN"/>
        </w:rPr>
        <w:t>远旁瓣电平，</w:t>
      </w:r>
      <w:r w:rsidRPr="00AE09A0">
        <w:rPr>
          <w:i/>
          <w:iCs/>
        </w:rPr>
        <w:t>G</w:t>
      </w:r>
      <w:r w:rsidRPr="00AE09A0">
        <w:rPr>
          <w:i/>
          <w:iCs/>
          <w:position w:val="-4"/>
          <w:sz w:val="20"/>
        </w:rPr>
        <w:t>m</w:t>
      </w:r>
      <w:r w:rsidRPr="00AE09A0">
        <w:t> − 73 dBi</w:t>
      </w:r>
    </w:p>
    <w:p w:rsidR="006727BF" w:rsidRPr="00AE09A0" w:rsidRDefault="006727BF" w:rsidP="00EE0CF3">
      <w:pPr>
        <w:pStyle w:val="Equationlegend"/>
      </w:pPr>
      <w:r w:rsidRPr="00AE09A0">
        <w:rPr>
          <w:lang w:eastAsia="zh-CN"/>
        </w:rPr>
        <w:tab/>
      </w:r>
      <w:r w:rsidRPr="00AE09A0">
        <w:rPr>
          <w:rFonts w:ascii="Symbol" w:hAnsi="Symbol"/>
          <w:szCs w:val="24"/>
        </w:rPr>
        <w:sym w:font="Symbol" w:char="F079"/>
      </w:r>
      <w:r w:rsidRPr="00AE09A0">
        <w:rPr>
          <w:position w:val="-4"/>
          <w:sz w:val="20"/>
        </w:rPr>
        <w:t>1</w:t>
      </w:r>
      <w:r w:rsidRPr="00AE09A0">
        <w:t xml:space="preserve"> </w:t>
      </w:r>
      <w:r w:rsidRPr="00AE09A0">
        <w:rPr>
          <w:rFonts w:ascii="Symbol" w:hAnsi="Symbol"/>
        </w:rPr>
        <w:t></w:t>
      </w:r>
      <w:r w:rsidRPr="00AE09A0">
        <w:t xml:space="preserve"> </w:t>
      </w:r>
      <w:r w:rsidRPr="00AE09A0">
        <w:tab/>
      </w:r>
      <w:r w:rsidRPr="00AE09A0">
        <w:rPr>
          <w:szCs w:val="24"/>
        </w:rPr>
        <w:sym w:font="Symbol" w:char="F079"/>
      </w:r>
      <w:r w:rsidRPr="00AE09A0">
        <w:rPr>
          <w:i/>
          <w:iCs/>
          <w:position w:val="-4"/>
          <w:sz w:val="20"/>
        </w:rPr>
        <w:t>b</w:t>
      </w:r>
      <w:r w:rsidRPr="00AE09A0">
        <w:t xml:space="preserve"> </w:t>
      </w:r>
      <w:r w:rsidRPr="00AE09A0">
        <w:rPr>
          <w:position w:val="-16"/>
        </w:rPr>
        <w:object w:dxaOrig="96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21pt" o:ole="">
            <v:imagedata r:id="rId24" o:title=""/>
          </v:shape>
          <o:OLEObject Type="Embed" ProgID="Equation.3" ShapeID="_x0000_i1025" DrawAspect="Content" ObjectID="_1378639654" r:id="rId25"/>
        </w:object>
      </w:r>
      <w:r w:rsidRPr="00AE09A0">
        <w:tab/>
      </w:r>
      <w:r w:rsidR="00324FE8" w:rsidRPr="00FF6DF7">
        <w:rPr>
          <w:rFonts w:hAnsi="SimSun"/>
          <w:color w:val="000000"/>
          <w:szCs w:val="24"/>
        </w:rPr>
        <w:t>度</w:t>
      </w:r>
    </w:p>
    <w:p w:rsidR="006727BF" w:rsidRPr="00AE09A0" w:rsidRDefault="006727BF" w:rsidP="00EE0CF3">
      <w:pPr>
        <w:pStyle w:val="Equationlegend"/>
      </w:pPr>
      <w:r w:rsidRPr="00AE09A0">
        <w:tab/>
      </w:r>
      <w:r w:rsidRPr="00AE09A0">
        <w:rPr>
          <w:rFonts w:ascii="Symbol" w:hAnsi="Symbol"/>
          <w:szCs w:val="24"/>
        </w:rPr>
        <w:sym w:font="Symbol" w:char="F079"/>
      </w:r>
      <w:r w:rsidRPr="00AE09A0">
        <w:rPr>
          <w:position w:val="-4"/>
          <w:sz w:val="20"/>
        </w:rPr>
        <w:t>2</w:t>
      </w:r>
      <w:r w:rsidRPr="00AE09A0">
        <w:rPr>
          <w:sz w:val="28"/>
          <w:vertAlign w:val="subscript"/>
        </w:rPr>
        <w:t xml:space="preserve"> </w:t>
      </w:r>
      <w:r w:rsidRPr="00AE09A0">
        <w:rPr>
          <w:rFonts w:ascii="Symbol" w:hAnsi="Symbol"/>
        </w:rPr>
        <w:t></w:t>
      </w:r>
      <w:r w:rsidRPr="00AE09A0">
        <w:t xml:space="preserve"> </w:t>
      </w:r>
      <w:r w:rsidRPr="00AE09A0">
        <w:tab/>
        <w:t xml:space="preserve">3.745 </w:t>
      </w:r>
      <w:r w:rsidRPr="00AE09A0">
        <w:rPr>
          <w:szCs w:val="24"/>
        </w:rPr>
        <w:sym w:font="Symbol" w:char="F079"/>
      </w:r>
      <w:r w:rsidRPr="00AE09A0">
        <w:rPr>
          <w:i/>
          <w:iCs/>
          <w:position w:val="-4"/>
          <w:sz w:val="20"/>
        </w:rPr>
        <w:t>b</w:t>
      </w:r>
      <w:r w:rsidRPr="00AE09A0">
        <w:t xml:space="preserve">    </w:t>
      </w:r>
      <w:r w:rsidRPr="00AE09A0">
        <w:tab/>
      </w:r>
      <w:r w:rsidR="00324FE8" w:rsidRPr="00FF6DF7">
        <w:rPr>
          <w:rFonts w:hAnsi="SimSun"/>
          <w:color w:val="000000"/>
          <w:szCs w:val="24"/>
        </w:rPr>
        <w:t>度</w:t>
      </w:r>
    </w:p>
    <w:p w:rsidR="006727BF" w:rsidRPr="00AE09A0" w:rsidRDefault="006727BF" w:rsidP="00EE0CF3">
      <w:pPr>
        <w:pStyle w:val="Equationlegend"/>
      </w:pPr>
      <w:r w:rsidRPr="00AE09A0">
        <w:tab/>
      </w:r>
      <w:r w:rsidRPr="00AE09A0">
        <w:rPr>
          <w:i/>
          <w:iCs/>
        </w:rPr>
        <w:t>X</w:t>
      </w:r>
      <w:r w:rsidRPr="00AE09A0">
        <w:t xml:space="preserve"> </w:t>
      </w:r>
      <w:r w:rsidRPr="00AE09A0">
        <w:rPr>
          <w:rFonts w:ascii="Symbol" w:hAnsi="Symbol"/>
        </w:rPr>
        <w:t></w:t>
      </w:r>
      <w:r w:rsidRPr="00AE09A0">
        <w:t xml:space="preserve"> </w:t>
      </w:r>
      <w:r w:rsidRPr="00AE09A0">
        <w:tab/>
      </w:r>
      <w:r w:rsidRPr="00AE09A0">
        <w:rPr>
          <w:i/>
          <w:iCs/>
        </w:rPr>
        <w:t>G</w:t>
      </w:r>
      <w:r w:rsidRPr="00AE09A0">
        <w:rPr>
          <w:i/>
          <w:iCs/>
          <w:position w:val="-4"/>
          <w:sz w:val="20"/>
        </w:rPr>
        <w:t>m</w:t>
      </w:r>
      <w:r w:rsidRPr="00AE09A0">
        <w:t xml:space="preserve"> </w:t>
      </w:r>
      <w:r w:rsidRPr="00AE09A0">
        <w:rPr>
          <w:rFonts w:ascii="Symbol" w:hAnsi="Symbol"/>
        </w:rPr>
        <w:t></w:t>
      </w:r>
      <w:r w:rsidRPr="00AE09A0">
        <w:t xml:space="preserve"> </w:t>
      </w:r>
      <w:r w:rsidRPr="00AE09A0">
        <w:rPr>
          <w:i/>
          <w:iCs/>
        </w:rPr>
        <w:t>L</w:t>
      </w:r>
      <w:r w:rsidRPr="00AE09A0">
        <w:rPr>
          <w:i/>
          <w:iCs/>
          <w:position w:val="-4"/>
          <w:sz w:val="20"/>
        </w:rPr>
        <w:t>N</w:t>
      </w:r>
      <w:r w:rsidRPr="00AE09A0">
        <w:t xml:space="preserve"> + 60 log (</w:t>
      </w:r>
      <w:r w:rsidRPr="00AE09A0">
        <w:rPr>
          <w:szCs w:val="24"/>
        </w:rPr>
        <w:sym w:font="Symbol" w:char="F079"/>
      </w:r>
      <w:r w:rsidRPr="00AE09A0">
        <w:rPr>
          <w:position w:val="-4"/>
          <w:sz w:val="20"/>
        </w:rPr>
        <w:t>2</w:t>
      </w:r>
      <w:r w:rsidRPr="00AE09A0">
        <w:t>)   dBi</w:t>
      </w:r>
    </w:p>
    <w:p w:rsidR="006727BF" w:rsidRPr="00AE09A0" w:rsidRDefault="006727BF" w:rsidP="00EE0CF3">
      <w:pPr>
        <w:pStyle w:val="Equationlegend"/>
        <w:rPr>
          <w:lang w:eastAsia="zh-CN"/>
        </w:rPr>
      </w:pPr>
      <w:r w:rsidRPr="00AE09A0">
        <w:tab/>
      </w:r>
      <w:r w:rsidRPr="00AE09A0">
        <w:rPr>
          <w:rFonts w:ascii="Symbol" w:hAnsi="Symbol"/>
          <w:szCs w:val="24"/>
        </w:rPr>
        <w:sym w:font="Symbol" w:char="F079"/>
      </w:r>
      <w:r w:rsidRPr="00AE09A0">
        <w:rPr>
          <w:position w:val="-4"/>
          <w:sz w:val="20"/>
          <w:lang w:eastAsia="zh-CN"/>
        </w:rPr>
        <w:t>3</w:t>
      </w:r>
      <w:r w:rsidRPr="00AE09A0">
        <w:rPr>
          <w:lang w:eastAsia="zh-CN"/>
        </w:rPr>
        <w:t xml:space="preserve"> = </w:t>
      </w:r>
      <w:r w:rsidRPr="00AE09A0">
        <w:rPr>
          <w:lang w:eastAsia="zh-CN"/>
        </w:rPr>
        <w:tab/>
      </w:r>
      <w:r w:rsidRPr="00AE09A0">
        <w:rPr>
          <w:position w:val="-6"/>
        </w:rPr>
        <w:object w:dxaOrig="1280" w:dyaOrig="380">
          <v:shape id="_x0000_i1026" type="#_x0000_t75" style="width:63pt;height:18.75pt" o:ole="">
            <v:imagedata r:id="rId26" o:title=""/>
          </v:shape>
          <o:OLEObject Type="Embed" ProgID="Equation.3" ShapeID="_x0000_i1026" DrawAspect="Content" ObjectID="_1378639655" r:id="rId27"/>
        </w:object>
      </w:r>
      <w:r w:rsidRPr="00AE09A0">
        <w:rPr>
          <w:lang w:eastAsia="zh-CN"/>
        </w:rPr>
        <w:tab/>
      </w:r>
      <w:r w:rsidR="00324FE8" w:rsidRPr="00FF6DF7">
        <w:rPr>
          <w:rFonts w:hAnsi="SimSun"/>
          <w:color w:val="000000"/>
          <w:szCs w:val="24"/>
          <w:lang w:eastAsia="zh-CN"/>
        </w:rPr>
        <w:t>度</w:t>
      </w:r>
      <w:r w:rsidR="00324FE8">
        <w:rPr>
          <w:rFonts w:hAnsi="SimSun" w:hint="eastAsia"/>
          <w:color w:val="000000"/>
          <w:szCs w:val="24"/>
          <w:lang w:eastAsia="zh-CN"/>
        </w:rPr>
        <w:t>。</w:t>
      </w:r>
    </w:p>
    <w:p w:rsidR="006727BF" w:rsidRPr="00CE4640" w:rsidRDefault="00324FE8" w:rsidP="00EE0CF3">
      <w:pPr>
        <w:rPr>
          <w:color w:val="000000"/>
          <w:lang w:val="en-US" w:eastAsia="zh-CN"/>
        </w:rPr>
      </w:pPr>
      <w:r w:rsidRPr="00D1036A">
        <w:rPr>
          <w:lang w:val="en-US" w:eastAsia="zh-CN"/>
        </w:rPr>
        <w:t xml:space="preserve">3 dB </w:t>
      </w:r>
      <w:r w:rsidRPr="00FF6DF7">
        <w:rPr>
          <w:lang w:eastAsia="zh-CN"/>
        </w:rPr>
        <w:t>波束带宽</w:t>
      </w:r>
      <w:r w:rsidRPr="00D1036A">
        <w:rPr>
          <w:lang w:val="en-US" w:eastAsia="zh-CN"/>
        </w:rPr>
        <w:t>（</w:t>
      </w:r>
      <w:r w:rsidRPr="00D1036A">
        <w:rPr>
          <w:lang w:val="en-US" w:eastAsia="zh-CN"/>
        </w:rPr>
        <w:t>2</w:t>
      </w:r>
      <w:r w:rsidRPr="00FF6DF7">
        <w:sym w:font="Symbol" w:char="0079"/>
      </w:r>
      <w:r w:rsidRPr="00D1036A">
        <w:rPr>
          <w:i/>
          <w:iCs/>
          <w:position w:val="-4"/>
          <w:vertAlign w:val="subscript"/>
          <w:lang w:val="en-US" w:eastAsia="zh-CN"/>
        </w:rPr>
        <w:t>b</w:t>
      </w:r>
      <w:r w:rsidRPr="00D1036A">
        <w:rPr>
          <w:lang w:val="en-US" w:eastAsia="zh-CN"/>
        </w:rPr>
        <w:t>）</w:t>
      </w:r>
      <w:r w:rsidRPr="00FF6DF7">
        <w:rPr>
          <w:lang w:eastAsia="zh-CN"/>
        </w:rPr>
        <w:t>采用下式估测</w:t>
      </w:r>
      <w:r w:rsidRPr="00D1036A">
        <w:rPr>
          <w:lang w:val="en-US" w:eastAsia="zh-CN"/>
        </w:rPr>
        <w:t>：</w:t>
      </w:r>
    </w:p>
    <w:p w:rsidR="006727BF" w:rsidRPr="00CE4640" w:rsidRDefault="006727BF" w:rsidP="00EE0CF3">
      <w:pPr>
        <w:pStyle w:val="Equation"/>
        <w:tabs>
          <w:tab w:val="left" w:pos="1418"/>
          <w:tab w:val="right" w:pos="1814"/>
          <w:tab w:val="left" w:pos="1985"/>
          <w:tab w:val="left" w:pos="3686"/>
          <w:tab w:val="left" w:pos="4536"/>
        </w:tabs>
        <w:rPr>
          <w:color w:val="000000"/>
          <w:lang w:val="en-US" w:eastAsia="zh-CN"/>
        </w:rPr>
      </w:pPr>
      <w:r w:rsidRPr="00CE4640">
        <w:rPr>
          <w:color w:val="000000"/>
          <w:lang w:val="en-US" w:eastAsia="zh-CN"/>
        </w:rPr>
        <w:tab/>
        <w:t>(</w:t>
      </w:r>
      <w:r w:rsidRPr="00AE09A0">
        <w:rPr>
          <w:rFonts w:ascii="Symbol" w:hAnsi="Symbol"/>
          <w:color w:val="000000"/>
          <w:szCs w:val="24"/>
        </w:rPr>
        <w:sym w:font="Symbol" w:char="F079"/>
      </w:r>
      <w:r w:rsidRPr="00CE4640">
        <w:rPr>
          <w:i/>
          <w:iCs/>
          <w:color w:val="000000"/>
          <w:position w:val="-4"/>
          <w:sz w:val="20"/>
          <w:lang w:val="en-US" w:eastAsia="zh-CN"/>
        </w:rPr>
        <w:t>b</w:t>
      </w:r>
      <w:r w:rsidRPr="00CE4640">
        <w:rPr>
          <w:color w:val="000000"/>
          <w:lang w:val="en-US" w:eastAsia="zh-CN"/>
        </w:rPr>
        <w:t>)</w:t>
      </w:r>
      <w:r w:rsidRPr="00CE4640">
        <w:rPr>
          <w:color w:val="000000"/>
          <w:position w:val="6"/>
          <w:sz w:val="20"/>
          <w:lang w:val="en-US" w:eastAsia="zh-CN"/>
        </w:rPr>
        <w:t>2</w:t>
      </w:r>
      <w:r w:rsidRPr="00CE4640">
        <w:rPr>
          <w:color w:val="000000"/>
          <w:lang w:val="en-US" w:eastAsia="zh-CN"/>
        </w:rPr>
        <w:t xml:space="preserve"> </w:t>
      </w:r>
      <w:r w:rsidRPr="00AE09A0">
        <w:rPr>
          <w:rFonts w:ascii="Symbol" w:hAnsi="Symbol"/>
          <w:color w:val="000000"/>
          <w:lang w:eastAsia="zh-CN"/>
        </w:rPr>
        <w:t></w:t>
      </w:r>
      <w:r w:rsidRPr="00CE4640">
        <w:rPr>
          <w:color w:val="000000"/>
          <w:lang w:val="en-US" w:eastAsia="zh-CN"/>
        </w:rPr>
        <w:t xml:space="preserve"> 7</w:t>
      </w:r>
      <w:r w:rsidRPr="00CE4640">
        <w:rPr>
          <w:rFonts w:ascii="Tms Rmn" w:hAnsi="Tms Rmn"/>
          <w:color w:val="000000"/>
          <w:sz w:val="12"/>
          <w:lang w:val="en-US" w:eastAsia="zh-CN"/>
        </w:rPr>
        <w:t> </w:t>
      </w:r>
      <w:r w:rsidRPr="00CE4640">
        <w:rPr>
          <w:color w:val="000000"/>
          <w:lang w:val="en-US" w:eastAsia="zh-CN"/>
        </w:rPr>
        <w:t>442/(10</w:t>
      </w:r>
      <w:r w:rsidRPr="00CE4640">
        <w:rPr>
          <w:color w:val="000000"/>
          <w:position w:val="6"/>
          <w:sz w:val="20"/>
          <w:lang w:val="en-US" w:eastAsia="zh-CN"/>
        </w:rPr>
        <w:t>0.1</w:t>
      </w:r>
      <w:r w:rsidRPr="00CE4640">
        <w:rPr>
          <w:i/>
          <w:iCs/>
          <w:color w:val="000000"/>
          <w:position w:val="6"/>
          <w:sz w:val="20"/>
          <w:lang w:val="en-US" w:eastAsia="zh-CN"/>
        </w:rPr>
        <w:t>G</w:t>
      </w:r>
      <w:r w:rsidRPr="00CE4640">
        <w:rPr>
          <w:i/>
          <w:iCs/>
          <w:color w:val="000000"/>
          <w:position w:val="6"/>
          <w:sz w:val="20"/>
          <w:vertAlign w:val="subscript"/>
          <w:lang w:val="en-US" w:eastAsia="zh-CN"/>
        </w:rPr>
        <w:t>m</w:t>
      </w:r>
      <w:r w:rsidRPr="00CE4640">
        <w:rPr>
          <w:color w:val="000000"/>
          <w:lang w:val="en-US" w:eastAsia="zh-CN"/>
        </w:rPr>
        <w:t>)</w:t>
      </w:r>
      <w:r w:rsidRPr="00CE4640">
        <w:rPr>
          <w:color w:val="000000"/>
          <w:lang w:val="en-US" w:eastAsia="zh-CN"/>
        </w:rPr>
        <w:tab/>
      </w:r>
      <w:r w:rsidR="00324FE8" w:rsidRPr="00FF6DF7">
        <w:rPr>
          <w:rFonts w:hAnsi="SimSun"/>
          <w:color w:val="000000"/>
          <w:szCs w:val="24"/>
          <w:lang w:eastAsia="zh-CN"/>
        </w:rPr>
        <w:t>度</w:t>
      </w:r>
      <w:r w:rsidRPr="00CE4640">
        <w:rPr>
          <w:color w:val="000000"/>
          <w:vertAlign w:val="superscript"/>
          <w:lang w:val="en-US" w:eastAsia="zh-CN"/>
        </w:rPr>
        <w:t>2</w:t>
      </w:r>
      <w:r w:rsidR="00324FE8">
        <w:rPr>
          <w:rFonts w:hint="eastAsia"/>
          <w:color w:val="000000"/>
          <w:lang w:val="en-US" w:eastAsia="zh-CN"/>
        </w:rPr>
        <w:t>。</w:t>
      </w:r>
    </w:p>
    <w:p w:rsidR="006727BF" w:rsidRDefault="00BE415A" w:rsidP="00290B2F">
      <w:pPr>
        <w:ind w:firstLineChars="200" w:firstLine="480"/>
        <w:rPr>
          <w:bCs/>
          <w:lang w:val="en-US" w:eastAsia="zh-CN"/>
        </w:rPr>
      </w:pPr>
      <w:r>
        <w:rPr>
          <w:rFonts w:hint="eastAsia"/>
          <w:lang w:val="en-US" w:eastAsia="zh-CN"/>
        </w:rPr>
        <w:t>按照第</w:t>
      </w:r>
      <w:r>
        <w:rPr>
          <w:rFonts w:hint="eastAsia"/>
          <w:lang w:val="en-US" w:eastAsia="zh-CN"/>
        </w:rPr>
        <w:t>221</w:t>
      </w:r>
      <w:r>
        <w:rPr>
          <w:rFonts w:hint="eastAsia"/>
          <w:lang w:val="en-US" w:eastAsia="zh-CN"/>
        </w:rPr>
        <w:t>号决议（</w:t>
      </w:r>
      <w:r w:rsidRPr="00CE4640">
        <w:rPr>
          <w:bCs/>
          <w:lang w:val="en-US" w:eastAsia="ko-KR"/>
        </w:rPr>
        <w:t>WRC-07</w:t>
      </w:r>
      <w:r>
        <w:rPr>
          <w:rFonts w:hint="eastAsia"/>
          <w:bCs/>
          <w:lang w:val="en-US" w:eastAsia="zh-CN"/>
        </w:rPr>
        <w:t>，修订版）中</w:t>
      </w:r>
      <w:r w:rsidR="00066C4C">
        <w:rPr>
          <w:rFonts w:hint="eastAsia"/>
          <w:bCs/>
          <w:lang w:val="en-US" w:eastAsia="zh-CN"/>
        </w:rPr>
        <w:t>明确</w:t>
      </w:r>
      <w:r>
        <w:rPr>
          <w:rFonts w:hint="eastAsia"/>
          <w:bCs/>
          <w:lang w:val="en-US" w:eastAsia="zh-CN"/>
        </w:rPr>
        <w:t>的天线辐射图掩膜，</w:t>
      </w:r>
      <w:r w:rsidR="00066C4C">
        <w:rPr>
          <w:rFonts w:hint="eastAsia"/>
          <w:bCs/>
          <w:lang w:val="en-US" w:eastAsia="zh-CN"/>
        </w:rPr>
        <w:t>针对</w:t>
      </w:r>
      <w:r w:rsidR="00066C4C">
        <w:rPr>
          <w:rFonts w:hint="eastAsia"/>
          <w:lang w:val="en-US" w:eastAsia="zh-CN"/>
        </w:rPr>
        <w:t>这些高性能的多波束相控阵列天线</w:t>
      </w:r>
      <w:r>
        <w:rPr>
          <w:rFonts w:hint="eastAsia"/>
          <w:bCs/>
          <w:lang w:val="en-US" w:eastAsia="zh-CN"/>
        </w:rPr>
        <w:t>采用了每十年</w:t>
      </w:r>
      <w:r w:rsidR="006727BF" w:rsidRPr="00CE4640">
        <w:rPr>
          <w:lang w:val="en-US" w:eastAsia="zh-CN"/>
        </w:rPr>
        <w:t>60 dB</w:t>
      </w:r>
      <w:r>
        <w:rPr>
          <w:rFonts w:hint="eastAsia"/>
          <w:lang w:val="en-US" w:eastAsia="zh-CN"/>
        </w:rPr>
        <w:t>的天线</w:t>
      </w:r>
      <w:r w:rsidR="00066C4C">
        <w:rPr>
          <w:rFonts w:hint="eastAsia"/>
          <w:lang w:val="en-US" w:eastAsia="zh-CN"/>
        </w:rPr>
        <w:t>滚降因子</w:t>
      </w:r>
      <w:r>
        <w:rPr>
          <w:rFonts w:hint="eastAsia"/>
          <w:lang w:val="en-US" w:eastAsia="zh-CN"/>
        </w:rPr>
        <w:t>。</w:t>
      </w:r>
    </w:p>
    <w:p w:rsidR="006727BF" w:rsidRPr="00CE4640" w:rsidRDefault="00BE415A" w:rsidP="00EE0CF3">
      <w:pPr>
        <w:pStyle w:val="FigureNo"/>
        <w:rPr>
          <w:lang w:val="en-US" w:eastAsia="zh-CN"/>
        </w:rPr>
      </w:pPr>
      <w:r>
        <w:rPr>
          <w:rFonts w:hint="eastAsia"/>
          <w:lang w:val="en-US" w:eastAsia="zh-CN"/>
        </w:rPr>
        <w:t>图</w:t>
      </w:r>
      <w:r w:rsidR="006727BF" w:rsidRPr="00CE4640">
        <w:rPr>
          <w:lang w:val="en-US" w:eastAsia="zh-CN"/>
        </w:rPr>
        <w:t xml:space="preserve"> 5</w:t>
      </w:r>
    </w:p>
    <w:p w:rsidR="006727BF" w:rsidRDefault="00BE415A" w:rsidP="00EE0CF3">
      <w:pPr>
        <w:pStyle w:val="Figuretitle"/>
        <w:rPr>
          <w:lang w:val="en-US" w:eastAsia="zh-CN"/>
        </w:rPr>
      </w:pPr>
      <w:r w:rsidRPr="00CE4640">
        <w:rPr>
          <w:lang w:val="en-US" w:eastAsia="zh-CN"/>
        </w:rPr>
        <w:t>47 dBi</w:t>
      </w:r>
      <w:r>
        <w:rPr>
          <w:rFonts w:hint="eastAsia"/>
          <w:lang w:val="en-US" w:eastAsia="zh-CN"/>
        </w:rPr>
        <w:t>天线的</w:t>
      </w:r>
      <w:r w:rsidR="006727BF" w:rsidRPr="00CE4640">
        <w:rPr>
          <w:lang w:val="en-US" w:eastAsia="zh-CN"/>
        </w:rPr>
        <w:t>HAPS</w:t>
      </w:r>
      <w:r>
        <w:rPr>
          <w:rFonts w:hint="eastAsia"/>
          <w:lang w:val="en-US" w:eastAsia="zh-CN"/>
        </w:rPr>
        <w:t>关口站参考天线方向图</w:t>
      </w:r>
    </w:p>
    <w:p w:rsidR="006727BF" w:rsidRPr="00BA7F7B" w:rsidRDefault="006E6795" w:rsidP="00EE0CF3">
      <w:pPr>
        <w:pStyle w:val="Figure"/>
        <w:rPr>
          <w:lang w:val="en-US"/>
        </w:rPr>
      </w:pPr>
      <w:r w:rsidRPr="00B10A0D">
        <w:rPr>
          <w:lang w:val="es-ES_tradnl"/>
        </w:rPr>
        <w:object w:dxaOrig="9043" w:dyaOrig="7616">
          <v:shape id="_x0000_i1027" type="#_x0000_t75" style="width:344.25pt;height:289.5pt" o:ole="">
            <v:imagedata r:id="rId28" o:title=""/>
          </v:shape>
          <o:OLEObject Type="Embed" ProgID="CorelDRAW.Graphic.14" ShapeID="_x0000_i1027" DrawAspect="Content" ObjectID="_1378639656" r:id="rId29"/>
        </w:object>
      </w:r>
    </w:p>
    <w:p w:rsidR="006727BF" w:rsidRPr="00CE4640" w:rsidRDefault="004027CB" w:rsidP="00EE0CF3">
      <w:pPr>
        <w:pStyle w:val="FigureNo"/>
        <w:rPr>
          <w:lang w:val="en-US" w:eastAsia="zh-CN"/>
        </w:rPr>
      </w:pPr>
      <w:r>
        <w:rPr>
          <w:rFonts w:hint="eastAsia"/>
          <w:lang w:val="en-US" w:eastAsia="zh-CN"/>
        </w:rPr>
        <w:lastRenderedPageBreak/>
        <w:t>图</w:t>
      </w:r>
      <w:r w:rsidR="006727BF" w:rsidRPr="00CE4640">
        <w:rPr>
          <w:lang w:val="en-US" w:eastAsia="zh-CN"/>
        </w:rPr>
        <w:t xml:space="preserve"> 6</w:t>
      </w:r>
    </w:p>
    <w:p w:rsidR="006727BF" w:rsidRDefault="004027CB" w:rsidP="00EE0CF3">
      <w:pPr>
        <w:pStyle w:val="Figuretitle"/>
        <w:rPr>
          <w:lang w:val="en-US" w:eastAsia="zh-CN"/>
        </w:rPr>
      </w:pPr>
      <w:r w:rsidRPr="00CE4640">
        <w:rPr>
          <w:lang w:val="en-US" w:eastAsia="zh-CN"/>
        </w:rPr>
        <w:t>30 dBi</w:t>
      </w:r>
      <w:r>
        <w:rPr>
          <w:rFonts w:hint="eastAsia"/>
          <w:lang w:val="en-US" w:eastAsia="zh-CN"/>
        </w:rPr>
        <w:t>天线的</w:t>
      </w:r>
      <w:r w:rsidR="006727BF" w:rsidRPr="00CE4640">
        <w:rPr>
          <w:lang w:val="en-US" w:eastAsia="zh-CN"/>
        </w:rPr>
        <w:t>HAPS</w:t>
      </w:r>
      <w:r>
        <w:rPr>
          <w:rFonts w:hint="eastAsia"/>
          <w:lang w:val="en-US" w:eastAsia="zh-CN"/>
        </w:rPr>
        <w:t>平台站参考天线方向图</w:t>
      </w:r>
    </w:p>
    <w:p w:rsidR="006727BF" w:rsidRPr="00BA7F7B" w:rsidRDefault="006E6795" w:rsidP="00EE0CF3">
      <w:pPr>
        <w:pStyle w:val="Figure"/>
        <w:rPr>
          <w:lang w:val="en-US"/>
        </w:rPr>
      </w:pPr>
      <w:r w:rsidRPr="00B10A0D">
        <w:rPr>
          <w:lang w:val="es-ES_tradnl"/>
        </w:rPr>
        <w:object w:dxaOrig="9140" w:dyaOrig="7781">
          <v:shape id="_x0000_i1028" type="#_x0000_t75" style="width:350.25pt;height:297.75pt" o:ole="">
            <v:imagedata r:id="rId30" o:title=""/>
          </v:shape>
          <o:OLEObject Type="Embed" ProgID="CorelDRAW.Graphic.14" ShapeID="_x0000_i1028" DrawAspect="Content" ObjectID="_1378639657" r:id="rId31"/>
        </w:object>
      </w:r>
    </w:p>
    <w:p w:rsidR="006727BF" w:rsidRDefault="006727BF" w:rsidP="00EE0CF3">
      <w:pPr>
        <w:rPr>
          <w:lang w:val="en-US" w:eastAsia="ko-KR"/>
        </w:rPr>
      </w:pPr>
    </w:p>
    <w:p w:rsidR="006727BF" w:rsidRPr="00CE4640" w:rsidRDefault="006727BF" w:rsidP="00EE0CF3">
      <w:pPr>
        <w:pStyle w:val="Heading1"/>
        <w:rPr>
          <w:lang w:val="en-US" w:eastAsia="zh-CN"/>
        </w:rPr>
      </w:pPr>
      <w:r w:rsidRPr="00CE4640">
        <w:rPr>
          <w:szCs w:val="24"/>
          <w:lang w:val="en-US" w:eastAsia="ko-KR"/>
        </w:rPr>
        <w:t>9</w:t>
      </w:r>
      <w:r w:rsidRPr="00CE4640">
        <w:rPr>
          <w:szCs w:val="24"/>
          <w:lang w:val="en-US" w:eastAsia="ko-KR"/>
        </w:rPr>
        <w:tab/>
      </w:r>
      <w:r w:rsidR="004027CB">
        <w:rPr>
          <w:rFonts w:hint="eastAsia"/>
          <w:lang w:val="en-US" w:eastAsia="zh-CN"/>
        </w:rPr>
        <w:t>关口站链路的</w:t>
      </w:r>
      <w:r w:rsidR="00A05461">
        <w:rPr>
          <w:rFonts w:hint="eastAsia"/>
          <w:lang w:val="en-US" w:eastAsia="zh-CN"/>
        </w:rPr>
        <w:t>自适应调制</w:t>
      </w:r>
    </w:p>
    <w:p w:rsidR="002552AB" w:rsidRPr="00CE4640" w:rsidRDefault="005710F4" w:rsidP="00495BD3">
      <w:pPr>
        <w:ind w:firstLineChars="200" w:firstLine="480"/>
        <w:rPr>
          <w:lang w:val="en-US" w:eastAsia="zh-CN"/>
        </w:rPr>
      </w:pPr>
      <w:r>
        <w:rPr>
          <w:rFonts w:hint="eastAsia"/>
          <w:lang w:val="en-US" w:eastAsia="zh-CN"/>
        </w:rPr>
        <w:t>在间歇性干扰和噪声电平</w:t>
      </w:r>
      <w:r w:rsidR="006E4EFA">
        <w:rPr>
          <w:rFonts w:hint="eastAsia"/>
          <w:lang w:val="en-US" w:eastAsia="zh-CN"/>
        </w:rPr>
        <w:t>较高</w:t>
      </w:r>
      <w:r>
        <w:rPr>
          <w:rFonts w:hint="eastAsia"/>
          <w:lang w:val="en-US" w:eastAsia="zh-CN"/>
        </w:rPr>
        <w:t>的情况下，各关口站链路均</w:t>
      </w:r>
      <w:r w:rsidR="006E4EFA">
        <w:rPr>
          <w:rFonts w:hint="eastAsia"/>
          <w:lang w:val="en-US" w:eastAsia="zh-CN"/>
        </w:rPr>
        <w:t>通过自动减少调制电平</w:t>
      </w:r>
      <w:r w:rsidR="00626B9B">
        <w:rPr>
          <w:rFonts w:hint="eastAsia"/>
          <w:lang w:val="en-US" w:eastAsia="zh-CN"/>
        </w:rPr>
        <w:t>采</w:t>
      </w:r>
      <w:r>
        <w:rPr>
          <w:rFonts w:hint="eastAsia"/>
          <w:lang w:val="en-US" w:eastAsia="zh-CN"/>
        </w:rPr>
        <w:t>用具有</w:t>
      </w:r>
      <w:r w:rsidR="002552AB">
        <w:rPr>
          <w:rFonts w:hint="eastAsia"/>
          <w:lang w:val="en-US" w:eastAsia="zh-CN"/>
        </w:rPr>
        <w:t>容量弹性的</w:t>
      </w:r>
      <w:r w:rsidR="00A05461">
        <w:rPr>
          <w:rFonts w:hint="eastAsia"/>
          <w:lang w:val="en-US" w:eastAsia="zh-CN"/>
        </w:rPr>
        <w:t>自适应调制</w:t>
      </w:r>
      <w:r>
        <w:rPr>
          <w:rFonts w:hint="eastAsia"/>
          <w:lang w:val="en-US" w:eastAsia="zh-CN"/>
        </w:rPr>
        <w:t>。每条关口站链路</w:t>
      </w:r>
      <w:r w:rsidR="00626B9B">
        <w:rPr>
          <w:rFonts w:hint="eastAsia"/>
          <w:lang w:val="en-US" w:eastAsia="zh-CN"/>
        </w:rPr>
        <w:t>均</w:t>
      </w:r>
      <w:r>
        <w:rPr>
          <w:rFonts w:hint="eastAsia"/>
          <w:lang w:val="en-US" w:eastAsia="zh-CN"/>
        </w:rPr>
        <w:t>可独立于每条</w:t>
      </w:r>
      <w:r w:rsidR="002552AB">
        <w:rPr>
          <w:rFonts w:hint="eastAsia"/>
          <w:lang w:val="en-US" w:eastAsia="zh-CN"/>
        </w:rPr>
        <w:t>其它关口站链路并根据各自接收到的</w:t>
      </w:r>
      <w:r w:rsidR="002552AB" w:rsidRPr="00CE4640">
        <w:rPr>
          <w:i/>
          <w:iCs/>
          <w:lang w:val="en-US" w:eastAsia="zh-CN"/>
        </w:rPr>
        <w:t>C</w:t>
      </w:r>
      <w:r w:rsidR="002552AB" w:rsidRPr="00CE4640">
        <w:rPr>
          <w:lang w:val="en-US" w:eastAsia="zh-CN"/>
        </w:rPr>
        <w:t>/(</w:t>
      </w:r>
      <w:r w:rsidR="002552AB" w:rsidRPr="00CE4640">
        <w:rPr>
          <w:i/>
          <w:iCs/>
          <w:lang w:val="en-US" w:eastAsia="zh-CN"/>
        </w:rPr>
        <w:t>N </w:t>
      </w:r>
      <w:r w:rsidR="002552AB" w:rsidRPr="00CE4640">
        <w:rPr>
          <w:lang w:val="en-US" w:eastAsia="zh-CN"/>
        </w:rPr>
        <w:t>+ </w:t>
      </w:r>
      <w:r w:rsidR="002552AB" w:rsidRPr="00CE4640">
        <w:rPr>
          <w:i/>
          <w:iCs/>
          <w:lang w:val="en-US" w:eastAsia="zh-CN"/>
        </w:rPr>
        <w:t>I</w:t>
      </w:r>
      <w:r w:rsidR="002552AB" w:rsidRPr="00CE4640">
        <w:rPr>
          <w:i/>
          <w:iCs/>
          <w:vertAlign w:val="subscript"/>
          <w:lang w:val="en-US" w:eastAsia="zh-CN"/>
        </w:rPr>
        <w:t>ToT</w:t>
      </w:r>
      <w:r w:rsidR="00495BD3">
        <w:rPr>
          <w:lang w:val="en-US" w:eastAsia="zh-CN"/>
        </w:rPr>
        <w:t>)</w:t>
      </w:r>
      <w:r w:rsidR="002552AB">
        <w:rPr>
          <w:rFonts w:hint="eastAsia"/>
          <w:lang w:val="en-US" w:eastAsia="zh-CN"/>
        </w:rPr>
        <w:t>电平调整其调制</w:t>
      </w:r>
      <w:r>
        <w:rPr>
          <w:rFonts w:hint="eastAsia"/>
          <w:lang w:val="en-US" w:eastAsia="zh-CN"/>
        </w:rPr>
        <w:t>电</w:t>
      </w:r>
      <w:r w:rsidR="002552AB">
        <w:rPr>
          <w:rFonts w:hint="eastAsia"/>
          <w:lang w:val="en-US" w:eastAsia="zh-CN"/>
        </w:rPr>
        <w:t>平。表</w:t>
      </w:r>
      <w:r w:rsidR="002552AB">
        <w:rPr>
          <w:rFonts w:hint="eastAsia"/>
          <w:lang w:val="en-US" w:eastAsia="zh-CN"/>
        </w:rPr>
        <w:t>4</w:t>
      </w:r>
      <w:r w:rsidR="002552AB">
        <w:rPr>
          <w:rFonts w:hint="eastAsia"/>
          <w:lang w:val="en-US" w:eastAsia="zh-CN"/>
        </w:rPr>
        <w:t>显示</w:t>
      </w:r>
      <w:r>
        <w:rPr>
          <w:rFonts w:hint="eastAsia"/>
          <w:lang w:val="en-US" w:eastAsia="zh-CN"/>
        </w:rPr>
        <w:t>为维持特定关口站调制电平</w:t>
      </w:r>
      <w:r w:rsidR="002552AB">
        <w:rPr>
          <w:rFonts w:hint="eastAsia"/>
          <w:lang w:val="en-US" w:eastAsia="zh-CN"/>
        </w:rPr>
        <w:t>所需的</w:t>
      </w:r>
      <w:r w:rsidR="002552AB" w:rsidRPr="00CE4640">
        <w:rPr>
          <w:i/>
          <w:iCs/>
          <w:lang w:val="en-US" w:eastAsia="zh-CN"/>
        </w:rPr>
        <w:t>C</w:t>
      </w:r>
      <w:r w:rsidR="002552AB" w:rsidRPr="00CE4640">
        <w:rPr>
          <w:lang w:val="en-US" w:eastAsia="zh-CN"/>
        </w:rPr>
        <w:t>/(</w:t>
      </w:r>
      <w:r w:rsidR="002552AB" w:rsidRPr="00CE4640">
        <w:rPr>
          <w:i/>
          <w:iCs/>
          <w:lang w:val="en-US" w:eastAsia="zh-CN"/>
        </w:rPr>
        <w:t>N </w:t>
      </w:r>
      <w:r w:rsidR="002552AB" w:rsidRPr="00CE4640">
        <w:rPr>
          <w:lang w:val="en-US" w:eastAsia="zh-CN"/>
        </w:rPr>
        <w:t>+ </w:t>
      </w:r>
      <w:r w:rsidR="002552AB" w:rsidRPr="00CE4640">
        <w:rPr>
          <w:i/>
          <w:iCs/>
          <w:lang w:val="en-US" w:eastAsia="zh-CN"/>
        </w:rPr>
        <w:t>I</w:t>
      </w:r>
      <w:r w:rsidR="002552AB" w:rsidRPr="00CE4640">
        <w:rPr>
          <w:i/>
          <w:iCs/>
          <w:vertAlign w:val="subscript"/>
          <w:lang w:val="en-US" w:eastAsia="zh-CN"/>
        </w:rPr>
        <w:t>ToT</w:t>
      </w:r>
      <w:r w:rsidR="002552AB" w:rsidRPr="00CE4640">
        <w:rPr>
          <w:lang w:val="en-US" w:eastAsia="zh-CN"/>
        </w:rPr>
        <w:t>)</w:t>
      </w:r>
      <w:r w:rsidR="002552AB">
        <w:rPr>
          <w:rFonts w:hint="eastAsia"/>
          <w:lang w:val="en-US" w:eastAsia="zh-CN"/>
        </w:rPr>
        <w:t>，以及指</w:t>
      </w:r>
      <w:r w:rsidR="00A0764F">
        <w:rPr>
          <w:rFonts w:hint="eastAsia"/>
          <w:lang w:val="en-US" w:eastAsia="zh-CN"/>
        </w:rPr>
        <w:t>定</w:t>
      </w:r>
      <w:r w:rsidR="002552AB">
        <w:rPr>
          <w:rFonts w:hint="eastAsia"/>
          <w:lang w:val="en-US" w:eastAsia="zh-CN"/>
        </w:rPr>
        <w:t>关口站链路频谱的</w:t>
      </w:r>
      <w:r w:rsidR="00A0764F">
        <w:rPr>
          <w:rFonts w:hint="eastAsia"/>
          <w:lang w:val="en-US" w:eastAsia="zh-CN"/>
        </w:rPr>
        <w:t>可用</w:t>
      </w:r>
      <w:r w:rsidR="002552AB">
        <w:rPr>
          <w:rFonts w:hint="eastAsia"/>
          <w:lang w:val="en-US" w:eastAsia="zh-CN"/>
        </w:rPr>
        <w:t>单链路容量。</w:t>
      </w:r>
      <w:r w:rsidR="00A0764F">
        <w:rPr>
          <w:rFonts w:hint="eastAsia"/>
          <w:lang w:val="en-US" w:eastAsia="zh-CN"/>
        </w:rPr>
        <w:t>5</w:t>
      </w:r>
      <w:r w:rsidR="00A0764F">
        <w:rPr>
          <w:rFonts w:hint="eastAsia"/>
          <w:lang w:val="en-US" w:eastAsia="zh-CN"/>
        </w:rPr>
        <w:t>条关口站链路分别复</w:t>
      </w:r>
      <w:r w:rsidR="002552AB">
        <w:rPr>
          <w:rFonts w:hint="eastAsia"/>
          <w:lang w:val="en-US" w:eastAsia="zh-CN"/>
        </w:rPr>
        <w:t>用</w:t>
      </w:r>
      <w:r w:rsidR="00A0764F">
        <w:rPr>
          <w:rFonts w:hint="eastAsia"/>
          <w:lang w:val="en-US" w:eastAsia="zh-CN"/>
        </w:rPr>
        <w:t>相同的</w:t>
      </w:r>
      <w:r w:rsidR="002552AB" w:rsidRPr="00CE4640">
        <w:rPr>
          <w:lang w:val="en-US" w:eastAsia="zh-CN"/>
        </w:rPr>
        <w:t xml:space="preserve">160 MHz </w:t>
      </w:r>
      <w:r w:rsidR="002552AB">
        <w:rPr>
          <w:rFonts w:hint="eastAsia"/>
          <w:lang w:val="en-US" w:eastAsia="zh-CN"/>
        </w:rPr>
        <w:t>频谱。</w:t>
      </w:r>
    </w:p>
    <w:p w:rsidR="002552AB" w:rsidRDefault="00A0764F" w:rsidP="00495BD3">
      <w:pPr>
        <w:ind w:firstLineChars="200" w:firstLine="480"/>
        <w:rPr>
          <w:lang w:val="en-US" w:eastAsia="zh-CN"/>
        </w:rPr>
      </w:pPr>
      <w:r>
        <w:rPr>
          <w:rFonts w:hint="eastAsia"/>
          <w:lang w:val="en-US" w:eastAsia="zh-CN"/>
        </w:rPr>
        <w:t>短期</w:t>
      </w:r>
      <w:r w:rsidR="002552AB" w:rsidRPr="00597AE8">
        <w:rPr>
          <w:i/>
          <w:iCs/>
          <w:lang w:val="en-US" w:eastAsia="zh-CN"/>
        </w:rPr>
        <w:t>C</w:t>
      </w:r>
      <w:r w:rsidR="002552AB" w:rsidRPr="00597AE8">
        <w:rPr>
          <w:lang w:val="en-US" w:eastAsia="zh-CN"/>
        </w:rPr>
        <w:t>/</w:t>
      </w:r>
      <w:r w:rsidR="002552AB" w:rsidRPr="00597AE8">
        <w:rPr>
          <w:i/>
          <w:iCs/>
          <w:lang w:val="en-US" w:eastAsia="zh-CN"/>
        </w:rPr>
        <w:t>I</w:t>
      </w:r>
      <w:r w:rsidR="002552AB" w:rsidRPr="00597AE8">
        <w:rPr>
          <w:i/>
          <w:iCs/>
          <w:vertAlign w:val="subscript"/>
          <w:lang w:val="en-US" w:eastAsia="zh-CN"/>
        </w:rPr>
        <w:t>EX</w:t>
      </w:r>
      <w:r>
        <w:rPr>
          <w:rFonts w:hint="eastAsia"/>
          <w:lang w:val="en-US" w:eastAsia="zh-CN"/>
        </w:rPr>
        <w:t>小于</w:t>
      </w:r>
      <w:r w:rsidRPr="00597AE8">
        <w:rPr>
          <w:lang w:val="en-US" w:eastAsia="zh-CN"/>
        </w:rPr>
        <w:t>12 dB</w:t>
      </w:r>
      <w:r w:rsidR="00626B9B">
        <w:rPr>
          <w:rFonts w:hint="eastAsia"/>
          <w:lang w:val="en-US" w:eastAsia="zh-CN"/>
        </w:rPr>
        <w:t>不应</w:t>
      </w:r>
      <w:r>
        <w:rPr>
          <w:rFonts w:hint="eastAsia"/>
          <w:lang w:val="en-US" w:eastAsia="zh-CN"/>
        </w:rPr>
        <w:t>超过</w:t>
      </w:r>
      <w:r w:rsidR="002552AB" w:rsidRPr="00597AE8">
        <w:rPr>
          <w:lang w:val="en-US" w:eastAsia="zh-CN"/>
        </w:rPr>
        <w:t>0.001%</w:t>
      </w:r>
      <w:r w:rsidR="002552AB">
        <w:rPr>
          <w:rFonts w:hint="eastAsia"/>
          <w:lang w:val="en-US" w:eastAsia="zh-CN"/>
        </w:rPr>
        <w:t>的时间</w:t>
      </w:r>
      <w:r>
        <w:rPr>
          <w:rFonts w:hint="eastAsia"/>
          <w:lang w:val="en-US" w:eastAsia="zh-CN"/>
        </w:rPr>
        <w:t>，</w:t>
      </w:r>
      <w:r w:rsidR="002552AB">
        <w:rPr>
          <w:rFonts w:hint="eastAsia"/>
          <w:lang w:val="en-US" w:eastAsia="zh-CN"/>
        </w:rPr>
        <w:t>长期</w:t>
      </w:r>
      <w:r w:rsidR="002552AB" w:rsidRPr="00597AE8">
        <w:rPr>
          <w:i/>
          <w:iCs/>
          <w:lang w:val="en-US" w:eastAsia="zh-CN"/>
        </w:rPr>
        <w:t>C</w:t>
      </w:r>
      <w:r w:rsidR="002552AB" w:rsidRPr="00597AE8">
        <w:rPr>
          <w:lang w:val="en-US" w:eastAsia="zh-CN"/>
        </w:rPr>
        <w:t>/</w:t>
      </w:r>
      <w:r w:rsidR="002552AB" w:rsidRPr="00597AE8">
        <w:rPr>
          <w:i/>
          <w:iCs/>
          <w:lang w:val="en-US" w:eastAsia="zh-CN"/>
        </w:rPr>
        <w:t>I</w:t>
      </w:r>
      <w:r w:rsidR="002552AB" w:rsidRPr="00597AE8">
        <w:rPr>
          <w:i/>
          <w:iCs/>
          <w:vertAlign w:val="subscript"/>
          <w:lang w:val="en-US" w:eastAsia="zh-CN"/>
        </w:rPr>
        <w:t>EX</w:t>
      </w:r>
      <w:r w:rsidR="002552AB">
        <w:rPr>
          <w:rFonts w:hint="eastAsia"/>
          <w:lang w:val="en-US" w:eastAsia="zh-CN"/>
        </w:rPr>
        <w:t>小于</w:t>
      </w:r>
      <w:r w:rsidR="002552AB" w:rsidRPr="00597AE8">
        <w:rPr>
          <w:lang w:val="en-US" w:eastAsia="zh-CN"/>
        </w:rPr>
        <w:t>27 dB</w:t>
      </w:r>
      <w:r w:rsidR="00626B9B">
        <w:rPr>
          <w:rFonts w:hint="eastAsia"/>
          <w:lang w:val="en-US" w:eastAsia="zh-CN"/>
        </w:rPr>
        <w:t>不应</w:t>
      </w:r>
      <w:r>
        <w:rPr>
          <w:rFonts w:hint="eastAsia"/>
          <w:lang w:val="en-US" w:eastAsia="zh-CN"/>
        </w:rPr>
        <w:t>超过</w:t>
      </w:r>
      <w:r w:rsidRPr="00597AE8">
        <w:rPr>
          <w:lang w:val="en-US" w:eastAsia="zh-CN"/>
        </w:rPr>
        <w:t>20%</w:t>
      </w:r>
      <w:r>
        <w:rPr>
          <w:rFonts w:hint="eastAsia"/>
          <w:lang w:val="en-US" w:eastAsia="zh-CN"/>
        </w:rPr>
        <w:t>的时间</w:t>
      </w:r>
      <w:r w:rsidR="002552AB">
        <w:rPr>
          <w:rFonts w:hint="eastAsia"/>
          <w:lang w:val="en-US" w:eastAsia="zh-CN"/>
        </w:rPr>
        <w:t>。</w:t>
      </w:r>
      <w:r w:rsidR="002552AB" w:rsidRPr="00597AE8">
        <w:rPr>
          <w:i/>
          <w:iCs/>
          <w:lang w:val="en-US" w:eastAsia="zh-CN"/>
        </w:rPr>
        <w:t>C</w:t>
      </w:r>
      <w:r w:rsidR="002552AB" w:rsidRPr="00597AE8">
        <w:rPr>
          <w:lang w:val="en-US" w:eastAsia="zh-CN"/>
        </w:rPr>
        <w:t>/</w:t>
      </w:r>
      <w:r w:rsidR="002552AB" w:rsidRPr="00597AE8">
        <w:rPr>
          <w:i/>
          <w:iCs/>
          <w:lang w:val="en-US" w:eastAsia="zh-CN"/>
        </w:rPr>
        <w:t>I</w:t>
      </w:r>
      <w:r w:rsidR="002552AB" w:rsidRPr="00597AE8">
        <w:rPr>
          <w:i/>
          <w:iCs/>
          <w:vertAlign w:val="subscript"/>
          <w:lang w:val="en-US" w:eastAsia="zh-CN"/>
        </w:rPr>
        <w:t>EX</w:t>
      </w:r>
      <w:r w:rsidR="002552AB" w:rsidRPr="00597AE8">
        <w:rPr>
          <w:lang w:val="en-US" w:eastAsia="zh-CN"/>
        </w:rPr>
        <w:t> = 12 dB</w:t>
      </w:r>
      <w:r>
        <w:rPr>
          <w:rFonts w:hint="eastAsia"/>
          <w:lang w:val="en-US" w:eastAsia="zh-CN"/>
        </w:rPr>
        <w:t>对应</w:t>
      </w:r>
      <w:r w:rsidR="002552AB">
        <w:rPr>
          <w:rFonts w:hint="eastAsia"/>
          <w:lang w:val="en-US" w:eastAsia="zh-CN"/>
        </w:rPr>
        <w:t>可将</w:t>
      </w:r>
      <w:r w:rsidR="00626B9B">
        <w:rPr>
          <w:rFonts w:hint="eastAsia"/>
          <w:lang w:val="en-US" w:eastAsia="zh-CN"/>
        </w:rPr>
        <w:t>每个</w:t>
      </w:r>
      <w:r w:rsidR="002552AB">
        <w:rPr>
          <w:rFonts w:hint="eastAsia"/>
          <w:lang w:val="en-US" w:eastAsia="zh-CN"/>
        </w:rPr>
        <w:t>HAPS</w:t>
      </w:r>
      <w:r w:rsidR="002552AB">
        <w:rPr>
          <w:rFonts w:hint="eastAsia"/>
          <w:lang w:val="en-US" w:eastAsia="zh-CN"/>
        </w:rPr>
        <w:t>关口站容量减少一</w:t>
      </w:r>
      <w:r w:rsidR="00626B9B">
        <w:rPr>
          <w:rFonts w:hint="eastAsia"/>
          <w:lang w:val="en-US" w:eastAsia="zh-CN"/>
        </w:rPr>
        <w:t>半</w:t>
      </w:r>
      <w:r w:rsidR="002552AB">
        <w:rPr>
          <w:rFonts w:hint="eastAsia"/>
          <w:lang w:val="en-US" w:eastAsia="zh-CN"/>
        </w:rPr>
        <w:t>（</w:t>
      </w:r>
      <w:r w:rsidR="002552AB" w:rsidRPr="00597AE8">
        <w:rPr>
          <w:lang w:val="en-US" w:eastAsia="zh-CN"/>
        </w:rPr>
        <w:t>50%</w:t>
      </w:r>
      <w:r w:rsidR="002552AB">
        <w:rPr>
          <w:rFonts w:hint="eastAsia"/>
          <w:lang w:val="en-US" w:eastAsia="zh-CN"/>
        </w:rPr>
        <w:t>）</w:t>
      </w:r>
      <w:r w:rsidR="00CE7CED">
        <w:rPr>
          <w:rFonts w:hint="eastAsia"/>
          <w:lang w:val="en-US" w:eastAsia="zh-CN"/>
        </w:rPr>
        <w:t>的</w:t>
      </w:r>
      <w:r>
        <w:rPr>
          <w:rFonts w:hint="eastAsia"/>
          <w:lang w:val="en-US" w:eastAsia="zh-CN"/>
        </w:rPr>
        <w:t>1/2</w:t>
      </w:r>
      <w:r>
        <w:rPr>
          <w:rFonts w:hint="eastAsia"/>
          <w:lang w:val="en-US" w:eastAsia="zh-CN"/>
        </w:rPr>
        <w:t>编码</w:t>
      </w:r>
      <w:r w:rsidRPr="00597AE8">
        <w:rPr>
          <w:lang w:val="en-US" w:eastAsia="zh-CN"/>
        </w:rPr>
        <w:t>16-QAM</w:t>
      </w:r>
      <w:r w:rsidR="002552AB">
        <w:rPr>
          <w:rFonts w:hint="eastAsia"/>
          <w:lang w:val="en-US" w:eastAsia="zh-CN"/>
        </w:rPr>
        <w:t>，如图</w:t>
      </w:r>
      <w:r w:rsidR="002552AB">
        <w:rPr>
          <w:rFonts w:hint="eastAsia"/>
          <w:lang w:val="en-US" w:eastAsia="zh-CN"/>
        </w:rPr>
        <w:t>7</w:t>
      </w:r>
      <w:r w:rsidR="002552AB">
        <w:rPr>
          <w:rFonts w:hint="eastAsia"/>
          <w:lang w:val="en-US" w:eastAsia="zh-CN"/>
        </w:rPr>
        <w:t>所示。</w:t>
      </w:r>
    </w:p>
    <w:p w:rsidR="006727BF" w:rsidRPr="00CE4640" w:rsidRDefault="00A05461" w:rsidP="00495BD3">
      <w:pPr>
        <w:ind w:firstLineChars="200" w:firstLine="480"/>
        <w:rPr>
          <w:lang w:val="en-US" w:eastAsia="zh-CN"/>
        </w:rPr>
      </w:pPr>
      <w:r>
        <w:rPr>
          <w:rFonts w:hint="eastAsia"/>
          <w:lang w:val="en-US" w:eastAsia="zh-CN"/>
        </w:rPr>
        <w:t>自适应调制</w:t>
      </w:r>
      <w:r w:rsidR="002552AB">
        <w:rPr>
          <w:rFonts w:hint="eastAsia"/>
          <w:lang w:val="en-US" w:eastAsia="zh-CN"/>
        </w:rPr>
        <w:t>是</w:t>
      </w:r>
      <w:r w:rsidR="00CE7CED">
        <w:rPr>
          <w:rFonts w:hint="eastAsia"/>
          <w:lang w:val="en-US" w:eastAsia="zh-CN"/>
        </w:rPr>
        <w:t>一种广泛应用于</w:t>
      </w:r>
      <w:r w:rsidR="002552AB">
        <w:rPr>
          <w:rFonts w:hint="eastAsia"/>
          <w:lang w:val="en-US" w:eastAsia="zh-CN"/>
        </w:rPr>
        <w:t>通信系统的标准技术，</w:t>
      </w:r>
      <w:r w:rsidR="00A22405">
        <w:rPr>
          <w:rFonts w:hint="eastAsia"/>
          <w:lang w:val="en-US" w:eastAsia="zh-CN"/>
        </w:rPr>
        <w:t>这一技术可</w:t>
      </w:r>
      <w:r w:rsidR="00CE7CED">
        <w:rPr>
          <w:rFonts w:hint="eastAsia"/>
          <w:lang w:val="en-US" w:eastAsia="zh-CN"/>
        </w:rPr>
        <w:t>对</w:t>
      </w:r>
      <w:r w:rsidR="002552AB">
        <w:rPr>
          <w:rFonts w:hint="eastAsia"/>
          <w:lang w:val="en-US" w:eastAsia="zh-CN"/>
        </w:rPr>
        <w:t>那些经历某种</w:t>
      </w:r>
      <w:r w:rsidR="00CE7CED">
        <w:rPr>
          <w:rFonts w:hint="eastAsia"/>
          <w:lang w:val="en-US" w:eastAsia="zh-CN"/>
        </w:rPr>
        <w:t>程度</w:t>
      </w:r>
      <w:r w:rsidR="00BD1858">
        <w:rPr>
          <w:rFonts w:hint="eastAsia"/>
          <w:lang w:val="en-US" w:eastAsia="zh-CN"/>
        </w:rPr>
        <w:t>或</w:t>
      </w:r>
      <w:r w:rsidR="002552AB">
        <w:rPr>
          <w:rFonts w:hint="eastAsia"/>
          <w:lang w:val="en-US" w:eastAsia="zh-CN"/>
        </w:rPr>
        <w:t>长</w:t>
      </w:r>
      <w:r w:rsidR="00BD1858">
        <w:rPr>
          <w:rFonts w:hint="eastAsia"/>
          <w:lang w:val="en-US" w:eastAsia="zh-CN"/>
        </w:rPr>
        <w:t>或</w:t>
      </w:r>
      <w:r w:rsidR="002552AB">
        <w:rPr>
          <w:rFonts w:hint="eastAsia"/>
          <w:lang w:val="en-US" w:eastAsia="zh-CN"/>
        </w:rPr>
        <w:t>短</w:t>
      </w:r>
      <w:r w:rsidR="00BD1858">
        <w:rPr>
          <w:rFonts w:hint="eastAsia"/>
          <w:lang w:val="en-US" w:eastAsia="zh-CN"/>
        </w:rPr>
        <w:t>的</w:t>
      </w:r>
      <w:r w:rsidR="002552AB">
        <w:rPr>
          <w:rFonts w:hint="eastAsia"/>
          <w:lang w:val="en-US" w:eastAsia="zh-CN"/>
        </w:rPr>
        <w:t>间歇</w:t>
      </w:r>
      <w:r w:rsidR="00CE7CED">
        <w:rPr>
          <w:rFonts w:hint="eastAsia"/>
          <w:lang w:val="en-US" w:eastAsia="zh-CN"/>
        </w:rPr>
        <w:t>性阻</w:t>
      </w:r>
      <w:r w:rsidR="002552AB">
        <w:rPr>
          <w:rFonts w:hint="eastAsia"/>
          <w:lang w:val="en-US" w:eastAsia="zh-CN"/>
        </w:rPr>
        <w:t>塞的信道</w:t>
      </w:r>
      <w:r w:rsidR="00CE7CED">
        <w:rPr>
          <w:rFonts w:hint="eastAsia"/>
          <w:lang w:val="en-US" w:eastAsia="zh-CN"/>
        </w:rPr>
        <w:t>进行优化</w:t>
      </w:r>
      <w:r w:rsidR="00BD1858">
        <w:rPr>
          <w:rFonts w:hint="eastAsia"/>
          <w:lang w:val="en-US" w:eastAsia="zh-CN"/>
        </w:rPr>
        <w:t>，</w:t>
      </w:r>
      <w:r w:rsidR="00CE7CED">
        <w:rPr>
          <w:rFonts w:hint="eastAsia"/>
          <w:lang w:val="en-US" w:eastAsia="zh-CN"/>
        </w:rPr>
        <w:t>并获得</w:t>
      </w:r>
      <w:r w:rsidR="002552AB">
        <w:rPr>
          <w:rFonts w:hint="eastAsia"/>
          <w:lang w:val="en-US" w:eastAsia="zh-CN"/>
        </w:rPr>
        <w:t>通信的可用性和性能。</w:t>
      </w:r>
      <w:r w:rsidR="00CE7CED">
        <w:rPr>
          <w:rFonts w:hint="eastAsia"/>
          <w:lang w:val="en-US" w:eastAsia="zh-CN"/>
        </w:rPr>
        <w:t>当发生</w:t>
      </w:r>
      <w:r w:rsidR="002552AB">
        <w:rPr>
          <w:rFonts w:hint="eastAsia"/>
          <w:lang w:val="en-US" w:eastAsia="zh-CN"/>
        </w:rPr>
        <w:t>较高</w:t>
      </w:r>
      <w:r w:rsidR="00CE7CED">
        <w:rPr>
          <w:rFonts w:hint="eastAsia"/>
          <w:lang w:val="en-US" w:eastAsia="zh-CN"/>
        </w:rPr>
        <w:t>的</w:t>
      </w:r>
      <w:r w:rsidR="002552AB">
        <w:rPr>
          <w:rFonts w:hint="eastAsia"/>
          <w:lang w:val="en-US" w:eastAsia="zh-CN"/>
        </w:rPr>
        <w:t>噪音和</w:t>
      </w:r>
      <w:r w:rsidR="002552AB">
        <w:rPr>
          <w:rFonts w:hint="eastAsia"/>
          <w:lang w:val="en-US" w:eastAsia="zh-CN"/>
        </w:rPr>
        <w:t>/</w:t>
      </w:r>
      <w:r w:rsidR="002552AB">
        <w:rPr>
          <w:rFonts w:hint="eastAsia"/>
          <w:lang w:val="en-US" w:eastAsia="zh-CN"/>
        </w:rPr>
        <w:t>或干扰时</w:t>
      </w:r>
      <w:r w:rsidR="00626B9B">
        <w:rPr>
          <w:rFonts w:hint="eastAsia"/>
          <w:lang w:val="en-US" w:eastAsia="zh-CN"/>
        </w:rPr>
        <w:t>，自适应调制使链路得以保持低</w:t>
      </w:r>
      <w:r w:rsidR="00A22405">
        <w:rPr>
          <w:rFonts w:hint="eastAsia"/>
          <w:lang w:val="en-US" w:eastAsia="zh-CN"/>
        </w:rPr>
        <w:t>一些</w:t>
      </w:r>
      <w:r w:rsidR="00626B9B">
        <w:rPr>
          <w:rFonts w:hint="eastAsia"/>
          <w:lang w:val="en-US" w:eastAsia="zh-CN"/>
        </w:rPr>
        <w:t>的通信水平</w:t>
      </w:r>
      <w:r w:rsidR="00BD1858">
        <w:rPr>
          <w:rFonts w:hint="eastAsia"/>
          <w:lang w:val="en-US" w:eastAsia="zh-CN"/>
        </w:rPr>
        <w:t>，而在缺少</w:t>
      </w:r>
      <w:r>
        <w:rPr>
          <w:rFonts w:hint="eastAsia"/>
          <w:lang w:val="en-US" w:eastAsia="zh-CN"/>
        </w:rPr>
        <w:t>自适应调制</w:t>
      </w:r>
      <w:r w:rsidR="00BD1858">
        <w:rPr>
          <w:rFonts w:hint="eastAsia"/>
          <w:lang w:val="en-US" w:eastAsia="zh-CN"/>
        </w:rPr>
        <w:t>的情况下，链路将</w:t>
      </w:r>
      <w:r w:rsidR="002552AB">
        <w:rPr>
          <w:rFonts w:hint="eastAsia"/>
          <w:lang w:val="en-US" w:eastAsia="zh-CN"/>
        </w:rPr>
        <w:t>无法</w:t>
      </w:r>
      <w:r w:rsidR="00E43270">
        <w:rPr>
          <w:rFonts w:hint="eastAsia"/>
          <w:lang w:val="en-US" w:eastAsia="zh-CN"/>
        </w:rPr>
        <w:t>在低于</w:t>
      </w:r>
      <w:r w:rsidR="002552AB">
        <w:rPr>
          <w:rFonts w:hint="eastAsia"/>
          <w:lang w:val="en-US" w:eastAsia="zh-CN"/>
        </w:rPr>
        <w:t>操作</w:t>
      </w:r>
      <w:r w:rsidR="00E43270">
        <w:rPr>
          <w:rFonts w:hint="eastAsia"/>
          <w:lang w:val="en-US" w:eastAsia="zh-CN"/>
        </w:rPr>
        <w:t>该链路所需的特定</w:t>
      </w:r>
      <w:r w:rsidR="002552AB">
        <w:rPr>
          <w:rFonts w:hint="eastAsia"/>
          <w:lang w:val="en-US" w:eastAsia="zh-CN"/>
        </w:rPr>
        <w:t>最低</w:t>
      </w:r>
      <w:r w:rsidR="002552AB" w:rsidRPr="00CE4640">
        <w:rPr>
          <w:i/>
          <w:iCs/>
          <w:lang w:val="en-US" w:eastAsia="zh-CN"/>
        </w:rPr>
        <w:t>C</w:t>
      </w:r>
      <w:r w:rsidR="002552AB" w:rsidRPr="00CE4640">
        <w:rPr>
          <w:lang w:val="en-US" w:eastAsia="zh-CN"/>
        </w:rPr>
        <w:t>/(</w:t>
      </w:r>
      <w:r w:rsidR="002552AB" w:rsidRPr="00CE4640">
        <w:rPr>
          <w:i/>
          <w:iCs/>
          <w:lang w:val="en-US" w:eastAsia="zh-CN"/>
        </w:rPr>
        <w:t>N </w:t>
      </w:r>
      <w:r w:rsidR="002552AB" w:rsidRPr="00CE4640">
        <w:rPr>
          <w:lang w:val="en-US" w:eastAsia="zh-CN"/>
        </w:rPr>
        <w:t>+ </w:t>
      </w:r>
      <w:r w:rsidR="002552AB" w:rsidRPr="00CE4640">
        <w:rPr>
          <w:i/>
          <w:iCs/>
          <w:lang w:val="en-US" w:eastAsia="zh-CN"/>
        </w:rPr>
        <w:t>I</w:t>
      </w:r>
      <w:r w:rsidR="002552AB" w:rsidRPr="00CE4640">
        <w:rPr>
          <w:i/>
          <w:iCs/>
          <w:vertAlign w:val="subscript"/>
          <w:lang w:val="en-US" w:eastAsia="zh-CN"/>
        </w:rPr>
        <w:t>ToT</w:t>
      </w:r>
      <w:r w:rsidR="002552AB" w:rsidRPr="00CE4640">
        <w:rPr>
          <w:lang w:val="en-US" w:eastAsia="zh-CN"/>
        </w:rPr>
        <w:t xml:space="preserve">) </w:t>
      </w:r>
      <w:r w:rsidR="00E43270">
        <w:rPr>
          <w:rFonts w:hint="eastAsia"/>
          <w:lang w:val="en-US" w:eastAsia="zh-CN"/>
        </w:rPr>
        <w:t>以</w:t>
      </w:r>
      <w:r w:rsidR="00BD1858">
        <w:rPr>
          <w:rFonts w:hint="eastAsia"/>
          <w:lang w:val="en-US" w:eastAsia="zh-CN"/>
        </w:rPr>
        <w:t>下</w:t>
      </w:r>
      <w:r w:rsidR="00E43270">
        <w:rPr>
          <w:rFonts w:hint="eastAsia"/>
          <w:lang w:val="en-US" w:eastAsia="zh-CN"/>
        </w:rPr>
        <w:t>在其唯一</w:t>
      </w:r>
      <w:r w:rsidR="00626B9B">
        <w:rPr>
          <w:rFonts w:hint="eastAsia"/>
          <w:lang w:val="en-US" w:eastAsia="zh-CN"/>
        </w:rPr>
        <w:t>标示</w:t>
      </w:r>
      <w:r w:rsidR="00E43270">
        <w:rPr>
          <w:rFonts w:hint="eastAsia"/>
          <w:lang w:val="en-US" w:eastAsia="zh-CN"/>
        </w:rPr>
        <w:t>的调制电平上</w:t>
      </w:r>
      <w:r w:rsidR="00626B9B">
        <w:rPr>
          <w:rFonts w:hint="eastAsia"/>
          <w:lang w:val="en-US" w:eastAsia="zh-CN"/>
        </w:rPr>
        <w:t>运行</w:t>
      </w:r>
      <w:r w:rsidR="002552AB">
        <w:rPr>
          <w:rFonts w:hint="eastAsia"/>
          <w:lang w:val="en-US" w:eastAsia="zh-CN"/>
        </w:rPr>
        <w:t>。</w:t>
      </w:r>
    </w:p>
    <w:p w:rsidR="006727BF" w:rsidRPr="00CE4640" w:rsidRDefault="004027CB" w:rsidP="00EE0CF3">
      <w:pPr>
        <w:pStyle w:val="TableNo"/>
        <w:rPr>
          <w:lang w:val="en-US" w:eastAsia="zh-CN"/>
        </w:rPr>
      </w:pPr>
      <w:r>
        <w:rPr>
          <w:rFonts w:hint="eastAsia"/>
          <w:lang w:val="en-US" w:eastAsia="zh-CN"/>
        </w:rPr>
        <w:lastRenderedPageBreak/>
        <w:t>表</w:t>
      </w:r>
      <w:r w:rsidR="006727BF" w:rsidRPr="00CE4640">
        <w:rPr>
          <w:lang w:val="en-US" w:eastAsia="zh-CN"/>
        </w:rPr>
        <w:t xml:space="preserve"> 4</w:t>
      </w:r>
    </w:p>
    <w:p w:rsidR="006727BF" w:rsidRPr="00CE4640" w:rsidRDefault="00626B9B" w:rsidP="00EE0CF3">
      <w:pPr>
        <w:pStyle w:val="Tabletitle"/>
        <w:rPr>
          <w:lang w:val="en-US" w:eastAsia="zh-CN"/>
        </w:rPr>
      </w:pPr>
      <w:r>
        <w:rPr>
          <w:rFonts w:hint="eastAsia"/>
          <w:lang w:val="en-US" w:eastAsia="zh-CN"/>
        </w:rPr>
        <w:t>与</w:t>
      </w:r>
      <w:r w:rsidR="002552AB">
        <w:rPr>
          <w:rFonts w:hint="eastAsia"/>
          <w:lang w:val="en-US" w:eastAsia="zh-CN"/>
        </w:rPr>
        <w:t>关口站容量</w:t>
      </w:r>
      <w:r>
        <w:rPr>
          <w:rFonts w:hint="eastAsia"/>
          <w:lang w:val="en-US" w:eastAsia="zh-CN"/>
        </w:rPr>
        <w:t>相对应的</w:t>
      </w:r>
      <w:r w:rsidR="002552AB">
        <w:rPr>
          <w:rFonts w:hint="eastAsia"/>
          <w:lang w:val="en-US" w:eastAsia="zh-CN"/>
        </w:rPr>
        <w:t>调制和编码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0"/>
        <w:gridCol w:w="1701"/>
        <w:gridCol w:w="1701"/>
        <w:gridCol w:w="1702"/>
        <w:gridCol w:w="1560"/>
        <w:gridCol w:w="1275"/>
      </w:tblGrid>
      <w:tr w:rsidR="006727BF" w:rsidRPr="00A52497" w:rsidTr="00E43270">
        <w:trPr>
          <w:jc w:val="center"/>
        </w:trPr>
        <w:tc>
          <w:tcPr>
            <w:tcW w:w="1700" w:type="dxa"/>
          </w:tcPr>
          <w:p w:rsidR="002552AB" w:rsidRDefault="002552AB" w:rsidP="00EE0CF3">
            <w:pPr>
              <w:pStyle w:val="Tablehead"/>
              <w:rPr>
                <w:lang w:eastAsia="zh-CN"/>
              </w:rPr>
            </w:pPr>
            <w:r>
              <w:rPr>
                <w:rFonts w:hint="eastAsia"/>
                <w:lang w:eastAsia="zh-CN"/>
              </w:rPr>
              <w:t>关口站</w:t>
            </w:r>
          </w:p>
          <w:p w:rsidR="006727BF" w:rsidRPr="00AE09A0" w:rsidRDefault="002552AB" w:rsidP="00EE0CF3">
            <w:pPr>
              <w:pStyle w:val="Tablehead"/>
              <w:rPr>
                <w:lang w:eastAsia="zh-CN"/>
              </w:rPr>
            </w:pPr>
            <w:r>
              <w:rPr>
                <w:rFonts w:hint="eastAsia"/>
                <w:lang w:eastAsia="zh-CN"/>
              </w:rPr>
              <w:t>链路调制</w:t>
            </w:r>
          </w:p>
        </w:tc>
        <w:tc>
          <w:tcPr>
            <w:tcW w:w="1701" w:type="dxa"/>
          </w:tcPr>
          <w:p w:rsidR="002552AB" w:rsidRDefault="002552AB" w:rsidP="00EE0CF3">
            <w:pPr>
              <w:pStyle w:val="Tablehead"/>
              <w:rPr>
                <w:lang w:eastAsia="zh-CN"/>
              </w:rPr>
            </w:pPr>
            <w:r>
              <w:rPr>
                <w:rFonts w:hint="eastAsia"/>
                <w:lang w:eastAsia="zh-CN"/>
              </w:rPr>
              <w:t>关口站</w:t>
            </w:r>
          </w:p>
          <w:p w:rsidR="006727BF" w:rsidRPr="00AE09A0" w:rsidRDefault="002552AB" w:rsidP="00EE0CF3">
            <w:pPr>
              <w:pStyle w:val="Tablehead"/>
              <w:rPr>
                <w:lang w:eastAsia="zh-CN"/>
              </w:rPr>
            </w:pPr>
            <w:r>
              <w:rPr>
                <w:rFonts w:hint="eastAsia"/>
                <w:lang w:eastAsia="zh-CN"/>
              </w:rPr>
              <w:t>链路编码</w:t>
            </w:r>
          </w:p>
        </w:tc>
        <w:tc>
          <w:tcPr>
            <w:tcW w:w="1701" w:type="dxa"/>
          </w:tcPr>
          <w:p w:rsidR="006727BF" w:rsidRPr="00CE4640" w:rsidRDefault="00E43270" w:rsidP="00EE0CF3">
            <w:pPr>
              <w:pStyle w:val="Tablehead"/>
              <w:rPr>
                <w:vertAlign w:val="subscript"/>
                <w:lang w:val="en-US"/>
              </w:rPr>
            </w:pPr>
            <w:r>
              <w:rPr>
                <w:rFonts w:hint="eastAsia"/>
                <w:lang w:val="en-US" w:eastAsia="zh-CN"/>
              </w:rPr>
              <w:t>所需</w:t>
            </w:r>
            <w:r w:rsidR="002552AB">
              <w:rPr>
                <w:rFonts w:hint="eastAsia"/>
                <w:lang w:val="en-US" w:eastAsia="zh-CN"/>
              </w:rPr>
              <w:t>的</w:t>
            </w:r>
            <w:r w:rsidR="006727BF" w:rsidRPr="00CE4640">
              <w:rPr>
                <w:i/>
                <w:iCs/>
                <w:lang w:val="en-US"/>
              </w:rPr>
              <w:t>C</w:t>
            </w:r>
            <w:r w:rsidR="006727BF" w:rsidRPr="00CE4640">
              <w:rPr>
                <w:lang w:val="en-US"/>
              </w:rPr>
              <w:t>/(</w:t>
            </w:r>
            <w:r w:rsidR="006727BF" w:rsidRPr="00CE4640">
              <w:rPr>
                <w:i/>
                <w:iCs/>
                <w:lang w:val="en-US"/>
              </w:rPr>
              <w:t>N </w:t>
            </w:r>
            <w:r w:rsidR="006727BF" w:rsidRPr="00CE4640">
              <w:rPr>
                <w:lang w:val="en-US"/>
              </w:rPr>
              <w:t>+ </w:t>
            </w:r>
            <w:r w:rsidR="006727BF" w:rsidRPr="00CE4640">
              <w:rPr>
                <w:i/>
                <w:iCs/>
                <w:lang w:val="en-US"/>
              </w:rPr>
              <w:t>I</w:t>
            </w:r>
            <w:r w:rsidR="006727BF" w:rsidRPr="00CE4640">
              <w:rPr>
                <w:i/>
                <w:iCs/>
                <w:vertAlign w:val="subscript"/>
                <w:lang w:val="en-US"/>
              </w:rPr>
              <w:t>ToT</w:t>
            </w:r>
            <w:r w:rsidR="006727BF" w:rsidRPr="00CE4640">
              <w:rPr>
                <w:lang w:val="en-US"/>
              </w:rPr>
              <w:t>)</w:t>
            </w:r>
            <w:r w:rsidR="006727BF" w:rsidRPr="000F5BD6">
              <w:rPr>
                <w:rFonts w:ascii="Times New Roman Bold" w:hAnsi="Times New Roman Bold" w:cs="Times New Roman Bold"/>
                <w:vertAlign w:val="superscript"/>
                <w:lang w:val="en-US"/>
              </w:rPr>
              <w:t>(1)</w:t>
            </w:r>
            <w:r w:rsidR="006727BF" w:rsidRPr="00CE4640">
              <w:rPr>
                <w:lang w:val="en-US"/>
              </w:rPr>
              <w:t xml:space="preserve"> dB</w:t>
            </w:r>
          </w:p>
        </w:tc>
        <w:tc>
          <w:tcPr>
            <w:tcW w:w="1702" w:type="dxa"/>
          </w:tcPr>
          <w:p w:rsidR="006727BF" w:rsidRPr="00CE4640" w:rsidRDefault="002552AB" w:rsidP="00EE0CF3">
            <w:pPr>
              <w:pStyle w:val="Tablehead"/>
              <w:rPr>
                <w:lang w:val="en-US"/>
              </w:rPr>
            </w:pPr>
            <w:r>
              <w:rPr>
                <w:rFonts w:hint="eastAsia"/>
                <w:lang w:val="en-US" w:eastAsia="zh-CN"/>
              </w:rPr>
              <w:t>一个关口站</w:t>
            </w:r>
            <w:r w:rsidR="00E43270">
              <w:rPr>
                <w:rFonts w:hint="eastAsia"/>
                <w:lang w:val="en-US" w:eastAsia="zh-CN"/>
              </w:rPr>
              <w:t>的</w:t>
            </w:r>
            <w:r>
              <w:rPr>
                <w:rFonts w:hint="eastAsia"/>
                <w:lang w:val="en-US" w:eastAsia="zh-CN"/>
              </w:rPr>
              <w:t>容量</w:t>
            </w:r>
            <w:r w:rsidR="006727BF" w:rsidRPr="000F5BD6">
              <w:rPr>
                <w:rFonts w:ascii="Times New Roman Bold" w:hAnsi="Times New Roman Bold" w:cs="Times New Roman Bold"/>
                <w:vertAlign w:val="superscript"/>
                <w:lang w:val="en-US"/>
              </w:rPr>
              <w:t>(2)</w:t>
            </w:r>
            <w:r w:rsidR="006727BF" w:rsidRPr="00CE4640">
              <w:rPr>
                <w:lang w:val="en-US"/>
              </w:rPr>
              <w:t xml:space="preserve"> Mbit/s</w:t>
            </w:r>
          </w:p>
        </w:tc>
        <w:tc>
          <w:tcPr>
            <w:tcW w:w="1560" w:type="dxa"/>
          </w:tcPr>
          <w:p w:rsidR="006727BF" w:rsidRPr="00AE09A0" w:rsidRDefault="002552AB" w:rsidP="00EE0CF3">
            <w:pPr>
              <w:pStyle w:val="Tablehead"/>
            </w:pPr>
            <w:r>
              <w:rPr>
                <w:rFonts w:hint="eastAsia"/>
                <w:lang w:eastAsia="zh-CN"/>
              </w:rPr>
              <w:t>关口</w:t>
            </w:r>
            <w:r w:rsidR="00E43270">
              <w:rPr>
                <w:rFonts w:hint="eastAsia"/>
                <w:lang w:eastAsia="zh-CN"/>
              </w:rPr>
              <w:t>站</w:t>
            </w:r>
            <w:r>
              <w:rPr>
                <w:rFonts w:hint="eastAsia"/>
                <w:lang w:eastAsia="zh-CN"/>
              </w:rPr>
              <w:t>容量</w:t>
            </w:r>
            <w:r w:rsidR="006727BF" w:rsidRPr="00AE09A0">
              <w:br/>
              <w:t>~</w:t>
            </w:r>
            <w:r w:rsidR="006727BF">
              <w:t> –</w:t>
            </w:r>
            <w:r w:rsidR="006727BF" w:rsidRPr="00AE09A0">
              <w:t xml:space="preserve"> %</w:t>
            </w:r>
          </w:p>
        </w:tc>
        <w:tc>
          <w:tcPr>
            <w:tcW w:w="1275" w:type="dxa"/>
          </w:tcPr>
          <w:p w:rsidR="006727BF" w:rsidRPr="00CE4640" w:rsidRDefault="002552AB" w:rsidP="00EE0CF3">
            <w:pPr>
              <w:pStyle w:val="Tablehead"/>
              <w:rPr>
                <w:lang w:val="en-US"/>
              </w:rPr>
            </w:pPr>
            <w:r>
              <w:rPr>
                <w:rFonts w:hint="eastAsia"/>
                <w:lang w:val="en-US" w:eastAsia="zh-CN"/>
              </w:rPr>
              <w:t>频谱效率</w:t>
            </w:r>
            <w:r w:rsidR="006727BF" w:rsidRPr="00CE4640">
              <w:rPr>
                <w:lang w:val="en-US"/>
              </w:rPr>
              <w:t>bit/s/Hz</w:t>
            </w:r>
          </w:p>
        </w:tc>
      </w:tr>
      <w:tr w:rsidR="006727BF" w:rsidRPr="00AE09A0" w:rsidTr="00E43270">
        <w:trPr>
          <w:jc w:val="center"/>
        </w:trPr>
        <w:tc>
          <w:tcPr>
            <w:tcW w:w="1700" w:type="dxa"/>
          </w:tcPr>
          <w:p w:rsidR="006727BF" w:rsidRPr="00AE09A0" w:rsidRDefault="006727BF" w:rsidP="00EE0CF3">
            <w:pPr>
              <w:pStyle w:val="Tabletext"/>
              <w:keepNext/>
              <w:jc w:val="center"/>
            </w:pPr>
            <w:r w:rsidRPr="00AE09A0">
              <w:t>64</w:t>
            </w:r>
            <w:r>
              <w:t>-</w:t>
            </w:r>
            <w:r w:rsidRPr="00AE09A0">
              <w:t>QAM</w:t>
            </w:r>
          </w:p>
        </w:tc>
        <w:tc>
          <w:tcPr>
            <w:tcW w:w="1701" w:type="dxa"/>
          </w:tcPr>
          <w:p w:rsidR="006727BF" w:rsidRPr="00AE09A0" w:rsidRDefault="006727BF" w:rsidP="00EE0CF3">
            <w:pPr>
              <w:pStyle w:val="Tabletext"/>
              <w:keepNext/>
              <w:jc w:val="center"/>
            </w:pPr>
            <w:r w:rsidRPr="00AE09A0">
              <w:t>2/3</w:t>
            </w:r>
          </w:p>
        </w:tc>
        <w:tc>
          <w:tcPr>
            <w:tcW w:w="1701" w:type="dxa"/>
          </w:tcPr>
          <w:p w:rsidR="006727BF" w:rsidRPr="00AE09A0" w:rsidRDefault="006727BF" w:rsidP="00EE0CF3">
            <w:pPr>
              <w:pStyle w:val="Tabletext"/>
              <w:keepNext/>
              <w:jc w:val="center"/>
            </w:pPr>
            <w:r w:rsidRPr="00AE09A0">
              <w:t>26.3</w:t>
            </w:r>
          </w:p>
        </w:tc>
        <w:tc>
          <w:tcPr>
            <w:tcW w:w="1702" w:type="dxa"/>
          </w:tcPr>
          <w:p w:rsidR="006727BF" w:rsidRPr="00AE09A0" w:rsidRDefault="006727BF" w:rsidP="00EE0CF3">
            <w:pPr>
              <w:pStyle w:val="Tabletext"/>
              <w:keepNext/>
              <w:jc w:val="center"/>
            </w:pPr>
            <w:r w:rsidRPr="00AE09A0">
              <w:t>533</w:t>
            </w:r>
          </w:p>
        </w:tc>
        <w:tc>
          <w:tcPr>
            <w:tcW w:w="1560" w:type="dxa"/>
          </w:tcPr>
          <w:p w:rsidR="006727BF" w:rsidRPr="00AE09A0" w:rsidRDefault="006727BF" w:rsidP="00EE0CF3">
            <w:pPr>
              <w:pStyle w:val="Tabletext"/>
              <w:keepNext/>
              <w:jc w:val="center"/>
            </w:pPr>
            <w:r w:rsidRPr="00AE09A0">
              <w:t>100</w:t>
            </w:r>
          </w:p>
        </w:tc>
        <w:tc>
          <w:tcPr>
            <w:tcW w:w="1275" w:type="dxa"/>
          </w:tcPr>
          <w:p w:rsidR="006727BF" w:rsidRPr="00AE09A0" w:rsidRDefault="006727BF" w:rsidP="00EE0CF3">
            <w:pPr>
              <w:pStyle w:val="Tabletext"/>
              <w:keepNext/>
              <w:jc w:val="center"/>
            </w:pPr>
            <w:r w:rsidRPr="00AE09A0">
              <w:t>4</w:t>
            </w:r>
          </w:p>
        </w:tc>
      </w:tr>
      <w:tr w:rsidR="006727BF" w:rsidRPr="00AE09A0" w:rsidTr="00E43270">
        <w:trPr>
          <w:jc w:val="center"/>
        </w:trPr>
        <w:tc>
          <w:tcPr>
            <w:tcW w:w="1700" w:type="dxa"/>
          </w:tcPr>
          <w:p w:rsidR="006727BF" w:rsidRPr="00AE09A0" w:rsidRDefault="006727BF" w:rsidP="00EE0CF3">
            <w:pPr>
              <w:pStyle w:val="Tabletext"/>
              <w:keepNext/>
              <w:jc w:val="center"/>
            </w:pPr>
            <w:r w:rsidRPr="00AE09A0">
              <w:t>16</w:t>
            </w:r>
            <w:r>
              <w:t>-</w:t>
            </w:r>
            <w:r w:rsidRPr="00AE09A0">
              <w:t>QAM</w:t>
            </w:r>
          </w:p>
        </w:tc>
        <w:tc>
          <w:tcPr>
            <w:tcW w:w="1701" w:type="dxa"/>
          </w:tcPr>
          <w:p w:rsidR="006727BF" w:rsidRPr="00AE09A0" w:rsidRDefault="006727BF" w:rsidP="00EE0CF3">
            <w:pPr>
              <w:pStyle w:val="Tabletext"/>
              <w:keepNext/>
              <w:jc w:val="center"/>
            </w:pPr>
            <w:r w:rsidRPr="00AE09A0">
              <w:t>3/4</w:t>
            </w:r>
          </w:p>
        </w:tc>
        <w:tc>
          <w:tcPr>
            <w:tcW w:w="1701" w:type="dxa"/>
          </w:tcPr>
          <w:p w:rsidR="006727BF" w:rsidRPr="00AE09A0" w:rsidRDefault="006727BF" w:rsidP="00EE0CF3">
            <w:pPr>
              <w:pStyle w:val="Tabletext"/>
              <w:keepNext/>
              <w:jc w:val="center"/>
            </w:pPr>
            <w:r w:rsidRPr="00AE09A0">
              <w:t>20.2</w:t>
            </w:r>
          </w:p>
        </w:tc>
        <w:tc>
          <w:tcPr>
            <w:tcW w:w="1702" w:type="dxa"/>
          </w:tcPr>
          <w:p w:rsidR="006727BF" w:rsidRPr="00AE09A0" w:rsidRDefault="006727BF" w:rsidP="00EE0CF3">
            <w:pPr>
              <w:pStyle w:val="Tabletext"/>
              <w:keepNext/>
              <w:jc w:val="center"/>
            </w:pPr>
            <w:r w:rsidRPr="00AE09A0">
              <w:t>396</w:t>
            </w:r>
          </w:p>
        </w:tc>
        <w:tc>
          <w:tcPr>
            <w:tcW w:w="1560" w:type="dxa"/>
          </w:tcPr>
          <w:p w:rsidR="006727BF" w:rsidRPr="00AE09A0" w:rsidRDefault="006727BF" w:rsidP="00EE0CF3">
            <w:pPr>
              <w:pStyle w:val="Tabletext"/>
              <w:keepNext/>
              <w:jc w:val="center"/>
            </w:pPr>
            <w:r w:rsidRPr="00AE09A0">
              <w:t>75</w:t>
            </w:r>
          </w:p>
        </w:tc>
        <w:tc>
          <w:tcPr>
            <w:tcW w:w="1275" w:type="dxa"/>
          </w:tcPr>
          <w:p w:rsidR="006727BF" w:rsidRPr="00AE09A0" w:rsidRDefault="006727BF" w:rsidP="00EE0CF3">
            <w:pPr>
              <w:pStyle w:val="Tabletext"/>
              <w:keepNext/>
              <w:jc w:val="center"/>
            </w:pPr>
            <w:r w:rsidRPr="00AE09A0">
              <w:t>3</w:t>
            </w:r>
          </w:p>
        </w:tc>
      </w:tr>
      <w:tr w:rsidR="006727BF" w:rsidRPr="00AE09A0" w:rsidTr="00E43270">
        <w:trPr>
          <w:jc w:val="center"/>
        </w:trPr>
        <w:tc>
          <w:tcPr>
            <w:tcW w:w="1700" w:type="dxa"/>
          </w:tcPr>
          <w:p w:rsidR="006727BF" w:rsidRPr="00AE09A0" w:rsidRDefault="006727BF" w:rsidP="00EE0CF3">
            <w:pPr>
              <w:pStyle w:val="Tabletext"/>
              <w:keepNext/>
              <w:jc w:val="center"/>
            </w:pPr>
            <w:r w:rsidRPr="00AE09A0">
              <w:t>16</w:t>
            </w:r>
            <w:r>
              <w:t>-</w:t>
            </w:r>
            <w:r w:rsidRPr="00AE09A0">
              <w:t>QAM</w:t>
            </w:r>
          </w:p>
        </w:tc>
        <w:tc>
          <w:tcPr>
            <w:tcW w:w="1701" w:type="dxa"/>
          </w:tcPr>
          <w:p w:rsidR="006727BF" w:rsidRPr="00AE09A0" w:rsidRDefault="006727BF" w:rsidP="00EE0CF3">
            <w:pPr>
              <w:pStyle w:val="Tabletext"/>
              <w:keepNext/>
              <w:jc w:val="center"/>
            </w:pPr>
            <w:r w:rsidRPr="00AE09A0">
              <w:t>1/2</w:t>
            </w:r>
          </w:p>
        </w:tc>
        <w:tc>
          <w:tcPr>
            <w:tcW w:w="1701" w:type="dxa"/>
          </w:tcPr>
          <w:p w:rsidR="006727BF" w:rsidRPr="00AE09A0" w:rsidRDefault="006727BF" w:rsidP="00EE0CF3">
            <w:pPr>
              <w:pStyle w:val="Tabletext"/>
              <w:keepNext/>
              <w:jc w:val="center"/>
            </w:pPr>
            <w:r w:rsidRPr="00AE09A0">
              <w:t>11.9</w:t>
            </w:r>
          </w:p>
        </w:tc>
        <w:tc>
          <w:tcPr>
            <w:tcW w:w="1702" w:type="dxa"/>
          </w:tcPr>
          <w:p w:rsidR="006727BF" w:rsidRPr="00AE09A0" w:rsidRDefault="006727BF" w:rsidP="00EE0CF3">
            <w:pPr>
              <w:pStyle w:val="Tabletext"/>
              <w:keepNext/>
              <w:jc w:val="center"/>
            </w:pPr>
            <w:r w:rsidRPr="00AE09A0">
              <w:t>267</w:t>
            </w:r>
          </w:p>
        </w:tc>
        <w:tc>
          <w:tcPr>
            <w:tcW w:w="1560" w:type="dxa"/>
          </w:tcPr>
          <w:p w:rsidR="006727BF" w:rsidRPr="00AE09A0" w:rsidRDefault="006727BF" w:rsidP="00EE0CF3">
            <w:pPr>
              <w:pStyle w:val="Tabletext"/>
              <w:keepNext/>
              <w:jc w:val="center"/>
            </w:pPr>
            <w:r w:rsidRPr="00AE09A0">
              <w:t>50</w:t>
            </w:r>
          </w:p>
        </w:tc>
        <w:tc>
          <w:tcPr>
            <w:tcW w:w="1275" w:type="dxa"/>
          </w:tcPr>
          <w:p w:rsidR="006727BF" w:rsidRPr="00AE09A0" w:rsidRDefault="006727BF" w:rsidP="00EE0CF3">
            <w:pPr>
              <w:pStyle w:val="Tabletext"/>
              <w:keepNext/>
              <w:jc w:val="center"/>
            </w:pPr>
            <w:r w:rsidRPr="00AE09A0">
              <w:t>2</w:t>
            </w:r>
          </w:p>
        </w:tc>
      </w:tr>
      <w:tr w:rsidR="006727BF" w:rsidRPr="00AE09A0" w:rsidTr="00E43270">
        <w:trPr>
          <w:jc w:val="center"/>
        </w:trPr>
        <w:tc>
          <w:tcPr>
            <w:tcW w:w="1700" w:type="dxa"/>
          </w:tcPr>
          <w:p w:rsidR="006727BF" w:rsidRPr="00AE09A0" w:rsidRDefault="006727BF" w:rsidP="00EE0CF3">
            <w:pPr>
              <w:pStyle w:val="Tabletext"/>
              <w:keepNext/>
              <w:jc w:val="center"/>
            </w:pPr>
            <w:r w:rsidRPr="00AE09A0">
              <w:t>QPSK</w:t>
            </w:r>
          </w:p>
        </w:tc>
        <w:tc>
          <w:tcPr>
            <w:tcW w:w="1701" w:type="dxa"/>
          </w:tcPr>
          <w:p w:rsidR="006727BF" w:rsidRPr="00AE09A0" w:rsidRDefault="006727BF" w:rsidP="00EE0CF3">
            <w:pPr>
              <w:pStyle w:val="Tabletext"/>
              <w:keepNext/>
              <w:jc w:val="center"/>
            </w:pPr>
            <w:r w:rsidRPr="00AE09A0">
              <w:t>1/2</w:t>
            </w:r>
          </w:p>
        </w:tc>
        <w:tc>
          <w:tcPr>
            <w:tcW w:w="1701" w:type="dxa"/>
          </w:tcPr>
          <w:p w:rsidR="006727BF" w:rsidRPr="00AE09A0" w:rsidRDefault="006727BF" w:rsidP="00EE0CF3">
            <w:pPr>
              <w:pStyle w:val="Tabletext"/>
              <w:keepNext/>
              <w:jc w:val="center"/>
            </w:pPr>
            <w:r w:rsidRPr="00AE09A0">
              <w:t>4.5</w:t>
            </w:r>
          </w:p>
        </w:tc>
        <w:tc>
          <w:tcPr>
            <w:tcW w:w="1702" w:type="dxa"/>
          </w:tcPr>
          <w:p w:rsidR="006727BF" w:rsidRPr="00AE09A0" w:rsidRDefault="006727BF" w:rsidP="00EE0CF3">
            <w:pPr>
              <w:pStyle w:val="Tabletext"/>
              <w:keepNext/>
              <w:jc w:val="center"/>
            </w:pPr>
            <w:r w:rsidRPr="00AE09A0">
              <w:t>133</w:t>
            </w:r>
          </w:p>
        </w:tc>
        <w:tc>
          <w:tcPr>
            <w:tcW w:w="1560" w:type="dxa"/>
          </w:tcPr>
          <w:p w:rsidR="006727BF" w:rsidRPr="00AE09A0" w:rsidRDefault="006727BF" w:rsidP="00EE0CF3">
            <w:pPr>
              <w:pStyle w:val="Tabletext"/>
              <w:keepNext/>
              <w:jc w:val="center"/>
            </w:pPr>
            <w:r w:rsidRPr="00AE09A0">
              <w:t>25</w:t>
            </w:r>
          </w:p>
        </w:tc>
        <w:tc>
          <w:tcPr>
            <w:tcW w:w="1275" w:type="dxa"/>
          </w:tcPr>
          <w:p w:rsidR="006727BF" w:rsidRPr="00AE09A0" w:rsidRDefault="006727BF" w:rsidP="00EE0CF3">
            <w:pPr>
              <w:pStyle w:val="Tabletext"/>
              <w:keepNext/>
              <w:jc w:val="center"/>
            </w:pPr>
            <w:r w:rsidRPr="00AE09A0">
              <w:t>1</w:t>
            </w:r>
          </w:p>
        </w:tc>
      </w:tr>
      <w:tr w:rsidR="006727BF" w:rsidRPr="005C78FA" w:rsidTr="006727BF">
        <w:trPr>
          <w:jc w:val="center"/>
        </w:trPr>
        <w:tc>
          <w:tcPr>
            <w:tcW w:w="9639" w:type="dxa"/>
            <w:gridSpan w:val="6"/>
            <w:tcBorders>
              <w:left w:val="nil"/>
              <w:bottom w:val="nil"/>
              <w:right w:val="nil"/>
            </w:tcBorders>
          </w:tcPr>
          <w:p w:rsidR="006727BF" w:rsidRPr="00CE4640" w:rsidRDefault="006727BF" w:rsidP="00EE0CF3">
            <w:pPr>
              <w:pStyle w:val="Tablelegend"/>
              <w:rPr>
                <w:vertAlign w:val="subscript"/>
                <w:lang w:val="en-US"/>
              </w:rPr>
            </w:pPr>
            <w:r w:rsidRPr="00107063">
              <w:rPr>
                <w:vertAlign w:val="superscript"/>
                <w:lang w:val="en-US"/>
              </w:rPr>
              <w:t>(1)</w:t>
            </w:r>
            <w:r w:rsidRPr="00CE4640">
              <w:rPr>
                <w:lang w:val="en-US"/>
              </w:rPr>
              <w:tab/>
            </w:r>
            <w:r w:rsidRPr="00CE4640">
              <w:rPr>
                <w:i/>
                <w:iCs/>
                <w:lang w:val="en-US"/>
              </w:rPr>
              <w:t>I</w:t>
            </w:r>
            <w:r w:rsidRPr="00CE4640">
              <w:rPr>
                <w:i/>
                <w:iCs/>
                <w:vertAlign w:val="subscript"/>
                <w:lang w:val="en-US"/>
              </w:rPr>
              <w:t>ToT</w:t>
            </w:r>
            <w:r w:rsidRPr="00CE4640">
              <w:rPr>
                <w:vertAlign w:val="subscript"/>
                <w:lang w:val="en-US"/>
              </w:rPr>
              <w:t xml:space="preserve"> </w:t>
            </w:r>
            <w:r>
              <w:rPr>
                <w:vertAlign w:val="subscript"/>
                <w:lang w:val="en-US"/>
              </w:rPr>
              <w:t xml:space="preserve"> </w:t>
            </w:r>
            <w:r w:rsidRPr="00CE4640">
              <w:rPr>
                <w:lang w:val="en-US"/>
              </w:rPr>
              <w:t xml:space="preserve">= </w:t>
            </w:r>
            <w:r w:rsidRPr="00CE4640">
              <w:rPr>
                <w:i/>
                <w:iCs/>
                <w:lang w:val="en-US"/>
              </w:rPr>
              <w:t xml:space="preserve">I </w:t>
            </w:r>
            <w:r w:rsidRPr="00CE4640">
              <w:rPr>
                <w:i/>
                <w:iCs/>
                <w:vertAlign w:val="subscript"/>
                <w:lang w:val="en-US"/>
              </w:rPr>
              <w:t xml:space="preserve">nGW </w:t>
            </w:r>
            <w:r w:rsidRPr="00CE4640">
              <w:rPr>
                <w:lang w:val="en-US"/>
              </w:rPr>
              <w:t xml:space="preserve">+ </w:t>
            </w:r>
            <w:r w:rsidRPr="00CE4640">
              <w:rPr>
                <w:i/>
                <w:iCs/>
                <w:lang w:val="en-US"/>
              </w:rPr>
              <w:t xml:space="preserve">I </w:t>
            </w:r>
            <w:r w:rsidRPr="00CE4640">
              <w:rPr>
                <w:i/>
                <w:iCs/>
                <w:vertAlign w:val="subscript"/>
                <w:lang w:val="en-US"/>
              </w:rPr>
              <w:t>EX</w:t>
            </w:r>
            <w:r w:rsidRPr="00CE4640">
              <w:rPr>
                <w:lang w:val="en-US"/>
              </w:rPr>
              <w:t>.</w:t>
            </w:r>
          </w:p>
          <w:p w:rsidR="006727BF" w:rsidRPr="00CE4640" w:rsidRDefault="006727BF" w:rsidP="00EE0CF3">
            <w:pPr>
              <w:pStyle w:val="Tablelegend"/>
              <w:spacing w:before="0"/>
              <w:rPr>
                <w:lang w:val="en-US"/>
              </w:rPr>
            </w:pPr>
            <w:r w:rsidRPr="00CE4640">
              <w:rPr>
                <w:lang w:val="en-US"/>
              </w:rPr>
              <w:tab/>
            </w:r>
            <w:r w:rsidRPr="00CE4640">
              <w:rPr>
                <w:i/>
                <w:iCs/>
                <w:lang w:val="en-US"/>
              </w:rPr>
              <w:t xml:space="preserve">I </w:t>
            </w:r>
            <w:r w:rsidRPr="00CE4640">
              <w:rPr>
                <w:i/>
                <w:iCs/>
                <w:vertAlign w:val="subscript"/>
                <w:lang w:val="en-US"/>
              </w:rPr>
              <w:t>nGW</w:t>
            </w:r>
            <w:r w:rsidRPr="00CE4640">
              <w:rPr>
                <w:vertAlign w:val="subscript"/>
                <w:lang w:val="en-US"/>
              </w:rPr>
              <w:t xml:space="preserve"> </w:t>
            </w:r>
            <w:r w:rsidRPr="00CE4640">
              <w:rPr>
                <w:lang w:val="en-US"/>
              </w:rPr>
              <w:t xml:space="preserve"> =  </w:t>
            </w:r>
            <w:r w:rsidR="00DB47D7">
              <w:rPr>
                <w:rFonts w:hint="eastAsia"/>
                <w:lang w:val="en-US" w:eastAsia="zh-CN"/>
              </w:rPr>
              <w:t>来自其它</w:t>
            </w:r>
            <w:r w:rsidRPr="00CE4640">
              <w:rPr>
                <w:i/>
                <w:iCs/>
                <w:lang w:val="en-US"/>
              </w:rPr>
              <w:t>n </w:t>
            </w:r>
            <w:r w:rsidRPr="00CE4640">
              <w:rPr>
                <w:lang w:val="en-US"/>
              </w:rPr>
              <w:t xml:space="preserve">− 1 </w:t>
            </w:r>
            <w:r w:rsidR="00DB47D7">
              <w:rPr>
                <w:rFonts w:hint="eastAsia"/>
                <w:lang w:val="en-US" w:eastAsia="zh-CN"/>
              </w:rPr>
              <w:t>关口站的自我干扰。</w:t>
            </w:r>
          </w:p>
          <w:p w:rsidR="006727BF" w:rsidRPr="00CE4640" w:rsidRDefault="006727BF" w:rsidP="00EE0CF3">
            <w:pPr>
              <w:pStyle w:val="Tablelegend"/>
              <w:spacing w:before="0"/>
              <w:rPr>
                <w:lang w:val="en-US" w:eastAsia="zh-CN"/>
              </w:rPr>
            </w:pPr>
            <w:r w:rsidRPr="00CE4640">
              <w:rPr>
                <w:lang w:val="en-US"/>
              </w:rPr>
              <w:tab/>
            </w:r>
            <w:r w:rsidR="00E43270">
              <w:rPr>
                <w:rFonts w:hint="eastAsia"/>
                <w:lang w:val="en-US" w:eastAsia="zh-CN"/>
              </w:rPr>
              <w:t>根据</w:t>
            </w:r>
            <w:r w:rsidR="00E43270">
              <w:rPr>
                <w:rFonts w:hint="eastAsia"/>
                <w:lang w:val="en-US" w:eastAsia="zh-CN"/>
              </w:rPr>
              <w:t>HAPS</w:t>
            </w:r>
            <w:r w:rsidR="00E43270">
              <w:rPr>
                <w:rFonts w:hint="eastAsia"/>
                <w:lang w:val="en-US" w:eastAsia="zh-CN"/>
              </w:rPr>
              <w:t>关口站的数目，</w:t>
            </w:r>
            <w:r w:rsidRPr="00CE4640">
              <w:rPr>
                <w:i/>
                <w:iCs/>
                <w:lang w:val="en-US" w:eastAsia="zh-CN"/>
              </w:rPr>
              <w:t>n</w:t>
            </w:r>
            <w:r w:rsidRPr="00CE4640">
              <w:rPr>
                <w:lang w:val="en-US" w:eastAsia="zh-CN"/>
              </w:rPr>
              <w:t xml:space="preserve"> </w:t>
            </w:r>
            <w:r w:rsidR="00DB47D7">
              <w:rPr>
                <w:rFonts w:hint="eastAsia"/>
                <w:lang w:val="en-US" w:eastAsia="zh-CN"/>
              </w:rPr>
              <w:t>等于</w:t>
            </w:r>
            <w:r w:rsidRPr="00CE4640">
              <w:rPr>
                <w:lang w:val="en-US" w:eastAsia="zh-CN"/>
              </w:rPr>
              <w:t xml:space="preserve"> 1 </w:t>
            </w:r>
            <w:r w:rsidR="00DB47D7">
              <w:rPr>
                <w:rFonts w:hint="eastAsia"/>
                <w:lang w:val="en-US" w:eastAsia="zh-CN"/>
              </w:rPr>
              <w:t>到</w:t>
            </w:r>
            <w:r w:rsidRPr="00CE4640">
              <w:rPr>
                <w:lang w:val="en-US" w:eastAsia="zh-CN"/>
              </w:rPr>
              <w:t xml:space="preserve"> 5</w:t>
            </w:r>
            <w:r w:rsidR="00DB47D7">
              <w:rPr>
                <w:rFonts w:hint="eastAsia"/>
                <w:lang w:val="en-US" w:eastAsia="zh-CN"/>
              </w:rPr>
              <w:t>。</w:t>
            </w:r>
          </w:p>
          <w:p w:rsidR="006727BF" w:rsidRPr="00CE4640" w:rsidRDefault="006727BF" w:rsidP="00EE0CF3">
            <w:pPr>
              <w:pStyle w:val="Tablelegend"/>
              <w:spacing w:before="0"/>
              <w:rPr>
                <w:lang w:val="en-US" w:eastAsia="zh-CN"/>
              </w:rPr>
            </w:pPr>
            <w:r w:rsidRPr="00CE4640">
              <w:rPr>
                <w:lang w:val="en-US" w:eastAsia="zh-CN"/>
              </w:rPr>
              <w:tab/>
            </w:r>
            <w:r w:rsidRPr="00CE4640">
              <w:rPr>
                <w:i/>
                <w:iCs/>
                <w:lang w:val="en-US"/>
              </w:rPr>
              <w:t xml:space="preserve">I </w:t>
            </w:r>
            <w:r w:rsidRPr="00CE4640">
              <w:rPr>
                <w:i/>
                <w:iCs/>
                <w:vertAlign w:val="subscript"/>
                <w:lang w:val="en-US"/>
              </w:rPr>
              <w:t>EX</w:t>
            </w:r>
            <w:r w:rsidRPr="00CE4640">
              <w:rPr>
                <w:lang w:val="en-US"/>
              </w:rPr>
              <w:t xml:space="preserve"> = </w:t>
            </w:r>
            <w:r w:rsidR="00DB47D7">
              <w:rPr>
                <w:rFonts w:hint="eastAsia"/>
                <w:lang w:val="en-US" w:eastAsia="zh-CN"/>
              </w:rPr>
              <w:t>来自非</w:t>
            </w:r>
            <w:r w:rsidR="00DB47D7">
              <w:rPr>
                <w:rFonts w:hint="eastAsia"/>
                <w:lang w:val="en-US" w:eastAsia="zh-CN"/>
              </w:rPr>
              <w:t>HAPS</w:t>
            </w:r>
            <w:r w:rsidR="00DB47D7">
              <w:rPr>
                <w:rFonts w:hint="eastAsia"/>
                <w:lang w:val="en-US" w:eastAsia="zh-CN"/>
              </w:rPr>
              <w:t>地球站和机载平台的外部干扰。</w:t>
            </w:r>
          </w:p>
          <w:p w:rsidR="006727BF" w:rsidRDefault="006727BF" w:rsidP="00EE0CF3">
            <w:pPr>
              <w:pStyle w:val="Tablelegend"/>
              <w:spacing w:before="0"/>
              <w:rPr>
                <w:lang w:val="en-US"/>
              </w:rPr>
            </w:pPr>
            <w:r w:rsidRPr="00CE4640">
              <w:rPr>
                <w:lang w:val="en-US"/>
              </w:rPr>
              <w:tab/>
            </w:r>
            <w:r w:rsidRPr="00CE4640">
              <w:rPr>
                <w:i/>
                <w:iCs/>
                <w:lang w:val="en-US"/>
              </w:rPr>
              <w:t xml:space="preserve">I </w:t>
            </w:r>
            <w:r w:rsidRPr="00CE4640">
              <w:rPr>
                <w:i/>
                <w:iCs/>
                <w:vertAlign w:val="subscript"/>
                <w:lang w:val="en-US"/>
              </w:rPr>
              <w:t>EX</w:t>
            </w:r>
            <w:r w:rsidRPr="00CE4640">
              <w:rPr>
                <w:lang w:val="en-US"/>
              </w:rPr>
              <w:t xml:space="preserve"> = </w:t>
            </w:r>
            <w:r w:rsidRPr="00CE4640">
              <w:rPr>
                <w:i/>
                <w:iCs/>
                <w:lang w:val="en-US"/>
              </w:rPr>
              <w:t>I</w:t>
            </w:r>
            <w:r w:rsidRPr="00CE4640">
              <w:rPr>
                <w:i/>
                <w:iCs/>
                <w:vertAlign w:val="subscript"/>
                <w:lang w:val="en-US"/>
              </w:rPr>
              <w:t>ES</w:t>
            </w:r>
            <w:r w:rsidRPr="00CE4640">
              <w:rPr>
                <w:vertAlign w:val="subscript"/>
                <w:lang w:val="en-US"/>
              </w:rPr>
              <w:t xml:space="preserve"> </w:t>
            </w:r>
            <w:r w:rsidRPr="00CE4640">
              <w:rPr>
                <w:lang w:val="en-US"/>
              </w:rPr>
              <w:t>+</w:t>
            </w:r>
            <w:r w:rsidRPr="00CE4640">
              <w:rPr>
                <w:i/>
                <w:iCs/>
                <w:lang w:val="en-US"/>
              </w:rPr>
              <w:t xml:space="preserve"> I</w:t>
            </w:r>
            <w:r w:rsidRPr="00CE4640">
              <w:rPr>
                <w:i/>
                <w:iCs/>
                <w:vertAlign w:val="subscript"/>
                <w:lang w:val="en-US"/>
              </w:rPr>
              <w:t>AS</w:t>
            </w:r>
            <w:r w:rsidRPr="00CE4640">
              <w:rPr>
                <w:vertAlign w:val="subscript"/>
                <w:lang w:val="en-US"/>
              </w:rPr>
              <w:t xml:space="preserve">  </w:t>
            </w:r>
            <w:r w:rsidRPr="00CE4640">
              <w:rPr>
                <w:lang w:val="en-US"/>
              </w:rPr>
              <w:t xml:space="preserve">= </w:t>
            </w:r>
            <w:r w:rsidR="00DB47D7">
              <w:rPr>
                <w:rFonts w:hint="eastAsia"/>
                <w:lang w:val="en-US" w:eastAsia="zh-CN"/>
              </w:rPr>
              <w:t>地球站干扰</w:t>
            </w:r>
            <w:r w:rsidRPr="00CE4640">
              <w:rPr>
                <w:lang w:val="en-US"/>
              </w:rPr>
              <w:t xml:space="preserve"> + </w:t>
            </w:r>
            <w:r w:rsidR="00DB47D7">
              <w:rPr>
                <w:rFonts w:hint="eastAsia"/>
                <w:lang w:val="en-US" w:eastAsia="zh-CN"/>
              </w:rPr>
              <w:t>机载电台干扰。</w:t>
            </w:r>
          </w:p>
          <w:p w:rsidR="006727BF" w:rsidRDefault="006727BF" w:rsidP="00EE0CF3">
            <w:pPr>
              <w:pStyle w:val="Tablelegend"/>
              <w:rPr>
                <w:lang w:val="en-US" w:eastAsia="zh-CN"/>
              </w:rPr>
            </w:pPr>
            <w:r w:rsidRPr="00107063">
              <w:rPr>
                <w:vertAlign w:val="superscript"/>
                <w:lang w:val="en-US" w:eastAsia="zh-CN"/>
              </w:rPr>
              <w:t>(2)</w:t>
            </w:r>
            <w:r w:rsidRPr="00CE4640">
              <w:rPr>
                <w:lang w:val="en-US" w:eastAsia="zh-CN"/>
              </w:rPr>
              <w:tab/>
            </w:r>
            <w:r w:rsidR="00DB47D7">
              <w:rPr>
                <w:rFonts w:hint="eastAsia"/>
                <w:lang w:val="en-US" w:eastAsia="zh-CN"/>
              </w:rPr>
              <w:t>5</w:t>
            </w:r>
            <w:r w:rsidR="00DB47D7">
              <w:rPr>
                <w:rFonts w:hint="eastAsia"/>
                <w:lang w:val="en-US" w:eastAsia="zh-CN"/>
              </w:rPr>
              <w:t>条关口站链路中每一条链路的容量。</w:t>
            </w:r>
          </w:p>
          <w:p w:rsidR="006727BF" w:rsidRPr="00CE4640" w:rsidRDefault="006727BF" w:rsidP="00EE0CF3">
            <w:pPr>
              <w:pStyle w:val="Tablelegend"/>
              <w:spacing w:before="0"/>
              <w:rPr>
                <w:lang w:val="en-US" w:eastAsia="zh-CN"/>
              </w:rPr>
            </w:pPr>
            <w:r w:rsidRPr="00CE4640">
              <w:rPr>
                <w:lang w:val="en-US" w:eastAsia="zh-CN"/>
              </w:rPr>
              <w:t xml:space="preserve">~ </w:t>
            </w:r>
            <w:r w:rsidRPr="00CE4640">
              <w:rPr>
                <w:lang w:val="en-US" w:eastAsia="zh-CN"/>
              </w:rPr>
              <w:tab/>
            </w:r>
            <w:r w:rsidR="00DB47D7">
              <w:rPr>
                <w:rFonts w:hint="eastAsia"/>
                <w:lang w:val="en-US" w:eastAsia="zh-CN"/>
              </w:rPr>
              <w:t>与</w:t>
            </w:r>
            <w:r w:rsidRPr="00CE4640">
              <w:rPr>
                <w:lang w:val="en-US" w:eastAsia="zh-CN"/>
              </w:rPr>
              <w:t>64</w:t>
            </w:r>
            <w:r>
              <w:rPr>
                <w:lang w:val="en-US" w:eastAsia="zh-CN"/>
              </w:rPr>
              <w:t>-</w:t>
            </w:r>
            <w:r w:rsidRPr="00CE4640">
              <w:rPr>
                <w:lang w:val="en-US" w:eastAsia="zh-CN"/>
              </w:rPr>
              <w:t>QAM 2/3</w:t>
            </w:r>
            <w:r w:rsidR="00DB47D7">
              <w:rPr>
                <w:rFonts w:hint="eastAsia"/>
                <w:lang w:val="en-US" w:eastAsia="zh-CN"/>
              </w:rPr>
              <w:t>的情况相比较。</w:t>
            </w:r>
          </w:p>
        </w:tc>
      </w:tr>
    </w:tbl>
    <w:p w:rsidR="006727BF" w:rsidRDefault="006727BF" w:rsidP="00EE0CF3">
      <w:pPr>
        <w:pStyle w:val="Tablefin"/>
        <w:rPr>
          <w:lang w:eastAsia="zh-CN"/>
        </w:rPr>
      </w:pPr>
    </w:p>
    <w:p w:rsidR="006727BF" w:rsidRPr="00C936C9" w:rsidRDefault="006727BF" w:rsidP="00EE0CF3">
      <w:pPr>
        <w:rPr>
          <w:lang w:val="en-GB" w:eastAsia="zh-CN"/>
        </w:rPr>
      </w:pPr>
    </w:p>
    <w:p w:rsidR="006727BF" w:rsidRPr="00CE4640" w:rsidRDefault="00DB47D7" w:rsidP="00495BD3">
      <w:pPr>
        <w:ind w:firstLineChars="200" w:firstLine="480"/>
        <w:rPr>
          <w:lang w:val="en-US" w:eastAsia="zh-CN"/>
        </w:rPr>
      </w:pPr>
      <w:r>
        <w:rPr>
          <w:rFonts w:hint="eastAsia"/>
          <w:lang w:val="en-US" w:eastAsia="zh-CN"/>
        </w:rPr>
        <w:t>在</w:t>
      </w:r>
      <w:r>
        <w:rPr>
          <w:rFonts w:hint="eastAsia"/>
          <w:lang w:val="en-US" w:eastAsia="zh-CN"/>
        </w:rPr>
        <w:t>5</w:t>
      </w:r>
      <w:r>
        <w:rPr>
          <w:rFonts w:hint="eastAsia"/>
          <w:lang w:val="en-US" w:eastAsia="zh-CN"/>
        </w:rPr>
        <w:t>个对称</w:t>
      </w:r>
      <w:r w:rsidR="00EE0CF3">
        <w:rPr>
          <w:rFonts w:hint="eastAsia"/>
          <w:lang w:val="en-US" w:eastAsia="zh-CN"/>
        </w:rPr>
        <w:t>分布的关口站链路的基本案例</w:t>
      </w:r>
      <w:r>
        <w:rPr>
          <w:rFonts w:hint="eastAsia"/>
          <w:lang w:val="en-US" w:eastAsia="zh-CN"/>
        </w:rPr>
        <w:t>中，如表</w:t>
      </w:r>
      <w:r>
        <w:rPr>
          <w:rFonts w:hint="eastAsia"/>
          <w:lang w:val="en-US" w:eastAsia="zh-CN"/>
        </w:rPr>
        <w:t>4</w:t>
      </w:r>
      <w:r w:rsidR="00C120AB">
        <w:rPr>
          <w:rFonts w:hint="eastAsia"/>
          <w:lang w:val="en-US" w:eastAsia="zh-CN"/>
        </w:rPr>
        <w:t>所示，一条关口站链路的</w:t>
      </w:r>
      <w:r>
        <w:rPr>
          <w:rFonts w:hint="eastAsia"/>
          <w:lang w:val="en-US" w:eastAsia="zh-CN"/>
        </w:rPr>
        <w:t>实际</w:t>
      </w:r>
      <w:r w:rsidR="006727BF" w:rsidRPr="00CE4640">
        <w:rPr>
          <w:i/>
          <w:iCs/>
          <w:lang w:val="en-US" w:eastAsia="zh-CN"/>
        </w:rPr>
        <w:t>C</w:t>
      </w:r>
      <w:r w:rsidR="006727BF" w:rsidRPr="00CE4640">
        <w:rPr>
          <w:lang w:val="en-US" w:eastAsia="zh-CN"/>
        </w:rPr>
        <w:t>/(</w:t>
      </w:r>
      <w:r w:rsidR="006727BF" w:rsidRPr="00CE4640">
        <w:rPr>
          <w:i/>
          <w:iCs/>
          <w:lang w:val="en-US" w:eastAsia="zh-CN"/>
        </w:rPr>
        <w:t>N </w:t>
      </w:r>
      <w:r w:rsidR="006727BF" w:rsidRPr="00CE4640">
        <w:rPr>
          <w:lang w:val="en-US" w:eastAsia="zh-CN"/>
        </w:rPr>
        <w:t>+ </w:t>
      </w:r>
      <w:r w:rsidR="006727BF" w:rsidRPr="00CE4640">
        <w:rPr>
          <w:i/>
          <w:iCs/>
          <w:lang w:val="en-US" w:eastAsia="zh-CN"/>
        </w:rPr>
        <w:t>I</w:t>
      </w:r>
      <w:r w:rsidR="006727BF" w:rsidRPr="00CE4640">
        <w:rPr>
          <w:i/>
          <w:iCs/>
          <w:vertAlign w:val="subscript"/>
          <w:lang w:val="en-US" w:eastAsia="zh-CN"/>
        </w:rPr>
        <w:t>ToT</w:t>
      </w:r>
      <w:r w:rsidR="006727BF" w:rsidRPr="00CE4640">
        <w:rPr>
          <w:lang w:val="en-US" w:eastAsia="zh-CN"/>
        </w:rPr>
        <w:t xml:space="preserve">) </w:t>
      </w:r>
      <w:r>
        <w:rPr>
          <w:rFonts w:hint="eastAsia"/>
          <w:lang w:val="en-US" w:eastAsia="zh-CN"/>
        </w:rPr>
        <w:t>可</w:t>
      </w:r>
      <w:r w:rsidR="00C120AB">
        <w:rPr>
          <w:rFonts w:hint="eastAsia"/>
          <w:lang w:val="en-US" w:eastAsia="zh-CN"/>
        </w:rPr>
        <w:t>降至低于</w:t>
      </w:r>
      <w:r>
        <w:rPr>
          <w:rFonts w:hint="eastAsia"/>
          <w:lang w:val="en-US" w:eastAsia="zh-CN"/>
        </w:rPr>
        <w:t>其所需要的</w:t>
      </w:r>
      <w:r w:rsidRPr="00CE4640">
        <w:rPr>
          <w:lang w:val="en-US" w:eastAsia="zh-CN"/>
        </w:rPr>
        <w:t>64-QAM</w:t>
      </w:r>
      <w:r w:rsidR="00C120AB">
        <w:rPr>
          <w:rFonts w:hint="eastAsia"/>
          <w:lang w:val="en-US" w:eastAsia="zh-CN"/>
        </w:rPr>
        <w:t>量</w:t>
      </w:r>
      <w:r w:rsidR="000662B1">
        <w:rPr>
          <w:rFonts w:hint="eastAsia"/>
          <w:lang w:val="en-US" w:eastAsia="zh-CN"/>
        </w:rPr>
        <w:t>达</w:t>
      </w:r>
      <w:r w:rsidR="006727BF" w:rsidRPr="00CE4640">
        <w:rPr>
          <w:lang w:val="en-US" w:eastAsia="zh-CN"/>
        </w:rPr>
        <w:t>14 dB</w:t>
      </w:r>
      <w:r w:rsidR="00EE0CF3">
        <w:rPr>
          <w:rFonts w:hint="eastAsia"/>
          <w:lang w:val="en-US" w:eastAsia="zh-CN"/>
        </w:rPr>
        <w:t>，</w:t>
      </w:r>
      <w:r>
        <w:rPr>
          <w:rFonts w:hint="eastAsia"/>
          <w:lang w:val="en-US" w:eastAsia="zh-CN"/>
        </w:rPr>
        <w:t>通过在</w:t>
      </w:r>
      <w:r w:rsidRPr="00CE4640">
        <w:rPr>
          <w:lang w:val="en-US" w:eastAsia="zh-CN"/>
        </w:rPr>
        <w:t xml:space="preserve">16-QAM </w:t>
      </w:r>
      <w:r w:rsidR="000662B1" w:rsidRPr="00CE4640">
        <w:rPr>
          <w:lang w:val="en-US" w:eastAsia="zh-CN"/>
        </w:rPr>
        <w:t>1/2</w:t>
      </w:r>
      <w:r w:rsidR="000662B1">
        <w:rPr>
          <w:rFonts w:hint="eastAsia"/>
          <w:lang w:val="en-US" w:eastAsia="zh-CN"/>
        </w:rPr>
        <w:t>水平上</w:t>
      </w:r>
      <w:r w:rsidR="00EE0CF3">
        <w:rPr>
          <w:rFonts w:hint="eastAsia"/>
          <w:lang w:val="en-US" w:eastAsia="zh-CN"/>
        </w:rPr>
        <w:t>操作</w:t>
      </w:r>
      <w:r w:rsidR="000662B1">
        <w:rPr>
          <w:rFonts w:hint="eastAsia"/>
          <w:lang w:val="en-US" w:eastAsia="zh-CN"/>
        </w:rPr>
        <w:t>，</w:t>
      </w:r>
      <w:r>
        <w:rPr>
          <w:rFonts w:hint="eastAsia"/>
          <w:lang w:val="en-US" w:eastAsia="zh-CN"/>
        </w:rPr>
        <w:t>仍</w:t>
      </w:r>
      <w:r w:rsidR="000662B1">
        <w:rPr>
          <w:rFonts w:hint="eastAsia"/>
          <w:lang w:val="en-US" w:eastAsia="zh-CN"/>
        </w:rPr>
        <w:t>可</w:t>
      </w:r>
      <w:r>
        <w:rPr>
          <w:rFonts w:hint="eastAsia"/>
          <w:lang w:val="en-US" w:eastAsia="zh-CN"/>
        </w:rPr>
        <w:t>维持其容量的</w:t>
      </w:r>
      <w:r w:rsidR="006727BF" w:rsidRPr="00CE4640">
        <w:rPr>
          <w:lang w:val="en-US" w:eastAsia="zh-CN"/>
        </w:rPr>
        <w:t>50%</w:t>
      </w:r>
      <w:r>
        <w:rPr>
          <w:rFonts w:hint="eastAsia"/>
          <w:lang w:val="en-US" w:eastAsia="zh-CN"/>
        </w:rPr>
        <w:t>。在这种情况下，</w:t>
      </w:r>
      <w:r w:rsidR="000662B1">
        <w:rPr>
          <w:rFonts w:hint="eastAsia"/>
          <w:lang w:val="en-US" w:eastAsia="zh-CN"/>
        </w:rPr>
        <w:t>即使一个关口站暂时以</w:t>
      </w:r>
      <w:r w:rsidR="000662B1" w:rsidRPr="00CE4640">
        <w:rPr>
          <w:lang w:val="en-US" w:eastAsia="zh-CN"/>
        </w:rPr>
        <w:t>50%</w:t>
      </w:r>
      <w:r w:rsidR="000662B1">
        <w:rPr>
          <w:rFonts w:hint="eastAsia"/>
          <w:lang w:val="en-US" w:eastAsia="zh-CN"/>
        </w:rPr>
        <w:t>的容量</w:t>
      </w:r>
      <w:r w:rsidR="00EE0CF3">
        <w:rPr>
          <w:rFonts w:hint="eastAsia"/>
          <w:lang w:val="en-US" w:eastAsia="zh-CN"/>
        </w:rPr>
        <w:t>操作</w:t>
      </w:r>
      <w:r w:rsidR="000662B1">
        <w:rPr>
          <w:rFonts w:hint="eastAsia"/>
          <w:lang w:val="en-US" w:eastAsia="zh-CN"/>
        </w:rPr>
        <w:t>，而其它</w:t>
      </w:r>
      <w:r w:rsidR="000662B1">
        <w:rPr>
          <w:rFonts w:hint="eastAsia"/>
          <w:lang w:val="en-US" w:eastAsia="zh-CN"/>
        </w:rPr>
        <w:t>4</w:t>
      </w:r>
      <w:r w:rsidR="000662B1">
        <w:rPr>
          <w:rFonts w:hint="eastAsia"/>
          <w:lang w:val="en-US" w:eastAsia="zh-CN"/>
        </w:rPr>
        <w:t>个关口站以全部容量</w:t>
      </w:r>
      <w:r w:rsidR="00EE0CF3">
        <w:rPr>
          <w:rFonts w:hint="eastAsia"/>
          <w:lang w:val="en-US" w:eastAsia="zh-CN"/>
        </w:rPr>
        <w:t>操作</w:t>
      </w:r>
      <w:r w:rsidR="000662B1">
        <w:rPr>
          <w:rFonts w:hint="eastAsia"/>
          <w:lang w:val="en-US" w:eastAsia="zh-CN"/>
        </w:rPr>
        <w:t>，</w:t>
      </w:r>
      <w:r>
        <w:rPr>
          <w:rFonts w:hint="eastAsia"/>
          <w:lang w:val="en-US" w:eastAsia="zh-CN"/>
        </w:rPr>
        <w:t>5</w:t>
      </w:r>
      <w:r w:rsidR="000662B1">
        <w:rPr>
          <w:rFonts w:hint="eastAsia"/>
          <w:lang w:val="en-US" w:eastAsia="zh-CN"/>
        </w:rPr>
        <w:t>个关口站的总关口</w:t>
      </w:r>
      <w:r>
        <w:rPr>
          <w:rFonts w:hint="eastAsia"/>
          <w:lang w:val="en-US" w:eastAsia="zh-CN"/>
        </w:rPr>
        <w:t>容量实际上将达到全部容量的</w:t>
      </w:r>
      <w:r w:rsidR="006727BF" w:rsidRPr="00CE4640">
        <w:rPr>
          <w:lang w:val="en-US" w:eastAsia="zh-CN"/>
        </w:rPr>
        <w:t>90%</w:t>
      </w:r>
      <w:r>
        <w:rPr>
          <w:rFonts w:hint="eastAsia"/>
          <w:lang w:val="en-US" w:eastAsia="zh-CN"/>
        </w:rPr>
        <w:t>。图</w:t>
      </w:r>
      <w:r>
        <w:rPr>
          <w:rFonts w:hint="eastAsia"/>
          <w:lang w:val="en-US" w:eastAsia="zh-CN"/>
        </w:rPr>
        <w:t>7</w:t>
      </w:r>
      <w:r>
        <w:rPr>
          <w:rFonts w:hint="eastAsia"/>
          <w:lang w:val="en-US" w:eastAsia="zh-CN"/>
        </w:rPr>
        <w:t>说明了此种调制和容量</w:t>
      </w:r>
      <w:r w:rsidR="000662B1">
        <w:rPr>
          <w:rFonts w:hint="eastAsia"/>
          <w:lang w:val="en-US" w:eastAsia="zh-CN"/>
        </w:rPr>
        <w:t>自适应调制。如果</w:t>
      </w:r>
      <w:r>
        <w:rPr>
          <w:rFonts w:hint="eastAsia"/>
          <w:lang w:val="en-US" w:eastAsia="zh-CN"/>
        </w:rPr>
        <w:t>5</w:t>
      </w:r>
      <w:r w:rsidR="000662B1">
        <w:rPr>
          <w:rFonts w:hint="eastAsia"/>
          <w:lang w:val="en-US" w:eastAsia="zh-CN"/>
        </w:rPr>
        <w:t>条关口站链路中有</w:t>
      </w:r>
      <w:r>
        <w:rPr>
          <w:rFonts w:hint="eastAsia"/>
          <w:lang w:val="en-US" w:eastAsia="zh-CN"/>
        </w:rPr>
        <w:t>2</w:t>
      </w:r>
      <w:r>
        <w:rPr>
          <w:rFonts w:hint="eastAsia"/>
          <w:lang w:val="en-US" w:eastAsia="zh-CN"/>
        </w:rPr>
        <w:t>条暂时以</w:t>
      </w:r>
      <w:r w:rsidR="006727BF" w:rsidRPr="00CE4640">
        <w:rPr>
          <w:lang w:val="en-US" w:eastAsia="zh-CN"/>
        </w:rPr>
        <w:t>25%</w:t>
      </w:r>
      <w:r>
        <w:rPr>
          <w:rFonts w:hint="eastAsia"/>
          <w:lang w:val="en-US" w:eastAsia="zh-CN"/>
        </w:rPr>
        <w:t>的容量（</w:t>
      </w:r>
      <w:r w:rsidR="006727BF" w:rsidRPr="00CE4640">
        <w:rPr>
          <w:lang w:val="en-US" w:eastAsia="zh-CN"/>
        </w:rPr>
        <w:t>QPSK</w:t>
      </w:r>
      <w:r w:rsidR="000662B1" w:rsidRPr="00CE4640">
        <w:rPr>
          <w:lang w:val="en-US" w:eastAsia="zh-CN"/>
        </w:rPr>
        <w:t>1/2</w:t>
      </w:r>
      <w:r>
        <w:rPr>
          <w:rFonts w:hint="eastAsia"/>
          <w:lang w:val="en-US" w:eastAsia="zh-CN"/>
        </w:rPr>
        <w:t>）</w:t>
      </w:r>
      <w:r w:rsidR="00EE0CF3">
        <w:rPr>
          <w:rFonts w:hint="eastAsia"/>
          <w:lang w:val="en-US" w:eastAsia="zh-CN"/>
        </w:rPr>
        <w:t>操作</w:t>
      </w:r>
      <w:r>
        <w:rPr>
          <w:rFonts w:hint="eastAsia"/>
          <w:lang w:val="en-US" w:eastAsia="zh-CN"/>
        </w:rPr>
        <w:t>，</w:t>
      </w:r>
      <w:r w:rsidR="000662B1">
        <w:rPr>
          <w:rFonts w:hint="eastAsia"/>
          <w:lang w:val="en-US" w:eastAsia="zh-CN"/>
        </w:rPr>
        <w:t>则</w:t>
      </w:r>
      <w:r>
        <w:rPr>
          <w:rFonts w:hint="eastAsia"/>
          <w:lang w:val="en-US" w:eastAsia="zh-CN"/>
        </w:rPr>
        <w:t>5</w:t>
      </w:r>
      <w:r>
        <w:rPr>
          <w:rFonts w:hint="eastAsia"/>
          <w:lang w:val="en-US" w:eastAsia="zh-CN"/>
        </w:rPr>
        <w:t>条关口站链路</w:t>
      </w:r>
      <w:r w:rsidR="00EE0CF3">
        <w:rPr>
          <w:rFonts w:hint="eastAsia"/>
          <w:lang w:val="en-US" w:eastAsia="zh-CN"/>
        </w:rPr>
        <w:t>的总容量</w:t>
      </w:r>
      <w:r>
        <w:rPr>
          <w:rFonts w:hint="eastAsia"/>
          <w:lang w:val="en-US" w:eastAsia="zh-CN"/>
        </w:rPr>
        <w:t>将以</w:t>
      </w:r>
      <w:r w:rsidR="006727BF" w:rsidRPr="00CE4640">
        <w:rPr>
          <w:lang w:val="en-US" w:eastAsia="zh-CN"/>
        </w:rPr>
        <w:t>70%</w:t>
      </w:r>
      <w:r w:rsidR="00A22405">
        <w:rPr>
          <w:rFonts w:hint="eastAsia"/>
          <w:lang w:val="en-US" w:eastAsia="zh-CN"/>
        </w:rPr>
        <w:t>的总容量</w:t>
      </w:r>
      <w:r w:rsidR="00EE0CF3">
        <w:rPr>
          <w:rFonts w:hint="eastAsia"/>
          <w:lang w:val="en-US" w:eastAsia="zh-CN"/>
        </w:rPr>
        <w:t>操作</w:t>
      </w:r>
      <w:r w:rsidR="00A22405">
        <w:rPr>
          <w:rFonts w:hint="eastAsia"/>
          <w:lang w:val="en-US" w:eastAsia="zh-CN"/>
        </w:rPr>
        <w:t>。此外，当五</w:t>
      </w:r>
      <w:r w:rsidR="00486F4A">
        <w:rPr>
          <w:rFonts w:hint="eastAsia"/>
          <w:lang w:val="en-US" w:eastAsia="zh-CN"/>
        </w:rPr>
        <w:t>条链路中有一条链路无论出于何种原因完全</w:t>
      </w:r>
      <w:r w:rsidR="00A22405">
        <w:rPr>
          <w:rFonts w:hint="eastAsia"/>
          <w:lang w:val="en-US" w:eastAsia="zh-CN"/>
        </w:rPr>
        <w:t>丧</w:t>
      </w:r>
      <w:r>
        <w:rPr>
          <w:rFonts w:hint="eastAsia"/>
          <w:lang w:val="en-US" w:eastAsia="zh-CN"/>
        </w:rPr>
        <w:t>失其容量（</w:t>
      </w:r>
      <w:r>
        <w:rPr>
          <w:rFonts w:hint="eastAsia"/>
          <w:lang w:val="en-US" w:eastAsia="zh-CN"/>
        </w:rPr>
        <w:t>100%</w:t>
      </w:r>
      <w:r>
        <w:rPr>
          <w:rFonts w:hint="eastAsia"/>
          <w:lang w:val="en-US" w:eastAsia="zh-CN"/>
        </w:rPr>
        <w:t>）</w:t>
      </w:r>
      <w:r w:rsidR="000662B1">
        <w:rPr>
          <w:rFonts w:hint="eastAsia"/>
          <w:lang w:val="en-US" w:eastAsia="zh-CN"/>
        </w:rPr>
        <w:t>，</w:t>
      </w:r>
      <w:r>
        <w:rPr>
          <w:rFonts w:hint="eastAsia"/>
          <w:lang w:val="en-US" w:eastAsia="zh-CN"/>
        </w:rPr>
        <w:t>而其它</w:t>
      </w:r>
      <w:r>
        <w:rPr>
          <w:rFonts w:hint="eastAsia"/>
          <w:lang w:val="en-US" w:eastAsia="zh-CN"/>
        </w:rPr>
        <w:t>4</w:t>
      </w:r>
      <w:r>
        <w:rPr>
          <w:rFonts w:hint="eastAsia"/>
          <w:lang w:val="en-US" w:eastAsia="zh-CN"/>
        </w:rPr>
        <w:t>条链路仍保持最大容量，</w:t>
      </w:r>
      <w:r w:rsidR="00A22405">
        <w:rPr>
          <w:rFonts w:hint="eastAsia"/>
          <w:lang w:val="en-US" w:eastAsia="zh-CN"/>
        </w:rPr>
        <w:t>这时的</w:t>
      </w:r>
      <w:r>
        <w:rPr>
          <w:rFonts w:hint="eastAsia"/>
          <w:lang w:val="en-US" w:eastAsia="zh-CN"/>
        </w:rPr>
        <w:t>总链路容量仍将达到</w:t>
      </w:r>
      <w:r w:rsidR="00A22405">
        <w:rPr>
          <w:rFonts w:hint="eastAsia"/>
          <w:lang w:val="en-US" w:eastAsia="zh-CN"/>
        </w:rPr>
        <w:t>总容量的</w:t>
      </w:r>
      <w:r w:rsidR="006727BF" w:rsidRPr="00CE4640">
        <w:rPr>
          <w:lang w:val="en-US" w:eastAsia="zh-CN"/>
        </w:rPr>
        <w:t>80%</w:t>
      </w:r>
      <w:r>
        <w:rPr>
          <w:rFonts w:hint="eastAsia"/>
          <w:lang w:val="en-US" w:eastAsia="zh-CN"/>
        </w:rPr>
        <w:t>。</w:t>
      </w:r>
      <w:r w:rsidR="00A22405">
        <w:rPr>
          <w:rFonts w:hint="eastAsia"/>
          <w:lang w:val="en-US" w:eastAsia="zh-CN"/>
        </w:rPr>
        <w:t>假</w:t>
      </w:r>
      <w:r>
        <w:rPr>
          <w:rFonts w:hint="eastAsia"/>
          <w:lang w:val="en-US" w:eastAsia="zh-CN"/>
        </w:rPr>
        <w:t>如</w:t>
      </w:r>
      <w:r w:rsidR="00A22405">
        <w:rPr>
          <w:rFonts w:hint="eastAsia"/>
          <w:lang w:val="en-US" w:eastAsia="zh-CN"/>
        </w:rPr>
        <w:t>在忙时</w:t>
      </w:r>
      <w:r>
        <w:rPr>
          <w:rFonts w:hint="eastAsia"/>
          <w:lang w:val="en-US" w:eastAsia="zh-CN"/>
        </w:rPr>
        <w:t>此种容量下降未出现，则不必在该时间段内动用全部容量。</w:t>
      </w:r>
      <w:r w:rsidR="000662B1">
        <w:rPr>
          <w:rFonts w:hint="eastAsia"/>
          <w:lang w:val="en-US" w:eastAsia="zh-CN"/>
        </w:rPr>
        <w:t>但</w:t>
      </w:r>
      <w:r w:rsidR="00A22405">
        <w:rPr>
          <w:rFonts w:hint="eastAsia"/>
          <w:lang w:val="en-US" w:eastAsia="zh-CN"/>
        </w:rPr>
        <w:t>假</w:t>
      </w:r>
      <w:r>
        <w:rPr>
          <w:rFonts w:hint="eastAsia"/>
          <w:lang w:val="en-US" w:eastAsia="zh-CN"/>
        </w:rPr>
        <w:t>如</w:t>
      </w:r>
      <w:r w:rsidR="00A22405">
        <w:rPr>
          <w:rFonts w:hint="eastAsia"/>
          <w:lang w:val="en-US" w:eastAsia="zh-CN"/>
        </w:rPr>
        <w:t>在忙时间歇性地出现</w:t>
      </w:r>
      <w:r>
        <w:rPr>
          <w:rFonts w:hint="eastAsia"/>
          <w:lang w:val="en-US" w:eastAsia="zh-CN"/>
        </w:rPr>
        <w:t>这种情况</w:t>
      </w:r>
      <w:r w:rsidR="000662B1">
        <w:rPr>
          <w:rFonts w:hint="eastAsia"/>
          <w:lang w:val="en-US" w:eastAsia="zh-CN"/>
        </w:rPr>
        <w:t>，则</w:t>
      </w:r>
      <w:r>
        <w:rPr>
          <w:rFonts w:hint="eastAsia"/>
          <w:lang w:val="en-US" w:eastAsia="zh-CN"/>
        </w:rPr>
        <w:t>受</w:t>
      </w:r>
      <w:r w:rsidR="00486F4A">
        <w:rPr>
          <w:rFonts w:hint="eastAsia"/>
          <w:lang w:val="en-US" w:eastAsia="zh-CN"/>
        </w:rPr>
        <w:t>到</w:t>
      </w:r>
      <w:r>
        <w:rPr>
          <w:rFonts w:hint="eastAsia"/>
          <w:lang w:val="en-US" w:eastAsia="zh-CN"/>
        </w:rPr>
        <w:t>影响的</w:t>
      </w:r>
      <w:r w:rsidR="00486F4A">
        <w:rPr>
          <w:rFonts w:hint="eastAsia"/>
          <w:lang w:val="en-US" w:eastAsia="zh-CN"/>
        </w:rPr>
        <w:t>特定</w:t>
      </w:r>
      <w:r w:rsidR="000662B1">
        <w:rPr>
          <w:rFonts w:hint="eastAsia"/>
          <w:lang w:val="en-US" w:eastAsia="zh-CN"/>
        </w:rPr>
        <w:t>关口站链路将</w:t>
      </w:r>
      <w:r>
        <w:rPr>
          <w:rFonts w:hint="eastAsia"/>
          <w:lang w:val="en-US" w:eastAsia="zh-CN"/>
        </w:rPr>
        <w:t>不得不</w:t>
      </w:r>
      <w:r w:rsidR="00A22405">
        <w:rPr>
          <w:rFonts w:hint="eastAsia"/>
          <w:lang w:val="en-US" w:eastAsia="zh-CN"/>
        </w:rPr>
        <w:t>将服务水平降低到与下降容量相对应的等级</w:t>
      </w:r>
      <w:r w:rsidR="00486F4A">
        <w:rPr>
          <w:rFonts w:hint="eastAsia"/>
          <w:lang w:val="en-US" w:eastAsia="zh-CN"/>
        </w:rPr>
        <w:t>，直到</w:t>
      </w:r>
      <w:r>
        <w:rPr>
          <w:rFonts w:hint="eastAsia"/>
          <w:lang w:val="en-US" w:eastAsia="zh-CN"/>
        </w:rPr>
        <w:t>关口站链路</w:t>
      </w:r>
      <w:r w:rsidR="00486F4A">
        <w:rPr>
          <w:rFonts w:hint="eastAsia"/>
          <w:lang w:val="en-US" w:eastAsia="zh-CN"/>
        </w:rPr>
        <w:t>恢复至</w:t>
      </w:r>
      <w:r>
        <w:rPr>
          <w:rFonts w:hint="eastAsia"/>
          <w:lang w:val="en-US" w:eastAsia="zh-CN"/>
        </w:rPr>
        <w:t>较高的容量。</w:t>
      </w:r>
      <w:r w:rsidR="006727BF" w:rsidRPr="00AE09A0">
        <w:rPr>
          <w:rStyle w:val="FootnoteReference"/>
        </w:rPr>
        <w:footnoteReference w:id="11"/>
      </w:r>
    </w:p>
    <w:p w:rsidR="006727BF" w:rsidRPr="005C78FA" w:rsidRDefault="00DB47D7" w:rsidP="005A5E1A">
      <w:pPr>
        <w:pStyle w:val="FigureNo"/>
        <w:rPr>
          <w:lang w:val="en-US" w:eastAsia="zh-CN"/>
        </w:rPr>
      </w:pPr>
      <w:r>
        <w:rPr>
          <w:rFonts w:hint="eastAsia"/>
          <w:lang w:val="en-US" w:eastAsia="zh-CN"/>
        </w:rPr>
        <w:lastRenderedPageBreak/>
        <w:t>图</w:t>
      </w:r>
      <w:r w:rsidR="006727BF" w:rsidRPr="005C78FA">
        <w:rPr>
          <w:lang w:val="en-US" w:eastAsia="zh-CN"/>
        </w:rPr>
        <w:t xml:space="preserve"> 7</w:t>
      </w:r>
    </w:p>
    <w:p w:rsidR="006727BF" w:rsidRDefault="00232B44" w:rsidP="005A5E1A">
      <w:pPr>
        <w:pStyle w:val="Figuretitle"/>
        <w:rPr>
          <w:lang w:val="en-US" w:eastAsia="zh-CN"/>
        </w:rPr>
      </w:pPr>
      <w:r>
        <w:rPr>
          <w:rFonts w:hint="eastAsia"/>
          <w:lang w:val="en-US" w:eastAsia="zh-CN"/>
        </w:rPr>
        <w:t>关口站链路调制和容量</w:t>
      </w:r>
      <w:r w:rsidR="000662B1">
        <w:rPr>
          <w:rFonts w:hint="eastAsia"/>
          <w:lang w:val="en-US" w:eastAsia="zh-CN"/>
        </w:rPr>
        <w:t>自适应调制</w:t>
      </w:r>
      <w:r w:rsidR="00DB47D7">
        <w:rPr>
          <w:rFonts w:hint="eastAsia"/>
          <w:lang w:val="en-US" w:eastAsia="zh-CN"/>
        </w:rPr>
        <w:t>示例</w:t>
      </w:r>
    </w:p>
    <w:p w:rsidR="00495BD3" w:rsidRPr="00495BD3" w:rsidRDefault="006E6795" w:rsidP="00495BD3">
      <w:pPr>
        <w:pStyle w:val="Figure"/>
        <w:rPr>
          <w:lang w:val="en-US" w:eastAsia="zh-CN"/>
        </w:rPr>
      </w:pPr>
      <w:r w:rsidRPr="00B10A0D">
        <w:rPr>
          <w:lang w:val="es-ES_tradnl"/>
        </w:rPr>
        <w:object w:dxaOrig="9181" w:dyaOrig="7043">
          <v:shape id="_x0000_i1029" type="#_x0000_t75" style="width:336.75pt;height:258pt" o:ole="">
            <v:imagedata r:id="rId32" o:title=""/>
          </v:shape>
          <o:OLEObject Type="Embed" ProgID="CorelDRAW.Graphic.14" ShapeID="_x0000_i1029" DrawAspect="Content" ObjectID="_1378639658" r:id="rId33"/>
        </w:object>
      </w:r>
    </w:p>
    <w:p w:rsidR="006727BF" w:rsidRDefault="006727BF" w:rsidP="005A5E1A">
      <w:pPr>
        <w:rPr>
          <w:lang w:val="en-US"/>
        </w:rPr>
      </w:pPr>
    </w:p>
    <w:p w:rsidR="008C2FB6" w:rsidRPr="008C2FB6" w:rsidRDefault="008C2FB6" w:rsidP="005A5E1A">
      <w:pPr>
        <w:jc w:val="center"/>
        <w:rPr>
          <w:lang w:eastAsia="zh-CN"/>
        </w:rPr>
      </w:pPr>
      <w:r>
        <w:t>______________</w:t>
      </w:r>
    </w:p>
    <w:sectPr w:rsidR="008C2FB6" w:rsidRPr="008C2FB6" w:rsidSect="00BF7610">
      <w:headerReference w:type="even" r:id="rId34"/>
      <w:headerReference w:type="default" r:id="rId3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E8E" w:rsidRDefault="00CB1E8E">
      <w:r>
        <w:separator/>
      </w:r>
    </w:p>
  </w:endnote>
  <w:endnote w:type="continuationSeparator" w:id="0">
    <w:p w:rsidR="00CB1E8E" w:rsidRDefault="00CB1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Times New Roman MT Extra Bold">
    <w:altName w:val="Elephant"/>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KaiTi_GB2312">
    <w:panose1 w:val="00000000000000000000"/>
    <w:charset w:val="00"/>
    <w:family w:val="roman"/>
    <w:notTrueType/>
    <w:pitch w:val="default"/>
  </w:font>
  <w:font w:name="STKaiti">
    <w:panose1 w:val="02010600040101010101"/>
    <w:charset w:val="86"/>
    <w:family w:val="auto"/>
    <w:pitch w:val="variable"/>
    <w:sig w:usb0="00000287" w:usb1="080F0000" w:usb2="00000010" w:usb3="00000000" w:csb0="0004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E8E" w:rsidRDefault="00CB1E8E">
      <w:r>
        <w:separator/>
      </w:r>
    </w:p>
  </w:footnote>
  <w:footnote w:type="continuationSeparator" w:id="0">
    <w:p w:rsidR="00CB1E8E" w:rsidRDefault="00CB1E8E">
      <w:r>
        <w:continuationSeparator/>
      </w:r>
    </w:p>
  </w:footnote>
  <w:footnote w:id="1">
    <w:p w:rsidR="00CB1E8E" w:rsidRPr="00276CD5" w:rsidRDefault="00CB1E8E" w:rsidP="006564BD">
      <w:pPr>
        <w:pStyle w:val="FootnoteText"/>
        <w:rPr>
          <w:lang w:val="en-US" w:eastAsia="zh-CN"/>
        </w:rPr>
      </w:pPr>
      <w:r w:rsidRPr="00276CD5">
        <w:rPr>
          <w:rStyle w:val="FootnoteReference"/>
          <w:lang w:val="en-US" w:eastAsia="zh-CN"/>
        </w:rPr>
        <w:t>*</w:t>
      </w:r>
      <w:r w:rsidRPr="00276CD5">
        <w:rPr>
          <w:lang w:val="en-US" w:eastAsia="zh-CN"/>
        </w:rPr>
        <w:tab/>
      </w:r>
      <w:r>
        <w:rPr>
          <w:rFonts w:hint="eastAsia"/>
          <w:lang w:val="en-US" w:eastAsia="zh-CN"/>
        </w:rPr>
        <w:t>拟定本建议书的目的是为支持</w:t>
      </w:r>
      <w:r>
        <w:rPr>
          <w:rFonts w:hint="eastAsia"/>
          <w:lang w:val="en-US" w:eastAsia="zh-CN"/>
        </w:rPr>
        <w:t>2012</w:t>
      </w:r>
      <w:r>
        <w:rPr>
          <w:rFonts w:hint="eastAsia"/>
          <w:lang w:val="en-US" w:eastAsia="zh-CN"/>
        </w:rPr>
        <w:t>年世界无线电通信大会（</w:t>
      </w:r>
      <w:r w:rsidRPr="00276CD5">
        <w:rPr>
          <w:lang w:val="en-US" w:eastAsia="zh-CN"/>
        </w:rPr>
        <w:t>WRC-12</w:t>
      </w:r>
      <w:r>
        <w:rPr>
          <w:rFonts w:hint="eastAsia"/>
          <w:lang w:val="en-US" w:eastAsia="zh-CN"/>
        </w:rPr>
        <w:t>）议项</w:t>
      </w:r>
      <w:r w:rsidRPr="00276CD5">
        <w:rPr>
          <w:lang w:val="en-US" w:eastAsia="zh-CN"/>
        </w:rPr>
        <w:t>1.20</w:t>
      </w:r>
      <w:r>
        <w:rPr>
          <w:rFonts w:hint="eastAsia"/>
          <w:lang w:val="en-US" w:eastAsia="zh-CN"/>
        </w:rPr>
        <w:t>。如</w:t>
      </w:r>
      <w:r w:rsidRPr="00276CD5">
        <w:rPr>
          <w:lang w:val="en-US" w:eastAsia="zh-CN"/>
        </w:rPr>
        <w:t>WRC-12</w:t>
      </w:r>
      <w:r>
        <w:rPr>
          <w:rFonts w:hint="eastAsia"/>
          <w:lang w:val="en-US" w:eastAsia="zh-CN"/>
        </w:rPr>
        <w:t>未对这一频段高空平台电台的关口站链路指定频谱，将删除本建议书。</w:t>
      </w:r>
    </w:p>
  </w:footnote>
  <w:footnote w:id="2">
    <w:p w:rsidR="00CB1E8E" w:rsidRPr="00CE4640" w:rsidRDefault="00CB1E8E" w:rsidP="00D5394E">
      <w:pPr>
        <w:pStyle w:val="FootnoteText"/>
        <w:rPr>
          <w:lang w:val="en-US" w:eastAsia="zh-CN"/>
        </w:rPr>
      </w:pPr>
      <w:r w:rsidRPr="001B0F0F">
        <w:rPr>
          <w:rStyle w:val="FootnoteReference"/>
        </w:rPr>
        <w:footnoteRef/>
      </w:r>
      <w:r w:rsidRPr="00CE4640">
        <w:rPr>
          <w:lang w:val="en-US" w:eastAsia="zh-CN"/>
        </w:rPr>
        <w:tab/>
      </w:r>
      <w:r>
        <w:rPr>
          <w:rFonts w:hint="eastAsia"/>
          <w:lang w:val="en-US" w:eastAsia="zh-CN"/>
        </w:rPr>
        <w:t>有关这些覆盖区域的详尽描述请见</w:t>
      </w:r>
      <w:r w:rsidRPr="00CE4640">
        <w:rPr>
          <w:lang w:val="en-US" w:eastAsia="zh-CN"/>
        </w:rPr>
        <w:t>ITU</w:t>
      </w:r>
      <w:r w:rsidRPr="00CE4640">
        <w:rPr>
          <w:lang w:val="en-US" w:eastAsia="zh-CN"/>
        </w:rPr>
        <w:noBreakHyphen/>
        <w:t>R F.1500</w:t>
      </w:r>
      <w:r>
        <w:rPr>
          <w:rFonts w:hint="eastAsia"/>
          <w:lang w:val="en-US" w:eastAsia="zh-CN"/>
        </w:rPr>
        <w:t>建议书。</w:t>
      </w:r>
    </w:p>
  </w:footnote>
  <w:footnote w:id="3">
    <w:p w:rsidR="00CB1E8E" w:rsidRPr="006D773D" w:rsidRDefault="00CB1E8E" w:rsidP="00511E61">
      <w:pPr>
        <w:pStyle w:val="FootnoteText"/>
        <w:rPr>
          <w:lang w:val="en-US" w:eastAsia="zh-CN"/>
        </w:rPr>
      </w:pPr>
      <w:r>
        <w:rPr>
          <w:rStyle w:val="FootnoteReference"/>
        </w:rPr>
        <w:footnoteRef/>
      </w:r>
      <w:r w:rsidRPr="00CE4640">
        <w:rPr>
          <w:lang w:val="en-US" w:eastAsia="zh-CN"/>
        </w:rPr>
        <w:t xml:space="preserve"> </w:t>
      </w:r>
      <w:r>
        <w:rPr>
          <w:lang w:val="en-US" w:eastAsia="zh-CN"/>
        </w:rPr>
        <w:tab/>
      </w:r>
      <w:r>
        <w:rPr>
          <w:rFonts w:hint="eastAsia"/>
          <w:lang w:eastAsia="zh-CN"/>
        </w:rPr>
        <w:t>在本建议书的范围内，“</w:t>
      </w:r>
      <w:r>
        <w:rPr>
          <w:rFonts w:hint="eastAsia"/>
          <w:lang w:eastAsia="zh-CN"/>
        </w:rPr>
        <w:t>HAPS</w:t>
      </w:r>
      <w:r>
        <w:rPr>
          <w:rFonts w:hint="eastAsia"/>
          <w:lang w:eastAsia="zh-CN"/>
        </w:rPr>
        <w:t>关口站链路”指在一个给定地点的</w:t>
      </w:r>
      <w:r>
        <w:rPr>
          <w:rFonts w:hint="eastAsia"/>
          <w:lang w:eastAsia="zh-CN"/>
        </w:rPr>
        <w:t>HAPS</w:t>
      </w:r>
      <w:r>
        <w:rPr>
          <w:rFonts w:hint="eastAsia"/>
          <w:lang w:eastAsia="zh-CN"/>
        </w:rPr>
        <w:t>地面关口站至一个</w:t>
      </w:r>
      <w:r>
        <w:rPr>
          <w:rFonts w:hint="eastAsia"/>
          <w:lang w:eastAsia="zh-CN"/>
        </w:rPr>
        <w:t>HAPS</w:t>
      </w:r>
      <w:r>
        <w:rPr>
          <w:rFonts w:hint="eastAsia"/>
          <w:lang w:eastAsia="zh-CN"/>
        </w:rPr>
        <w:t>平台的无线电链路，或者反之，为</w:t>
      </w:r>
      <w:r>
        <w:rPr>
          <w:rFonts w:hint="eastAsia"/>
          <w:lang w:eastAsia="zh-CN"/>
        </w:rPr>
        <w:t>HAPS</w:t>
      </w:r>
      <w:r>
        <w:rPr>
          <w:rFonts w:hint="eastAsia"/>
          <w:lang w:eastAsia="zh-CN"/>
        </w:rPr>
        <w:t>通信链路传送信息，其中包括遥测和遥控，并提供与其它地面电信网络之间的互联互通。</w:t>
      </w:r>
    </w:p>
  </w:footnote>
  <w:footnote w:id="4">
    <w:p w:rsidR="00CB1E8E" w:rsidRPr="00CE4640" w:rsidRDefault="00CB1E8E" w:rsidP="008D2D12">
      <w:pPr>
        <w:pStyle w:val="FootnoteText"/>
        <w:rPr>
          <w:lang w:val="en-US" w:eastAsia="zh-CN"/>
        </w:rPr>
      </w:pPr>
      <w:r w:rsidRPr="001B0F0F">
        <w:rPr>
          <w:rStyle w:val="FootnoteReference"/>
        </w:rPr>
        <w:footnoteRef/>
      </w:r>
      <w:r w:rsidRPr="00CE4640">
        <w:rPr>
          <w:lang w:val="en-US" w:eastAsia="zh-CN"/>
        </w:rPr>
        <w:tab/>
      </w:r>
      <w:r>
        <w:rPr>
          <w:rFonts w:hint="eastAsia"/>
          <w:lang w:val="en-US" w:eastAsia="zh-CN"/>
        </w:rPr>
        <w:t>见第</w:t>
      </w:r>
      <w:r w:rsidRPr="00CE4640">
        <w:rPr>
          <w:bCs/>
          <w:lang w:val="en-US" w:eastAsia="zh-CN"/>
        </w:rPr>
        <w:t>734</w:t>
      </w:r>
      <w:r>
        <w:rPr>
          <w:rFonts w:hint="eastAsia"/>
          <w:bCs/>
          <w:lang w:val="en-US" w:eastAsia="zh-CN"/>
        </w:rPr>
        <w:t>号决议（</w:t>
      </w:r>
      <w:r w:rsidRPr="00CE4640">
        <w:rPr>
          <w:bCs/>
          <w:lang w:val="en-US" w:eastAsia="zh-CN"/>
        </w:rPr>
        <w:t>WRC-07</w:t>
      </w:r>
      <w:r>
        <w:rPr>
          <w:rFonts w:hint="eastAsia"/>
          <w:bCs/>
          <w:lang w:val="en-US" w:eastAsia="zh-CN"/>
        </w:rPr>
        <w:t>，修订版）。</w:t>
      </w:r>
    </w:p>
  </w:footnote>
  <w:footnote w:id="5">
    <w:p w:rsidR="00CB1E8E" w:rsidRPr="006D773D" w:rsidRDefault="00CB1E8E" w:rsidP="00A80B3F">
      <w:pPr>
        <w:pStyle w:val="FootnoteText"/>
        <w:rPr>
          <w:lang w:val="en-US" w:eastAsia="zh-CN"/>
        </w:rPr>
      </w:pPr>
      <w:r>
        <w:rPr>
          <w:rStyle w:val="FootnoteReference"/>
        </w:rPr>
        <w:footnoteRef/>
      </w:r>
      <w:r>
        <w:rPr>
          <w:lang w:val="en-US" w:eastAsia="zh-CN"/>
        </w:rPr>
        <w:tab/>
      </w:r>
      <w:r>
        <w:rPr>
          <w:rFonts w:hint="eastAsia"/>
          <w:lang w:val="en-US" w:eastAsia="zh-CN"/>
        </w:rPr>
        <w:t>例如，带有</w:t>
      </w:r>
      <w:r w:rsidRPr="00CE4640">
        <w:rPr>
          <w:lang w:val="en-US" w:eastAsia="zh-CN"/>
        </w:rPr>
        <w:t>4 MHz</w:t>
      </w:r>
      <w:r>
        <w:rPr>
          <w:rFonts w:hint="eastAsia"/>
          <w:lang w:val="en-US" w:eastAsia="zh-CN"/>
        </w:rPr>
        <w:t>保护频带的两个</w:t>
      </w:r>
      <w:r>
        <w:rPr>
          <w:rFonts w:hint="eastAsia"/>
          <w:lang w:val="en-US" w:eastAsia="zh-CN"/>
        </w:rPr>
        <w:t>3</w:t>
      </w:r>
      <w:r w:rsidRPr="00CE4640">
        <w:rPr>
          <w:lang w:val="en-US" w:eastAsia="zh-CN"/>
        </w:rPr>
        <w:t>4 MHz</w:t>
      </w:r>
      <w:r>
        <w:rPr>
          <w:rFonts w:hint="eastAsia"/>
          <w:lang w:val="en-US" w:eastAsia="zh-CN"/>
        </w:rPr>
        <w:t>子信道，每个子信道均为</w:t>
      </w:r>
      <w:r>
        <w:rPr>
          <w:rFonts w:hint="eastAsia"/>
          <w:lang w:val="en-US" w:eastAsia="zh-CN"/>
        </w:rPr>
        <w:t>FDD</w:t>
      </w:r>
      <w:r>
        <w:rPr>
          <w:rFonts w:hint="eastAsia"/>
          <w:lang w:val="en-US" w:eastAsia="zh-CN"/>
        </w:rPr>
        <w:t>。</w:t>
      </w:r>
    </w:p>
  </w:footnote>
  <w:footnote w:id="6">
    <w:p w:rsidR="00CB1E8E" w:rsidRPr="00CE4640" w:rsidRDefault="00CB1E8E" w:rsidP="00E46679">
      <w:pPr>
        <w:pStyle w:val="FootnoteText"/>
        <w:rPr>
          <w:lang w:val="en-US" w:eastAsia="zh-CN"/>
        </w:rPr>
      </w:pPr>
      <w:r w:rsidRPr="001B0F0F">
        <w:rPr>
          <w:rStyle w:val="FootnoteReference"/>
        </w:rPr>
        <w:footnoteRef/>
      </w:r>
      <w:r w:rsidRPr="00CE4640">
        <w:rPr>
          <w:lang w:val="en-US" w:eastAsia="zh-CN"/>
        </w:rPr>
        <w:tab/>
      </w:r>
      <w:r>
        <w:rPr>
          <w:rFonts w:hint="eastAsia"/>
          <w:lang w:val="en-US" w:eastAsia="zh-CN"/>
        </w:rPr>
        <w:t>一个</w:t>
      </w:r>
      <w:r w:rsidRPr="00CE4640">
        <w:rPr>
          <w:lang w:val="en-US" w:eastAsia="zh-CN"/>
        </w:rPr>
        <w:t>34 MHz</w:t>
      </w:r>
      <w:r>
        <w:rPr>
          <w:rFonts w:hint="eastAsia"/>
          <w:lang w:val="en-US" w:eastAsia="zh-CN"/>
        </w:rPr>
        <w:t>子信道（加保护频带）会造成相同的链路冗余。</w:t>
      </w:r>
    </w:p>
  </w:footnote>
  <w:footnote w:id="7">
    <w:p w:rsidR="00CB1E8E" w:rsidRDefault="00CB1E8E" w:rsidP="007650BD">
      <w:pPr>
        <w:pStyle w:val="FootnoteText"/>
        <w:rPr>
          <w:lang w:eastAsia="zh-CN"/>
        </w:rPr>
      </w:pPr>
      <w:r>
        <w:rPr>
          <w:rStyle w:val="FootnoteReference"/>
        </w:rPr>
        <w:footnoteRef/>
      </w:r>
      <w:r>
        <w:rPr>
          <w:lang w:eastAsia="zh-CN"/>
        </w:rPr>
        <w:tab/>
      </w:r>
      <w:r>
        <w:rPr>
          <w:rFonts w:hint="eastAsia"/>
          <w:lang w:eastAsia="zh-CN"/>
        </w:rPr>
        <w:t>基于使用</w:t>
      </w:r>
      <w:r w:rsidRPr="00CE4640">
        <w:rPr>
          <w:lang w:val="en-US" w:eastAsia="ko-KR"/>
        </w:rPr>
        <w:t>64</w:t>
      </w:r>
      <w:r>
        <w:rPr>
          <w:lang w:val="en-US" w:eastAsia="ko-KR"/>
        </w:rPr>
        <w:t>-QAM</w:t>
      </w:r>
      <w:r>
        <w:rPr>
          <w:rFonts w:hint="eastAsia"/>
          <w:lang w:val="en-US" w:eastAsia="zh-CN"/>
        </w:rPr>
        <w:t>调制，</w:t>
      </w:r>
      <w:r>
        <w:rPr>
          <w:rFonts w:hint="eastAsia"/>
          <w:lang w:val="en-US" w:eastAsia="zh-CN"/>
        </w:rPr>
        <w:t>FDM</w:t>
      </w:r>
      <w:r>
        <w:rPr>
          <w:rFonts w:hint="eastAsia"/>
          <w:lang w:val="en-US" w:eastAsia="zh-CN"/>
        </w:rPr>
        <w:t>关口站链路使用</w:t>
      </w:r>
      <w:r w:rsidRPr="00CE4640">
        <w:rPr>
          <w:lang w:val="en-US" w:eastAsia="ko-KR"/>
        </w:rPr>
        <w:t>2/3</w:t>
      </w:r>
      <w:r>
        <w:rPr>
          <w:rFonts w:hint="eastAsia"/>
          <w:lang w:val="en-US" w:eastAsia="zh-CN"/>
        </w:rPr>
        <w:t>编码速率。</w:t>
      </w:r>
    </w:p>
  </w:footnote>
  <w:footnote w:id="8">
    <w:p w:rsidR="00CB1E8E" w:rsidRPr="006D773D" w:rsidRDefault="00CB1E8E" w:rsidP="006E4EFA">
      <w:pPr>
        <w:pStyle w:val="FootnoteText"/>
        <w:rPr>
          <w:lang w:val="en-US" w:eastAsia="zh-CN"/>
        </w:rPr>
      </w:pPr>
      <w:r>
        <w:rPr>
          <w:rStyle w:val="FootnoteReference"/>
        </w:rPr>
        <w:footnoteRef/>
      </w:r>
      <w:r>
        <w:rPr>
          <w:lang w:val="en-US" w:eastAsia="zh-CN"/>
        </w:rPr>
        <w:tab/>
      </w:r>
      <w:r>
        <w:rPr>
          <w:rFonts w:hint="eastAsia"/>
          <w:lang w:val="en-US" w:eastAsia="zh-CN"/>
        </w:rPr>
        <w:t>比特率和信道带宽可利用信道调制互换，编码的频谱效率以比特每秒每赫兹表示。</w:t>
      </w:r>
    </w:p>
  </w:footnote>
  <w:footnote w:id="9">
    <w:p w:rsidR="00CB1E8E" w:rsidRDefault="00CB1E8E" w:rsidP="006E4EFA">
      <w:pPr>
        <w:pStyle w:val="FootnoteText"/>
        <w:rPr>
          <w:lang w:eastAsia="zh-CN"/>
        </w:rPr>
      </w:pPr>
      <w:r>
        <w:rPr>
          <w:rStyle w:val="FootnoteReference"/>
        </w:rPr>
        <w:footnoteRef/>
      </w:r>
      <w:r>
        <w:rPr>
          <w:lang w:eastAsia="zh-CN"/>
        </w:rPr>
        <w:t xml:space="preserve"> </w:t>
      </w:r>
      <w:r>
        <w:rPr>
          <w:rFonts w:hint="eastAsia"/>
          <w:lang w:eastAsia="zh-CN"/>
        </w:rPr>
        <w:tab/>
      </w:r>
      <w:r w:rsidRPr="00CE4640">
        <w:rPr>
          <w:lang w:val="en-US" w:eastAsia="zh-CN"/>
        </w:rPr>
        <w:t>2.67 Gbit/s</w:t>
      </w:r>
      <w:r>
        <w:rPr>
          <w:rFonts w:hint="eastAsia"/>
          <w:lang w:val="en-US" w:eastAsia="zh-CN"/>
        </w:rPr>
        <w:t>的最低要求基于</w:t>
      </w:r>
      <w:r w:rsidRPr="00CE4640">
        <w:rPr>
          <w:lang w:val="en-US" w:eastAsia="zh-CN"/>
        </w:rPr>
        <w:t>64-QAM 2/3</w:t>
      </w:r>
      <w:r>
        <w:rPr>
          <w:rFonts w:hint="eastAsia"/>
          <w:lang w:val="en-US" w:eastAsia="zh-CN"/>
        </w:rPr>
        <w:t>，每个</w:t>
      </w:r>
      <w:r w:rsidRPr="00CE4640">
        <w:rPr>
          <w:lang w:val="en-US" w:eastAsia="zh-CN"/>
        </w:rPr>
        <w:t>HAPS</w:t>
      </w:r>
      <w:r>
        <w:rPr>
          <w:rFonts w:hint="eastAsia"/>
          <w:lang w:val="en-US" w:eastAsia="zh-CN"/>
        </w:rPr>
        <w:t>的总用户容量为</w:t>
      </w:r>
      <w:r w:rsidRPr="00CE4640">
        <w:rPr>
          <w:lang w:val="en-US" w:eastAsia="zh-CN"/>
        </w:rPr>
        <w:t>300</w:t>
      </w:r>
      <w:r>
        <w:rPr>
          <w:rFonts w:hint="eastAsia"/>
          <w:lang w:val="en-US" w:eastAsia="zh-CN"/>
        </w:rPr>
        <w:t>万，忙时在线用户为</w:t>
      </w:r>
      <w:r>
        <w:rPr>
          <w:rFonts w:hint="eastAsia"/>
          <w:lang w:val="en-US" w:eastAsia="zh-CN"/>
        </w:rPr>
        <w:t>30</w:t>
      </w:r>
      <w:r>
        <w:rPr>
          <w:rFonts w:hint="eastAsia"/>
          <w:lang w:val="en-US" w:eastAsia="zh-CN"/>
        </w:rPr>
        <w:t>万（</w:t>
      </w:r>
      <w:r w:rsidRPr="00CE4640">
        <w:rPr>
          <w:lang w:val="en-US" w:eastAsia="zh-CN"/>
        </w:rPr>
        <w:t>10%</w:t>
      </w:r>
      <w:r>
        <w:rPr>
          <w:rFonts w:hint="eastAsia"/>
          <w:lang w:val="en-US" w:eastAsia="zh-CN"/>
        </w:rPr>
        <w:t>）。这是主要为语音用户接入、同时伴有少量互联网和数据流量的基本案例。这符合</w:t>
      </w:r>
      <w:r>
        <w:rPr>
          <w:rFonts w:hint="eastAsia"/>
          <w:lang w:val="en-US" w:eastAsia="zh-CN"/>
        </w:rPr>
        <w:t>300K</w:t>
      </w:r>
      <w:r>
        <w:rPr>
          <w:rFonts w:hint="eastAsia"/>
          <w:lang w:val="en-US" w:eastAsia="zh-CN"/>
        </w:rPr>
        <w:t>厄兰的用户（非关口站）容量（使用一种阻塞率为</w:t>
      </w:r>
      <w:r w:rsidRPr="00CE4640">
        <w:rPr>
          <w:lang w:val="en-US" w:eastAsia="zh-CN"/>
        </w:rPr>
        <w:t>1%</w:t>
      </w:r>
      <w:r>
        <w:rPr>
          <w:rFonts w:hint="eastAsia"/>
          <w:lang w:val="en-US" w:eastAsia="zh-CN"/>
        </w:rPr>
        <w:t>的厄兰</w:t>
      </w:r>
      <w:r>
        <w:rPr>
          <w:rFonts w:hint="eastAsia"/>
          <w:lang w:val="en-US" w:eastAsia="zh-CN"/>
        </w:rPr>
        <w:t>B</w:t>
      </w:r>
      <w:r>
        <w:rPr>
          <w:rFonts w:hint="eastAsia"/>
          <w:lang w:val="en-US" w:eastAsia="zh-CN"/>
        </w:rPr>
        <w:t>流量模型）。</w:t>
      </w:r>
    </w:p>
  </w:footnote>
  <w:footnote w:id="10">
    <w:p w:rsidR="00CB1E8E" w:rsidRPr="006D773D" w:rsidRDefault="00CB1E8E" w:rsidP="00481864">
      <w:pPr>
        <w:pStyle w:val="FootnoteText"/>
        <w:rPr>
          <w:lang w:val="en-US" w:eastAsia="zh-CN"/>
        </w:rPr>
      </w:pPr>
      <w:r>
        <w:rPr>
          <w:rStyle w:val="FootnoteReference"/>
        </w:rPr>
        <w:footnoteRef/>
      </w:r>
      <w:r>
        <w:rPr>
          <w:lang w:val="en-US" w:eastAsia="zh-CN"/>
        </w:rPr>
        <w:tab/>
      </w:r>
      <w:r>
        <w:rPr>
          <w:rFonts w:hint="eastAsia"/>
          <w:lang w:val="en-US" w:eastAsia="zh-CN"/>
        </w:rPr>
        <w:t>编码速率为</w:t>
      </w:r>
      <w:r w:rsidRPr="00CE4640">
        <w:rPr>
          <w:lang w:val="en-US" w:eastAsia="zh-CN"/>
        </w:rPr>
        <w:t>2/3</w:t>
      </w:r>
      <w:r>
        <w:rPr>
          <w:rFonts w:hint="eastAsia"/>
          <w:lang w:val="en-US" w:eastAsia="zh-CN"/>
        </w:rPr>
        <w:t>的</w:t>
      </w:r>
      <w:r w:rsidRPr="00CE4640">
        <w:rPr>
          <w:lang w:val="en-US" w:eastAsia="zh-CN"/>
        </w:rPr>
        <w:t>64</w:t>
      </w:r>
      <w:r w:rsidRPr="00CE4640">
        <w:rPr>
          <w:lang w:val="en-US" w:eastAsia="zh-CN"/>
        </w:rPr>
        <w:noBreakHyphen/>
        <w:t>QAM</w:t>
      </w:r>
      <w:r>
        <w:rPr>
          <w:rFonts w:hint="eastAsia"/>
          <w:lang w:val="en-US" w:eastAsia="zh-CN"/>
        </w:rPr>
        <w:t>调制提供</w:t>
      </w:r>
      <w:r w:rsidRPr="00CE4640">
        <w:rPr>
          <w:lang w:val="en-US" w:eastAsia="zh-CN"/>
        </w:rPr>
        <w:t>4 bit/s/Hz</w:t>
      </w:r>
      <w:r>
        <w:rPr>
          <w:rFonts w:hint="eastAsia"/>
          <w:lang w:val="en-US" w:eastAsia="zh-CN"/>
        </w:rPr>
        <w:t>的频谱效率。每条具备此种调制的</w:t>
      </w:r>
      <w:r w:rsidRPr="00CE4640">
        <w:rPr>
          <w:lang w:val="en-US" w:eastAsia="zh-CN"/>
        </w:rPr>
        <w:t>160 MHz</w:t>
      </w:r>
      <w:r>
        <w:rPr>
          <w:rFonts w:hint="eastAsia"/>
          <w:lang w:val="en-US" w:eastAsia="zh-CN"/>
        </w:rPr>
        <w:t>关口站链路将提供</w:t>
      </w:r>
      <w:r w:rsidRPr="00CE4640">
        <w:rPr>
          <w:lang w:val="en-US" w:eastAsia="zh-CN"/>
        </w:rPr>
        <w:t>533 Mbit/s</w:t>
      </w:r>
      <w:r>
        <w:rPr>
          <w:rFonts w:hint="eastAsia"/>
          <w:lang w:val="en-US" w:eastAsia="zh-CN"/>
        </w:rPr>
        <w:t>的比特率容量。</w:t>
      </w:r>
      <w:r>
        <w:rPr>
          <w:rFonts w:hint="eastAsia"/>
          <w:lang w:val="en-US" w:eastAsia="zh-CN"/>
        </w:rPr>
        <w:t>5</w:t>
      </w:r>
      <w:r>
        <w:rPr>
          <w:rFonts w:hint="eastAsia"/>
          <w:lang w:val="en-US" w:eastAsia="zh-CN"/>
        </w:rPr>
        <w:t>条相同频率的关口站链路可提供</w:t>
      </w:r>
      <w:r w:rsidRPr="00CE4640">
        <w:rPr>
          <w:lang w:val="en-US" w:eastAsia="zh-CN"/>
        </w:rPr>
        <w:t>2.67 Gbit/s</w:t>
      </w:r>
      <w:r>
        <w:rPr>
          <w:rFonts w:hint="eastAsia"/>
          <w:lang w:val="en-US" w:eastAsia="zh-CN"/>
        </w:rPr>
        <w:t>的总关口容量（</w:t>
      </w:r>
      <w:r w:rsidRPr="00CE4640">
        <w:rPr>
          <w:lang w:val="en-US" w:eastAsia="zh-CN"/>
        </w:rPr>
        <w:t>533 Mbit/s</w:t>
      </w:r>
      <w:r>
        <w:rPr>
          <w:rFonts w:hint="eastAsia"/>
          <w:lang w:val="en-US" w:eastAsia="zh-CN"/>
        </w:rPr>
        <w:t>乘</w:t>
      </w:r>
      <w:r>
        <w:rPr>
          <w:rFonts w:hint="eastAsia"/>
          <w:lang w:val="en-US" w:eastAsia="zh-CN"/>
        </w:rPr>
        <w:t>5</w:t>
      </w:r>
      <w:r>
        <w:rPr>
          <w:rFonts w:hint="eastAsia"/>
          <w:lang w:val="en-US" w:eastAsia="zh-CN"/>
        </w:rPr>
        <w:t>个关口站）。</w:t>
      </w:r>
    </w:p>
  </w:footnote>
  <w:footnote w:id="11">
    <w:p w:rsidR="00CB1E8E" w:rsidRPr="006D773D" w:rsidRDefault="00CB1E8E" w:rsidP="00EE0CF3">
      <w:pPr>
        <w:pStyle w:val="FootnoteText"/>
        <w:rPr>
          <w:lang w:val="en-US" w:eastAsia="zh-CN"/>
        </w:rPr>
      </w:pPr>
      <w:r>
        <w:rPr>
          <w:rStyle w:val="FootnoteReference"/>
        </w:rPr>
        <w:footnoteRef/>
      </w:r>
      <w:r w:rsidRPr="00597AE8">
        <w:rPr>
          <w:lang w:val="en-US" w:eastAsia="zh-CN"/>
        </w:rPr>
        <w:tab/>
      </w:r>
      <w:r>
        <w:rPr>
          <w:rFonts w:hint="eastAsia"/>
          <w:lang w:val="en-US" w:eastAsia="zh-CN"/>
        </w:rPr>
        <w:t>忙时出现的比率估算为</w:t>
      </w:r>
      <w:r>
        <w:rPr>
          <w:rFonts w:hint="eastAsia"/>
          <w:lang w:val="en-US" w:eastAsia="zh-CN"/>
        </w:rPr>
        <w:t>24</w:t>
      </w:r>
      <w:r>
        <w:rPr>
          <w:rFonts w:hint="eastAsia"/>
          <w:lang w:val="en-US" w:eastAsia="zh-CN"/>
        </w:rPr>
        <w:t>小时内平均占总时间的约</w:t>
      </w:r>
      <w:r w:rsidRPr="00CE4640">
        <w:rPr>
          <w:lang w:val="en-US" w:eastAsia="zh-CN"/>
        </w:rPr>
        <w:t>15%</w:t>
      </w:r>
      <w:r>
        <w:rPr>
          <w:rFonts w:hint="eastAsia"/>
          <w:lang w:val="en-US" w:eastAsia="zh-CN"/>
        </w:rPr>
        <w:t>。全天任何时间的最低流量水平估算为总容量的</w:t>
      </w:r>
      <w:r>
        <w:rPr>
          <w:lang w:val="en-US" w:eastAsia="zh-CN"/>
        </w:rPr>
        <w:t>20%</w:t>
      </w:r>
      <w:r>
        <w:rPr>
          <w:rFonts w:hint="eastAsia"/>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E8E" w:rsidRDefault="00CB1E8E" w:rsidP="001821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13</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E8E" w:rsidRDefault="00CB1E8E" w:rsidP="00182179">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74E0BDC9" wp14:editId="6CDDBB7B">
          <wp:simplePos x="0" y="0"/>
          <wp:positionH relativeFrom="column">
            <wp:posOffset>-748665</wp:posOffset>
          </wp:positionH>
          <wp:positionV relativeFrom="paragraph">
            <wp:posOffset>-445770</wp:posOffset>
          </wp:positionV>
          <wp:extent cx="7696200" cy="10772775"/>
          <wp:effectExtent l="0" t="0" r="0" b="9525"/>
          <wp:wrapNone/>
          <wp:docPr id="5"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72775"/>
                  </a:xfrm>
                  <a:prstGeom prst="rect">
                    <a:avLst/>
                  </a:prstGeom>
                  <a:noFill/>
                </pic:spPr>
              </pic:pic>
            </a:graphicData>
          </a:graphic>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E8E" w:rsidRPr="00FC42AF" w:rsidRDefault="00CB1E8E" w:rsidP="006727BF">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167F19">
      <w:rPr>
        <w:rStyle w:val="PageNumber"/>
        <w:b/>
        <w:bCs/>
        <w:noProof/>
      </w:rPr>
      <w:t>ii</w:t>
    </w:r>
    <w:r>
      <w:rPr>
        <w:rStyle w:val="PageNumber"/>
        <w:b/>
        <w:bCs/>
      </w:rPr>
      <w:fldChar w:fldCharType="end"/>
    </w:r>
    <w:r w:rsidRPr="00FC42AF">
      <w:tab/>
    </w:r>
    <w:r w:rsidRPr="00182179">
      <w:rPr>
        <w:b/>
        <w:bCs/>
      </w:rPr>
      <w:t>ITU-R  F.</w:t>
    </w:r>
    <w:r>
      <w:rPr>
        <w:rFonts w:hint="eastAsia"/>
        <w:b/>
        <w:bCs/>
        <w:lang w:eastAsia="zh-CN"/>
      </w:rPr>
      <w:t xml:space="preserve">1891 </w:t>
    </w:r>
    <w:r w:rsidRPr="00182179">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E8E" w:rsidRDefault="00CB1E8E">
    <w:pPr>
      <w:pStyle w:val="Header"/>
    </w:pPr>
    <w:r>
      <w:tab/>
    </w:r>
    <w:r>
      <w:fldChar w:fldCharType="begin"/>
    </w:r>
    <w:r w:rsidRPr="007650BD">
      <w:rPr>
        <w:lang w:val="en-US"/>
      </w:rPr>
      <w:instrText xml:space="preserve"> DOCPROPERTY "Header" \* MERGEFORMAT </w:instrText>
    </w:r>
    <w:r>
      <w:fldChar w:fldCharType="separate"/>
    </w:r>
    <w:r w:rsidR="006E6795" w:rsidRPr="006E6795">
      <w:rPr>
        <w:b/>
        <w:bCs/>
        <w:lang w:val="en-US"/>
      </w:rPr>
      <w:t xml:space="preserve">Rec. </w:t>
    </w:r>
    <w:r>
      <w:rPr>
        <w:b/>
        <w:bCs/>
      </w:rPr>
      <w:fldChar w:fldCharType="end"/>
    </w:r>
    <w:r w:rsidRPr="007650BD">
      <w:rPr>
        <w:b/>
        <w:bCs/>
        <w:lang w:val="en-US"/>
      </w:rPr>
      <w:t xml:space="preserve"> </w:t>
    </w:r>
    <w:r>
      <w:rPr>
        <w:b/>
        <w:bCs/>
      </w:rPr>
      <w:fldChar w:fldCharType="begin"/>
    </w:r>
    <w:r w:rsidRPr="007650BD">
      <w:rPr>
        <w:b/>
        <w:bCs/>
        <w:lang w:val="en-US"/>
      </w:rPr>
      <w:instrText>styleref href</w:instrText>
    </w:r>
    <w:r>
      <w:rPr>
        <w:b/>
        <w:bCs/>
      </w:rPr>
      <w:fldChar w:fldCharType="separate"/>
    </w:r>
    <w:r w:rsidR="00167F19">
      <w:rPr>
        <w:noProof/>
        <w:lang w:val="en-US"/>
      </w:rPr>
      <w:t>Error! No text of specified style in document.</w:t>
    </w:r>
    <w:r>
      <w:rPr>
        <w:b/>
        <w:bCs/>
      </w:rPr>
      <w:fldChar w:fldCharType="end"/>
    </w:r>
    <w:r w:rsidRPr="007650BD">
      <w:rPr>
        <w:lang w:val="en-US"/>
      </w:rPr>
      <w:tab/>
    </w:r>
    <w:r>
      <w:rPr>
        <w:rStyle w:val="PageNumber"/>
        <w:b/>
        <w:bCs/>
      </w:rPr>
      <w:fldChar w:fldCharType="begin"/>
    </w:r>
    <w:r w:rsidRPr="007650BD">
      <w:rPr>
        <w:rStyle w:val="PageNumber"/>
        <w:b/>
        <w:bCs/>
        <w:lang w:val="en-US"/>
      </w:rPr>
      <w:instrText xml:space="preserve"> PAGE </w:instrText>
    </w:r>
    <w:r>
      <w:rPr>
        <w:rStyle w:val="PageNumber"/>
        <w:b/>
        <w:bCs/>
      </w:rPr>
      <w:fldChar w:fldCharType="separate"/>
    </w:r>
    <w:r w:rsidR="00167F19">
      <w:rPr>
        <w:rStyle w:val="PageNumber"/>
        <w:b/>
        <w:bCs/>
        <w:noProof/>
        <w:lang w:val="en-US"/>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E8E" w:rsidRDefault="00CB1E8E" w:rsidP="006727B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67F19">
      <w:rPr>
        <w:rStyle w:val="PageNumber"/>
        <w:b/>
        <w:bCs/>
        <w:noProof/>
        <w:lang w:val="en-US"/>
      </w:rPr>
      <w:t>12</w:t>
    </w:r>
    <w:r>
      <w:rPr>
        <w:rStyle w:val="PageNumber"/>
        <w:b/>
        <w:bCs/>
      </w:rPr>
      <w:fldChar w:fldCharType="end"/>
    </w:r>
    <w:r>
      <w:rPr>
        <w:lang w:val="en-US"/>
      </w:rPr>
      <w:tab/>
    </w:r>
    <w:r w:rsidRPr="00182179">
      <w:rPr>
        <w:b/>
        <w:bCs/>
      </w:rPr>
      <w:t>ITU-R  F.</w:t>
    </w:r>
    <w:r>
      <w:rPr>
        <w:rFonts w:hint="eastAsia"/>
        <w:b/>
        <w:bCs/>
        <w:lang w:eastAsia="zh-CN"/>
      </w:rPr>
      <w:t xml:space="preserve">1891 </w:t>
    </w:r>
    <w:r w:rsidRPr="00182179">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1E8E" w:rsidRDefault="00CB1E8E" w:rsidP="006727BF">
    <w:pPr>
      <w:pStyle w:val="Header"/>
    </w:pPr>
    <w:r>
      <w:tab/>
    </w:r>
    <w:r w:rsidRPr="00182179">
      <w:rPr>
        <w:b/>
        <w:bCs/>
      </w:rPr>
      <w:t>ITU-R  F.</w:t>
    </w:r>
    <w:r>
      <w:rPr>
        <w:rFonts w:hint="eastAsia"/>
        <w:b/>
        <w:bCs/>
        <w:lang w:eastAsia="zh-CN"/>
      </w:rPr>
      <w:t xml:space="preserve">1891 </w:t>
    </w:r>
    <w:r w:rsidRPr="00182179">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167F19">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1482"/>
    <w:multiLevelType w:val="hybridMultilevel"/>
    <w:tmpl w:val="401AAE5C"/>
    <w:lvl w:ilvl="0" w:tplc="E0666D36">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1F019B4"/>
    <w:multiLevelType w:val="hybridMultilevel"/>
    <w:tmpl w:val="8C0E95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85F0B89"/>
    <w:multiLevelType w:val="hybridMultilevel"/>
    <w:tmpl w:val="470CE4C8"/>
    <w:lvl w:ilvl="0" w:tplc="DE18BF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7AB3743"/>
    <w:multiLevelType w:val="hybridMultilevel"/>
    <w:tmpl w:val="983E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B0A77BD"/>
    <w:multiLevelType w:val="multilevel"/>
    <w:tmpl w:val="CE726DA4"/>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610A74C8"/>
    <w:multiLevelType w:val="hybridMultilevel"/>
    <w:tmpl w:val="B7642E46"/>
    <w:lvl w:ilvl="0" w:tplc="C8A888D6">
      <w:start w:val="1"/>
      <w:numFmt w:val="decimal"/>
      <w:lvlText w:val="%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7EA52DC"/>
    <w:multiLevelType w:val="multilevel"/>
    <w:tmpl w:val="1374AC46"/>
    <w:lvl w:ilvl="0">
      <w:start w:val="2"/>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nsid w:val="76706FFF"/>
    <w:multiLevelType w:val="singleLevel"/>
    <w:tmpl w:val="C8A888D6"/>
    <w:lvl w:ilvl="0">
      <w:start w:val="1"/>
      <w:numFmt w:val="decimal"/>
      <w:lvlText w:val="%1"/>
      <w:lvlJc w:val="left"/>
      <w:pPr>
        <w:tabs>
          <w:tab w:val="num" w:pos="792"/>
        </w:tabs>
        <w:ind w:left="792" w:hanging="792"/>
      </w:pPr>
      <w:rPr>
        <w:rFonts w:hint="default"/>
      </w:rPr>
    </w:lvl>
  </w:abstractNum>
  <w:abstractNum w:abstractNumId="9">
    <w:nsid w:val="7B29210A"/>
    <w:multiLevelType w:val="hybridMultilevel"/>
    <w:tmpl w:val="47F293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8"/>
  </w:num>
  <w:num w:numId="3">
    <w:abstractNumId w:val="6"/>
  </w:num>
  <w:num w:numId="4">
    <w:abstractNumId w:val="7"/>
  </w:num>
  <w:num w:numId="5">
    <w:abstractNumId w:val="5"/>
  </w:num>
  <w:num w:numId="6">
    <w:abstractNumId w:val="0"/>
  </w:num>
  <w:num w:numId="7">
    <w:abstractNumId w:val="3"/>
  </w:num>
  <w:num w:numId="8">
    <w:abstractNumId w:val="2"/>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60417">
      <o:colormenu v:ext="edit" fillcolor="none [3212]" stroke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95B"/>
    <w:rsid w:val="0000189F"/>
    <w:rsid w:val="000056C9"/>
    <w:rsid w:val="000100F8"/>
    <w:rsid w:val="00013C11"/>
    <w:rsid w:val="00016399"/>
    <w:rsid w:val="00020110"/>
    <w:rsid w:val="00021D97"/>
    <w:rsid w:val="00024876"/>
    <w:rsid w:val="00024FA3"/>
    <w:rsid w:val="00041654"/>
    <w:rsid w:val="00054B8D"/>
    <w:rsid w:val="000565E5"/>
    <w:rsid w:val="00056D40"/>
    <w:rsid w:val="000662B1"/>
    <w:rsid w:val="00066C4C"/>
    <w:rsid w:val="00072814"/>
    <w:rsid w:val="000730EF"/>
    <w:rsid w:val="0007390C"/>
    <w:rsid w:val="0007403D"/>
    <w:rsid w:val="000754C4"/>
    <w:rsid w:val="00077426"/>
    <w:rsid w:val="00083F9B"/>
    <w:rsid w:val="000853CE"/>
    <w:rsid w:val="000971D6"/>
    <w:rsid w:val="000A32DC"/>
    <w:rsid w:val="000A3E2F"/>
    <w:rsid w:val="000A5F9E"/>
    <w:rsid w:val="000C5AA2"/>
    <w:rsid w:val="000D1CAC"/>
    <w:rsid w:val="000D4855"/>
    <w:rsid w:val="000D70DB"/>
    <w:rsid w:val="000E3734"/>
    <w:rsid w:val="000E4D31"/>
    <w:rsid w:val="000E61E6"/>
    <w:rsid w:val="000E65A8"/>
    <w:rsid w:val="000F2C64"/>
    <w:rsid w:val="000F300A"/>
    <w:rsid w:val="0010032E"/>
    <w:rsid w:val="00100638"/>
    <w:rsid w:val="00114596"/>
    <w:rsid w:val="00116A00"/>
    <w:rsid w:val="00116FE4"/>
    <w:rsid w:val="00117ED1"/>
    <w:rsid w:val="00120251"/>
    <w:rsid w:val="0012213B"/>
    <w:rsid w:val="00124C37"/>
    <w:rsid w:val="00125160"/>
    <w:rsid w:val="0013416B"/>
    <w:rsid w:val="00137752"/>
    <w:rsid w:val="001456B3"/>
    <w:rsid w:val="00167F19"/>
    <w:rsid w:val="0017241C"/>
    <w:rsid w:val="00175016"/>
    <w:rsid w:val="00177761"/>
    <w:rsid w:val="00182179"/>
    <w:rsid w:val="00187049"/>
    <w:rsid w:val="00193516"/>
    <w:rsid w:val="00196E23"/>
    <w:rsid w:val="001C1F0B"/>
    <w:rsid w:val="001E2FE5"/>
    <w:rsid w:val="001E61A5"/>
    <w:rsid w:val="00200976"/>
    <w:rsid w:val="002043A0"/>
    <w:rsid w:val="00216F6F"/>
    <w:rsid w:val="00217F33"/>
    <w:rsid w:val="00221687"/>
    <w:rsid w:val="00222B3C"/>
    <w:rsid w:val="002274B3"/>
    <w:rsid w:val="00231E58"/>
    <w:rsid w:val="00232B44"/>
    <w:rsid w:val="00234786"/>
    <w:rsid w:val="00234AD7"/>
    <w:rsid w:val="00234EB4"/>
    <w:rsid w:val="0023668D"/>
    <w:rsid w:val="002377AF"/>
    <w:rsid w:val="00242588"/>
    <w:rsid w:val="00242C0B"/>
    <w:rsid w:val="002457A8"/>
    <w:rsid w:val="00252B9C"/>
    <w:rsid w:val="002552AB"/>
    <w:rsid w:val="002561A6"/>
    <w:rsid w:val="002564C9"/>
    <w:rsid w:val="00260610"/>
    <w:rsid w:val="0026170F"/>
    <w:rsid w:val="00261902"/>
    <w:rsid w:val="00261C3F"/>
    <w:rsid w:val="0026263B"/>
    <w:rsid w:val="002644C4"/>
    <w:rsid w:val="0026495F"/>
    <w:rsid w:val="002649F1"/>
    <w:rsid w:val="00290B2F"/>
    <w:rsid w:val="002928EE"/>
    <w:rsid w:val="00297EAD"/>
    <w:rsid w:val="002A2EDC"/>
    <w:rsid w:val="002A391E"/>
    <w:rsid w:val="002B0821"/>
    <w:rsid w:val="002B4067"/>
    <w:rsid w:val="002B5DA6"/>
    <w:rsid w:val="002C25B1"/>
    <w:rsid w:val="002C2DE9"/>
    <w:rsid w:val="002D35E6"/>
    <w:rsid w:val="002D48FD"/>
    <w:rsid w:val="002D65AB"/>
    <w:rsid w:val="002D76C4"/>
    <w:rsid w:val="002E4AD6"/>
    <w:rsid w:val="002F39C6"/>
    <w:rsid w:val="002F4FC1"/>
    <w:rsid w:val="00304CE7"/>
    <w:rsid w:val="00311E37"/>
    <w:rsid w:val="00313CEE"/>
    <w:rsid w:val="003146A2"/>
    <w:rsid w:val="003174DA"/>
    <w:rsid w:val="00321FA5"/>
    <w:rsid w:val="00324FE8"/>
    <w:rsid w:val="00325D04"/>
    <w:rsid w:val="0034089B"/>
    <w:rsid w:val="00343747"/>
    <w:rsid w:val="0034469F"/>
    <w:rsid w:val="003479AA"/>
    <w:rsid w:val="00350D63"/>
    <w:rsid w:val="003553E5"/>
    <w:rsid w:val="003561C7"/>
    <w:rsid w:val="003613D3"/>
    <w:rsid w:val="00363E29"/>
    <w:rsid w:val="003722F9"/>
    <w:rsid w:val="003725D0"/>
    <w:rsid w:val="00385EFE"/>
    <w:rsid w:val="003871A3"/>
    <w:rsid w:val="00394A94"/>
    <w:rsid w:val="00395284"/>
    <w:rsid w:val="0039737D"/>
    <w:rsid w:val="003A0527"/>
    <w:rsid w:val="003A600D"/>
    <w:rsid w:val="003A7EFC"/>
    <w:rsid w:val="003B4C92"/>
    <w:rsid w:val="003B5208"/>
    <w:rsid w:val="003B75C5"/>
    <w:rsid w:val="003C64AE"/>
    <w:rsid w:val="003C6C12"/>
    <w:rsid w:val="003D14FE"/>
    <w:rsid w:val="003D26DD"/>
    <w:rsid w:val="003D2C57"/>
    <w:rsid w:val="003D6870"/>
    <w:rsid w:val="003D7CF8"/>
    <w:rsid w:val="003E2053"/>
    <w:rsid w:val="003E3042"/>
    <w:rsid w:val="003E6FDB"/>
    <w:rsid w:val="003E74B5"/>
    <w:rsid w:val="003F246E"/>
    <w:rsid w:val="003F673B"/>
    <w:rsid w:val="004010CA"/>
    <w:rsid w:val="004027CB"/>
    <w:rsid w:val="0040517F"/>
    <w:rsid w:val="00410BB8"/>
    <w:rsid w:val="0041229F"/>
    <w:rsid w:val="00414FE8"/>
    <w:rsid w:val="004162F7"/>
    <w:rsid w:val="00416DF7"/>
    <w:rsid w:val="00417901"/>
    <w:rsid w:val="00440775"/>
    <w:rsid w:val="004419D2"/>
    <w:rsid w:val="00447123"/>
    <w:rsid w:val="00451D42"/>
    <w:rsid w:val="004641C6"/>
    <w:rsid w:val="0048084B"/>
    <w:rsid w:val="00480EC3"/>
    <w:rsid w:val="00481864"/>
    <w:rsid w:val="00482603"/>
    <w:rsid w:val="00486F4A"/>
    <w:rsid w:val="00495BD3"/>
    <w:rsid w:val="004A6B2E"/>
    <w:rsid w:val="004B45DA"/>
    <w:rsid w:val="004C2370"/>
    <w:rsid w:val="004C456E"/>
    <w:rsid w:val="004E2102"/>
    <w:rsid w:val="004F1C15"/>
    <w:rsid w:val="00501903"/>
    <w:rsid w:val="00511E61"/>
    <w:rsid w:val="00527E05"/>
    <w:rsid w:val="00530FEE"/>
    <w:rsid w:val="00536BA3"/>
    <w:rsid w:val="00541FBC"/>
    <w:rsid w:val="0054460D"/>
    <w:rsid w:val="00552ED9"/>
    <w:rsid w:val="005562FC"/>
    <w:rsid w:val="005710F4"/>
    <w:rsid w:val="00571F2A"/>
    <w:rsid w:val="00573698"/>
    <w:rsid w:val="0057679F"/>
    <w:rsid w:val="005878CC"/>
    <w:rsid w:val="00590477"/>
    <w:rsid w:val="0059088F"/>
    <w:rsid w:val="00593DFC"/>
    <w:rsid w:val="005A0840"/>
    <w:rsid w:val="005A5E1A"/>
    <w:rsid w:val="005A6E5E"/>
    <w:rsid w:val="005A79E5"/>
    <w:rsid w:val="005B3D01"/>
    <w:rsid w:val="005B5431"/>
    <w:rsid w:val="005D4B13"/>
    <w:rsid w:val="005E1604"/>
    <w:rsid w:val="005F1DDB"/>
    <w:rsid w:val="006022CD"/>
    <w:rsid w:val="006033E9"/>
    <w:rsid w:val="006039B7"/>
    <w:rsid w:val="00607D68"/>
    <w:rsid w:val="00607EEF"/>
    <w:rsid w:val="0061001A"/>
    <w:rsid w:val="00610658"/>
    <w:rsid w:val="006106CD"/>
    <w:rsid w:val="00610F02"/>
    <w:rsid w:val="006124D5"/>
    <w:rsid w:val="00616ABE"/>
    <w:rsid w:val="00622884"/>
    <w:rsid w:val="006231E3"/>
    <w:rsid w:val="00626B9B"/>
    <w:rsid w:val="006468E0"/>
    <w:rsid w:val="006564BD"/>
    <w:rsid w:val="006727BF"/>
    <w:rsid w:val="00685191"/>
    <w:rsid w:val="006B036F"/>
    <w:rsid w:val="006B5AF0"/>
    <w:rsid w:val="006B63E7"/>
    <w:rsid w:val="006C050A"/>
    <w:rsid w:val="006C0B84"/>
    <w:rsid w:val="006D148B"/>
    <w:rsid w:val="006D5A28"/>
    <w:rsid w:val="006D61DA"/>
    <w:rsid w:val="006D634F"/>
    <w:rsid w:val="006E1235"/>
    <w:rsid w:val="006E1D44"/>
    <w:rsid w:val="006E4EFA"/>
    <w:rsid w:val="006E6795"/>
    <w:rsid w:val="006F716A"/>
    <w:rsid w:val="007027A6"/>
    <w:rsid w:val="00705749"/>
    <w:rsid w:val="007142FA"/>
    <w:rsid w:val="00720DF1"/>
    <w:rsid w:val="007227BF"/>
    <w:rsid w:val="00724084"/>
    <w:rsid w:val="007320BB"/>
    <w:rsid w:val="00734D69"/>
    <w:rsid w:val="00743350"/>
    <w:rsid w:val="0074440D"/>
    <w:rsid w:val="00745316"/>
    <w:rsid w:val="007468DA"/>
    <w:rsid w:val="007555D5"/>
    <w:rsid w:val="00761DE9"/>
    <w:rsid w:val="007650BD"/>
    <w:rsid w:val="007714B9"/>
    <w:rsid w:val="00774791"/>
    <w:rsid w:val="0077605E"/>
    <w:rsid w:val="00780CF6"/>
    <w:rsid w:val="00781DC5"/>
    <w:rsid w:val="00784DBC"/>
    <w:rsid w:val="00791701"/>
    <w:rsid w:val="00792F49"/>
    <w:rsid w:val="007A19FA"/>
    <w:rsid w:val="007A200D"/>
    <w:rsid w:val="007A66FF"/>
    <w:rsid w:val="007B1021"/>
    <w:rsid w:val="007C0AA2"/>
    <w:rsid w:val="007C1228"/>
    <w:rsid w:val="007C1E8D"/>
    <w:rsid w:val="007C2E8D"/>
    <w:rsid w:val="007D09A8"/>
    <w:rsid w:val="007D142E"/>
    <w:rsid w:val="007E3D17"/>
    <w:rsid w:val="007E6507"/>
    <w:rsid w:val="007E6A35"/>
    <w:rsid w:val="0080790D"/>
    <w:rsid w:val="008212D4"/>
    <w:rsid w:val="008216B6"/>
    <w:rsid w:val="00830F4C"/>
    <w:rsid w:val="008379C1"/>
    <w:rsid w:val="008407A7"/>
    <w:rsid w:val="00840A01"/>
    <w:rsid w:val="008427E5"/>
    <w:rsid w:val="00843970"/>
    <w:rsid w:val="00845645"/>
    <w:rsid w:val="00847E23"/>
    <w:rsid w:val="00865A38"/>
    <w:rsid w:val="00872937"/>
    <w:rsid w:val="00876043"/>
    <w:rsid w:val="00876263"/>
    <w:rsid w:val="00876879"/>
    <w:rsid w:val="0087784C"/>
    <w:rsid w:val="0088696F"/>
    <w:rsid w:val="00886AAE"/>
    <w:rsid w:val="0088779E"/>
    <w:rsid w:val="0089081B"/>
    <w:rsid w:val="00893181"/>
    <w:rsid w:val="00893611"/>
    <w:rsid w:val="00893CB0"/>
    <w:rsid w:val="0089525C"/>
    <w:rsid w:val="008A2409"/>
    <w:rsid w:val="008A3A84"/>
    <w:rsid w:val="008A7392"/>
    <w:rsid w:val="008B4AB3"/>
    <w:rsid w:val="008C2C03"/>
    <w:rsid w:val="008C2FB6"/>
    <w:rsid w:val="008C3AC9"/>
    <w:rsid w:val="008D21C8"/>
    <w:rsid w:val="008D2D12"/>
    <w:rsid w:val="008D3CB3"/>
    <w:rsid w:val="008D59A4"/>
    <w:rsid w:val="008E0635"/>
    <w:rsid w:val="008F2525"/>
    <w:rsid w:val="00906628"/>
    <w:rsid w:val="00921569"/>
    <w:rsid w:val="00922CDC"/>
    <w:rsid w:val="009268A4"/>
    <w:rsid w:val="00934E41"/>
    <w:rsid w:val="00944DBF"/>
    <w:rsid w:val="00946B44"/>
    <w:rsid w:val="009533B6"/>
    <w:rsid w:val="00955214"/>
    <w:rsid w:val="00957AE3"/>
    <w:rsid w:val="009651C3"/>
    <w:rsid w:val="00966856"/>
    <w:rsid w:val="00967D71"/>
    <w:rsid w:val="00971711"/>
    <w:rsid w:val="00973278"/>
    <w:rsid w:val="009826BC"/>
    <w:rsid w:val="0099336A"/>
    <w:rsid w:val="009A0977"/>
    <w:rsid w:val="009A3D45"/>
    <w:rsid w:val="009A3E6F"/>
    <w:rsid w:val="009A4D74"/>
    <w:rsid w:val="009B2C72"/>
    <w:rsid w:val="009B45A0"/>
    <w:rsid w:val="009D2DD4"/>
    <w:rsid w:val="009E118F"/>
    <w:rsid w:val="009E1D8C"/>
    <w:rsid w:val="009E6337"/>
    <w:rsid w:val="009F1889"/>
    <w:rsid w:val="009F2436"/>
    <w:rsid w:val="00A034DA"/>
    <w:rsid w:val="00A0435E"/>
    <w:rsid w:val="00A05461"/>
    <w:rsid w:val="00A0563C"/>
    <w:rsid w:val="00A0764F"/>
    <w:rsid w:val="00A12442"/>
    <w:rsid w:val="00A22405"/>
    <w:rsid w:val="00A233B7"/>
    <w:rsid w:val="00A234E0"/>
    <w:rsid w:val="00A369C4"/>
    <w:rsid w:val="00A47FB3"/>
    <w:rsid w:val="00A52497"/>
    <w:rsid w:val="00A53A0A"/>
    <w:rsid w:val="00A624AC"/>
    <w:rsid w:val="00A6617B"/>
    <w:rsid w:val="00A66ECD"/>
    <w:rsid w:val="00A6758A"/>
    <w:rsid w:val="00A71DE9"/>
    <w:rsid w:val="00A73C22"/>
    <w:rsid w:val="00A75E67"/>
    <w:rsid w:val="00A80B3F"/>
    <w:rsid w:val="00A86529"/>
    <w:rsid w:val="00A870E8"/>
    <w:rsid w:val="00A8737F"/>
    <w:rsid w:val="00AA683A"/>
    <w:rsid w:val="00AB0DC8"/>
    <w:rsid w:val="00AB59DA"/>
    <w:rsid w:val="00AD1B7D"/>
    <w:rsid w:val="00AD2B20"/>
    <w:rsid w:val="00AD3530"/>
    <w:rsid w:val="00AD553B"/>
    <w:rsid w:val="00AE137D"/>
    <w:rsid w:val="00AE2081"/>
    <w:rsid w:val="00AF295B"/>
    <w:rsid w:val="00B027A5"/>
    <w:rsid w:val="00B15F0F"/>
    <w:rsid w:val="00B2282A"/>
    <w:rsid w:val="00B247ED"/>
    <w:rsid w:val="00B249EF"/>
    <w:rsid w:val="00B351AF"/>
    <w:rsid w:val="00B35B43"/>
    <w:rsid w:val="00B44AC9"/>
    <w:rsid w:val="00B44E24"/>
    <w:rsid w:val="00B56AE4"/>
    <w:rsid w:val="00B61525"/>
    <w:rsid w:val="00B62A0B"/>
    <w:rsid w:val="00B65BB0"/>
    <w:rsid w:val="00B66CA9"/>
    <w:rsid w:val="00B71E95"/>
    <w:rsid w:val="00B77B92"/>
    <w:rsid w:val="00B82265"/>
    <w:rsid w:val="00B82F5E"/>
    <w:rsid w:val="00B863B3"/>
    <w:rsid w:val="00B92FBC"/>
    <w:rsid w:val="00BA040D"/>
    <w:rsid w:val="00BC13B9"/>
    <w:rsid w:val="00BC1451"/>
    <w:rsid w:val="00BC7609"/>
    <w:rsid w:val="00BD1858"/>
    <w:rsid w:val="00BD451C"/>
    <w:rsid w:val="00BE415A"/>
    <w:rsid w:val="00BE5CD9"/>
    <w:rsid w:val="00BF4D76"/>
    <w:rsid w:val="00BF66A0"/>
    <w:rsid w:val="00BF7610"/>
    <w:rsid w:val="00C0396D"/>
    <w:rsid w:val="00C05412"/>
    <w:rsid w:val="00C07B78"/>
    <w:rsid w:val="00C120AB"/>
    <w:rsid w:val="00C12BE6"/>
    <w:rsid w:val="00C20314"/>
    <w:rsid w:val="00C213D2"/>
    <w:rsid w:val="00C35542"/>
    <w:rsid w:val="00C37292"/>
    <w:rsid w:val="00C4358C"/>
    <w:rsid w:val="00C46455"/>
    <w:rsid w:val="00C503BD"/>
    <w:rsid w:val="00C50C57"/>
    <w:rsid w:val="00C51490"/>
    <w:rsid w:val="00C54166"/>
    <w:rsid w:val="00C55015"/>
    <w:rsid w:val="00C5782F"/>
    <w:rsid w:val="00C60A26"/>
    <w:rsid w:val="00C62D32"/>
    <w:rsid w:val="00C63458"/>
    <w:rsid w:val="00C66ECE"/>
    <w:rsid w:val="00C70E0A"/>
    <w:rsid w:val="00C726B0"/>
    <w:rsid w:val="00C7551B"/>
    <w:rsid w:val="00C77A37"/>
    <w:rsid w:val="00C81D1F"/>
    <w:rsid w:val="00C979FA"/>
    <w:rsid w:val="00CA1200"/>
    <w:rsid w:val="00CB08C7"/>
    <w:rsid w:val="00CB1E8E"/>
    <w:rsid w:val="00CB2870"/>
    <w:rsid w:val="00CB3A85"/>
    <w:rsid w:val="00CB43A1"/>
    <w:rsid w:val="00CB68DF"/>
    <w:rsid w:val="00CB7086"/>
    <w:rsid w:val="00CC65E2"/>
    <w:rsid w:val="00CC69DE"/>
    <w:rsid w:val="00CC7530"/>
    <w:rsid w:val="00CD1EE1"/>
    <w:rsid w:val="00CE175A"/>
    <w:rsid w:val="00CE5866"/>
    <w:rsid w:val="00CE6870"/>
    <w:rsid w:val="00CE75CC"/>
    <w:rsid w:val="00CE7CED"/>
    <w:rsid w:val="00CF1F38"/>
    <w:rsid w:val="00CF428D"/>
    <w:rsid w:val="00D01351"/>
    <w:rsid w:val="00D019FA"/>
    <w:rsid w:val="00D0490D"/>
    <w:rsid w:val="00D1036A"/>
    <w:rsid w:val="00D1413A"/>
    <w:rsid w:val="00D16A06"/>
    <w:rsid w:val="00D20278"/>
    <w:rsid w:val="00D20530"/>
    <w:rsid w:val="00D23C76"/>
    <w:rsid w:val="00D36D18"/>
    <w:rsid w:val="00D370D1"/>
    <w:rsid w:val="00D40586"/>
    <w:rsid w:val="00D46F53"/>
    <w:rsid w:val="00D533F9"/>
    <w:rsid w:val="00D5394E"/>
    <w:rsid w:val="00D573E8"/>
    <w:rsid w:val="00D6107A"/>
    <w:rsid w:val="00D63889"/>
    <w:rsid w:val="00D741B6"/>
    <w:rsid w:val="00D76410"/>
    <w:rsid w:val="00D77A3E"/>
    <w:rsid w:val="00D873C2"/>
    <w:rsid w:val="00D87CB3"/>
    <w:rsid w:val="00D96038"/>
    <w:rsid w:val="00D9699E"/>
    <w:rsid w:val="00DA0791"/>
    <w:rsid w:val="00DA1C84"/>
    <w:rsid w:val="00DA2BAD"/>
    <w:rsid w:val="00DA59E9"/>
    <w:rsid w:val="00DB47D7"/>
    <w:rsid w:val="00DB6073"/>
    <w:rsid w:val="00DC3E0C"/>
    <w:rsid w:val="00DC5085"/>
    <w:rsid w:val="00DC6595"/>
    <w:rsid w:val="00DC7439"/>
    <w:rsid w:val="00DE03D5"/>
    <w:rsid w:val="00DE74A4"/>
    <w:rsid w:val="00DE7525"/>
    <w:rsid w:val="00DF4176"/>
    <w:rsid w:val="00E0650B"/>
    <w:rsid w:val="00E07A1F"/>
    <w:rsid w:val="00E120AE"/>
    <w:rsid w:val="00E150B4"/>
    <w:rsid w:val="00E22791"/>
    <w:rsid w:val="00E43270"/>
    <w:rsid w:val="00E46679"/>
    <w:rsid w:val="00E472E9"/>
    <w:rsid w:val="00E63A33"/>
    <w:rsid w:val="00E731E8"/>
    <w:rsid w:val="00E84601"/>
    <w:rsid w:val="00E8673F"/>
    <w:rsid w:val="00E95401"/>
    <w:rsid w:val="00EA1ACA"/>
    <w:rsid w:val="00EA516E"/>
    <w:rsid w:val="00EB0581"/>
    <w:rsid w:val="00EB2456"/>
    <w:rsid w:val="00ED2891"/>
    <w:rsid w:val="00ED2D44"/>
    <w:rsid w:val="00ED6642"/>
    <w:rsid w:val="00EE0CF3"/>
    <w:rsid w:val="00EE17FD"/>
    <w:rsid w:val="00EE2869"/>
    <w:rsid w:val="00EF0EE1"/>
    <w:rsid w:val="00F01F43"/>
    <w:rsid w:val="00F05335"/>
    <w:rsid w:val="00F066E1"/>
    <w:rsid w:val="00F07AC3"/>
    <w:rsid w:val="00F15338"/>
    <w:rsid w:val="00F16604"/>
    <w:rsid w:val="00F20F2C"/>
    <w:rsid w:val="00F305CF"/>
    <w:rsid w:val="00F32CE2"/>
    <w:rsid w:val="00F35E10"/>
    <w:rsid w:val="00F37BCA"/>
    <w:rsid w:val="00F44E03"/>
    <w:rsid w:val="00F51BE0"/>
    <w:rsid w:val="00F5430D"/>
    <w:rsid w:val="00F61D92"/>
    <w:rsid w:val="00F66AEA"/>
    <w:rsid w:val="00F71B8B"/>
    <w:rsid w:val="00F72B3E"/>
    <w:rsid w:val="00F82750"/>
    <w:rsid w:val="00F86E70"/>
    <w:rsid w:val="00F87A7C"/>
    <w:rsid w:val="00F935CA"/>
    <w:rsid w:val="00F950AB"/>
    <w:rsid w:val="00F97BBD"/>
    <w:rsid w:val="00FA5052"/>
    <w:rsid w:val="00FB08CA"/>
    <w:rsid w:val="00FB4824"/>
    <w:rsid w:val="00FC2E3F"/>
    <w:rsid w:val="00FD1D32"/>
    <w:rsid w:val="00FD56A5"/>
    <w:rsid w:val="00FE071E"/>
    <w:rsid w:val="00FE67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colormenu v:ext="edit" fillcolor="none [3212]" strokecolor="none"/>
    </o:shapedefaults>
    <o:shapelayout v:ext="edit">
      <o:idmap v:ext="edit" data="1"/>
      <o:regrouptable v:ext="edit">
        <o:entry new="1" old="0"/>
        <o:entry new="2" old="0"/>
        <o:entry new="3" old="0"/>
        <o:entry new="4" old="0"/>
        <o:entry new="5"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295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76410"/>
    <w:pPr>
      <w:keepNext/>
      <w:keepLines/>
      <w:spacing w:before="480"/>
      <w:ind w:left="794" w:hanging="794"/>
      <w:outlineLvl w:val="0"/>
    </w:pPr>
    <w:rPr>
      <w:b/>
    </w:rPr>
  </w:style>
  <w:style w:type="paragraph" w:styleId="Heading2">
    <w:name w:val="heading 2"/>
    <w:basedOn w:val="Heading1"/>
    <w:next w:val="Normal"/>
    <w:qFormat/>
    <w:rsid w:val="00D76410"/>
    <w:pPr>
      <w:spacing w:before="320"/>
      <w:outlineLvl w:val="1"/>
    </w:pPr>
  </w:style>
  <w:style w:type="paragraph" w:styleId="Heading3">
    <w:name w:val="heading 3"/>
    <w:basedOn w:val="Heading1"/>
    <w:next w:val="Normal"/>
    <w:qFormat/>
    <w:rsid w:val="00D76410"/>
    <w:pPr>
      <w:spacing w:before="200"/>
      <w:outlineLvl w:val="2"/>
    </w:pPr>
  </w:style>
  <w:style w:type="paragraph" w:styleId="Heading4">
    <w:name w:val="heading 4"/>
    <w:basedOn w:val="Heading3"/>
    <w:next w:val="Normal"/>
    <w:qFormat/>
    <w:rsid w:val="00D76410"/>
    <w:pPr>
      <w:tabs>
        <w:tab w:val="clear" w:pos="794"/>
        <w:tab w:val="left" w:pos="992"/>
      </w:tabs>
      <w:ind w:left="992" w:hanging="992"/>
      <w:outlineLvl w:val="3"/>
    </w:pPr>
  </w:style>
  <w:style w:type="paragraph" w:styleId="Heading5">
    <w:name w:val="heading 5"/>
    <w:basedOn w:val="Heading4"/>
    <w:next w:val="Normal"/>
    <w:qFormat/>
    <w:rsid w:val="00D76410"/>
    <w:pPr>
      <w:outlineLvl w:val="4"/>
    </w:pPr>
  </w:style>
  <w:style w:type="paragraph" w:styleId="Heading6">
    <w:name w:val="heading 6"/>
    <w:basedOn w:val="Heading4"/>
    <w:next w:val="Normal"/>
    <w:qFormat/>
    <w:rsid w:val="00D76410"/>
    <w:pPr>
      <w:tabs>
        <w:tab w:val="clear" w:pos="992"/>
        <w:tab w:val="clear" w:pos="1191"/>
      </w:tabs>
      <w:ind w:left="1588" w:hanging="1588"/>
      <w:outlineLvl w:val="5"/>
    </w:pPr>
  </w:style>
  <w:style w:type="paragraph" w:styleId="Heading7">
    <w:name w:val="heading 7"/>
    <w:basedOn w:val="Heading6"/>
    <w:next w:val="Normal"/>
    <w:qFormat/>
    <w:rsid w:val="00D76410"/>
    <w:pPr>
      <w:outlineLvl w:val="6"/>
    </w:pPr>
  </w:style>
  <w:style w:type="paragraph" w:styleId="Heading8">
    <w:name w:val="heading 8"/>
    <w:basedOn w:val="Heading6"/>
    <w:next w:val="Normal"/>
    <w:qFormat/>
    <w:rsid w:val="00D76410"/>
    <w:pPr>
      <w:outlineLvl w:val="7"/>
    </w:pPr>
  </w:style>
  <w:style w:type="paragraph" w:styleId="Heading9">
    <w:name w:val="heading 9"/>
    <w:basedOn w:val="Heading6"/>
    <w:next w:val="Normal"/>
    <w:qFormat/>
    <w:rsid w:val="00D764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D764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rsid w:val="00A66ECD"/>
    <w:rPr>
      <w:sz w:val="24"/>
      <w:lang w:val="fr-FR" w:eastAsia="en-US" w:bidi="ar-SA"/>
    </w:rPr>
  </w:style>
  <w:style w:type="paragraph" w:styleId="Footer">
    <w:name w:val="footer"/>
    <w:aliases w:val="pie de página"/>
    <w:basedOn w:val="Normal"/>
    <w:link w:val="FooterChar"/>
    <w:rsid w:val="00D7641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
    <w:basedOn w:val="DefaultParagraphFont"/>
    <w:link w:val="Footer"/>
    <w:rsid w:val="00A66ECD"/>
    <w:rPr>
      <w:noProof/>
      <w:sz w:val="18"/>
      <w:lang w:val="fr-FR" w:eastAsia="en-US" w:bidi="ar-SA"/>
    </w:rPr>
  </w:style>
  <w:style w:type="character" w:styleId="PageNumber">
    <w:name w:val="page number"/>
    <w:basedOn w:val="DefaultParagraphFont"/>
    <w:rsid w:val="00D76410"/>
  </w:style>
  <w:style w:type="paragraph" w:customStyle="1" w:styleId="Headingb">
    <w:name w:val="Heading_b"/>
    <w:basedOn w:val="Heading3"/>
    <w:next w:val="Normal"/>
    <w:rsid w:val="00D76410"/>
    <w:pPr>
      <w:spacing w:before="160"/>
      <w:ind w:left="0" w:firstLine="0"/>
      <w:outlineLvl w:val="9"/>
    </w:pPr>
  </w:style>
  <w:style w:type="paragraph" w:customStyle="1" w:styleId="Headingi">
    <w:name w:val="Heading_i"/>
    <w:basedOn w:val="Heading3"/>
    <w:next w:val="Normal"/>
    <w:rsid w:val="00D76410"/>
    <w:pPr>
      <w:spacing w:before="160"/>
      <w:ind w:left="0" w:firstLine="0"/>
    </w:pPr>
    <w:rPr>
      <w:b w:val="0"/>
      <w:i/>
    </w:rPr>
  </w:style>
  <w:style w:type="character" w:customStyle="1" w:styleId="href">
    <w:name w:val="href"/>
    <w:basedOn w:val="DefaultParagraphFont"/>
    <w:rsid w:val="00D76410"/>
  </w:style>
  <w:style w:type="paragraph" w:customStyle="1" w:styleId="enumlev1">
    <w:name w:val="enumlev1"/>
    <w:basedOn w:val="Normal"/>
    <w:link w:val="enumlev1Char"/>
    <w:rsid w:val="00D76410"/>
    <w:pPr>
      <w:spacing w:before="80"/>
      <w:ind w:left="794" w:hanging="794"/>
    </w:pPr>
  </w:style>
  <w:style w:type="paragraph" w:customStyle="1" w:styleId="enumlev2">
    <w:name w:val="enumlev2"/>
    <w:basedOn w:val="enumlev1"/>
    <w:rsid w:val="00D76410"/>
    <w:pPr>
      <w:ind w:left="1191" w:hanging="397"/>
    </w:pPr>
  </w:style>
  <w:style w:type="paragraph" w:customStyle="1" w:styleId="enumlev3">
    <w:name w:val="enumlev3"/>
    <w:basedOn w:val="enumlev2"/>
    <w:rsid w:val="00D76410"/>
    <w:pPr>
      <w:ind w:left="1588"/>
    </w:pPr>
  </w:style>
  <w:style w:type="paragraph" w:customStyle="1" w:styleId="Normalaftertitle">
    <w:name w:val="Normal_after_title"/>
    <w:basedOn w:val="Normal"/>
    <w:next w:val="Normal"/>
    <w:link w:val="NormalaftertitleChar"/>
    <w:rsid w:val="00D76410"/>
    <w:pPr>
      <w:spacing w:before="320"/>
    </w:pPr>
  </w:style>
  <w:style w:type="paragraph" w:customStyle="1" w:styleId="Note">
    <w:name w:val="Note"/>
    <w:basedOn w:val="Normal"/>
    <w:rsid w:val="00D76410"/>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D76410"/>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76410"/>
    <w:pPr>
      <w:keepNext/>
      <w:keepLines/>
      <w:spacing w:before="240"/>
      <w:jc w:val="center"/>
    </w:pPr>
    <w:rPr>
      <w:b/>
      <w:sz w:val="28"/>
    </w:rPr>
  </w:style>
  <w:style w:type="paragraph" w:customStyle="1" w:styleId="Recref">
    <w:name w:val="Rec_ref"/>
    <w:basedOn w:val="Normal"/>
    <w:next w:val="Recdate"/>
    <w:rsid w:val="00D76410"/>
    <w:pPr>
      <w:jc w:val="center"/>
    </w:pPr>
  </w:style>
  <w:style w:type="paragraph" w:customStyle="1" w:styleId="Recdate">
    <w:name w:val="Rec_date"/>
    <w:basedOn w:val="Recref"/>
    <w:next w:val="Normalaftertitle"/>
    <w:rsid w:val="00D76410"/>
    <w:pPr>
      <w:jc w:val="right"/>
    </w:pPr>
  </w:style>
  <w:style w:type="paragraph" w:customStyle="1" w:styleId="HeadingSum">
    <w:name w:val="Heading_Sum"/>
    <w:basedOn w:val="Headingb"/>
    <w:next w:val="Normal"/>
    <w:rsid w:val="00D76410"/>
    <w:pPr>
      <w:spacing w:before="240"/>
    </w:pPr>
    <w:rPr>
      <w:sz w:val="22"/>
      <w:lang w:val="es-ES_tradnl"/>
    </w:rPr>
  </w:style>
  <w:style w:type="paragraph" w:customStyle="1" w:styleId="AnnexNoTitle">
    <w:name w:val="Annex_NoTitle"/>
    <w:basedOn w:val="Normal"/>
    <w:next w:val="Normalaftertitle"/>
    <w:link w:val="AnnexNoTitleChar"/>
    <w:rsid w:val="00D76410"/>
    <w:pPr>
      <w:keepNext/>
      <w:keepLines/>
      <w:spacing w:before="480" w:after="80"/>
      <w:jc w:val="center"/>
    </w:pPr>
    <w:rPr>
      <w:b/>
      <w:sz w:val="28"/>
    </w:rPr>
  </w:style>
  <w:style w:type="paragraph" w:customStyle="1" w:styleId="AppendixNoTitle">
    <w:name w:val="Appendix_NoTitle"/>
    <w:basedOn w:val="AnnexNoTitle"/>
    <w:next w:val="Normal"/>
    <w:link w:val="AppendixNoTitleChar"/>
    <w:rsid w:val="00D76410"/>
  </w:style>
  <w:style w:type="paragraph" w:customStyle="1" w:styleId="Tablefin">
    <w:name w:val="Table_fin"/>
    <w:basedOn w:val="Normal"/>
    <w:next w:val="Normal"/>
    <w:rsid w:val="00D76410"/>
    <w:pPr>
      <w:spacing w:before="0"/>
    </w:pPr>
    <w:rPr>
      <w:sz w:val="20"/>
      <w:lang w:val="en-GB"/>
    </w:rPr>
  </w:style>
  <w:style w:type="paragraph" w:customStyle="1" w:styleId="Tablehead">
    <w:name w:val="Table_head"/>
    <w:basedOn w:val="Normal"/>
    <w:next w:val="Normal"/>
    <w:link w:val="TableheadChar"/>
    <w:rsid w:val="00D764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76410"/>
    <w:pPr>
      <w:keepNext/>
      <w:spacing w:before="360" w:after="120"/>
      <w:jc w:val="center"/>
    </w:pPr>
  </w:style>
  <w:style w:type="paragraph" w:customStyle="1" w:styleId="Tabletext">
    <w:name w:val="Table_text"/>
    <w:basedOn w:val="Normal"/>
    <w:link w:val="Tabletext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D76410"/>
    <w:pPr>
      <w:tabs>
        <w:tab w:val="clear" w:pos="1191"/>
        <w:tab w:val="clear" w:pos="1588"/>
        <w:tab w:val="clear" w:pos="1985"/>
        <w:tab w:val="center" w:pos="4820"/>
        <w:tab w:val="right" w:pos="9639"/>
      </w:tabs>
    </w:pPr>
  </w:style>
  <w:style w:type="paragraph" w:customStyle="1" w:styleId="Equationlegend">
    <w:name w:val="Equation_legend"/>
    <w:basedOn w:val="NormalIndent"/>
    <w:rsid w:val="00D764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6410"/>
    <w:pPr>
      <w:ind w:left="794"/>
    </w:pPr>
  </w:style>
  <w:style w:type="paragraph" w:customStyle="1" w:styleId="Figurelegend">
    <w:name w:val="Figure_legend"/>
    <w:basedOn w:val="Normal"/>
    <w:rsid w:val="00D764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D7641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rPr>
      <w:caps/>
      <w:sz w:val="18"/>
      <w:lang w:val="fr-FR" w:eastAsia="en-US" w:bidi="ar-SA"/>
    </w:rPr>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paragraph" w:customStyle="1" w:styleId="tocpart">
    <w:name w:val="tocpart"/>
    <w:basedOn w:val="Normal"/>
    <w:rsid w:val="00D764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6410"/>
    <w:pPr>
      <w:keepNext/>
      <w:keepLines/>
      <w:spacing w:before="480"/>
      <w:jc w:val="center"/>
    </w:pPr>
    <w:rPr>
      <w:sz w:val="28"/>
    </w:rPr>
  </w:style>
  <w:style w:type="paragraph" w:customStyle="1" w:styleId="Arttitle">
    <w:name w:val="Art_title"/>
    <w:basedOn w:val="Normal"/>
    <w:next w:val="Normalaftertitle"/>
    <w:rsid w:val="00D76410"/>
    <w:pPr>
      <w:keepNext/>
      <w:keepLines/>
      <w:spacing w:before="240"/>
      <w:jc w:val="center"/>
    </w:pPr>
    <w:rPr>
      <w:b/>
      <w:sz w:val="28"/>
    </w:rPr>
  </w:style>
  <w:style w:type="paragraph" w:customStyle="1" w:styleId="Blanc">
    <w:name w:val="Blanc"/>
    <w:basedOn w:val="Normal"/>
    <w:next w:val="Tabletext"/>
    <w:rsid w:val="00D764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64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76410"/>
    <w:pPr>
      <w:keepNext/>
      <w:keepLines/>
      <w:spacing w:before="160"/>
      <w:ind w:left="794"/>
    </w:pPr>
    <w:rPr>
      <w:i/>
    </w:rPr>
  </w:style>
  <w:style w:type="paragraph" w:customStyle="1" w:styleId="ChapNo">
    <w:name w:val="Chap_No"/>
    <w:basedOn w:val="ArtNo"/>
    <w:next w:val="Chaptitle"/>
    <w:rsid w:val="00D76410"/>
    <w:rPr>
      <w:b/>
    </w:rPr>
  </w:style>
  <w:style w:type="paragraph" w:customStyle="1" w:styleId="Chaptitle">
    <w:name w:val="Chap_title"/>
    <w:basedOn w:val="Arttitle"/>
    <w:next w:val="Normalaftertitle"/>
    <w:rsid w:val="00D76410"/>
  </w:style>
  <w:style w:type="character" w:styleId="FootnoteReference">
    <w:name w:val="footnote reference"/>
    <w:aliases w:val="Footnote Reference/,Appel note de bas de p,Style 12,(NECG) Footnote Reference,Style 124"/>
    <w:basedOn w:val="DefaultParagraphFont"/>
    <w:rsid w:val="00D76410"/>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rsid w:val="00D76410"/>
    <w:pPr>
      <w:keepLines/>
      <w:tabs>
        <w:tab w:val="left" w:pos="255"/>
      </w:tabs>
      <w:ind w:left="255" w:hanging="255"/>
    </w:pPr>
    <w:rPr>
      <w:sz w:val="22"/>
    </w:rPr>
  </w:style>
  <w:style w:type="paragraph" w:styleId="Index1">
    <w:name w:val="index 1"/>
    <w:basedOn w:val="Normal"/>
    <w:next w:val="Normal"/>
    <w:semiHidden/>
    <w:rsid w:val="00D76410"/>
  </w:style>
  <w:style w:type="paragraph" w:styleId="Index2">
    <w:name w:val="index 2"/>
    <w:basedOn w:val="Normal"/>
    <w:next w:val="Normal"/>
    <w:semiHidden/>
    <w:rsid w:val="00D76410"/>
    <w:pPr>
      <w:ind w:left="283"/>
    </w:pPr>
  </w:style>
  <w:style w:type="paragraph" w:styleId="Index3">
    <w:name w:val="index 3"/>
    <w:basedOn w:val="Normal"/>
    <w:next w:val="Normal"/>
    <w:semiHidden/>
    <w:rsid w:val="00D76410"/>
    <w:pPr>
      <w:ind w:left="566"/>
    </w:pPr>
  </w:style>
  <w:style w:type="paragraph" w:styleId="IndexHeading">
    <w:name w:val="index heading"/>
    <w:basedOn w:val="Normal"/>
    <w:next w:val="Index1"/>
    <w:semiHidden/>
    <w:rsid w:val="00D76410"/>
  </w:style>
  <w:style w:type="paragraph" w:customStyle="1" w:styleId="Line">
    <w:name w:val="Line"/>
    <w:basedOn w:val="Normal"/>
    <w:next w:val="Normal"/>
    <w:rsid w:val="00D764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64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6410"/>
  </w:style>
  <w:style w:type="paragraph" w:customStyle="1" w:styleId="Partref">
    <w:name w:val="Part_ref"/>
    <w:basedOn w:val="Normal"/>
    <w:next w:val="Normal"/>
    <w:rsid w:val="00D76410"/>
    <w:pPr>
      <w:keepNext/>
      <w:keepLines/>
      <w:spacing w:after="280"/>
      <w:jc w:val="center"/>
    </w:pPr>
  </w:style>
  <w:style w:type="paragraph" w:customStyle="1" w:styleId="Parttitle">
    <w:name w:val="Part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6410"/>
  </w:style>
  <w:style w:type="paragraph" w:customStyle="1" w:styleId="QuestionNo">
    <w:name w:val="Question_No"/>
    <w:basedOn w:val="RecNo"/>
    <w:next w:val="Normal"/>
    <w:rsid w:val="00D76410"/>
  </w:style>
  <w:style w:type="paragraph" w:customStyle="1" w:styleId="Questionref">
    <w:name w:val="Question_ref"/>
    <w:basedOn w:val="Recref"/>
    <w:next w:val="Questiondate"/>
    <w:rsid w:val="00D76410"/>
  </w:style>
  <w:style w:type="paragraph" w:customStyle="1" w:styleId="Questiontitle">
    <w:name w:val="Question_title"/>
    <w:basedOn w:val="Normal"/>
    <w:next w:val="Questionref"/>
    <w:rsid w:val="00D76410"/>
  </w:style>
  <w:style w:type="paragraph" w:customStyle="1" w:styleId="Reftext">
    <w:name w:val="Ref_text"/>
    <w:basedOn w:val="Normal"/>
    <w:rsid w:val="00D76410"/>
    <w:pPr>
      <w:ind w:left="794" w:hanging="794"/>
    </w:pPr>
    <w:rPr>
      <w:sz w:val="22"/>
    </w:rPr>
  </w:style>
  <w:style w:type="paragraph" w:customStyle="1" w:styleId="Reftitle">
    <w:name w:val="Ref_title"/>
    <w:basedOn w:val="Normal"/>
    <w:next w:val="Reftext"/>
    <w:rsid w:val="00D764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6410"/>
  </w:style>
  <w:style w:type="paragraph" w:customStyle="1" w:styleId="RepNo">
    <w:name w:val="Rep_No"/>
    <w:basedOn w:val="RecNo"/>
    <w:next w:val="Reptitle"/>
    <w:rsid w:val="00D76410"/>
  </w:style>
  <w:style w:type="paragraph" w:customStyle="1" w:styleId="Reptitle">
    <w:name w:val="Rep_title"/>
    <w:basedOn w:val="RectitleBR"/>
    <w:next w:val="Repref"/>
    <w:rsid w:val="00D76410"/>
  </w:style>
  <w:style w:type="paragraph" w:customStyle="1" w:styleId="Repref">
    <w:name w:val="Rep_ref"/>
    <w:basedOn w:val="Recref"/>
    <w:next w:val="Repdate"/>
    <w:rsid w:val="00D76410"/>
  </w:style>
  <w:style w:type="paragraph" w:customStyle="1" w:styleId="Resdate">
    <w:name w:val="Res_date"/>
    <w:basedOn w:val="Recdate"/>
    <w:next w:val="Normalaftertitle"/>
    <w:rsid w:val="00D76410"/>
  </w:style>
  <w:style w:type="paragraph" w:customStyle="1" w:styleId="ResNo">
    <w:name w:val="Res_No"/>
    <w:basedOn w:val="RecNo"/>
    <w:next w:val="Restitle"/>
    <w:rsid w:val="00D76410"/>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D76410"/>
  </w:style>
  <w:style w:type="paragraph" w:customStyle="1" w:styleId="SectionNo">
    <w:name w:val="Section_No"/>
    <w:basedOn w:val="Normal"/>
    <w:next w:val="Normal"/>
    <w:rsid w:val="00D76410"/>
  </w:style>
  <w:style w:type="paragraph" w:customStyle="1" w:styleId="Sectiontitle">
    <w:name w:val="Section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6410"/>
    <w:pPr>
      <w:tabs>
        <w:tab w:val="clear" w:pos="794"/>
        <w:tab w:val="clear" w:pos="1191"/>
        <w:tab w:val="clear" w:pos="1588"/>
        <w:tab w:val="clear" w:pos="1985"/>
        <w:tab w:val="right" w:pos="9611"/>
      </w:tabs>
    </w:pPr>
    <w:rPr>
      <w:i/>
    </w:rPr>
  </w:style>
  <w:style w:type="paragraph" w:styleId="TOC1">
    <w:name w:val="toc 1"/>
    <w:basedOn w:val="Normal"/>
    <w:semiHidden/>
    <w:rsid w:val="00D764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6410"/>
    <w:pPr>
      <w:tabs>
        <w:tab w:val="clear" w:pos="567"/>
        <w:tab w:val="left" w:pos="1276"/>
      </w:tabs>
      <w:spacing w:before="160"/>
      <w:ind w:left="1276" w:hanging="709"/>
    </w:pPr>
  </w:style>
  <w:style w:type="paragraph" w:styleId="TOC3">
    <w:name w:val="toc 3"/>
    <w:basedOn w:val="TOC2"/>
    <w:semiHidden/>
    <w:rsid w:val="00D76410"/>
    <w:pPr>
      <w:tabs>
        <w:tab w:val="clear" w:pos="1276"/>
        <w:tab w:val="left" w:pos="2155"/>
      </w:tabs>
      <w:ind w:left="2155" w:hanging="879"/>
    </w:pPr>
  </w:style>
  <w:style w:type="paragraph" w:styleId="TOC4">
    <w:name w:val="toc 4"/>
    <w:basedOn w:val="TOC3"/>
    <w:semiHidden/>
    <w:rsid w:val="00D76410"/>
    <w:pPr>
      <w:tabs>
        <w:tab w:val="left" w:pos="3261"/>
      </w:tabs>
      <w:spacing w:before="80"/>
      <w:ind w:left="3261" w:hanging="993"/>
    </w:pPr>
  </w:style>
  <w:style w:type="paragraph" w:styleId="TOC5">
    <w:name w:val="toc 5"/>
    <w:basedOn w:val="TOC4"/>
    <w:semiHidden/>
    <w:rsid w:val="00D76410"/>
  </w:style>
  <w:style w:type="paragraph" w:styleId="TOC6">
    <w:name w:val="toc 6"/>
    <w:basedOn w:val="TOC4"/>
    <w:semiHidden/>
    <w:rsid w:val="00D76410"/>
  </w:style>
  <w:style w:type="paragraph" w:styleId="TOC7">
    <w:name w:val="toc 7"/>
    <w:basedOn w:val="TOC4"/>
    <w:semiHidden/>
    <w:rsid w:val="00D76410"/>
  </w:style>
  <w:style w:type="paragraph" w:styleId="TOC8">
    <w:name w:val="toc 8"/>
    <w:basedOn w:val="TOC4"/>
    <w:semiHidden/>
    <w:rsid w:val="00D76410"/>
  </w:style>
  <w:style w:type="paragraph" w:customStyle="1" w:styleId="Annexref">
    <w:name w:val="Annex_ref"/>
    <w:basedOn w:val="Normal"/>
    <w:next w:val="Normalaftertitle"/>
    <w:rsid w:val="00D76410"/>
    <w:pPr>
      <w:keepNext/>
      <w:keepLines/>
      <w:spacing w:after="280"/>
      <w:jc w:val="center"/>
    </w:pPr>
  </w:style>
  <w:style w:type="paragraph" w:customStyle="1" w:styleId="Appendixref">
    <w:name w:val="Appendix_ref"/>
    <w:basedOn w:val="Annexref"/>
    <w:next w:val="Normalaftertitle"/>
    <w:rsid w:val="00D76410"/>
  </w:style>
  <w:style w:type="paragraph" w:customStyle="1" w:styleId="Tabletitle">
    <w:name w:val="Table_title"/>
    <w:basedOn w:val="Normal"/>
    <w:next w:val="Tablehead"/>
    <w:link w:val="TabletitleChar"/>
    <w:rsid w:val="00D76410"/>
    <w:pPr>
      <w:keepNext/>
      <w:spacing w:before="0" w:after="120"/>
      <w:jc w:val="center"/>
    </w:pPr>
    <w:rPr>
      <w:b/>
    </w:rPr>
  </w:style>
  <w:style w:type="paragraph" w:customStyle="1" w:styleId="Summary">
    <w:name w:val="Summary"/>
    <w:basedOn w:val="Normal"/>
    <w:next w:val="Normalaftertitle"/>
    <w:rsid w:val="00D76410"/>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semiHidden/>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A66ECD"/>
    <w:pPr>
      <w:spacing w:before="840" w:after="200"/>
      <w:jc w:val="center"/>
    </w:pPr>
    <w:rPr>
      <w:b/>
      <w:sz w:val="28"/>
      <w:lang w:val="en-GB"/>
    </w:rPr>
  </w:style>
  <w:style w:type="character" w:customStyle="1" w:styleId="SourceChar">
    <w:name w:val="Source Char"/>
    <w:basedOn w:val="DefaultParagraphFont"/>
    <w:link w:val="Source"/>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0"/>
    <w:rsid w:val="00A66ECD"/>
    <w:pPr>
      <w:overflowPunct/>
      <w:autoSpaceDE/>
      <w:autoSpaceDN/>
      <w:adjustRightInd/>
      <w:spacing w:before="320"/>
      <w:jc w:val="left"/>
      <w:textAlignment w:val="auto"/>
    </w:pPr>
    <w:rPr>
      <w:lang w:val="en-GB"/>
    </w:rPr>
  </w:style>
  <w:style w:type="character" w:customStyle="1" w:styleId="NormalaftertitleChar0">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lang w:val="en-GB" w:eastAsia="en-US" w:bidi="ar-SA"/>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character" w:customStyle="1" w:styleId="TablelegendChar">
    <w:name w:val="Table_legend Char"/>
    <w:basedOn w:val="DefaultParagraphFont"/>
    <w:link w:val="Tablelegend"/>
    <w:rsid w:val="007555D5"/>
    <w:rPr>
      <w:sz w:val="22"/>
      <w:lang w:val="fr-FR" w:eastAsia="en-US" w:bidi="ar-SA"/>
    </w:rPr>
  </w:style>
  <w:style w:type="character" w:customStyle="1" w:styleId="TableLegendNoteChar">
    <w:name w:val="Table_Legend_Note Char"/>
    <w:basedOn w:val="TablelegendChar"/>
    <w:link w:val="TableLegendNote"/>
    <w:rsid w:val="007555D5"/>
    <w:rPr>
      <w:sz w:val="22"/>
      <w:lang w:val="en-US" w:eastAsia="en-US" w:bidi="ar-SA"/>
    </w:rPr>
  </w:style>
  <w:style w:type="paragraph" w:customStyle="1" w:styleId="Fig">
    <w:name w:val="Fig"/>
    <w:basedOn w:val="Normal"/>
    <w:next w:val="Normal"/>
    <w:rsid w:val="00743350"/>
    <w:pPr>
      <w:spacing w:before="136"/>
      <w:jc w:val="center"/>
    </w:pPr>
    <w:rPr>
      <w:rFonts w:eastAsia="MS Mincho"/>
      <w:sz w:val="20"/>
      <w:lang w:val="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character" w:customStyle="1" w:styleId="enumlev1Char">
    <w:name w:val="enumlev1 Char"/>
    <w:basedOn w:val="DefaultParagraphFont"/>
    <w:link w:val="enumlev1"/>
    <w:rsid w:val="00743350"/>
    <w:rPr>
      <w:sz w:val="24"/>
      <w:lang w:val="fr-FR" w:eastAsia="en-US" w:bidi="ar-SA"/>
    </w:rPr>
  </w:style>
  <w:style w:type="paragraph" w:customStyle="1" w:styleId="AnnexNotitle0">
    <w:name w:val="Annex_No &amp; title"/>
    <w:basedOn w:val="Normal"/>
    <w:next w:val="Normal"/>
    <w:link w:val="AnnexNotitleChar0"/>
    <w:rsid w:val="00743350"/>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743350"/>
    <w:rPr>
      <w:rFonts w:eastAsia="MS Mincho"/>
      <w:b/>
      <w:sz w:val="28"/>
      <w:lang w:val="en-GB" w:eastAsia="en-US" w:bidi="ar-SA"/>
    </w:rPr>
  </w:style>
  <w:style w:type="character" w:customStyle="1" w:styleId="TabletitleChar">
    <w:name w:val="Table_title Char"/>
    <w:basedOn w:val="DefaultParagraphFont"/>
    <w:link w:val="Tabletitle"/>
    <w:rsid w:val="00743350"/>
    <w:rPr>
      <w:b/>
      <w:sz w:val="24"/>
      <w:lang w:val="fr-FR" w:eastAsia="en-US" w:bidi="ar-SA"/>
    </w:rPr>
  </w:style>
  <w:style w:type="character" w:customStyle="1" w:styleId="TableNoChar">
    <w:name w:val="Table_No Char"/>
    <w:basedOn w:val="DefaultParagraphFont"/>
    <w:link w:val="TableNo"/>
    <w:rsid w:val="00743350"/>
    <w:rPr>
      <w:sz w:val="24"/>
      <w:lang w:val="fr-FR" w:eastAsia="en-US" w:bidi="ar-SA"/>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Section1">
    <w:name w:val="Section_1"/>
    <w:basedOn w:val="Normal"/>
    <w:next w:val="Normal"/>
    <w:rsid w:val="00416DF7"/>
    <w:pPr>
      <w:tabs>
        <w:tab w:val="clear" w:pos="794"/>
        <w:tab w:val="clear" w:pos="1191"/>
        <w:tab w:val="clear" w:pos="1588"/>
        <w:tab w:val="clear" w:pos="1985"/>
      </w:tabs>
      <w:spacing w:before="624"/>
      <w:jc w:val="center"/>
    </w:pPr>
    <w:rPr>
      <w:b/>
      <w:lang w:val="en-GB"/>
    </w:rPr>
  </w:style>
  <w:style w:type="paragraph" w:customStyle="1" w:styleId="Section10">
    <w:name w:val="Section 1"/>
    <w:basedOn w:val="Normal"/>
    <w:next w:val="Normal"/>
    <w:rsid w:val="00416DF7"/>
    <w:pPr>
      <w:tabs>
        <w:tab w:val="clear" w:pos="794"/>
        <w:tab w:val="clear" w:pos="1191"/>
        <w:tab w:val="clear" w:pos="1588"/>
        <w:tab w:val="clear" w:pos="1985"/>
      </w:tabs>
      <w:spacing w:before="624"/>
      <w:jc w:val="center"/>
    </w:pPr>
    <w:rPr>
      <w:b/>
      <w:lang w:val="es-ES_tradnl"/>
    </w:rPr>
  </w:style>
  <w:style w:type="paragraph" w:customStyle="1" w:styleId="AnnexNo">
    <w:name w:val="Annex_No"/>
    <w:basedOn w:val="Normal"/>
    <w:next w:val="Annexref"/>
    <w:rsid w:val="005A79E5"/>
    <w:pPr>
      <w:keepNext/>
      <w:keepLines/>
      <w:spacing w:before="480" w:after="80"/>
      <w:jc w:val="center"/>
    </w:pPr>
    <w:rPr>
      <w:sz w:val="28"/>
      <w:szCs w:val="28"/>
    </w:rPr>
  </w:style>
  <w:style w:type="paragraph" w:customStyle="1" w:styleId="Annextitle">
    <w:name w:val="Annex_title"/>
    <w:basedOn w:val="Arttitle"/>
    <w:next w:val="Normalaftertitle0"/>
    <w:rsid w:val="005A79E5"/>
    <w:pPr>
      <w:spacing w:before="280" w:after="40"/>
    </w:pPr>
    <w:rPr>
      <w:bCs/>
      <w:szCs w:val="28"/>
    </w:rPr>
  </w:style>
  <w:style w:type="paragraph" w:customStyle="1" w:styleId="tabletext1">
    <w:name w:val="table text"/>
    <w:basedOn w:val="BodyText"/>
    <w:rsid w:val="005A79E5"/>
    <w:pPr>
      <w:tabs>
        <w:tab w:val="clear" w:pos="794"/>
        <w:tab w:val="clear" w:pos="1191"/>
        <w:tab w:val="clear" w:pos="1588"/>
        <w:tab w:val="clear" w:pos="1985"/>
      </w:tabs>
      <w:spacing w:before="0"/>
      <w:jc w:val="center"/>
    </w:pPr>
    <w:rPr>
      <w:sz w:val="20"/>
      <w:lang w:val="en-US"/>
    </w:rPr>
  </w:style>
  <w:style w:type="paragraph" w:customStyle="1" w:styleId="TableHead0">
    <w:name w:val="Table_Head"/>
    <w:basedOn w:val="TableText0"/>
    <w:rsid w:val="005A79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paragraph" w:styleId="BodyText">
    <w:name w:val="Body Text"/>
    <w:basedOn w:val="Normal"/>
    <w:rsid w:val="005A79E5"/>
    <w:pPr>
      <w:spacing w:after="120"/>
    </w:pPr>
  </w:style>
  <w:style w:type="character" w:customStyle="1" w:styleId="AnnexNoTitleChar">
    <w:name w:val="Annex_NoTitle Char"/>
    <w:basedOn w:val="DefaultParagraphFont"/>
    <w:link w:val="AnnexNoTitle"/>
    <w:rsid w:val="00DC6595"/>
    <w:rPr>
      <w:b/>
      <w:sz w:val="28"/>
      <w:lang w:val="fr-FR" w:eastAsia="en-US" w:bidi="ar-SA"/>
    </w:rPr>
  </w:style>
  <w:style w:type="character" w:customStyle="1" w:styleId="AppendixNoTitleChar">
    <w:name w:val="Appendix_NoTitle Char"/>
    <w:basedOn w:val="AnnexNoTitleChar"/>
    <w:link w:val="AppendixNoTitle"/>
    <w:rsid w:val="00DC6595"/>
    <w:rPr>
      <w:b/>
      <w:sz w:val="28"/>
      <w:lang w:val="fr-FR" w:eastAsia="en-US" w:bidi="ar-SA"/>
    </w:rPr>
  </w:style>
  <w:style w:type="paragraph" w:customStyle="1" w:styleId="RecNoBR">
    <w:name w:val="Rec_No_BR"/>
    <w:basedOn w:val="Normal"/>
    <w:next w:val="Normal"/>
    <w:rsid w:val="0018217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C2FB6"/>
    <w:pPr>
      <w:keepNext/>
      <w:keepLines/>
      <w:spacing w:before="240"/>
      <w:jc w:val="center"/>
    </w:pPr>
    <w:rPr>
      <w:b/>
      <w:sz w:val="28"/>
    </w:rPr>
  </w:style>
  <w:style w:type="paragraph" w:customStyle="1" w:styleId="5H">
    <w:name w:val="5H"/>
    <w:basedOn w:val="Normal"/>
    <w:rsid w:val="008C2FB6"/>
    <w:pPr>
      <w:widowControl w:val="0"/>
      <w:tabs>
        <w:tab w:val="clear" w:pos="794"/>
        <w:tab w:val="clear" w:pos="1191"/>
        <w:tab w:val="clear" w:pos="1588"/>
        <w:tab w:val="clear" w:pos="1985"/>
      </w:tabs>
      <w:overflowPunct/>
      <w:topLine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ts">
    <w:name w:val="ts"/>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sa">
    <w:name w:val="tsa"/>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rsid w:val="008C2FB6"/>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TU">
    <w:name w:val="TU"/>
    <w:basedOn w:val="tsa"/>
    <w:rsid w:val="008C2FB6"/>
    <w:rPr>
      <w:rFonts w:ascii="Times New Roman" w:eastAsia="SimSun" w:hAnsi="Times New Roman"/>
      <w:sz w:val="21"/>
    </w:rPr>
  </w:style>
  <w:style w:type="paragraph" w:customStyle="1" w:styleId="a">
    <w:name w:val="上页码"/>
    <w:next w:val="Normal"/>
    <w:rsid w:val="008C2FB6"/>
    <w:pPr>
      <w:widowControl w:val="0"/>
      <w:jc w:val="both"/>
    </w:pPr>
    <w:rPr>
      <w:b/>
      <w:color w:val="FFFFFF"/>
      <w:sz w:val="18"/>
    </w:rPr>
  </w:style>
  <w:style w:type="character" w:customStyle="1" w:styleId="NormalaftertitleChar">
    <w:name w:val="Normal_after_title Char"/>
    <w:basedOn w:val="DefaultParagraphFont"/>
    <w:link w:val="Normalaftertitle"/>
    <w:locked/>
    <w:rsid w:val="006727BF"/>
    <w:rPr>
      <w:sz w:val="24"/>
      <w:lang w:val="fr-FR" w:eastAsia="en-US"/>
    </w:rPr>
  </w:style>
  <w:style w:type="character" w:customStyle="1" w:styleId="CallChar">
    <w:name w:val="Call Char"/>
    <w:basedOn w:val="DefaultParagraphFont"/>
    <w:link w:val="Call"/>
    <w:locked/>
    <w:rsid w:val="006727BF"/>
    <w:rPr>
      <w:i/>
      <w:sz w:val="24"/>
      <w:lang w:val="fr-FR" w:eastAsia="en-US"/>
    </w:rPr>
  </w:style>
  <w:style w:type="character" w:customStyle="1" w:styleId="EquationChar">
    <w:name w:val="Equation Char"/>
    <w:basedOn w:val="DefaultParagraphFont"/>
    <w:link w:val="Equation"/>
    <w:locked/>
    <w:rsid w:val="006727BF"/>
    <w:rPr>
      <w:sz w:val="24"/>
      <w:lang w:val="fr-FR" w:eastAsia="en-US"/>
    </w:rPr>
  </w:style>
  <w:style w:type="character" w:customStyle="1" w:styleId="TableheadChar">
    <w:name w:val="Table_head Char"/>
    <w:basedOn w:val="DefaultParagraphFont"/>
    <w:link w:val="Tablehead"/>
    <w:locked/>
    <w:rsid w:val="006727BF"/>
    <w:rPr>
      <w:b/>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295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76410"/>
    <w:pPr>
      <w:keepNext/>
      <w:keepLines/>
      <w:spacing w:before="480"/>
      <w:ind w:left="794" w:hanging="794"/>
      <w:outlineLvl w:val="0"/>
    </w:pPr>
    <w:rPr>
      <w:b/>
    </w:rPr>
  </w:style>
  <w:style w:type="paragraph" w:styleId="Heading2">
    <w:name w:val="heading 2"/>
    <w:basedOn w:val="Heading1"/>
    <w:next w:val="Normal"/>
    <w:qFormat/>
    <w:rsid w:val="00D76410"/>
    <w:pPr>
      <w:spacing w:before="320"/>
      <w:outlineLvl w:val="1"/>
    </w:pPr>
  </w:style>
  <w:style w:type="paragraph" w:styleId="Heading3">
    <w:name w:val="heading 3"/>
    <w:basedOn w:val="Heading1"/>
    <w:next w:val="Normal"/>
    <w:qFormat/>
    <w:rsid w:val="00D76410"/>
    <w:pPr>
      <w:spacing w:before="200"/>
      <w:outlineLvl w:val="2"/>
    </w:pPr>
  </w:style>
  <w:style w:type="paragraph" w:styleId="Heading4">
    <w:name w:val="heading 4"/>
    <w:basedOn w:val="Heading3"/>
    <w:next w:val="Normal"/>
    <w:qFormat/>
    <w:rsid w:val="00D76410"/>
    <w:pPr>
      <w:tabs>
        <w:tab w:val="clear" w:pos="794"/>
        <w:tab w:val="left" w:pos="992"/>
      </w:tabs>
      <w:ind w:left="992" w:hanging="992"/>
      <w:outlineLvl w:val="3"/>
    </w:pPr>
  </w:style>
  <w:style w:type="paragraph" w:styleId="Heading5">
    <w:name w:val="heading 5"/>
    <w:basedOn w:val="Heading4"/>
    <w:next w:val="Normal"/>
    <w:qFormat/>
    <w:rsid w:val="00D76410"/>
    <w:pPr>
      <w:outlineLvl w:val="4"/>
    </w:pPr>
  </w:style>
  <w:style w:type="paragraph" w:styleId="Heading6">
    <w:name w:val="heading 6"/>
    <w:basedOn w:val="Heading4"/>
    <w:next w:val="Normal"/>
    <w:qFormat/>
    <w:rsid w:val="00D76410"/>
    <w:pPr>
      <w:tabs>
        <w:tab w:val="clear" w:pos="992"/>
        <w:tab w:val="clear" w:pos="1191"/>
      </w:tabs>
      <w:ind w:left="1588" w:hanging="1588"/>
      <w:outlineLvl w:val="5"/>
    </w:pPr>
  </w:style>
  <w:style w:type="paragraph" w:styleId="Heading7">
    <w:name w:val="heading 7"/>
    <w:basedOn w:val="Heading6"/>
    <w:next w:val="Normal"/>
    <w:qFormat/>
    <w:rsid w:val="00D76410"/>
    <w:pPr>
      <w:outlineLvl w:val="6"/>
    </w:pPr>
  </w:style>
  <w:style w:type="paragraph" w:styleId="Heading8">
    <w:name w:val="heading 8"/>
    <w:basedOn w:val="Heading6"/>
    <w:next w:val="Normal"/>
    <w:qFormat/>
    <w:rsid w:val="00D76410"/>
    <w:pPr>
      <w:outlineLvl w:val="7"/>
    </w:pPr>
  </w:style>
  <w:style w:type="paragraph" w:styleId="Heading9">
    <w:name w:val="heading 9"/>
    <w:basedOn w:val="Heading6"/>
    <w:next w:val="Normal"/>
    <w:qFormat/>
    <w:rsid w:val="00D764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D764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rsid w:val="00A66ECD"/>
    <w:rPr>
      <w:sz w:val="24"/>
      <w:lang w:val="fr-FR" w:eastAsia="en-US" w:bidi="ar-SA"/>
    </w:rPr>
  </w:style>
  <w:style w:type="paragraph" w:styleId="Footer">
    <w:name w:val="footer"/>
    <w:aliases w:val="pie de página"/>
    <w:basedOn w:val="Normal"/>
    <w:link w:val="FooterChar"/>
    <w:rsid w:val="00D7641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
    <w:basedOn w:val="DefaultParagraphFont"/>
    <w:link w:val="Footer"/>
    <w:rsid w:val="00A66ECD"/>
    <w:rPr>
      <w:noProof/>
      <w:sz w:val="18"/>
      <w:lang w:val="fr-FR" w:eastAsia="en-US" w:bidi="ar-SA"/>
    </w:rPr>
  </w:style>
  <w:style w:type="character" w:styleId="PageNumber">
    <w:name w:val="page number"/>
    <w:basedOn w:val="DefaultParagraphFont"/>
    <w:rsid w:val="00D76410"/>
  </w:style>
  <w:style w:type="paragraph" w:customStyle="1" w:styleId="Headingb">
    <w:name w:val="Heading_b"/>
    <w:basedOn w:val="Heading3"/>
    <w:next w:val="Normal"/>
    <w:rsid w:val="00D76410"/>
    <w:pPr>
      <w:spacing w:before="160"/>
      <w:ind w:left="0" w:firstLine="0"/>
      <w:outlineLvl w:val="9"/>
    </w:pPr>
  </w:style>
  <w:style w:type="paragraph" w:customStyle="1" w:styleId="Headingi">
    <w:name w:val="Heading_i"/>
    <w:basedOn w:val="Heading3"/>
    <w:next w:val="Normal"/>
    <w:rsid w:val="00D76410"/>
    <w:pPr>
      <w:spacing w:before="160"/>
      <w:ind w:left="0" w:firstLine="0"/>
    </w:pPr>
    <w:rPr>
      <w:b w:val="0"/>
      <w:i/>
    </w:rPr>
  </w:style>
  <w:style w:type="character" w:customStyle="1" w:styleId="href">
    <w:name w:val="href"/>
    <w:basedOn w:val="DefaultParagraphFont"/>
    <w:rsid w:val="00D76410"/>
  </w:style>
  <w:style w:type="paragraph" w:customStyle="1" w:styleId="enumlev1">
    <w:name w:val="enumlev1"/>
    <w:basedOn w:val="Normal"/>
    <w:link w:val="enumlev1Char"/>
    <w:rsid w:val="00D76410"/>
    <w:pPr>
      <w:spacing w:before="80"/>
      <w:ind w:left="794" w:hanging="794"/>
    </w:pPr>
  </w:style>
  <w:style w:type="paragraph" w:customStyle="1" w:styleId="enumlev2">
    <w:name w:val="enumlev2"/>
    <w:basedOn w:val="enumlev1"/>
    <w:rsid w:val="00D76410"/>
    <w:pPr>
      <w:ind w:left="1191" w:hanging="397"/>
    </w:pPr>
  </w:style>
  <w:style w:type="paragraph" w:customStyle="1" w:styleId="enumlev3">
    <w:name w:val="enumlev3"/>
    <w:basedOn w:val="enumlev2"/>
    <w:rsid w:val="00D76410"/>
    <w:pPr>
      <w:ind w:left="1588"/>
    </w:pPr>
  </w:style>
  <w:style w:type="paragraph" w:customStyle="1" w:styleId="Normalaftertitle">
    <w:name w:val="Normal_after_title"/>
    <w:basedOn w:val="Normal"/>
    <w:next w:val="Normal"/>
    <w:link w:val="NormalaftertitleChar"/>
    <w:rsid w:val="00D76410"/>
    <w:pPr>
      <w:spacing w:before="320"/>
    </w:pPr>
  </w:style>
  <w:style w:type="paragraph" w:customStyle="1" w:styleId="Note">
    <w:name w:val="Note"/>
    <w:basedOn w:val="Normal"/>
    <w:rsid w:val="00D76410"/>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D76410"/>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76410"/>
    <w:pPr>
      <w:keepNext/>
      <w:keepLines/>
      <w:spacing w:before="240"/>
      <w:jc w:val="center"/>
    </w:pPr>
    <w:rPr>
      <w:b/>
      <w:sz w:val="28"/>
    </w:rPr>
  </w:style>
  <w:style w:type="paragraph" w:customStyle="1" w:styleId="Recref">
    <w:name w:val="Rec_ref"/>
    <w:basedOn w:val="Normal"/>
    <w:next w:val="Recdate"/>
    <w:rsid w:val="00D76410"/>
    <w:pPr>
      <w:jc w:val="center"/>
    </w:pPr>
  </w:style>
  <w:style w:type="paragraph" w:customStyle="1" w:styleId="Recdate">
    <w:name w:val="Rec_date"/>
    <w:basedOn w:val="Recref"/>
    <w:next w:val="Normalaftertitle"/>
    <w:rsid w:val="00D76410"/>
    <w:pPr>
      <w:jc w:val="right"/>
    </w:pPr>
  </w:style>
  <w:style w:type="paragraph" w:customStyle="1" w:styleId="HeadingSum">
    <w:name w:val="Heading_Sum"/>
    <w:basedOn w:val="Headingb"/>
    <w:next w:val="Normal"/>
    <w:rsid w:val="00D76410"/>
    <w:pPr>
      <w:spacing w:before="240"/>
    </w:pPr>
    <w:rPr>
      <w:sz w:val="22"/>
      <w:lang w:val="es-ES_tradnl"/>
    </w:rPr>
  </w:style>
  <w:style w:type="paragraph" w:customStyle="1" w:styleId="AnnexNoTitle">
    <w:name w:val="Annex_NoTitle"/>
    <w:basedOn w:val="Normal"/>
    <w:next w:val="Normalaftertitle"/>
    <w:link w:val="AnnexNoTitleChar"/>
    <w:rsid w:val="00D76410"/>
    <w:pPr>
      <w:keepNext/>
      <w:keepLines/>
      <w:spacing w:before="480" w:after="80"/>
      <w:jc w:val="center"/>
    </w:pPr>
    <w:rPr>
      <w:b/>
      <w:sz w:val="28"/>
    </w:rPr>
  </w:style>
  <w:style w:type="paragraph" w:customStyle="1" w:styleId="AppendixNoTitle">
    <w:name w:val="Appendix_NoTitle"/>
    <w:basedOn w:val="AnnexNoTitle"/>
    <w:next w:val="Normal"/>
    <w:link w:val="AppendixNoTitleChar"/>
    <w:rsid w:val="00D76410"/>
  </w:style>
  <w:style w:type="paragraph" w:customStyle="1" w:styleId="Tablefin">
    <w:name w:val="Table_fin"/>
    <w:basedOn w:val="Normal"/>
    <w:next w:val="Normal"/>
    <w:rsid w:val="00D76410"/>
    <w:pPr>
      <w:spacing w:before="0"/>
    </w:pPr>
    <w:rPr>
      <w:sz w:val="20"/>
      <w:lang w:val="en-GB"/>
    </w:rPr>
  </w:style>
  <w:style w:type="paragraph" w:customStyle="1" w:styleId="Tablehead">
    <w:name w:val="Table_head"/>
    <w:basedOn w:val="Normal"/>
    <w:next w:val="Normal"/>
    <w:link w:val="TableheadChar"/>
    <w:rsid w:val="00D764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76410"/>
    <w:pPr>
      <w:keepNext/>
      <w:spacing w:before="360" w:after="120"/>
      <w:jc w:val="center"/>
    </w:pPr>
  </w:style>
  <w:style w:type="paragraph" w:customStyle="1" w:styleId="Tabletext">
    <w:name w:val="Table_text"/>
    <w:basedOn w:val="Normal"/>
    <w:link w:val="Tabletext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D76410"/>
    <w:pPr>
      <w:tabs>
        <w:tab w:val="clear" w:pos="1191"/>
        <w:tab w:val="clear" w:pos="1588"/>
        <w:tab w:val="clear" w:pos="1985"/>
        <w:tab w:val="center" w:pos="4820"/>
        <w:tab w:val="right" w:pos="9639"/>
      </w:tabs>
    </w:pPr>
  </w:style>
  <w:style w:type="paragraph" w:customStyle="1" w:styleId="Equationlegend">
    <w:name w:val="Equation_legend"/>
    <w:basedOn w:val="NormalIndent"/>
    <w:rsid w:val="00D764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6410"/>
    <w:pPr>
      <w:ind w:left="794"/>
    </w:pPr>
  </w:style>
  <w:style w:type="paragraph" w:customStyle="1" w:styleId="Figurelegend">
    <w:name w:val="Figure_legend"/>
    <w:basedOn w:val="Normal"/>
    <w:rsid w:val="00D764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D7641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rPr>
      <w:caps/>
      <w:sz w:val="18"/>
      <w:lang w:val="fr-FR" w:eastAsia="en-US" w:bidi="ar-SA"/>
    </w:rPr>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paragraph" w:customStyle="1" w:styleId="tocpart">
    <w:name w:val="tocpart"/>
    <w:basedOn w:val="Normal"/>
    <w:rsid w:val="00D764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6410"/>
    <w:pPr>
      <w:keepNext/>
      <w:keepLines/>
      <w:spacing w:before="480"/>
      <w:jc w:val="center"/>
    </w:pPr>
    <w:rPr>
      <w:sz w:val="28"/>
    </w:rPr>
  </w:style>
  <w:style w:type="paragraph" w:customStyle="1" w:styleId="Arttitle">
    <w:name w:val="Art_title"/>
    <w:basedOn w:val="Normal"/>
    <w:next w:val="Normalaftertitle"/>
    <w:rsid w:val="00D76410"/>
    <w:pPr>
      <w:keepNext/>
      <w:keepLines/>
      <w:spacing w:before="240"/>
      <w:jc w:val="center"/>
    </w:pPr>
    <w:rPr>
      <w:b/>
      <w:sz w:val="28"/>
    </w:rPr>
  </w:style>
  <w:style w:type="paragraph" w:customStyle="1" w:styleId="Blanc">
    <w:name w:val="Blanc"/>
    <w:basedOn w:val="Normal"/>
    <w:next w:val="Tabletext"/>
    <w:rsid w:val="00D764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64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76410"/>
    <w:pPr>
      <w:keepNext/>
      <w:keepLines/>
      <w:spacing w:before="160"/>
      <w:ind w:left="794"/>
    </w:pPr>
    <w:rPr>
      <w:i/>
    </w:rPr>
  </w:style>
  <w:style w:type="paragraph" w:customStyle="1" w:styleId="ChapNo">
    <w:name w:val="Chap_No"/>
    <w:basedOn w:val="ArtNo"/>
    <w:next w:val="Chaptitle"/>
    <w:rsid w:val="00D76410"/>
    <w:rPr>
      <w:b/>
    </w:rPr>
  </w:style>
  <w:style w:type="paragraph" w:customStyle="1" w:styleId="Chaptitle">
    <w:name w:val="Chap_title"/>
    <w:basedOn w:val="Arttitle"/>
    <w:next w:val="Normalaftertitle"/>
    <w:rsid w:val="00D76410"/>
  </w:style>
  <w:style w:type="character" w:styleId="FootnoteReference">
    <w:name w:val="footnote reference"/>
    <w:aliases w:val="Footnote Reference/,Appel note de bas de p,Style 12,(NECG) Footnote Reference,Style 124"/>
    <w:basedOn w:val="DefaultParagraphFont"/>
    <w:rsid w:val="00D76410"/>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rsid w:val="00D76410"/>
    <w:pPr>
      <w:keepLines/>
      <w:tabs>
        <w:tab w:val="left" w:pos="255"/>
      </w:tabs>
      <w:ind w:left="255" w:hanging="255"/>
    </w:pPr>
    <w:rPr>
      <w:sz w:val="22"/>
    </w:rPr>
  </w:style>
  <w:style w:type="paragraph" w:styleId="Index1">
    <w:name w:val="index 1"/>
    <w:basedOn w:val="Normal"/>
    <w:next w:val="Normal"/>
    <w:semiHidden/>
    <w:rsid w:val="00D76410"/>
  </w:style>
  <w:style w:type="paragraph" w:styleId="Index2">
    <w:name w:val="index 2"/>
    <w:basedOn w:val="Normal"/>
    <w:next w:val="Normal"/>
    <w:semiHidden/>
    <w:rsid w:val="00D76410"/>
    <w:pPr>
      <w:ind w:left="283"/>
    </w:pPr>
  </w:style>
  <w:style w:type="paragraph" w:styleId="Index3">
    <w:name w:val="index 3"/>
    <w:basedOn w:val="Normal"/>
    <w:next w:val="Normal"/>
    <w:semiHidden/>
    <w:rsid w:val="00D76410"/>
    <w:pPr>
      <w:ind w:left="566"/>
    </w:pPr>
  </w:style>
  <w:style w:type="paragraph" w:styleId="IndexHeading">
    <w:name w:val="index heading"/>
    <w:basedOn w:val="Normal"/>
    <w:next w:val="Index1"/>
    <w:semiHidden/>
    <w:rsid w:val="00D76410"/>
  </w:style>
  <w:style w:type="paragraph" w:customStyle="1" w:styleId="Line">
    <w:name w:val="Line"/>
    <w:basedOn w:val="Normal"/>
    <w:next w:val="Normal"/>
    <w:rsid w:val="00D764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64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6410"/>
  </w:style>
  <w:style w:type="paragraph" w:customStyle="1" w:styleId="Partref">
    <w:name w:val="Part_ref"/>
    <w:basedOn w:val="Normal"/>
    <w:next w:val="Normal"/>
    <w:rsid w:val="00D76410"/>
    <w:pPr>
      <w:keepNext/>
      <w:keepLines/>
      <w:spacing w:after="280"/>
      <w:jc w:val="center"/>
    </w:pPr>
  </w:style>
  <w:style w:type="paragraph" w:customStyle="1" w:styleId="Parttitle">
    <w:name w:val="Part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6410"/>
  </w:style>
  <w:style w:type="paragraph" w:customStyle="1" w:styleId="QuestionNo">
    <w:name w:val="Question_No"/>
    <w:basedOn w:val="RecNo"/>
    <w:next w:val="Normal"/>
    <w:rsid w:val="00D76410"/>
  </w:style>
  <w:style w:type="paragraph" w:customStyle="1" w:styleId="Questionref">
    <w:name w:val="Question_ref"/>
    <w:basedOn w:val="Recref"/>
    <w:next w:val="Questiondate"/>
    <w:rsid w:val="00D76410"/>
  </w:style>
  <w:style w:type="paragraph" w:customStyle="1" w:styleId="Questiontitle">
    <w:name w:val="Question_title"/>
    <w:basedOn w:val="Normal"/>
    <w:next w:val="Questionref"/>
    <w:rsid w:val="00D76410"/>
  </w:style>
  <w:style w:type="paragraph" w:customStyle="1" w:styleId="Reftext">
    <w:name w:val="Ref_text"/>
    <w:basedOn w:val="Normal"/>
    <w:rsid w:val="00D76410"/>
    <w:pPr>
      <w:ind w:left="794" w:hanging="794"/>
    </w:pPr>
    <w:rPr>
      <w:sz w:val="22"/>
    </w:rPr>
  </w:style>
  <w:style w:type="paragraph" w:customStyle="1" w:styleId="Reftitle">
    <w:name w:val="Ref_title"/>
    <w:basedOn w:val="Normal"/>
    <w:next w:val="Reftext"/>
    <w:rsid w:val="00D764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6410"/>
  </w:style>
  <w:style w:type="paragraph" w:customStyle="1" w:styleId="RepNo">
    <w:name w:val="Rep_No"/>
    <w:basedOn w:val="RecNo"/>
    <w:next w:val="Reptitle"/>
    <w:rsid w:val="00D76410"/>
  </w:style>
  <w:style w:type="paragraph" w:customStyle="1" w:styleId="Reptitle">
    <w:name w:val="Rep_title"/>
    <w:basedOn w:val="RectitleBR"/>
    <w:next w:val="Repref"/>
    <w:rsid w:val="00D76410"/>
  </w:style>
  <w:style w:type="paragraph" w:customStyle="1" w:styleId="Repref">
    <w:name w:val="Rep_ref"/>
    <w:basedOn w:val="Recref"/>
    <w:next w:val="Repdate"/>
    <w:rsid w:val="00D76410"/>
  </w:style>
  <w:style w:type="paragraph" w:customStyle="1" w:styleId="Resdate">
    <w:name w:val="Res_date"/>
    <w:basedOn w:val="Recdate"/>
    <w:next w:val="Normalaftertitle"/>
    <w:rsid w:val="00D76410"/>
  </w:style>
  <w:style w:type="paragraph" w:customStyle="1" w:styleId="ResNo">
    <w:name w:val="Res_No"/>
    <w:basedOn w:val="RecNo"/>
    <w:next w:val="Restitle"/>
    <w:rsid w:val="00D76410"/>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D76410"/>
  </w:style>
  <w:style w:type="paragraph" w:customStyle="1" w:styleId="SectionNo">
    <w:name w:val="Section_No"/>
    <w:basedOn w:val="Normal"/>
    <w:next w:val="Normal"/>
    <w:rsid w:val="00D76410"/>
  </w:style>
  <w:style w:type="paragraph" w:customStyle="1" w:styleId="Sectiontitle">
    <w:name w:val="Section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6410"/>
    <w:pPr>
      <w:tabs>
        <w:tab w:val="clear" w:pos="794"/>
        <w:tab w:val="clear" w:pos="1191"/>
        <w:tab w:val="clear" w:pos="1588"/>
        <w:tab w:val="clear" w:pos="1985"/>
        <w:tab w:val="right" w:pos="9611"/>
      </w:tabs>
    </w:pPr>
    <w:rPr>
      <w:i/>
    </w:rPr>
  </w:style>
  <w:style w:type="paragraph" w:styleId="TOC1">
    <w:name w:val="toc 1"/>
    <w:basedOn w:val="Normal"/>
    <w:semiHidden/>
    <w:rsid w:val="00D764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6410"/>
    <w:pPr>
      <w:tabs>
        <w:tab w:val="clear" w:pos="567"/>
        <w:tab w:val="left" w:pos="1276"/>
      </w:tabs>
      <w:spacing w:before="160"/>
      <w:ind w:left="1276" w:hanging="709"/>
    </w:pPr>
  </w:style>
  <w:style w:type="paragraph" w:styleId="TOC3">
    <w:name w:val="toc 3"/>
    <w:basedOn w:val="TOC2"/>
    <w:semiHidden/>
    <w:rsid w:val="00D76410"/>
    <w:pPr>
      <w:tabs>
        <w:tab w:val="clear" w:pos="1276"/>
        <w:tab w:val="left" w:pos="2155"/>
      </w:tabs>
      <w:ind w:left="2155" w:hanging="879"/>
    </w:pPr>
  </w:style>
  <w:style w:type="paragraph" w:styleId="TOC4">
    <w:name w:val="toc 4"/>
    <w:basedOn w:val="TOC3"/>
    <w:semiHidden/>
    <w:rsid w:val="00D76410"/>
    <w:pPr>
      <w:tabs>
        <w:tab w:val="left" w:pos="3261"/>
      </w:tabs>
      <w:spacing w:before="80"/>
      <w:ind w:left="3261" w:hanging="993"/>
    </w:pPr>
  </w:style>
  <w:style w:type="paragraph" w:styleId="TOC5">
    <w:name w:val="toc 5"/>
    <w:basedOn w:val="TOC4"/>
    <w:semiHidden/>
    <w:rsid w:val="00D76410"/>
  </w:style>
  <w:style w:type="paragraph" w:styleId="TOC6">
    <w:name w:val="toc 6"/>
    <w:basedOn w:val="TOC4"/>
    <w:semiHidden/>
    <w:rsid w:val="00D76410"/>
  </w:style>
  <w:style w:type="paragraph" w:styleId="TOC7">
    <w:name w:val="toc 7"/>
    <w:basedOn w:val="TOC4"/>
    <w:semiHidden/>
    <w:rsid w:val="00D76410"/>
  </w:style>
  <w:style w:type="paragraph" w:styleId="TOC8">
    <w:name w:val="toc 8"/>
    <w:basedOn w:val="TOC4"/>
    <w:semiHidden/>
    <w:rsid w:val="00D76410"/>
  </w:style>
  <w:style w:type="paragraph" w:customStyle="1" w:styleId="Annexref">
    <w:name w:val="Annex_ref"/>
    <w:basedOn w:val="Normal"/>
    <w:next w:val="Normalaftertitle"/>
    <w:rsid w:val="00D76410"/>
    <w:pPr>
      <w:keepNext/>
      <w:keepLines/>
      <w:spacing w:after="280"/>
      <w:jc w:val="center"/>
    </w:pPr>
  </w:style>
  <w:style w:type="paragraph" w:customStyle="1" w:styleId="Appendixref">
    <w:name w:val="Appendix_ref"/>
    <w:basedOn w:val="Annexref"/>
    <w:next w:val="Normalaftertitle"/>
    <w:rsid w:val="00D76410"/>
  </w:style>
  <w:style w:type="paragraph" w:customStyle="1" w:styleId="Tabletitle">
    <w:name w:val="Table_title"/>
    <w:basedOn w:val="Normal"/>
    <w:next w:val="Tablehead"/>
    <w:link w:val="TabletitleChar"/>
    <w:rsid w:val="00D76410"/>
    <w:pPr>
      <w:keepNext/>
      <w:spacing w:before="0" w:after="120"/>
      <w:jc w:val="center"/>
    </w:pPr>
    <w:rPr>
      <w:b/>
    </w:rPr>
  </w:style>
  <w:style w:type="paragraph" w:customStyle="1" w:styleId="Summary">
    <w:name w:val="Summary"/>
    <w:basedOn w:val="Normal"/>
    <w:next w:val="Normalaftertitle"/>
    <w:rsid w:val="00D76410"/>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semiHidden/>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A66ECD"/>
    <w:pPr>
      <w:spacing w:before="840" w:after="200"/>
      <w:jc w:val="center"/>
    </w:pPr>
    <w:rPr>
      <w:b/>
      <w:sz w:val="28"/>
      <w:lang w:val="en-GB"/>
    </w:rPr>
  </w:style>
  <w:style w:type="character" w:customStyle="1" w:styleId="SourceChar">
    <w:name w:val="Source Char"/>
    <w:basedOn w:val="DefaultParagraphFont"/>
    <w:link w:val="Source"/>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0"/>
    <w:rsid w:val="00A66ECD"/>
    <w:pPr>
      <w:overflowPunct/>
      <w:autoSpaceDE/>
      <w:autoSpaceDN/>
      <w:adjustRightInd/>
      <w:spacing w:before="320"/>
      <w:jc w:val="left"/>
      <w:textAlignment w:val="auto"/>
    </w:pPr>
    <w:rPr>
      <w:lang w:val="en-GB"/>
    </w:rPr>
  </w:style>
  <w:style w:type="character" w:customStyle="1" w:styleId="NormalaftertitleChar0">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lang w:val="en-GB" w:eastAsia="en-US" w:bidi="ar-SA"/>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character" w:customStyle="1" w:styleId="TablelegendChar">
    <w:name w:val="Table_legend Char"/>
    <w:basedOn w:val="DefaultParagraphFont"/>
    <w:link w:val="Tablelegend"/>
    <w:rsid w:val="007555D5"/>
    <w:rPr>
      <w:sz w:val="22"/>
      <w:lang w:val="fr-FR" w:eastAsia="en-US" w:bidi="ar-SA"/>
    </w:rPr>
  </w:style>
  <w:style w:type="character" w:customStyle="1" w:styleId="TableLegendNoteChar">
    <w:name w:val="Table_Legend_Note Char"/>
    <w:basedOn w:val="TablelegendChar"/>
    <w:link w:val="TableLegendNote"/>
    <w:rsid w:val="007555D5"/>
    <w:rPr>
      <w:sz w:val="22"/>
      <w:lang w:val="en-US" w:eastAsia="en-US" w:bidi="ar-SA"/>
    </w:rPr>
  </w:style>
  <w:style w:type="paragraph" w:customStyle="1" w:styleId="Fig">
    <w:name w:val="Fig"/>
    <w:basedOn w:val="Normal"/>
    <w:next w:val="Normal"/>
    <w:rsid w:val="00743350"/>
    <w:pPr>
      <w:spacing w:before="136"/>
      <w:jc w:val="center"/>
    </w:pPr>
    <w:rPr>
      <w:rFonts w:eastAsia="MS Mincho"/>
      <w:sz w:val="20"/>
      <w:lang w:val="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character" w:customStyle="1" w:styleId="enumlev1Char">
    <w:name w:val="enumlev1 Char"/>
    <w:basedOn w:val="DefaultParagraphFont"/>
    <w:link w:val="enumlev1"/>
    <w:rsid w:val="00743350"/>
    <w:rPr>
      <w:sz w:val="24"/>
      <w:lang w:val="fr-FR" w:eastAsia="en-US" w:bidi="ar-SA"/>
    </w:rPr>
  </w:style>
  <w:style w:type="paragraph" w:customStyle="1" w:styleId="AnnexNotitle0">
    <w:name w:val="Annex_No &amp; title"/>
    <w:basedOn w:val="Normal"/>
    <w:next w:val="Normal"/>
    <w:link w:val="AnnexNotitleChar0"/>
    <w:rsid w:val="00743350"/>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743350"/>
    <w:rPr>
      <w:rFonts w:eastAsia="MS Mincho"/>
      <w:b/>
      <w:sz w:val="28"/>
      <w:lang w:val="en-GB" w:eastAsia="en-US" w:bidi="ar-SA"/>
    </w:rPr>
  </w:style>
  <w:style w:type="character" w:customStyle="1" w:styleId="TabletitleChar">
    <w:name w:val="Table_title Char"/>
    <w:basedOn w:val="DefaultParagraphFont"/>
    <w:link w:val="Tabletitle"/>
    <w:rsid w:val="00743350"/>
    <w:rPr>
      <w:b/>
      <w:sz w:val="24"/>
      <w:lang w:val="fr-FR" w:eastAsia="en-US" w:bidi="ar-SA"/>
    </w:rPr>
  </w:style>
  <w:style w:type="character" w:customStyle="1" w:styleId="TableNoChar">
    <w:name w:val="Table_No Char"/>
    <w:basedOn w:val="DefaultParagraphFont"/>
    <w:link w:val="TableNo"/>
    <w:rsid w:val="00743350"/>
    <w:rPr>
      <w:sz w:val="24"/>
      <w:lang w:val="fr-FR" w:eastAsia="en-US" w:bidi="ar-SA"/>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Section1">
    <w:name w:val="Section_1"/>
    <w:basedOn w:val="Normal"/>
    <w:next w:val="Normal"/>
    <w:rsid w:val="00416DF7"/>
    <w:pPr>
      <w:tabs>
        <w:tab w:val="clear" w:pos="794"/>
        <w:tab w:val="clear" w:pos="1191"/>
        <w:tab w:val="clear" w:pos="1588"/>
        <w:tab w:val="clear" w:pos="1985"/>
      </w:tabs>
      <w:spacing w:before="624"/>
      <w:jc w:val="center"/>
    </w:pPr>
    <w:rPr>
      <w:b/>
      <w:lang w:val="en-GB"/>
    </w:rPr>
  </w:style>
  <w:style w:type="paragraph" w:customStyle="1" w:styleId="Section10">
    <w:name w:val="Section 1"/>
    <w:basedOn w:val="Normal"/>
    <w:next w:val="Normal"/>
    <w:rsid w:val="00416DF7"/>
    <w:pPr>
      <w:tabs>
        <w:tab w:val="clear" w:pos="794"/>
        <w:tab w:val="clear" w:pos="1191"/>
        <w:tab w:val="clear" w:pos="1588"/>
        <w:tab w:val="clear" w:pos="1985"/>
      </w:tabs>
      <w:spacing w:before="624"/>
      <w:jc w:val="center"/>
    </w:pPr>
    <w:rPr>
      <w:b/>
      <w:lang w:val="es-ES_tradnl"/>
    </w:rPr>
  </w:style>
  <w:style w:type="paragraph" w:customStyle="1" w:styleId="AnnexNo">
    <w:name w:val="Annex_No"/>
    <w:basedOn w:val="Normal"/>
    <w:next w:val="Annexref"/>
    <w:rsid w:val="005A79E5"/>
    <w:pPr>
      <w:keepNext/>
      <w:keepLines/>
      <w:spacing w:before="480" w:after="80"/>
      <w:jc w:val="center"/>
    </w:pPr>
    <w:rPr>
      <w:sz w:val="28"/>
      <w:szCs w:val="28"/>
    </w:rPr>
  </w:style>
  <w:style w:type="paragraph" w:customStyle="1" w:styleId="Annextitle">
    <w:name w:val="Annex_title"/>
    <w:basedOn w:val="Arttitle"/>
    <w:next w:val="Normalaftertitle0"/>
    <w:rsid w:val="005A79E5"/>
    <w:pPr>
      <w:spacing w:before="280" w:after="40"/>
    </w:pPr>
    <w:rPr>
      <w:bCs/>
      <w:szCs w:val="28"/>
    </w:rPr>
  </w:style>
  <w:style w:type="paragraph" w:customStyle="1" w:styleId="tabletext1">
    <w:name w:val="table text"/>
    <w:basedOn w:val="BodyText"/>
    <w:rsid w:val="005A79E5"/>
    <w:pPr>
      <w:tabs>
        <w:tab w:val="clear" w:pos="794"/>
        <w:tab w:val="clear" w:pos="1191"/>
        <w:tab w:val="clear" w:pos="1588"/>
        <w:tab w:val="clear" w:pos="1985"/>
      </w:tabs>
      <w:spacing w:before="0"/>
      <w:jc w:val="center"/>
    </w:pPr>
    <w:rPr>
      <w:sz w:val="20"/>
      <w:lang w:val="en-US"/>
    </w:rPr>
  </w:style>
  <w:style w:type="paragraph" w:customStyle="1" w:styleId="TableHead0">
    <w:name w:val="Table_Head"/>
    <w:basedOn w:val="TableText0"/>
    <w:rsid w:val="005A79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paragraph" w:styleId="BodyText">
    <w:name w:val="Body Text"/>
    <w:basedOn w:val="Normal"/>
    <w:rsid w:val="005A79E5"/>
    <w:pPr>
      <w:spacing w:after="120"/>
    </w:pPr>
  </w:style>
  <w:style w:type="character" w:customStyle="1" w:styleId="AnnexNoTitleChar">
    <w:name w:val="Annex_NoTitle Char"/>
    <w:basedOn w:val="DefaultParagraphFont"/>
    <w:link w:val="AnnexNoTitle"/>
    <w:rsid w:val="00DC6595"/>
    <w:rPr>
      <w:b/>
      <w:sz w:val="28"/>
      <w:lang w:val="fr-FR" w:eastAsia="en-US" w:bidi="ar-SA"/>
    </w:rPr>
  </w:style>
  <w:style w:type="character" w:customStyle="1" w:styleId="AppendixNoTitleChar">
    <w:name w:val="Appendix_NoTitle Char"/>
    <w:basedOn w:val="AnnexNoTitleChar"/>
    <w:link w:val="AppendixNoTitle"/>
    <w:rsid w:val="00DC6595"/>
    <w:rPr>
      <w:b/>
      <w:sz w:val="28"/>
      <w:lang w:val="fr-FR" w:eastAsia="en-US" w:bidi="ar-SA"/>
    </w:rPr>
  </w:style>
  <w:style w:type="paragraph" w:customStyle="1" w:styleId="RecNoBR">
    <w:name w:val="Rec_No_BR"/>
    <w:basedOn w:val="Normal"/>
    <w:next w:val="Normal"/>
    <w:rsid w:val="0018217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8C2FB6"/>
    <w:pPr>
      <w:keepNext/>
      <w:keepLines/>
      <w:spacing w:before="240"/>
      <w:jc w:val="center"/>
    </w:pPr>
    <w:rPr>
      <w:b/>
      <w:sz w:val="28"/>
    </w:rPr>
  </w:style>
  <w:style w:type="paragraph" w:customStyle="1" w:styleId="5H">
    <w:name w:val="5H"/>
    <w:basedOn w:val="Normal"/>
    <w:rsid w:val="008C2FB6"/>
    <w:pPr>
      <w:widowControl w:val="0"/>
      <w:tabs>
        <w:tab w:val="clear" w:pos="794"/>
        <w:tab w:val="clear" w:pos="1191"/>
        <w:tab w:val="clear" w:pos="1588"/>
        <w:tab w:val="clear" w:pos="1985"/>
      </w:tabs>
      <w:overflowPunct/>
      <w:topLine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ts">
    <w:name w:val="ts"/>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sa">
    <w:name w:val="tsa"/>
    <w:basedOn w:val="Normal"/>
    <w:rsid w:val="008C2FB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KTK">
    <w:name w:val="KTK"/>
    <w:basedOn w:val="Normal"/>
    <w:rsid w:val="008C2FB6"/>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TU">
    <w:name w:val="TU"/>
    <w:basedOn w:val="tsa"/>
    <w:rsid w:val="008C2FB6"/>
    <w:rPr>
      <w:rFonts w:ascii="Times New Roman" w:eastAsia="SimSun" w:hAnsi="Times New Roman"/>
      <w:sz w:val="21"/>
    </w:rPr>
  </w:style>
  <w:style w:type="paragraph" w:customStyle="1" w:styleId="a">
    <w:name w:val="上页码"/>
    <w:next w:val="Normal"/>
    <w:rsid w:val="008C2FB6"/>
    <w:pPr>
      <w:widowControl w:val="0"/>
      <w:jc w:val="both"/>
    </w:pPr>
    <w:rPr>
      <w:b/>
      <w:color w:val="FFFFFF"/>
      <w:sz w:val="18"/>
    </w:rPr>
  </w:style>
  <w:style w:type="character" w:customStyle="1" w:styleId="NormalaftertitleChar">
    <w:name w:val="Normal_after_title Char"/>
    <w:basedOn w:val="DefaultParagraphFont"/>
    <w:link w:val="Normalaftertitle"/>
    <w:locked/>
    <w:rsid w:val="006727BF"/>
    <w:rPr>
      <w:sz w:val="24"/>
      <w:lang w:val="fr-FR" w:eastAsia="en-US"/>
    </w:rPr>
  </w:style>
  <w:style w:type="character" w:customStyle="1" w:styleId="CallChar">
    <w:name w:val="Call Char"/>
    <w:basedOn w:val="DefaultParagraphFont"/>
    <w:link w:val="Call"/>
    <w:locked/>
    <w:rsid w:val="006727BF"/>
    <w:rPr>
      <w:i/>
      <w:sz w:val="24"/>
      <w:lang w:val="fr-FR" w:eastAsia="en-US"/>
    </w:rPr>
  </w:style>
  <w:style w:type="character" w:customStyle="1" w:styleId="EquationChar">
    <w:name w:val="Equation Char"/>
    <w:basedOn w:val="DefaultParagraphFont"/>
    <w:link w:val="Equation"/>
    <w:locked/>
    <w:rsid w:val="006727BF"/>
    <w:rPr>
      <w:sz w:val="24"/>
      <w:lang w:val="fr-FR" w:eastAsia="en-US"/>
    </w:rPr>
  </w:style>
  <w:style w:type="character" w:customStyle="1" w:styleId="TableheadChar">
    <w:name w:val="Table_head Char"/>
    <w:basedOn w:val="DefaultParagraphFont"/>
    <w:link w:val="Tablehead"/>
    <w:locked/>
    <w:rsid w:val="006727BF"/>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26" Type="http://schemas.openxmlformats.org/officeDocument/2006/relationships/image" Target="media/image6.wmf"/><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www.itu.int/publ/R-REC/en" TargetMode="External"/><Relationship Id="rId25" Type="http://schemas.openxmlformats.org/officeDocument/2006/relationships/oleObject" Target="embeddings/oleObject1.bin"/><Relationship Id="rId33"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5.wmf"/><Relationship Id="rId32" Type="http://schemas.openxmlformats.org/officeDocument/2006/relationships/image" Target="media/image9.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4.emf"/><Relationship Id="rId28" Type="http://schemas.openxmlformats.org/officeDocument/2006/relationships/image" Target="media/image7.emf"/><Relationship Id="rId36"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oleObject" Target="embeddings/oleObject2.bin"/><Relationship Id="rId30" Type="http://schemas.openxmlformats.org/officeDocument/2006/relationships/image" Target="media/image8.emf"/><Relationship Id="rId35"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9D78E-C136-42A6-A13B-20915C282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177</TotalTime>
  <Pages>15</Pages>
  <Words>6677</Words>
  <Characters>3147</Characters>
  <Application>Microsoft Office Word</Application>
  <DocSecurity>0</DocSecurity>
  <Lines>242</Lines>
  <Paragraphs>27</Paragraphs>
  <ScaleCrop>false</ScaleCrop>
  <HeadingPairs>
    <vt:vector size="2" baseType="variant">
      <vt:variant>
        <vt:lpstr>Title</vt:lpstr>
      </vt:variant>
      <vt:variant>
        <vt:i4>1</vt:i4>
      </vt:variant>
    </vt:vector>
  </HeadingPairs>
  <TitlesOfParts>
    <vt:vector size="1" baseType="lpstr">
      <vt:lpstr>ITU-R F.387-11建议书 - 工作于11 GHz频带的固定无线系统的射频波道配置</vt:lpstr>
    </vt:vector>
  </TitlesOfParts>
  <Manager/>
  <Company>ITU</Company>
  <LinksUpToDate>false</LinksUpToDate>
  <CharactersWithSpaces>9797</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F.1891 建议书 - 用于共用研究的5 850-7 075 MHz频段固定业务中采用高空平台电台的关口站链路的技术和操作特性</dc:title>
  <dc:subject/>
  <dc:creator>zhengby</dc:creator>
  <cp:keywords/>
  <dc:description/>
  <cp:lastModifiedBy>lij</cp:lastModifiedBy>
  <cp:revision>10</cp:revision>
  <cp:lastPrinted>2011-09-27T12:07:00Z</cp:lastPrinted>
  <dcterms:created xsi:type="dcterms:W3CDTF">2011-07-14T13:51:00Z</dcterms:created>
  <dcterms:modified xsi:type="dcterms:W3CDTF">2011-09-27T12:38:00Z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