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014762" w:rsidRDefault="00FE79FE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013002" w:rsidRPr="00014762" w:rsidRDefault="00013002">
      <w:pPr>
        <w:rPr>
          <w:lang w:val="ru-RU"/>
        </w:rPr>
      </w:pPr>
    </w:p>
    <w:p w:rsidR="00013002" w:rsidRPr="00014762" w:rsidRDefault="00013002">
      <w:pPr>
        <w:rPr>
          <w:lang w:val="ru-RU"/>
        </w:rPr>
      </w:pPr>
    </w:p>
    <w:p w:rsidR="00013002" w:rsidRPr="00014762" w:rsidRDefault="00013002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7A06F2" w:rsidRPr="00014762" w:rsidRDefault="007A06F2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p w:rsidR="00FE79FE" w:rsidRPr="0001476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14762">
        <w:tc>
          <w:tcPr>
            <w:tcW w:w="10089" w:type="dxa"/>
          </w:tcPr>
          <w:p w:rsidR="00276D21" w:rsidRPr="0001476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014762" w:rsidRDefault="00131900" w:rsidP="005E443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A97FB1"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</w:t>
            </w:r>
            <w:r w:rsidR="008E12D4"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A83C2A"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5E443D"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014762" w:rsidRDefault="00FE79FE" w:rsidP="00A97FB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E12D4"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97FB1"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8E12D4"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97FB1"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014762">
        <w:tc>
          <w:tcPr>
            <w:tcW w:w="10089" w:type="dxa"/>
          </w:tcPr>
          <w:p w:rsidR="00013002" w:rsidRPr="0001476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014762" w:rsidRDefault="00A97FB1" w:rsidP="005265B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цифровой системы</w:t>
            </w:r>
            <w:r w:rsidR="00EF5163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наз</w:t>
            </w:r>
            <w:r w:rsidR="00EF5163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ываемой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"Навигационные дан</w:t>
            </w:r>
            <w:r w:rsidR="00096921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ные", которая предназначена для 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радиовещания информации, </w:t>
            </w:r>
            <w:r w:rsidR="00096921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касающейся безопасности и охраны </w:t>
            </w:r>
            <w:r w:rsidR="00096921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на море, в направлении берег-судно </w:t>
            </w:r>
            <w:r w:rsidR="00096921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</w:t>
            </w:r>
            <w:r w:rsidR="005265BA"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диапазоне</w:t>
            </w: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ВЧ морской службы</w:t>
            </w:r>
          </w:p>
          <w:p w:rsidR="00A62A14" w:rsidRPr="0001476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014762">
        <w:tc>
          <w:tcPr>
            <w:tcW w:w="10089" w:type="dxa"/>
          </w:tcPr>
          <w:p w:rsidR="00276D21" w:rsidRPr="0001476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14762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FE79FE" w:rsidRPr="00014762" w:rsidRDefault="00A83C2A" w:rsidP="00A97F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0147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</w:tbl>
    <w:p w:rsidR="00A71FE5" w:rsidRPr="00014762" w:rsidRDefault="00A71FE5" w:rsidP="00CD659B">
      <w:pPr>
        <w:spacing w:before="80"/>
        <w:rPr>
          <w:i/>
          <w:lang w:val="ru-RU"/>
        </w:rPr>
      </w:pPr>
    </w:p>
    <w:p w:rsidR="00CD659B" w:rsidRPr="0001476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1476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93D55" w:rsidRPr="00014762" w:rsidRDefault="00293D55" w:rsidP="00293D5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14762">
        <w:rPr>
          <w:b/>
          <w:bCs/>
          <w:szCs w:val="22"/>
          <w:lang w:val="ru-RU"/>
        </w:rPr>
        <w:lastRenderedPageBreak/>
        <w:t>Предисло</w:t>
      </w:r>
      <w:bookmarkStart w:id="1" w:name="_GoBack"/>
      <w:bookmarkEnd w:id="1"/>
      <w:r w:rsidRPr="00014762">
        <w:rPr>
          <w:b/>
          <w:bCs/>
          <w:szCs w:val="22"/>
          <w:lang w:val="ru-RU"/>
        </w:rPr>
        <w:t>вие</w:t>
      </w:r>
    </w:p>
    <w:p w:rsidR="00293D55" w:rsidRPr="00014762" w:rsidRDefault="00293D55" w:rsidP="00293D55">
      <w:pPr>
        <w:rPr>
          <w:sz w:val="20"/>
          <w:lang w:val="ru-RU"/>
        </w:rPr>
      </w:pPr>
      <w:r w:rsidRPr="0001476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93D55" w:rsidRPr="00014762" w:rsidRDefault="00293D55" w:rsidP="00293D55">
      <w:pPr>
        <w:rPr>
          <w:sz w:val="20"/>
          <w:lang w:val="ru-RU"/>
        </w:rPr>
      </w:pPr>
      <w:r w:rsidRPr="0001476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93D55" w:rsidRPr="00014762" w:rsidRDefault="00293D55" w:rsidP="00293D55">
      <w:pPr>
        <w:spacing w:before="360"/>
        <w:jc w:val="center"/>
        <w:rPr>
          <w:b/>
          <w:bCs/>
          <w:szCs w:val="22"/>
          <w:lang w:val="ru-RU"/>
        </w:rPr>
      </w:pPr>
      <w:r w:rsidRPr="0001476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93D55" w:rsidRPr="00014762" w:rsidRDefault="00293D55" w:rsidP="00293D55">
      <w:pPr>
        <w:rPr>
          <w:sz w:val="20"/>
          <w:lang w:val="ru-RU"/>
        </w:rPr>
      </w:pPr>
      <w:r w:rsidRPr="0001476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01476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1476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93D55" w:rsidRPr="00014762" w:rsidRDefault="00293D55" w:rsidP="00293D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93D55" w:rsidRPr="00014762" w:rsidTr="00293D55">
        <w:trPr>
          <w:jc w:val="center"/>
        </w:trPr>
        <w:tc>
          <w:tcPr>
            <w:tcW w:w="8856" w:type="dxa"/>
            <w:gridSpan w:val="2"/>
          </w:tcPr>
          <w:p w:rsidR="00293D55" w:rsidRPr="00014762" w:rsidRDefault="00293D55" w:rsidP="00293D5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1476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93D55" w:rsidRPr="00014762" w:rsidRDefault="00293D55" w:rsidP="00293D5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1476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01476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14762">
              <w:rPr>
                <w:sz w:val="18"/>
                <w:szCs w:val="18"/>
                <w:lang w:val="ru-RU"/>
              </w:rPr>
              <w:t>.)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93D55" w:rsidRPr="00014762" w:rsidRDefault="00293D55" w:rsidP="00293D5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Фиксированная служба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14762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93D55" w:rsidRPr="00014762" w:rsidRDefault="00293D55" w:rsidP="00293D5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14762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Радиоастрономия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shd w:val="clear" w:color="auto" w:fill="auto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  <w:shd w:val="clear" w:color="auto" w:fill="auto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93D55" w:rsidRPr="00014762" w:rsidTr="00293D55">
        <w:trPr>
          <w:jc w:val="center"/>
        </w:trPr>
        <w:tc>
          <w:tcPr>
            <w:tcW w:w="1188" w:type="dxa"/>
          </w:tcPr>
          <w:p w:rsidR="00293D55" w:rsidRPr="00014762" w:rsidRDefault="00293D55" w:rsidP="00293D5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1476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93D55" w:rsidRPr="00014762" w:rsidRDefault="00293D55" w:rsidP="00293D5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1476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93D55" w:rsidRPr="00014762" w:rsidRDefault="00293D55" w:rsidP="00293D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93D55" w:rsidRPr="00014762" w:rsidTr="00293D55">
        <w:trPr>
          <w:jc w:val="center"/>
        </w:trPr>
        <w:tc>
          <w:tcPr>
            <w:tcW w:w="8856" w:type="dxa"/>
          </w:tcPr>
          <w:p w:rsidR="00293D55" w:rsidRPr="00014762" w:rsidRDefault="00293D55" w:rsidP="00293D5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1476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1476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293D55" w:rsidRPr="00014762" w:rsidRDefault="00293D55" w:rsidP="00293D55">
      <w:pPr>
        <w:spacing w:before="360"/>
        <w:jc w:val="right"/>
        <w:rPr>
          <w:sz w:val="20"/>
          <w:lang w:val="ru-RU"/>
        </w:rPr>
      </w:pPr>
      <w:r w:rsidRPr="00014762">
        <w:rPr>
          <w:i/>
          <w:iCs/>
          <w:sz w:val="20"/>
          <w:lang w:val="ru-RU"/>
        </w:rPr>
        <w:t>Электронная публикация</w:t>
      </w:r>
      <w:r w:rsidRPr="00014762">
        <w:rPr>
          <w:i/>
          <w:iCs/>
          <w:sz w:val="20"/>
          <w:lang w:val="ru-RU"/>
        </w:rPr>
        <w:br/>
      </w:r>
      <w:r w:rsidRPr="00014762">
        <w:rPr>
          <w:sz w:val="20"/>
          <w:lang w:val="ru-RU"/>
        </w:rPr>
        <w:t>Женева, 2014 г.</w:t>
      </w:r>
    </w:p>
    <w:p w:rsidR="00293D55" w:rsidRPr="00014762" w:rsidRDefault="00293D55" w:rsidP="00293D5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14762">
        <w:rPr>
          <w:sz w:val="20"/>
          <w:lang w:val="ru-RU"/>
        </w:rPr>
        <w:sym w:font="Symbol" w:char="F0E3"/>
      </w:r>
      <w:r w:rsidRPr="00014762">
        <w:rPr>
          <w:sz w:val="20"/>
          <w:lang w:val="ru-RU"/>
        </w:rPr>
        <w:t xml:space="preserve"> ITU </w:t>
      </w:r>
      <w:bookmarkStart w:id="2" w:name="iiannee"/>
      <w:bookmarkEnd w:id="2"/>
      <w:r w:rsidRPr="00014762">
        <w:rPr>
          <w:sz w:val="20"/>
          <w:lang w:val="ru-RU"/>
        </w:rPr>
        <w:t>2014</w:t>
      </w:r>
    </w:p>
    <w:p w:rsidR="00943416" w:rsidRPr="00014762" w:rsidRDefault="00293D55" w:rsidP="00293D55">
      <w:pPr>
        <w:rPr>
          <w:rFonts w:eastAsia="SimSun"/>
          <w:sz w:val="20"/>
          <w:lang w:val="ru-RU" w:eastAsia="zh-CN"/>
        </w:rPr>
        <w:sectPr w:rsidR="00943416" w:rsidRPr="00014762" w:rsidSect="008E12D4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  <w:r w:rsidRPr="0001476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014762">
        <w:rPr>
          <w:sz w:val="18"/>
          <w:szCs w:val="18"/>
          <w:lang w:val="ru-RU"/>
        </w:rPr>
        <w:t xml:space="preserve"> </w:t>
      </w:r>
      <w:r w:rsidR="00131900" w:rsidRPr="00014762">
        <w:rPr>
          <w:rFonts w:eastAsia="SimSun"/>
          <w:sz w:val="20"/>
          <w:lang w:val="ru-RU" w:eastAsia="zh-CN"/>
        </w:rPr>
        <w:t xml:space="preserve"> </w:t>
      </w:r>
    </w:p>
    <w:p w:rsidR="00943416" w:rsidRPr="00014762" w:rsidRDefault="00943416" w:rsidP="007A12EE">
      <w:pPr>
        <w:pStyle w:val="RecNo"/>
        <w:spacing w:before="0"/>
        <w:rPr>
          <w:lang w:val="ru-RU"/>
        </w:rPr>
      </w:pPr>
      <w:r w:rsidRPr="00014762">
        <w:rPr>
          <w:lang w:val="ru-RU"/>
        </w:rPr>
        <w:lastRenderedPageBreak/>
        <w:t xml:space="preserve">РЕКОМЕНДАЦИЯ  </w:t>
      </w:r>
      <w:r w:rsidRPr="00014762">
        <w:rPr>
          <w:rStyle w:val="href"/>
          <w:lang w:val="ru-RU"/>
        </w:rPr>
        <w:t>МСЭ-R  M.</w:t>
      </w:r>
      <w:r w:rsidR="00A97FB1" w:rsidRPr="00014762">
        <w:rPr>
          <w:rStyle w:val="href"/>
          <w:lang w:val="ru-RU"/>
        </w:rPr>
        <w:t>205</w:t>
      </w:r>
      <w:r w:rsidRPr="00014762">
        <w:rPr>
          <w:rStyle w:val="href"/>
          <w:lang w:val="ru-RU"/>
        </w:rPr>
        <w:t>8-</w:t>
      </w:r>
      <w:r w:rsidR="00A97FB1" w:rsidRPr="00014762">
        <w:rPr>
          <w:rStyle w:val="href"/>
          <w:lang w:val="ru-RU"/>
        </w:rPr>
        <w:t>0</w:t>
      </w:r>
    </w:p>
    <w:p w:rsidR="00943416" w:rsidRPr="00014762" w:rsidRDefault="00A97FB1" w:rsidP="00014762">
      <w:pPr>
        <w:pStyle w:val="Rectitle"/>
        <w:rPr>
          <w:lang w:val="ru-RU"/>
        </w:rPr>
      </w:pPr>
      <w:r w:rsidRPr="00014762">
        <w:rPr>
          <w:lang w:val="ru-RU"/>
        </w:rPr>
        <w:t>Характеристики цифровой системы</w:t>
      </w:r>
      <w:r w:rsidR="00EF5163" w:rsidRPr="00014762">
        <w:rPr>
          <w:lang w:val="ru-RU"/>
        </w:rPr>
        <w:t>,</w:t>
      </w:r>
      <w:r w:rsidRPr="00014762">
        <w:rPr>
          <w:lang w:val="ru-RU"/>
        </w:rPr>
        <w:t xml:space="preserve"> наз</w:t>
      </w:r>
      <w:r w:rsidR="00EF5163" w:rsidRPr="00014762">
        <w:rPr>
          <w:lang w:val="ru-RU"/>
        </w:rPr>
        <w:t>ываемой</w:t>
      </w:r>
      <w:r w:rsidRPr="00014762">
        <w:rPr>
          <w:lang w:val="ru-RU"/>
        </w:rPr>
        <w:t xml:space="preserve"> </w:t>
      </w:r>
      <w:r w:rsidR="00014762">
        <w:rPr>
          <w:lang w:val="ru-RU"/>
        </w:rPr>
        <w:br/>
      </w:r>
      <w:r w:rsidRPr="00014762">
        <w:rPr>
          <w:lang w:val="ru-RU"/>
        </w:rPr>
        <w:t>"Навигационные данные", которая предназначена для радиовещания информации, касающейся безопасности и охраны на мо</w:t>
      </w:r>
      <w:r w:rsidR="00FD5455" w:rsidRPr="00014762">
        <w:rPr>
          <w:lang w:val="ru-RU"/>
        </w:rPr>
        <w:t xml:space="preserve">ре, </w:t>
      </w:r>
      <w:r w:rsidR="00014762">
        <w:rPr>
          <w:lang w:val="ru-RU"/>
        </w:rPr>
        <w:br/>
      </w:r>
      <w:r w:rsidR="00FD5455" w:rsidRPr="00014762">
        <w:rPr>
          <w:lang w:val="ru-RU"/>
        </w:rPr>
        <w:t>в направлении берег-судно в </w:t>
      </w:r>
      <w:r w:rsidR="005265BA" w:rsidRPr="00014762">
        <w:rPr>
          <w:lang w:val="ru-RU"/>
        </w:rPr>
        <w:t>диапазоне</w:t>
      </w:r>
      <w:r w:rsidRPr="00014762">
        <w:rPr>
          <w:lang w:val="ru-RU"/>
        </w:rPr>
        <w:t xml:space="preserve"> ВЧ морской службы</w:t>
      </w:r>
    </w:p>
    <w:p w:rsidR="00943416" w:rsidRPr="00014762" w:rsidRDefault="00943416" w:rsidP="007A12EE">
      <w:pPr>
        <w:pStyle w:val="Recdate"/>
        <w:spacing w:before="240"/>
        <w:rPr>
          <w:lang w:val="ru-RU"/>
        </w:rPr>
      </w:pPr>
      <w:r w:rsidRPr="00014762">
        <w:rPr>
          <w:lang w:val="ru-RU"/>
        </w:rPr>
        <w:t>(20</w:t>
      </w:r>
      <w:r w:rsidR="00A97FB1" w:rsidRPr="00014762">
        <w:rPr>
          <w:lang w:val="ru-RU"/>
        </w:rPr>
        <w:t>14</w:t>
      </w:r>
      <w:r w:rsidRPr="00014762">
        <w:rPr>
          <w:lang w:val="ru-RU"/>
        </w:rPr>
        <w:t>)</w:t>
      </w:r>
    </w:p>
    <w:p w:rsidR="00943416" w:rsidRPr="00014762" w:rsidRDefault="00943416" w:rsidP="007A12EE">
      <w:pPr>
        <w:pStyle w:val="HeadingSum"/>
        <w:rPr>
          <w:lang w:val="ru-RU"/>
        </w:rPr>
      </w:pPr>
      <w:r w:rsidRPr="00014762">
        <w:rPr>
          <w:lang w:val="ru-RU"/>
        </w:rPr>
        <w:t>Сфера применения</w:t>
      </w:r>
    </w:p>
    <w:p w:rsidR="00943416" w:rsidRPr="00014762" w:rsidRDefault="00A97FB1" w:rsidP="00D063C7">
      <w:pPr>
        <w:pStyle w:val="Summary"/>
        <w:rPr>
          <w:lang w:val="ru-RU"/>
        </w:rPr>
      </w:pPr>
      <w:r w:rsidRPr="00014762">
        <w:rPr>
          <w:lang w:val="ru-RU"/>
        </w:rPr>
        <w:t>В настоящей Рекомендации описана ВЧ</w:t>
      </w:r>
      <w:r w:rsidR="007B375F" w:rsidRPr="00014762">
        <w:rPr>
          <w:lang w:val="ru-RU"/>
        </w:rPr>
        <w:t xml:space="preserve"> </w:t>
      </w:r>
      <w:r w:rsidRPr="00014762">
        <w:rPr>
          <w:lang w:val="ru-RU"/>
        </w:rPr>
        <w:t>радиосистема под названием "Навигационные данные</w:t>
      </w:r>
      <w:r w:rsidR="007130BA" w:rsidRPr="00014762">
        <w:rPr>
          <w:lang w:val="ru-RU"/>
        </w:rPr>
        <w:t xml:space="preserve"> ВЧ</w:t>
      </w:r>
      <w:r w:rsidRPr="00014762">
        <w:rPr>
          <w:lang w:val="ru-RU"/>
        </w:rPr>
        <w:t>" (</w:t>
      </w:r>
      <w:r w:rsidR="000E00DA" w:rsidRPr="00014762">
        <w:rPr>
          <w:lang w:val="ru-RU"/>
        </w:rPr>
        <w:t>НАВДАТ ВЧ</w:t>
      </w:r>
      <w:r w:rsidRPr="00014762">
        <w:rPr>
          <w:lang w:val="ru-RU"/>
        </w:rPr>
        <w:t>), которая предназначена для использования в морской подвижной службе, работающей в полосах частот, указанных в Приложении</w:t>
      </w:r>
      <w:r w:rsidR="00F464A9" w:rsidRPr="00014762">
        <w:rPr>
          <w:lang w:val="ru-RU"/>
        </w:rPr>
        <w:t> </w:t>
      </w:r>
      <w:r w:rsidRPr="00014762">
        <w:rPr>
          <w:b/>
          <w:bCs/>
          <w:lang w:val="ru-RU"/>
        </w:rPr>
        <w:t>17</w:t>
      </w:r>
      <w:r w:rsidRPr="00014762">
        <w:rPr>
          <w:lang w:val="ru-RU"/>
        </w:rPr>
        <w:t xml:space="preserve"> для цифрового радиовещания информации, касающейся безопасности и охраны на море в направлении берег-судно. Эксплуатационные характеристики и системная архитектура данной радиосистемы </w:t>
      </w:r>
      <w:r w:rsidR="00F464A9" w:rsidRPr="00014762">
        <w:rPr>
          <w:lang w:val="ru-RU"/>
        </w:rPr>
        <w:t>представлены</w:t>
      </w:r>
      <w:r w:rsidRPr="00014762">
        <w:rPr>
          <w:lang w:val="ru-RU"/>
        </w:rPr>
        <w:t xml:space="preserve"> в Приложения</w:t>
      </w:r>
      <w:r w:rsidR="00F464A9" w:rsidRPr="00014762">
        <w:rPr>
          <w:lang w:val="ru-RU"/>
        </w:rPr>
        <w:t>х </w:t>
      </w:r>
      <w:r w:rsidRPr="00014762">
        <w:rPr>
          <w:lang w:val="ru-RU"/>
        </w:rPr>
        <w:t>1 и</w:t>
      </w:r>
      <w:r w:rsidR="00F464A9" w:rsidRPr="00014762">
        <w:rPr>
          <w:lang w:val="ru-RU"/>
        </w:rPr>
        <w:t> </w:t>
      </w:r>
      <w:r w:rsidRPr="00014762">
        <w:rPr>
          <w:lang w:val="ru-RU"/>
        </w:rPr>
        <w:t>2. В Приложениях</w:t>
      </w:r>
      <w:r w:rsidR="00F464A9" w:rsidRPr="00014762">
        <w:rPr>
          <w:lang w:val="ru-RU"/>
        </w:rPr>
        <w:t> </w:t>
      </w:r>
      <w:r w:rsidRPr="00014762">
        <w:rPr>
          <w:lang w:val="ru-RU"/>
        </w:rPr>
        <w:t>3 и</w:t>
      </w:r>
      <w:r w:rsidR="00FD5455" w:rsidRPr="00014762">
        <w:rPr>
          <w:lang w:val="ru-RU"/>
        </w:rPr>
        <w:t> </w:t>
      </w:r>
      <w:r w:rsidRPr="00014762">
        <w:rPr>
          <w:lang w:val="ru-RU"/>
        </w:rPr>
        <w:t xml:space="preserve">4 подробно описаны два разных режима </w:t>
      </w:r>
      <w:r w:rsidR="007B375F" w:rsidRPr="00014762">
        <w:rPr>
          <w:lang w:val="ru-RU"/>
        </w:rPr>
        <w:t>широковещательной передачи</w:t>
      </w:r>
      <w:r w:rsidRPr="00014762">
        <w:rPr>
          <w:lang w:val="ru-RU"/>
        </w:rPr>
        <w:t xml:space="preserve"> данных. Система </w:t>
      </w:r>
      <w:r w:rsidR="000E00DA" w:rsidRPr="00014762">
        <w:rPr>
          <w:lang w:val="ru-RU"/>
        </w:rPr>
        <w:t>НАВДАТ ВЧ</w:t>
      </w:r>
      <w:r w:rsidRPr="00014762">
        <w:rPr>
          <w:lang w:val="ru-RU"/>
        </w:rPr>
        <w:t xml:space="preserve"> является дополнительной по отношению к системе </w:t>
      </w:r>
      <w:r w:rsidR="00EF5163" w:rsidRPr="00014762">
        <w:rPr>
          <w:lang w:val="ru-RU"/>
        </w:rPr>
        <w:t>НАВДАТ</w:t>
      </w:r>
      <w:r w:rsidR="007B375F" w:rsidRPr="00014762">
        <w:rPr>
          <w:lang w:val="ru-RU"/>
        </w:rPr>
        <w:t> </w:t>
      </w:r>
      <w:r w:rsidRPr="00014762">
        <w:rPr>
          <w:lang w:val="ru-RU"/>
        </w:rPr>
        <w:t>500</w:t>
      </w:r>
      <w:r w:rsidR="00F464A9" w:rsidRPr="00014762">
        <w:rPr>
          <w:lang w:val="ru-RU"/>
        </w:rPr>
        <w:t> </w:t>
      </w:r>
      <w:r w:rsidRPr="00014762">
        <w:rPr>
          <w:lang w:val="ru-RU"/>
        </w:rPr>
        <w:t>кГц, которая описана в Рекомендации МСЭ-R M.2010</w:t>
      </w:r>
      <w:r w:rsidR="00F464A9" w:rsidRPr="00014762">
        <w:rPr>
          <w:lang w:val="ru-RU"/>
        </w:rPr>
        <w:t>,</w:t>
      </w:r>
      <w:r w:rsidRPr="00014762">
        <w:rPr>
          <w:lang w:val="ru-RU"/>
        </w:rPr>
        <w:t xml:space="preserve"> </w:t>
      </w:r>
      <w:r w:rsidR="00F464A9" w:rsidRPr="00014762">
        <w:rPr>
          <w:lang w:val="ru-RU"/>
        </w:rPr>
        <w:t>в аспекте</w:t>
      </w:r>
      <w:r w:rsidRPr="00014762">
        <w:rPr>
          <w:lang w:val="ru-RU"/>
        </w:rPr>
        <w:t xml:space="preserve"> радиопокрытия.</w:t>
      </w:r>
    </w:p>
    <w:p w:rsidR="00F464A9" w:rsidRPr="00014762" w:rsidRDefault="007A12EE" w:rsidP="007A12EE">
      <w:pPr>
        <w:pStyle w:val="Headingb"/>
        <w:rPr>
          <w:lang w:val="ru-RU"/>
        </w:rPr>
      </w:pPr>
      <w:r w:rsidRPr="00014762">
        <w:rPr>
          <w:lang w:val="ru-RU"/>
        </w:rPr>
        <w:t>Ключевые слова</w:t>
      </w:r>
    </w:p>
    <w:p w:rsidR="00F464A9" w:rsidRPr="00014762" w:rsidRDefault="007A12EE" w:rsidP="002C59FA">
      <w:pPr>
        <w:rPr>
          <w:lang w:val="ru-RU" w:eastAsia="zh-CN"/>
        </w:rPr>
      </w:pPr>
      <w:r w:rsidRPr="00014762">
        <w:rPr>
          <w:lang w:val="ru-RU"/>
        </w:rPr>
        <w:t>РЧ</w:t>
      </w:r>
      <w:r w:rsidR="00F464A9" w:rsidRPr="00014762">
        <w:rPr>
          <w:lang w:val="ru-RU"/>
        </w:rPr>
        <w:t xml:space="preserve">, </w:t>
      </w:r>
      <w:r w:rsidRPr="00014762">
        <w:rPr>
          <w:lang w:val="ru-RU"/>
        </w:rPr>
        <w:t>морской</w:t>
      </w:r>
      <w:r w:rsidR="00F464A9" w:rsidRPr="00014762">
        <w:rPr>
          <w:lang w:val="ru-RU"/>
        </w:rPr>
        <w:t xml:space="preserve">, </w:t>
      </w:r>
      <w:r w:rsidR="00EF5163" w:rsidRPr="00014762">
        <w:rPr>
          <w:lang w:val="ru-RU"/>
        </w:rPr>
        <w:t>НАВДАТ</w:t>
      </w:r>
      <w:r w:rsidR="00F464A9" w:rsidRPr="00014762">
        <w:rPr>
          <w:lang w:val="ru-RU"/>
        </w:rPr>
        <w:t xml:space="preserve">, </w:t>
      </w:r>
      <w:r w:rsidR="002C59FA" w:rsidRPr="00014762">
        <w:rPr>
          <w:lang w:val="ru-RU"/>
        </w:rPr>
        <w:t>широковещательная передача</w:t>
      </w:r>
      <w:r w:rsidR="00F464A9" w:rsidRPr="00014762">
        <w:rPr>
          <w:lang w:val="ru-RU"/>
        </w:rPr>
        <w:t xml:space="preserve">, </w:t>
      </w:r>
      <w:r w:rsidRPr="00014762">
        <w:rPr>
          <w:lang w:val="ru-RU"/>
        </w:rPr>
        <w:t>цифровой</w:t>
      </w:r>
    </w:p>
    <w:p w:rsidR="00F464A9" w:rsidRPr="00014762" w:rsidRDefault="007A12EE" w:rsidP="002F063B">
      <w:pPr>
        <w:pStyle w:val="Headingb"/>
        <w:rPr>
          <w:lang w:val="ru-RU"/>
        </w:rPr>
      </w:pPr>
      <w:r w:rsidRPr="00014762">
        <w:rPr>
          <w:lang w:val="ru-RU"/>
        </w:rPr>
        <w:t>Сокращения/Глоссарий</w:t>
      </w:r>
    </w:p>
    <w:tbl>
      <w:tblPr>
        <w:tblW w:w="0" w:type="auto"/>
        <w:tblInd w:w="-84" w:type="dxa"/>
        <w:tblLook w:val="04A0" w:firstRow="1" w:lastRow="0" w:firstColumn="1" w:lastColumn="0" w:noHBand="0" w:noVBand="1"/>
      </w:tblPr>
      <w:tblGrid>
        <w:gridCol w:w="1229"/>
        <w:gridCol w:w="2865"/>
        <w:gridCol w:w="1243"/>
        <w:gridCol w:w="4385"/>
      </w:tblGrid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BER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Bit error rate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Коэффициент ошибок по битам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DRM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Digital radio mondiale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Всемирное цифровое радио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DS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Data stream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Поток данных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GMDSS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Global maritime distress and safety system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ГМСББ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Глобальная морская система для случаев бедствия и обеспечения безопасности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GNSS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Global navigation satellite system</w:t>
            </w:r>
          </w:p>
        </w:tc>
        <w:tc>
          <w:tcPr>
            <w:tcW w:w="0" w:type="auto"/>
          </w:tcPr>
          <w:p w:rsidR="007A12EE" w:rsidRPr="00014762" w:rsidRDefault="00D32A28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ГНСС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rFonts w:ascii="TimesNewRoman" w:hAnsi="TimesNewRoman" w:cs="TimesNewRoman"/>
                <w:lang w:val="ru-RU" w:eastAsia="zh-CN"/>
              </w:rPr>
              <w:t>Глобальная навигационная спутниковая система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HF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High Frequency</w:t>
            </w:r>
          </w:p>
        </w:tc>
        <w:tc>
          <w:tcPr>
            <w:tcW w:w="0" w:type="auto"/>
          </w:tcPr>
          <w:p w:rsidR="007A12EE" w:rsidRPr="00014762" w:rsidRDefault="00D32A28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ВЧ</w:t>
            </w:r>
          </w:p>
        </w:tc>
        <w:tc>
          <w:tcPr>
            <w:tcW w:w="0" w:type="auto"/>
          </w:tcPr>
          <w:p w:rsidR="007A12EE" w:rsidRPr="00014762" w:rsidRDefault="00D32A28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Высокая частота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IMO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International Maritime Organization</w:t>
            </w:r>
          </w:p>
        </w:tc>
        <w:tc>
          <w:tcPr>
            <w:tcW w:w="0" w:type="auto"/>
          </w:tcPr>
          <w:p w:rsidR="007A12EE" w:rsidRPr="00014762" w:rsidRDefault="00D32A28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ИМО</w:t>
            </w:r>
          </w:p>
        </w:tc>
        <w:tc>
          <w:tcPr>
            <w:tcW w:w="0" w:type="auto"/>
          </w:tcPr>
          <w:p w:rsidR="007A12EE" w:rsidRPr="00014762" w:rsidRDefault="00D32A28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Международная морская организация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ITU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International Telecommunication Union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МСЭ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Международный союз электросвязи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LF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Low frequency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НЧ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Низкая частота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MER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Modulation error rate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Коэффициент ошибок модуляции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MF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Medium frequency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СЧ</w:t>
            </w:r>
          </w:p>
        </w:tc>
        <w:tc>
          <w:tcPr>
            <w:tcW w:w="0" w:type="auto"/>
          </w:tcPr>
          <w:p w:rsidR="007A12EE" w:rsidRPr="00014762" w:rsidRDefault="002D7029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Средняя частота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MIS</w:t>
            </w:r>
          </w:p>
        </w:tc>
        <w:tc>
          <w:tcPr>
            <w:tcW w:w="0" w:type="auto"/>
          </w:tcPr>
          <w:p w:rsidR="007A12EE" w:rsidRPr="00014762" w:rsidRDefault="007919C8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Поток инфо</w:t>
            </w:r>
            <w:r w:rsidR="00E30C65" w:rsidRPr="00014762">
              <w:rPr>
                <w:lang w:val="ru-RU"/>
              </w:rPr>
              <w:t>рмации о </w:t>
            </w:r>
            <w:r w:rsidRPr="00014762">
              <w:rPr>
                <w:lang w:val="ru-RU"/>
              </w:rPr>
              <w:t>модуляции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2A5095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Поток информации о модуляции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NAVDAT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 xml:space="preserve">Navigational Data </w:t>
            </w:r>
            <w:r w:rsidR="00E30C65" w:rsidRPr="00014762">
              <w:rPr>
                <w:lang w:val="ru-RU"/>
              </w:rPr>
              <w:br/>
            </w:r>
            <w:r w:rsidRPr="00014762">
              <w:rPr>
                <w:lang w:val="ru-RU"/>
              </w:rPr>
              <w:t>(the system name)</w:t>
            </w:r>
          </w:p>
        </w:tc>
        <w:tc>
          <w:tcPr>
            <w:tcW w:w="0" w:type="auto"/>
          </w:tcPr>
          <w:p w:rsidR="007A12EE" w:rsidRPr="00014762" w:rsidRDefault="002A5095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НАВДАТ</w:t>
            </w:r>
          </w:p>
        </w:tc>
        <w:tc>
          <w:tcPr>
            <w:tcW w:w="0" w:type="auto"/>
          </w:tcPr>
          <w:p w:rsidR="007A12EE" w:rsidRPr="00014762" w:rsidRDefault="002A5095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Навигационные данные (название системы)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NAVTEX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 xml:space="preserve">Navigational Telex </w:t>
            </w:r>
            <w:r w:rsidR="00E30C65" w:rsidRPr="00014762">
              <w:rPr>
                <w:lang w:val="ru-RU"/>
              </w:rPr>
              <w:br/>
            </w:r>
            <w:r w:rsidRPr="00014762">
              <w:rPr>
                <w:lang w:val="ru-RU"/>
              </w:rPr>
              <w:t>(the system name)</w:t>
            </w:r>
          </w:p>
        </w:tc>
        <w:tc>
          <w:tcPr>
            <w:tcW w:w="0" w:type="auto"/>
          </w:tcPr>
          <w:p w:rsidR="007A12EE" w:rsidRPr="00014762" w:rsidRDefault="002A5095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НАВТЕКС</w:t>
            </w:r>
          </w:p>
        </w:tc>
        <w:tc>
          <w:tcPr>
            <w:tcW w:w="0" w:type="auto"/>
          </w:tcPr>
          <w:p w:rsidR="007A12EE" w:rsidRPr="00014762" w:rsidRDefault="002A5095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Навигационные телексный сообщения (название системы)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NBDP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Narrow band direct printing</w:t>
            </w:r>
          </w:p>
        </w:tc>
        <w:tc>
          <w:tcPr>
            <w:tcW w:w="0" w:type="auto"/>
          </w:tcPr>
          <w:p w:rsidR="007A12EE" w:rsidRPr="00014762" w:rsidRDefault="00FD375D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УПБП</w:t>
            </w:r>
          </w:p>
        </w:tc>
        <w:tc>
          <w:tcPr>
            <w:tcW w:w="0" w:type="auto"/>
          </w:tcPr>
          <w:p w:rsidR="007A12EE" w:rsidRPr="00014762" w:rsidRDefault="00FD375D" w:rsidP="002F063B">
            <w:pPr>
              <w:spacing w:before="80"/>
              <w:jc w:val="left"/>
              <w:rPr>
                <w:lang w:val="ru-RU"/>
              </w:rPr>
            </w:pPr>
            <w:bookmarkStart w:id="3" w:name="_Toc331607893"/>
            <w:r w:rsidRPr="00014762">
              <w:rPr>
                <w:lang w:val="ru-RU"/>
              </w:rPr>
              <w:t>Узкополосная буквопечатающая телеграфия</w:t>
            </w:r>
            <w:bookmarkEnd w:id="3"/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NM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Nautical mile (1 852 metres)</w:t>
            </w:r>
          </w:p>
        </w:tc>
        <w:tc>
          <w:tcPr>
            <w:tcW w:w="0" w:type="auto"/>
          </w:tcPr>
          <w:p w:rsidR="007A12EE" w:rsidRPr="00014762" w:rsidRDefault="00FD375D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 xml:space="preserve">м. </w:t>
            </w:r>
            <w:r w:rsidR="00D7194D" w:rsidRPr="00014762">
              <w:rPr>
                <w:lang w:val="ru-RU"/>
              </w:rPr>
              <w:t>м</w:t>
            </w:r>
            <w:r w:rsidRPr="00014762">
              <w:rPr>
                <w:lang w:val="ru-RU"/>
              </w:rPr>
              <w:t>иля</w:t>
            </w:r>
          </w:p>
        </w:tc>
        <w:tc>
          <w:tcPr>
            <w:tcW w:w="0" w:type="auto"/>
          </w:tcPr>
          <w:p w:rsidR="007A12EE" w:rsidRPr="00014762" w:rsidRDefault="00FD375D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Морская миля (1 852 метра)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lastRenderedPageBreak/>
              <w:t>NVIS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Near vertical incidence sky wave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D5161D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rFonts w:ascii="TimesNewRoman" w:hAnsi="TimesNewRoman" w:cs="TimesNewRoman"/>
                <w:lang w:val="ru-RU" w:eastAsia="zh-CN"/>
              </w:rPr>
              <w:t>Ионосферная волна с почти вертикальным падением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OFDM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Orthogonal frequency division multiplexing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CE182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Мультиплексирование с о</w:t>
            </w:r>
            <w:r w:rsidR="00D5161D" w:rsidRPr="00014762">
              <w:rPr>
                <w:lang w:val="ru-RU"/>
              </w:rPr>
              <w:t>ртогональн</w:t>
            </w:r>
            <w:r w:rsidRPr="00014762">
              <w:rPr>
                <w:lang w:val="ru-RU"/>
              </w:rPr>
              <w:t>ым</w:t>
            </w:r>
            <w:r w:rsidR="00D5161D" w:rsidRPr="00014762">
              <w:rPr>
                <w:lang w:val="ru-RU"/>
              </w:rPr>
              <w:t xml:space="preserve"> частотн</w:t>
            </w:r>
            <w:r w:rsidRPr="00014762">
              <w:rPr>
                <w:lang w:val="ru-RU"/>
              </w:rPr>
              <w:t>ым</w:t>
            </w:r>
            <w:r w:rsidR="00D5161D" w:rsidRPr="00014762">
              <w:rPr>
                <w:lang w:val="ru-RU"/>
              </w:rPr>
              <w:t xml:space="preserve"> разделение</w:t>
            </w:r>
            <w:r w:rsidRPr="00014762">
              <w:rPr>
                <w:lang w:val="ru-RU"/>
              </w:rPr>
              <w:t>м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QAM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Quadrature amplitude modulation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D5161D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Квадратурная амплитудная модуляция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PEP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Peak envelope power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D5161D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rFonts w:ascii="TimesNewRoman" w:hAnsi="TimesNewRoman" w:cs="TimesNewRoman"/>
                <w:lang w:val="ru-RU" w:eastAsia="zh-CN"/>
              </w:rPr>
              <w:t>Максимальное значение мощности огибающей</w:t>
            </w:r>
          </w:p>
        </w:tc>
      </w:tr>
      <w:tr w:rsidR="007A12EE" w:rsidRPr="00014762" w:rsidTr="001F5B44">
        <w:trPr>
          <w:cantSplit/>
        </w:trPr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RMS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Root mean square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D7194D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Среднеквадратическое значение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SFN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 xml:space="preserve">Single frequency network </w:t>
            </w: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ОЧС</w:t>
            </w: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Одночастотная сеть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SIM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System of information and management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Система информации и управления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i/>
                <w:iCs/>
                <w:lang w:val="ru-RU"/>
              </w:rPr>
              <w:t>S</w:t>
            </w:r>
            <w:r w:rsidRPr="00014762">
              <w:rPr>
                <w:lang w:val="ru-RU"/>
              </w:rPr>
              <w:t>/</w:t>
            </w:r>
            <w:r w:rsidRPr="00014762">
              <w:rPr>
                <w:i/>
                <w:iCs/>
                <w:lang w:val="ru-RU"/>
              </w:rPr>
              <w:t>N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Signal-to-noise ratio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Отношение сигнал/шум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TIS</w:t>
            </w:r>
          </w:p>
        </w:tc>
        <w:tc>
          <w:tcPr>
            <w:tcW w:w="0" w:type="auto"/>
          </w:tcPr>
          <w:p w:rsidR="007A12EE" w:rsidRPr="00014762" w:rsidRDefault="00E30C65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Поток информации о </w:t>
            </w:r>
            <w:r w:rsidR="007919C8" w:rsidRPr="00014762">
              <w:rPr>
                <w:lang w:val="ru-RU"/>
              </w:rPr>
              <w:t>передатчике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Поток информации о передатчике</w:t>
            </w:r>
          </w:p>
        </w:tc>
      </w:tr>
      <w:tr w:rsidR="007A12EE" w:rsidRPr="00014762" w:rsidTr="001F5B44">
        <w:tc>
          <w:tcPr>
            <w:tcW w:w="1229" w:type="dxa"/>
          </w:tcPr>
          <w:p w:rsidR="007A12EE" w:rsidRPr="00014762" w:rsidRDefault="007A12EE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WRC</w:t>
            </w:r>
          </w:p>
        </w:tc>
        <w:tc>
          <w:tcPr>
            <w:tcW w:w="0" w:type="auto"/>
          </w:tcPr>
          <w:p w:rsidR="007A12EE" w:rsidRPr="00014762" w:rsidRDefault="007A12EE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World Radiocommunication Conference</w:t>
            </w: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rPr>
                <w:lang w:val="ru-RU"/>
              </w:rPr>
            </w:pPr>
            <w:r w:rsidRPr="00014762">
              <w:rPr>
                <w:lang w:val="ru-RU"/>
              </w:rPr>
              <w:t>ВКР</w:t>
            </w:r>
          </w:p>
        </w:tc>
        <w:tc>
          <w:tcPr>
            <w:tcW w:w="0" w:type="auto"/>
          </w:tcPr>
          <w:p w:rsidR="007A12EE" w:rsidRPr="00014762" w:rsidRDefault="00B64382" w:rsidP="002F063B">
            <w:pPr>
              <w:spacing w:before="80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Всемирная конференция радиосвязи</w:t>
            </w:r>
          </w:p>
        </w:tc>
      </w:tr>
    </w:tbl>
    <w:p w:rsidR="00F464A9" w:rsidRPr="00014762" w:rsidRDefault="00C22B38" w:rsidP="002F063B">
      <w:pPr>
        <w:pStyle w:val="Normalaftertitle"/>
        <w:rPr>
          <w:lang w:val="ru-RU"/>
        </w:rPr>
      </w:pPr>
      <w:r w:rsidRPr="00014762">
        <w:rPr>
          <w:lang w:val="ru-RU"/>
        </w:rPr>
        <w:t>Ассамблея радиосвязи МСЭ,</w:t>
      </w:r>
    </w:p>
    <w:p w:rsidR="00F464A9" w:rsidRPr="00014762" w:rsidRDefault="00C22B38" w:rsidP="007A12EE">
      <w:pPr>
        <w:pStyle w:val="Call"/>
        <w:rPr>
          <w:lang w:val="ru-RU"/>
        </w:rPr>
      </w:pPr>
      <w:r w:rsidRPr="00014762">
        <w:rPr>
          <w:lang w:val="ru-RU"/>
        </w:rPr>
        <w:t>учитывая</w:t>
      </w:r>
      <w:r w:rsidRPr="00014762">
        <w:rPr>
          <w:i w:val="0"/>
          <w:iCs/>
          <w:lang w:val="ru-RU"/>
        </w:rPr>
        <w:t>,</w:t>
      </w:r>
    </w:p>
    <w:p w:rsidR="00F464A9" w:rsidRPr="00014762" w:rsidRDefault="00F464A9" w:rsidP="00293D55">
      <w:pPr>
        <w:rPr>
          <w:lang w:val="ru-RU"/>
        </w:rPr>
      </w:pPr>
      <w:r w:rsidRPr="00014762">
        <w:rPr>
          <w:i/>
          <w:iCs/>
          <w:lang w:val="ru-RU"/>
        </w:rPr>
        <w:t>a)</w:t>
      </w:r>
      <w:r w:rsidRPr="00014762">
        <w:rPr>
          <w:lang w:val="ru-RU"/>
        </w:rPr>
        <w:tab/>
      </w:r>
      <w:r w:rsidR="00AC0538" w:rsidRPr="00014762">
        <w:rPr>
          <w:lang w:val="ru-RU"/>
        </w:rPr>
        <w:t xml:space="preserve">что </w:t>
      </w:r>
      <w:r w:rsidR="00D40C68" w:rsidRPr="00014762">
        <w:rPr>
          <w:lang w:val="ru-RU"/>
        </w:rPr>
        <w:t xml:space="preserve">высокоскоростная </w:t>
      </w:r>
      <w:r w:rsidR="00AC0538" w:rsidRPr="00014762">
        <w:rPr>
          <w:lang w:val="ru-RU"/>
        </w:rPr>
        <w:t xml:space="preserve">широковещательная </w:t>
      </w:r>
      <w:r w:rsidR="00D40C68" w:rsidRPr="00014762">
        <w:rPr>
          <w:lang w:val="ru-RU"/>
        </w:rPr>
        <w:t>передача данных в направлении берег-судно повышает эффективность эксплуатации и безопасность на море</w:t>
      </w:r>
      <w:r w:rsidRPr="00014762">
        <w:rPr>
          <w:lang w:val="ru-RU"/>
        </w:rPr>
        <w:t>;</w:t>
      </w:r>
    </w:p>
    <w:p w:rsidR="00F464A9" w:rsidRPr="00014762" w:rsidRDefault="00F464A9" w:rsidP="00AC0538">
      <w:pPr>
        <w:rPr>
          <w:lang w:val="ru-RU"/>
        </w:rPr>
      </w:pPr>
      <w:r w:rsidRPr="00014762">
        <w:rPr>
          <w:i/>
          <w:iCs/>
          <w:lang w:val="ru-RU"/>
        </w:rPr>
        <w:t>b)</w:t>
      </w:r>
      <w:r w:rsidRPr="00014762">
        <w:rPr>
          <w:lang w:val="ru-RU"/>
        </w:rPr>
        <w:tab/>
      </w:r>
      <w:r w:rsidR="00D40C68" w:rsidRPr="00014762">
        <w:rPr>
          <w:lang w:val="ru-RU"/>
        </w:rPr>
        <w:t xml:space="preserve">что существующая система информации о безопасности на море </w:t>
      </w:r>
      <w:r w:rsidRPr="00014762">
        <w:rPr>
          <w:lang w:val="ru-RU"/>
        </w:rPr>
        <w:t>(MSI)</w:t>
      </w:r>
      <w:r w:rsidR="00BC6052" w:rsidRPr="00014762">
        <w:rPr>
          <w:lang w:val="ru-RU"/>
        </w:rPr>
        <w:t xml:space="preserve">, работающая в полосах </w:t>
      </w:r>
      <w:r w:rsidR="00AC0538" w:rsidRPr="00014762">
        <w:rPr>
          <w:lang w:val="ru-RU"/>
        </w:rPr>
        <w:t xml:space="preserve">ВЧ </w:t>
      </w:r>
      <w:r w:rsidR="00BC6052" w:rsidRPr="00014762">
        <w:rPr>
          <w:lang w:val="ru-RU"/>
        </w:rPr>
        <w:t>узкополосной буквопечатающей телеграфии (УПБП)</w:t>
      </w:r>
      <w:r w:rsidR="00AC0538" w:rsidRPr="00014762">
        <w:rPr>
          <w:lang w:val="ru-RU"/>
        </w:rPr>
        <w:t>,</w:t>
      </w:r>
      <w:r w:rsidR="00BC6052" w:rsidRPr="00014762">
        <w:rPr>
          <w:lang w:val="ru-RU"/>
        </w:rPr>
        <w:t xml:space="preserve"> имеет ограниченную пропускную способность</w:t>
      </w:r>
      <w:r w:rsidRPr="00014762">
        <w:rPr>
          <w:lang w:val="ru-RU"/>
        </w:rPr>
        <w:t>;</w:t>
      </w:r>
    </w:p>
    <w:p w:rsidR="00F464A9" w:rsidRPr="00014762" w:rsidRDefault="00F464A9" w:rsidP="00BC6052">
      <w:pPr>
        <w:rPr>
          <w:lang w:val="ru-RU"/>
        </w:rPr>
      </w:pPr>
      <w:r w:rsidRPr="00014762">
        <w:rPr>
          <w:i/>
          <w:iCs/>
          <w:lang w:val="ru-RU"/>
        </w:rPr>
        <w:t>c)</w:t>
      </w:r>
      <w:r w:rsidRPr="00014762">
        <w:rPr>
          <w:lang w:val="ru-RU"/>
        </w:rPr>
        <w:tab/>
      </w:r>
      <w:r w:rsidR="00BC6052" w:rsidRPr="00014762">
        <w:rPr>
          <w:lang w:val="ru-RU"/>
        </w:rPr>
        <w:t>что появляющиеся морские навигационные системы увеличивают спрос на передачу данных в направлении берег-судно</w:t>
      </w:r>
      <w:r w:rsidRPr="00014762">
        <w:rPr>
          <w:lang w:val="ru-RU"/>
        </w:rPr>
        <w:t>;</w:t>
      </w:r>
    </w:p>
    <w:p w:rsidR="00F464A9" w:rsidRPr="00014762" w:rsidRDefault="00F464A9" w:rsidP="00612EB4">
      <w:pPr>
        <w:rPr>
          <w:lang w:val="ru-RU"/>
        </w:rPr>
      </w:pPr>
      <w:r w:rsidRPr="00014762">
        <w:rPr>
          <w:i/>
          <w:iCs/>
          <w:lang w:val="ru-RU"/>
        </w:rPr>
        <w:t>d)</w:t>
      </w:r>
      <w:r w:rsidRPr="00014762">
        <w:rPr>
          <w:lang w:val="ru-RU"/>
        </w:rPr>
        <w:tab/>
      </w:r>
      <w:r w:rsidR="00612EB4" w:rsidRPr="00014762">
        <w:rPr>
          <w:lang w:val="ru-RU"/>
        </w:rPr>
        <w:t>что полоса СЧ обеспечивает ограниченное географическое покрытие</w:t>
      </w:r>
      <w:r w:rsidRPr="00014762">
        <w:rPr>
          <w:lang w:val="ru-RU"/>
        </w:rPr>
        <w:t xml:space="preserve">, </w:t>
      </w:r>
    </w:p>
    <w:p w:rsidR="00F464A9" w:rsidRPr="00014762" w:rsidRDefault="00C22B38" w:rsidP="00C22B38">
      <w:pPr>
        <w:pStyle w:val="Call"/>
        <w:rPr>
          <w:lang w:val="ru-RU"/>
        </w:rPr>
      </w:pPr>
      <w:r w:rsidRPr="00014762">
        <w:rPr>
          <w:lang w:val="ru-RU"/>
        </w:rPr>
        <w:t>признавая</w:t>
      </w:r>
      <w:r w:rsidRPr="00014762">
        <w:rPr>
          <w:i w:val="0"/>
          <w:iCs/>
          <w:lang w:val="ru-RU"/>
        </w:rPr>
        <w:t>,</w:t>
      </w:r>
    </w:p>
    <w:p w:rsidR="00F464A9" w:rsidRPr="00014762" w:rsidRDefault="00612EB4" w:rsidP="00AC0538">
      <w:pPr>
        <w:rPr>
          <w:lang w:val="ru-RU"/>
        </w:rPr>
      </w:pPr>
      <w:r w:rsidRPr="00014762">
        <w:rPr>
          <w:lang w:val="ru-RU"/>
        </w:rPr>
        <w:t xml:space="preserve">что </w:t>
      </w:r>
      <w:r w:rsidR="00AC0538" w:rsidRPr="00014762">
        <w:rPr>
          <w:lang w:val="ru-RU"/>
        </w:rPr>
        <w:t>В</w:t>
      </w:r>
      <w:r w:rsidRPr="00014762">
        <w:rPr>
          <w:lang w:val="ru-RU"/>
        </w:rPr>
        <w:t xml:space="preserve">семирное цифровое радио </w:t>
      </w:r>
      <w:r w:rsidR="00F464A9" w:rsidRPr="00014762">
        <w:rPr>
          <w:lang w:val="ru-RU"/>
        </w:rPr>
        <w:t>(DRM)</w:t>
      </w:r>
      <w:r w:rsidR="00EF1760" w:rsidRPr="00014762">
        <w:rPr>
          <w:lang w:val="ru-RU"/>
        </w:rPr>
        <w:t>, о</w:t>
      </w:r>
      <w:r w:rsidR="00A67D18" w:rsidRPr="00014762">
        <w:rPr>
          <w:lang w:val="ru-RU"/>
        </w:rPr>
        <w:t xml:space="preserve"> котором говорится в Приложении</w:t>
      </w:r>
      <w:r w:rsidR="00E30C65" w:rsidRPr="00014762">
        <w:rPr>
          <w:lang w:val="ru-RU"/>
        </w:rPr>
        <w:t> </w:t>
      </w:r>
      <w:r w:rsidR="00F464A9" w:rsidRPr="00014762">
        <w:rPr>
          <w:lang w:val="ru-RU"/>
        </w:rPr>
        <w:t>4</w:t>
      </w:r>
      <w:r w:rsidR="00EF1760" w:rsidRPr="00014762">
        <w:rPr>
          <w:lang w:val="ru-RU"/>
        </w:rPr>
        <w:t>, включено в Рекомендацию МСЭ</w:t>
      </w:r>
      <w:r w:rsidR="00F464A9" w:rsidRPr="00014762">
        <w:rPr>
          <w:lang w:val="ru-RU"/>
        </w:rPr>
        <w:t>-R BS.1514-2,</w:t>
      </w:r>
    </w:p>
    <w:p w:rsidR="00F464A9" w:rsidRPr="00014762" w:rsidRDefault="00C22B38" w:rsidP="007A12EE">
      <w:pPr>
        <w:pStyle w:val="Call"/>
        <w:rPr>
          <w:lang w:val="ru-RU"/>
        </w:rPr>
      </w:pPr>
      <w:r w:rsidRPr="00014762">
        <w:rPr>
          <w:lang w:val="ru-RU"/>
        </w:rPr>
        <w:t>отмечая</w:t>
      </w:r>
      <w:r w:rsidRPr="00014762">
        <w:rPr>
          <w:i w:val="0"/>
          <w:iCs/>
          <w:lang w:val="ru-RU"/>
        </w:rPr>
        <w:t>,</w:t>
      </w:r>
    </w:p>
    <w:p w:rsidR="00F464A9" w:rsidRPr="00014762" w:rsidRDefault="00EF1760" w:rsidP="00EF1760">
      <w:pPr>
        <w:rPr>
          <w:i/>
          <w:lang w:val="ru-RU"/>
        </w:rPr>
      </w:pPr>
      <w:r w:rsidRPr="00014762">
        <w:rPr>
          <w:lang w:val="ru-RU"/>
        </w:rPr>
        <w:t>что в Рекомендации МСЭ</w:t>
      </w:r>
      <w:r w:rsidR="00F464A9" w:rsidRPr="00014762">
        <w:rPr>
          <w:lang w:val="ru-RU"/>
        </w:rPr>
        <w:t xml:space="preserve">-R M.2010 </w:t>
      </w:r>
      <w:r w:rsidRPr="00014762">
        <w:rPr>
          <w:lang w:val="ru-RU"/>
        </w:rPr>
        <w:t xml:space="preserve">описана система </w:t>
      </w:r>
      <w:r w:rsidRPr="00014762">
        <w:rPr>
          <w:szCs w:val="22"/>
          <w:lang w:val="ru-RU"/>
        </w:rPr>
        <w:t>НАВДАТ, работающая на частоте</w:t>
      </w:r>
      <w:r w:rsidR="00F464A9" w:rsidRPr="00014762">
        <w:rPr>
          <w:lang w:val="ru-RU"/>
        </w:rPr>
        <w:t xml:space="preserve"> 500</w:t>
      </w:r>
      <w:r w:rsidRPr="00014762">
        <w:rPr>
          <w:lang w:val="ru-RU"/>
        </w:rPr>
        <w:t> кГц</w:t>
      </w:r>
      <w:r w:rsidR="00F464A9" w:rsidRPr="00014762">
        <w:rPr>
          <w:lang w:val="ru-RU"/>
        </w:rPr>
        <w:t>,</w:t>
      </w:r>
    </w:p>
    <w:p w:rsidR="00F464A9" w:rsidRPr="00014762" w:rsidRDefault="00C22B38" w:rsidP="007A12EE">
      <w:pPr>
        <w:pStyle w:val="Call"/>
        <w:rPr>
          <w:i w:val="0"/>
          <w:lang w:val="ru-RU"/>
        </w:rPr>
      </w:pPr>
      <w:r w:rsidRPr="00014762">
        <w:rPr>
          <w:lang w:val="ru-RU"/>
        </w:rPr>
        <w:t>рекомендует</w:t>
      </w:r>
      <w:r w:rsidRPr="00014762">
        <w:rPr>
          <w:i w:val="0"/>
          <w:lang w:val="ru-RU"/>
        </w:rPr>
        <w:t>,</w:t>
      </w:r>
    </w:p>
    <w:p w:rsidR="00F464A9" w:rsidRPr="00014762" w:rsidRDefault="00F464A9" w:rsidP="00CE182E">
      <w:pPr>
        <w:rPr>
          <w:lang w:val="ru-RU"/>
        </w:rPr>
      </w:pPr>
      <w:r w:rsidRPr="00014762">
        <w:rPr>
          <w:b/>
          <w:bCs/>
          <w:lang w:val="ru-RU"/>
        </w:rPr>
        <w:t>1</w:t>
      </w:r>
      <w:r w:rsidRPr="00014762">
        <w:rPr>
          <w:lang w:val="ru-RU"/>
        </w:rPr>
        <w:tab/>
      </w:r>
      <w:r w:rsidR="005145F2" w:rsidRPr="00014762">
        <w:rPr>
          <w:lang w:val="ru-RU"/>
        </w:rPr>
        <w:t xml:space="preserve">чтобы эксплуатационные характеристики </w:t>
      </w:r>
      <w:r w:rsidR="00CE182E" w:rsidRPr="00014762">
        <w:rPr>
          <w:lang w:val="ru-RU"/>
        </w:rPr>
        <w:t>широковещательной передачи</w:t>
      </w:r>
      <w:r w:rsidR="005145F2" w:rsidRPr="00014762">
        <w:rPr>
          <w:lang w:val="ru-RU"/>
        </w:rPr>
        <w:t xml:space="preserve"> информации, касающейся безопасности и охраны на море, в полосах ВЧ соответствовали Приложению 1</w:t>
      </w:r>
      <w:r w:rsidRPr="00014762">
        <w:rPr>
          <w:lang w:val="ru-RU"/>
        </w:rPr>
        <w:t>;</w:t>
      </w:r>
    </w:p>
    <w:p w:rsidR="00F464A9" w:rsidRPr="00014762" w:rsidRDefault="00F464A9" w:rsidP="00F136B0">
      <w:pPr>
        <w:rPr>
          <w:lang w:val="ru-RU"/>
        </w:rPr>
      </w:pPr>
      <w:r w:rsidRPr="00014762">
        <w:rPr>
          <w:b/>
          <w:bCs/>
          <w:lang w:val="ru-RU"/>
        </w:rPr>
        <w:t>2</w:t>
      </w:r>
      <w:r w:rsidRPr="00014762">
        <w:rPr>
          <w:lang w:val="ru-RU"/>
        </w:rPr>
        <w:tab/>
      </w:r>
      <w:r w:rsidR="005145F2" w:rsidRPr="00014762">
        <w:rPr>
          <w:lang w:val="ru-RU"/>
        </w:rPr>
        <w:t xml:space="preserve">чтобы системная архитектура системы </w:t>
      </w:r>
      <w:r w:rsidR="00F136B0" w:rsidRPr="00014762">
        <w:rPr>
          <w:lang w:val="ru-RU"/>
        </w:rPr>
        <w:t xml:space="preserve">широковещательной передачи </w:t>
      </w:r>
      <w:r w:rsidR="005145F2" w:rsidRPr="00014762">
        <w:rPr>
          <w:lang w:val="ru-RU"/>
        </w:rPr>
        <w:t>информации, касающейся безопасности и охраны на море, в полосах ВЧ соответствовали Приложению</w:t>
      </w:r>
      <w:r w:rsidRPr="00014762">
        <w:rPr>
          <w:lang w:val="ru-RU"/>
        </w:rPr>
        <w:t> 2;</w:t>
      </w:r>
    </w:p>
    <w:p w:rsidR="00F464A9" w:rsidRPr="00014762" w:rsidRDefault="00F464A9" w:rsidP="00665B19">
      <w:pPr>
        <w:rPr>
          <w:lang w:val="ru-RU"/>
        </w:rPr>
      </w:pPr>
      <w:r w:rsidRPr="00014762">
        <w:rPr>
          <w:b/>
          <w:bCs/>
          <w:lang w:val="ru-RU"/>
        </w:rPr>
        <w:t>3</w:t>
      </w:r>
      <w:r w:rsidRPr="00014762">
        <w:rPr>
          <w:lang w:val="ru-RU"/>
        </w:rPr>
        <w:tab/>
      </w:r>
      <w:r w:rsidR="000135B8" w:rsidRPr="00014762">
        <w:rPr>
          <w:lang w:val="ru-RU"/>
        </w:rPr>
        <w:t xml:space="preserve">чтобы технические характеристики и протоколы модема для цифровой передачи </w:t>
      </w:r>
      <w:r w:rsidR="00665B19" w:rsidRPr="00014762">
        <w:rPr>
          <w:lang w:val="ru-RU"/>
        </w:rPr>
        <w:t>информации, касающейся безопасности и охраны на море, в направлении берег-судно в полосе ВЧ соответствовали Приложению 3 и Приложению 4</w:t>
      </w:r>
      <w:r w:rsidRPr="00014762">
        <w:rPr>
          <w:lang w:val="ru-RU"/>
        </w:rPr>
        <w:t>;</w:t>
      </w:r>
    </w:p>
    <w:p w:rsidR="00F464A9" w:rsidRPr="00014762" w:rsidRDefault="00F464A9" w:rsidP="00F136B0">
      <w:pPr>
        <w:rPr>
          <w:lang w:val="ru-RU"/>
        </w:rPr>
      </w:pPr>
      <w:r w:rsidRPr="00014762">
        <w:rPr>
          <w:b/>
          <w:bCs/>
          <w:lang w:val="ru-RU"/>
        </w:rPr>
        <w:t>4</w:t>
      </w:r>
      <w:r w:rsidRPr="00014762">
        <w:rPr>
          <w:lang w:val="ru-RU"/>
        </w:rPr>
        <w:tab/>
      </w:r>
      <w:r w:rsidR="00665B19" w:rsidRPr="00014762">
        <w:rPr>
          <w:lang w:val="ru-RU"/>
        </w:rPr>
        <w:t xml:space="preserve">чтобы для эксплуатации системы </w:t>
      </w:r>
      <w:r w:rsidR="000E00DA" w:rsidRPr="00014762">
        <w:rPr>
          <w:lang w:val="ru-RU"/>
        </w:rPr>
        <w:t>НАВДАТ ВЧ</w:t>
      </w:r>
      <w:r w:rsidR="00F136B0" w:rsidRPr="00014762">
        <w:rPr>
          <w:lang w:val="ru-RU"/>
        </w:rPr>
        <w:t xml:space="preserve"> </w:t>
      </w:r>
      <w:r w:rsidR="00665B19" w:rsidRPr="00014762">
        <w:rPr>
          <w:lang w:val="ru-RU"/>
        </w:rPr>
        <w:t>использовались частоты, перечисленные в Приложении </w:t>
      </w:r>
      <w:r w:rsidRPr="00014762">
        <w:rPr>
          <w:lang w:val="ru-RU"/>
        </w:rPr>
        <w:t xml:space="preserve">5, </w:t>
      </w:r>
      <w:r w:rsidR="00665B19" w:rsidRPr="00014762">
        <w:rPr>
          <w:lang w:val="ru-RU"/>
        </w:rPr>
        <w:t xml:space="preserve">которое </w:t>
      </w:r>
      <w:r w:rsidR="007130BA" w:rsidRPr="00014762">
        <w:rPr>
          <w:lang w:val="ru-RU"/>
        </w:rPr>
        <w:t>является частью</w:t>
      </w:r>
      <w:r w:rsidR="00665B19" w:rsidRPr="00014762">
        <w:rPr>
          <w:lang w:val="ru-RU"/>
        </w:rPr>
        <w:t xml:space="preserve"> Приложению </w:t>
      </w:r>
      <w:r w:rsidRPr="00014762">
        <w:rPr>
          <w:b/>
          <w:bCs/>
          <w:lang w:val="ru-RU"/>
        </w:rPr>
        <w:t>17</w:t>
      </w:r>
      <w:r w:rsidRPr="00014762">
        <w:rPr>
          <w:lang w:val="ru-RU"/>
        </w:rPr>
        <w:t>.</w:t>
      </w:r>
    </w:p>
    <w:p w:rsidR="00F464A9" w:rsidRPr="00014762" w:rsidRDefault="007130BA" w:rsidP="007130BA">
      <w:pPr>
        <w:pStyle w:val="AnnexNoTitle"/>
        <w:rPr>
          <w:lang w:val="ru-RU"/>
        </w:rPr>
      </w:pPr>
      <w:r w:rsidRPr="00014762">
        <w:rPr>
          <w:lang w:val="ru-RU"/>
        </w:rPr>
        <w:lastRenderedPageBreak/>
        <w:t xml:space="preserve">Приложение </w:t>
      </w:r>
      <w:r w:rsidR="00F464A9" w:rsidRPr="00014762">
        <w:rPr>
          <w:lang w:val="ru-RU"/>
        </w:rPr>
        <w:t>1</w:t>
      </w:r>
      <w:r w:rsidR="00F464A9" w:rsidRPr="00014762">
        <w:rPr>
          <w:lang w:val="ru-RU"/>
        </w:rPr>
        <w:br/>
      </w:r>
      <w:r w:rsidR="00F464A9" w:rsidRPr="00014762">
        <w:rPr>
          <w:lang w:val="ru-RU"/>
        </w:rPr>
        <w:br/>
      </w:r>
      <w:r w:rsidRPr="00014762">
        <w:rPr>
          <w:lang w:val="ru-RU"/>
        </w:rPr>
        <w:t>Эксплуатационные характеристики</w:t>
      </w:r>
    </w:p>
    <w:p w:rsidR="00F464A9" w:rsidRPr="00014762" w:rsidRDefault="007130BA" w:rsidP="00F136B0">
      <w:pPr>
        <w:pStyle w:val="Normalaftertitle"/>
        <w:keepNext/>
        <w:keepLines/>
        <w:rPr>
          <w:lang w:val="ru-RU"/>
        </w:rPr>
      </w:pPr>
      <w:r w:rsidRPr="00014762">
        <w:rPr>
          <w:lang w:val="ru-RU"/>
        </w:rPr>
        <w:t xml:space="preserve">Система </w:t>
      </w:r>
      <w:r w:rsidR="000E00DA" w:rsidRPr="00014762">
        <w:rPr>
          <w:lang w:val="ru-RU"/>
        </w:rPr>
        <w:t>НАВДАТ ВЧ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может использовать простое распределение временных интервалов аналогично системе НАВТЕКС, что может координировать ИМО</w:t>
      </w:r>
      <w:r w:rsidR="00FD5455" w:rsidRPr="00014762">
        <w:rPr>
          <w:lang w:val="ru-RU"/>
        </w:rPr>
        <w:t>.</w:t>
      </w:r>
    </w:p>
    <w:p w:rsidR="00F464A9" w:rsidRPr="00014762" w:rsidRDefault="00F136B0" w:rsidP="00FD5455">
      <w:pPr>
        <w:rPr>
          <w:lang w:val="ru-RU"/>
        </w:rPr>
      </w:pPr>
      <w:r w:rsidRPr="00014762">
        <w:rPr>
          <w:lang w:val="ru-RU"/>
        </w:rPr>
        <w:t xml:space="preserve">Система </w:t>
      </w:r>
      <w:r w:rsidR="000E00DA" w:rsidRPr="00014762">
        <w:rPr>
          <w:lang w:val="ru-RU"/>
        </w:rPr>
        <w:t>НАВДАТ ВЧ</w:t>
      </w:r>
      <w:r w:rsidRPr="00014762">
        <w:rPr>
          <w:lang w:val="ru-RU"/>
        </w:rPr>
        <w:t xml:space="preserve"> </w:t>
      </w:r>
      <w:r w:rsidR="007130BA" w:rsidRPr="00014762">
        <w:rPr>
          <w:lang w:val="ru-RU"/>
        </w:rPr>
        <w:t xml:space="preserve">может также работать в </w:t>
      </w:r>
      <w:r w:rsidRPr="00014762">
        <w:rPr>
          <w:lang w:val="ru-RU"/>
        </w:rPr>
        <w:t xml:space="preserve">режиме </w:t>
      </w:r>
      <w:r w:rsidR="007130BA" w:rsidRPr="00014762">
        <w:rPr>
          <w:lang w:val="ru-RU"/>
        </w:rPr>
        <w:t xml:space="preserve">одночастотной сети (ОЧС), </w:t>
      </w:r>
      <w:r w:rsidRPr="00014762">
        <w:rPr>
          <w:lang w:val="ru-RU"/>
        </w:rPr>
        <w:t xml:space="preserve">как </w:t>
      </w:r>
      <w:r w:rsidR="007130BA" w:rsidRPr="00014762">
        <w:rPr>
          <w:lang w:val="ru-RU"/>
        </w:rPr>
        <w:t>описан</w:t>
      </w:r>
      <w:r w:rsidRPr="00014762">
        <w:rPr>
          <w:lang w:val="ru-RU"/>
        </w:rPr>
        <w:t>о</w:t>
      </w:r>
      <w:r w:rsidR="007130BA" w:rsidRPr="00014762">
        <w:rPr>
          <w:lang w:val="ru-RU"/>
        </w:rPr>
        <w:t xml:space="preserve"> в Приложении</w:t>
      </w:r>
      <w:r w:rsidR="00F464A9" w:rsidRPr="00014762">
        <w:rPr>
          <w:lang w:val="ru-RU"/>
        </w:rPr>
        <w:t xml:space="preserve"> 4. </w:t>
      </w:r>
      <w:r w:rsidR="007130BA" w:rsidRPr="00014762">
        <w:rPr>
          <w:lang w:val="ru-RU"/>
        </w:rPr>
        <w:t>В этом случае передатчики синхронизируются по частоте</w:t>
      </w:r>
      <w:r w:rsidR="00C86ED4" w:rsidRPr="00014762">
        <w:rPr>
          <w:lang w:val="ru-RU"/>
        </w:rPr>
        <w:t>, а данные для передачи должн</w:t>
      </w:r>
      <w:r w:rsidRPr="00014762">
        <w:rPr>
          <w:lang w:val="ru-RU"/>
        </w:rPr>
        <w:t>ы</w:t>
      </w:r>
      <w:r w:rsidR="00C86ED4" w:rsidRPr="00014762">
        <w:rPr>
          <w:lang w:val="ru-RU"/>
        </w:rPr>
        <w:t xml:space="preserve"> быть одинаковыми для всех передатчиков</w:t>
      </w:r>
      <w:r w:rsidR="00F464A9" w:rsidRPr="00014762">
        <w:rPr>
          <w:lang w:val="ru-RU"/>
        </w:rPr>
        <w:t>.</w:t>
      </w:r>
    </w:p>
    <w:p w:rsidR="00F464A9" w:rsidRPr="00014762" w:rsidRDefault="00F136B0" w:rsidP="00FD5455">
      <w:pPr>
        <w:rPr>
          <w:lang w:val="ru-RU"/>
        </w:rPr>
      </w:pPr>
      <w:r w:rsidRPr="00014762">
        <w:rPr>
          <w:lang w:val="ru-RU"/>
        </w:rPr>
        <w:t xml:space="preserve">Цифровая система </w:t>
      </w:r>
      <w:r w:rsidR="000E00DA" w:rsidRPr="00014762">
        <w:rPr>
          <w:lang w:val="ru-RU"/>
        </w:rPr>
        <w:t>НАВДАТ ВЧ</w:t>
      </w:r>
      <w:r w:rsidR="00C86ED4" w:rsidRPr="00014762">
        <w:rPr>
          <w:lang w:val="ru-RU"/>
        </w:rPr>
        <w:t xml:space="preserve"> обеспечивает свободную </w:t>
      </w:r>
      <w:r w:rsidRPr="00014762">
        <w:rPr>
          <w:lang w:val="ru-RU"/>
        </w:rPr>
        <w:t xml:space="preserve">широковещательную </w:t>
      </w:r>
      <w:r w:rsidR="00C86ED4" w:rsidRPr="00014762">
        <w:rPr>
          <w:lang w:val="ru-RU"/>
        </w:rPr>
        <w:t>передачу любого типа сообщений в направлении берег-судно с возможностью шифрования</w:t>
      </w:r>
      <w:r w:rsidR="00F464A9" w:rsidRPr="00014762">
        <w:rPr>
          <w:lang w:val="ru-RU"/>
        </w:rPr>
        <w:t>.</w:t>
      </w:r>
    </w:p>
    <w:p w:rsidR="00F464A9" w:rsidRPr="00014762" w:rsidRDefault="00F464A9" w:rsidP="00C86ED4">
      <w:pPr>
        <w:pStyle w:val="Heading1"/>
        <w:rPr>
          <w:lang w:val="ru-RU"/>
        </w:rPr>
      </w:pPr>
      <w:r w:rsidRPr="00014762">
        <w:rPr>
          <w:lang w:val="ru-RU"/>
        </w:rPr>
        <w:t>1</w:t>
      </w:r>
      <w:r w:rsidRPr="00014762">
        <w:rPr>
          <w:lang w:val="ru-RU"/>
        </w:rPr>
        <w:tab/>
      </w:r>
      <w:r w:rsidR="00C86ED4" w:rsidRPr="00014762">
        <w:rPr>
          <w:lang w:val="ru-RU"/>
        </w:rPr>
        <w:t>Типы сообщений</w:t>
      </w:r>
    </w:p>
    <w:p w:rsidR="00F464A9" w:rsidRPr="00014762" w:rsidRDefault="00AB1C27" w:rsidP="00BE5425">
      <w:pPr>
        <w:rPr>
          <w:lang w:val="ru-RU"/>
        </w:rPr>
      </w:pPr>
      <w:r w:rsidRPr="00014762">
        <w:rPr>
          <w:lang w:val="ru-RU"/>
        </w:rPr>
        <w:t>Любое радиовещательное сообщение должно поступать из защищенного и управляемого источника</w:t>
      </w:r>
      <w:r w:rsidR="00F464A9" w:rsidRPr="00014762">
        <w:rPr>
          <w:lang w:val="ru-RU"/>
        </w:rPr>
        <w:t>.</w:t>
      </w:r>
    </w:p>
    <w:p w:rsidR="00F464A9" w:rsidRPr="00014762" w:rsidRDefault="00BE5425" w:rsidP="00F136B0">
      <w:pPr>
        <w:rPr>
          <w:lang w:val="ru-RU"/>
        </w:rPr>
      </w:pPr>
      <w:r w:rsidRPr="00014762">
        <w:rPr>
          <w:lang w:val="ru-RU"/>
        </w:rPr>
        <w:t xml:space="preserve">Типы сообщений для </w:t>
      </w:r>
      <w:r w:rsidR="00F136B0" w:rsidRPr="00014762">
        <w:rPr>
          <w:lang w:val="ru-RU"/>
        </w:rPr>
        <w:t>широковещательной передачи</w:t>
      </w:r>
      <w:r w:rsidRPr="00014762">
        <w:rPr>
          <w:lang w:val="ru-RU"/>
        </w:rPr>
        <w:t xml:space="preserve"> включают, в том числе, следующие</w:t>
      </w:r>
      <w:r w:rsidR="00F464A9" w:rsidRPr="00014762">
        <w:rPr>
          <w:lang w:val="ru-RU"/>
        </w:rPr>
        <w:t>:</w:t>
      </w:r>
    </w:p>
    <w:p w:rsidR="00F464A9" w:rsidRPr="00014762" w:rsidRDefault="00F464A9" w:rsidP="00E65D2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65D28" w:rsidRPr="00014762">
        <w:rPr>
          <w:lang w:val="ru-RU"/>
        </w:rPr>
        <w:t>безопасность навигации</w:t>
      </w:r>
      <w:r w:rsidRPr="00014762">
        <w:rPr>
          <w:lang w:val="ru-RU"/>
        </w:rPr>
        <w:t>;</w:t>
      </w:r>
    </w:p>
    <w:p w:rsidR="00F464A9" w:rsidRPr="00014762" w:rsidRDefault="00F464A9" w:rsidP="00E65D2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65D28" w:rsidRPr="00014762">
        <w:rPr>
          <w:lang w:val="ru-RU"/>
        </w:rPr>
        <w:t>безопасность</w:t>
      </w:r>
      <w:r w:rsidRPr="00014762">
        <w:rPr>
          <w:lang w:val="ru-RU"/>
        </w:rPr>
        <w:t>;</w:t>
      </w:r>
    </w:p>
    <w:p w:rsidR="00F464A9" w:rsidRPr="00014762" w:rsidRDefault="00F464A9" w:rsidP="00BF7B63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BF7B63" w:rsidRPr="00014762">
        <w:rPr>
          <w:lang w:val="ru-RU"/>
        </w:rPr>
        <w:t xml:space="preserve">данные о </w:t>
      </w:r>
      <w:r w:rsidR="00E65D28" w:rsidRPr="00014762">
        <w:rPr>
          <w:lang w:val="ru-RU"/>
        </w:rPr>
        <w:t>пиратств</w:t>
      </w:r>
      <w:r w:rsidR="00BF7B63" w:rsidRPr="00014762">
        <w:rPr>
          <w:lang w:val="ru-RU"/>
        </w:rPr>
        <w:t>е</w:t>
      </w:r>
      <w:r w:rsidRPr="00014762">
        <w:rPr>
          <w:lang w:val="ru-RU"/>
        </w:rPr>
        <w:t>;</w:t>
      </w:r>
    </w:p>
    <w:p w:rsidR="00F464A9" w:rsidRPr="00014762" w:rsidRDefault="00F464A9" w:rsidP="00E65D2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65D28" w:rsidRPr="00014762">
        <w:rPr>
          <w:lang w:val="ru-RU"/>
        </w:rPr>
        <w:t>поиск и спасание</w:t>
      </w:r>
      <w:r w:rsidRPr="00014762">
        <w:rPr>
          <w:lang w:val="ru-RU"/>
        </w:rPr>
        <w:t>;</w:t>
      </w:r>
    </w:p>
    <w:p w:rsidR="00F464A9" w:rsidRPr="00014762" w:rsidRDefault="00F464A9" w:rsidP="00E65D2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4F73F8" w:rsidRPr="00014762">
        <w:rPr>
          <w:lang w:val="ru-RU"/>
        </w:rPr>
        <w:t>метеорологические с</w:t>
      </w:r>
      <w:r w:rsidR="00E65D28" w:rsidRPr="00014762">
        <w:rPr>
          <w:lang w:val="ru-RU"/>
        </w:rPr>
        <w:t>ообщения</w:t>
      </w:r>
      <w:r w:rsidRPr="00014762">
        <w:rPr>
          <w:lang w:val="ru-RU"/>
        </w:rPr>
        <w:t>;</w:t>
      </w:r>
    </w:p>
    <w:p w:rsidR="00F464A9" w:rsidRPr="00014762" w:rsidRDefault="00F464A9" w:rsidP="00F655A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F655AA" w:rsidRPr="00014762">
        <w:rPr>
          <w:lang w:val="ru-RU"/>
        </w:rPr>
        <w:t>лоцманские или портовые сообщения</w:t>
      </w:r>
      <w:r w:rsidRPr="00014762">
        <w:rPr>
          <w:lang w:val="ru-RU"/>
        </w:rPr>
        <w:t>;</w:t>
      </w:r>
    </w:p>
    <w:p w:rsidR="00F464A9" w:rsidRPr="00014762" w:rsidRDefault="00F464A9" w:rsidP="005941D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941DE" w:rsidRPr="00014762">
        <w:rPr>
          <w:lang w:val="ru-RU"/>
        </w:rPr>
        <w:t>передача файлов службы движения судов</w:t>
      </w:r>
      <w:r w:rsidRPr="00014762">
        <w:rPr>
          <w:lang w:val="ru-RU"/>
        </w:rPr>
        <w:t>.</w:t>
      </w:r>
    </w:p>
    <w:p w:rsidR="00F464A9" w:rsidRPr="00014762" w:rsidRDefault="00F464A9" w:rsidP="00BF7B63">
      <w:pPr>
        <w:pStyle w:val="Heading1"/>
        <w:rPr>
          <w:lang w:val="ru-RU"/>
        </w:rPr>
      </w:pPr>
      <w:bookmarkStart w:id="4" w:name="_Toc294863658"/>
      <w:r w:rsidRPr="00014762">
        <w:rPr>
          <w:lang w:val="ru-RU"/>
        </w:rPr>
        <w:t>2</w:t>
      </w:r>
      <w:r w:rsidRPr="00014762">
        <w:rPr>
          <w:lang w:val="ru-RU"/>
        </w:rPr>
        <w:tab/>
      </w:r>
      <w:bookmarkEnd w:id="4"/>
      <w:r w:rsidR="005941DE" w:rsidRPr="00014762">
        <w:rPr>
          <w:lang w:val="ru-RU"/>
        </w:rPr>
        <w:t xml:space="preserve">Режимы </w:t>
      </w:r>
      <w:r w:rsidR="00BF7B63" w:rsidRPr="00014762">
        <w:rPr>
          <w:lang w:val="ru-RU"/>
        </w:rPr>
        <w:t>широковещательной передачи</w:t>
      </w:r>
    </w:p>
    <w:p w:rsidR="00F464A9" w:rsidRPr="00014762" w:rsidRDefault="00F464A9" w:rsidP="00BF7B63">
      <w:pPr>
        <w:pStyle w:val="Heading2"/>
        <w:rPr>
          <w:lang w:val="ru-RU"/>
        </w:rPr>
      </w:pPr>
      <w:bookmarkStart w:id="5" w:name="_Toc294863659"/>
      <w:r w:rsidRPr="00014762">
        <w:rPr>
          <w:lang w:val="ru-RU"/>
        </w:rPr>
        <w:t>2.1</w:t>
      </w:r>
      <w:r w:rsidRPr="00014762">
        <w:rPr>
          <w:lang w:val="ru-RU"/>
        </w:rPr>
        <w:tab/>
      </w:r>
      <w:bookmarkEnd w:id="5"/>
      <w:r w:rsidR="007335D5" w:rsidRPr="00014762">
        <w:rPr>
          <w:lang w:val="ru-RU"/>
        </w:rPr>
        <w:t>Общ</w:t>
      </w:r>
      <w:r w:rsidR="00BF7B63" w:rsidRPr="00014762">
        <w:rPr>
          <w:lang w:val="ru-RU"/>
        </w:rPr>
        <w:t>ая широковещательная передача</w:t>
      </w:r>
    </w:p>
    <w:p w:rsidR="00F464A9" w:rsidRPr="00014762" w:rsidRDefault="00BF7B63" w:rsidP="007335D5">
      <w:pPr>
        <w:rPr>
          <w:lang w:val="ru-RU"/>
        </w:rPr>
      </w:pPr>
      <w:r w:rsidRPr="00014762">
        <w:rPr>
          <w:lang w:val="ru-RU"/>
        </w:rPr>
        <w:t xml:space="preserve">Широковещательная передача </w:t>
      </w:r>
      <w:r w:rsidR="007335D5" w:rsidRPr="00014762">
        <w:rPr>
          <w:lang w:val="ru-RU"/>
        </w:rPr>
        <w:t>этих сообщений осуществляется для всех судов</w:t>
      </w:r>
      <w:r w:rsidR="00F464A9" w:rsidRPr="00014762">
        <w:rPr>
          <w:lang w:val="ru-RU"/>
        </w:rPr>
        <w:t>.</w:t>
      </w:r>
    </w:p>
    <w:p w:rsidR="00F464A9" w:rsidRPr="00014762" w:rsidRDefault="00F464A9" w:rsidP="00BF7B63">
      <w:pPr>
        <w:pStyle w:val="Heading2"/>
        <w:rPr>
          <w:lang w:val="ru-RU"/>
        </w:rPr>
      </w:pPr>
      <w:bookmarkStart w:id="6" w:name="_Toc294863660"/>
      <w:r w:rsidRPr="00014762">
        <w:rPr>
          <w:lang w:val="ru-RU"/>
        </w:rPr>
        <w:t>2.2</w:t>
      </w:r>
      <w:r w:rsidRPr="00014762">
        <w:rPr>
          <w:lang w:val="ru-RU"/>
        </w:rPr>
        <w:tab/>
      </w:r>
      <w:bookmarkEnd w:id="6"/>
      <w:r w:rsidR="007335D5" w:rsidRPr="00014762">
        <w:rPr>
          <w:lang w:val="ru-RU"/>
        </w:rPr>
        <w:t>Избирательн</w:t>
      </w:r>
      <w:r w:rsidR="00BF7B63" w:rsidRPr="00014762">
        <w:rPr>
          <w:lang w:val="ru-RU"/>
        </w:rPr>
        <w:t>ая</w:t>
      </w:r>
      <w:r w:rsidR="007335D5" w:rsidRPr="00014762">
        <w:rPr>
          <w:lang w:val="ru-RU"/>
        </w:rPr>
        <w:t xml:space="preserve"> </w:t>
      </w:r>
      <w:r w:rsidR="00BF7B63" w:rsidRPr="00014762">
        <w:rPr>
          <w:lang w:val="ru-RU"/>
        </w:rPr>
        <w:t>широковещательная передача</w:t>
      </w:r>
    </w:p>
    <w:p w:rsidR="00F464A9" w:rsidRPr="00014762" w:rsidRDefault="00BF7B63" w:rsidP="007335D5">
      <w:pPr>
        <w:rPr>
          <w:lang w:val="ru-RU"/>
        </w:rPr>
      </w:pPr>
      <w:r w:rsidRPr="00014762">
        <w:rPr>
          <w:lang w:val="ru-RU"/>
        </w:rPr>
        <w:t>Широковещательная передача</w:t>
      </w:r>
      <w:r w:rsidR="007335D5" w:rsidRPr="00014762">
        <w:rPr>
          <w:lang w:val="ru-RU"/>
        </w:rPr>
        <w:t xml:space="preserve"> этих сообщений осуществляется для </w:t>
      </w:r>
      <w:r w:rsidRPr="00014762">
        <w:rPr>
          <w:lang w:val="ru-RU"/>
        </w:rPr>
        <w:t xml:space="preserve">какой-либо </w:t>
      </w:r>
      <w:r w:rsidR="007335D5" w:rsidRPr="00014762">
        <w:rPr>
          <w:lang w:val="ru-RU"/>
        </w:rPr>
        <w:t>группы судов или конкретной зоны судоходства</w:t>
      </w:r>
      <w:r w:rsidR="00F464A9" w:rsidRPr="00014762">
        <w:rPr>
          <w:lang w:val="ru-RU"/>
        </w:rPr>
        <w:t>.</w:t>
      </w:r>
    </w:p>
    <w:p w:rsidR="00F464A9" w:rsidRPr="00014762" w:rsidRDefault="00F464A9" w:rsidP="007335D5">
      <w:pPr>
        <w:pStyle w:val="Heading2"/>
        <w:rPr>
          <w:lang w:val="ru-RU"/>
        </w:rPr>
      </w:pPr>
      <w:bookmarkStart w:id="7" w:name="_Toc294863661"/>
      <w:r w:rsidRPr="00014762">
        <w:rPr>
          <w:lang w:val="ru-RU"/>
        </w:rPr>
        <w:t>2.3</w:t>
      </w:r>
      <w:r w:rsidRPr="00014762">
        <w:rPr>
          <w:lang w:val="ru-RU"/>
        </w:rPr>
        <w:tab/>
      </w:r>
      <w:bookmarkEnd w:id="7"/>
      <w:r w:rsidR="007335D5" w:rsidRPr="00014762">
        <w:rPr>
          <w:lang w:val="ru-RU"/>
        </w:rPr>
        <w:t>Специализированные сообщения</w:t>
      </w:r>
    </w:p>
    <w:p w:rsidR="00F464A9" w:rsidRPr="00014762" w:rsidRDefault="007335D5" w:rsidP="00FD5455">
      <w:pPr>
        <w:rPr>
          <w:lang w:val="ru-RU"/>
        </w:rPr>
      </w:pPr>
      <w:r w:rsidRPr="00014762">
        <w:rPr>
          <w:lang w:val="ru-RU"/>
        </w:rPr>
        <w:t>Эти сообщения адрес</w:t>
      </w:r>
      <w:r w:rsidR="00A17A9D" w:rsidRPr="00014762">
        <w:rPr>
          <w:lang w:val="ru-RU"/>
        </w:rPr>
        <w:t>уются</w:t>
      </w:r>
      <w:r w:rsidRPr="00014762">
        <w:rPr>
          <w:lang w:val="ru-RU"/>
        </w:rPr>
        <w:t xml:space="preserve"> одному судну с использованием опознавателя морской подвижной службы</w:t>
      </w:r>
      <w:r w:rsidR="00F464A9" w:rsidRPr="00014762">
        <w:rPr>
          <w:lang w:val="ru-RU"/>
        </w:rPr>
        <w:t>.</w:t>
      </w:r>
    </w:p>
    <w:p w:rsidR="00A17746" w:rsidRPr="00014762" w:rsidRDefault="00A177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A17A9D" w:rsidP="00A17A9D">
      <w:pPr>
        <w:pStyle w:val="AnnexNoTitle"/>
        <w:rPr>
          <w:lang w:val="ru-RU"/>
        </w:rPr>
      </w:pPr>
      <w:r w:rsidRPr="00014762">
        <w:rPr>
          <w:lang w:val="ru-RU"/>
        </w:rPr>
        <w:lastRenderedPageBreak/>
        <w:t>Приложение</w:t>
      </w:r>
      <w:r w:rsidR="00F464A9" w:rsidRPr="00014762">
        <w:rPr>
          <w:lang w:val="ru-RU"/>
        </w:rPr>
        <w:t xml:space="preserve"> 2</w:t>
      </w:r>
      <w:r w:rsidR="00F464A9" w:rsidRPr="00014762">
        <w:rPr>
          <w:lang w:val="ru-RU"/>
        </w:rPr>
        <w:br/>
      </w:r>
      <w:r w:rsidR="00F464A9" w:rsidRPr="00014762">
        <w:rPr>
          <w:lang w:val="ru-RU"/>
        </w:rPr>
        <w:br/>
      </w:r>
      <w:r w:rsidRPr="00014762">
        <w:rPr>
          <w:lang w:val="ru-RU"/>
        </w:rPr>
        <w:t>Архитектура системы</w:t>
      </w:r>
    </w:p>
    <w:p w:rsidR="00F464A9" w:rsidRPr="00014762" w:rsidRDefault="00F464A9" w:rsidP="00506DA4">
      <w:pPr>
        <w:pStyle w:val="Heading1"/>
        <w:rPr>
          <w:lang w:val="ru-RU"/>
        </w:rPr>
      </w:pPr>
      <w:bookmarkStart w:id="8" w:name="_Toc294863656"/>
      <w:r w:rsidRPr="00014762">
        <w:rPr>
          <w:lang w:val="ru-RU"/>
        </w:rPr>
        <w:t>1</w:t>
      </w:r>
      <w:r w:rsidRPr="00014762">
        <w:rPr>
          <w:lang w:val="ru-RU"/>
        </w:rPr>
        <w:tab/>
      </w:r>
      <w:r w:rsidR="000F5A05" w:rsidRPr="00014762">
        <w:rPr>
          <w:lang w:val="ru-RU"/>
        </w:rPr>
        <w:t xml:space="preserve">Тракт </w:t>
      </w:r>
      <w:bookmarkEnd w:id="8"/>
      <w:r w:rsidR="00506DA4" w:rsidRPr="00014762">
        <w:rPr>
          <w:lang w:val="ru-RU"/>
        </w:rPr>
        <w:t>широко</w:t>
      </w:r>
      <w:r w:rsidR="000F5A05" w:rsidRPr="00014762">
        <w:rPr>
          <w:lang w:val="ru-RU"/>
        </w:rPr>
        <w:t>вещательной передачи</w:t>
      </w:r>
    </w:p>
    <w:p w:rsidR="00F464A9" w:rsidRPr="00014762" w:rsidRDefault="000F5A05" w:rsidP="00A17746">
      <w:pPr>
        <w:rPr>
          <w:lang w:val="ru-RU"/>
        </w:rPr>
      </w:pPr>
      <w:r w:rsidRPr="00014762">
        <w:rPr>
          <w:lang w:val="ru-RU"/>
        </w:rPr>
        <w:t>Организация системы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НАВДАТ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определяется выполнение следующих функций</w:t>
      </w:r>
      <w:r w:rsidR="00F464A9" w:rsidRPr="00014762">
        <w:rPr>
          <w:lang w:val="ru-RU"/>
        </w:rPr>
        <w:t>:</w:t>
      </w:r>
    </w:p>
    <w:p w:rsidR="00F464A9" w:rsidRPr="00014762" w:rsidRDefault="00F464A9" w:rsidP="00FD545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442992" w:rsidRPr="00014762">
        <w:rPr>
          <w:lang w:val="ru-RU"/>
        </w:rPr>
        <w:t>Система информации и управления</w:t>
      </w:r>
      <w:r w:rsidRPr="00014762">
        <w:rPr>
          <w:lang w:val="ru-RU"/>
        </w:rPr>
        <w:t xml:space="preserve"> (SIM):</w:t>
      </w:r>
    </w:p>
    <w:p w:rsidR="00F464A9" w:rsidRPr="00014762" w:rsidRDefault="00F464A9" w:rsidP="00A17746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442992" w:rsidRPr="00014762">
        <w:rPr>
          <w:lang w:val="ru-RU"/>
        </w:rPr>
        <w:t>собирает все виды информации и управляет этой информацией</w:t>
      </w:r>
      <w:r w:rsidRPr="00014762">
        <w:rPr>
          <w:lang w:val="ru-RU"/>
        </w:rPr>
        <w:t>;</w:t>
      </w:r>
    </w:p>
    <w:p w:rsidR="00F464A9" w:rsidRPr="00014762" w:rsidRDefault="00F464A9" w:rsidP="00A17746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442992" w:rsidRPr="00014762">
        <w:rPr>
          <w:lang w:val="ru-RU"/>
        </w:rPr>
        <w:t>создает файлы сообщений, подлежащие передаче</w:t>
      </w:r>
      <w:r w:rsidRPr="00014762">
        <w:rPr>
          <w:lang w:val="ru-RU"/>
        </w:rPr>
        <w:t>;</w:t>
      </w:r>
    </w:p>
    <w:p w:rsidR="00F464A9" w:rsidRPr="00014762" w:rsidRDefault="00F464A9" w:rsidP="00A17746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F068D" w:rsidRPr="00014762">
        <w:rPr>
          <w:lang w:val="ru-RU"/>
        </w:rPr>
        <w:t>создает программы передачи в соответствии с приоритетом файлов сообщений и потребностями повтора</w:t>
      </w:r>
      <w:r w:rsidRPr="00014762">
        <w:rPr>
          <w:lang w:val="ru-RU"/>
        </w:rPr>
        <w:t>.</w:t>
      </w:r>
    </w:p>
    <w:p w:rsidR="00F464A9" w:rsidRPr="00014762" w:rsidRDefault="00F464A9" w:rsidP="006F068D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F068D" w:rsidRPr="00014762">
        <w:rPr>
          <w:lang w:val="ru-RU"/>
        </w:rPr>
        <w:t>Береговая сеть</w:t>
      </w:r>
      <w:r w:rsidRPr="00014762">
        <w:rPr>
          <w:lang w:val="ru-RU"/>
        </w:rPr>
        <w:t>:</w:t>
      </w:r>
    </w:p>
    <w:p w:rsidR="00F464A9" w:rsidRPr="00014762" w:rsidRDefault="00F464A9" w:rsidP="003C5242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F068D" w:rsidRPr="00014762">
        <w:rPr>
          <w:lang w:val="ru-RU"/>
        </w:rPr>
        <w:t>обеспечивает транспортирование файлов сообщений от источник</w:t>
      </w:r>
      <w:r w:rsidR="003C5242" w:rsidRPr="00014762">
        <w:rPr>
          <w:lang w:val="ru-RU"/>
        </w:rPr>
        <w:t>ов</w:t>
      </w:r>
      <w:r w:rsidR="006F068D" w:rsidRPr="00014762">
        <w:rPr>
          <w:lang w:val="ru-RU"/>
        </w:rPr>
        <w:t xml:space="preserve"> к передатчикам</w:t>
      </w:r>
      <w:r w:rsidRPr="00014762">
        <w:rPr>
          <w:lang w:val="ru-RU"/>
        </w:rPr>
        <w:t>.</w:t>
      </w:r>
    </w:p>
    <w:p w:rsidR="00F464A9" w:rsidRPr="00014762" w:rsidRDefault="00F464A9" w:rsidP="006F068D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F068D" w:rsidRPr="00014762">
        <w:rPr>
          <w:lang w:val="ru-RU"/>
        </w:rPr>
        <w:t>Береговой передатчик</w:t>
      </w:r>
      <w:r w:rsidRPr="00014762">
        <w:rPr>
          <w:lang w:val="ru-RU"/>
        </w:rPr>
        <w:t>:</w:t>
      </w:r>
    </w:p>
    <w:p w:rsidR="00F464A9" w:rsidRPr="00014762" w:rsidRDefault="00F464A9" w:rsidP="003C5242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C5242" w:rsidRPr="00014762">
        <w:rPr>
          <w:lang w:val="ru-RU"/>
        </w:rPr>
        <w:t>принимает</w:t>
      </w:r>
      <w:r w:rsidR="00EE33F5" w:rsidRPr="00014762">
        <w:rPr>
          <w:lang w:val="ru-RU"/>
        </w:rPr>
        <w:t xml:space="preserve"> файлы сообщений от </w:t>
      </w:r>
      <w:r w:rsidRPr="00014762">
        <w:rPr>
          <w:lang w:val="ru-RU"/>
        </w:rPr>
        <w:t>SIM;</w:t>
      </w:r>
    </w:p>
    <w:p w:rsidR="00F464A9" w:rsidRPr="00014762" w:rsidRDefault="00F464A9" w:rsidP="00EE33F5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E33F5" w:rsidRPr="00014762">
        <w:rPr>
          <w:lang w:val="ru-RU"/>
        </w:rPr>
        <w:t xml:space="preserve">преобразует файлы сообщений в сигнал с </w:t>
      </w:r>
      <w:r w:rsidR="00EC7FC2" w:rsidRPr="00014762">
        <w:rPr>
          <w:lang w:val="ru-RU"/>
        </w:rPr>
        <w:t xml:space="preserve">мультиплексированием с </w:t>
      </w:r>
      <w:r w:rsidR="00EE33F5" w:rsidRPr="00014762">
        <w:rPr>
          <w:lang w:val="ru-RU"/>
        </w:rPr>
        <w:t>ортогональным частотным разделением</w:t>
      </w:r>
      <w:r w:rsidRPr="00014762">
        <w:rPr>
          <w:lang w:val="ru-RU"/>
        </w:rPr>
        <w:t xml:space="preserve"> (OFDM);</w:t>
      </w:r>
    </w:p>
    <w:p w:rsidR="00F464A9" w:rsidRPr="00014762" w:rsidRDefault="00F464A9" w:rsidP="00532160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E33F5" w:rsidRPr="00014762">
        <w:rPr>
          <w:lang w:val="ru-RU"/>
        </w:rPr>
        <w:t xml:space="preserve">передает РЧ сигнал на антенну для </w:t>
      </w:r>
      <w:r w:rsidR="00532160" w:rsidRPr="00014762">
        <w:rPr>
          <w:lang w:val="ru-RU"/>
        </w:rPr>
        <w:t>широковещательной передачи</w:t>
      </w:r>
      <w:r w:rsidR="00EE33F5" w:rsidRPr="00014762">
        <w:rPr>
          <w:lang w:val="ru-RU"/>
        </w:rPr>
        <w:t xml:space="preserve"> на суда</w:t>
      </w:r>
      <w:r w:rsidRPr="00014762">
        <w:rPr>
          <w:lang w:val="ru-RU"/>
        </w:rPr>
        <w:t>.</w:t>
      </w:r>
    </w:p>
    <w:p w:rsidR="00F464A9" w:rsidRPr="00014762" w:rsidRDefault="00F464A9" w:rsidP="000D6554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D6554" w:rsidRPr="00014762">
        <w:rPr>
          <w:lang w:val="ru-RU"/>
        </w:rPr>
        <w:t>Канал передачи</w:t>
      </w:r>
      <w:r w:rsidRPr="00014762">
        <w:rPr>
          <w:lang w:val="ru-RU"/>
        </w:rPr>
        <w:t>:</w:t>
      </w:r>
    </w:p>
    <w:p w:rsidR="00F464A9" w:rsidRPr="00014762" w:rsidRDefault="00F464A9" w:rsidP="00F655AA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D6554" w:rsidRPr="00014762">
        <w:rPr>
          <w:lang w:val="ru-RU"/>
        </w:rPr>
        <w:t xml:space="preserve">транспортирует </w:t>
      </w:r>
      <w:r w:rsidR="00F655AA" w:rsidRPr="00014762">
        <w:rPr>
          <w:lang w:val="ru-RU"/>
        </w:rPr>
        <w:t>высокочастотный радио</w:t>
      </w:r>
      <w:r w:rsidR="000D6554" w:rsidRPr="00014762">
        <w:rPr>
          <w:lang w:val="ru-RU"/>
        </w:rPr>
        <w:t>сигнал</w:t>
      </w:r>
      <w:r w:rsidRPr="00014762">
        <w:rPr>
          <w:lang w:val="ru-RU"/>
        </w:rPr>
        <w:t>.</w:t>
      </w:r>
    </w:p>
    <w:p w:rsidR="00F464A9" w:rsidRPr="00014762" w:rsidRDefault="00F464A9" w:rsidP="00F05DD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D34FA9" w:rsidRPr="00014762">
        <w:rPr>
          <w:lang w:val="ru-RU"/>
        </w:rPr>
        <w:t>Судовой приемник</w:t>
      </w:r>
      <w:r w:rsidRPr="00014762">
        <w:rPr>
          <w:lang w:val="ru-RU"/>
        </w:rPr>
        <w:t>:</w:t>
      </w:r>
    </w:p>
    <w:p w:rsidR="00F464A9" w:rsidRPr="00014762" w:rsidRDefault="00F464A9" w:rsidP="005346E5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346E5" w:rsidRPr="00014762">
        <w:rPr>
          <w:lang w:val="ru-RU"/>
        </w:rPr>
        <w:t xml:space="preserve">демодулирует РЧ сигнал с </w:t>
      </w:r>
      <w:r w:rsidRPr="00014762">
        <w:rPr>
          <w:lang w:val="ru-RU"/>
        </w:rPr>
        <w:t>OFDM;</w:t>
      </w:r>
    </w:p>
    <w:p w:rsidR="00F464A9" w:rsidRPr="00014762" w:rsidRDefault="00F464A9" w:rsidP="005346E5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346E5" w:rsidRPr="00014762">
        <w:rPr>
          <w:lang w:val="ru-RU"/>
        </w:rPr>
        <w:t>восстанавливает файлы сообщений</w:t>
      </w:r>
      <w:r w:rsidRPr="00014762">
        <w:rPr>
          <w:lang w:val="ru-RU"/>
        </w:rPr>
        <w:t>;</w:t>
      </w:r>
    </w:p>
    <w:p w:rsidR="00F464A9" w:rsidRPr="00014762" w:rsidRDefault="00F464A9" w:rsidP="004B0520">
      <w:pPr>
        <w:pStyle w:val="enumlev2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FC0DF5" w:rsidRPr="00014762">
        <w:rPr>
          <w:lang w:val="ru-RU"/>
        </w:rPr>
        <w:t>сортирует файлы сообщений и делает их доступными для целевого оборудования в соответствии с применениями файлов сообщений</w:t>
      </w:r>
      <w:r w:rsidRPr="00014762">
        <w:rPr>
          <w:lang w:val="ru-RU"/>
        </w:rPr>
        <w:t>.</w:t>
      </w:r>
    </w:p>
    <w:p w:rsidR="00F464A9" w:rsidRPr="00014762" w:rsidRDefault="004B0520" w:rsidP="00EC7FC2">
      <w:pPr>
        <w:rPr>
          <w:lang w:val="ru-RU"/>
        </w:rPr>
      </w:pPr>
      <w:r w:rsidRPr="00014762">
        <w:rPr>
          <w:lang w:val="ru-RU"/>
        </w:rPr>
        <w:t>На рисунке </w:t>
      </w:r>
      <w:r w:rsidR="00F464A9" w:rsidRPr="00014762">
        <w:rPr>
          <w:lang w:val="ru-RU"/>
        </w:rPr>
        <w:t xml:space="preserve">1 </w:t>
      </w:r>
      <w:r w:rsidR="007A59E1" w:rsidRPr="00014762">
        <w:rPr>
          <w:lang w:val="ru-RU"/>
        </w:rPr>
        <w:t>представлена</w:t>
      </w:r>
      <w:r w:rsidRPr="00014762">
        <w:rPr>
          <w:lang w:val="ru-RU"/>
        </w:rPr>
        <w:t xml:space="preserve"> </w:t>
      </w:r>
      <w:r w:rsidR="00DE32CE" w:rsidRPr="00014762">
        <w:rPr>
          <w:lang w:val="ru-RU"/>
        </w:rPr>
        <w:t>блок-схема</w:t>
      </w:r>
      <w:r w:rsidRPr="00014762">
        <w:rPr>
          <w:lang w:val="ru-RU"/>
        </w:rPr>
        <w:t xml:space="preserve"> тракта </w:t>
      </w:r>
      <w:r w:rsidR="00EC7FC2" w:rsidRPr="00014762">
        <w:rPr>
          <w:lang w:val="ru-RU"/>
        </w:rPr>
        <w:t xml:space="preserve">широковещательной </w:t>
      </w:r>
      <w:r w:rsidRPr="00014762">
        <w:rPr>
          <w:lang w:val="ru-RU"/>
        </w:rPr>
        <w:t>передачи</w:t>
      </w:r>
      <w:r w:rsidR="00F464A9" w:rsidRPr="00014762">
        <w:rPr>
          <w:lang w:val="ru-RU"/>
        </w:rPr>
        <w:t>.</w:t>
      </w:r>
    </w:p>
    <w:p w:rsidR="00906BEA" w:rsidRPr="00014762" w:rsidRDefault="00906B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4B0520" w:rsidP="007A12EE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</w:t>
      </w:r>
      <w:r w:rsidR="00F464A9" w:rsidRPr="00014762">
        <w:rPr>
          <w:lang w:val="ru-RU"/>
        </w:rPr>
        <w:t xml:space="preserve"> 1</w:t>
      </w:r>
    </w:p>
    <w:p w:rsidR="00F464A9" w:rsidRPr="00014762" w:rsidRDefault="004B0520" w:rsidP="00126632">
      <w:pPr>
        <w:pStyle w:val="Figuretitle"/>
        <w:rPr>
          <w:lang w:val="ru-RU"/>
        </w:rPr>
      </w:pPr>
      <w:r w:rsidRPr="00014762">
        <w:rPr>
          <w:lang w:val="ru-RU"/>
        </w:rPr>
        <w:t xml:space="preserve">Блок-схема тракта </w:t>
      </w:r>
      <w:r w:rsidR="00126632" w:rsidRPr="00014762">
        <w:rPr>
          <w:lang w:val="ru-RU"/>
        </w:rPr>
        <w:t xml:space="preserve">широковещательной </w:t>
      </w:r>
      <w:r w:rsidR="002C59FA" w:rsidRPr="00014762">
        <w:rPr>
          <w:lang w:val="ru-RU"/>
        </w:rPr>
        <w:t>передачи</w:t>
      </w:r>
      <w:r w:rsidRPr="00014762">
        <w:rPr>
          <w:lang w:val="ru-RU"/>
        </w:rPr>
        <w:t xml:space="preserve"> </w:t>
      </w:r>
      <w:r w:rsidR="000E00DA" w:rsidRPr="00014762">
        <w:rPr>
          <w:lang w:val="ru-RU"/>
        </w:rPr>
        <w:t>НАВДАТ ВЧ</w:t>
      </w:r>
    </w:p>
    <w:p w:rsidR="00F464A9" w:rsidRPr="00014762" w:rsidRDefault="00906BEA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7248" w:dyaOrig="44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52pt" o:ole="">
            <v:imagedata r:id="rId15" o:title=""/>
          </v:shape>
          <o:OLEObject Type="Embed" ProgID="CorelDRAW.Graphic.14" ShapeID="_x0000_i1025" DrawAspect="Content" ObjectID="_1477731015" r:id="rId16"/>
        </w:object>
      </w:r>
    </w:p>
    <w:p w:rsidR="00F464A9" w:rsidRPr="00014762" w:rsidRDefault="00F464A9" w:rsidP="00EA0A90">
      <w:pPr>
        <w:pStyle w:val="Heading2"/>
        <w:rPr>
          <w:lang w:val="ru-RU"/>
        </w:rPr>
      </w:pPr>
      <w:r w:rsidRPr="00014762">
        <w:rPr>
          <w:lang w:val="ru-RU"/>
        </w:rPr>
        <w:t>1.1</w:t>
      </w:r>
      <w:r w:rsidRPr="00014762">
        <w:rPr>
          <w:lang w:val="ru-RU"/>
        </w:rPr>
        <w:tab/>
      </w:r>
      <w:r w:rsidR="00EA0A90" w:rsidRPr="00014762">
        <w:rPr>
          <w:lang w:val="ru-RU"/>
        </w:rPr>
        <w:t>Система информации и управления</w:t>
      </w:r>
    </w:p>
    <w:p w:rsidR="00F464A9" w:rsidRPr="00014762" w:rsidRDefault="00EA0A90" w:rsidP="00EA0A90">
      <w:pPr>
        <w:rPr>
          <w:lang w:val="ru-RU"/>
        </w:rPr>
      </w:pPr>
      <w:r w:rsidRPr="00014762">
        <w:rPr>
          <w:lang w:val="ru-RU"/>
        </w:rPr>
        <w:t>В понятие</w:t>
      </w:r>
      <w:r w:rsidR="00F464A9" w:rsidRPr="00014762">
        <w:rPr>
          <w:lang w:val="ru-RU"/>
        </w:rPr>
        <w:t xml:space="preserve"> SIM </w:t>
      </w:r>
      <w:r w:rsidRPr="00014762">
        <w:rPr>
          <w:lang w:val="ru-RU"/>
        </w:rPr>
        <w:t>входят</w:t>
      </w:r>
      <w:r w:rsidR="00F464A9" w:rsidRPr="00014762">
        <w:rPr>
          <w:lang w:val="ru-RU"/>
        </w:rPr>
        <w:t>:</w:t>
      </w:r>
    </w:p>
    <w:p w:rsidR="00F464A9" w:rsidRPr="00014762" w:rsidRDefault="00F464A9" w:rsidP="00126632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EA0A90" w:rsidRPr="00014762">
        <w:rPr>
          <w:lang w:val="ru-RU"/>
        </w:rPr>
        <w:t>все источники</w:t>
      </w:r>
      <w:r w:rsidR="002B388C" w:rsidRPr="00014762">
        <w:rPr>
          <w:lang w:val="ru-RU"/>
        </w:rPr>
        <w:t xml:space="preserve">, которые </w:t>
      </w:r>
      <w:r w:rsidR="00126632" w:rsidRPr="00014762">
        <w:rPr>
          <w:lang w:val="ru-RU"/>
        </w:rPr>
        <w:t>доставляют</w:t>
      </w:r>
      <w:r w:rsidR="002B388C" w:rsidRPr="00014762">
        <w:rPr>
          <w:lang w:val="ru-RU"/>
        </w:rPr>
        <w:t xml:space="preserve"> </w:t>
      </w:r>
      <w:r w:rsidR="009B5165" w:rsidRPr="00014762">
        <w:rPr>
          <w:lang w:val="ru-RU"/>
        </w:rPr>
        <w:t xml:space="preserve">сообщения в </w:t>
      </w:r>
      <w:r w:rsidR="002B388C" w:rsidRPr="00014762">
        <w:rPr>
          <w:lang w:val="ru-RU"/>
        </w:rPr>
        <w:t xml:space="preserve">файлы </w:t>
      </w:r>
      <w:r w:rsidRPr="00014762">
        <w:rPr>
          <w:lang w:val="ru-RU"/>
        </w:rPr>
        <w:t>(</w:t>
      </w:r>
      <w:r w:rsidR="002B388C" w:rsidRPr="00014762">
        <w:rPr>
          <w:lang w:val="ru-RU"/>
        </w:rPr>
        <w:t>например, метеорологический центр, организации безопасности и охраны и т. д.</w:t>
      </w:r>
      <w:r w:rsidRPr="00014762">
        <w:rPr>
          <w:lang w:val="ru-RU"/>
        </w:rPr>
        <w:t>);</w:t>
      </w:r>
    </w:p>
    <w:p w:rsidR="00F464A9" w:rsidRPr="00014762" w:rsidRDefault="00F464A9" w:rsidP="002B388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2B388C" w:rsidRPr="00014762">
        <w:rPr>
          <w:lang w:val="ru-RU"/>
        </w:rPr>
        <w:t>мультиплексор файлов, который является приложением, запускаемым на сервере</w:t>
      </w:r>
      <w:r w:rsidRPr="00014762">
        <w:rPr>
          <w:lang w:val="ru-RU"/>
        </w:rPr>
        <w:t>;</w:t>
      </w:r>
    </w:p>
    <w:p w:rsidR="00F464A9" w:rsidRPr="00014762" w:rsidRDefault="00F464A9" w:rsidP="002B388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2B388C" w:rsidRPr="00014762">
        <w:rPr>
          <w:lang w:val="ru-RU"/>
        </w:rPr>
        <w:t>диспетчер мультиплексора файлов</w:t>
      </w:r>
      <w:r w:rsidRPr="00014762">
        <w:rPr>
          <w:lang w:val="ru-RU"/>
        </w:rPr>
        <w:t>;</w:t>
      </w:r>
    </w:p>
    <w:p w:rsidR="00F464A9" w:rsidRPr="00014762" w:rsidRDefault="00F464A9" w:rsidP="002B388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2B388C" w:rsidRPr="00014762">
        <w:rPr>
          <w:lang w:val="ru-RU"/>
        </w:rPr>
        <w:t>диспетчер берегового передатчика</w:t>
      </w:r>
      <w:r w:rsidRPr="00014762">
        <w:rPr>
          <w:lang w:val="ru-RU"/>
        </w:rPr>
        <w:t>.</w:t>
      </w:r>
    </w:p>
    <w:p w:rsidR="00F464A9" w:rsidRPr="00014762" w:rsidRDefault="007A59E1" w:rsidP="007A59E1">
      <w:pPr>
        <w:rPr>
          <w:lang w:val="ru-RU"/>
        </w:rPr>
      </w:pPr>
      <w:r w:rsidRPr="00014762">
        <w:rPr>
          <w:lang w:val="ru-RU"/>
        </w:rPr>
        <w:t>Все источники подсоединены к мультиплексору файлов по сети</w:t>
      </w:r>
      <w:r w:rsidR="00F464A9" w:rsidRPr="00014762">
        <w:rPr>
          <w:lang w:val="ru-RU"/>
        </w:rPr>
        <w:t>.</w:t>
      </w:r>
    </w:p>
    <w:p w:rsidR="00F464A9" w:rsidRPr="00014762" w:rsidRDefault="007A59E1" w:rsidP="00DE32CE">
      <w:pPr>
        <w:rPr>
          <w:lang w:val="ru-RU" w:eastAsia="zh-CN"/>
        </w:rPr>
      </w:pPr>
      <w:r w:rsidRPr="00014762">
        <w:rPr>
          <w:lang w:val="ru-RU"/>
        </w:rPr>
        <w:t>На рисунке </w:t>
      </w:r>
      <w:r w:rsidR="00F464A9" w:rsidRPr="00014762">
        <w:rPr>
          <w:lang w:val="ru-RU"/>
        </w:rPr>
        <w:t>2</w:t>
      </w:r>
      <w:r w:rsidRPr="00014762">
        <w:rPr>
          <w:lang w:val="ru-RU"/>
        </w:rPr>
        <w:t xml:space="preserve"> представлена общая </w:t>
      </w:r>
      <w:r w:rsidR="00DE32CE" w:rsidRPr="00014762">
        <w:rPr>
          <w:lang w:val="ru-RU"/>
        </w:rPr>
        <w:t>блок-схема</w:t>
      </w:r>
      <w:r w:rsidR="00F464A9" w:rsidRPr="00014762">
        <w:rPr>
          <w:lang w:val="ru-RU"/>
        </w:rPr>
        <w:t xml:space="preserve"> SIM.</w:t>
      </w:r>
    </w:p>
    <w:p w:rsidR="00F36F27" w:rsidRPr="00014762" w:rsidRDefault="00F36F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7A59E1" w:rsidP="007A12EE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</w:t>
      </w:r>
      <w:r w:rsidR="00F464A9" w:rsidRPr="00014762">
        <w:rPr>
          <w:lang w:val="ru-RU"/>
        </w:rPr>
        <w:t xml:space="preserve"> 2</w:t>
      </w:r>
    </w:p>
    <w:p w:rsidR="00F464A9" w:rsidRPr="00014762" w:rsidRDefault="002C59FA" w:rsidP="002C59FA">
      <w:pPr>
        <w:pStyle w:val="Figuretitle"/>
        <w:rPr>
          <w:lang w:val="ru-RU"/>
        </w:rPr>
      </w:pPr>
      <w:r w:rsidRPr="00014762">
        <w:rPr>
          <w:lang w:val="ru-RU"/>
        </w:rPr>
        <w:t xml:space="preserve">Блок-схема системы информации и управления </w:t>
      </w:r>
      <w:r w:rsidR="00EF5163" w:rsidRPr="00014762">
        <w:rPr>
          <w:lang w:val="ru-RU"/>
        </w:rPr>
        <w:t>НАВДАТ</w:t>
      </w:r>
    </w:p>
    <w:p w:rsidR="00F464A9" w:rsidRPr="00014762" w:rsidRDefault="00F36F27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7246" w:dyaOrig="3936">
          <v:shape id="_x0000_i1026" type="#_x0000_t75" style="width:420.75pt;height:230.25pt" o:ole="">
            <v:imagedata r:id="rId17" o:title=""/>
          </v:shape>
          <o:OLEObject Type="Embed" ProgID="CorelDRAW.Graphic.14" ShapeID="_x0000_i1026" DrawAspect="Content" ObjectID="_1477731016" r:id="rId18"/>
        </w:object>
      </w:r>
    </w:p>
    <w:p w:rsidR="00F464A9" w:rsidRPr="00014762" w:rsidRDefault="00F464A9" w:rsidP="00FD5455">
      <w:pPr>
        <w:pStyle w:val="Heading3"/>
        <w:rPr>
          <w:lang w:val="ru-RU"/>
        </w:rPr>
      </w:pPr>
      <w:bookmarkStart w:id="9" w:name="_Toc294863665"/>
      <w:r w:rsidRPr="00014762">
        <w:rPr>
          <w:lang w:val="ru-RU"/>
        </w:rPr>
        <w:t>1.1.1</w:t>
      </w:r>
      <w:r w:rsidRPr="00014762">
        <w:rPr>
          <w:lang w:val="ru-RU"/>
        </w:rPr>
        <w:tab/>
      </w:r>
      <w:bookmarkEnd w:id="9"/>
      <w:r w:rsidR="007A59E1" w:rsidRPr="00014762">
        <w:rPr>
          <w:lang w:val="ru-RU"/>
        </w:rPr>
        <w:t xml:space="preserve">Мультиплексор файлов </w:t>
      </w:r>
    </w:p>
    <w:p w:rsidR="00F464A9" w:rsidRPr="00014762" w:rsidRDefault="00A04EB5" w:rsidP="00FD5455">
      <w:pPr>
        <w:rPr>
          <w:lang w:val="ru-RU"/>
        </w:rPr>
      </w:pPr>
      <w:r w:rsidRPr="00014762">
        <w:rPr>
          <w:lang w:val="ru-RU"/>
        </w:rPr>
        <w:t>Мультиплексор файлов</w:t>
      </w:r>
      <w:r w:rsidR="00F464A9" w:rsidRPr="00014762">
        <w:rPr>
          <w:lang w:val="ru-RU"/>
        </w:rPr>
        <w:t>:</w:t>
      </w:r>
    </w:p>
    <w:p w:rsidR="00F464A9" w:rsidRPr="00014762" w:rsidRDefault="00F464A9" w:rsidP="00FD545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04EB5" w:rsidRPr="00014762">
        <w:rPr>
          <w:lang w:val="ru-RU"/>
        </w:rPr>
        <w:t xml:space="preserve">получает файлы сообщений, доставляемые </w:t>
      </w:r>
      <w:r w:rsidR="00AA0C2C" w:rsidRPr="00014762">
        <w:rPr>
          <w:lang w:val="ru-RU"/>
        </w:rPr>
        <w:t>от</w:t>
      </w:r>
      <w:r w:rsidR="00A04EB5" w:rsidRPr="00014762">
        <w:rPr>
          <w:lang w:val="ru-RU"/>
        </w:rPr>
        <w:t xml:space="preserve"> источников данных</w:t>
      </w:r>
      <w:r w:rsidRPr="00014762">
        <w:rPr>
          <w:lang w:val="ru-RU"/>
        </w:rPr>
        <w:t>;</w:t>
      </w:r>
    </w:p>
    <w:p w:rsidR="00F464A9" w:rsidRPr="00014762" w:rsidRDefault="00F464A9" w:rsidP="00FD545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04EB5" w:rsidRPr="00014762">
        <w:rPr>
          <w:lang w:val="ru-RU"/>
        </w:rPr>
        <w:t>осуществляет шифрование файлов данных, если это необходимо</w:t>
      </w:r>
      <w:r w:rsidRPr="00014762">
        <w:rPr>
          <w:lang w:val="ru-RU"/>
        </w:rPr>
        <w:t>;</w:t>
      </w:r>
    </w:p>
    <w:p w:rsidR="00F464A9" w:rsidRPr="00014762" w:rsidRDefault="00F464A9" w:rsidP="00FD545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04EB5" w:rsidRPr="00014762">
        <w:rPr>
          <w:lang w:val="ru-RU"/>
        </w:rPr>
        <w:t xml:space="preserve">осуществляет </w:t>
      </w:r>
      <w:r w:rsidR="00A369CE" w:rsidRPr="00014762">
        <w:rPr>
          <w:lang w:val="ru-RU"/>
        </w:rPr>
        <w:t>разметку</w:t>
      </w:r>
      <w:r w:rsidR="00A04EB5" w:rsidRPr="00014762">
        <w:rPr>
          <w:lang w:val="ru-RU"/>
        </w:rPr>
        <w:t xml:space="preserve"> сообщений в файлах с помощью информации о получателе, статуса приоритетности и отметок времени</w:t>
      </w:r>
      <w:r w:rsidRPr="00014762">
        <w:rPr>
          <w:lang w:val="ru-RU"/>
        </w:rPr>
        <w:t>;</w:t>
      </w:r>
    </w:p>
    <w:p w:rsidR="00F464A9" w:rsidRPr="00014762" w:rsidRDefault="00F464A9" w:rsidP="00FD545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369CE" w:rsidRPr="00014762">
        <w:rPr>
          <w:lang w:val="ru-RU"/>
        </w:rPr>
        <w:t>отправляет файлы сообщений на передатчик</w:t>
      </w:r>
      <w:r w:rsidRPr="00014762">
        <w:rPr>
          <w:lang w:val="ru-RU"/>
        </w:rPr>
        <w:t>.</w:t>
      </w:r>
    </w:p>
    <w:p w:rsidR="00F464A9" w:rsidRPr="00014762" w:rsidRDefault="00F464A9" w:rsidP="009B5165">
      <w:pPr>
        <w:pStyle w:val="Heading3"/>
        <w:rPr>
          <w:lang w:val="ru-RU"/>
        </w:rPr>
      </w:pPr>
      <w:bookmarkStart w:id="10" w:name="_Toc294863666"/>
      <w:r w:rsidRPr="00014762">
        <w:rPr>
          <w:lang w:val="ru-RU"/>
        </w:rPr>
        <w:t>1.1.2</w:t>
      </w:r>
      <w:r w:rsidRPr="00014762">
        <w:rPr>
          <w:lang w:val="ru-RU"/>
        </w:rPr>
        <w:tab/>
      </w:r>
      <w:bookmarkEnd w:id="10"/>
      <w:r w:rsidR="009B5165" w:rsidRPr="00014762">
        <w:rPr>
          <w:lang w:val="ru-RU"/>
        </w:rPr>
        <w:t>Диспетчер мультиплексора файлов</w:t>
      </w:r>
    </w:p>
    <w:p w:rsidR="00F464A9" w:rsidRPr="00014762" w:rsidRDefault="009B5165" w:rsidP="009B5165">
      <w:pPr>
        <w:rPr>
          <w:lang w:val="ru-RU"/>
        </w:rPr>
      </w:pPr>
      <w:r w:rsidRPr="00014762">
        <w:rPr>
          <w:lang w:val="ru-RU"/>
        </w:rPr>
        <w:t>Диспетчер мультиплексора файлов – это интерфейс человек-машина, который обеспечивает пользователю возможность выполнять, в том числе, следующие задачи</w:t>
      </w:r>
      <w:r w:rsidR="00F464A9" w:rsidRPr="00014762">
        <w:rPr>
          <w:lang w:val="ru-RU"/>
        </w:rPr>
        <w:t>:</w:t>
      </w:r>
    </w:p>
    <w:p w:rsidR="00F464A9" w:rsidRPr="00014762" w:rsidRDefault="00F464A9" w:rsidP="00697797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97797" w:rsidRPr="00014762">
        <w:rPr>
          <w:lang w:val="ru-RU"/>
        </w:rPr>
        <w:t>просматривать файлы сообщений, поступающие из любого источника</w:t>
      </w:r>
      <w:r w:rsidRPr="00014762">
        <w:rPr>
          <w:lang w:val="ru-RU"/>
        </w:rPr>
        <w:t>;</w:t>
      </w:r>
    </w:p>
    <w:p w:rsidR="00F464A9" w:rsidRPr="00014762" w:rsidRDefault="00F464A9" w:rsidP="00697797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97797" w:rsidRPr="00014762">
        <w:rPr>
          <w:lang w:val="ru-RU"/>
        </w:rPr>
        <w:t>определять приоритет и периодичность любого файла сообщений</w:t>
      </w:r>
      <w:r w:rsidRPr="00014762">
        <w:rPr>
          <w:lang w:val="ru-RU"/>
        </w:rPr>
        <w:t>;</w:t>
      </w:r>
    </w:p>
    <w:p w:rsidR="00F464A9" w:rsidRPr="00014762" w:rsidRDefault="00F464A9" w:rsidP="00697797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97797" w:rsidRPr="00014762">
        <w:rPr>
          <w:lang w:val="ru-RU"/>
        </w:rPr>
        <w:t>определять получателя любого файла сообщений</w:t>
      </w:r>
      <w:r w:rsidRPr="00014762">
        <w:rPr>
          <w:lang w:val="ru-RU"/>
        </w:rPr>
        <w:t>;</w:t>
      </w:r>
    </w:p>
    <w:p w:rsidR="00F464A9" w:rsidRPr="00014762" w:rsidRDefault="00F464A9" w:rsidP="00697797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697797" w:rsidRPr="00014762">
        <w:rPr>
          <w:lang w:val="ru-RU"/>
        </w:rPr>
        <w:t>управлять шифрованием сообщений в файлах</w:t>
      </w:r>
      <w:r w:rsidRPr="00014762">
        <w:rPr>
          <w:lang w:val="ru-RU"/>
        </w:rPr>
        <w:t>.</w:t>
      </w:r>
    </w:p>
    <w:p w:rsidR="00F464A9" w:rsidRPr="00014762" w:rsidRDefault="00421A8E" w:rsidP="00421A8E">
      <w:pPr>
        <w:rPr>
          <w:lang w:val="ru-RU"/>
        </w:rPr>
      </w:pPr>
      <w:r w:rsidRPr="00014762">
        <w:rPr>
          <w:lang w:val="ru-RU"/>
        </w:rPr>
        <w:t>Некоторых из этих функций могут быть автоматизированы. Например, приоритет и периодичность сообщения могут выбираться в зависимости от источника, из которого оно поступило, или источник может определять приоритет этого сообщения</w:t>
      </w:r>
      <w:r w:rsidR="00F464A9" w:rsidRPr="00014762">
        <w:rPr>
          <w:lang w:val="ru-RU"/>
        </w:rPr>
        <w:t>.</w:t>
      </w:r>
    </w:p>
    <w:p w:rsidR="00F464A9" w:rsidRPr="00014762" w:rsidRDefault="00F464A9" w:rsidP="009B5165">
      <w:pPr>
        <w:pStyle w:val="Heading3"/>
        <w:rPr>
          <w:lang w:val="ru-RU"/>
        </w:rPr>
      </w:pPr>
      <w:bookmarkStart w:id="11" w:name="_Toc294863667"/>
      <w:r w:rsidRPr="00014762">
        <w:rPr>
          <w:lang w:val="ru-RU"/>
        </w:rPr>
        <w:t>1.1.3</w:t>
      </w:r>
      <w:r w:rsidRPr="00014762">
        <w:rPr>
          <w:lang w:val="ru-RU"/>
        </w:rPr>
        <w:tab/>
      </w:r>
      <w:bookmarkEnd w:id="11"/>
      <w:r w:rsidR="009B5165" w:rsidRPr="00014762">
        <w:rPr>
          <w:lang w:val="ru-RU"/>
        </w:rPr>
        <w:t>Диспетчер берегового передатчика</w:t>
      </w:r>
    </w:p>
    <w:p w:rsidR="00F464A9" w:rsidRPr="00014762" w:rsidRDefault="00325E3B" w:rsidP="00325E3B">
      <w:pPr>
        <w:rPr>
          <w:lang w:val="ru-RU"/>
        </w:rPr>
      </w:pPr>
      <w:r w:rsidRPr="00014762">
        <w:rPr>
          <w:lang w:val="ru-RU"/>
        </w:rPr>
        <w:t>Диспетчер береговой станции – это интерфейс человек-машина, подсоединенный к передатчику по сети</w:t>
      </w:r>
      <w:r w:rsidR="00F464A9" w:rsidRPr="00014762">
        <w:rPr>
          <w:lang w:val="ru-RU"/>
        </w:rPr>
        <w:t xml:space="preserve">; </w:t>
      </w:r>
      <w:r w:rsidRPr="00014762">
        <w:rPr>
          <w:lang w:val="ru-RU"/>
        </w:rPr>
        <w:t>он обеспечивает возможность контроля состояния передатчика с помощью следующей индикации</w:t>
      </w:r>
      <w:r w:rsidR="00A67D18" w:rsidRPr="00014762">
        <w:rPr>
          <w:lang w:val="ru-RU"/>
        </w:rPr>
        <w:t>: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>подтверждение передачи</w:t>
      </w:r>
      <w:r w:rsidRPr="00014762">
        <w:rPr>
          <w:lang w:val="ru-RU"/>
        </w:rPr>
        <w:t>;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>сигналы оповещения</w:t>
      </w:r>
      <w:r w:rsidRPr="00014762">
        <w:rPr>
          <w:lang w:val="ru-RU"/>
        </w:rPr>
        <w:t>;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>эффективная мощность передачи</w:t>
      </w:r>
      <w:r w:rsidRPr="00014762">
        <w:rPr>
          <w:lang w:val="ru-RU"/>
        </w:rPr>
        <w:t>;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>отчет о синхронизации</w:t>
      </w:r>
      <w:r w:rsidRPr="00014762">
        <w:rPr>
          <w:lang w:val="ru-RU"/>
        </w:rPr>
        <w:t>;</w:t>
      </w:r>
    </w:p>
    <w:p w:rsidR="00F464A9" w:rsidRPr="00014762" w:rsidRDefault="00325E3B" w:rsidP="00F36F27">
      <w:pPr>
        <w:keepNext/>
        <w:rPr>
          <w:lang w:val="ru-RU"/>
        </w:rPr>
      </w:pPr>
      <w:r w:rsidRPr="00014762">
        <w:rPr>
          <w:lang w:val="ru-RU"/>
        </w:rPr>
        <w:lastRenderedPageBreak/>
        <w:t>и управления следующими параметрами передатчика</w:t>
      </w:r>
      <w:r w:rsidR="00F464A9" w:rsidRPr="00014762">
        <w:rPr>
          <w:lang w:val="ru-RU"/>
        </w:rPr>
        <w:t>: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>мощность передачи</w:t>
      </w:r>
      <w:r w:rsidRPr="00014762">
        <w:rPr>
          <w:lang w:val="ru-RU"/>
        </w:rPr>
        <w:t>;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25E3B" w:rsidRPr="00014762">
        <w:rPr>
          <w:lang w:val="ru-RU"/>
        </w:rPr>
        <w:t xml:space="preserve">параметры </w:t>
      </w:r>
      <w:r w:rsidRPr="00014762">
        <w:rPr>
          <w:lang w:val="ru-RU"/>
        </w:rPr>
        <w:t>OFDM (</w:t>
      </w:r>
      <w:r w:rsidR="00325E3B" w:rsidRPr="00014762">
        <w:rPr>
          <w:lang w:val="ru-RU"/>
        </w:rPr>
        <w:t>пилотные поднесущие</w:t>
      </w:r>
      <w:r w:rsidRPr="00014762">
        <w:rPr>
          <w:lang w:val="ru-RU"/>
        </w:rPr>
        <w:t xml:space="preserve">, </w:t>
      </w:r>
      <w:r w:rsidR="00A17746" w:rsidRPr="00014762">
        <w:rPr>
          <w:lang w:val="ru-RU"/>
        </w:rPr>
        <w:t xml:space="preserve">кодирование ошибок и </w:t>
      </w:r>
      <w:r w:rsidR="00C24E8D" w:rsidRPr="00014762">
        <w:rPr>
          <w:lang w:val="ru-RU"/>
        </w:rPr>
        <w:t>т. д.</w:t>
      </w:r>
      <w:r w:rsidRPr="00014762">
        <w:rPr>
          <w:lang w:val="ru-RU"/>
        </w:rPr>
        <w:t>);</w:t>
      </w:r>
    </w:p>
    <w:p w:rsidR="00F464A9" w:rsidRPr="00014762" w:rsidRDefault="00F464A9" w:rsidP="00CC454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DE32CE" w:rsidRPr="00014762">
        <w:rPr>
          <w:lang w:val="ru-RU"/>
        </w:rPr>
        <w:t>график передачи</w:t>
      </w:r>
      <w:r w:rsidRPr="00014762">
        <w:rPr>
          <w:lang w:val="ru-RU"/>
        </w:rPr>
        <w:t>.</w:t>
      </w:r>
    </w:p>
    <w:p w:rsidR="00F464A9" w:rsidRPr="00014762" w:rsidRDefault="00F464A9" w:rsidP="00F90C68">
      <w:pPr>
        <w:pStyle w:val="Heading2"/>
        <w:rPr>
          <w:lang w:val="ru-RU"/>
        </w:rPr>
      </w:pPr>
      <w:bookmarkStart w:id="12" w:name="_Toc294863668"/>
      <w:r w:rsidRPr="00014762">
        <w:rPr>
          <w:lang w:val="ru-RU"/>
        </w:rPr>
        <w:t>1.2</w:t>
      </w:r>
      <w:r w:rsidRPr="00014762">
        <w:rPr>
          <w:lang w:val="ru-RU"/>
        </w:rPr>
        <w:tab/>
      </w:r>
      <w:bookmarkEnd w:id="12"/>
      <w:r w:rsidR="00F90C68" w:rsidRPr="00014762">
        <w:rPr>
          <w:lang w:val="ru-RU"/>
        </w:rPr>
        <w:t>Береговая сеть</w:t>
      </w:r>
    </w:p>
    <w:p w:rsidR="00F464A9" w:rsidRPr="00014762" w:rsidRDefault="00F90C68" w:rsidP="00F90C68">
      <w:pPr>
        <w:rPr>
          <w:lang w:val="ru-RU"/>
        </w:rPr>
      </w:pPr>
      <w:r w:rsidRPr="00014762">
        <w:rPr>
          <w:lang w:val="ru-RU"/>
        </w:rPr>
        <w:t xml:space="preserve">Береговая сеть может использовать широкополосную линию связи, линию связи с низкой скоростью передачи данных или совместное </w:t>
      </w:r>
      <w:r w:rsidR="00A67D18" w:rsidRPr="00014762">
        <w:rPr>
          <w:lang w:val="ru-RU"/>
        </w:rPr>
        <w:t>использование локальных файлов.</w:t>
      </w:r>
    </w:p>
    <w:p w:rsidR="00F464A9" w:rsidRPr="00014762" w:rsidRDefault="00F464A9" w:rsidP="00F90C68">
      <w:pPr>
        <w:pStyle w:val="Heading2"/>
        <w:rPr>
          <w:lang w:val="ru-RU"/>
        </w:rPr>
      </w:pPr>
      <w:bookmarkStart w:id="13" w:name="_Toc294863669"/>
      <w:r w:rsidRPr="00014762">
        <w:rPr>
          <w:lang w:val="ru-RU"/>
        </w:rPr>
        <w:t>1.3</w:t>
      </w:r>
      <w:r w:rsidRPr="00014762">
        <w:rPr>
          <w:lang w:val="ru-RU"/>
        </w:rPr>
        <w:tab/>
      </w:r>
      <w:bookmarkEnd w:id="13"/>
      <w:r w:rsidR="00F90C68" w:rsidRPr="00014762">
        <w:rPr>
          <w:lang w:val="ru-RU"/>
        </w:rPr>
        <w:t>Описание берегового передатчика</w:t>
      </w:r>
    </w:p>
    <w:p w:rsidR="00F464A9" w:rsidRPr="00014762" w:rsidRDefault="0079748A" w:rsidP="0079748A">
      <w:pPr>
        <w:rPr>
          <w:lang w:val="ru-RU"/>
        </w:rPr>
      </w:pPr>
      <w:r w:rsidRPr="00014762">
        <w:rPr>
          <w:lang w:val="ru-RU"/>
        </w:rPr>
        <w:t>Минимальную конфигурацию береговой передающей станции составляют</w:t>
      </w:r>
      <w:r w:rsidR="00F464A9" w:rsidRPr="00014762">
        <w:rPr>
          <w:lang w:val="ru-RU"/>
        </w:rPr>
        <w:t>:</w:t>
      </w:r>
    </w:p>
    <w:p w:rsidR="00F464A9" w:rsidRPr="00014762" w:rsidRDefault="00F464A9" w:rsidP="00F655A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748A" w:rsidRPr="00014762">
        <w:rPr>
          <w:lang w:val="ru-RU"/>
        </w:rPr>
        <w:t xml:space="preserve">один локальный сервер, </w:t>
      </w:r>
      <w:r w:rsidR="00F655AA" w:rsidRPr="00014762">
        <w:rPr>
          <w:lang w:val="ru-RU"/>
        </w:rPr>
        <w:t>имеющий соединение с</w:t>
      </w:r>
      <w:r w:rsidR="0079748A" w:rsidRPr="00014762">
        <w:rPr>
          <w:lang w:val="ru-RU"/>
        </w:rPr>
        <w:t xml:space="preserve"> защищенн</w:t>
      </w:r>
      <w:r w:rsidR="00F655AA" w:rsidRPr="00014762">
        <w:rPr>
          <w:lang w:val="ru-RU"/>
        </w:rPr>
        <w:t>ым</w:t>
      </w:r>
      <w:r w:rsidR="0079748A" w:rsidRPr="00014762">
        <w:rPr>
          <w:lang w:val="ru-RU"/>
        </w:rPr>
        <w:t xml:space="preserve"> доступ</w:t>
      </w:r>
      <w:r w:rsidR="00F655AA" w:rsidRPr="00014762">
        <w:rPr>
          <w:lang w:val="ru-RU"/>
        </w:rPr>
        <w:t>ом</w:t>
      </w:r>
      <w:r w:rsidRPr="00014762">
        <w:rPr>
          <w:lang w:val="ru-RU"/>
        </w:rPr>
        <w:t>;</w:t>
      </w:r>
    </w:p>
    <w:p w:rsidR="00F464A9" w:rsidRPr="00014762" w:rsidRDefault="00F464A9" w:rsidP="0079748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748A" w:rsidRPr="00014762">
        <w:rPr>
          <w:lang w:val="ru-RU"/>
        </w:rPr>
        <w:t>один модулятор с</w:t>
      </w:r>
      <w:r w:rsidRPr="00014762">
        <w:rPr>
          <w:lang w:val="ru-RU"/>
        </w:rPr>
        <w:t xml:space="preserve"> OFDM;</w:t>
      </w:r>
    </w:p>
    <w:p w:rsidR="00F464A9" w:rsidRPr="00014762" w:rsidRDefault="00F464A9" w:rsidP="0079748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748A" w:rsidRPr="00014762">
        <w:rPr>
          <w:lang w:val="ru-RU"/>
        </w:rPr>
        <w:t>один усилитель ВЧ РЧ</w:t>
      </w:r>
      <w:r w:rsidRPr="00014762">
        <w:rPr>
          <w:lang w:val="ru-RU"/>
        </w:rPr>
        <w:t>;</w:t>
      </w:r>
    </w:p>
    <w:p w:rsidR="00F464A9" w:rsidRPr="00014762" w:rsidRDefault="00F464A9" w:rsidP="0079748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748A" w:rsidRPr="00014762">
        <w:rPr>
          <w:lang w:val="ru-RU"/>
        </w:rPr>
        <w:t>одна передающая антенна с блоком согласования</w:t>
      </w:r>
      <w:r w:rsidRPr="00014762">
        <w:rPr>
          <w:lang w:val="ru-RU"/>
        </w:rPr>
        <w:t>;</w:t>
      </w:r>
    </w:p>
    <w:p w:rsidR="00F464A9" w:rsidRPr="00014762" w:rsidRDefault="00F464A9" w:rsidP="002C59F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748A" w:rsidRPr="00014762">
        <w:rPr>
          <w:lang w:val="ru-RU"/>
        </w:rPr>
        <w:t>один приемник ГНСС или атомные часты для синхронизации</w:t>
      </w:r>
      <w:r w:rsidRPr="00014762">
        <w:rPr>
          <w:lang w:val="ru-RU"/>
        </w:rPr>
        <w:t>;</w:t>
      </w:r>
    </w:p>
    <w:p w:rsidR="00F464A9" w:rsidRPr="00014762" w:rsidRDefault="00F464A9" w:rsidP="00387BB7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87BB7" w:rsidRPr="00014762">
        <w:rPr>
          <w:lang w:val="ru-RU"/>
        </w:rPr>
        <w:t>один приемник радиоконтроля со своей антенной</w:t>
      </w:r>
      <w:r w:rsidRPr="00014762">
        <w:rPr>
          <w:lang w:val="ru-RU"/>
        </w:rPr>
        <w:t>.</w:t>
      </w:r>
    </w:p>
    <w:p w:rsidR="00F464A9" w:rsidRPr="00014762" w:rsidRDefault="00F464A9" w:rsidP="00387BB7">
      <w:pPr>
        <w:pStyle w:val="Heading3"/>
        <w:rPr>
          <w:lang w:val="ru-RU"/>
        </w:rPr>
      </w:pPr>
      <w:bookmarkStart w:id="14" w:name="_Toc294863670"/>
      <w:r w:rsidRPr="00014762">
        <w:rPr>
          <w:lang w:val="ru-RU"/>
        </w:rPr>
        <w:t>1.3.1</w:t>
      </w:r>
      <w:r w:rsidRPr="00014762">
        <w:rPr>
          <w:lang w:val="ru-RU"/>
        </w:rPr>
        <w:tab/>
      </w:r>
      <w:r w:rsidR="00387BB7" w:rsidRPr="00014762">
        <w:rPr>
          <w:lang w:val="ru-RU"/>
        </w:rPr>
        <w:t>Архитектура береговой системы</w:t>
      </w:r>
      <w:bookmarkEnd w:id="14"/>
    </w:p>
    <w:p w:rsidR="00F464A9" w:rsidRPr="00014762" w:rsidRDefault="00387BB7" w:rsidP="00DE32CE">
      <w:pPr>
        <w:rPr>
          <w:lang w:val="ru-RU"/>
        </w:rPr>
      </w:pPr>
      <w:r w:rsidRPr="00014762">
        <w:rPr>
          <w:lang w:val="ru-RU"/>
        </w:rPr>
        <w:t xml:space="preserve">На рисунке 3 представлена </w:t>
      </w:r>
      <w:r w:rsidR="00DE32CE" w:rsidRPr="00014762">
        <w:rPr>
          <w:lang w:val="ru-RU"/>
        </w:rPr>
        <w:t>блок-схема цифрового ВЧ передатчика</w:t>
      </w:r>
      <w:r w:rsidR="00F464A9" w:rsidRPr="00014762">
        <w:rPr>
          <w:lang w:val="ru-RU"/>
        </w:rPr>
        <w:t>.</w:t>
      </w:r>
    </w:p>
    <w:p w:rsidR="00F464A9" w:rsidRPr="00014762" w:rsidRDefault="00DE32CE" w:rsidP="007A12EE">
      <w:pPr>
        <w:pStyle w:val="FigureNo"/>
        <w:rPr>
          <w:lang w:val="ru-RU"/>
        </w:rPr>
      </w:pPr>
      <w:bookmarkStart w:id="15" w:name="OLE_LINK1"/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3</w:t>
      </w:r>
    </w:p>
    <w:bookmarkEnd w:id="15"/>
    <w:p w:rsidR="00F464A9" w:rsidRPr="00014762" w:rsidRDefault="00DE32CE" w:rsidP="00DE32CE">
      <w:pPr>
        <w:pStyle w:val="Figuretitle"/>
        <w:rPr>
          <w:lang w:val="ru-RU"/>
        </w:rPr>
      </w:pPr>
      <w:r w:rsidRPr="00014762">
        <w:rPr>
          <w:lang w:val="ru-RU"/>
        </w:rPr>
        <w:t xml:space="preserve">Функциональная блок-схема цифрового </w:t>
      </w:r>
      <w:r w:rsidR="002C59FA" w:rsidRPr="00014762">
        <w:rPr>
          <w:lang w:val="ru-RU"/>
        </w:rPr>
        <w:t>передатчика</w:t>
      </w:r>
      <w:r w:rsidRPr="00014762">
        <w:rPr>
          <w:lang w:val="ru-RU"/>
        </w:rPr>
        <w:t xml:space="preserve"> </w:t>
      </w:r>
      <w:r w:rsidR="000E00DA" w:rsidRPr="00014762">
        <w:rPr>
          <w:lang w:val="ru-RU"/>
        </w:rPr>
        <w:t>НАВДАТ ВЧ</w:t>
      </w:r>
    </w:p>
    <w:p w:rsidR="00B67C33" w:rsidRPr="00014762" w:rsidRDefault="00F36F27" w:rsidP="00F36F27">
      <w:pPr>
        <w:pStyle w:val="Figure"/>
        <w:rPr>
          <w:lang w:val="ru-RU"/>
        </w:rPr>
      </w:pPr>
      <w:r w:rsidRPr="00014762">
        <w:rPr>
          <w:lang w:val="ru-RU"/>
        </w:rPr>
        <w:object w:dxaOrig="7198" w:dyaOrig="3299">
          <v:shape id="_x0000_i1027" type="#_x0000_t75" style="width:475.5pt;height:218.25pt" o:ole="">
            <v:imagedata r:id="rId19" o:title=""/>
          </v:shape>
          <o:OLEObject Type="Embed" ProgID="CorelDRAW.Graphic.14" ShapeID="_x0000_i1027" DrawAspect="Content" ObjectID="_1477731017" r:id="rId20"/>
        </w:object>
      </w:r>
    </w:p>
    <w:p w:rsidR="00F464A9" w:rsidRPr="00014762" w:rsidRDefault="00F464A9" w:rsidP="000D506C">
      <w:pPr>
        <w:pStyle w:val="Heading3"/>
        <w:rPr>
          <w:lang w:val="ru-RU"/>
        </w:rPr>
      </w:pPr>
      <w:bookmarkStart w:id="16" w:name="_Toc294863671"/>
      <w:r w:rsidRPr="00014762">
        <w:rPr>
          <w:lang w:val="ru-RU"/>
        </w:rPr>
        <w:t>1.3.2</w:t>
      </w:r>
      <w:r w:rsidRPr="00014762">
        <w:rPr>
          <w:lang w:val="ru-RU"/>
        </w:rPr>
        <w:tab/>
      </w:r>
      <w:bookmarkEnd w:id="16"/>
      <w:r w:rsidR="000D506C" w:rsidRPr="00014762">
        <w:rPr>
          <w:lang w:val="ru-RU"/>
        </w:rPr>
        <w:t>Контроллер</w:t>
      </w:r>
    </w:p>
    <w:p w:rsidR="00F464A9" w:rsidRPr="00014762" w:rsidRDefault="000D506C" w:rsidP="007A12EE">
      <w:pPr>
        <w:rPr>
          <w:lang w:val="ru-RU"/>
        </w:rPr>
      </w:pPr>
      <w:r w:rsidRPr="00014762">
        <w:rPr>
          <w:lang w:val="ru-RU"/>
        </w:rPr>
        <w:t>Контроллер выполняет следующие функции</w:t>
      </w:r>
      <w:r w:rsidR="00F464A9" w:rsidRPr="00014762">
        <w:rPr>
          <w:lang w:val="ru-RU"/>
        </w:rPr>
        <w:t>:</w:t>
      </w:r>
    </w:p>
    <w:p w:rsidR="00F464A9" w:rsidRPr="00014762" w:rsidRDefault="00F464A9" w:rsidP="000D506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D506C" w:rsidRPr="00014762">
        <w:rPr>
          <w:lang w:val="ru-RU"/>
        </w:rPr>
        <w:t xml:space="preserve">проверка </w:t>
      </w:r>
      <w:r w:rsidR="000E00DA" w:rsidRPr="00014762">
        <w:rPr>
          <w:lang w:val="ru-RU"/>
        </w:rPr>
        <w:t>не</w:t>
      </w:r>
      <w:r w:rsidR="000D506C" w:rsidRPr="00014762">
        <w:rPr>
          <w:lang w:val="ru-RU"/>
        </w:rPr>
        <w:t>занятости полосы частот до передачи</w:t>
      </w:r>
      <w:r w:rsidRPr="00014762">
        <w:rPr>
          <w:lang w:val="ru-RU"/>
        </w:rPr>
        <w:t>;</w:t>
      </w:r>
    </w:p>
    <w:p w:rsidR="00F464A9" w:rsidRPr="00014762" w:rsidRDefault="00F464A9" w:rsidP="00012302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D506C" w:rsidRPr="00014762">
        <w:rPr>
          <w:lang w:val="ru-RU"/>
        </w:rPr>
        <w:t xml:space="preserve">синхронизация всех сигналов </w:t>
      </w:r>
      <w:r w:rsidR="00012302" w:rsidRPr="00014762">
        <w:rPr>
          <w:lang w:val="ru-RU"/>
        </w:rPr>
        <w:t>на береговой станции по тактовым синхросигналам</w:t>
      </w:r>
      <w:r w:rsidRPr="00014762">
        <w:rPr>
          <w:lang w:val="ru-RU"/>
        </w:rPr>
        <w:t>;</w:t>
      </w:r>
    </w:p>
    <w:p w:rsidR="00F464A9" w:rsidRPr="00014762" w:rsidRDefault="00F464A9" w:rsidP="00012302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12302" w:rsidRPr="00014762">
        <w:rPr>
          <w:lang w:val="ru-RU"/>
        </w:rPr>
        <w:t>управление параметрами передачи, временем и графиком</w:t>
      </w:r>
      <w:r w:rsidRPr="00014762">
        <w:rPr>
          <w:lang w:val="ru-RU"/>
        </w:rPr>
        <w:t>;</w:t>
      </w:r>
    </w:p>
    <w:p w:rsidR="00F464A9" w:rsidRPr="00014762" w:rsidRDefault="00F464A9" w:rsidP="000E00D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12302" w:rsidRPr="00014762">
        <w:rPr>
          <w:lang w:val="ru-RU"/>
        </w:rPr>
        <w:t>форматирование файлов сообщений, подлежащих передаче</w:t>
      </w:r>
      <w:r w:rsidRPr="00014762">
        <w:rPr>
          <w:lang w:val="ru-RU"/>
        </w:rPr>
        <w:t xml:space="preserve"> (</w:t>
      </w:r>
      <w:r w:rsidR="00012302" w:rsidRPr="00014762">
        <w:rPr>
          <w:lang w:val="ru-RU"/>
        </w:rPr>
        <w:t>разделение файл</w:t>
      </w:r>
      <w:r w:rsidR="000E00DA" w:rsidRPr="00014762">
        <w:rPr>
          <w:lang w:val="ru-RU"/>
        </w:rPr>
        <w:t>ов</w:t>
      </w:r>
      <w:r w:rsidR="00012302" w:rsidRPr="00014762">
        <w:rPr>
          <w:lang w:val="ru-RU"/>
        </w:rPr>
        <w:t xml:space="preserve"> по пакетам</w:t>
      </w:r>
      <w:r w:rsidRPr="00014762">
        <w:rPr>
          <w:lang w:val="ru-RU"/>
        </w:rPr>
        <w:t>).</w:t>
      </w:r>
    </w:p>
    <w:p w:rsidR="00F464A9" w:rsidRPr="00014762" w:rsidRDefault="00012302" w:rsidP="00F36F27">
      <w:pPr>
        <w:keepNext/>
        <w:rPr>
          <w:lang w:val="ru-RU"/>
        </w:rPr>
      </w:pPr>
      <w:r w:rsidRPr="00014762">
        <w:rPr>
          <w:lang w:val="ru-RU"/>
        </w:rPr>
        <w:lastRenderedPageBreak/>
        <w:t xml:space="preserve">Этот блок принимает определенные </w:t>
      </w:r>
      <w:r w:rsidR="000E00DA" w:rsidRPr="00014762">
        <w:rPr>
          <w:lang w:val="ru-RU"/>
        </w:rPr>
        <w:t>блоки</w:t>
      </w:r>
      <w:r w:rsidRPr="00014762">
        <w:rPr>
          <w:lang w:val="ru-RU"/>
        </w:rPr>
        <w:t xml:space="preserve"> информации</w:t>
      </w:r>
      <w:r w:rsidR="00F464A9" w:rsidRPr="00014762">
        <w:rPr>
          <w:lang w:val="ru-RU"/>
        </w:rPr>
        <w:t>:</w:t>
      </w:r>
    </w:p>
    <w:p w:rsidR="00012302" w:rsidRPr="00014762" w:rsidRDefault="00F464A9" w:rsidP="002C59F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12302" w:rsidRPr="00014762">
        <w:rPr>
          <w:lang w:val="ru-RU"/>
        </w:rPr>
        <w:t xml:space="preserve">файлы сообщений от </w:t>
      </w:r>
      <w:r w:rsidRPr="00014762">
        <w:rPr>
          <w:lang w:val="ru-RU"/>
        </w:rPr>
        <w:t>SIM;</w:t>
      </w:r>
    </w:p>
    <w:p w:rsidR="00F464A9" w:rsidRPr="00014762" w:rsidRDefault="00F464A9" w:rsidP="00012302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12302" w:rsidRPr="00014762">
        <w:rPr>
          <w:lang w:val="ru-RU"/>
        </w:rPr>
        <w:t>сигналы ГНСС или атомных часов для синхронизации</w:t>
      </w:r>
      <w:r w:rsidRPr="00014762">
        <w:rPr>
          <w:lang w:val="ru-RU"/>
        </w:rPr>
        <w:t>;</w:t>
      </w:r>
    </w:p>
    <w:p w:rsidR="00F464A9" w:rsidRPr="00014762" w:rsidRDefault="00F464A9" w:rsidP="000E00D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E00DA" w:rsidRPr="00014762">
        <w:rPr>
          <w:lang w:val="ru-RU"/>
        </w:rPr>
        <w:t xml:space="preserve">ВЧ </w:t>
      </w:r>
      <w:r w:rsidR="00012302" w:rsidRPr="00014762">
        <w:rPr>
          <w:lang w:val="ru-RU"/>
        </w:rPr>
        <w:t>сигнал от приемника радиоконтроля</w:t>
      </w:r>
      <w:r w:rsidRPr="00014762">
        <w:rPr>
          <w:lang w:val="ru-RU"/>
        </w:rPr>
        <w:t>;</w:t>
      </w:r>
    </w:p>
    <w:p w:rsidR="00F464A9" w:rsidRPr="00014762" w:rsidRDefault="00F464A9" w:rsidP="000E00D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12302" w:rsidRPr="00014762">
        <w:rPr>
          <w:lang w:val="ru-RU"/>
        </w:rPr>
        <w:t>сигналы управления модулятора и передатчика</w:t>
      </w:r>
      <w:r w:rsidR="000E00DA" w:rsidRPr="00014762">
        <w:rPr>
          <w:lang w:val="ru-RU"/>
        </w:rPr>
        <w:t xml:space="preserve"> ВЧ</w:t>
      </w:r>
      <w:r w:rsidRPr="00014762">
        <w:rPr>
          <w:lang w:val="ru-RU"/>
        </w:rPr>
        <w:t>.</w:t>
      </w:r>
    </w:p>
    <w:p w:rsidR="00F464A9" w:rsidRPr="00014762" w:rsidRDefault="00F464A9" w:rsidP="00012302">
      <w:pPr>
        <w:pStyle w:val="Heading3"/>
        <w:rPr>
          <w:lang w:val="ru-RU"/>
        </w:rPr>
      </w:pPr>
      <w:bookmarkStart w:id="17" w:name="_Toc294863672"/>
      <w:r w:rsidRPr="00014762">
        <w:rPr>
          <w:lang w:val="ru-RU"/>
        </w:rPr>
        <w:t>1.3.3</w:t>
      </w:r>
      <w:r w:rsidRPr="00014762">
        <w:rPr>
          <w:lang w:val="ru-RU"/>
        </w:rPr>
        <w:tab/>
      </w:r>
      <w:bookmarkEnd w:id="17"/>
      <w:r w:rsidR="00012302" w:rsidRPr="00014762">
        <w:rPr>
          <w:lang w:val="ru-RU"/>
        </w:rPr>
        <w:t>Модулятор</w:t>
      </w:r>
    </w:p>
    <w:p w:rsidR="00F464A9" w:rsidRPr="00014762" w:rsidRDefault="00012302" w:rsidP="00012302">
      <w:pPr>
        <w:rPr>
          <w:lang w:val="ru-RU"/>
        </w:rPr>
      </w:pPr>
      <w:r w:rsidRPr="00014762">
        <w:rPr>
          <w:lang w:val="ru-RU"/>
        </w:rPr>
        <w:t>На рисунке 4 представлена блок-схема модулятора</w:t>
      </w:r>
      <w:r w:rsidR="00F464A9" w:rsidRPr="00014762">
        <w:rPr>
          <w:lang w:val="ru-RU"/>
        </w:rPr>
        <w:t>.</w:t>
      </w:r>
    </w:p>
    <w:p w:rsidR="00F464A9" w:rsidRPr="00014762" w:rsidRDefault="00012302" w:rsidP="00A67D18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4</w:t>
      </w:r>
    </w:p>
    <w:p w:rsidR="00F464A9" w:rsidRPr="00014762" w:rsidRDefault="00012302" w:rsidP="00A67D18">
      <w:pPr>
        <w:pStyle w:val="Figuretitle"/>
        <w:rPr>
          <w:lang w:val="ru-RU"/>
        </w:rPr>
      </w:pPr>
      <w:bookmarkStart w:id="18" w:name="_Toc294863673"/>
      <w:r w:rsidRPr="00014762">
        <w:rPr>
          <w:lang w:val="ru-RU"/>
        </w:rPr>
        <w:t>Функциональная блок-схема модулятора НАВДАТ</w:t>
      </w:r>
      <w:r w:rsidR="000E00DA" w:rsidRPr="00014762">
        <w:rPr>
          <w:lang w:val="ru-RU"/>
        </w:rPr>
        <w:t> В</w:t>
      </w:r>
      <w:r w:rsidRPr="00014762">
        <w:rPr>
          <w:lang w:val="ru-RU"/>
        </w:rPr>
        <w:t>Ч</w:t>
      </w:r>
    </w:p>
    <w:p w:rsidR="00F464A9" w:rsidRPr="00014762" w:rsidRDefault="00205756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7132" w:dyaOrig="3932">
          <v:shape id="_x0000_i1028" type="#_x0000_t75" style="width:475.5pt;height:262.5pt" o:ole="">
            <v:imagedata r:id="rId21" o:title=""/>
          </v:shape>
          <o:OLEObject Type="Embed" ProgID="CorelDRAW.Graphic.14" ShapeID="_x0000_i1028" DrawAspect="Content" ObjectID="_1477731018" r:id="rId22"/>
        </w:object>
      </w:r>
    </w:p>
    <w:p w:rsidR="00F464A9" w:rsidRPr="00014762" w:rsidRDefault="00F464A9" w:rsidP="00C214C3">
      <w:pPr>
        <w:pStyle w:val="Heading4"/>
        <w:rPr>
          <w:lang w:val="ru-RU"/>
        </w:rPr>
      </w:pPr>
      <w:r w:rsidRPr="00014762">
        <w:rPr>
          <w:lang w:val="ru-RU"/>
        </w:rPr>
        <w:t>1.3.3.1</w:t>
      </w:r>
      <w:r w:rsidRPr="00014762">
        <w:rPr>
          <w:lang w:val="ru-RU"/>
        </w:rPr>
        <w:tab/>
      </w:r>
      <w:bookmarkEnd w:id="18"/>
      <w:r w:rsidR="00C214C3" w:rsidRPr="00014762">
        <w:rPr>
          <w:lang w:val="ru-RU"/>
        </w:rPr>
        <w:t>Входные потоки</w:t>
      </w:r>
    </w:p>
    <w:p w:rsidR="00F464A9" w:rsidRPr="00014762" w:rsidRDefault="00E3230B" w:rsidP="00E3230B">
      <w:pPr>
        <w:rPr>
          <w:lang w:val="ru-RU"/>
        </w:rPr>
      </w:pPr>
      <w:r w:rsidRPr="00014762">
        <w:rPr>
          <w:lang w:val="ru-RU"/>
        </w:rPr>
        <w:t>Для работы модулятора необходимы три входных потока</w:t>
      </w:r>
      <w:r w:rsidR="00F464A9" w:rsidRPr="00014762">
        <w:rPr>
          <w:lang w:val="ru-RU"/>
        </w:rPr>
        <w:t>: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19C8" w:rsidRPr="00014762">
        <w:rPr>
          <w:lang w:val="ru-RU"/>
        </w:rPr>
        <w:t>поток информации о модуляции</w:t>
      </w:r>
      <w:r w:rsidRPr="00014762">
        <w:rPr>
          <w:lang w:val="ru-RU"/>
        </w:rPr>
        <w:t xml:space="preserve"> (MIS);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19C8" w:rsidRPr="00014762">
        <w:rPr>
          <w:lang w:val="ru-RU"/>
        </w:rPr>
        <w:t>поток информации о передатчике</w:t>
      </w:r>
      <w:r w:rsidRPr="00014762">
        <w:rPr>
          <w:lang w:val="ru-RU"/>
        </w:rPr>
        <w:t xml:space="preserve"> (TIS);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7919C8" w:rsidRPr="00014762">
        <w:rPr>
          <w:lang w:val="ru-RU"/>
        </w:rPr>
        <w:t>поток данных</w:t>
      </w:r>
      <w:r w:rsidR="002C59FA" w:rsidRPr="00014762">
        <w:rPr>
          <w:lang w:val="ru-RU"/>
        </w:rPr>
        <w:t xml:space="preserve"> </w:t>
      </w:r>
      <w:r w:rsidRPr="00014762">
        <w:rPr>
          <w:lang w:val="ru-RU"/>
        </w:rPr>
        <w:t>(DS).</w:t>
      </w:r>
    </w:p>
    <w:p w:rsidR="00F464A9" w:rsidRPr="00014762" w:rsidRDefault="00E3230B" w:rsidP="006B6068">
      <w:pPr>
        <w:rPr>
          <w:lang w:val="ru-RU"/>
        </w:rPr>
      </w:pPr>
      <w:r w:rsidRPr="00014762">
        <w:rPr>
          <w:lang w:val="ru-RU"/>
        </w:rPr>
        <w:t xml:space="preserve">Эти потоки </w:t>
      </w:r>
      <w:r w:rsidR="005F6E8C" w:rsidRPr="00014762">
        <w:rPr>
          <w:lang w:val="ru-RU"/>
        </w:rPr>
        <w:t>проходят повторное кодирование и далее по</w:t>
      </w:r>
      <w:r w:rsidR="006B6068" w:rsidRPr="00014762">
        <w:rPr>
          <w:lang w:val="ru-RU"/>
        </w:rPr>
        <w:t>м</w:t>
      </w:r>
      <w:r w:rsidR="005F6E8C" w:rsidRPr="00014762">
        <w:rPr>
          <w:lang w:val="ru-RU"/>
        </w:rPr>
        <w:t xml:space="preserve">ещаются в сигнал </w:t>
      </w:r>
      <w:r w:rsidR="007919C8" w:rsidRPr="00014762">
        <w:rPr>
          <w:lang w:val="ru-RU"/>
        </w:rPr>
        <w:t>OFDM</w:t>
      </w:r>
      <w:r w:rsidR="00F464A9" w:rsidRPr="00014762">
        <w:rPr>
          <w:lang w:val="ru-RU"/>
        </w:rPr>
        <w:t xml:space="preserve"> </w:t>
      </w:r>
      <w:r w:rsidR="005F6E8C" w:rsidRPr="00014762">
        <w:rPr>
          <w:lang w:val="ru-RU"/>
        </w:rPr>
        <w:t>устройством отображения ячеек</w:t>
      </w:r>
      <w:r w:rsidR="00F464A9" w:rsidRPr="00014762">
        <w:rPr>
          <w:lang w:val="ru-RU"/>
        </w:rPr>
        <w:t xml:space="preserve"> (</w:t>
      </w:r>
      <w:r w:rsidR="005F6E8C" w:rsidRPr="00014762">
        <w:rPr>
          <w:lang w:val="ru-RU"/>
        </w:rPr>
        <w:t>п.</w:t>
      </w:r>
      <w:r w:rsidR="00F464A9" w:rsidRPr="00014762">
        <w:rPr>
          <w:lang w:val="ru-RU"/>
        </w:rPr>
        <w:t> 1.3.3.3).</w:t>
      </w:r>
    </w:p>
    <w:p w:rsidR="00F464A9" w:rsidRPr="00014762" w:rsidRDefault="00F464A9" w:rsidP="00EE0834">
      <w:pPr>
        <w:pStyle w:val="Heading5"/>
        <w:rPr>
          <w:lang w:val="ru-RU"/>
        </w:rPr>
      </w:pPr>
      <w:bookmarkStart w:id="19" w:name="_Toc294863674"/>
      <w:r w:rsidRPr="00014762">
        <w:rPr>
          <w:lang w:val="ru-RU"/>
        </w:rPr>
        <w:t>1.3.3.1.1</w:t>
      </w:r>
      <w:r w:rsidRPr="00014762">
        <w:rPr>
          <w:lang w:val="ru-RU"/>
        </w:rPr>
        <w:tab/>
      </w:r>
      <w:r w:rsidR="007919C8" w:rsidRPr="00014762">
        <w:rPr>
          <w:lang w:val="ru-RU"/>
        </w:rPr>
        <w:t>Поток информации о модуляции</w:t>
      </w:r>
      <w:r w:rsidRPr="00014762">
        <w:rPr>
          <w:lang w:val="ru-RU"/>
        </w:rPr>
        <w:t xml:space="preserve"> </w:t>
      </w:r>
      <w:bookmarkEnd w:id="19"/>
    </w:p>
    <w:p w:rsidR="00F464A9" w:rsidRPr="00014762" w:rsidRDefault="005F6E8C" w:rsidP="00EE0834">
      <w:pPr>
        <w:keepNext/>
        <w:rPr>
          <w:rFonts w:ascii="Calibri" w:hAnsi="Calibri"/>
          <w:lang w:val="ru-RU"/>
        </w:rPr>
      </w:pPr>
      <w:r w:rsidRPr="00014762">
        <w:rPr>
          <w:lang w:val="ru-RU"/>
        </w:rPr>
        <w:t>Данный поток используется для предоставлени</w:t>
      </w:r>
      <w:r w:rsidR="002D627A" w:rsidRPr="00014762">
        <w:rPr>
          <w:lang w:val="ru-RU"/>
        </w:rPr>
        <w:t>я</w:t>
      </w:r>
      <w:r w:rsidRPr="00014762">
        <w:rPr>
          <w:lang w:val="ru-RU"/>
        </w:rPr>
        <w:t xml:space="preserve"> информации о</w:t>
      </w:r>
      <w:r w:rsidR="00F464A9" w:rsidRPr="00014762">
        <w:rPr>
          <w:lang w:val="ru-RU"/>
        </w:rPr>
        <w:t>:</w:t>
      </w:r>
    </w:p>
    <w:p w:rsidR="00F464A9" w:rsidRPr="00014762" w:rsidRDefault="00F464A9" w:rsidP="005F6E8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F6E8C" w:rsidRPr="00014762">
        <w:rPr>
          <w:lang w:val="ru-RU"/>
        </w:rPr>
        <w:t>занятости спектра</w:t>
      </w:r>
      <w:r w:rsidRPr="00014762">
        <w:rPr>
          <w:lang w:val="ru-RU"/>
        </w:rPr>
        <w:t>;</w:t>
      </w:r>
    </w:p>
    <w:p w:rsidR="00F464A9" w:rsidRPr="00014762" w:rsidRDefault="00F464A9" w:rsidP="005F6E8C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F6E8C" w:rsidRPr="00014762">
        <w:rPr>
          <w:lang w:val="ru-RU"/>
        </w:rPr>
        <w:t>модуляции для потока информации о передаче и</w:t>
      </w:r>
      <w:r w:rsidRPr="00014762">
        <w:rPr>
          <w:lang w:val="ru-RU"/>
        </w:rPr>
        <w:t xml:space="preserve"> </w:t>
      </w:r>
      <w:r w:rsidR="007919C8" w:rsidRPr="00014762">
        <w:rPr>
          <w:lang w:val="ru-RU"/>
        </w:rPr>
        <w:t>поток</w:t>
      </w:r>
      <w:r w:rsidR="005F6E8C" w:rsidRPr="00014762">
        <w:rPr>
          <w:lang w:val="ru-RU"/>
        </w:rPr>
        <w:t>а</w:t>
      </w:r>
      <w:r w:rsidR="007919C8" w:rsidRPr="00014762">
        <w:rPr>
          <w:lang w:val="ru-RU"/>
        </w:rPr>
        <w:t xml:space="preserve"> данных</w:t>
      </w:r>
      <w:r w:rsidR="0015691C" w:rsidRPr="00014762">
        <w:rPr>
          <w:lang w:val="ru-RU"/>
        </w:rPr>
        <w:t xml:space="preserve"> </w:t>
      </w:r>
      <w:r w:rsidRPr="00014762">
        <w:rPr>
          <w:lang w:val="ru-RU"/>
        </w:rPr>
        <w:t xml:space="preserve">(4-, 16- </w:t>
      </w:r>
      <w:r w:rsidR="005F6E8C" w:rsidRPr="00014762">
        <w:rPr>
          <w:lang w:val="ru-RU"/>
        </w:rPr>
        <w:t>или</w:t>
      </w:r>
      <w:r w:rsidRPr="00014762">
        <w:rPr>
          <w:lang w:val="ru-RU"/>
        </w:rPr>
        <w:t xml:space="preserve"> 64-QAM).</w:t>
      </w:r>
    </w:p>
    <w:p w:rsidR="00F464A9" w:rsidRPr="00014762" w:rsidRDefault="006B6068" w:rsidP="006B6068">
      <w:pPr>
        <w:rPr>
          <w:rFonts w:ascii="Calibri" w:hAnsi="Calibri"/>
          <w:lang w:val="ru-RU"/>
        </w:rPr>
      </w:pPr>
      <w:r w:rsidRPr="00014762">
        <w:rPr>
          <w:lang w:val="ru-RU"/>
        </w:rPr>
        <w:t xml:space="preserve">Для удовлетворительной модуляции в приемнике </w:t>
      </w:r>
      <w:r w:rsidR="00F464A9" w:rsidRPr="00014762">
        <w:rPr>
          <w:lang w:val="ru-RU"/>
        </w:rPr>
        <w:t xml:space="preserve">MIS </w:t>
      </w:r>
      <w:r w:rsidR="005F6E8C" w:rsidRPr="00014762">
        <w:rPr>
          <w:lang w:val="ru-RU"/>
        </w:rPr>
        <w:t>всегда кодируется по</w:t>
      </w:r>
      <w:r w:rsidR="00F464A9" w:rsidRPr="00014762">
        <w:rPr>
          <w:lang w:val="ru-RU"/>
        </w:rPr>
        <w:t xml:space="preserve"> </w:t>
      </w:r>
      <w:r w:rsidR="005F6E8C" w:rsidRPr="00014762">
        <w:rPr>
          <w:lang w:val="ru-RU"/>
        </w:rPr>
        <w:t>поднесущим</w:t>
      </w:r>
      <w:r w:rsidR="0015691C" w:rsidRPr="00014762">
        <w:rPr>
          <w:lang w:val="ru-RU"/>
        </w:rPr>
        <w:t xml:space="preserve"> </w:t>
      </w:r>
      <w:r w:rsidRPr="00014762">
        <w:rPr>
          <w:lang w:val="ru-RU"/>
        </w:rPr>
        <w:t xml:space="preserve">с </w:t>
      </w:r>
      <w:r w:rsidR="00F464A9" w:rsidRPr="00014762">
        <w:rPr>
          <w:lang w:val="ru-RU"/>
        </w:rPr>
        <w:t>4-QAM.</w:t>
      </w:r>
    </w:p>
    <w:p w:rsidR="002A35CD" w:rsidRPr="00014762" w:rsidRDefault="002A35C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20" w:name="_Toc294863675"/>
      <w:r w:rsidRPr="00014762">
        <w:rPr>
          <w:lang w:val="ru-RU"/>
        </w:rPr>
        <w:br w:type="page"/>
      </w:r>
    </w:p>
    <w:p w:rsidR="00F464A9" w:rsidRPr="00014762" w:rsidRDefault="00F464A9" w:rsidP="007A12EE">
      <w:pPr>
        <w:pStyle w:val="Heading5"/>
        <w:rPr>
          <w:lang w:val="ru-RU"/>
        </w:rPr>
      </w:pPr>
      <w:r w:rsidRPr="00014762">
        <w:rPr>
          <w:lang w:val="ru-RU"/>
        </w:rPr>
        <w:lastRenderedPageBreak/>
        <w:t>1.3.3.1.2</w:t>
      </w:r>
      <w:r w:rsidRPr="00014762">
        <w:rPr>
          <w:lang w:val="ru-RU"/>
        </w:rPr>
        <w:tab/>
      </w:r>
      <w:r w:rsidR="007919C8" w:rsidRPr="00014762">
        <w:rPr>
          <w:lang w:val="ru-RU"/>
        </w:rPr>
        <w:t>Поток информации о передатчике</w:t>
      </w:r>
      <w:bookmarkEnd w:id="20"/>
    </w:p>
    <w:p w:rsidR="00F464A9" w:rsidRPr="00014762" w:rsidRDefault="002D627A" w:rsidP="002D627A">
      <w:pPr>
        <w:rPr>
          <w:lang w:val="ru-RU"/>
        </w:rPr>
      </w:pPr>
      <w:r w:rsidRPr="00014762">
        <w:rPr>
          <w:lang w:val="ru-RU"/>
        </w:rPr>
        <w:t>Данный поток используется для предоставления в приемник информации о</w:t>
      </w:r>
      <w:r w:rsidR="00F464A9" w:rsidRPr="00014762">
        <w:rPr>
          <w:lang w:val="ru-RU"/>
        </w:rPr>
        <w:t>:</w:t>
      </w:r>
    </w:p>
    <w:p w:rsidR="00F464A9" w:rsidRPr="00014762" w:rsidRDefault="00F464A9" w:rsidP="002D627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2D627A" w:rsidRPr="00014762">
        <w:rPr>
          <w:lang w:val="ru-RU"/>
        </w:rPr>
        <w:t xml:space="preserve">кодировании ошибок для </w:t>
      </w:r>
      <w:r w:rsidR="007919C8" w:rsidRPr="00014762">
        <w:rPr>
          <w:lang w:val="ru-RU"/>
        </w:rPr>
        <w:t>поток</w:t>
      </w:r>
      <w:r w:rsidR="002D627A" w:rsidRPr="00014762">
        <w:rPr>
          <w:lang w:val="ru-RU"/>
        </w:rPr>
        <w:t>а</w:t>
      </w:r>
      <w:r w:rsidR="007919C8" w:rsidRPr="00014762">
        <w:rPr>
          <w:lang w:val="ru-RU"/>
        </w:rPr>
        <w:t xml:space="preserve"> данных</w:t>
      </w:r>
      <w:r w:rsidR="002D627A" w:rsidRPr="00014762">
        <w:rPr>
          <w:lang w:val="ru-RU"/>
        </w:rPr>
        <w:t xml:space="preserve"> для ионосферного распространения</w:t>
      </w:r>
      <w:r w:rsidRPr="00014762">
        <w:rPr>
          <w:lang w:val="ru-RU"/>
        </w:rPr>
        <w:t>,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754A4" w:rsidRPr="00014762">
        <w:rPr>
          <w:lang w:val="ru-RU"/>
        </w:rPr>
        <w:t>и</w:t>
      </w:r>
      <w:r w:rsidR="007919C8" w:rsidRPr="00014762">
        <w:rPr>
          <w:lang w:val="ru-RU"/>
        </w:rPr>
        <w:t>дентификатор</w:t>
      </w:r>
      <w:r w:rsidR="002D627A" w:rsidRPr="00014762">
        <w:rPr>
          <w:lang w:val="ru-RU"/>
        </w:rPr>
        <w:t>е</w:t>
      </w:r>
      <w:r w:rsidR="007919C8" w:rsidRPr="00014762">
        <w:rPr>
          <w:lang w:val="ru-RU"/>
        </w:rPr>
        <w:t xml:space="preserve"> передатчика</w:t>
      </w:r>
      <w:r w:rsidRPr="00014762">
        <w:rPr>
          <w:lang w:val="ru-RU"/>
        </w:rPr>
        <w:t>,</w:t>
      </w:r>
    </w:p>
    <w:p w:rsidR="00F464A9" w:rsidRPr="00014762" w:rsidRDefault="00F464A9" w:rsidP="002D627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2D627A" w:rsidRPr="00014762">
        <w:rPr>
          <w:lang w:val="ru-RU"/>
        </w:rPr>
        <w:t>дате и времени</w:t>
      </w:r>
      <w:r w:rsidRPr="00014762">
        <w:rPr>
          <w:lang w:val="ru-RU"/>
        </w:rPr>
        <w:t>.</w:t>
      </w:r>
    </w:p>
    <w:p w:rsidR="00F464A9" w:rsidRPr="00014762" w:rsidRDefault="00F464A9" w:rsidP="002D627A">
      <w:pPr>
        <w:rPr>
          <w:rFonts w:ascii="Calibri" w:hAnsi="Calibri"/>
          <w:lang w:val="ru-RU"/>
        </w:rPr>
      </w:pPr>
      <w:r w:rsidRPr="00014762">
        <w:rPr>
          <w:lang w:val="ru-RU"/>
        </w:rPr>
        <w:t xml:space="preserve">TIS </w:t>
      </w:r>
      <w:r w:rsidR="002D627A" w:rsidRPr="00014762">
        <w:rPr>
          <w:lang w:val="ru-RU"/>
        </w:rPr>
        <w:t xml:space="preserve">может кодироваться с использованием </w:t>
      </w:r>
      <w:r w:rsidRPr="00014762">
        <w:rPr>
          <w:lang w:val="ru-RU"/>
        </w:rPr>
        <w:t xml:space="preserve">4- </w:t>
      </w:r>
      <w:r w:rsidR="002D627A" w:rsidRPr="00014762">
        <w:rPr>
          <w:lang w:val="ru-RU"/>
        </w:rPr>
        <w:t>или</w:t>
      </w:r>
      <w:r w:rsidRPr="00014762">
        <w:rPr>
          <w:lang w:val="ru-RU"/>
        </w:rPr>
        <w:t xml:space="preserve"> 16-QAM.</w:t>
      </w:r>
    </w:p>
    <w:p w:rsidR="00F464A9" w:rsidRPr="00014762" w:rsidRDefault="00F464A9" w:rsidP="00012302">
      <w:pPr>
        <w:pStyle w:val="Heading5"/>
        <w:rPr>
          <w:lang w:val="ru-RU"/>
        </w:rPr>
      </w:pPr>
      <w:bookmarkStart w:id="21" w:name="_Toc294863676"/>
      <w:r w:rsidRPr="00014762">
        <w:rPr>
          <w:lang w:val="ru-RU"/>
        </w:rPr>
        <w:t>1.3.3.1.3</w:t>
      </w:r>
      <w:r w:rsidRPr="00014762">
        <w:rPr>
          <w:lang w:val="ru-RU"/>
        </w:rPr>
        <w:tab/>
      </w:r>
      <w:bookmarkEnd w:id="21"/>
      <w:r w:rsidR="00012302" w:rsidRPr="00014762">
        <w:rPr>
          <w:lang w:val="ru-RU"/>
        </w:rPr>
        <w:t>Поток данных</w:t>
      </w:r>
    </w:p>
    <w:p w:rsidR="00F464A9" w:rsidRPr="00014762" w:rsidRDefault="006B6068" w:rsidP="0015691C">
      <w:pPr>
        <w:rPr>
          <w:lang w:val="ru-RU"/>
        </w:rPr>
      </w:pPr>
      <w:r w:rsidRPr="00014762">
        <w:rPr>
          <w:lang w:val="ru-RU"/>
        </w:rPr>
        <w:t>Этот</w:t>
      </w:r>
      <w:r w:rsidR="0015691C" w:rsidRPr="00014762">
        <w:rPr>
          <w:lang w:val="ru-RU"/>
        </w:rPr>
        <w:t xml:space="preserve"> поток содержит файлы сообщений для передачи</w:t>
      </w:r>
      <w:r w:rsidR="00F464A9" w:rsidRPr="00014762">
        <w:rPr>
          <w:lang w:val="ru-RU"/>
        </w:rPr>
        <w:t xml:space="preserve"> (</w:t>
      </w:r>
      <w:r w:rsidR="0015691C" w:rsidRPr="00014762">
        <w:rPr>
          <w:lang w:val="ru-RU"/>
        </w:rPr>
        <w:t>эти файлы сообщений прошли предварительное форматирование мультиплексором файлов</w:t>
      </w:r>
      <w:r w:rsidR="00F464A9" w:rsidRPr="00014762">
        <w:rPr>
          <w:lang w:val="ru-RU"/>
        </w:rPr>
        <w:t>).</w:t>
      </w:r>
    </w:p>
    <w:p w:rsidR="00F464A9" w:rsidRPr="00014762" w:rsidRDefault="00F464A9" w:rsidP="0015691C">
      <w:pPr>
        <w:pStyle w:val="Heading4"/>
        <w:rPr>
          <w:lang w:val="ru-RU"/>
        </w:rPr>
      </w:pPr>
      <w:bookmarkStart w:id="22" w:name="_Toc294863677"/>
      <w:r w:rsidRPr="00014762">
        <w:rPr>
          <w:lang w:val="ru-RU"/>
        </w:rPr>
        <w:t>1.3.3.2</w:t>
      </w:r>
      <w:r w:rsidRPr="00014762">
        <w:rPr>
          <w:lang w:val="ru-RU"/>
        </w:rPr>
        <w:tab/>
      </w:r>
      <w:bookmarkEnd w:id="22"/>
      <w:r w:rsidR="0015691C" w:rsidRPr="00014762">
        <w:rPr>
          <w:lang w:val="ru-RU"/>
        </w:rPr>
        <w:t>Кодирование с исправлением ошибок</w:t>
      </w:r>
    </w:p>
    <w:p w:rsidR="00F464A9" w:rsidRPr="00014762" w:rsidRDefault="0015691C" w:rsidP="00037738">
      <w:pPr>
        <w:rPr>
          <w:lang w:val="ru-RU"/>
        </w:rPr>
      </w:pPr>
      <w:r w:rsidRPr="00014762">
        <w:rPr>
          <w:lang w:val="ru-RU"/>
        </w:rPr>
        <w:t xml:space="preserve">Схема исправления ошибок определяет устойчивость кодирования. </w:t>
      </w:r>
      <w:r w:rsidR="00BA0519" w:rsidRPr="00014762">
        <w:rPr>
          <w:lang w:val="ru-RU"/>
        </w:rPr>
        <w:t xml:space="preserve">Скорость кодирования – это отношение </w:t>
      </w:r>
      <w:r w:rsidR="00037738" w:rsidRPr="00014762">
        <w:rPr>
          <w:lang w:val="ru-RU"/>
        </w:rPr>
        <w:t xml:space="preserve">скорости передачи исходных и полезных </w:t>
      </w:r>
      <w:r w:rsidR="00BA0519" w:rsidRPr="00014762">
        <w:rPr>
          <w:lang w:val="ru-RU"/>
        </w:rPr>
        <w:t>данных</w:t>
      </w:r>
      <w:r w:rsidR="00F464A9" w:rsidRPr="00014762">
        <w:rPr>
          <w:lang w:val="ru-RU"/>
        </w:rPr>
        <w:t xml:space="preserve">. </w:t>
      </w:r>
      <w:r w:rsidR="00BA0519" w:rsidRPr="00014762">
        <w:rPr>
          <w:lang w:val="ru-RU"/>
        </w:rPr>
        <w:t xml:space="preserve">Она показывает эффективность передачи и может изменяться в диапазоне от </w:t>
      </w:r>
      <w:r w:rsidR="00F464A9" w:rsidRPr="00014762">
        <w:rPr>
          <w:lang w:val="ru-RU"/>
        </w:rPr>
        <w:t>0</w:t>
      </w:r>
      <w:r w:rsidR="00BA0519" w:rsidRPr="00014762">
        <w:rPr>
          <w:lang w:val="ru-RU"/>
        </w:rPr>
        <w:t>,</w:t>
      </w:r>
      <w:r w:rsidR="00F464A9" w:rsidRPr="00014762">
        <w:rPr>
          <w:lang w:val="ru-RU"/>
        </w:rPr>
        <w:t xml:space="preserve">5 </w:t>
      </w:r>
      <w:r w:rsidR="00BA0519" w:rsidRPr="00014762">
        <w:rPr>
          <w:lang w:val="ru-RU"/>
        </w:rPr>
        <w:t>до</w:t>
      </w:r>
      <w:r w:rsidR="00F464A9" w:rsidRPr="00014762">
        <w:rPr>
          <w:lang w:val="ru-RU"/>
        </w:rPr>
        <w:t xml:space="preserve"> 0</w:t>
      </w:r>
      <w:r w:rsidR="00BA0519" w:rsidRPr="00014762">
        <w:rPr>
          <w:lang w:val="ru-RU"/>
        </w:rPr>
        <w:t>,</w:t>
      </w:r>
      <w:r w:rsidR="00F464A9" w:rsidRPr="00014762">
        <w:rPr>
          <w:lang w:val="ru-RU"/>
        </w:rPr>
        <w:t xml:space="preserve">75 </w:t>
      </w:r>
      <w:r w:rsidR="00BA0519" w:rsidRPr="00014762">
        <w:rPr>
          <w:lang w:val="ru-RU"/>
        </w:rPr>
        <w:t>в зависимости от схем и</w:t>
      </w:r>
      <w:r w:rsidR="00A67AD7" w:rsidRPr="00014762">
        <w:rPr>
          <w:lang w:val="ru-RU"/>
        </w:rPr>
        <w:t xml:space="preserve"> шаблонов модуляции</w:t>
      </w:r>
      <w:r w:rsidR="00F464A9" w:rsidRPr="00014762">
        <w:rPr>
          <w:lang w:val="ru-RU"/>
        </w:rPr>
        <w:t>.</w:t>
      </w:r>
    </w:p>
    <w:p w:rsidR="00F464A9" w:rsidRPr="00014762" w:rsidRDefault="00F464A9" w:rsidP="00D21200">
      <w:pPr>
        <w:pStyle w:val="Heading4"/>
        <w:rPr>
          <w:lang w:val="ru-RU"/>
        </w:rPr>
      </w:pPr>
      <w:bookmarkStart w:id="23" w:name="_Toc294863678"/>
      <w:r w:rsidRPr="00014762">
        <w:rPr>
          <w:lang w:val="ru-RU"/>
        </w:rPr>
        <w:t>1.3.3.3</w:t>
      </w:r>
      <w:r w:rsidRPr="00014762">
        <w:rPr>
          <w:lang w:val="ru-RU"/>
        </w:rPr>
        <w:tab/>
      </w:r>
      <w:r w:rsidR="00D21200" w:rsidRPr="00014762">
        <w:rPr>
          <w:lang w:val="ru-RU"/>
        </w:rPr>
        <w:t>Мультиплексирование с о</w:t>
      </w:r>
      <w:r w:rsidR="002944E8" w:rsidRPr="00014762">
        <w:rPr>
          <w:lang w:val="ru-RU"/>
        </w:rPr>
        <w:t>ртогональн</w:t>
      </w:r>
      <w:r w:rsidR="00D21200" w:rsidRPr="00014762">
        <w:rPr>
          <w:lang w:val="ru-RU"/>
        </w:rPr>
        <w:t>ым</w:t>
      </w:r>
      <w:r w:rsidR="002944E8" w:rsidRPr="00014762">
        <w:rPr>
          <w:lang w:val="ru-RU"/>
        </w:rPr>
        <w:t xml:space="preserve"> частотн</w:t>
      </w:r>
      <w:r w:rsidR="00D21200" w:rsidRPr="00014762">
        <w:rPr>
          <w:lang w:val="ru-RU"/>
        </w:rPr>
        <w:t>ым</w:t>
      </w:r>
      <w:r w:rsidR="002944E8" w:rsidRPr="00014762">
        <w:rPr>
          <w:lang w:val="ru-RU"/>
        </w:rPr>
        <w:t xml:space="preserve"> разделение</w:t>
      </w:r>
      <w:bookmarkEnd w:id="23"/>
      <w:r w:rsidR="00D21200" w:rsidRPr="00014762">
        <w:rPr>
          <w:lang w:val="ru-RU"/>
        </w:rPr>
        <w:t>м</w:t>
      </w:r>
    </w:p>
    <w:p w:rsidR="00F464A9" w:rsidRPr="00014762" w:rsidRDefault="006B6068" w:rsidP="006B6068">
      <w:pPr>
        <w:rPr>
          <w:lang w:val="ru-RU"/>
        </w:rPr>
      </w:pPr>
      <w:r w:rsidRPr="00014762">
        <w:rPr>
          <w:lang w:val="ru-RU"/>
        </w:rPr>
        <w:t>Ф</w:t>
      </w:r>
      <w:r w:rsidR="008601CF" w:rsidRPr="00014762">
        <w:rPr>
          <w:lang w:val="ru-RU"/>
        </w:rPr>
        <w:t>орматир</w:t>
      </w:r>
      <w:r w:rsidRPr="00014762">
        <w:rPr>
          <w:lang w:val="ru-RU"/>
        </w:rPr>
        <w:t>уются</w:t>
      </w:r>
      <w:r w:rsidR="008601CF" w:rsidRPr="00014762">
        <w:rPr>
          <w:lang w:val="ru-RU"/>
        </w:rPr>
        <w:t xml:space="preserve"> тр</w:t>
      </w:r>
      <w:r w:rsidRPr="00014762">
        <w:rPr>
          <w:lang w:val="ru-RU"/>
        </w:rPr>
        <w:t>и</w:t>
      </w:r>
      <w:r w:rsidR="008601CF" w:rsidRPr="00014762">
        <w:rPr>
          <w:lang w:val="ru-RU"/>
        </w:rPr>
        <w:t xml:space="preserve"> поток</w:t>
      </w:r>
      <w:r w:rsidRPr="00014762">
        <w:rPr>
          <w:lang w:val="ru-RU"/>
        </w:rPr>
        <w:t>а</w:t>
      </w:r>
      <w:r w:rsidR="00F464A9" w:rsidRPr="00014762">
        <w:rPr>
          <w:lang w:val="ru-RU"/>
        </w:rPr>
        <w:t xml:space="preserve"> (MIS, TIS </w:t>
      </w:r>
      <w:r w:rsidR="008601CF" w:rsidRPr="00014762">
        <w:rPr>
          <w:lang w:val="ru-RU"/>
        </w:rPr>
        <w:t>и</w:t>
      </w:r>
      <w:r w:rsidR="00F464A9" w:rsidRPr="00014762">
        <w:rPr>
          <w:lang w:val="ru-RU"/>
        </w:rPr>
        <w:t xml:space="preserve"> DS):</w:t>
      </w:r>
    </w:p>
    <w:p w:rsidR="00F464A9" w:rsidRPr="00014762" w:rsidRDefault="00F464A9" w:rsidP="008601CF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8601CF" w:rsidRPr="00014762">
        <w:rPr>
          <w:lang w:val="ru-RU"/>
        </w:rPr>
        <w:t>кодирование</w:t>
      </w:r>
      <w:r w:rsidRPr="00014762">
        <w:rPr>
          <w:lang w:val="ru-RU"/>
        </w:rPr>
        <w:t>;</w:t>
      </w:r>
    </w:p>
    <w:p w:rsidR="00F464A9" w:rsidRPr="00014762" w:rsidRDefault="00F464A9" w:rsidP="008601CF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8601CF" w:rsidRPr="00014762">
        <w:rPr>
          <w:lang w:val="ru-RU"/>
        </w:rPr>
        <w:t>рассеяние энергии</w:t>
      </w:r>
      <w:r w:rsidRPr="00014762">
        <w:rPr>
          <w:lang w:val="ru-RU"/>
        </w:rPr>
        <w:t>.</w:t>
      </w:r>
    </w:p>
    <w:p w:rsidR="00F464A9" w:rsidRPr="00014762" w:rsidRDefault="00A73F4F" w:rsidP="00930C2F">
      <w:pPr>
        <w:rPr>
          <w:lang w:val="ru-RU"/>
        </w:rPr>
      </w:pPr>
      <w:r w:rsidRPr="00014762">
        <w:rPr>
          <w:lang w:val="ru-RU"/>
        </w:rPr>
        <w:t xml:space="preserve">Устройство отображения ячеек организует ячейки </w:t>
      </w:r>
      <w:r w:rsidR="007919C8" w:rsidRPr="00014762">
        <w:rPr>
          <w:lang w:val="ru-RU"/>
        </w:rPr>
        <w:t>OFDM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с форматированными потоками и пилотными ячейками. Пилотные ячейки передаются в приемник для оценки радио</w:t>
      </w:r>
      <w:r w:rsidR="00930C2F" w:rsidRPr="00014762">
        <w:rPr>
          <w:lang w:val="ru-RU"/>
        </w:rPr>
        <w:t>канала и синхронизации по РЧ сигналу</w:t>
      </w:r>
      <w:r w:rsidR="00F464A9" w:rsidRPr="00014762">
        <w:rPr>
          <w:lang w:val="ru-RU"/>
        </w:rPr>
        <w:t>.</w:t>
      </w:r>
    </w:p>
    <w:p w:rsidR="00F464A9" w:rsidRPr="00014762" w:rsidRDefault="00930C2F" w:rsidP="00E504B7">
      <w:pPr>
        <w:rPr>
          <w:lang w:val="ru-RU"/>
        </w:rPr>
      </w:pPr>
      <w:r w:rsidRPr="00014762">
        <w:rPr>
          <w:lang w:val="ru-RU"/>
        </w:rPr>
        <w:t xml:space="preserve">Генератор сигналов </w:t>
      </w:r>
      <w:r w:rsidR="00F464A9" w:rsidRPr="00014762">
        <w:rPr>
          <w:lang w:val="ru-RU"/>
        </w:rPr>
        <w:t xml:space="preserve">OFDM </w:t>
      </w:r>
      <w:r w:rsidRPr="00014762">
        <w:rPr>
          <w:lang w:val="ru-RU"/>
        </w:rPr>
        <w:t xml:space="preserve">создает сигнал </w:t>
      </w:r>
      <w:r w:rsidR="007919C8" w:rsidRPr="00014762">
        <w:rPr>
          <w:lang w:val="ru-RU"/>
        </w:rPr>
        <w:t>OFDM</w:t>
      </w:r>
      <w:r w:rsidR="00F464A9" w:rsidRPr="00014762">
        <w:rPr>
          <w:lang w:val="ru-RU"/>
        </w:rPr>
        <w:t xml:space="preserve"> </w:t>
      </w:r>
      <w:r w:rsidR="00E504B7" w:rsidRPr="00014762">
        <w:rPr>
          <w:lang w:val="ru-RU"/>
        </w:rPr>
        <w:t xml:space="preserve">групповой полосы </w:t>
      </w:r>
      <w:r w:rsidRPr="00014762">
        <w:rPr>
          <w:lang w:val="ru-RU"/>
        </w:rPr>
        <w:t>в соответствии с выходным сигналом устройства отображения ячеек</w:t>
      </w:r>
      <w:r w:rsidR="00F464A9" w:rsidRPr="00014762">
        <w:rPr>
          <w:lang w:val="ru-RU"/>
        </w:rPr>
        <w:t>.</w:t>
      </w:r>
    </w:p>
    <w:p w:rsidR="00F464A9" w:rsidRPr="00014762" w:rsidRDefault="00F464A9" w:rsidP="00F0679F">
      <w:pPr>
        <w:pStyle w:val="Heading3"/>
        <w:rPr>
          <w:lang w:val="ru-RU"/>
        </w:rPr>
      </w:pPr>
      <w:bookmarkStart w:id="24" w:name="_Toc294863679"/>
      <w:r w:rsidRPr="00014762">
        <w:rPr>
          <w:lang w:val="ru-RU"/>
        </w:rPr>
        <w:t>1.3.4</w:t>
      </w:r>
      <w:r w:rsidRPr="00014762">
        <w:rPr>
          <w:lang w:val="ru-RU"/>
        </w:rPr>
        <w:tab/>
      </w:r>
      <w:r w:rsidR="00930C2F" w:rsidRPr="00014762">
        <w:rPr>
          <w:lang w:val="ru-RU"/>
        </w:rPr>
        <w:t>Генератор</w:t>
      </w:r>
      <w:r w:rsidR="00F0679F" w:rsidRPr="00014762">
        <w:rPr>
          <w:lang w:val="ru-RU"/>
        </w:rPr>
        <w:t xml:space="preserve"> высокочастотного радиосигнала</w:t>
      </w:r>
      <w:bookmarkEnd w:id="24"/>
    </w:p>
    <w:p w:rsidR="00F464A9" w:rsidRPr="00014762" w:rsidRDefault="00F0679F" w:rsidP="00F0679F">
      <w:pPr>
        <w:rPr>
          <w:lang w:val="ru-RU"/>
        </w:rPr>
      </w:pPr>
      <w:r w:rsidRPr="00014762">
        <w:rPr>
          <w:lang w:val="ru-RU"/>
        </w:rPr>
        <w:t xml:space="preserve">Генератор высокочастотного радиосигнала </w:t>
      </w:r>
      <w:r w:rsidR="00930C2F" w:rsidRPr="00014762">
        <w:rPr>
          <w:lang w:val="ru-RU"/>
        </w:rPr>
        <w:t>переставляет сигнал</w:t>
      </w:r>
      <w:r w:rsidR="00F464A9" w:rsidRPr="00014762">
        <w:rPr>
          <w:lang w:val="ru-RU"/>
        </w:rPr>
        <w:t xml:space="preserve"> </w:t>
      </w:r>
      <w:r w:rsidR="00E504B7" w:rsidRPr="00014762">
        <w:rPr>
          <w:lang w:val="ru-RU"/>
        </w:rPr>
        <w:t xml:space="preserve">групповой полосы </w:t>
      </w:r>
      <w:r w:rsidR="00D23305" w:rsidRPr="00014762">
        <w:rPr>
          <w:lang w:val="ru-RU"/>
        </w:rPr>
        <w:t xml:space="preserve">на несущую </w:t>
      </w:r>
      <w:r w:rsidRPr="00014762">
        <w:rPr>
          <w:lang w:val="ru-RU"/>
        </w:rPr>
        <w:t>выходного РЧ сигнала конечной частоты</w:t>
      </w:r>
      <w:r w:rsidR="00F464A9" w:rsidRPr="00014762">
        <w:rPr>
          <w:lang w:val="ru-RU"/>
        </w:rPr>
        <w:t>.</w:t>
      </w:r>
    </w:p>
    <w:p w:rsidR="00F464A9" w:rsidRPr="00014762" w:rsidRDefault="00D23305" w:rsidP="00463DE7">
      <w:pPr>
        <w:rPr>
          <w:lang w:val="ru-RU"/>
        </w:rPr>
      </w:pPr>
      <w:r w:rsidRPr="00014762">
        <w:rPr>
          <w:lang w:val="ru-RU"/>
        </w:rPr>
        <w:t xml:space="preserve">Усилитель </w:t>
      </w:r>
      <w:r w:rsidR="00463DE7" w:rsidRPr="00014762">
        <w:rPr>
          <w:lang w:val="ru-RU"/>
        </w:rPr>
        <w:t>до</w:t>
      </w:r>
      <w:r w:rsidRPr="00014762">
        <w:rPr>
          <w:lang w:val="ru-RU"/>
        </w:rPr>
        <w:t>водит мощность РЧ сигнала до желаемого значения</w:t>
      </w:r>
      <w:r w:rsidR="00F464A9" w:rsidRPr="00014762">
        <w:rPr>
          <w:lang w:val="ru-RU"/>
        </w:rPr>
        <w:t>.</w:t>
      </w:r>
    </w:p>
    <w:p w:rsidR="00F464A9" w:rsidRPr="00014762" w:rsidRDefault="00F464A9" w:rsidP="00D23305">
      <w:pPr>
        <w:pStyle w:val="Heading3"/>
        <w:rPr>
          <w:lang w:val="ru-RU"/>
        </w:rPr>
      </w:pPr>
      <w:bookmarkStart w:id="25" w:name="_Toc294863680"/>
      <w:r w:rsidRPr="00014762">
        <w:rPr>
          <w:lang w:val="ru-RU"/>
        </w:rPr>
        <w:t>1.3.5</w:t>
      </w:r>
      <w:r w:rsidRPr="00014762">
        <w:rPr>
          <w:lang w:val="ru-RU"/>
        </w:rPr>
        <w:tab/>
      </w:r>
      <w:bookmarkEnd w:id="25"/>
      <w:r w:rsidR="00D23305" w:rsidRPr="00014762">
        <w:rPr>
          <w:lang w:val="ru-RU"/>
        </w:rPr>
        <w:t>Усилитель РЧ</w:t>
      </w:r>
    </w:p>
    <w:p w:rsidR="00F464A9" w:rsidRPr="00014762" w:rsidRDefault="004553AB" w:rsidP="004553AB">
      <w:pPr>
        <w:rPr>
          <w:rFonts w:ascii="Calibri" w:hAnsi="Calibri"/>
          <w:lang w:val="ru-RU"/>
        </w:rPr>
      </w:pPr>
      <w:r w:rsidRPr="00014762">
        <w:rPr>
          <w:lang w:val="ru-RU"/>
        </w:rPr>
        <w:t>Функция этого участка заключается в усилении ВЧ сигнала, посту</w:t>
      </w:r>
      <w:r w:rsidR="002A35CD" w:rsidRPr="00014762">
        <w:rPr>
          <w:lang w:val="ru-RU"/>
        </w:rPr>
        <w:t>пающего с выхода генератора, до </w:t>
      </w:r>
      <w:r w:rsidRPr="00014762">
        <w:rPr>
          <w:lang w:val="ru-RU"/>
        </w:rPr>
        <w:t>необходимого уровня в целях получения желательного радиопокрытия</w:t>
      </w:r>
      <w:r w:rsidR="00F464A9" w:rsidRPr="00014762">
        <w:rPr>
          <w:lang w:val="ru-RU"/>
        </w:rPr>
        <w:t>.</w:t>
      </w:r>
    </w:p>
    <w:p w:rsidR="00F464A9" w:rsidRPr="00014762" w:rsidRDefault="004553AB" w:rsidP="004553AB">
      <w:pPr>
        <w:rPr>
          <w:lang w:val="ru-RU"/>
        </w:rPr>
      </w:pPr>
      <w:r w:rsidRPr="00014762">
        <w:rPr>
          <w:lang w:val="ru-RU"/>
        </w:rPr>
        <w:t xml:space="preserve">Передача </w:t>
      </w:r>
      <w:r w:rsidR="007919C8" w:rsidRPr="00014762">
        <w:rPr>
          <w:lang w:val="ru-RU"/>
        </w:rPr>
        <w:t>OFDM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 xml:space="preserve">вводит в РЧ сигнал коэффициент амплитуды. Этот коэффициент амплитуды должен находиться в диапазоне </w:t>
      </w:r>
      <w:r w:rsidR="00F464A9" w:rsidRPr="00014762">
        <w:rPr>
          <w:lang w:val="ru-RU"/>
        </w:rPr>
        <w:t>7</w:t>
      </w:r>
      <w:r w:rsidRPr="00014762">
        <w:rPr>
          <w:lang w:val="ru-RU"/>
        </w:rPr>
        <w:t>–</w:t>
      </w:r>
      <w:r w:rsidR="00F464A9" w:rsidRPr="00014762">
        <w:rPr>
          <w:lang w:val="ru-RU"/>
        </w:rPr>
        <w:t>10</w:t>
      </w:r>
      <w:r w:rsidR="007919C8" w:rsidRPr="00014762">
        <w:rPr>
          <w:lang w:val="ru-RU"/>
        </w:rPr>
        <w:t> дБ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на выходе усилителя РЧ для обеспечения корректного коэффициента ошибок модуляции</w:t>
      </w:r>
      <w:r w:rsidR="00F464A9" w:rsidRPr="00014762">
        <w:rPr>
          <w:lang w:val="ru-RU"/>
        </w:rPr>
        <w:t xml:space="preserve"> (MER).</w:t>
      </w:r>
    </w:p>
    <w:p w:rsidR="00F464A9" w:rsidRPr="00014762" w:rsidRDefault="000D2E53" w:rsidP="00EE0834">
      <w:pPr>
        <w:keepNext/>
        <w:rPr>
          <w:lang w:val="ru-RU"/>
        </w:rPr>
      </w:pPr>
      <w:r w:rsidRPr="00014762">
        <w:rPr>
          <w:lang w:val="ru-RU"/>
        </w:rPr>
        <w:t xml:space="preserve">Выходная </w:t>
      </w:r>
      <w:r w:rsidR="004553AB" w:rsidRPr="00014762">
        <w:rPr>
          <w:lang w:val="ru-RU"/>
        </w:rPr>
        <w:t xml:space="preserve">РЧ мощность </w:t>
      </w:r>
      <w:r w:rsidRPr="00014762">
        <w:rPr>
          <w:lang w:val="ru-RU"/>
        </w:rPr>
        <w:t xml:space="preserve">берегового передатчика может регулироваться до </w:t>
      </w:r>
      <w:r w:rsidR="00F464A9" w:rsidRPr="00014762">
        <w:rPr>
          <w:lang w:val="ru-RU" w:eastAsia="zh-CN"/>
        </w:rPr>
        <w:t>10</w:t>
      </w:r>
      <w:r w:rsidR="007919C8" w:rsidRPr="00014762">
        <w:rPr>
          <w:lang w:val="ru-RU" w:eastAsia="zh-CN"/>
        </w:rPr>
        <w:t> кВт</w:t>
      </w:r>
      <w:r w:rsidR="00F464A9" w:rsidRPr="00014762">
        <w:rPr>
          <w:lang w:val="ru-RU"/>
        </w:rPr>
        <w:t xml:space="preserve"> PEP </w:t>
      </w:r>
      <w:r w:rsidRPr="00014762">
        <w:rPr>
          <w:lang w:val="ru-RU"/>
        </w:rPr>
        <w:t>в зависимости от полосы частот</w:t>
      </w:r>
      <w:r w:rsidR="00F464A9" w:rsidRPr="00014762">
        <w:rPr>
          <w:lang w:val="ru-RU"/>
        </w:rPr>
        <w:t>:</w:t>
      </w:r>
    </w:p>
    <w:p w:rsidR="00F464A9" w:rsidRPr="00014762" w:rsidRDefault="00F464A9" w:rsidP="00EE0834">
      <w:pPr>
        <w:keepNext/>
        <w:tabs>
          <w:tab w:val="clear" w:pos="1191"/>
          <w:tab w:val="clear" w:pos="1588"/>
          <w:tab w:val="clear" w:pos="1985"/>
          <w:tab w:val="left" w:pos="4678"/>
        </w:tabs>
        <w:rPr>
          <w:lang w:val="ru-RU"/>
        </w:rPr>
      </w:pPr>
      <w:r w:rsidRPr="00014762">
        <w:rPr>
          <w:lang w:val="ru-RU"/>
        </w:rPr>
        <w:tab/>
      </w:r>
      <w:r w:rsidR="00C214C3" w:rsidRPr="00014762">
        <w:rPr>
          <w:lang w:val="ru-RU"/>
        </w:rPr>
        <w:t xml:space="preserve">Максимальная выходная РЧ </w:t>
      </w:r>
      <w:r w:rsidR="00A67D18" w:rsidRPr="00014762">
        <w:rPr>
          <w:lang w:val="ru-RU"/>
        </w:rPr>
        <w:t xml:space="preserve">мощность: </w:t>
      </w:r>
      <w:r w:rsidR="00A67D18" w:rsidRPr="00014762">
        <w:rPr>
          <w:lang w:val="ru-RU"/>
        </w:rPr>
        <w:tab/>
      </w:r>
      <w:r w:rsidRPr="00014762">
        <w:rPr>
          <w:lang w:val="ru-RU"/>
        </w:rPr>
        <w:t>4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>: 5</w:t>
      </w:r>
      <w:r w:rsidR="007919C8" w:rsidRPr="00014762">
        <w:rPr>
          <w:lang w:val="ru-RU" w:eastAsia="zh-CN"/>
        </w:rPr>
        <w:t> кВт</w:t>
      </w:r>
      <w:r w:rsidRPr="00014762">
        <w:rPr>
          <w:lang w:val="ru-RU"/>
        </w:rPr>
        <w:t>, 6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>: 5</w:t>
      </w:r>
      <w:r w:rsidR="007919C8" w:rsidRPr="00014762">
        <w:rPr>
          <w:lang w:val="ru-RU" w:eastAsia="zh-CN"/>
        </w:rPr>
        <w:t> кВт</w:t>
      </w:r>
      <w:r w:rsidRPr="00014762">
        <w:rPr>
          <w:lang w:val="ru-RU"/>
        </w:rPr>
        <w:t>, 8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>: 10</w:t>
      </w:r>
      <w:r w:rsidR="007919C8" w:rsidRPr="00014762">
        <w:rPr>
          <w:lang w:val="ru-RU"/>
        </w:rPr>
        <w:t> кВт</w:t>
      </w:r>
    </w:p>
    <w:p w:rsidR="00F464A9" w:rsidRPr="00014762" w:rsidRDefault="00F464A9" w:rsidP="00EE0834">
      <w:pPr>
        <w:keepNext/>
        <w:tabs>
          <w:tab w:val="clear" w:pos="1191"/>
          <w:tab w:val="clear" w:pos="1588"/>
          <w:tab w:val="clear" w:pos="1985"/>
          <w:tab w:val="left" w:pos="4678"/>
        </w:tabs>
        <w:rPr>
          <w:lang w:val="ru-RU"/>
        </w:rPr>
      </w:pPr>
      <w:r w:rsidRPr="00014762">
        <w:rPr>
          <w:lang w:val="ru-RU"/>
        </w:rPr>
        <w:tab/>
      </w:r>
      <w:r w:rsidR="00C214C3" w:rsidRPr="00014762">
        <w:rPr>
          <w:lang w:val="ru-RU"/>
        </w:rPr>
        <w:tab/>
      </w:r>
      <w:r w:rsidRPr="00014762">
        <w:rPr>
          <w:lang w:val="ru-RU"/>
        </w:rPr>
        <w:t>12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 xml:space="preserve">: </w:t>
      </w:r>
      <w:r w:rsidRPr="00014762">
        <w:rPr>
          <w:lang w:val="ru-RU" w:eastAsia="zh-CN"/>
        </w:rPr>
        <w:t>10</w:t>
      </w:r>
      <w:r w:rsidR="007919C8" w:rsidRPr="00014762">
        <w:rPr>
          <w:lang w:val="ru-RU"/>
        </w:rPr>
        <w:t> кВт</w:t>
      </w:r>
      <w:r w:rsidRPr="00014762">
        <w:rPr>
          <w:lang w:val="ru-RU"/>
        </w:rPr>
        <w:t>, 16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 xml:space="preserve">: </w:t>
      </w:r>
      <w:r w:rsidRPr="00014762">
        <w:rPr>
          <w:lang w:val="ru-RU" w:eastAsia="zh-CN"/>
        </w:rPr>
        <w:t>10</w:t>
      </w:r>
      <w:r w:rsidR="007919C8" w:rsidRPr="00014762">
        <w:rPr>
          <w:lang w:val="ru-RU"/>
        </w:rPr>
        <w:t> кВт</w:t>
      </w:r>
      <w:r w:rsidRPr="00014762">
        <w:rPr>
          <w:lang w:val="ru-RU"/>
        </w:rPr>
        <w:t xml:space="preserve">, </w:t>
      </w:r>
    </w:p>
    <w:p w:rsidR="00F464A9" w:rsidRPr="00014762" w:rsidRDefault="00F464A9" w:rsidP="00EE0834">
      <w:pPr>
        <w:keepNext/>
        <w:tabs>
          <w:tab w:val="clear" w:pos="1191"/>
          <w:tab w:val="clear" w:pos="1588"/>
          <w:tab w:val="clear" w:pos="1985"/>
          <w:tab w:val="left" w:pos="4678"/>
        </w:tabs>
        <w:rPr>
          <w:lang w:val="ru-RU"/>
        </w:rPr>
      </w:pPr>
      <w:r w:rsidRPr="00014762">
        <w:rPr>
          <w:lang w:val="ru-RU"/>
        </w:rPr>
        <w:tab/>
      </w:r>
      <w:r w:rsidR="00C214C3" w:rsidRPr="00014762">
        <w:rPr>
          <w:lang w:val="ru-RU"/>
        </w:rPr>
        <w:tab/>
      </w:r>
      <w:r w:rsidRPr="00014762">
        <w:rPr>
          <w:lang w:val="ru-RU"/>
        </w:rPr>
        <w:t>18/19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 xml:space="preserve">: </w:t>
      </w:r>
      <w:r w:rsidRPr="00014762">
        <w:rPr>
          <w:lang w:val="ru-RU" w:eastAsia="zh-CN"/>
        </w:rPr>
        <w:t>10</w:t>
      </w:r>
      <w:r w:rsidR="007919C8" w:rsidRPr="00014762">
        <w:rPr>
          <w:lang w:val="ru-RU" w:eastAsia="zh-CN"/>
        </w:rPr>
        <w:t> кВт</w:t>
      </w:r>
      <w:r w:rsidRPr="00014762">
        <w:rPr>
          <w:lang w:val="ru-RU"/>
        </w:rPr>
        <w:t>, 22</w:t>
      </w:r>
      <w:r w:rsidR="007919C8" w:rsidRPr="00014762">
        <w:rPr>
          <w:lang w:val="ru-RU"/>
        </w:rPr>
        <w:t> МГц</w:t>
      </w:r>
      <w:r w:rsidRPr="00014762">
        <w:rPr>
          <w:lang w:val="ru-RU"/>
        </w:rPr>
        <w:t xml:space="preserve">: </w:t>
      </w:r>
      <w:r w:rsidRPr="00014762">
        <w:rPr>
          <w:lang w:val="ru-RU" w:eastAsia="zh-CN"/>
        </w:rPr>
        <w:t>10</w:t>
      </w:r>
      <w:r w:rsidR="007919C8" w:rsidRPr="00014762">
        <w:rPr>
          <w:lang w:val="ru-RU"/>
        </w:rPr>
        <w:t> кВт</w:t>
      </w:r>
    </w:p>
    <w:p w:rsidR="00F464A9" w:rsidRPr="00014762" w:rsidRDefault="00F464A9" w:rsidP="000D2E53">
      <w:pPr>
        <w:pStyle w:val="Heading3"/>
        <w:rPr>
          <w:lang w:val="ru-RU"/>
        </w:rPr>
      </w:pPr>
      <w:bookmarkStart w:id="26" w:name="_Toc294863681"/>
      <w:r w:rsidRPr="00014762">
        <w:rPr>
          <w:lang w:val="ru-RU"/>
        </w:rPr>
        <w:t>1.3.6</w:t>
      </w:r>
      <w:r w:rsidRPr="00014762">
        <w:rPr>
          <w:lang w:val="ru-RU"/>
        </w:rPr>
        <w:tab/>
      </w:r>
      <w:r w:rsidR="000D2E53" w:rsidRPr="00014762">
        <w:rPr>
          <w:lang w:val="ru-RU"/>
        </w:rPr>
        <w:t>Передающая антенна с блоком согласования</w:t>
      </w:r>
      <w:bookmarkEnd w:id="26"/>
    </w:p>
    <w:p w:rsidR="00F464A9" w:rsidRPr="00014762" w:rsidRDefault="000D2E53" w:rsidP="00463DE7">
      <w:pPr>
        <w:rPr>
          <w:lang w:val="ru-RU"/>
        </w:rPr>
      </w:pPr>
      <w:r w:rsidRPr="00014762">
        <w:rPr>
          <w:lang w:val="ru-RU"/>
        </w:rPr>
        <w:t>Усилитель РЧ подсоединен к передающей антенн</w:t>
      </w:r>
      <w:r w:rsidR="00463DE7" w:rsidRPr="00014762">
        <w:rPr>
          <w:lang w:val="ru-RU"/>
        </w:rPr>
        <w:t>е</w:t>
      </w:r>
      <w:r w:rsidRPr="00014762">
        <w:rPr>
          <w:lang w:val="ru-RU"/>
        </w:rPr>
        <w:t xml:space="preserve"> через устройство согласования полных сопротивлений</w:t>
      </w:r>
      <w:r w:rsidR="00F464A9" w:rsidRPr="00014762">
        <w:rPr>
          <w:lang w:val="ru-RU"/>
        </w:rPr>
        <w:t>.</w:t>
      </w:r>
    </w:p>
    <w:p w:rsidR="00F464A9" w:rsidRPr="00014762" w:rsidRDefault="000D2E53" w:rsidP="000D2E53">
      <w:pPr>
        <w:pStyle w:val="Note"/>
        <w:rPr>
          <w:lang w:val="ru-RU"/>
        </w:rPr>
      </w:pPr>
      <w:r w:rsidRPr="00014762">
        <w:rPr>
          <w:lang w:val="ru-RU"/>
        </w:rPr>
        <w:t>ПРИМЕЧАНИЕ. </w:t>
      </w:r>
      <w:r w:rsidR="00F464A9" w:rsidRPr="00014762">
        <w:rPr>
          <w:lang w:val="ru-RU"/>
        </w:rPr>
        <w:t xml:space="preserve">– </w:t>
      </w:r>
      <w:r w:rsidRPr="00014762">
        <w:rPr>
          <w:lang w:val="ru-RU"/>
        </w:rPr>
        <w:t>Не требуется в случае использования широкополосной антенны</w:t>
      </w:r>
      <w:r w:rsidR="00F464A9" w:rsidRPr="00014762">
        <w:rPr>
          <w:lang w:val="ru-RU"/>
        </w:rPr>
        <w:t>.</w:t>
      </w:r>
    </w:p>
    <w:p w:rsidR="00F464A9" w:rsidRPr="00014762" w:rsidRDefault="00F464A9" w:rsidP="00A67D18">
      <w:pPr>
        <w:pStyle w:val="Heading3"/>
        <w:rPr>
          <w:lang w:val="ru-RU"/>
        </w:rPr>
      </w:pPr>
      <w:bookmarkStart w:id="27" w:name="_Toc294863682"/>
      <w:r w:rsidRPr="00014762">
        <w:rPr>
          <w:lang w:val="ru-RU"/>
        </w:rPr>
        <w:lastRenderedPageBreak/>
        <w:t>1.3.7</w:t>
      </w:r>
      <w:r w:rsidRPr="00014762">
        <w:rPr>
          <w:lang w:val="ru-RU"/>
        </w:rPr>
        <w:tab/>
      </w:r>
      <w:r w:rsidR="001754A4" w:rsidRPr="00014762">
        <w:rPr>
          <w:lang w:val="ru-RU"/>
        </w:rPr>
        <w:t xml:space="preserve">Приемник глобальной навигационной спутниковой системы </w:t>
      </w:r>
      <w:r w:rsidR="008601CF" w:rsidRPr="00014762">
        <w:rPr>
          <w:lang w:val="ru-RU"/>
        </w:rPr>
        <w:t>и резервные атомные опорные часы</w:t>
      </w:r>
      <w:bookmarkEnd w:id="27"/>
    </w:p>
    <w:p w:rsidR="00F464A9" w:rsidRPr="00014762" w:rsidRDefault="008601CF" w:rsidP="008601CF">
      <w:pPr>
        <w:rPr>
          <w:lang w:val="ru-RU"/>
        </w:rPr>
      </w:pPr>
      <w:r w:rsidRPr="00014762">
        <w:rPr>
          <w:lang w:val="ru-RU"/>
        </w:rPr>
        <w:t>Эти часы используются для синхронизации местного контроллера</w:t>
      </w:r>
      <w:r w:rsidR="00F464A9" w:rsidRPr="00014762">
        <w:rPr>
          <w:lang w:val="ru-RU"/>
        </w:rPr>
        <w:t>.</w:t>
      </w:r>
    </w:p>
    <w:p w:rsidR="00F464A9" w:rsidRPr="00014762" w:rsidRDefault="00F464A9" w:rsidP="008601CF">
      <w:pPr>
        <w:pStyle w:val="Heading3"/>
        <w:rPr>
          <w:lang w:val="ru-RU"/>
        </w:rPr>
      </w:pPr>
      <w:bookmarkStart w:id="28" w:name="_Toc294863683"/>
      <w:r w:rsidRPr="00014762">
        <w:rPr>
          <w:lang w:val="ru-RU"/>
        </w:rPr>
        <w:t>1.3.8</w:t>
      </w:r>
      <w:r w:rsidRPr="00014762">
        <w:rPr>
          <w:lang w:val="ru-RU"/>
        </w:rPr>
        <w:tab/>
      </w:r>
      <w:bookmarkEnd w:id="28"/>
      <w:r w:rsidR="008601CF" w:rsidRPr="00014762">
        <w:rPr>
          <w:lang w:val="ru-RU"/>
        </w:rPr>
        <w:t>Приемник радиоконтроля</w:t>
      </w:r>
    </w:p>
    <w:p w:rsidR="00F464A9" w:rsidRPr="00014762" w:rsidRDefault="00F0679F" w:rsidP="00F0679F">
      <w:pPr>
        <w:rPr>
          <w:lang w:val="ru-RU"/>
        </w:rPr>
      </w:pPr>
      <w:r w:rsidRPr="00014762">
        <w:rPr>
          <w:lang w:val="ru-RU"/>
        </w:rPr>
        <w:t>Приемник радиоконтроля выполняет проверку незанятости частоты до передачи и обеспечивает возможность проверки передачи</w:t>
      </w:r>
      <w:r w:rsidR="00F464A9" w:rsidRPr="00014762">
        <w:rPr>
          <w:lang w:val="ru-RU"/>
        </w:rPr>
        <w:t>.</w:t>
      </w:r>
    </w:p>
    <w:p w:rsidR="00F464A9" w:rsidRPr="00014762" w:rsidRDefault="00F464A9" w:rsidP="001300E6">
      <w:pPr>
        <w:pStyle w:val="Heading2"/>
        <w:rPr>
          <w:lang w:val="ru-RU"/>
        </w:rPr>
      </w:pPr>
      <w:bookmarkStart w:id="29" w:name="_Toc294863684"/>
      <w:r w:rsidRPr="00014762">
        <w:rPr>
          <w:lang w:val="ru-RU"/>
        </w:rPr>
        <w:t>1.4</w:t>
      </w:r>
      <w:r w:rsidRPr="00014762">
        <w:rPr>
          <w:lang w:val="ru-RU"/>
        </w:rPr>
        <w:tab/>
      </w:r>
      <w:r w:rsidR="001300E6" w:rsidRPr="00014762">
        <w:rPr>
          <w:lang w:val="ru-RU"/>
        </w:rPr>
        <w:t>Канал передачи</w:t>
      </w:r>
      <w:bookmarkEnd w:id="29"/>
      <w:r w:rsidRPr="00014762">
        <w:rPr>
          <w:lang w:val="ru-RU"/>
        </w:rPr>
        <w:t xml:space="preserve">: </w:t>
      </w:r>
      <w:bookmarkStart w:id="30" w:name="_Toc294863685"/>
      <w:r w:rsidR="001300E6" w:rsidRPr="00014762">
        <w:rPr>
          <w:lang w:val="ru-RU"/>
        </w:rPr>
        <w:t>оценка радиопокрытия</w:t>
      </w:r>
      <w:bookmarkEnd w:id="30"/>
    </w:p>
    <w:p w:rsidR="00F464A9" w:rsidRPr="00014762" w:rsidRDefault="000A6B30" w:rsidP="00F73A98">
      <w:pPr>
        <w:rPr>
          <w:lang w:val="ru-RU"/>
        </w:rPr>
      </w:pPr>
      <w:r w:rsidRPr="00014762">
        <w:rPr>
          <w:lang w:val="ru-RU"/>
        </w:rPr>
        <w:t>На частотах ВЧ диапазона определяющими являются правила ионосферного распространения (на основе отражения от ионосферы), которые</w:t>
      </w:r>
      <w:r w:rsidR="00F73A98" w:rsidRPr="00014762">
        <w:rPr>
          <w:lang w:val="ru-RU"/>
        </w:rPr>
        <w:t xml:space="preserve"> с</w:t>
      </w:r>
      <w:r w:rsidRPr="00014762">
        <w:rPr>
          <w:lang w:val="ru-RU"/>
        </w:rPr>
        <w:t>вяза</w:t>
      </w:r>
      <w:r w:rsidR="00F73A98" w:rsidRPr="00014762">
        <w:rPr>
          <w:lang w:val="ru-RU"/>
        </w:rPr>
        <w:t>ны с определенными</w:t>
      </w:r>
      <w:r w:rsidRPr="00014762">
        <w:rPr>
          <w:lang w:val="ru-RU"/>
        </w:rPr>
        <w:t xml:space="preserve"> параметр</w:t>
      </w:r>
      <w:r w:rsidR="00F73A98" w:rsidRPr="00014762">
        <w:rPr>
          <w:lang w:val="ru-RU"/>
        </w:rPr>
        <w:t>ами</w:t>
      </w:r>
      <w:r w:rsidRPr="00014762">
        <w:rPr>
          <w:lang w:val="ru-RU"/>
        </w:rPr>
        <w:t xml:space="preserve">, </w:t>
      </w:r>
      <w:r w:rsidR="00F73A98" w:rsidRPr="00014762">
        <w:rPr>
          <w:lang w:val="ru-RU"/>
        </w:rPr>
        <w:t>а именно</w:t>
      </w:r>
      <w:r w:rsidRPr="00014762">
        <w:rPr>
          <w:lang w:val="ru-RU"/>
        </w:rPr>
        <w:t>: день или ночь, часы, сезон, период солнечных пятен</w:t>
      </w:r>
      <w:r w:rsidR="00F73A98" w:rsidRPr="00014762">
        <w:rPr>
          <w:lang w:val="ru-RU"/>
        </w:rPr>
        <w:t>, тип передающей антенны и радиошум в зоне приема</w:t>
      </w:r>
      <w:r w:rsidR="00F464A9" w:rsidRPr="00014762">
        <w:rPr>
          <w:lang w:val="ru-RU"/>
        </w:rPr>
        <w:t>.</w:t>
      </w:r>
    </w:p>
    <w:p w:rsidR="00F464A9" w:rsidRPr="00014762" w:rsidRDefault="00F73A98" w:rsidP="00574A91">
      <w:pPr>
        <w:rPr>
          <w:lang w:val="ru-RU"/>
        </w:rPr>
      </w:pPr>
      <w:r w:rsidRPr="00014762">
        <w:rPr>
          <w:lang w:val="ru-RU"/>
        </w:rPr>
        <w:t>В этой ситуации необходимо в течение всего времени использовать правильную частоту. В выборе правильной частоте может помочь существующее программное обеспечение ВЧ распространения</w:t>
      </w:r>
      <w:r w:rsidR="00F464A9" w:rsidRPr="00014762">
        <w:rPr>
          <w:lang w:val="ru-RU"/>
        </w:rPr>
        <w:t xml:space="preserve">. </w:t>
      </w:r>
      <w:r w:rsidRPr="00014762">
        <w:rPr>
          <w:lang w:val="ru-RU"/>
        </w:rPr>
        <w:t>Для улучшения регионального покрытия может использоваться антенна</w:t>
      </w:r>
      <w:r w:rsidR="00F464A9" w:rsidRPr="00014762">
        <w:rPr>
          <w:lang w:val="ru-RU"/>
        </w:rPr>
        <w:t xml:space="preserve"> NVIS. </w:t>
      </w:r>
      <w:r w:rsidRPr="00014762">
        <w:rPr>
          <w:lang w:val="ru-RU"/>
        </w:rPr>
        <w:t xml:space="preserve">Также возможна многоадресная передача путем </w:t>
      </w:r>
      <w:r w:rsidR="00574A91" w:rsidRPr="00014762">
        <w:rPr>
          <w:lang w:val="ru-RU"/>
        </w:rPr>
        <w:t>подсоединения</w:t>
      </w:r>
      <w:r w:rsidRPr="00014762">
        <w:rPr>
          <w:lang w:val="ru-RU"/>
        </w:rPr>
        <w:t xml:space="preserve"> всех передатчиков </w:t>
      </w:r>
      <w:r w:rsidR="00574A91" w:rsidRPr="00014762">
        <w:rPr>
          <w:lang w:val="ru-RU"/>
        </w:rPr>
        <w:t>к</w:t>
      </w:r>
      <w:r w:rsidRPr="00014762">
        <w:rPr>
          <w:lang w:val="ru-RU"/>
        </w:rPr>
        <w:t xml:space="preserve"> одной широкополосной антенн</w:t>
      </w:r>
      <w:r w:rsidR="00574A91" w:rsidRPr="00014762">
        <w:rPr>
          <w:lang w:val="ru-RU"/>
        </w:rPr>
        <w:t>е</w:t>
      </w:r>
      <w:r w:rsidR="00F464A9" w:rsidRPr="00014762">
        <w:rPr>
          <w:lang w:val="ru-RU"/>
        </w:rPr>
        <w:t>.</w:t>
      </w:r>
    </w:p>
    <w:p w:rsidR="00F464A9" w:rsidRPr="00014762" w:rsidRDefault="00D34FA9" w:rsidP="00574A91">
      <w:pPr>
        <w:rPr>
          <w:lang w:val="ru-RU" w:eastAsia="zh-CN"/>
        </w:rPr>
      </w:pPr>
      <w:r w:rsidRPr="00014762">
        <w:rPr>
          <w:lang w:val="ru-RU"/>
        </w:rPr>
        <w:t>Судовой приемник</w:t>
      </w:r>
      <w:r w:rsidR="00F05DDA" w:rsidRPr="00014762">
        <w:rPr>
          <w:lang w:val="ru-RU"/>
        </w:rPr>
        <w:t xml:space="preserve"> </w:t>
      </w:r>
      <w:r w:rsidR="00574A91" w:rsidRPr="00014762">
        <w:rPr>
          <w:lang w:val="ru-RU"/>
        </w:rPr>
        <w:t>также может сканировать все разрешенные частоты, для того чтобы выбрать лучший принимаемый сигнал</w:t>
      </w:r>
      <w:r w:rsidR="00F464A9" w:rsidRPr="00014762">
        <w:rPr>
          <w:lang w:val="ru-RU"/>
        </w:rPr>
        <w:t xml:space="preserve"> (</w:t>
      </w:r>
      <w:r w:rsidR="00574A91" w:rsidRPr="00014762">
        <w:rPr>
          <w:lang w:val="ru-RU"/>
        </w:rPr>
        <w:t>см. </w:t>
      </w:r>
      <w:r w:rsidR="001300E6" w:rsidRPr="00014762">
        <w:rPr>
          <w:lang w:val="ru-RU"/>
        </w:rPr>
        <w:t>Приложение </w:t>
      </w:r>
      <w:r w:rsidR="00F464A9" w:rsidRPr="00014762">
        <w:rPr>
          <w:lang w:val="ru-RU"/>
        </w:rPr>
        <w:t xml:space="preserve">3, </w:t>
      </w:r>
      <w:r w:rsidR="00574A91" w:rsidRPr="00014762">
        <w:rPr>
          <w:lang w:val="ru-RU"/>
        </w:rPr>
        <w:t>п.</w:t>
      </w:r>
      <w:r w:rsidR="00F464A9" w:rsidRPr="00014762">
        <w:rPr>
          <w:lang w:val="ru-RU"/>
        </w:rPr>
        <w:t> 1.6)</w:t>
      </w:r>
      <w:r w:rsidR="00F464A9" w:rsidRPr="00014762">
        <w:rPr>
          <w:lang w:val="ru-RU" w:eastAsia="zh-CN"/>
        </w:rPr>
        <w:t>.</w:t>
      </w:r>
    </w:p>
    <w:p w:rsidR="00EE0834" w:rsidRPr="00014762" w:rsidRDefault="00EE0834" w:rsidP="00574A91">
      <w:pPr>
        <w:rPr>
          <w:lang w:val="ru-RU" w:eastAsia="zh-CN"/>
        </w:rPr>
      </w:pPr>
    </w:p>
    <w:p w:rsidR="00EE0834" w:rsidRPr="00014762" w:rsidRDefault="00EE0834" w:rsidP="00574A91">
      <w:pPr>
        <w:rPr>
          <w:lang w:val="ru-RU" w:eastAsia="zh-CN"/>
        </w:rPr>
      </w:pPr>
    </w:p>
    <w:p w:rsidR="00EE0834" w:rsidRPr="00014762" w:rsidRDefault="00EE0834" w:rsidP="00574A91">
      <w:pPr>
        <w:rPr>
          <w:lang w:val="ru-RU" w:eastAsia="zh-CN"/>
        </w:rPr>
      </w:pPr>
    </w:p>
    <w:p w:rsidR="00F464A9" w:rsidRPr="00014762" w:rsidRDefault="001300E6" w:rsidP="00574A91">
      <w:pPr>
        <w:pStyle w:val="AnnexNoTitle"/>
        <w:rPr>
          <w:lang w:val="ru-RU"/>
        </w:rPr>
      </w:pPr>
      <w:r w:rsidRPr="00014762">
        <w:rPr>
          <w:lang w:val="ru-RU"/>
        </w:rPr>
        <w:t>Приложение </w:t>
      </w:r>
      <w:r w:rsidR="00F464A9" w:rsidRPr="00014762">
        <w:rPr>
          <w:lang w:val="ru-RU"/>
        </w:rPr>
        <w:t>3</w:t>
      </w:r>
      <w:r w:rsidR="00F464A9" w:rsidRPr="00014762">
        <w:rPr>
          <w:lang w:val="ru-RU"/>
        </w:rPr>
        <w:br/>
      </w:r>
      <w:r w:rsidR="00F464A9" w:rsidRPr="00014762">
        <w:rPr>
          <w:lang w:val="ru-RU"/>
        </w:rPr>
        <w:br/>
      </w:r>
      <w:r w:rsidR="00574A91" w:rsidRPr="00014762">
        <w:rPr>
          <w:lang w:val="ru-RU"/>
        </w:rPr>
        <w:t xml:space="preserve">Технические характеристики </w:t>
      </w:r>
      <w:r w:rsidR="000E00DA" w:rsidRPr="00014762">
        <w:rPr>
          <w:lang w:val="ru-RU"/>
        </w:rPr>
        <w:t>НАВДАТ ВЧ</w:t>
      </w:r>
    </w:p>
    <w:p w:rsidR="00F464A9" w:rsidRPr="00014762" w:rsidRDefault="00F464A9" w:rsidP="00574A91">
      <w:pPr>
        <w:pStyle w:val="Heading1"/>
        <w:rPr>
          <w:lang w:val="ru-RU"/>
        </w:rPr>
      </w:pPr>
      <w:r w:rsidRPr="00014762">
        <w:rPr>
          <w:lang w:val="ru-RU"/>
        </w:rPr>
        <w:t>1</w:t>
      </w:r>
      <w:r w:rsidRPr="00014762">
        <w:rPr>
          <w:lang w:val="ru-RU"/>
        </w:rPr>
        <w:tab/>
      </w:r>
      <w:r w:rsidR="00574A91" w:rsidRPr="00014762">
        <w:rPr>
          <w:lang w:val="ru-RU"/>
        </w:rPr>
        <w:t>Принцип модуляции</w:t>
      </w:r>
    </w:p>
    <w:p w:rsidR="00F464A9" w:rsidRPr="00014762" w:rsidRDefault="00574A91" w:rsidP="00574A91">
      <w:pPr>
        <w:rPr>
          <w:lang w:val="ru-RU"/>
        </w:rPr>
      </w:pPr>
      <w:r w:rsidRPr="00014762">
        <w:rPr>
          <w:lang w:val="ru-RU"/>
        </w:rPr>
        <w:t xml:space="preserve">Система использует </w:t>
      </w:r>
      <w:r w:rsidR="00F464A9" w:rsidRPr="00014762">
        <w:rPr>
          <w:lang w:val="ru-RU"/>
        </w:rPr>
        <w:t>OFDM</w:t>
      </w:r>
      <w:r w:rsidRPr="00014762">
        <w:rPr>
          <w:lang w:val="ru-RU"/>
        </w:rPr>
        <w:t> – технологию модуляции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для цифровой передачи</w:t>
      </w:r>
      <w:r w:rsidR="00F464A9" w:rsidRPr="00014762">
        <w:rPr>
          <w:lang w:val="ru-RU"/>
        </w:rPr>
        <w:t>.</w:t>
      </w:r>
    </w:p>
    <w:p w:rsidR="00F464A9" w:rsidRPr="00014762" w:rsidRDefault="00F464A9" w:rsidP="00574A91">
      <w:pPr>
        <w:pStyle w:val="Heading2"/>
        <w:rPr>
          <w:i/>
          <w:lang w:val="ru-RU"/>
        </w:rPr>
      </w:pPr>
      <w:bookmarkStart w:id="31" w:name="_Toc294863696"/>
      <w:r w:rsidRPr="00014762">
        <w:rPr>
          <w:lang w:val="ru-RU"/>
        </w:rPr>
        <w:t>1.1</w:t>
      </w:r>
      <w:r w:rsidRPr="00014762">
        <w:rPr>
          <w:lang w:val="ru-RU"/>
        </w:rPr>
        <w:tab/>
      </w:r>
      <w:bookmarkEnd w:id="31"/>
      <w:r w:rsidR="00574A91" w:rsidRPr="00014762">
        <w:rPr>
          <w:lang w:val="ru-RU"/>
        </w:rPr>
        <w:t>Введение</w:t>
      </w:r>
    </w:p>
    <w:p w:rsidR="00574A91" w:rsidRPr="00014762" w:rsidRDefault="00574A91" w:rsidP="00574A91">
      <w:pPr>
        <w:rPr>
          <w:iCs/>
          <w:lang w:val="ru-RU"/>
        </w:rPr>
      </w:pPr>
      <w:r w:rsidRPr="00014762">
        <w:rPr>
          <w:lang w:val="ru-RU"/>
        </w:rPr>
        <w:t>Ширина полосы канала радиопередачи делится в частотной области, образуя поднесущие</w:t>
      </w:r>
      <w:r w:rsidRPr="00014762">
        <w:rPr>
          <w:iCs/>
          <w:lang w:val="ru-RU"/>
        </w:rPr>
        <w:t>.</w:t>
      </w:r>
    </w:p>
    <w:p w:rsidR="00574A91" w:rsidRPr="00014762" w:rsidRDefault="00574A91" w:rsidP="00463DE7">
      <w:pPr>
        <w:rPr>
          <w:lang w:val="ru-RU"/>
        </w:rPr>
      </w:pPr>
      <w:r w:rsidRPr="00014762">
        <w:rPr>
          <w:lang w:val="ru-RU"/>
        </w:rPr>
        <w:t xml:space="preserve">Занятость канала радиопередачи </w:t>
      </w:r>
      <w:r w:rsidR="00463DE7" w:rsidRPr="00014762">
        <w:rPr>
          <w:lang w:val="ru-RU"/>
        </w:rPr>
        <w:t>систематизируется по</w:t>
      </w:r>
      <w:r w:rsidR="00A67D18" w:rsidRPr="00014762">
        <w:rPr>
          <w:lang w:val="ru-RU"/>
        </w:rPr>
        <w:t xml:space="preserve"> времени, образуя символы OFDM</w:t>
      </w:r>
      <w:r w:rsidRPr="00014762">
        <w:rPr>
          <w:lang w:val="ru-RU"/>
        </w:rPr>
        <w:t>.</w:t>
      </w:r>
    </w:p>
    <w:p w:rsidR="005E443D" w:rsidRPr="00014762" w:rsidRDefault="00574A91" w:rsidP="00574A91">
      <w:pPr>
        <w:rPr>
          <w:lang w:val="ru-RU"/>
        </w:rPr>
      </w:pPr>
      <w:r w:rsidRPr="00014762">
        <w:rPr>
          <w:lang w:val="ru-RU"/>
        </w:rPr>
        <w:t>Ячейка OFDM эквивалентна одной поднесущей в одном символе OFDM.</w:t>
      </w:r>
    </w:p>
    <w:p w:rsidR="005E443D" w:rsidRPr="00014762" w:rsidRDefault="005E44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574A91" w:rsidP="005E443D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 </w:t>
      </w:r>
      <w:r w:rsidR="00F464A9" w:rsidRPr="00014762">
        <w:rPr>
          <w:lang w:val="ru-RU"/>
        </w:rPr>
        <w:t>5</w:t>
      </w:r>
    </w:p>
    <w:p w:rsidR="005E443D" w:rsidRPr="00014762" w:rsidRDefault="00793765" w:rsidP="005E443D">
      <w:pPr>
        <w:pStyle w:val="Figuretitle"/>
        <w:rPr>
          <w:lang w:val="ru-RU"/>
        </w:rPr>
      </w:pPr>
      <w:r w:rsidRPr="00014762">
        <w:rPr>
          <w:lang w:val="ru-RU"/>
        </w:rPr>
        <w:t>Введение в ортогональное частотное разделение</w:t>
      </w:r>
    </w:p>
    <w:p w:rsidR="005E443D" w:rsidRPr="00014762" w:rsidRDefault="00AE075C" w:rsidP="00AE075C">
      <w:pPr>
        <w:pStyle w:val="Figure"/>
        <w:rPr>
          <w:lang w:val="ru-RU"/>
        </w:rPr>
      </w:pPr>
      <w:r w:rsidRPr="00014762">
        <w:rPr>
          <w:lang w:val="ru-RU"/>
        </w:rPr>
        <w:object w:dxaOrig="5157" w:dyaOrig="4123">
          <v:shape id="_x0000_i1029" type="#_x0000_t75" style="width:345pt;height:275.25pt" o:ole="">
            <v:imagedata r:id="rId23" o:title=""/>
          </v:shape>
          <o:OLEObject Type="Embed" ProgID="CorelDRAW.Graphic.14" ShapeID="_x0000_i1029" DrawAspect="Content" ObjectID="_1477731019" r:id="rId24"/>
        </w:object>
      </w:r>
    </w:p>
    <w:p w:rsidR="00F464A9" w:rsidRPr="00014762" w:rsidRDefault="00F464A9" w:rsidP="008B7B35">
      <w:pPr>
        <w:pStyle w:val="Heading2"/>
        <w:rPr>
          <w:i/>
          <w:lang w:val="ru-RU"/>
        </w:rPr>
      </w:pPr>
      <w:bookmarkStart w:id="32" w:name="_Toc294863697"/>
      <w:r w:rsidRPr="00014762">
        <w:rPr>
          <w:lang w:val="ru-RU"/>
        </w:rPr>
        <w:t>1.2</w:t>
      </w:r>
      <w:r w:rsidRPr="00014762">
        <w:rPr>
          <w:lang w:val="ru-RU"/>
        </w:rPr>
        <w:tab/>
      </w:r>
      <w:bookmarkEnd w:id="32"/>
      <w:r w:rsidR="008B7B35" w:rsidRPr="00014762">
        <w:rPr>
          <w:lang w:val="ru-RU"/>
        </w:rPr>
        <w:t>Принцип</w:t>
      </w:r>
    </w:p>
    <w:p w:rsidR="008B7B35" w:rsidRPr="00014762" w:rsidRDefault="008B7B35" w:rsidP="0030620A">
      <w:pPr>
        <w:rPr>
          <w:lang w:val="ru-RU"/>
        </w:rPr>
      </w:pPr>
      <w:r w:rsidRPr="00014762">
        <w:rPr>
          <w:lang w:val="ru-RU"/>
        </w:rPr>
        <w:t>Для достижения высокой эффективности использования спектра при передаче данных OFDM использует большое число близко расположенных (41,66</w:t>
      </w:r>
      <w:r w:rsidR="009D4476" w:rsidRPr="00014762">
        <w:rPr>
          <w:lang w:val="ru-RU"/>
        </w:rPr>
        <w:t> </w:t>
      </w:r>
      <w:r w:rsidRPr="00014762">
        <w:rPr>
          <w:lang w:val="ru-RU"/>
        </w:rPr>
        <w:t>Гц) ортогональных поднесущих. Эти поднесущие разнесены по частоте (</w:t>
      </w:r>
      <w:r w:rsidRPr="00014762">
        <w:rPr>
          <w:i/>
          <w:iCs/>
          <w:lang w:val="ru-RU"/>
        </w:rPr>
        <w:t>F</w:t>
      </w:r>
      <w:r w:rsidRPr="00014762">
        <w:rPr>
          <w:i/>
          <w:iCs/>
          <w:vertAlign w:val="subscript"/>
          <w:lang w:val="ru-RU"/>
        </w:rPr>
        <w:t>u</w:t>
      </w:r>
      <w:r w:rsidRPr="00014762">
        <w:rPr>
          <w:lang w:val="ru-RU"/>
        </w:rPr>
        <w:t xml:space="preserve"> = 1/</w:t>
      </w:r>
      <w:r w:rsidRPr="00014762">
        <w:rPr>
          <w:i/>
          <w:iCs/>
          <w:lang w:val="ru-RU"/>
        </w:rPr>
        <w:t>T</w:t>
      </w:r>
      <w:r w:rsidRPr="00014762">
        <w:rPr>
          <w:i/>
          <w:iCs/>
          <w:vertAlign w:val="subscript"/>
          <w:lang w:val="ru-RU"/>
        </w:rPr>
        <w:t>u</w:t>
      </w:r>
      <w:r w:rsidRPr="00014762">
        <w:rPr>
          <w:lang w:val="ru-RU"/>
        </w:rPr>
        <w:t xml:space="preserve">), где </w:t>
      </w:r>
      <w:r w:rsidRPr="00014762">
        <w:rPr>
          <w:i/>
          <w:lang w:val="ru-RU"/>
        </w:rPr>
        <w:t>T</w:t>
      </w:r>
      <w:r w:rsidRPr="00014762">
        <w:rPr>
          <w:i/>
          <w:vertAlign w:val="subscript"/>
          <w:lang w:val="ru-RU"/>
        </w:rPr>
        <w:t>u</w:t>
      </w:r>
      <w:r w:rsidRPr="00014762">
        <w:rPr>
          <w:lang w:val="ru-RU"/>
        </w:rPr>
        <w:t xml:space="preserve"> – длительность символа OFDM.</w:t>
      </w:r>
    </w:p>
    <w:p w:rsidR="008B7B35" w:rsidRPr="00014762" w:rsidRDefault="008B7B35" w:rsidP="0030620A">
      <w:pPr>
        <w:rPr>
          <w:lang w:val="ru-RU"/>
        </w:rPr>
      </w:pPr>
      <w:r w:rsidRPr="00014762">
        <w:rPr>
          <w:lang w:val="ru-RU"/>
        </w:rPr>
        <w:t xml:space="preserve">Для </w:t>
      </w:r>
      <w:r w:rsidR="009D4476" w:rsidRPr="00014762">
        <w:rPr>
          <w:lang w:val="ru-RU"/>
        </w:rPr>
        <w:t>оптимизации</w:t>
      </w:r>
      <w:r w:rsidRPr="00014762">
        <w:rPr>
          <w:lang w:val="ru-RU"/>
        </w:rPr>
        <w:t xml:space="preserve"> </w:t>
      </w:r>
      <w:r w:rsidR="00FE1A2A" w:rsidRPr="00014762">
        <w:rPr>
          <w:lang w:val="ru-RU"/>
        </w:rPr>
        <w:t xml:space="preserve">обусловленного многолучевостью </w:t>
      </w:r>
      <w:r w:rsidRPr="00014762">
        <w:rPr>
          <w:lang w:val="ru-RU"/>
        </w:rPr>
        <w:t>разнесен</w:t>
      </w:r>
      <w:r w:rsidR="00FE1A2A" w:rsidRPr="00014762">
        <w:rPr>
          <w:lang w:val="ru-RU"/>
        </w:rPr>
        <w:t>ия</w:t>
      </w:r>
      <w:r w:rsidRPr="00014762">
        <w:rPr>
          <w:lang w:val="ru-RU"/>
        </w:rPr>
        <w:t xml:space="preserve"> сигнала, особенно на дальних расстояниях, фазы поднесущих ортогональны относительно друг друга.</w:t>
      </w:r>
    </w:p>
    <w:p w:rsidR="008B7B35" w:rsidRPr="00014762" w:rsidRDefault="00E568B6" w:rsidP="0030620A">
      <w:pPr>
        <w:rPr>
          <w:lang w:val="ru-RU"/>
        </w:rPr>
      </w:pPr>
      <w:r w:rsidRPr="00014762">
        <w:rPr>
          <w:lang w:val="ru-RU"/>
        </w:rPr>
        <w:t>В символ OFDM вводится з</w:t>
      </w:r>
      <w:r w:rsidR="008B7B35" w:rsidRPr="00014762">
        <w:rPr>
          <w:lang w:val="ru-RU"/>
        </w:rPr>
        <w:t>ащитный интервал (</w:t>
      </w:r>
      <w:r w:rsidR="008B7B35" w:rsidRPr="00014762">
        <w:rPr>
          <w:i/>
          <w:lang w:val="ru-RU"/>
        </w:rPr>
        <w:t>T</w:t>
      </w:r>
      <w:r w:rsidR="008B7B35" w:rsidRPr="00014762">
        <w:rPr>
          <w:i/>
          <w:vertAlign w:val="subscript"/>
          <w:lang w:val="ru-RU"/>
        </w:rPr>
        <w:t>d</w:t>
      </w:r>
      <w:r w:rsidR="008B7B35" w:rsidRPr="00014762">
        <w:rPr>
          <w:lang w:val="ru-RU"/>
        </w:rPr>
        <w:t>) для уменьшения влияния многолучевости, снижая таким образом межсимвольную интерференцию.</w:t>
      </w:r>
    </w:p>
    <w:p w:rsidR="008B7B35" w:rsidRPr="00014762" w:rsidRDefault="008B7B35" w:rsidP="0030620A">
      <w:pPr>
        <w:rPr>
          <w:i/>
          <w:iCs/>
          <w:lang w:val="ru-RU"/>
        </w:rPr>
      </w:pPr>
      <w:r w:rsidRPr="00014762">
        <w:rPr>
          <w:lang w:val="ru-RU"/>
        </w:rPr>
        <w:t xml:space="preserve">Длительность символа OFDM </w:t>
      </w:r>
      <w:r w:rsidRPr="00014762">
        <w:rPr>
          <w:i/>
          <w:iCs/>
          <w:lang w:val="ru-RU"/>
        </w:rPr>
        <w:t>T</w:t>
      </w:r>
      <w:r w:rsidRPr="00014762">
        <w:rPr>
          <w:i/>
          <w:iCs/>
          <w:vertAlign w:val="subscript"/>
          <w:lang w:val="ru-RU"/>
        </w:rPr>
        <w:t>s</w:t>
      </w:r>
      <w:r w:rsidRPr="00014762">
        <w:rPr>
          <w:vertAlign w:val="subscript"/>
          <w:lang w:val="ru-RU"/>
        </w:rPr>
        <w:t xml:space="preserve"> </w:t>
      </w:r>
      <w:r w:rsidRPr="00014762">
        <w:rPr>
          <w:lang w:val="ru-RU"/>
        </w:rPr>
        <w:t xml:space="preserve">= </w:t>
      </w:r>
      <w:r w:rsidRPr="00014762">
        <w:rPr>
          <w:i/>
          <w:iCs/>
          <w:lang w:val="ru-RU"/>
        </w:rPr>
        <w:t>T</w:t>
      </w:r>
      <w:r w:rsidRPr="00014762">
        <w:rPr>
          <w:i/>
          <w:iCs/>
          <w:vertAlign w:val="subscript"/>
          <w:lang w:val="ru-RU"/>
        </w:rPr>
        <w:t>u</w:t>
      </w:r>
      <w:r w:rsidRPr="00014762">
        <w:rPr>
          <w:lang w:val="ru-RU"/>
        </w:rPr>
        <w:t xml:space="preserve"> + </w:t>
      </w:r>
      <w:r w:rsidRPr="00014762">
        <w:rPr>
          <w:i/>
          <w:iCs/>
          <w:lang w:val="ru-RU"/>
        </w:rPr>
        <w:t>T</w:t>
      </w:r>
      <w:r w:rsidRPr="00014762">
        <w:rPr>
          <w:i/>
          <w:iCs/>
          <w:vertAlign w:val="subscript"/>
          <w:lang w:val="ru-RU"/>
        </w:rPr>
        <w:t>d</w:t>
      </w:r>
      <w:r w:rsidRPr="00014762">
        <w:rPr>
          <w:lang w:val="ru-RU"/>
        </w:rPr>
        <w:t>.</w:t>
      </w:r>
    </w:p>
    <w:p w:rsidR="008B7B35" w:rsidRPr="00014762" w:rsidRDefault="008B7B35" w:rsidP="0030620A">
      <w:pPr>
        <w:rPr>
          <w:lang w:val="ru-RU"/>
        </w:rPr>
      </w:pPr>
      <w:r w:rsidRPr="00014762">
        <w:rPr>
          <w:lang w:val="ru-RU"/>
        </w:rPr>
        <w:t>Символы OFDM затем объединяются, образуя кадр OFDM.</w:t>
      </w:r>
    </w:p>
    <w:p w:rsidR="00FF6132" w:rsidRPr="00014762" w:rsidRDefault="008B7B35" w:rsidP="0030620A">
      <w:pPr>
        <w:rPr>
          <w:lang w:val="ru-RU"/>
        </w:rPr>
      </w:pPr>
      <w:r w:rsidRPr="00014762">
        <w:rPr>
          <w:lang w:val="ru-RU"/>
        </w:rPr>
        <w:t xml:space="preserve">Длительность кадра OFDM </w:t>
      </w:r>
      <w:r w:rsidR="00E568B6" w:rsidRPr="00014762">
        <w:rPr>
          <w:lang w:val="ru-RU"/>
        </w:rPr>
        <w:t>составляет</w:t>
      </w:r>
      <w:r w:rsidRPr="00014762">
        <w:rPr>
          <w:lang w:val="ru-RU"/>
        </w:rPr>
        <w:t xml:space="preserve"> </w:t>
      </w:r>
      <w:r w:rsidRPr="00014762">
        <w:rPr>
          <w:i/>
          <w:iCs/>
          <w:lang w:val="ru-RU"/>
        </w:rPr>
        <w:t>T</w:t>
      </w:r>
      <w:r w:rsidRPr="00014762">
        <w:rPr>
          <w:i/>
          <w:iCs/>
          <w:vertAlign w:val="subscript"/>
          <w:lang w:val="ru-RU"/>
        </w:rPr>
        <w:t>f</w:t>
      </w:r>
      <w:r w:rsidRPr="00014762">
        <w:rPr>
          <w:lang w:val="ru-RU"/>
        </w:rPr>
        <w:t>.</w:t>
      </w:r>
    </w:p>
    <w:p w:rsidR="005E443D" w:rsidRPr="00014762" w:rsidRDefault="005E44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E568B6" w:rsidP="0030620A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</w:t>
      </w:r>
      <w:r w:rsidR="00F464A9" w:rsidRPr="00014762">
        <w:rPr>
          <w:lang w:val="ru-RU"/>
        </w:rPr>
        <w:t xml:space="preserve"> 6</w:t>
      </w:r>
    </w:p>
    <w:p w:rsidR="005E443D" w:rsidRPr="00014762" w:rsidRDefault="00E568B6" w:rsidP="0030620A">
      <w:pPr>
        <w:pStyle w:val="Figuretitle"/>
        <w:rPr>
          <w:rFonts w:asciiTheme="minorHAnsi" w:hAnsiTheme="minorHAnsi"/>
          <w:b w:val="0"/>
          <w:lang w:val="ru-RU"/>
        </w:rPr>
      </w:pPr>
      <w:r w:rsidRPr="00014762">
        <w:rPr>
          <w:lang w:val="ru-RU"/>
        </w:rPr>
        <w:t xml:space="preserve">Спектральное представление кадра с </w:t>
      </w:r>
      <w:r w:rsidR="00FE1A2A" w:rsidRPr="00014762">
        <w:rPr>
          <w:lang w:val="ru-RU"/>
        </w:rPr>
        <w:t xml:space="preserve">мультиплексированием с </w:t>
      </w:r>
      <w:r w:rsidRPr="00014762">
        <w:rPr>
          <w:b w:val="0"/>
          <w:lang w:val="ru-RU"/>
        </w:rPr>
        <w:t>ортогональным частотным разделением</w:t>
      </w:r>
    </w:p>
    <w:p w:rsidR="005E443D" w:rsidRPr="00014762" w:rsidRDefault="00096225" w:rsidP="00096225">
      <w:pPr>
        <w:pStyle w:val="Figure"/>
        <w:rPr>
          <w:lang w:val="ru-RU"/>
        </w:rPr>
      </w:pPr>
      <w:r w:rsidRPr="00014762">
        <w:rPr>
          <w:lang w:val="ru-RU"/>
        </w:rPr>
        <w:object w:dxaOrig="6178" w:dyaOrig="4835">
          <v:shape id="_x0000_i1030" type="#_x0000_t75" style="width:395.25pt;height:309pt" o:ole="">
            <v:imagedata r:id="rId25" o:title=""/>
          </v:shape>
          <o:OLEObject Type="Embed" ProgID="CorelDRAW.Graphic.14" ShapeID="_x0000_i1030" DrawAspect="Content" ObjectID="_1477731020" r:id="rId26"/>
        </w:object>
      </w:r>
    </w:p>
    <w:p w:rsidR="00F464A9" w:rsidRPr="00014762" w:rsidRDefault="006914D7" w:rsidP="00A20BB5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7</w:t>
      </w:r>
    </w:p>
    <w:p w:rsidR="00F464A9" w:rsidRPr="00014762" w:rsidRDefault="006914D7" w:rsidP="00A20BB5">
      <w:pPr>
        <w:pStyle w:val="Figuretitle"/>
        <w:rPr>
          <w:lang w:val="ru-RU" w:eastAsia="zh-CN"/>
        </w:rPr>
      </w:pPr>
      <w:r w:rsidRPr="00014762">
        <w:rPr>
          <w:lang w:val="ru-RU"/>
        </w:rPr>
        <w:t xml:space="preserve">Временное представление кадра с </w:t>
      </w:r>
      <w:r w:rsidR="00770628" w:rsidRPr="00014762">
        <w:rPr>
          <w:lang w:val="ru-RU"/>
        </w:rPr>
        <w:t xml:space="preserve">мультиплексированием с </w:t>
      </w:r>
      <w:r w:rsidR="00770628" w:rsidRPr="00014762">
        <w:rPr>
          <w:b w:val="0"/>
          <w:lang w:val="ru-RU"/>
        </w:rPr>
        <w:t>ортогональным частотным разделением</w:t>
      </w:r>
    </w:p>
    <w:p w:rsidR="005E443D" w:rsidRPr="00014762" w:rsidRDefault="00365467" w:rsidP="005E443D">
      <w:pPr>
        <w:pStyle w:val="Figure"/>
        <w:rPr>
          <w:lang w:val="ru-RU"/>
        </w:rPr>
      </w:pPr>
      <w:r w:rsidRPr="00014762">
        <w:rPr>
          <w:lang w:val="ru-RU"/>
        </w:rPr>
        <w:object w:dxaOrig="5293" w:dyaOrig="2672">
          <v:shape id="_x0000_i1031" type="#_x0000_t75" style="width:354pt;height:178.5pt" o:ole="">
            <v:imagedata r:id="rId27" o:title=""/>
          </v:shape>
          <o:OLEObject Type="Embed" ProgID="CorelDRAW.Graphic.14" ShapeID="_x0000_i1031" DrawAspect="Content" ObjectID="_1477731021" r:id="rId28"/>
        </w:object>
      </w:r>
    </w:p>
    <w:p w:rsidR="00F464A9" w:rsidRPr="00014762" w:rsidRDefault="00F464A9" w:rsidP="00A20BB5">
      <w:pPr>
        <w:pStyle w:val="Heading2"/>
        <w:rPr>
          <w:lang w:val="ru-RU"/>
        </w:rPr>
      </w:pPr>
      <w:bookmarkStart w:id="33" w:name="_Toc294863698"/>
      <w:r w:rsidRPr="00014762">
        <w:rPr>
          <w:lang w:val="ru-RU"/>
        </w:rPr>
        <w:t>1.3</w:t>
      </w:r>
      <w:r w:rsidRPr="00014762">
        <w:rPr>
          <w:lang w:val="ru-RU"/>
        </w:rPr>
        <w:tab/>
      </w:r>
      <w:bookmarkEnd w:id="33"/>
      <w:r w:rsidR="00845F31" w:rsidRPr="00014762">
        <w:rPr>
          <w:lang w:val="ru-RU"/>
        </w:rPr>
        <w:t>Модуляция</w:t>
      </w:r>
    </w:p>
    <w:p w:rsidR="00845F31" w:rsidRPr="00014762" w:rsidRDefault="00845F31" w:rsidP="00192FFE">
      <w:pPr>
        <w:rPr>
          <w:lang w:val="ru-RU"/>
        </w:rPr>
      </w:pPr>
      <w:r w:rsidRPr="00014762">
        <w:rPr>
          <w:lang w:val="ru-RU"/>
        </w:rPr>
        <w:t>Каждая поднесущая модулируется по амплитуде и фазе (</w:t>
      </w:r>
      <w:r w:rsidR="00192FFE" w:rsidRPr="00014762">
        <w:rPr>
          <w:lang w:val="ru-RU"/>
        </w:rPr>
        <w:t>квадратурная амплитудная модуляция (</w:t>
      </w:r>
      <w:r w:rsidRPr="00014762">
        <w:rPr>
          <w:lang w:val="ru-RU"/>
        </w:rPr>
        <w:t>QAM</w:t>
      </w:r>
      <w:r w:rsidR="00192FFE" w:rsidRPr="00014762">
        <w:rPr>
          <w:lang w:val="ru-RU"/>
        </w:rPr>
        <w:t>)</w:t>
      </w:r>
      <w:r w:rsidRPr="00014762">
        <w:rPr>
          <w:lang w:val="ru-RU"/>
        </w:rPr>
        <w:t>).</w:t>
      </w:r>
    </w:p>
    <w:p w:rsidR="00845F31" w:rsidRPr="00014762" w:rsidRDefault="00845F31" w:rsidP="00E37D8B">
      <w:pPr>
        <w:rPr>
          <w:lang w:val="ru-RU"/>
        </w:rPr>
      </w:pPr>
      <w:r w:rsidRPr="00014762">
        <w:rPr>
          <w:lang w:val="ru-RU"/>
        </w:rPr>
        <w:t>Шаблоны модуляции могут иметь 64</w:t>
      </w:r>
      <w:r w:rsidR="00E37D8B" w:rsidRPr="00014762">
        <w:rPr>
          <w:lang w:val="ru-RU"/>
        </w:rPr>
        <w:t> </w:t>
      </w:r>
      <w:r w:rsidRPr="00014762">
        <w:rPr>
          <w:lang w:val="ru-RU"/>
        </w:rPr>
        <w:t>состояния (6</w:t>
      </w:r>
      <w:r w:rsidR="00E37D8B" w:rsidRPr="00014762">
        <w:rPr>
          <w:lang w:val="ru-RU"/>
        </w:rPr>
        <w:t> </w:t>
      </w:r>
      <w:r w:rsidRPr="00014762">
        <w:rPr>
          <w:lang w:val="ru-RU"/>
        </w:rPr>
        <w:t>битов, 64-QAM), 16</w:t>
      </w:r>
      <w:r w:rsidR="00E37D8B" w:rsidRPr="00014762">
        <w:rPr>
          <w:lang w:val="ru-RU"/>
        </w:rPr>
        <w:t> </w:t>
      </w:r>
      <w:r w:rsidRPr="00014762">
        <w:rPr>
          <w:lang w:val="ru-RU"/>
        </w:rPr>
        <w:t>состояний (4</w:t>
      </w:r>
      <w:r w:rsidR="00E37D8B" w:rsidRPr="00014762">
        <w:rPr>
          <w:lang w:val="ru-RU"/>
        </w:rPr>
        <w:t> </w:t>
      </w:r>
      <w:r w:rsidRPr="00014762">
        <w:rPr>
          <w:lang w:val="ru-RU"/>
        </w:rPr>
        <w:t>бита, 16-QAM) или</w:t>
      </w:r>
      <w:r w:rsidR="00E37D8B" w:rsidRPr="00014762">
        <w:rPr>
          <w:lang w:val="ru-RU"/>
        </w:rPr>
        <w:t xml:space="preserve"> </w:t>
      </w:r>
      <w:r w:rsidRPr="00014762">
        <w:rPr>
          <w:lang w:val="ru-RU"/>
        </w:rPr>
        <w:t>4 состояния (2</w:t>
      </w:r>
      <w:r w:rsidR="00E37D8B" w:rsidRPr="00014762">
        <w:rPr>
          <w:lang w:val="ru-RU"/>
        </w:rPr>
        <w:t> </w:t>
      </w:r>
      <w:r w:rsidRPr="00014762">
        <w:rPr>
          <w:lang w:val="ru-RU"/>
        </w:rPr>
        <w:t>бита, 4-QAM).</w:t>
      </w:r>
    </w:p>
    <w:p w:rsidR="00845F31" w:rsidRPr="00014762" w:rsidRDefault="00845F31" w:rsidP="002E3E84">
      <w:pPr>
        <w:rPr>
          <w:lang w:val="ru-RU"/>
        </w:rPr>
      </w:pPr>
      <w:r w:rsidRPr="00014762">
        <w:rPr>
          <w:lang w:val="ru-RU"/>
        </w:rPr>
        <w:t>Шаблон модуляции зависит от жела</w:t>
      </w:r>
      <w:r w:rsidR="00E37D8B" w:rsidRPr="00014762">
        <w:rPr>
          <w:lang w:val="ru-RU"/>
        </w:rPr>
        <w:t>тельной</w:t>
      </w:r>
      <w:r w:rsidRPr="00014762">
        <w:rPr>
          <w:lang w:val="ru-RU"/>
        </w:rPr>
        <w:t xml:space="preserve"> устойчивости сигнала.</w:t>
      </w:r>
    </w:p>
    <w:p w:rsidR="00F464A9" w:rsidRPr="00014762" w:rsidRDefault="00AA0C2C" w:rsidP="007A12EE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</w:t>
      </w:r>
      <w:r w:rsidR="00F464A9" w:rsidRPr="00014762">
        <w:rPr>
          <w:lang w:val="ru-RU"/>
        </w:rPr>
        <w:t xml:space="preserve"> 8</w:t>
      </w:r>
    </w:p>
    <w:p w:rsidR="00F464A9" w:rsidRPr="00014762" w:rsidRDefault="00AA0C2C" w:rsidP="00AA0C2C">
      <w:pPr>
        <w:pStyle w:val="Figuretitle"/>
        <w:rPr>
          <w:lang w:val="ru-RU"/>
        </w:rPr>
      </w:pPr>
      <w:r w:rsidRPr="00014762">
        <w:rPr>
          <w:lang w:val="ru-RU"/>
        </w:rPr>
        <w:t xml:space="preserve">Группировка </w:t>
      </w:r>
      <w:r w:rsidR="00F464A9" w:rsidRPr="00014762">
        <w:rPr>
          <w:lang w:val="ru-RU"/>
        </w:rPr>
        <w:t>4-</w:t>
      </w:r>
      <w:r w:rsidRPr="00014762">
        <w:rPr>
          <w:lang w:val="ru-RU"/>
        </w:rPr>
        <w:t>QAM</w:t>
      </w:r>
    </w:p>
    <w:bookmarkStart w:id="34" w:name="_Toc294863699"/>
    <w:p w:rsidR="00F464A9" w:rsidRPr="00014762" w:rsidRDefault="00F464A9" w:rsidP="007A12EE">
      <w:pPr>
        <w:pStyle w:val="Figure"/>
        <w:rPr>
          <w:lang w:val="ru-RU"/>
        </w:rPr>
      </w:pPr>
      <w:r w:rsidRPr="00014762">
        <w:rPr>
          <w:lang w:val="ru-RU" w:eastAsia="zh-CN"/>
        </w:rPr>
        <w:object w:dxaOrig="2248" w:dyaOrig="3144">
          <v:shape id="_x0000_i1032" type="#_x0000_t75" style="width:107.25pt;height:150.75pt" o:ole="">
            <v:imagedata r:id="rId29" o:title=""/>
          </v:shape>
          <o:OLEObject Type="Embed" ProgID="CorelDRAW.Graphic.14" ShapeID="_x0000_i1032" DrawAspect="Content" ObjectID="_1477731022" r:id="rId30"/>
        </w:object>
      </w:r>
    </w:p>
    <w:p w:rsidR="00F464A9" w:rsidRPr="00014762" w:rsidRDefault="00AA0C2C" w:rsidP="00AA0C2C">
      <w:pPr>
        <w:pStyle w:val="FigureNo"/>
        <w:rPr>
          <w:lang w:val="ru-RU"/>
        </w:rPr>
      </w:pPr>
      <w:r w:rsidRPr="00014762">
        <w:rPr>
          <w:lang w:val="ru-RU"/>
        </w:rPr>
        <w:t>РИСУНОК </w:t>
      </w:r>
      <w:r w:rsidR="00F464A9" w:rsidRPr="00014762">
        <w:rPr>
          <w:lang w:val="ru-RU"/>
        </w:rPr>
        <w:t>9</w:t>
      </w:r>
    </w:p>
    <w:p w:rsidR="00F464A9" w:rsidRPr="00014762" w:rsidRDefault="00AA0C2C" w:rsidP="00AA0C2C">
      <w:pPr>
        <w:pStyle w:val="Figuretitle"/>
        <w:rPr>
          <w:lang w:val="ru-RU"/>
        </w:rPr>
      </w:pPr>
      <w:r w:rsidRPr="00014762">
        <w:rPr>
          <w:lang w:val="ru-RU"/>
        </w:rPr>
        <w:t>Группировка 16-QAM</w:t>
      </w:r>
    </w:p>
    <w:p w:rsidR="00F464A9" w:rsidRPr="00014762" w:rsidRDefault="00F464A9" w:rsidP="007A12EE">
      <w:pPr>
        <w:pStyle w:val="Figure"/>
        <w:rPr>
          <w:lang w:val="ru-RU"/>
        </w:rPr>
      </w:pPr>
      <w:r w:rsidRPr="00014762">
        <w:rPr>
          <w:lang w:val="ru-RU" w:eastAsia="zh-CN"/>
        </w:rPr>
        <w:object w:dxaOrig="3122" w:dyaOrig="3859">
          <v:shape id="_x0000_i1033" type="#_x0000_t75" style="width:147pt;height:181.5pt" o:ole="">
            <v:imagedata r:id="rId31" o:title=""/>
          </v:shape>
          <o:OLEObject Type="Embed" ProgID="CorelDRAW.Graphic.14" ShapeID="_x0000_i1033" DrawAspect="Content" ObjectID="_1477731023" r:id="rId32"/>
        </w:object>
      </w:r>
    </w:p>
    <w:p w:rsidR="00F464A9" w:rsidRPr="00014762" w:rsidRDefault="00AA0C2C" w:rsidP="007A12EE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10</w:t>
      </w:r>
    </w:p>
    <w:p w:rsidR="00F464A9" w:rsidRPr="00014762" w:rsidRDefault="00AA0C2C" w:rsidP="007A12EE">
      <w:pPr>
        <w:pStyle w:val="Figuretitle"/>
        <w:rPr>
          <w:lang w:val="ru-RU"/>
        </w:rPr>
      </w:pPr>
      <w:r w:rsidRPr="00014762">
        <w:rPr>
          <w:lang w:val="ru-RU"/>
        </w:rPr>
        <w:t>Группировка 64-QAM</w:t>
      </w:r>
    </w:p>
    <w:p w:rsidR="00F464A9" w:rsidRPr="00014762" w:rsidRDefault="00F464A9" w:rsidP="007A12EE">
      <w:pPr>
        <w:pStyle w:val="Figure"/>
        <w:rPr>
          <w:lang w:val="ru-RU" w:eastAsia="zh-CN"/>
        </w:rPr>
      </w:pPr>
      <w:r w:rsidRPr="00014762">
        <w:rPr>
          <w:lang w:val="ru-RU" w:eastAsia="zh-CN"/>
        </w:rPr>
        <w:object w:dxaOrig="3679" w:dyaOrig="4667">
          <v:shape id="_x0000_i1034" type="#_x0000_t75" style="width:175.5pt;height:223.5pt" o:ole="">
            <v:imagedata r:id="rId33" o:title=""/>
          </v:shape>
          <o:OLEObject Type="Embed" ProgID="CorelDRAW.Graphic.14" ShapeID="_x0000_i1034" DrawAspect="Content" ObjectID="_1477731024" r:id="rId34"/>
        </w:object>
      </w:r>
    </w:p>
    <w:p w:rsidR="00F464A9" w:rsidRPr="00014762" w:rsidRDefault="00F464A9" w:rsidP="00AA0C2C">
      <w:pPr>
        <w:pStyle w:val="Heading2"/>
        <w:rPr>
          <w:lang w:val="ru-RU"/>
        </w:rPr>
      </w:pPr>
      <w:r w:rsidRPr="00014762">
        <w:rPr>
          <w:lang w:val="ru-RU"/>
        </w:rPr>
        <w:lastRenderedPageBreak/>
        <w:t>1.4</w:t>
      </w:r>
      <w:r w:rsidRPr="00014762">
        <w:rPr>
          <w:lang w:val="ru-RU"/>
        </w:rPr>
        <w:tab/>
      </w:r>
      <w:bookmarkEnd w:id="34"/>
      <w:r w:rsidR="00AA0C2C" w:rsidRPr="00014762">
        <w:rPr>
          <w:lang w:val="ru-RU"/>
        </w:rPr>
        <w:t>Синхронизация</w:t>
      </w:r>
    </w:p>
    <w:p w:rsidR="00BD3F95" w:rsidRPr="00014762" w:rsidRDefault="00BD3F95" w:rsidP="00BD3F95">
      <w:pPr>
        <w:rPr>
          <w:lang w:val="ru-RU"/>
        </w:rPr>
      </w:pPr>
      <w:r w:rsidRPr="00014762">
        <w:rPr>
          <w:lang w:val="ru-RU"/>
        </w:rPr>
        <w:t>Для того чтобы обеспечить удовлетворительную демодуляцию каждой поднесущей, для каждой поднесущей должна быть определена характеристика канала радиопередачи, и должен использоваться эквалайзер. Некоторые из этих поднесущих символов OFDM переносят пилот-сигналы.</w:t>
      </w:r>
    </w:p>
    <w:p w:rsidR="00BD3F95" w:rsidRPr="00014762" w:rsidRDefault="00BD3F95" w:rsidP="00A20BB5">
      <w:pPr>
        <w:rPr>
          <w:lang w:val="ru-RU"/>
        </w:rPr>
      </w:pPr>
      <w:r w:rsidRPr="00014762">
        <w:rPr>
          <w:lang w:val="ru-RU"/>
        </w:rPr>
        <w:t>Пилот-сигналы позволяют приемнику:</w:t>
      </w:r>
    </w:p>
    <w:p w:rsidR="00BD3F95" w:rsidRPr="00014762" w:rsidRDefault="00BD3F95" w:rsidP="00BD3F9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>определить, принят ли сигнал;</w:t>
      </w:r>
    </w:p>
    <w:p w:rsidR="00BD3F95" w:rsidRPr="00014762" w:rsidRDefault="00BD3F95" w:rsidP="00BD3F9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>оценить сдвиг частоты;</w:t>
      </w:r>
    </w:p>
    <w:p w:rsidR="00BD3F95" w:rsidRPr="00014762" w:rsidRDefault="00BD3F95" w:rsidP="00BD3F9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>оценить канал радиопередачи.</w:t>
      </w:r>
    </w:p>
    <w:p w:rsidR="00BC1E3D" w:rsidRPr="00014762" w:rsidRDefault="00BD3F95" w:rsidP="00BD3F95">
      <w:pPr>
        <w:rPr>
          <w:lang w:val="ru-RU"/>
        </w:rPr>
      </w:pPr>
      <w:r w:rsidRPr="00014762">
        <w:rPr>
          <w:lang w:val="ru-RU"/>
        </w:rPr>
        <w:t>Число пилот-сигналов зависит от желательной устойчивости сигнала.</w:t>
      </w:r>
    </w:p>
    <w:p w:rsidR="00F464A9" w:rsidRPr="00014762" w:rsidRDefault="00BD3F95" w:rsidP="007A12EE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11</w:t>
      </w:r>
    </w:p>
    <w:p w:rsidR="00F464A9" w:rsidRPr="00014762" w:rsidRDefault="00BD3F95" w:rsidP="00A20BB5">
      <w:pPr>
        <w:pStyle w:val="Figuretitle"/>
        <w:rPr>
          <w:lang w:val="ru-RU"/>
        </w:rPr>
      </w:pPr>
      <w:r w:rsidRPr="00014762">
        <w:rPr>
          <w:lang w:val="ru-RU"/>
        </w:rPr>
        <w:t xml:space="preserve">Пилот-сигнал с </w:t>
      </w:r>
      <w:r w:rsidR="00FF198F" w:rsidRPr="00014762">
        <w:rPr>
          <w:lang w:val="ru-RU"/>
        </w:rPr>
        <w:t xml:space="preserve">мультиплексированием с </w:t>
      </w:r>
      <w:r w:rsidRPr="00014762">
        <w:rPr>
          <w:lang w:val="ru-RU"/>
        </w:rPr>
        <w:t>ортогональным частотным разделением</w:t>
      </w:r>
    </w:p>
    <w:p w:rsidR="00F464A9" w:rsidRPr="00014762" w:rsidRDefault="00083026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5058" w:dyaOrig="2741">
          <v:shape id="_x0000_i1035" type="#_x0000_t75" style="width:338.25pt;height:183pt" o:ole="">
            <v:imagedata r:id="rId35" o:title=""/>
          </v:shape>
          <o:OLEObject Type="Embed" ProgID="CorelDRAW.Graphic.14" ShapeID="_x0000_i1035" DrawAspect="Content" ObjectID="_1477731025" r:id="rId36"/>
        </w:object>
      </w:r>
    </w:p>
    <w:p w:rsidR="00F464A9" w:rsidRPr="00014762" w:rsidRDefault="00BD3F95" w:rsidP="00BD3F95">
      <w:pPr>
        <w:rPr>
          <w:lang w:val="ru-RU"/>
        </w:rPr>
      </w:pPr>
      <w:r w:rsidRPr="00014762">
        <w:rPr>
          <w:lang w:val="ru-RU"/>
        </w:rPr>
        <w:t>В первом символе каждого кадра OFDM в целях синхронизации используются любые поднесущие в качестве опорного времени для приемника.</w:t>
      </w:r>
    </w:p>
    <w:p w:rsidR="00F464A9" w:rsidRPr="00014762" w:rsidRDefault="00BD3F95" w:rsidP="007A12EE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12</w:t>
      </w:r>
    </w:p>
    <w:p w:rsidR="00F464A9" w:rsidRPr="00014762" w:rsidRDefault="00BD3F95" w:rsidP="007A12EE">
      <w:pPr>
        <w:pStyle w:val="Figuretitle"/>
        <w:rPr>
          <w:lang w:val="ru-RU"/>
        </w:rPr>
      </w:pPr>
      <w:r w:rsidRPr="00014762">
        <w:rPr>
          <w:lang w:val="ru-RU"/>
        </w:rPr>
        <w:t>Символ синхронизации</w:t>
      </w:r>
    </w:p>
    <w:p w:rsidR="00F464A9" w:rsidRPr="00014762" w:rsidRDefault="00083026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4909" w:dyaOrig="2710">
          <v:shape id="_x0000_i1036" type="#_x0000_t75" style="width:328.5pt;height:180.75pt" o:ole="">
            <v:imagedata r:id="rId37" o:title=""/>
          </v:shape>
          <o:OLEObject Type="Embed" ProgID="CorelDRAW.Graphic.14" ShapeID="_x0000_i1036" DrawAspect="Content" ObjectID="_1477731026" r:id="rId38"/>
        </w:object>
      </w:r>
    </w:p>
    <w:p w:rsidR="00F464A9" w:rsidRPr="00014762" w:rsidRDefault="00F464A9" w:rsidP="003E1AF1">
      <w:pPr>
        <w:pStyle w:val="Heading2"/>
        <w:rPr>
          <w:lang w:val="ru-RU"/>
        </w:rPr>
      </w:pPr>
      <w:bookmarkStart w:id="35" w:name="_Toc294863700"/>
      <w:r w:rsidRPr="00014762">
        <w:rPr>
          <w:lang w:val="ru-RU"/>
        </w:rPr>
        <w:lastRenderedPageBreak/>
        <w:t>1.5</w:t>
      </w:r>
      <w:r w:rsidRPr="00014762">
        <w:rPr>
          <w:lang w:val="ru-RU"/>
        </w:rPr>
        <w:tab/>
      </w:r>
      <w:r w:rsidR="003E1AF1" w:rsidRPr="00014762">
        <w:rPr>
          <w:lang w:val="ru-RU"/>
        </w:rPr>
        <w:t>Маска передачи РЧ сигнала</w:t>
      </w:r>
      <w:bookmarkEnd w:id="35"/>
    </w:p>
    <w:p w:rsidR="00F464A9" w:rsidRPr="00014762" w:rsidRDefault="009A46D6" w:rsidP="007A12EE">
      <w:pPr>
        <w:pStyle w:val="FigureNo"/>
        <w:rPr>
          <w:lang w:val="ru-RU"/>
        </w:rPr>
      </w:pPr>
      <w:r w:rsidRPr="00014762">
        <w:rPr>
          <w:lang w:val="ru-RU"/>
        </w:rPr>
        <w:t>РИСУНОК</w:t>
      </w:r>
      <w:r w:rsidR="00F464A9" w:rsidRPr="00014762">
        <w:rPr>
          <w:lang w:val="ru-RU"/>
        </w:rPr>
        <w:t xml:space="preserve"> 13</w:t>
      </w:r>
    </w:p>
    <w:p w:rsidR="00F464A9" w:rsidRPr="00014762" w:rsidRDefault="009A46D6" w:rsidP="00A20BB5">
      <w:pPr>
        <w:pStyle w:val="Figuretitle"/>
        <w:rPr>
          <w:lang w:val="ru-RU"/>
        </w:rPr>
      </w:pPr>
      <w:r w:rsidRPr="00014762">
        <w:rPr>
          <w:lang w:val="ru-RU"/>
        </w:rPr>
        <w:t>Маска передачи сигнала НАВДАТ</w:t>
      </w:r>
      <w:r w:rsidR="00FF198F" w:rsidRPr="00014762">
        <w:rPr>
          <w:lang w:val="ru-RU"/>
        </w:rPr>
        <w:t> </w:t>
      </w:r>
      <w:r w:rsidRPr="00014762">
        <w:rPr>
          <w:lang w:val="ru-RU"/>
        </w:rPr>
        <w:t>РЧ с шириной полосы</w:t>
      </w:r>
      <w:r w:rsidR="00F464A9" w:rsidRPr="00014762">
        <w:rPr>
          <w:lang w:val="ru-RU"/>
        </w:rPr>
        <w:t xml:space="preserve"> </w:t>
      </w:r>
      <w:r w:rsidR="00F464A9" w:rsidRPr="00014762">
        <w:rPr>
          <w:i/>
          <w:iCs/>
          <w:lang w:val="ru-RU"/>
        </w:rPr>
        <w:t>F</w:t>
      </w:r>
      <w:r w:rsidR="00F464A9" w:rsidRPr="00014762">
        <w:rPr>
          <w:lang w:val="ru-RU"/>
        </w:rPr>
        <w:t xml:space="preserve"> = 10</w:t>
      </w:r>
      <w:r w:rsidR="00EF1760" w:rsidRPr="00014762">
        <w:rPr>
          <w:lang w:val="ru-RU"/>
        </w:rPr>
        <w:t> кГц</w:t>
      </w:r>
    </w:p>
    <w:p w:rsidR="00F464A9" w:rsidRPr="00014762" w:rsidRDefault="00DC543B" w:rsidP="007A12EE">
      <w:pPr>
        <w:pStyle w:val="Figure"/>
        <w:rPr>
          <w:lang w:val="ru-RU" w:eastAsia="zh-CN"/>
        </w:rPr>
      </w:pPr>
      <w:r w:rsidRPr="00014762">
        <w:rPr>
          <w:lang w:val="ru-RU" w:eastAsia="zh-CN"/>
        </w:rPr>
        <w:object w:dxaOrig="4439" w:dyaOrig="4214">
          <v:shape id="_x0000_i1037" type="#_x0000_t75" style="width:280.5pt;height:265.5pt" o:ole="">
            <v:imagedata r:id="rId39" o:title=""/>
          </v:shape>
          <o:OLEObject Type="Embed" ProgID="CorelDRAW.Graphic.14" ShapeID="_x0000_i1037" DrawAspect="Content" ObjectID="_1477731027" r:id="rId40"/>
        </w:object>
      </w:r>
    </w:p>
    <w:p w:rsidR="00F464A9" w:rsidRPr="00014762" w:rsidRDefault="00F464A9" w:rsidP="00D21200">
      <w:pPr>
        <w:pStyle w:val="Heading2"/>
        <w:rPr>
          <w:lang w:val="ru-RU" w:eastAsia="zh-CN"/>
        </w:rPr>
      </w:pPr>
      <w:r w:rsidRPr="00014762">
        <w:rPr>
          <w:lang w:val="ru-RU" w:eastAsia="zh-CN"/>
        </w:rPr>
        <w:t>1.6</w:t>
      </w:r>
      <w:r w:rsidRPr="00014762">
        <w:rPr>
          <w:lang w:val="ru-RU" w:eastAsia="zh-CN"/>
        </w:rPr>
        <w:tab/>
      </w:r>
      <w:r w:rsidR="001A7AB3" w:rsidRPr="00014762">
        <w:rPr>
          <w:lang w:val="ru-RU" w:eastAsia="zh-CN"/>
        </w:rPr>
        <w:t xml:space="preserve">Последовательность получения возможности сканирования </w:t>
      </w:r>
    </w:p>
    <w:p w:rsidR="00F464A9" w:rsidRPr="00014762" w:rsidRDefault="00EF5163" w:rsidP="009159D3">
      <w:pPr>
        <w:rPr>
          <w:lang w:val="ru-RU"/>
        </w:rPr>
      </w:pPr>
      <w:r w:rsidRPr="00014762">
        <w:rPr>
          <w:lang w:val="ru-RU"/>
        </w:rPr>
        <w:t xml:space="preserve">Для обеспечения желательного регионального или океанического радиопокрытия каждая береговая станция </w:t>
      </w:r>
      <w:r w:rsidR="000E00DA" w:rsidRPr="00014762">
        <w:rPr>
          <w:lang w:val="ru-RU"/>
        </w:rPr>
        <w:t>НАВДАТ ВЧ</w:t>
      </w:r>
      <w:r w:rsidRPr="00014762">
        <w:rPr>
          <w:lang w:val="ru-RU"/>
        </w:rPr>
        <w:t xml:space="preserve"> должна использовать подходящую частоту с учетом условий ионосферного распространения</w:t>
      </w:r>
      <w:r w:rsidR="00F464A9" w:rsidRPr="00014762">
        <w:rPr>
          <w:lang w:val="ru-RU"/>
        </w:rPr>
        <w:t xml:space="preserve"> (</w:t>
      </w:r>
      <w:r w:rsidR="009159D3" w:rsidRPr="00014762">
        <w:rPr>
          <w:lang w:val="ru-RU"/>
        </w:rPr>
        <w:t>к</w:t>
      </w:r>
      <w:r w:rsidR="001A7AB3" w:rsidRPr="00014762">
        <w:rPr>
          <w:lang w:val="ru-RU"/>
        </w:rPr>
        <w:t>аналы </w:t>
      </w:r>
      <w:r w:rsidR="00F464A9" w:rsidRPr="00014762">
        <w:rPr>
          <w:lang w:val="ru-RU"/>
        </w:rPr>
        <w:t>1</w:t>
      </w:r>
      <w:r w:rsidR="001A7AB3" w:rsidRPr="00014762">
        <w:rPr>
          <w:lang w:val="ru-RU"/>
        </w:rPr>
        <w:t>–</w:t>
      </w:r>
      <w:r w:rsidR="00F464A9" w:rsidRPr="00014762">
        <w:rPr>
          <w:lang w:val="ru-RU"/>
        </w:rPr>
        <w:t>6</w:t>
      </w:r>
      <w:r w:rsidR="009159D3" w:rsidRPr="00014762">
        <w:rPr>
          <w:lang w:val="ru-RU"/>
        </w:rPr>
        <w:t>).</w:t>
      </w:r>
    </w:p>
    <w:p w:rsidR="00F464A9" w:rsidRPr="00014762" w:rsidRDefault="00EF5163" w:rsidP="00EF5163">
      <w:pPr>
        <w:rPr>
          <w:lang w:val="ru-RU"/>
        </w:rPr>
      </w:pPr>
      <w:r w:rsidRPr="00014762">
        <w:rPr>
          <w:lang w:val="ru-RU"/>
        </w:rPr>
        <w:t>По определению эта частота изменяется в течение дня/ночи</w:t>
      </w:r>
      <w:r w:rsidR="00F464A9" w:rsidRPr="00014762">
        <w:rPr>
          <w:lang w:val="ru-RU"/>
        </w:rPr>
        <w:t>.</w:t>
      </w:r>
    </w:p>
    <w:p w:rsidR="00F464A9" w:rsidRPr="00014762" w:rsidRDefault="00EF5163" w:rsidP="001C6986">
      <w:pPr>
        <w:rPr>
          <w:lang w:val="ru-RU"/>
        </w:rPr>
      </w:pPr>
      <w:r w:rsidRPr="00014762">
        <w:rPr>
          <w:lang w:val="ru-RU"/>
        </w:rPr>
        <w:t>Если требуемое радиопокрыти</w:t>
      </w:r>
      <w:r w:rsidR="001C6986" w:rsidRPr="00014762">
        <w:rPr>
          <w:lang w:val="ru-RU"/>
        </w:rPr>
        <w:t>е</w:t>
      </w:r>
      <w:r w:rsidRPr="00014762">
        <w:rPr>
          <w:lang w:val="ru-RU"/>
        </w:rPr>
        <w:t xml:space="preserve"> является значимым (например</w:t>
      </w:r>
      <w:r w:rsidR="009159D3" w:rsidRPr="00014762">
        <w:rPr>
          <w:lang w:val="ru-RU"/>
        </w:rPr>
        <w:t>,</w:t>
      </w:r>
      <w:r w:rsidRPr="00014762">
        <w:rPr>
          <w:lang w:val="ru-RU"/>
        </w:rPr>
        <w:t xml:space="preserve"> через океан), то береговая станция НАВДАТ</w:t>
      </w:r>
      <w:r w:rsidR="00F464A9" w:rsidRPr="00014762">
        <w:rPr>
          <w:lang w:val="ru-RU"/>
        </w:rPr>
        <w:t xml:space="preserve"> </w:t>
      </w:r>
      <w:r w:rsidR="00CD44D5" w:rsidRPr="00014762">
        <w:rPr>
          <w:lang w:val="ru-RU"/>
        </w:rPr>
        <w:t>должна использовать несколько частот</w:t>
      </w:r>
      <w:r w:rsidR="00A46B66" w:rsidRPr="00014762">
        <w:rPr>
          <w:lang w:val="ru-RU"/>
        </w:rPr>
        <w:t xml:space="preserve"> для</w:t>
      </w:r>
      <w:r w:rsidR="00F464A9" w:rsidRPr="00014762">
        <w:rPr>
          <w:lang w:val="ru-RU"/>
        </w:rPr>
        <w:t xml:space="preserve"> </w:t>
      </w:r>
      <w:r w:rsidR="00F0679F" w:rsidRPr="00014762">
        <w:rPr>
          <w:lang w:val="ru-RU"/>
        </w:rPr>
        <w:t>широковещательной передачи</w:t>
      </w:r>
      <w:r w:rsidR="00F464A9" w:rsidRPr="00014762">
        <w:rPr>
          <w:lang w:val="ru-RU"/>
        </w:rPr>
        <w:t xml:space="preserve"> </w:t>
      </w:r>
      <w:r w:rsidR="00A46B66" w:rsidRPr="00014762">
        <w:rPr>
          <w:lang w:val="ru-RU"/>
        </w:rPr>
        <w:t xml:space="preserve">сообщений </w:t>
      </w:r>
      <w:r w:rsidRPr="00014762">
        <w:rPr>
          <w:lang w:val="ru-RU"/>
        </w:rPr>
        <w:t>НАВДАТ</w:t>
      </w:r>
      <w:r w:rsidR="00F464A9" w:rsidRPr="00014762">
        <w:rPr>
          <w:lang w:val="ru-RU"/>
        </w:rPr>
        <w:t>.</w:t>
      </w:r>
    </w:p>
    <w:p w:rsidR="00F464A9" w:rsidRPr="00014762" w:rsidRDefault="00A46B66" w:rsidP="00A46B66">
      <w:pPr>
        <w:rPr>
          <w:lang w:val="ru-RU"/>
        </w:rPr>
      </w:pPr>
      <w:r w:rsidRPr="00014762">
        <w:rPr>
          <w:lang w:val="ru-RU"/>
        </w:rPr>
        <w:t>Береговые станции, в которых используются широкополосные антенны или полевые антенные хозяйства, могут вести одновременную передачу на нескольких частотах</w:t>
      </w:r>
      <w:r w:rsidR="00F464A9" w:rsidRPr="00014762">
        <w:rPr>
          <w:lang w:val="ru-RU"/>
        </w:rPr>
        <w:t xml:space="preserve">. </w:t>
      </w:r>
      <w:r w:rsidRPr="00014762">
        <w:rPr>
          <w:lang w:val="ru-RU"/>
        </w:rPr>
        <w:t>Преимуществами этого является ограничение общего времени передачи и снижение риска помех с другими береговыми станциями</w:t>
      </w:r>
      <w:r w:rsidR="00F464A9" w:rsidRPr="00014762">
        <w:rPr>
          <w:lang w:val="ru-RU"/>
        </w:rPr>
        <w:t>.</w:t>
      </w:r>
    </w:p>
    <w:p w:rsidR="00F464A9" w:rsidRPr="00014762" w:rsidRDefault="00D34FA9" w:rsidP="00F05DDA">
      <w:pPr>
        <w:rPr>
          <w:lang w:val="ru-RU"/>
        </w:rPr>
      </w:pPr>
      <w:r w:rsidRPr="00014762">
        <w:rPr>
          <w:lang w:val="ru-RU"/>
        </w:rPr>
        <w:t>Судовой приемник</w:t>
      </w:r>
      <w:r w:rsidR="00A46B66" w:rsidRPr="00014762">
        <w:rPr>
          <w:lang w:val="ru-RU"/>
        </w:rPr>
        <w:t xml:space="preserve"> выб</w:t>
      </w:r>
      <w:r w:rsidR="00F05DDA" w:rsidRPr="00014762">
        <w:rPr>
          <w:lang w:val="ru-RU"/>
        </w:rPr>
        <w:t>ерет</w:t>
      </w:r>
      <w:r w:rsidR="00A46B66" w:rsidRPr="00014762">
        <w:rPr>
          <w:lang w:val="ru-RU"/>
        </w:rPr>
        <w:t xml:space="preserve"> наилучшую частоту</w:t>
      </w:r>
      <w:r w:rsidR="00F05DDA" w:rsidRPr="00014762">
        <w:rPr>
          <w:lang w:val="ru-RU"/>
        </w:rPr>
        <w:t>, принятую в его зоне навигации в момент приема, что обеспечи</w:t>
      </w:r>
      <w:r w:rsidR="001C6986" w:rsidRPr="00014762">
        <w:rPr>
          <w:lang w:val="ru-RU"/>
        </w:rPr>
        <w:t>ва</w:t>
      </w:r>
      <w:r w:rsidR="00A67D18" w:rsidRPr="00014762">
        <w:rPr>
          <w:lang w:val="ru-RU"/>
        </w:rPr>
        <w:t>е</w:t>
      </w:r>
      <w:r w:rsidR="00F05DDA" w:rsidRPr="00014762">
        <w:rPr>
          <w:lang w:val="ru-RU"/>
        </w:rPr>
        <w:t>т оптимальное отношение</w:t>
      </w:r>
      <w:r w:rsidR="00F464A9" w:rsidRPr="00014762">
        <w:rPr>
          <w:lang w:val="ru-RU"/>
        </w:rPr>
        <w:t xml:space="preserve"> </w:t>
      </w:r>
      <w:r w:rsidR="00F464A9" w:rsidRPr="00014762">
        <w:rPr>
          <w:i/>
          <w:iCs/>
          <w:lang w:val="ru-RU"/>
        </w:rPr>
        <w:t>S</w:t>
      </w:r>
      <w:r w:rsidR="00F464A9" w:rsidRPr="00014762">
        <w:rPr>
          <w:lang w:val="ru-RU"/>
        </w:rPr>
        <w:t>/</w:t>
      </w:r>
      <w:r w:rsidR="00F464A9" w:rsidRPr="00014762">
        <w:rPr>
          <w:i/>
          <w:iCs/>
          <w:lang w:val="ru-RU"/>
        </w:rPr>
        <w:t>N</w:t>
      </w:r>
      <w:r w:rsidR="00F464A9" w:rsidRPr="00014762">
        <w:rPr>
          <w:lang w:val="ru-RU"/>
        </w:rPr>
        <w:t>.</w:t>
      </w:r>
    </w:p>
    <w:p w:rsidR="00F464A9" w:rsidRPr="00014762" w:rsidRDefault="00F05DDA" w:rsidP="00F05DDA">
      <w:pPr>
        <w:rPr>
          <w:lang w:val="ru-RU"/>
        </w:rPr>
      </w:pPr>
      <w:r w:rsidRPr="00014762">
        <w:rPr>
          <w:lang w:val="ru-RU"/>
        </w:rPr>
        <w:t xml:space="preserve">Таким образом, </w:t>
      </w:r>
      <w:r w:rsidR="00D34FA9" w:rsidRPr="00014762">
        <w:rPr>
          <w:lang w:val="ru-RU"/>
        </w:rPr>
        <w:t>судовой приемник</w:t>
      </w:r>
      <w:r w:rsidRPr="00014762">
        <w:rPr>
          <w:lang w:val="ru-RU"/>
        </w:rPr>
        <w:t xml:space="preserve"> находится в режиме дежурства и сканирует частоты, распределенные станции </w:t>
      </w:r>
      <w:r w:rsidR="000E00DA" w:rsidRPr="00014762">
        <w:rPr>
          <w:lang w:val="ru-RU"/>
        </w:rPr>
        <w:t>НАВДАТ ВЧ</w:t>
      </w:r>
      <w:r w:rsidR="00F464A9" w:rsidRPr="00014762">
        <w:rPr>
          <w:lang w:val="ru-RU"/>
        </w:rPr>
        <w:t xml:space="preserve"> (</w:t>
      </w:r>
      <w:r w:rsidR="001300E6" w:rsidRPr="00014762">
        <w:rPr>
          <w:lang w:val="ru-RU"/>
        </w:rPr>
        <w:t>Приложение </w:t>
      </w:r>
      <w:r w:rsidR="00F464A9" w:rsidRPr="00014762">
        <w:rPr>
          <w:lang w:val="ru-RU"/>
        </w:rPr>
        <w:t>5).</w:t>
      </w:r>
    </w:p>
    <w:p w:rsidR="00F464A9" w:rsidRPr="00014762" w:rsidRDefault="00F05DDA" w:rsidP="001C6986">
      <w:pPr>
        <w:rPr>
          <w:lang w:val="ru-RU"/>
        </w:rPr>
      </w:pPr>
      <w:r w:rsidRPr="00014762">
        <w:rPr>
          <w:lang w:val="ru-RU"/>
        </w:rPr>
        <w:t xml:space="preserve">Для обеспечения возможности выбора приемниками наилучшей частоты каждая береговая станция до </w:t>
      </w:r>
      <w:r w:rsidR="001C6986" w:rsidRPr="00014762">
        <w:rPr>
          <w:lang w:val="ru-RU"/>
        </w:rPr>
        <w:t>широковещательной передачи</w:t>
      </w:r>
      <w:r w:rsidRPr="00014762">
        <w:rPr>
          <w:lang w:val="ru-RU"/>
        </w:rPr>
        <w:t xml:space="preserve"> сообщений </w:t>
      </w:r>
      <w:r w:rsidR="00EF5163" w:rsidRPr="00014762">
        <w:rPr>
          <w:lang w:val="ru-RU"/>
        </w:rPr>
        <w:t>НАВДАТ</w:t>
      </w:r>
      <w:r w:rsidRPr="00014762">
        <w:rPr>
          <w:lang w:val="ru-RU"/>
        </w:rPr>
        <w:t xml:space="preserve"> передает </w:t>
      </w:r>
      <w:r w:rsidR="006C1167" w:rsidRPr="00014762">
        <w:rPr>
          <w:lang w:val="ru-RU"/>
        </w:rPr>
        <w:t>три раза последовательность длительностью</w:t>
      </w:r>
      <w:r w:rsidR="00F464A9" w:rsidRPr="00014762">
        <w:rPr>
          <w:lang w:val="ru-RU"/>
        </w:rPr>
        <w:t xml:space="preserve"> 500</w:t>
      </w:r>
      <w:r w:rsidR="006C1167" w:rsidRPr="00014762">
        <w:rPr>
          <w:lang w:val="ru-RU"/>
        </w:rPr>
        <w:t xml:space="preserve"> мс на каждой распределенной частоте через интервал </w:t>
      </w:r>
      <w:r w:rsidR="00F464A9" w:rsidRPr="00014762">
        <w:rPr>
          <w:lang w:val="ru-RU"/>
        </w:rPr>
        <w:t>200</w:t>
      </w:r>
      <w:r w:rsidR="006C1167" w:rsidRPr="00014762">
        <w:rPr>
          <w:lang w:val="ru-RU"/>
        </w:rPr>
        <w:t>–</w:t>
      </w:r>
      <w:r w:rsidR="00F464A9" w:rsidRPr="00014762">
        <w:rPr>
          <w:lang w:val="ru-RU"/>
        </w:rPr>
        <w:t>1000</w:t>
      </w:r>
      <w:r w:rsidR="006C1167" w:rsidRPr="00014762">
        <w:rPr>
          <w:lang w:val="ru-RU"/>
        </w:rPr>
        <w:t> мс, в результате чего береговая станция имеет возможность при необходимости изменить частоту и систему антенн</w:t>
      </w:r>
      <w:r w:rsidR="00F464A9" w:rsidRPr="00014762">
        <w:rPr>
          <w:lang w:val="ru-RU"/>
        </w:rPr>
        <w:t>.</w:t>
      </w:r>
    </w:p>
    <w:p w:rsidR="00F464A9" w:rsidRPr="00014762" w:rsidRDefault="0014769B" w:rsidP="0014769B">
      <w:pPr>
        <w:rPr>
          <w:szCs w:val="24"/>
          <w:lang w:val="ru-RU"/>
        </w:rPr>
      </w:pPr>
      <w:r w:rsidRPr="00014762">
        <w:rPr>
          <w:szCs w:val="24"/>
          <w:lang w:val="ru-RU"/>
        </w:rPr>
        <w:t xml:space="preserve">В каждой последовательности длительностью </w:t>
      </w:r>
      <w:r w:rsidR="00F464A9" w:rsidRPr="00014762">
        <w:rPr>
          <w:szCs w:val="24"/>
          <w:lang w:val="ru-RU"/>
        </w:rPr>
        <w:t>500</w:t>
      </w:r>
      <w:r w:rsidRPr="00014762">
        <w:rPr>
          <w:szCs w:val="24"/>
          <w:lang w:val="ru-RU"/>
        </w:rPr>
        <w:t> мс береговая станция передает</w:t>
      </w:r>
      <w:r w:rsidR="00F464A9" w:rsidRPr="00014762">
        <w:rPr>
          <w:szCs w:val="24"/>
          <w:lang w:val="ru-RU"/>
        </w:rPr>
        <w:t>:</w:t>
      </w:r>
    </w:p>
    <w:p w:rsidR="00F464A9" w:rsidRPr="00014762" w:rsidRDefault="00F464A9" w:rsidP="0014769B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4769B" w:rsidRPr="00014762">
        <w:rPr>
          <w:lang w:val="ru-RU"/>
        </w:rPr>
        <w:t>сигналы синхронизации</w:t>
      </w:r>
      <w:r w:rsidRPr="00014762">
        <w:rPr>
          <w:lang w:val="ru-RU"/>
        </w:rPr>
        <w:t>;</w:t>
      </w:r>
    </w:p>
    <w:p w:rsidR="00F464A9" w:rsidRPr="00014762" w:rsidRDefault="00F464A9" w:rsidP="0014769B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4769B" w:rsidRPr="00014762">
        <w:rPr>
          <w:lang w:val="ru-RU"/>
        </w:rPr>
        <w:t>опознаватель береговой станции</w:t>
      </w:r>
      <w:r w:rsidRPr="00014762">
        <w:rPr>
          <w:lang w:val="ru-RU"/>
        </w:rPr>
        <w:t>;</w:t>
      </w:r>
    </w:p>
    <w:p w:rsidR="00F464A9" w:rsidRPr="00014762" w:rsidRDefault="00F464A9" w:rsidP="0014769B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4769B" w:rsidRPr="00014762">
        <w:rPr>
          <w:lang w:val="ru-RU"/>
        </w:rPr>
        <w:t>список частот, используемых этой береговой станцией</w:t>
      </w:r>
      <w:r w:rsidRPr="00014762">
        <w:rPr>
          <w:lang w:val="ru-RU"/>
        </w:rPr>
        <w:t xml:space="preserve"> </w:t>
      </w:r>
      <w:r w:rsidR="009159D3" w:rsidRPr="00014762">
        <w:rPr>
          <w:lang w:val="ru-RU"/>
        </w:rPr>
        <w:t>(каналы 1–6).</w:t>
      </w:r>
    </w:p>
    <w:p w:rsidR="00F464A9" w:rsidRPr="00014762" w:rsidRDefault="004355B0" w:rsidP="00A20BB5">
      <w:pPr>
        <w:rPr>
          <w:lang w:val="ru-RU"/>
        </w:rPr>
      </w:pPr>
      <w:r w:rsidRPr="00014762">
        <w:rPr>
          <w:lang w:val="ru-RU"/>
        </w:rPr>
        <w:lastRenderedPageBreak/>
        <w:t>Общая длительность этих передач максимально составит 6 × 500 = 3</w:t>
      </w:r>
      <w:r w:rsidR="00F464A9" w:rsidRPr="00014762">
        <w:rPr>
          <w:lang w:val="ru-RU"/>
        </w:rPr>
        <w:t>000 </w:t>
      </w:r>
      <w:r w:rsidRPr="00014762">
        <w:rPr>
          <w:lang w:val="ru-RU"/>
        </w:rPr>
        <w:t xml:space="preserve">мс, </w:t>
      </w:r>
      <w:r w:rsidR="00055185" w:rsidRPr="00014762">
        <w:rPr>
          <w:lang w:val="ru-RU"/>
        </w:rPr>
        <w:t>к чему добавляется</w:t>
      </w:r>
      <w:r w:rsidRPr="00014762">
        <w:rPr>
          <w:lang w:val="ru-RU"/>
        </w:rPr>
        <w:t xml:space="preserve"> продолжительность пауз</w:t>
      </w:r>
      <w:r w:rsidR="00144ADD" w:rsidRPr="00014762">
        <w:rPr>
          <w:lang w:val="ru-RU"/>
        </w:rPr>
        <w:t xml:space="preserve"> от</w:t>
      </w:r>
      <w:r w:rsidR="00F464A9" w:rsidRPr="00014762">
        <w:rPr>
          <w:lang w:val="ru-RU"/>
        </w:rPr>
        <w:t xml:space="preserve"> 5 × 200 = 1000 </w:t>
      </w:r>
      <w:r w:rsidRPr="00014762">
        <w:rPr>
          <w:lang w:val="ru-RU"/>
        </w:rPr>
        <w:t>мс</w:t>
      </w:r>
      <w:r w:rsidR="00144ADD" w:rsidRPr="00014762">
        <w:rPr>
          <w:lang w:val="ru-RU"/>
        </w:rPr>
        <w:t xml:space="preserve"> до</w:t>
      </w:r>
      <w:r w:rsidRPr="00014762">
        <w:rPr>
          <w:lang w:val="ru-RU"/>
        </w:rPr>
        <w:t xml:space="preserve"> </w:t>
      </w:r>
      <w:r w:rsidR="00F464A9" w:rsidRPr="00014762">
        <w:rPr>
          <w:lang w:val="ru-RU"/>
        </w:rPr>
        <w:t>5 × 1000 = 5000 </w:t>
      </w:r>
      <w:r w:rsidRPr="00014762">
        <w:rPr>
          <w:lang w:val="ru-RU"/>
        </w:rPr>
        <w:t>мс, то есть в целом максимально</w:t>
      </w:r>
      <w:r w:rsidR="00F464A9" w:rsidRPr="00014762">
        <w:rPr>
          <w:lang w:val="ru-RU"/>
        </w:rPr>
        <w:t xml:space="preserve"> 8000 </w:t>
      </w:r>
      <w:r w:rsidRPr="00014762">
        <w:rPr>
          <w:lang w:val="ru-RU"/>
        </w:rPr>
        <w:t>мс</w:t>
      </w:r>
      <w:r w:rsidR="00F464A9" w:rsidRPr="00014762">
        <w:rPr>
          <w:lang w:val="ru-RU"/>
        </w:rPr>
        <w:t xml:space="preserve">. </w:t>
      </w:r>
      <w:r w:rsidRPr="00014762">
        <w:rPr>
          <w:lang w:val="ru-RU"/>
        </w:rPr>
        <w:t>Если береговые станции используют, например, только три частоты</w:t>
      </w:r>
      <w:r w:rsidR="00F464A9" w:rsidRPr="00014762">
        <w:rPr>
          <w:lang w:val="ru-RU"/>
        </w:rPr>
        <w:t xml:space="preserve">, </w:t>
      </w:r>
      <w:r w:rsidR="00055185" w:rsidRPr="00014762">
        <w:rPr>
          <w:lang w:val="ru-RU"/>
        </w:rPr>
        <w:t>длительность передачи составит</w:t>
      </w:r>
      <w:r w:rsidR="00F464A9" w:rsidRPr="00014762">
        <w:rPr>
          <w:lang w:val="ru-RU"/>
        </w:rPr>
        <w:t xml:space="preserve"> 3 × 500 = 1500 </w:t>
      </w:r>
      <w:r w:rsidR="00055185" w:rsidRPr="00014762">
        <w:rPr>
          <w:lang w:val="ru-RU"/>
        </w:rPr>
        <w:t>мс плюс длительность пауз</w:t>
      </w:r>
      <w:r w:rsidR="00F464A9" w:rsidRPr="00014762">
        <w:rPr>
          <w:lang w:val="ru-RU"/>
        </w:rPr>
        <w:t xml:space="preserve"> </w:t>
      </w:r>
      <w:r w:rsidR="00144ADD" w:rsidRPr="00014762">
        <w:rPr>
          <w:lang w:val="ru-RU"/>
        </w:rPr>
        <w:t xml:space="preserve">от </w:t>
      </w:r>
      <w:r w:rsidR="00F464A9" w:rsidRPr="00014762">
        <w:rPr>
          <w:lang w:val="ru-RU"/>
        </w:rPr>
        <w:t>2 × 200 = 400 </w:t>
      </w:r>
      <w:r w:rsidR="00055185" w:rsidRPr="00014762">
        <w:rPr>
          <w:lang w:val="ru-RU"/>
        </w:rPr>
        <w:t>мс</w:t>
      </w:r>
      <w:r w:rsidR="00144ADD" w:rsidRPr="00014762">
        <w:rPr>
          <w:lang w:val="ru-RU"/>
        </w:rPr>
        <w:t xml:space="preserve"> до</w:t>
      </w:r>
      <w:r w:rsidR="00055185" w:rsidRPr="00014762">
        <w:rPr>
          <w:lang w:val="ru-RU"/>
        </w:rPr>
        <w:t xml:space="preserve"> </w:t>
      </w:r>
      <w:r w:rsidR="00F464A9" w:rsidRPr="00014762">
        <w:rPr>
          <w:lang w:val="ru-RU"/>
        </w:rPr>
        <w:t>2 × 100</w:t>
      </w:r>
      <w:r w:rsidR="00055185" w:rsidRPr="00014762">
        <w:rPr>
          <w:lang w:val="ru-RU"/>
        </w:rPr>
        <w:t> мс</w:t>
      </w:r>
      <w:r w:rsidR="00F464A9" w:rsidRPr="00014762">
        <w:rPr>
          <w:lang w:val="ru-RU"/>
        </w:rPr>
        <w:t xml:space="preserve"> = 2000</w:t>
      </w:r>
      <w:r w:rsidR="00055185" w:rsidRPr="00014762">
        <w:rPr>
          <w:lang w:val="ru-RU"/>
        </w:rPr>
        <w:t> мс, то есть в целом максимальная длительность составит 3</w:t>
      </w:r>
      <w:r w:rsidR="00F464A9" w:rsidRPr="00014762">
        <w:rPr>
          <w:lang w:val="ru-RU"/>
        </w:rPr>
        <w:t>500</w:t>
      </w:r>
      <w:r w:rsidR="00055185" w:rsidRPr="00014762">
        <w:rPr>
          <w:lang w:val="ru-RU"/>
        </w:rPr>
        <w:t> мс</w:t>
      </w:r>
      <w:r w:rsidR="00F464A9" w:rsidRPr="00014762">
        <w:rPr>
          <w:lang w:val="ru-RU"/>
        </w:rPr>
        <w:t>.</w:t>
      </w:r>
    </w:p>
    <w:p w:rsidR="00F464A9" w:rsidRPr="00014762" w:rsidRDefault="00144ADD" w:rsidP="00A20BB5">
      <w:pPr>
        <w:rPr>
          <w:lang w:val="ru-RU"/>
        </w:rPr>
      </w:pPr>
      <w:r w:rsidRPr="00014762">
        <w:rPr>
          <w:lang w:val="ru-RU"/>
        </w:rPr>
        <w:t>Приемник, наряду с автоматическим выбором наилучшей частоты приема, будет также иметь возможность выбора одной или нескольких береговых станций</w:t>
      </w:r>
      <w:r w:rsidR="00F464A9" w:rsidRPr="00014762">
        <w:rPr>
          <w:lang w:val="ru-RU"/>
        </w:rPr>
        <w:t>.</w:t>
      </w:r>
    </w:p>
    <w:p w:rsidR="00F464A9" w:rsidRPr="00014762" w:rsidRDefault="00574A91" w:rsidP="00A20BB5">
      <w:pPr>
        <w:pStyle w:val="FigureNo"/>
        <w:rPr>
          <w:lang w:val="ru-RU"/>
        </w:rPr>
      </w:pPr>
      <w:r w:rsidRPr="00014762">
        <w:rPr>
          <w:lang w:val="ru-RU"/>
        </w:rPr>
        <w:t>РИСУНОК </w:t>
      </w:r>
      <w:r w:rsidR="00F464A9" w:rsidRPr="00014762">
        <w:rPr>
          <w:lang w:val="ru-RU"/>
        </w:rPr>
        <w:t>14</w:t>
      </w:r>
    </w:p>
    <w:p w:rsidR="00F464A9" w:rsidRPr="00014762" w:rsidRDefault="0062486E" w:rsidP="00A20BB5">
      <w:pPr>
        <w:pStyle w:val="Figuretitle"/>
        <w:rPr>
          <w:lang w:val="ru-RU"/>
        </w:rPr>
      </w:pPr>
      <w:r w:rsidRPr="00014762">
        <w:rPr>
          <w:lang w:val="ru-RU"/>
        </w:rPr>
        <w:t>Последовательность передачи сообщений НАВДАТ</w:t>
      </w:r>
    </w:p>
    <w:p w:rsidR="00F464A9" w:rsidRPr="00014762" w:rsidRDefault="00AA3A1A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5500" w:dyaOrig="1809">
          <v:shape id="_x0000_i1038" type="#_x0000_t75" style="width:364.5pt;height:120.75pt" o:ole="">
            <v:imagedata r:id="rId41" o:title=""/>
          </v:shape>
          <o:OLEObject Type="Embed" ProgID="CorelDRAW.Graphic.14" ShapeID="_x0000_i1038" DrawAspect="Content" ObjectID="_1477731028" r:id="rId42"/>
        </w:object>
      </w:r>
    </w:p>
    <w:p w:rsidR="00F464A9" w:rsidRPr="00014762" w:rsidRDefault="00F464A9" w:rsidP="00AA3A1A">
      <w:pPr>
        <w:pStyle w:val="Heading1"/>
        <w:spacing w:before="360"/>
        <w:rPr>
          <w:lang w:val="ru-RU"/>
        </w:rPr>
      </w:pPr>
      <w:bookmarkStart w:id="36" w:name="_Toc294863701"/>
      <w:r w:rsidRPr="00014762">
        <w:rPr>
          <w:lang w:val="ru-RU"/>
        </w:rPr>
        <w:t>2</w:t>
      </w:r>
      <w:r w:rsidRPr="00014762">
        <w:rPr>
          <w:lang w:val="ru-RU"/>
        </w:rPr>
        <w:tab/>
      </w:r>
      <w:r w:rsidR="00144ADD" w:rsidRPr="00014762">
        <w:rPr>
          <w:lang w:val="ru-RU"/>
        </w:rPr>
        <w:t xml:space="preserve">Ожидаемая скорость </w:t>
      </w:r>
      <w:r w:rsidR="00BD467B" w:rsidRPr="00014762">
        <w:rPr>
          <w:lang w:val="ru-RU"/>
        </w:rPr>
        <w:t xml:space="preserve">полезных </w:t>
      </w:r>
      <w:r w:rsidR="00144ADD" w:rsidRPr="00014762">
        <w:rPr>
          <w:lang w:val="ru-RU"/>
        </w:rPr>
        <w:t>данных</w:t>
      </w:r>
      <w:bookmarkEnd w:id="36"/>
    </w:p>
    <w:p w:rsidR="00F464A9" w:rsidRPr="00014762" w:rsidRDefault="00144ADD" w:rsidP="00BD467B">
      <w:pPr>
        <w:rPr>
          <w:lang w:val="ru-RU"/>
        </w:rPr>
      </w:pPr>
      <w:r w:rsidRPr="00014762">
        <w:rPr>
          <w:lang w:val="ru-RU"/>
        </w:rPr>
        <w:t>В ширине полосы канала</w:t>
      </w:r>
      <w:r w:rsidR="00F464A9" w:rsidRPr="00014762">
        <w:rPr>
          <w:lang w:val="ru-RU"/>
        </w:rPr>
        <w:t xml:space="preserve"> 10</w:t>
      </w:r>
      <w:r w:rsidR="00EF1760" w:rsidRPr="00014762">
        <w:rPr>
          <w:lang w:val="ru-RU"/>
        </w:rPr>
        <w:t> кГц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при ВЧ распространении</w:t>
      </w:r>
      <w:r w:rsidR="00A258D6" w:rsidRPr="00014762">
        <w:rPr>
          <w:lang w:val="ru-RU"/>
        </w:rPr>
        <w:t xml:space="preserve"> скорость </w:t>
      </w:r>
      <w:r w:rsidR="00BD467B" w:rsidRPr="00014762">
        <w:rPr>
          <w:lang w:val="ru-RU"/>
        </w:rPr>
        <w:t>исходных</w:t>
      </w:r>
      <w:r w:rsidR="00A258D6" w:rsidRPr="00014762">
        <w:rPr>
          <w:lang w:val="ru-RU"/>
        </w:rPr>
        <w:t xml:space="preserve"> данных в потоке </w:t>
      </w:r>
      <w:r w:rsidR="007919C8" w:rsidRPr="00014762">
        <w:rPr>
          <w:lang w:val="ru-RU"/>
        </w:rPr>
        <w:t>данных</w:t>
      </w:r>
      <w:r w:rsidR="00BD467B" w:rsidRPr="00014762">
        <w:rPr>
          <w:lang w:val="ru-RU"/>
        </w:rPr>
        <w:t xml:space="preserve"> </w:t>
      </w:r>
      <w:r w:rsidR="00F464A9" w:rsidRPr="00014762">
        <w:rPr>
          <w:lang w:val="ru-RU"/>
        </w:rPr>
        <w:t xml:space="preserve">(DS) </w:t>
      </w:r>
      <w:r w:rsidR="00A258D6" w:rsidRPr="00014762">
        <w:rPr>
          <w:lang w:val="ru-RU"/>
        </w:rPr>
        <w:t xml:space="preserve">составляет, как правило, порядка </w:t>
      </w:r>
      <w:r w:rsidR="00F464A9" w:rsidRPr="00014762">
        <w:rPr>
          <w:lang w:val="ru-RU"/>
        </w:rPr>
        <w:t>20</w:t>
      </w:r>
      <w:r w:rsidR="00BD467B" w:rsidRPr="00014762">
        <w:rPr>
          <w:lang w:val="ru-RU"/>
        </w:rPr>
        <w:t> </w:t>
      </w:r>
      <w:r w:rsidR="00A258D6" w:rsidRPr="00014762">
        <w:rPr>
          <w:lang w:val="ru-RU"/>
        </w:rPr>
        <w:t>кбит/с</w:t>
      </w:r>
      <w:r w:rsidR="00F464A9" w:rsidRPr="00014762">
        <w:rPr>
          <w:lang w:val="ru-RU"/>
        </w:rPr>
        <w:t xml:space="preserve"> </w:t>
      </w:r>
      <w:r w:rsidR="00A258D6" w:rsidRPr="00014762">
        <w:rPr>
          <w:lang w:val="ru-RU"/>
        </w:rPr>
        <w:t>для сигнала</w:t>
      </w:r>
      <w:r w:rsidR="00F464A9" w:rsidRPr="00014762">
        <w:rPr>
          <w:lang w:val="ru-RU"/>
        </w:rPr>
        <w:t xml:space="preserve"> </w:t>
      </w:r>
      <w:r w:rsidR="00A258D6" w:rsidRPr="00014762">
        <w:rPr>
          <w:lang w:val="ru-RU"/>
        </w:rPr>
        <w:t xml:space="preserve">с </w:t>
      </w:r>
      <w:r w:rsidR="00F464A9" w:rsidRPr="00014762">
        <w:rPr>
          <w:lang w:val="ru-RU"/>
        </w:rPr>
        <w:t>16-QAM.</w:t>
      </w:r>
    </w:p>
    <w:p w:rsidR="00F464A9" w:rsidRPr="00014762" w:rsidRDefault="00A258D6" w:rsidP="00A258D6">
      <w:pPr>
        <w:rPr>
          <w:lang w:val="ru-RU"/>
        </w:rPr>
      </w:pPr>
      <w:r w:rsidRPr="00014762">
        <w:rPr>
          <w:lang w:val="ru-RU"/>
        </w:rPr>
        <w:t>Число поднесущих, которые переносят данные, может изменяться, с тем чтобы регулировать защиту канала</w:t>
      </w:r>
      <w:r w:rsidR="00F464A9" w:rsidRPr="00014762">
        <w:rPr>
          <w:lang w:val="ru-RU"/>
        </w:rPr>
        <w:t xml:space="preserve">. </w:t>
      </w:r>
      <w:r w:rsidRPr="00014762">
        <w:rPr>
          <w:lang w:val="ru-RU"/>
        </w:rPr>
        <w:t>Наивысший уровень защиты (защита от многол</w:t>
      </w:r>
      <w:r w:rsidR="00A67D18" w:rsidRPr="00014762">
        <w:rPr>
          <w:lang w:val="ru-RU"/>
        </w:rPr>
        <w:t xml:space="preserve">учевости, затухания, задержки и </w:t>
      </w:r>
      <w:r w:rsidRPr="00014762">
        <w:rPr>
          <w:lang w:val="ru-RU"/>
        </w:rPr>
        <w:t>т. д.</w:t>
      </w:r>
      <w:r w:rsidR="00F464A9" w:rsidRPr="00014762">
        <w:rPr>
          <w:lang w:val="ru-RU"/>
        </w:rPr>
        <w:t xml:space="preserve">) </w:t>
      </w:r>
      <w:r w:rsidRPr="00014762">
        <w:rPr>
          <w:lang w:val="ru-RU"/>
        </w:rPr>
        <w:t>обусловливает меньшее число полезных поднесущих</w:t>
      </w:r>
      <w:r w:rsidR="00F464A9" w:rsidRPr="00014762">
        <w:rPr>
          <w:lang w:val="ru-RU"/>
        </w:rPr>
        <w:t>.</w:t>
      </w:r>
    </w:p>
    <w:p w:rsidR="00F464A9" w:rsidRPr="00014762" w:rsidRDefault="00A258D6" w:rsidP="00A20BB5">
      <w:pPr>
        <w:rPr>
          <w:lang w:val="ru-RU"/>
        </w:rPr>
      </w:pPr>
      <w:r w:rsidRPr="00014762">
        <w:rPr>
          <w:lang w:val="ru-RU"/>
        </w:rPr>
        <w:t xml:space="preserve">Далее для получения скорости </w:t>
      </w:r>
      <w:r w:rsidR="00037738" w:rsidRPr="00014762">
        <w:rPr>
          <w:lang w:val="ru-RU"/>
        </w:rPr>
        <w:t xml:space="preserve">полезных </w:t>
      </w:r>
      <w:r w:rsidRPr="00014762">
        <w:rPr>
          <w:lang w:val="ru-RU"/>
        </w:rPr>
        <w:t xml:space="preserve">данных к </w:t>
      </w:r>
      <w:r w:rsidR="00037738" w:rsidRPr="00014762">
        <w:rPr>
          <w:lang w:val="ru-RU"/>
        </w:rPr>
        <w:t>скорости</w:t>
      </w:r>
      <w:r w:rsidRPr="00014762">
        <w:rPr>
          <w:lang w:val="ru-RU"/>
        </w:rPr>
        <w:t xml:space="preserve"> </w:t>
      </w:r>
      <w:r w:rsidR="00037738" w:rsidRPr="00014762">
        <w:rPr>
          <w:lang w:val="ru-RU"/>
        </w:rPr>
        <w:t xml:space="preserve">исходных </w:t>
      </w:r>
      <w:r w:rsidRPr="00014762">
        <w:rPr>
          <w:lang w:val="ru-RU"/>
        </w:rPr>
        <w:t>данны</w:t>
      </w:r>
      <w:r w:rsidR="00037738" w:rsidRPr="00014762">
        <w:rPr>
          <w:lang w:val="ru-RU"/>
        </w:rPr>
        <w:t>х</w:t>
      </w:r>
      <w:r w:rsidRPr="00014762">
        <w:rPr>
          <w:lang w:val="ru-RU"/>
        </w:rPr>
        <w:t xml:space="preserve"> должно применяться кодирование с исправлением ошибок</w:t>
      </w:r>
      <w:r w:rsidR="00F464A9" w:rsidRPr="00014762">
        <w:rPr>
          <w:lang w:val="ru-RU"/>
        </w:rPr>
        <w:t xml:space="preserve">. </w:t>
      </w:r>
      <w:r w:rsidRPr="00014762">
        <w:rPr>
          <w:lang w:val="ru-RU"/>
        </w:rPr>
        <w:t xml:space="preserve">При скорости кодирования </w:t>
      </w:r>
      <w:r w:rsidR="00F464A9" w:rsidRPr="00014762">
        <w:rPr>
          <w:lang w:val="ru-RU"/>
        </w:rPr>
        <w:t>0</w:t>
      </w:r>
      <w:r w:rsidRPr="00014762">
        <w:rPr>
          <w:lang w:val="ru-RU"/>
        </w:rPr>
        <w:t>,</w:t>
      </w:r>
      <w:r w:rsidR="00F464A9" w:rsidRPr="00014762">
        <w:rPr>
          <w:lang w:val="ru-RU"/>
        </w:rPr>
        <w:t>5</w:t>
      </w:r>
      <w:r w:rsidRPr="00014762">
        <w:rPr>
          <w:lang w:val="ru-RU"/>
        </w:rPr>
        <w:t>–</w:t>
      </w:r>
      <w:r w:rsidR="00F464A9" w:rsidRPr="00014762">
        <w:rPr>
          <w:lang w:val="ru-RU"/>
        </w:rPr>
        <w:t>0</w:t>
      </w:r>
      <w:r w:rsidRPr="00014762">
        <w:rPr>
          <w:lang w:val="ru-RU"/>
        </w:rPr>
        <w:t>,</w:t>
      </w:r>
      <w:r w:rsidR="00F464A9" w:rsidRPr="00014762">
        <w:rPr>
          <w:lang w:val="ru-RU"/>
        </w:rPr>
        <w:t>75</w:t>
      </w:r>
      <w:r w:rsidRPr="00014762">
        <w:rPr>
          <w:lang w:val="ru-RU"/>
        </w:rPr>
        <w:t xml:space="preserve"> скорость </w:t>
      </w:r>
      <w:r w:rsidR="00037738" w:rsidRPr="00014762">
        <w:rPr>
          <w:lang w:val="ru-RU"/>
        </w:rPr>
        <w:t xml:space="preserve">полезных </w:t>
      </w:r>
      <w:r w:rsidRPr="00014762">
        <w:rPr>
          <w:lang w:val="ru-RU"/>
        </w:rPr>
        <w:t xml:space="preserve">данных составит </w:t>
      </w:r>
      <w:r w:rsidR="00F464A9" w:rsidRPr="00014762">
        <w:rPr>
          <w:lang w:val="ru-RU"/>
        </w:rPr>
        <w:t>10</w:t>
      </w:r>
      <w:r w:rsidRPr="00014762">
        <w:rPr>
          <w:lang w:val="ru-RU"/>
        </w:rPr>
        <w:t>–</w:t>
      </w:r>
      <w:r w:rsidR="00F464A9" w:rsidRPr="00014762">
        <w:rPr>
          <w:lang w:val="ru-RU"/>
        </w:rPr>
        <w:t>15</w:t>
      </w:r>
      <w:r w:rsidR="00A20BB5" w:rsidRPr="00014762">
        <w:rPr>
          <w:lang w:val="ru-RU"/>
        </w:rPr>
        <w:t> </w:t>
      </w:r>
      <w:r w:rsidRPr="00014762">
        <w:rPr>
          <w:lang w:val="ru-RU"/>
        </w:rPr>
        <w:t>кбит/с</w:t>
      </w:r>
      <w:r w:rsidR="00F464A9" w:rsidRPr="00014762">
        <w:rPr>
          <w:lang w:val="ru-RU"/>
        </w:rPr>
        <w:t>.</w:t>
      </w:r>
    </w:p>
    <w:p w:rsidR="00F464A9" w:rsidRPr="00014762" w:rsidRDefault="00037738" w:rsidP="00037738">
      <w:pPr>
        <w:rPr>
          <w:lang w:val="ru-RU"/>
        </w:rPr>
      </w:pPr>
      <w:r w:rsidRPr="00014762">
        <w:rPr>
          <w:lang w:val="ru-RU"/>
        </w:rPr>
        <w:t>Более высокая скорость кодирования обеспечивает более высокую скорость передачи полезных данных, однако, соответствующим образом уменьшается радиопокрытие</w:t>
      </w:r>
      <w:r w:rsidR="00A67D18" w:rsidRPr="00014762">
        <w:rPr>
          <w:lang w:val="ru-RU"/>
        </w:rPr>
        <w:t>.</w:t>
      </w:r>
    </w:p>
    <w:p w:rsidR="00F464A9" w:rsidRPr="00014762" w:rsidRDefault="00F464A9" w:rsidP="00D34FA9">
      <w:pPr>
        <w:pStyle w:val="Heading1"/>
        <w:rPr>
          <w:lang w:val="ru-RU"/>
        </w:rPr>
      </w:pPr>
      <w:r w:rsidRPr="00014762">
        <w:rPr>
          <w:lang w:val="ru-RU"/>
        </w:rPr>
        <w:t>3</w:t>
      </w:r>
      <w:r w:rsidRPr="00014762">
        <w:rPr>
          <w:lang w:val="ru-RU"/>
        </w:rPr>
        <w:tab/>
      </w:r>
      <w:r w:rsidR="00D34FA9" w:rsidRPr="00014762">
        <w:rPr>
          <w:lang w:val="ru-RU"/>
        </w:rPr>
        <w:t>Судовой п</w:t>
      </w:r>
      <w:r w:rsidR="00037738" w:rsidRPr="00014762">
        <w:rPr>
          <w:lang w:val="ru-RU"/>
        </w:rPr>
        <w:t xml:space="preserve">риемник </w:t>
      </w:r>
      <w:r w:rsidR="00EF5163" w:rsidRPr="00014762">
        <w:rPr>
          <w:lang w:val="ru-RU"/>
        </w:rPr>
        <w:t>НАВДАТ</w:t>
      </w:r>
    </w:p>
    <w:p w:rsidR="00F464A9" w:rsidRPr="00014762" w:rsidRDefault="00F464A9" w:rsidP="00D34FA9">
      <w:pPr>
        <w:pStyle w:val="Heading2"/>
        <w:rPr>
          <w:lang w:val="ru-RU"/>
        </w:rPr>
      </w:pPr>
      <w:bookmarkStart w:id="37" w:name="_Toc294863703"/>
      <w:r w:rsidRPr="00014762">
        <w:rPr>
          <w:lang w:val="ru-RU"/>
        </w:rPr>
        <w:t>3.1</w:t>
      </w:r>
      <w:r w:rsidRPr="00014762">
        <w:rPr>
          <w:lang w:val="ru-RU"/>
        </w:rPr>
        <w:tab/>
      </w:r>
      <w:r w:rsidR="00037738" w:rsidRPr="00014762">
        <w:rPr>
          <w:lang w:val="ru-RU"/>
        </w:rPr>
        <w:t xml:space="preserve">Описание </w:t>
      </w:r>
      <w:bookmarkEnd w:id="37"/>
      <w:r w:rsidR="00D34FA9" w:rsidRPr="00014762">
        <w:rPr>
          <w:lang w:val="ru-RU"/>
        </w:rPr>
        <w:t xml:space="preserve">судового </w:t>
      </w:r>
      <w:r w:rsidR="00037738" w:rsidRPr="00014762">
        <w:rPr>
          <w:lang w:val="ru-RU"/>
        </w:rPr>
        <w:t>приемника НАВДАТ</w:t>
      </w:r>
    </w:p>
    <w:p w:rsidR="00F464A9" w:rsidRPr="00014762" w:rsidRDefault="00D34FA9" w:rsidP="00D34FA9">
      <w:pPr>
        <w:rPr>
          <w:lang w:val="ru-RU"/>
        </w:rPr>
      </w:pPr>
      <w:r w:rsidRPr="00014762">
        <w:rPr>
          <w:lang w:val="ru-RU"/>
        </w:rPr>
        <w:t>На рисунке 14 представлена блок-схема судового приемника</w:t>
      </w:r>
      <w:r w:rsidR="00F464A9" w:rsidRPr="00014762">
        <w:rPr>
          <w:lang w:val="ru-RU"/>
        </w:rPr>
        <w:t>.</w:t>
      </w:r>
    </w:p>
    <w:p w:rsidR="00F464A9" w:rsidRPr="00014762" w:rsidRDefault="00D34FA9" w:rsidP="00A917FA">
      <w:pPr>
        <w:rPr>
          <w:lang w:val="ru-RU"/>
        </w:rPr>
      </w:pPr>
      <w:r w:rsidRPr="00014762">
        <w:rPr>
          <w:lang w:val="ru-RU"/>
        </w:rPr>
        <w:t>Приемник</w:t>
      </w:r>
      <w:r w:rsidR="00F464A9" w:rsidRPr="00014762">
        <w:rPr>
          <w:lang w:val="ru-RU"/>
        </w:rPr>
        <w:t xml:space="preserve"> </w:t>
      </w:r>
      <w:r w:rsidR="000E00DA" w:rsidRPr="00014762">
        <w:rPr>
          <w:lang w:val="ru-RU"/>
        </w:rPr>
        <w:t>НАВДАТ ВЧ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 xml:space="preserve">может быть полностью совместим с приемником </w:t>
      </w:r>
      <w:r w:rsidR="00EF5163" w:rsidRPr="00014762">
        <w:rPr>
          <w:lang w:val="ru-RU"/>
        </w:rPr>
        <w:t>НАВДАТ</w:t>
      </w:r>
      <w:r w:rsidR="00A917FA" w:rsidRPr="00014762">
        <w:rPr>
          <w:lang w:val="ru-RU"/>
        </w:rPr>
        <w:t> </w:t>
      </w:r>
      <w:r w:rsidRPr="00014762">
        <w:rPr>
          <w:lang w:val="ru-RU"/>
        </w:rPr>
        <w:t>СЧ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 xml:space="preserve">путем лишь адаптации </w:t>
      </w:r>
      <w:r w:rsidR="00392F3E" w:rsidRPr="00014762">
        <w:rPr>
          <w:lang w:val="ru-RU"/>
        </w:rPr>
        <w:t>радиочастотного тракта</w:t>
      </w:r>
      <w:r w:rsidRPr="00014762">
        <w:rPr>
          <w:lang w:val="ru-RU"/>
        </w:rPr>
        <w:t xml:space="preserve"> для приема </w:t>
      </w:r>
      <w:r w:rsidR="00F464A9" w:rsidRPr="00014762">
        <w:rPr>
          <w:lang w:val="ru-RU"/>
        </w:rPr>
        <w:t>500</w:t>
      </w:r>
      <w:r w:rsidR="00EF1760" w:rsidRPr="00014762">
        <w:rPr>
          <w:lang w:val="ru-RU"/>
        </w:rPr>
        <w:t> кГц</w:t>
      </w:r>
      <w:r w:rsidR="00F464A9" w:rsidRPr="00014762">
        <w:rPr>
          <w:lang w:val="ru-RU"/>
        </w:rPr>
        <w:t xml:space="preserve"> + </w:t>
      </w:r>
      <w:r w:rsidR="007173A6" w:rsidRPr="00014762">
        <w:rPr>
          <w:lang w:val="ru-RU"/>
        </w:rPr>
        <w:t>частоты ВЧ</w:t>
      </w:r>
      <w:r w:rsidR="00F464A9" w:rsidRPr="00014762">
        <w:rPr>
          <w:lang w:val="ru-RU"/>
        </w:rPr>
        <w:t xml:space="preserve">. </w:t>
      </w:r>
      <w:r w:rsidR="007173A6" w:rsidRPr="00014762">
        <w:rPr>
          <w:lang w:val="ru-RU"/>
        </w:rPr>
        <w:t xml:space="preserve">Сканирование разрешено в канале ВЧ, но прием </w:t>
      </w:r>
      <w:r w:rsidR="00F464A9" w:rsidRPr="00014762">
        <w:rPr>
          <w:lang w:val="ru-RU"/>
        </w:rPr>
        <w:t>500</w:t>
      </w:r>
      <w:r w:rsidR="00EF1760" w:rsidRPr="00014762">
        <w:rPr>
          <w:lang w:val="ru-RU"/>
        </w:rPr>
        <w:t> кГц</w:t>
      </w:r>
      <w:r w:rsidR="00F464A9" w:rsidRPr="00014762">
        <w:rPr>
          <w:lang w:val="ru-RU"/>
        </w:rPr>
        <w:t xml:space="preserve"> </w:t>
      </w:r>
      <w:r w:rsidR="007173A6" w:rsidRPr="00014762">
        <w:rPr>
          <w:lang w:val="ru-RU"/>
        </w:rPr>
        <w:t>и прием ВЧ полностью разделены и независимы. Антенна может быть аналогичной штыревой</w:t>
      </w:r>
      <w:r w:rsidR="00F464A9" w:rsidRPr="00014762">
        <w:rPr>
          <w:lang w:val="ru-RU"/>
        </w:rPr>
        <w:t>.</w:t>
      </w:r>
    </w:p>
    <w:p w:rsidR="00F464A9" w:rsidRPr="00014762" w:rsidRDefault="007173A6" w:rsidP="00A917FA">
      <w:pPr>
        <w:rPr>
          <w:lang w:val="ru-RU"/>
        </w:rPr>
      </w:pPr>
      <w:r w:rsidRPr="00014762">
        <w:rPr>
          <w:lang w:val="ru-RU"/>
        </w:rPr>
        <w:t xml:space="preserve">Типовой цифровой приемник </w:t>
      </w:r>
      <w:r w:rsidR="00EF5163" w:rsidRPr="00014762">
        <w:rPr>
          <w:lang w:val="ru-RU"/>
        </w:rPr>
        <w:t>НАВДАТ</w:t>
      </w:r>
      <w:r w:rsidR="00A917FA" w:rsidRPr="00014762">
        <w:rPr>
          <w:lang w:val="ru-RU"/>
        </w:rPr>
        <w:t> </w:t>
      </w:r>
      <w:r w:rsidR="00F464A9" w:rsidRPr="00014762">
        <w:rPr>
          <w:lang w:val="ru-RU"/>
        </w:rPr>
        <w:t>500</w:t>
      </w:r>
      <w:r w:rsidR="00EF1760" w:rsidRPr="00014762">
        <w:rPr>
          <w:lang w:val="ru-RU"/>
        </w:rPr>
        <w:t> кГц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и</w:t>
      </w:r>
      <w:r w:rsidR="00F464A9" w:rsidRPr="00014762">
        <w:rPr>
          <w:lang w:val="ru-RU"/>
        </w:rPr>
        <w:t xml:space="preserve"> </w:t>
      </w:r>
      <w:r w:rsidR="000E00DA" w:rsidRPr="00014762">
        <w:rPr>
          <w:lang w:val="ru-RU"/>
        </w:rPr>
        <w:t>НАВДАТ ВЧ</w:t>
      </w:r>
      <w:r w:rsidR="00F464A9" w:rsidRPr="00014762">
        <w:rPr>
          <w:lang w:val="ru-RU"/>
        </w:rPr>
        <w:t xml:space="preserve"> </w:t>
      </w:r>
      <w:r w:rsidR="00032EC5" w:rsidRPr="00014762">
        <w:rPr>
          <w:lang w:val="ru-RU"/>
        </w:rPr>
        <w:t>состоит из следующих базовых блоков</w:t>
      </w:r>
      <w:r w:rsidR="00F464A9" w:rsidRPr="00014762">
        <w:rPr>
          <w:lang w:val="ru-RU"/>
        </w:rPr>
        <w:t>:</w:t>
      </w:r>
    </w:p>
    <w:p w:rsidR="00F464A9" w:rsidRPr="00014762" w:rsidRDefault="00F464A9" w:rsidP="00032EC5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32EC5" w:rsidRPr="00014762">
        <w:rPr>
          <w:lang w:val="ru-RU"/>
        </w:rPr>
        <w:t>п</w:t>
      </w:r>
      <w:r w:rsidR="00A67D18" w:rsidRPr="00014762">
        <w:rPr>
          <w:lang w:val="ru-RU"/>
        </w:rPr>
        <w:t>риемная антенна и антенна ГНСС;</w:t>
      </w:r>
    </w:p>
    <w:p w:rsidR="00F464A9" w:rsidRPr="00014762" w:rsidRDefault="00F464A9" w:rsidP="00A917F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7473A" w:rsidRPr="00014762">
        <w:rPr>
          <w:lang w:val="ru-RU"/>
        </w:rPr>
        <w:t xml:space="preserve">РЧ </w:t>
      </w:r>
      <w:r w:rsidR="00A917FA" w:rsidRPr="00014762">
        <w:rPr>
          <w:lang w:val="ru-RU"/>
        </w:rPr>
        <w:t>тракт</w:t>
      </w:r>
      <w:r w:rsidRPr="00014762">
        <w:rPr>
          <w:lang w:val="ru-RU"/>
        </w:rPr>
        <w:t>;</w:t>
      </w:r>
    </w:p>
    <w:p w:rsidR="00F464A9" w:rsidRPr="00014762" w:rsidRDefault="00F464A9" w:rsidP="0057473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7473A" w:rsidRPr="00014762">
        <w:rPr>
          <w:lang w:val="ru-RU"/>
        </w:rPr>
        <w:t>демодулятор</w:t>
      </w:r>
      <w:r w:rsidRPr="00014762">
        <w:rPr>
          <w:lang w:val="ru-RU"/>
        </w:rPr>
        <w:t>;</w:t>
      </w:r>
    </w:p>
    <w:p w:rsidR="00F464A9" w:rsidRPr="00014762" w:rsidRDefault="00F464A9" w:rsidP="00C70183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7473A" w:rsidRPr="00014762">
        <w:rPr>
          <w:lang w:val="ru-RU"/>
        </w:rPr>
        <w:t>демульти</w:t>
      </w:r>
      <w:r w:rsidR="00C70183" w:rsidRPr="00014762">
        <w:rPr>
          <w:lang w:val="ru-RU"/>
        </w:rPr>
        <w:t>п</w:t>
      </w:r>
      <w:r w:rsidR="0057473A" w:rsidRPr="00014762">
        <w:rPr>
          <w:lang w:val="ru-RU"/>
        </w:rPr>
        <w:t>лексор файлов</w:t>
      </w:r>
      <w:r w:rsidRPr="00014762">
        <w:rPr>
          <w:lang w:val="ru-RU"/>
        </w:rPr>
        <w:t>;</w:t>
      </w:r>
    </w:p>
    <w:p w:rsidR="00F464A9" w:rsidRPr="00014762" w:rsidRDefault="00F464A9" w:rsidP="0057473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7473A" w:rsidRPr="00014762">
        <w:rPr>
          <w:lang w:val="ru-RU"/>
        </w:rPr>
        <w:t>контроллер</w:t>
      </w:r>
      <w:r w:rsidRPr="00014762">
        <w:rPr>
          <w:lang w:val="ru-RU"/>
        </w:rPr>
        <w:t>;</w:t>
      </w:r>
    </w:p>
    <w:p w:rsidR="00F464A9" w:rsidRPr="00014762" w:rsidRDefault="00F464A9" w:rsidP="0057473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57473A" w:rsidRPr="00014762">
        <w:rPr>
          <w:lang w:val="ru-RU"/>
        </w:rPr>
        <w:t>источник питания</w:t>
      </w:r>
      <w:r w:rsidRPr="00014762">
        <w:rPr>
          <w:lang w:val="ru-RU"/>
        </w:rPr>
        <w:t>.</w:t>
      </w:r>
    </w:p>
    <w:p w:rsidR="00F464A9" w:rsidRPr="00014762" w:rsidRDefault="00574A91" w:rsidP="007A12EE">
      <w:pPr>
        <w:pStyle w:val="FigureNo"/>
        <w:rPr>
          <w:lang w:val="ru-RU"/>
        </w:rPr>
      </w:pPr>
      <w:r w:rsidRPr="00014762">
        <w:rPr>
          <w:lang w:val="ru-RU"/>
        </w:rPr>
        <w:lastRenderedPageBreak/>
        <w:t>РИСУНОК </w:t>
      </w:r>
      <w:r w:rsidR="00F464A9" w:rsidRPr="00014762">
        <w:rPr>
          <w:lang w:val="ru-RU"/>
        </w:rPr>
        <w:t>15</w:t>
      </w:r>
    </w:p>
    <w:p w:rsidR="00F464A9" w:rsidRPr="00014762" w:rsidRDefault="00C206C2" w:rsidP="00C206C2">
      <w:pPr>
        <w:pStyle w:val="Figuretitle"/>
        <w:rPr>
          <w:lang w:val="ru-RU"/>
        </w:rPr>
      </w:pPr>
      <w:r w:rsidRPr="00014762">
        <w:rPr>
          <w:lang w:val="ru-RU"/>
        </w:rPr>
        <w:t>Логическая схема приемника НАВДАТ</w:t>
      </w:r>
    </w:p>
    <w:p w:rsidR="00F464A9" w:rsidRPr="00014762" w:rsidRDefault="00AA3A1A" w:rsidP="007A12EE">
      <w:pPr>
        <w:pStyle w:val="Figure"/>
        <w:rPr>
          <w:lang w:val="ru-RU"/>
        </w:rPr>
      </w:pPr>
      <w:r w:rsidRPr="00014762">
        <w:rPr>
          <w:lang w:val="ru-RU"/>
        </w:rPr>
        <w:object w:dxaOrig="7271" w:dyaOrig="4233">
          <v:shape id="_x0000_i1039" type="#_x0000_t75" style="width:471.75pt;height:273pt" o:ole="">
            <v:imagedata r:id="rId43" o:title=""/>
          </v:shape>
          <o:OLEObject Type="Embed" ProgID="CorelDRAW.Graphic.14" ShapeID="_x0000_i1039" DrawAspect="Content" ObjectID="_1477731029" r:id="rId44"/>
        </w:object>
      </w:r>
    </w:p>
    <w:p w:rsidR="00F464A9" w:rsidRPr="00014762" w:rsidRDefault="00F464A9" w:rsidP="00C70183">
      <w:pPr>
        <w:pStyle w:val="Heading3"/>
        <w:rPr>
          <w:lang w:val="ru-RU"/>
        </w:rPr>
      </w:pPr>
      <w:bookmarkStart w:id="38" w:name="_Toc294863704"/>
      <w:r w:rsidRPr="00014762">
        <w:rPr>
          <w:lang w:val="ru-RU"/>
        </w:rPr>
        <w:t>3.1.1</w:t>
      </w:r>
      <w:r w:rsidRPr="00014762">
        <w:rPr>
          <w:lang w:val="ru-RU"/>
        </w:rPr>
        <w:tab/>
      </w:r>
      <w:r w:rsidR="00C70183" w:rsidRPr="00014762">
        <w:rPr>
          <w:lang w:val="ru-RU"/>
        </w:rPr>
        <w:t>Приемная антенна и антенна глобальной навигационной спутниковой системы</w:t>
      </w:r>
      <w:bookmarkEnd w:id="38"/>
    </w:p>
    <w:p w:rsidR="00F464A9" w:rsidRPr="00014762" w:rsidRDefault="00C70183" w:rsidP="00392F3E">
      <w:pPr>
        <w:rPr>
          <w:lang w:val="ru-RU"/>
        </w:rPr>
      </w:pPr>
      <w:r w:rsidRPr="00014762">
        <w:rPr>
          <w:lang w:val="ru-RU"/>
        </w:rPr>
        <w:t>Приемная антенна может быть антенной поля Н</w:t>
      </w:r>
      <w:r w:rsidR="00F464A9" w:rsidRPr="00014762">
        <w:rPr>
          <w:lang w:val="ru-RU"/>
        </w:rPr>
        <w:t xml:space="preserve"> (</w:t>
      </w:r>
      <w:r w:rsidRPr="00014762">
        <w:rPr>
          <w:lang w:val="ru-RU"/>
        </w:rPr>
        <w:t>рекомендована на судах с высоким уровнем шума) или антенн</w:t>
      </w:r>
      <w:r w:rsidR="00392F3E" w:rsidRPr="00014762">
        <w:rPr>
          <w:lang w:val="ru-RU"/>
        </w:rPr>
        <w:t>ой</w:t>
      </w:r>
      <w:r w:rsidRPr="00014762">
        <w:rPr>
          <w:lang w:val="ru-RU"/>
        </w:rPr>
        <w:t xml:space="preserve"> поля </w:t>
      </w:r>
      <w:r w:rsidR="00F464A9" w:rsidRPr="00014762">
        <w:rPr>
          <w:lang w:val="ru-RU"/>
        </w:rPr>
        <w:t>E.</w:t>
      </w:r>
    </w:p>
    <w:p w:rsidR="00F464A9" w:rsidRPr="00014762" w:rsidRDefault="00C70183" w:rsidP="003A5894">
      <w:pPr>
        <w:rPr>
          <w:lang w:val="ru-RU"/>
        </w:rPr>
      </w:pPr>
      <w:r w:rsidRPr="00014762">
        <w:rPr>
          <w:lang w:val="ru-RU"/>
        </w:rPr>
        <w:t>Антенна ГНСС (или подсоединение к существующему судовому приемнику ГНСС</w:t>
      </w:r>
      <w:r w:rsidR="00F464A9" w:rsidRPr="00014762">
        <w:rPr>
          <w:lang w:val="ru-RU"/>
        </w:rPr>
        <w:t xml:space="preserve">) </w:t>
      </w:r>
      <w:r w:rsidR="003A5894" w:rsidRPr="00014762">
        <w:rPr>
          <w:lang w:val="ru-RU"/>
        </w:rPr>
        <w:t>также необходима для получения местоположения судна</w:t>
      </w:r>
      <w:r w:rsidR="00F464A9" w:rsidRPr="00014762">
        <w:rPr>
          <w:lang w:val="ru-RU"/>
        </w:rPr>
        <w:t>.</w:t>
      </w:r>
    </w:p>
    <w:p w:rsidR="00F464A9" w:rsidRPr="00014762" w:rsidRDefault="00F464A9" w:rsidP="00392F3E">
      <w:pPr>
        <w:pStyle w:val="Heading3"/>
        <w:rPr>
          <w:lang w:val="ru-RU"/>
        </w:rPr>
      </w:pPr>
      <w:bookmarkStart w:id="39" w:name="_Toc294863705"/>
      <w:r w:rsidRPr="00014762">
        <w:rPr>
          <w:lang w:val="ru-RU"/>
        </w:rPr>
        <w:t>3.1.2</w:t>
      </w:r>
      <w:r w:rsidRPr="00014762">
        <w:rPr>
          <w:lang w:val="ru-RU"/>
        </w:rPr>
        <w:tab/>
      </w:r>
      <w:bookmarkEnd w:id="39"/>
      <w:r w:rsidR="003A5894" w:rsidRPr="00014762">
        <w:rPr>
          <w:lang w:val="ru-RU"/>
        </w:rPr>
        <w:t>Р</w:t>
      </w:r>
      <w:r w:rsidR="00392F3E" w:rsidRPr="00014762">
        <w:rPr>
          <w:lang w:val="ru-RU"/>
        </w:rPr>
        <w:t>адиочастотный тракт</w:t>
      </w:r>
    </w:p>
    <w:p w:rsidR="00F464A9" w:rsidRPr="00014762" w:rsidRDefault="00392F3E" w:rsidP="00AB4004">
      <w:pPr>
        <w:rPr>
          <w:lang w:val="ru-RU"/>
        </w:rPr>
      </w:pPr>
      <w:r w:rsidRPr="00014762">
        <w:rPr>
          <w:lang w:val="ru-RU"/>
        </w:rPr>
        <w:t xml:space="preserve">Этот блок включает РЧ фильтр, РЧ усилитель и </w:t>
      </w:r>
      <w:r w:rsidR="00620729" w:rsidRPr="00014762">
        <w:rPr>
          <w:lang w:val="ru-RU"/>
        </w:rPr>
        <w:t xml:space="preserve">выход </w:t>
      </w:r>
      <w:r w:rsidR="00AB4004" w:rsidRPr="00014762">
        <w:rPr>
          <w:lang w:val="ru-RU"/>
        </w:rPr>
        <w:t xml:space="preserve">групповой полосы </w:t>
      </w:r>
      <w:r w:rsidR="00620729" w:rsidRPr="00014762">
        <w:rPr>
          <w:lang w:val="ru-RU"/>
        </w:rPr>
        <w:t>с полной возможностью сканирования</w:t>
      </w:r>
      <w:r w:rsidR="00F464A9" w:rsidRPr="00014762">
        <w:rPr>
          <w:lang w:val="ru-RU"/>
        </w:rPr>
        <w:t>.</w:t>
      </w:r>
    </w:p>
    <w:p w:rsidR="00F464A9" w:rsidRPr="00014762" w:rsidRDefault="00620729" w:rsidP="00620729">
      <w:pPr>
        <w:rPr>
          <w:lang w:val="ru-RU"/>
        </w:rPr>
      </w:pPr>
      <w:r w:rsidRPr="00014762">
        <w:rPr>
          <w:lang w:val="ru-RU"/>
        </w:rPr>
        <w:t>Необходимы высокая чувствительность и большой динамический диапазон</w:t>
      </w:r>
      <w:r w:rsidR="00F464A9" w:rsidRPr="00014762">
        <w:rPr>
          <w:lang w:val="ru-RU"/>
        </w:rPr>
        <w:t>.</w:t>
      </w:r>
    </w:p>
    <w:p w:rsidR="00F464A9" w:rsidRPr="00014762" w:rsidRDefault="00F464A9" w:rsidP="00D74601">
      <w:pPr>
        <w:pStyle w:val="Heading3"/>
        <w:rPr>
          <w:lang w:val="ru-RU"/>
        </w:rPr>
      </w:pPr>
      <w:bookmarkStart w:id="40" w:name="_Toc294863706"/>
      <w:r w:rsidRPr="00014762">
        <w:rPr>
          <w:lang w:val="ru-RU"/>
        </w:rPr>
        <w:t>3.1.3</w:t>
      </w:r>
      <w:r w:rsidRPr="00014762">
        <w:rPr>
          <w:lang w:val="ru-RU"/>
        </w:rPr>
        <w:tab/>
      </w:r>
      <w:bookmarkEnd w:id="40"/>
      <w:r w:rsidR="00D74601" w:rsidRPr="00014762">
        <w:rPr>
          <w:lang w:val="ru-RU"/>
        </w:rPr>
        <w:t>Демодулятор</w:t>
      </w:r>
    </w:p>
    <w:p w:rsidR="00F464A9" w:rsidRPr="00014762" w:rsidRDefault="00AC55CC" w:rsidP="00AB4004">
      <w:pPr>
        <w:rPr>
          <w:lang w:val="ru-RU"/>
        </w:rPr>
      </w:pPr>
      <w:r w:rsidRPr="00014762">
        <w:rPr>
          <w:lang w:val="ru-RU"/>
        </w:rPr>
        <w:t>Это устройство демодулирует</w:t>
      </w:r>
      <w:r w:rsidR="00D454C5" w:rsidRPr="00014762">
        <w:rPr>
          <w:lang w:val="ru-RU"/>
        </w:rPr>
        <w:t xml:space="preserve"> сигнал </w:t>
      </w:r>
      <w:r w:rsidR="00F464A9" w:rsidRPr="00014762">
        <w:rPr>
          <w:lang w:val="ru-RU"/>
        </w:rPr>
        <w:t xml:space="preserve">OFDM </w:t>
      </w:r>
      <w:r w:rsidR="00D454C5" w:rsidRPr="00014762">
        <w:rPr>
          <w:lang w:val="ru-RU"/>
        </w:rPr>
        <w:t>групповой полосы</w:t>
      </w:r>
      <w:r w:rsidR="00AB4004" w:rsidRPr="00014762">
        <w:rPr>
          <w:lang w:val="ru-RU"/>
        </w:rPr>
        <w:t xml:space="preserve"> и восстанавливает </w:t>
      </w:r>
      <w:r w:rsidR="007919C8" w:rsidRPr="00014762">
        <w:rPr>
          <w:lang w:val="ru-RU"/>
        </w:rPr>
        <w:t>поток данных</w:t>
      </w:r>
      <w:r w:rsidR="00AB4004" w:rsidRPr="00014762">
        <w:rPr>
          <w:lang w:val="ru-RU"/>
        </w:rPr>
        <w:t>, который содержит переданные файлы сообщений</w:t>
      </w:r>
      <w:r w:rsidR="00F464A9" w:rsidRPr="00014762">
        <w:rPr>
          <w:lang w:val="ru-RU"/>
        </w:rPr>
        <w:t>.</w:t>
      </w:r>
    </w:p>
    <w:p w:rsidR="00F464A9" w:rsidRPr="00014762" w:rsidRDefault="00AB4004" w:rsidP="007A12EE">
      <w:pPr>
        <w:rPr>
          <w:lang w:val="ru-RU"/>
        </w:rPr>
      </w:pPr>
      <w:r w:rsidRPr="00014762">
        <w:rPr>
          <w:lang w:val="ru-RU"/>
        </w:rPr>
        <w:t>Демодулятор выполняет следующие функции</w:t>
      </w:r>
      <w:r w:rsidR="00F464A9" w:rsidRPr="00014762">
        <w:rPr>
          <w:lang w:val="ru-RU"/>
        </w:rPr>
        <w:t>:</w:t>
      </w:r>
    </w:p>
    <w:p w:rsidR="00F464A9" w:rsidRPr="00014762" w:rsidRDefault="00F464A9" w:rsidP="00AB4004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B4004" w:rsidRPr="00014762">
        <w:rPr>
          <w:lang w:val="ru-RU"/>
        </w:rPr>
        <w:t>синхронизация по времени/частоте</w:t>
      </w:r>
      <w:r w:rsidRPr="00014762">
        <w:rPr>
          <w:lang w:val="ru-RU"/>
        </w:rPr>
        <w:t>;</w:t>
      </w:r>
    </w:p>
    <w:p w:rsidR="00F464A9" w:rsidRPr="00014762" w:rsidRDefault="00F464A9" w:rsidP="00AB4004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B4004" w:rsidRPr="00014762">
        <w:rPr>
          <w:lang w:val="ru-RU"/>
        </w:rPr>
        <w:t>оценка канала</w:t>
      </w:r>
      <w:r w:rsidRPr="00014762">
        <w:rPr>
          <w:lang w:val="ru-RU"/>
        </w:rPr>
        <w:t>;</w:t>
      </w:r>
    </w:p>
    <w:p w:rsidR="00F464A9" w:rsidRPr="00014762" w:rsidRDefault="00F464A9" w:rsidP="00AB4004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B4004" w:rsidRPr="00014762">
        <w:rPr>
          <w:lang w:val="ru-RU"/>
        </w:rPr>
        <w:t>автоматическое восстановление модуляции</w:t>
      </w:r>
      <w:r w:rsidRPr="00014762">
        <w:rPr>
          <w:lang w:val="ru-RU"/>
        </w:rPr>
        <w:t>;</w:t>
      </w:r>
    </w:p>
    <w:p w:rsidR="00F464A9" w:rsidRPr="00014762" w:rsidRDefault="00F464A9" w:rsidP="00AB4004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AB4004" w:rsidRPr="00014762">
        <w:rPr>
          <w:lang w:val="ru-RU"/>
        </w:rPr>
        <w:t>исправление ошибок</w:t>
      </w:r>
      <w:r w:rsidRPr="00014762">
        <w:rPr>
          <w:lang w:val="ru-RU"/>
        </w:rPr>
        <w:t>.</w:t>
      </w:r>
    </w:p>
    <w:p w:rsidR="00F464A9" w:rsidRPr="00014762" w:rsidRDefault="003C63C8" w:rsidP="003C63C8">
      <w:pPr>
        <w:rPr>
          <w:lang w:val="ru-RU"/>
        </w:rPr>
      </w:pPr>
      <w:r w:rsidRPr="00014762">
        <w:rPr>
          <w:lang w:val="ru-RU"/>
        </w:rPr>
        <w:t>Приемник</w:t>
      </w:r>
      <w:r w:rsidR="00F464A9" w:rsidRPr="00014762">
        <w:rPr>
          <w:lang w:val="ru-RU"/>
        </w:rPr>
        <w:t xml:space="preserve"> </w:t>
      </w:r>
      <w:r w:rsidR="00EF5163" w:rsidRPr="00014762">
        <w:rPr>
          <w:lang w:val="ru-RU"/>
        </w:rPr>
        <w:t>НАВДАТ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должен иметь возможность автоматического определения следующих параметров модуляции</w:t>
      </w:r>
      <w:r w:rsidR="00F464A9" w:rsidRPr="00014762">
        <w:rPr>
          <w:lang w:val="ru-RU"/>
        </w:rPr>
        <w:t>:</w:t>
      </w:r>
    </w:p>
    <w:p w:rsidR="00F464A9" w:rsidRPr="00014762" w:rsidRDefault="00F464A9" w:rsidP="003C63C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 xml:space="preserve">4-, 16- </w:t>
      </w:r>
      <w:r w:rsidR="003C63C8" w:rsidRPr="00014762">
        <w:rPr>
          <w:lang w:val="ru-RU"/>
        </w:rPr>
        <w:t>или</w:t>
      </w:r>
      <w:r w:rsidRPr="00014762">
        <w:rPr>
          <w:lang w:val="ru-RU"/>
        </w:rPr>
        <w:t xml:space="preserve"> 64-QAM;</w:t>
      </w:r>
    </w:p>
    <w:p w:rsidR="00F464A9" w:rsidRPr="00014762" w:rsidRDefault="00F464A9" w:rsidP="003C63C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C63C8" w:rsidRPr="00014762">
        <w:rPr>
          <w:lang w:val="ru-RU"/>
        </w:rPr>
        <w:t>схема поднесущих</w:t>
      </w:r>
      <w:r w:rsidRPr="00014762">
        <w:rPr>
          <w:lang w:val="ru-RU"/>
        </w:rPr>
        <w:t>;</w:t>
      </w:r>
    </w:p>
    <w:p w:rsidR="00F464A9" w:rsidRPr="00014762" w:rsidRDefault="00F464A9" w:rsidP="003C63C8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3C63C8" w:rsidRPr="00014762">
        <w:rPr>
          <w:lang w:val="ru-RU"/>
        </w:rPr>
        <w:t>тип исправления ошибок</w:t>
      </w:r>
      <w:r w:rsidRPr="00014762">
        <w:rPr>
          <w:lang w:val="ru-RU"/>
        </w:rPr>
        <w:t>.</w:t>
      </w:r>
    </w:p>
    <w:p w:rsidR="00F464A9" w:rsidRPr="00014762" w:rsidRDefault="003C63C8" w:rsidP="003C63C8">
      <w:pPr>
        <w:rPr>
          <w:lang w:val="ru-RU"/>
        </w:rPr>
      </w:pPr>
      <w:r w:rsidRPr="00014762">
        <w:rPr>
          <w:lang w:val="ru-RU"/>
        </w:rPr>
        <w:lastRenderedPageBreak/>
        <w:t xml:space="preserve">В дополнение к </w:t>
      </w:r>
      <w:r w:rsidR="00F464A9" w:rsidRPr="00014762">
        <w:rPr>
          <w:lang w:val="ru-RU"/>
        </w:rPr>
        <w:t>DS</w:t>
      </w:r>
      <w:r w:rsidRPr="00014762">
        <w:rPr>
          <w:lang w:val="ru-RU"/>
        </w:rPr>
        <w:t xml:space="preserve"> он представляет поле информации в </w:t>
      </w:r>
      <w:r w:rsidR="00F464A9" w:rsidRPr="00014762">
        <w:rPr>
          <w:lang w:val="ru-RU"/>
        </w:rPr>
        <w:t xml:space="preserve">TIS </w:t>
      </w:r>
      <w:r w:rsidRPr="00014762">
        <w:rPr>
          <w:lang w:val="ru-RU"/>
        </w:rPr>
        <w:t>и</w:t>
      </w:r>
      <w:r w:rsidR="00F464A9" w:rsidRPr="00014762">
        <w:rPr>
          <w:lang w:val="ru-RU"/>
        </w:rPr>
        <w:t xml:space="preserve"> MIS. </w:t>
      </w:r>
      <w:r w:rsidRPr="00014762">
        <w:rPr>
          <w:lang w:val="ru-RU"/>
        </w:rPr>
        <w:t>Кроме того, он представляет дополнительную информацию о канале:</w:t>
      </w:r>
    </w:p>
    <w:p w:rsidR="00F464A9" w:rsidRPr="00014762" w:rsidRDefault="00F464A9" w:rsidP="000911B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расчетное</w:t>
      </w:r>
      <w:r w:rsidR="004B7E4C" w:rsidRPr="00014762">
        <w:rPr>
          <w:lang w:val="ru-RU"/>
        </w:rPr>
        <w:t xml:space="preserve"> значение</w:t>
      </w:r>
      <w:r w:rsidRPr="00014762">
        <w:rPr>
          <w:lang w:val="ru-RU"/>
        </w:rPr>
        <w:t xml:space="preserve"> </w:t>
      </w:r>
      <w:r w:rsidRPr="00014762">
        <w:rPr>
          <w:i/>
          <w:iCs/>
          <w:lang w:val="ru-RU"/>
        </w:rPr>
        <w:t>S</w:t>
      </w:r>
      <w:r w:rsidRPr="00014762">
        <w:rPr>
          <w:lang w:val="ru-RU"/>
        </w:rPr>
        <w:t>/</w:t>
      </w:r>
      <w:r w:rsidRPr="00014762">
        <w:rPr>
          <w:i/>
          <w:iCs/>
          <w:lang w:val="ru-RU"/>
        </w:rPr>
        <w:t>N</w:t>
      </w:r>
      <w:r w:rsidRPr="00014762">
        <w:rPr>
          <w:lang w:val="ru-RU"/>
        </w:rPr>
        <w:t>;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>BER;</w:t>
      </w:r>
    </w:p>
    <w:p w:rsidR="00F464A9" w:rsidRPr="00014762" w:rsidRDefault="00F464A9" w:rsidP="007A12EE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  <w:t>MER.</w:t>
      </w:r>
    </w:p>
    <w:p w:rsidR="00F464A9" w:rsidRPr="00014762" w:rsidRDefault="00F464A9" w:rsidP="000911B0">
      <w:pPr>
        <w:pStyle w:val="Heading3"/>
        <w:rPr>
          <w:lang w:val="ru-RU"/>
        </w:rPr>
      </w:pPr>
      <w:bookmarkStart w:id="41" w:name="_Toc294863707"/>
      <w:r w:rsidRPr="00014762">
        <w:rPr>
          <w:lang w:val="ru-RU"/>
        </w:rPr>
        <w:t>3.1.4</w:t>
      </w:r>
      <w:r w:rsidRPr="00014762">
        <w:rPr>
          <w:lang w:val="ru-RU"/>
        </w:rPr>
        <w:tab/>
      </w:r>
      <w:bookmarkEnd w:id="41"/>
      <w:r w:rsidR="000911B0" w:rsidRPr="00014762">
        <w:rPr>
          <w:lang w:val="ru-RU"/>
        </w:rPr>
        <w:t>Демультиплексор файлов</w:t>
      </w:r>
    </w:p>
    <w:p w:rsidR="00F464A9" w:rsidRPr="00014762" w:rsidRDefault="000911B0" w:rsidP="007A12EE">
      <w:pPr>
        <w:rPr>
          <w:lang w:val="ru-RU"/>
        </w:rPr>
      </w:pPr>
      <w:r w:rsidRPr="00014762">
        <w:rPr>
          <w:lang w:val="ru-RU"/>
        </w:rPr>
        <w:t>Демультиплексор файлов</w:t>
      </w:r>
      <w:r w:rsidR="00F464A9" w:rsidRPr="00014762">
        <w:rPr>
          <w:lang w:val="ru-RU"/>
        </w:rPr>
        <w:t>:</w:t>
      </w:r>
    </w:p>
    <w:p w:rsidR="00F464A9" w:rsidRPr="00014762" w:rsidRDefault="00F464A9" w:rsidP="000911B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принимает файлы сообщений от контроллера</w:t>
      </w:r>
      <w:r w:rsidRPr="00014762">
        <w:rPr>
          <w:lang w:val="ru-RU"/>
        </w:rPr>
        <w:t>;</w:t>
      </w:r>
    </w:p>
    <w:p w:rsidR="00F464A9" w:rsidRPr="00014762" w:rsidRDefault="00F464A9" w:rsidP="002D353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проверяет, помечены ли файлы для работы данного демодулятора</w:t>
      </w:r>
      <w:r w:rsidRPr="00014762">
        <w:rPr>
          <w:lang w:val="ru-RU"/>
        </w:rPr>
        <w:t xml:space="preserve"> (</w:t>
      </w:r>
      <w:r w:rsidR="000911B0" w:rsidRPr="00014762">
        <w:rPr>
          <w:lang w:val="ru-RU"/>
        </w:rPr>
        <w:t xml:space="preserve">тип </w:t>
      </w:r>
      <w:r w:rsidR="002D353A" w:rsidRPr="00014762">
        <w:rPr>
          <w:lang w:val="ru-RU"/>
        </w:rPr>
        <w:t>режима широковещательной передачи</w:t>
      </w:r>
      <w:r w:rsidRPr="00014762">
        <w:rPr>
          <w:lang w:val="ru-RU"/>
        </w:rPr>
        <w:t>);</w:t>
      </w:r>
    </w:p>
    <w:p w:rsidR="00F464A9" w:rsidRPr="00014762" w:rsidRDefault="00F464A9" w:rsidP="000911B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расшифровывает файлы при необходимости и наличии возможности</w:t>
      </w:r>
      <w:r w:rsidRPr="00014762">
        <w:rPr>
          <w:lang w:val="ru-RU"/>
        </w:rPr>
        <w:t>;</w:t>
      </w:r>
    </w:p>
    <w:p w:rsidR="00F464A9" w:rsidRPr="00014762" w:rsidRDefault="00F464A9" w:rsidP="000911B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делает файлы сообщений доступными для приложения терминала, которое использует файлы сообщений</w:t>
      </w:r>
      <w:r w:rsidRPr="00014762">
        <w:rPr>
          <w:lang w:val="ru-RU"/>
        </w:rPr>
        <w:t>;</w:t>
      </w:r>
    </w:p>
    <w:p w:rsidR="00F464A9" w:rsidRPr="00014762" w:rsidRDefault="00F464A9" w:rsidP="000911B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0911B0" w:rsidRPr="00014762">
        <w:rPr>
          <w:lang w:val="ru-RU"/>
        </w:rPr>
        <w:t>определяет устаревшие файлы сообщений</w:t>
      </w:r>
      <w:r w:rsidRPr="00014762">
        <w:rPr>
          <w:lang w:val="ru-RU"/>
        </w:rPr>
        <w:t>.</w:t>
      </w:r>
    </w:p>
    <w:p w:rsidR="00F464A9" w:rsidRPr="00014762" w:rsidRDefault="000911B0" w:rsidP="001A3010">
      <w:pPr>
        <w:rPr>
          <w:lang w:val="ru-RU"/>
        </w:rPr>
      </w:pPr>
      <w:r w:rsidRPr="00014762">
        <w:rPr>
          <w:lang w:val="ru-RU"/>
        </w:rPr>
        <w:t xml:space="preserve">В зависимости от </w:t>
      </w:r>
      <w:r w:rsidR="001A3010" w:rsidRPr="00014762">
        <w:rPr>
          <w:lang w:val="ru-RU"/>
        </w:rPr>
        <w:t>конечного приложения файл сообщения может быть</w:t>
      </w:r>
      <w:r w:rsidR="00F464A9" w:rsidRPr="00014762">
        <w:rPr>
          <w:lang w:val="ru-RU"/>
        </w:rPr>
        <w:t>:</w:t>
      </w:r>
    </w:p>
    <w:p w:rsidR="00F464A9" w:rsidRPr="00014762" w:rsidRDefault="00F464A9" w:rsidP="001A301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A3010" w:rsidRPr="00014762">
        <w:rPr>
          <w:lang w:val="ru-RU"/>
        </w:rPr>
        <w:t>сохранен в бортовом сервере, доступном по судовой сети</w:t>
      </w:r>
      <w:r w:rsidRPr="00014762">
        <w:rPr>
          <w:lang w:val="ru-RU"/>
        </w:rPr>
        <w:t>;</w:t>
      </w:r>
    </w:p>
    <w:p w:rsidR="00F464A9" w:rsidRPr="00014762" w:rsidRDefault="00F464A9" w:rsidP="001A3010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1A3010" w:rsidRPr="00014762">
        <w:rPr>
          <w:lang w:val="ru-RU"/>
        </w:rPr>
        <w:t>направлен непосредственно конечному приложению</w:t>
      </w:r>
      <w:r w:rsidRPr="00014762">
        <w:rPr>
          <w:lang w:val="ru-RU"/>
        </w:rPr>
        <w:t>.</w:t>
      </w:r>
    </w:p>
    <w:p w:rsidR="00F464A9" w:rsidRPr="00014762" w:rsidRDefault="001A3010" w:rsidP="002D353A">
      <w:pPr>
        <w:rPr>
          <w:lang w:val="ru-RU"/>
        </w:rPr>
      </w:pPr>
      <w:r w:rsidRPr="00014762">
        <w:rPr>
          <w:lang w:val="ru-RU"/>
        </w:rPr>
        <w:t xml:space="preserve">Должен </w:t>
      </w:r>
      <w:r w:rsidR="002D353A" w:rsidRPr="00014762">
        <w:rPr>
          <w:lang w:val="ru-RU"/>
        </w:rPr>
        <w:t>предоставляться</w:t>
      </w:r>
      <w:r w:rsidRPr="00014762">
        <w:rPr>
          <w:lang w:val="ru-RU"/>
        </w:rPr>
        <w:t xml:space="preserve"> интерфейс человек-машина </w:t>
      </w:r>
      <w:r w:rsidR="00CA6BB3" w:rsidRPr="00014762">
        <w:rPr>
          <w:lang w:val="ru-RU"/>
        </w:rPr>
        <w:t>для отображения целевых сообщений и конфигурирования интерфейса с бортовыми устройствами, предназначенными для данного применения (например, электронной навигации), и управления разрешениями на борту судна (опознаватель судна, шифрование). Этот интерфейс может быть специализированным приложением, запускаемым на внешнем компьютере, а приемник может быть устройством типа "черный ящик"</w:t>
      </w:r>
      <w:r w:rsidR="00F464A9" w:rsidRPr="00014762">
        <w:rPr>
          <w:lang w:val="ru-RU"/>
        </w:rPr>
        <w:t>.</w:t>
      </w:r>
    </w:p>
    <w:p w:rsidR="00F464A9" w:rsidRPr="00014762" w:rsidRDefault="00F464A9" w:rsidP="00CA6BB3">
      <w:pPr>
        <w:pStyle w:val="Heading3"/>
        <w:rPr>
          <w:lang w:val="ru-RU"/>
        </w:rPr>
      </w:pPr>
      <w:bookmarkStart w:id="42" w:name="_Toc294863708"/>
      <w:r w:rsidRPr="00014762">
        <w:rPr>
          <w:lang w:val="ru-RU"/>
        </w:rPr>
        <w:t>3.1.5</w:t>
      </w:r>
      <w:r w:rsidRPr="00014762">
        <w:rPr>
          <w:lang w:val="ru-RU"/>
        </w:rPr>
        <w:tab/>
      </w:r>
      <w:bookmarkEnd w:id="42"/>
      <w:r w:rsidR="00CA6BB3" w:rsidRPr="00014762">
        <w:rPr>
          <w:lang w:val="ru-RU"/>
        </w:rPr>
        <w:t>Контроллер</w:t>
      </w:r>
    </w:p>
    <w:p w:rsidR="00F464A9" w:rsidRPr="00014762" w:rsidRDefault="00CA6BB3" w:rsidP="007A12EE">
      <w:pPr>
        <w:rPr>
          <w:lang w:val="ru-RU"/>
        </w:rPr>
      </w:pPr>
      <w:r w:rsidRPr="00014762">
        <w:rPr>
          <w:lang w:val="ru-RU"/>
        </w:rPr>
        <w:t>Контроллер</w:t>
      </w:r>
      <w:r w:rsidR="00F464A9" w:rsidRPr="00014762">
        <w:rPr>
          <w:lang w:val="ru-RU"/>
        </w:rPr>
        <w:t>:</w:t>
      </w:r>
    </w:p>
    <w:p w:rsidR="00F464A9" w:rsidRPr="00014762" w:rsidRDefault="00F464A9" w:rsidP="00967C2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CA6BB3" w:rsidRPr="00014762">
        <w:rPr>
          <w:lang w:val="ru-RU"/>
        </w:rPr>
        <w:t xml:space="preserve">извлекает файлы сообщений из </w:t>
      </w:r>
      <w:r w:rsidRPr="00014762">
        <w:rPr>
          <w:lang w:val="ru-RU"/>
        </w:rPr>
        <w:t>DS (</w:t>
      </w:r>
      <w:r w:rsidR="00967C2A" w:rsidRPr="00014762">
        <w:rPr>
          <w:lang w:val="ru-RU"/>
        </w:rPr>
        <w:t>компоновка пакетов в файл</w:t>
      </w:r>
      <w:r w:rsidR="00535D92" w:rsidRPr="00014762">
        <w:rPr>
          <w:lang w:val="ru-RU"/>
        </w:rPr>
        <w:t>ы</w:t>
      </w:r>
      <w:r w:rsidRPr="00014762">
        <w:rPr>
          <w:lang w:val="ru-RU"/>
        </w:rPr>
        <w:t>);</w:t>
      </w:r>
    </w:p>
    <w:p w:rsidR="00F464A9" w:rsidRPr="00014762" w:rsidRDefault="00F464A9" w:rsidP="00967C2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967C2A" w:rsidRPr="00014762">
        <w:rPr>
          <w:lang w:val="ru-RU"/>
        </w:rPr>
        <w:t xml:space="preserve">интерпретирует </w:t>
      </w:r>
      <w:r w:rsidRPr="00014762">
        <w:rPr>
          <w:lang w:val="ru-RU"/>
        </w:rPr>
        <w:t xml:space="preserve">TIS </w:t>
      </w:r>
      <w:r w:rsidR="00967C2A" w:rsidRPr="00014762">
        <w:rPr>
          <w:lang w:val="ru-RU"/>
        </w:rPr>
        <w:t>и</w:t>
      </w:r>
      <w:r w:rsidRPr="00014762">
        <w:rPr>
          <w:lang w:val="ru-RU"/>
        </w:rPr>
        <w:t xml:space="preserve"> MIS </w:t>
      </w:r>
      <w:r w:rsidR="00967C2A" w:rsidRPr="00014762">
        <w:rPr>
          <w:lang w:val="ru-RU"/>
        </w:rPr>
        <w:t>и другие блоки информации, представляемые демодулятором</w:t>
      </w:r>
      <w:r w:rsidRPr="00014762">
        <w:rPr>
          <w:lang w:val="ru-RU"/>
        </w:rPr>
        <w:t>;</w:t>
      </w:r>
    </w:p>
    <w:p w:rsidR="00F464A9" w:rsidRPr="00014762" w:rsidRDefault="00F464A9" w:rsidP="00967C2A">
      <w:pPr>
        <w:pStyle w:val="enumlev1"/>
        <w:rPr>
          <w:lang w:val="ru-RU"/>
        </w:rPr>
      </w:pPr>
      <w:r w:rsidRPr="00014762">
        <w:rPr>
          <w:lang w:val="ru-RU"/>
        </w:rPr>
        <w:t>–</w:t>
      </w:r>
      <w:r w:rsidRPr="00014762">
        <w:rPr>
          <w:lang w:val="ru-RU"/>
        </w:rPr>
        <w:tab/>
      </w:r>
      <w:r w:rsidR="00967C2A" w:rsidRPr="00014762">
        <w:rPr>
          <w:lang w:val="ru-RU"/>
        </w:rPr>
        <w:t>собирает следующую информацию от демультиплексора файлов</w:t>
      </w:r>
      <w:r w:rsidRPr="00014762">
        <w:rPr>
          <w:lang w:val="ru-RU"/>
        </w:rPr>
        <w:t>:</w:t>
      </w:r>
    </w:p>
    <w:p w:rsidR="00F464A9" w:rsidRPr="00014762" w:rsidRDefault="00F464A9" w:rsidP="00967C2A">
      <w:pPr>
        <w:pStyle w:val="enumlev2"/>
        <w:rPr>
          <w:lang w:val="ru-RU"/>
        </w:rPr>
      </w:pPr>
      <w:r w:rsidRPr="00014762">
        <w:rPr>
          <w:lang w:val="ru-RU"/>
        </w:rPr>
        <w:t>•</w:t>
      </w:r>
      <w:r w:rsidRPr="00014762">
        <w:rPr>
          <w:lang w:val="ru-RU"/>
        </w:rPr>
        <w:tab/>
      </w:r>
      <w:r w:rsidR="00967C2A" w:rsidRPr="00014762">
        <w:rPr>
          <w:lang w:val="ru-RU"/>
        </w:rPr>
        <w:t>общее число декодированных файлов сообщений</w:t>
      </w:r>
      <w:r w:rsidRPr="00014762">
        <w:rPr>
          <w:lang w:val="ru-RU"/>
        </w:rPr>
        <w:t>;</w:t>
      </w:r>
    </w:p>
    <w:p w:rsidR="00F464A9" w:rsidRPr="00014762" w:rsidRDefault="00F464A9" w:rsidP="00967C2A">
      <w:pPr>
        <w:pStyle w:val="enumlev2"/>
        <w:rPr>
          <w:lang w:val="ru-RU"/>
        </w:rPr>
      </w:pPr>
      <w:r w:rsidRPr="00014762">
        <w:rPr>
          <w:lang w:val="ru-RU"/>
        </w:rPr>
        <w:t>•</w:t>
      </w:r>
      <w:r w:rsidRPr="00014762">
        <w:rPr>
          <w:lang w:val="ru-RU"/>
        </w:rPr>
        <w:tab/>
      </w:r>
      <w:r w:rsidR="00967C2A" w:rsidRPr="00014762">
        <w:rPr>
          <w:lang w:val="ru-RU"/>
        </w:rPr>
        <w:t>число доступных файлов сообщений</w:t>
      </w:r>
      <w:r w:rsidRPr="00014762">
        <w:rPr>
          <w:lang w:val="ru-RU"/>
        </w:rPr>
        <w:t>;</w:t>
      </w:r>
    </w:p>
    <w:p w:rsidR="00F464A9" w:rsidRPr="00014762" w:rsidRDefault="00F464A9" w:rsidP="00967C2A">
      <w:pPr>
        <w:pStyle w:val="enumlev2"/>
        <w:rPr>
          <w:lang w:val="ru-RU"/>
        </w:rPr>
      </w:pPr>
      <w:r w:rsidRPr="00014762">
        <w:rPr>
          <w:lang w:val="ru-RU"/>
        </w:rPr>
        <w:t>•</w:t>
      </w:r>
      <w:r w:rsidRPr="00014762">
        <w:rPr>
          <w:lang w:val="ru-RU"/>
        </w:rPr>
        <w:tab/>
      </w:r>
      <w:r w:rsidR="00967C2A" w:rsidRPr="00014762">
        <w:rPr>
          <w:lang w:val="ru-RU"/>
        </w:rPr>
        <w:t>событие ошибки</w:t>
      </w:r>
      <w:r w:rsidRPr="00014762">
        <w:rPr>
          <w:lang w:val="ru-RU"/>
        </w:rPr>
        <w:t xml:space="preserve"> (</w:t>
      </w:r>
      <w:r w:rsidR="00967C2A" w:rsidRPr="00014762">
        <w:rPr>
          <w:lang w:val="ru-RU"/>
        </w:rPr>
        <w:t>например, ошибки дешифрования</w:t>
      </w:r>
      <w:r w:rsidRPr="00014762">
        <w:rPr>
          <w:lang w:val="ru-RU"/>
        </w:rPr>
        <w:t>).</w:t>
      </w:r>
    </w:p>
    <w:p w:rsidR="00F464A9" w:rsidRPr="00014762" w:rsidRDefault="002D353A" w:rsidP="002D353A">
      <w:pPr>
        <w:rPr>
          <w:lang w:val="ru-RU"/>
        </w:rPr>
      </w:pPr>
      <w:r w:rsidRPr="00014762">
        <w:rPr>
          <w:lang w:val="ru-RU"/>
        </w:rPr>
        <w:t>Для отображения и проверки параметров приема может предоставляться и</w:t>
      </w:r>
      <w:r w:rsidR="00967C2A" w:rsidRPr="00014762">
        <w:rPr>
          <w:lang w:val="ru-RU"/>
        </w:rPr>
        <w:t>нтерфейс человек-машина</w:t>
      </w:r>
      <w:r w:rsidR="00F464A9" w:rsidRPr="00014762">
        <w:rPr>
          <w:lang w:val="ru-RU"/>
        </w:rPr>
        <w:t>.</w:t>
      </w:r>
    </w:p>
    <w:p w:rsidR="00F464A9" w:rsidRPr="00014762" w:rsidRDefault="00F464A9" w:rsidP="002D353A">
      <w:pPr>
        <w:pStyle w:val="Heading3"/>
        <w:rPr>
          <w:lang w:val="ru-RU"/>
        </w:rPr>
      </w:pPr>
      <w:bookmarkStart w:id="43" w:name="_Toc294863709"/>
      <w:r w:rsidRPr="00014762">
        <w:rPr>
          <w:lang w:val="ru-RU"/>
        </w:rPr>
        <w:t>3.1.6</w:t>
      </w:r>
      <w:r w:rsidRPr="00014762">
        <w:rPr>
          <w:lang w:val="ru-RU"/>
        </w:rPr>
        <w:tab/>
      </w:r>
      <w:bookmarkEnd w:id="43"/>
      <w:r w:rsidR="002D353A" w:rsidRPr="00014762">
        <w:rPr>
          <w:lang w:val="ru-RU"/>
        </w:rPr>
        <w:t>Источник питания</w:t>
      </w:r>
    </w:p>
    <w:p w:rsidR="00F464A9" w:rsidRPr="00014762" w:rsidRDefault="002D353A" w:rsidP="002D353A">
      <w:pPr>
        <w:rPr>
          <w:lang w:val="ru-RU"/>
        </w:rPr>
      </w:pPr>
      <w:r w:rsidRPr="00014762">
        <w:rPr>
          <w:lang w:val="ru-RU"/>
        </w:rPr>
        <w:t xml:space="preserve">Основной источник питания должен быть согласован с основным источником питания на судне. </w:t>
      </w:r>
    </w:p>
    <w:p w:rsidR="00F464A9" w:rsidRPr="00014762" w:rsidRDefault="00F464A9" w:rsidP="002D353A">
      <w:pPr>
        <w:pStyle w:val="Heading1"/>
        <w:rPr>
          <w:lang w:val="ru-RU"/>
        </w:rPr>
      </w:pPr>
      <w:bookmarkStart w:id="44" w:name="_Toc294863710"/>
      <w:r w:rsidRPr="00014762">
        <w:rPr>
          <w:lang w:val="ru-RU"/>
        </w:rPr>
        <w:t>4</w:t>
      </w:r>
      <w:r w:rsidRPr="00014762">
        <w:rPr>
          <w:lang w:val="ru-RU"/>
        </w:rPr>
        <w:tab/>
      </w:r>
      <w:r w:rsidR="002D353A" w:rsidRPr="00014762">
        <w:rPr>
          <w:lang w:val="ru-RU"/>
        </w:rPr>
        <w:t xml:space="preserve">Спецификация эксплуатационных параметров приемника </w:t>
      </w:r>
      <w:r w:rsidR="00EF5163" w:rsidRPr="00014762">
        <w:rPr>
          <w:lang w:val="ru-RU"/>
        </w:rPr>
        <w:t>НАВДАТ</w:t>
      </w:r>
      <w:bookmarkEnd w:id="44"/>
    </w:p>
    <w:p w:rsidR="00F464A9" w:rsidRPr="00014762" w:rsidRDefault="0044751F" w:rsidP="00D362BC">
      <w:pPr>
        <w:rPr>
          <w:rFonts w:ascii="Calibri" w:hAnsi="Calibri"/>
          <w:lang w:val="ru-RU"/>
        </w:rPr>
      </w:pPr>
      <w:r w:rsidRPr="00014762">
        <w:rPr>
          <w:lang w:val="ru-RU"/>
        </w:rPr>
        <w:t xml:space="preserve">Данные </w:t>
      </w:r>
      <w:r w:rsidR="00D362BC" w:rsidRPr="00014762">
        <w:rPr>
          <w:lang w:val="ru-RU"/>
        </w:rPr>
        <w:t>расчетные</w:t>
      </w:r>
      <w:r w:rsidRPr="00014762">
        <w:rPr>
          <w:lang w:val="ru-RU"/>
        </w:rPr>
        <w:t xml:space="preserve"> спецификации судового приемника </w:t>
      </w:r>
      <w:r w:rsidR="00D362BC" w:rsidRPr="00014762">
        <w:rPr>
          <w:lang w:val="ru-RU"/>
        </w:rPr>
        <w:t xml:space="preserve">приведены ниже с целью получения минимального отношения </w:t>
      </w:r>
      <w:r w:rsidR="00F464A9" w:rsidRPr="00014762">
        <w:rPr>
          <w:i/>
          <w:iCs/>
          <w:lang w:val="ru-RU"/>
        </w:rPr>
        <w:t>S</w:t>
      </w:r>
      <w:r w:rsidR="00F464A9" w:rsidRPr="00014762">
        <w:rPr>
          <w:lang w:val="ru-RU"/>
        </w:rPr>
        <w:t>/</w:t>
      </w:r>
      <w:r w:rsidR="00F464A9" w:rsidRPr="00014762">
        <w:rPr>
          <w:i/>
          <w:iCs/>
          <w:lang w:val="ru-RU"/>
        </w:rPr>
        <w:t>N</w:t>
      </w:r>
      <w:r w:rsidR="00F464A9" w:rsidRPr="00014762">
        <w:rPr>
          <w:lang w:val="ru-RU"/>
        </w:rPr>
        <w:t xml:space="preserve"> </w:t>
      </w:r>
      <w:r w:rsidR="00D362BC" w:rsidRPr="00014762">
        <w:rPr>
          <w:lang w:val="ru-RU"/>
        </w:rPr>
        <w:t xml:space="preserve">для удовлетворительной демодуляции </w:t>
      </w:r>
      <w:r w:rsidR="00F464A9" w:rsidRPr="00014762">
        <w:rPr>
          <w:lang w:val="ru-RU"/>
        </w:rPr>
        <w:t>OFDM (4</w:t>
      </w:r>
      <w:r w:rsidR="00A67D18" w:rsidRPr="00014762">
        <w:rPr>
          <w:lang w:val="ru-RU"/>
        </w:rPr>
        <w:noBreakHyphen/>
      </w:r>
      <w:r w:rsidR="00F464A9" w:rsidRPr="00014762">
        <w:rPr>
          <w:lang w:val="ru-RU"/>
        </w:rPr>
        <w:t>QAM, 16</w:t>
      </w:r>
      <w:r w:rsidR="00A67D18" w:rsidRPr="00014762">
        <w:rPr>
          <w:lang w:val="ru-RU"/>
        </w:rPr>
        <w:noBreakHyphen/>
      </w:r>
      <w:r w:rsidR="00F464A9" w:rsidRPr="00014762">
        <w:rPr>
          <w:lang w:val="ru-RU"/>
        </w:rPr>
        <w:t xml:space="preserve">QAM </w:t>
      </w:r>
      <w:r w:rsidR="00D362BC" w:rsidRPr="00014762">
        <w:rPr>
          <w:lang w:val="ru-RU"/>
        </w:rPr>
        <w:t>или</w:t>
      </w:r>
      <w:r w:rsidR="00A67D18" w:rsidRPr="00014762">
        <w:rPr>
          <w:lang w:val="ru-RU"/>
        </w:rPr>
        <w:t xml:space="preserve"> 64</w:t>
      </w:r>
      <w:r w:rsidR="00A67D18" w:rsidRPr="00014762">
        <w:rPr>
          <w:lang w:val="ru-RU"/>
        </w:rPr>
        <w:noBreakHyphen/>
      </w:r>
      <w:r w:rsidR="00F464A9" w:rsidRPr="00014762">
        <w:rPr>
          <w:lang w:val="ru-RU"/>
        </w:rPr>
        <w:t>QAM).</w:t>
      </w:r>
    </w:p>
    <w:p w:rsidR="00C44C9F" w:rsidRPr="00014762" w:rsidRDefault="00C44C9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D362BC" w:rsidP="007A12EE">
      <w:pPr>
        <w:pStyle w:val="TableNo"/>
        <w:rPr>
          <w:lang w:val="ru-RU"/>
        </w:rPr>
      </w:pPr>
      <w:r w:rsidRPr="00014762">
        <w:rPr>
          <w:lang w:val="ru-RU"/>
        </w:rPr>
        <w:lastRenderedPageBreak/>
        <w:t>ТАБЛИЦА</w:t>
      </w:r>
      <w:r w:rsidR="00F464A9" w:rsidRPr="00014762">
        <w:rPr>
          <w:lang w:val="ru-RU"/>
        </w:rPr>
        <w:t xml:space="preserve"> 1</w:t>
      </w:r>
    </w:p>
    <w:p w:rsidR="00F464A9" w:rsidRPr="00014762" w:rsidRDefault="00D34FA9" w:rsidP="00D34FA9">
      <w:pPr>
        <w:pStyle w:val="Tabletitle"/>
        <w:rPr>
          <w:lang w:val="ru-RU"/>
        </w:rPr>
      </w:pPr>
      <w:r w:rsidRPr="00014762">
        <w:rPr>
          <w:lang w:val="ru-RU"/>
        </w:rPr>
        <w:t xml:space="preserve">Спецификация эксплуатационных характеристики </w:t>
      </w:r>
      <w:r w:rsidR="000E00DA" w:rsidRPr="00014762">
        <w:rPr>
          <w:lang w:val="ru-RU"/>
        </w:rPr>
        <w:t>НАВДАТ ВЧ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969"/>
      </w:tblGrid>
      <w:tr w:rsidR="00F464A9" w:rsidRPr="00014762" w:rsidTr="00C44C9F">
        <w:tc>
          <w:tcPr>
            <w:tcW w:w="5670" w:type="dxa"/>
          </w:tcPr>
          <w:p w:rsidR="00F464A9" w:rsidRPr="00014762" w:rsidRDefault="00394BAF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Полоса частот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4</w:t>
            </w:r>
            <w:r w:rsidR="00D362BC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22</w:t>
            </w:r>
            <w:r w:rsidR="007919C8" w:rsidRPr="00014762">
              <w:rPr>
                <w:lang w:val="ru-RU"/>
              </w:rPr>
              <w:t> МГц</w:t>
            </w:r>
            <w:r w:rsidR="00AC55CC" w:rsidRPr="00014762">
              <w:rPr>
                <w:lang w:val="ru-RU"/>
              </w:rPr>
              <w:t>, полоса морской службы</w:t>
            </w:r>
          </w:p>
        </w:tc>
      </w:tr>
      <w:tr w:rsidR="00F464A9" w:rsidRPr="00014762" w:rsidTr="00C44C9F">
        <w:tc>
          <w:tcPr>
            <w:tcW w:w="5670" w:type="dxa"/>
          </w:tcPr>
          <w:p w:rsidR="00F464A9" w:rsidRPr="00014762" w:rsidRDefault="00394BAF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Защита по соседнему каналу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&gt; 40</w:t>
            </w:r>
            <w:r w:rsidR="007919C8" w:rsidRPr="00014762">
              <w:rPr>
                <w:lang w:val="ru-RU"/>
              </w:rPr>
              <w:t> дБ</w:t>
            </w:r>
            <w:r w:rsidRPr="00014762">
              <w:rPr>
                <w:lang w:val="ru-RU"/>
              </w:rPr>
              <w:t xml:space="preserve"> </w:t>
            </w:r>
            <w:r w:rsidR="00394BAF" w:rsidRPr="00014762">
              <w:rPr>
                <w:lang w:val="ru-RU"/>
              </w:rPr>
              <w:t>на</w:t>
            </w:r>
            <w:r w:rsidRPr="00014762">
              <w:rPr>
                <w:lang w:val="ru-RU"/>
              </w:rPr>
              <w:t xml:space="preserve"> 5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C44C9F">
        <w:tc>
          <w:tcPr>
            <w:tcW w:w="5670" w:type="dxa"/>
          </w:tcPr>
          <w:p w:rsidR="00F464A9" w:rsidRPr="00014762" w:rsidRDefault="00C206C2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Коэффициент шума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&lt; 10</w:t>
            </w:r>
            <w:r w:rsidR="007919C8" w:rsidRPr="00014762">
              <w:rPr>
                <w:lang w:val="ru-RU"/>
              </w:rPr>
              <w:t> дБ</w:t>
            </w:r>
          </w:p>
        </w:tc>
      </w:tr>
      <w:tr w:rsidR="00F464A9" w:rsidRPr="00014762" w:rsidTr="00C44C9F">
        <w:tc>
          <w:tcPr>
            <w:tcW w:w="5670" w:type="dxa"/>
          </w:tcPr>
          <w:p w:rsidR="00F464A9" w:rsidRPr="00014762" w:rsidRDefault="00AC55CC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Полезная чувствительность при</w:t>
            </w:r>
            <w:r w:rsidR="00F464A9" w:rsidRPr="00014762">
              <w:rPr>
                <w:lang w:val="ru-RU"/>
              </w:rPr>
              <w:t xml:space="preserve"> BER = 10</w:t>
            </w:r>
            <w:r w:rsidR="00F464A9" w:rsidRPr="00014762">
              <w:rPr>
                <w:vertAlign w:val="superscript"/>
                <w:lang w:val="ru-RU"/>
              </w:rPr>
              <w:t>−4</w:t>
            </w:r>
            <w:r w:rsidR="00F464A9" w:rsidRPr="00014762">
              <w:rPr>
                <w:lang w:val="ru-RU"/>
              </w:rPr>
              <w:t xml:space="preserve"> </w:t>
            </w:r>
            <w:r w:rsidRPr="00014762">
              <w:rPr>
                <w:lang w:val="ru-RU"/>
              </w:rPr>
              <w:t>после исправления ошибок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&lt; −100 </w:t>
            </w:r>
            <w:r w:rsidR="007919C8" w:rsidRPr="00014762">
              <w:rPr>
                <w:lang w:val="ru-RU"/>
              </w:rPr>
              <w:t>дБм</w:t>
            </w:r>
          </w:p>
        </w:tc>
      </w:tr>
      <w:tr w:rsidR="00F464A9" w:rsidRPr="00014762" w:rsidTr="00C44C9F">
        <w:tc>
          <w:tcPr>
            <w:tcW w:w="5670" w:type="dxa"/>
          </w:tcPr>
          <w:p w:rsidR="00F464A9" w:rsidRPr="00014762" w:rsidRDefault="00AC55CC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Динамика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&gt; 80</w:t>
            </w:r>
            <w:r w:rsidR="007919C8" w:rsidRPr="00014762">
              <w:rPr>
                <w:lang w:val="ru-RU"/>
              </w:rPr>
              <w:t> дБ</w:t>
            </w:r>
          </w:p>
        </w:tc>
      </w:tr>
      <w:tr w:rsidR="00F464A9" w:rsidRPr="00014762" w:rsidTr="00C44C9F">
        <w:tc>
          <w:tcPr>
            <w:tcW w:w="5670" w:type="dxa"/>
          </w:tcPr>
          <w:p w:rsidR="00F464A9" w:rsidRPr="00014762" w:rsidRDefault="00AC55CC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Минимальное используемое РЧ поле (с адаптированной приемной антенной</w:t>
            </w:r>
            <w:r w:rsidR="00F464A9" w:rsidRPr="00014762">
              <w:rPr>
                <w:lang w:val="ru-RU"/>
              </w:rPr>
              <w:t>)</w:t>
            </w:r>
          </w:p>
        </w:tc>
        <w:tc>
          <w:tcPr>
            <w:tcW w:w="3969" w:type="dxa"/>
          </w:tcPr>
          <w:p w:rsidR="00F464A9" w:rsidRPr="00014762" w:rsidRDefault="00F464A9" w:rsidP="00A67D18">
            <w:pPr>
              <w:pStyle w:val="Tabletext"/>
              <w:jc w:val="left"/>
              <w:rPr>
                <w:lang w:val="ru-RU"/>
              </w:rPr>
            </w:pPr>
            <w:r w:rsidRPr="00014762">
              <w:rPr>
                <w:lang w:val="ru-RU"/>
              </w:rPr>
              <w:t>20</w:t>
            </w:r>
            <w:r w:rsidR="007919C8" w:rsidRPr="00014762">
              <w:rPr>
                <w:lang w:val="ru-RU"/>
              </w:rPr>
              <w:t> дБ</w:t>
            </w:r>
            <w:r w:rsidRPr="00014762">
              <w:rPr>
                <w:lang w:val="ru-RU"/>
              </w:rPr>
              <w:t>(</w:t>
            </w:r>
            <w:r w:rsidR="007919C8" w:rsidRPr="00014762">
              <w:rPr>
                <w:lang w:val="ru-RU"/>
              </w:rPr>
              <w:t>мкВ</w:t>
            </w:r>
            <w:r w:rsidRPr="00014762">
              <w:rPr>
                <w:lang w:val="ru-RU"/>
              </w:rPr>
              <w:t>/</w:t>
            </w:r>
            <w:r w:rsidR="007919C8" w:rsidRPr="00014762">
              <w:rPr>
                <w:lang w:val="ru-RU"/>
              </w:rPr>
              <w:t>м</w:t>
            </w:r>
            <w:r w:rsidRPr="00014762">
              <w:rPr>
                <w:lang w:val="ru-RU"/>
              </w:rPr>
              <w:t>)</w:t>
            </w:r>
          </w:p>
        </w:tc>
      </w:tr>
    </w:tbl>
    <w:p w:rsidR="00C44C9F" w:rsidRPr="00014762" w:rsidRDefault="00C44C9F" w:rsidP="00C44C9F">
      <w:pPr>
        <w:pStyle w:val="Tablefin"/>
        <w:rPr>
          <w:lang w:val="ru-RU"/>
        </w:rPr>
      </w:pPr>
    </w:p>
    <w:p w:rsidR="00C44C9F" w:rsidRPr="00014762" w:rsidRDefault="00C44C9F" w:rsidP="00C44C9F">
      <w:pPr>
        <w:rPr>
          <w:lang w:val="ru-RU"/>
        </w:rPr>
      </w:pPr>
    </w:p>
    <w:p w:rsidR="00F009E6" w:rsidRPr="00014762" w:rsidRDefault="00F009E6" w:rsidP="00C44C9F">
      <w:pPr>
        <w:rPr>
          <w:lang w:val="ru-RU"/>
        </w:rPr>
      </w:pPr>
    </w:p>
    <w:p w:rsidR="00C44C9F" w:rsidRPr="00014762" w:rsidRDefault="00C44C9F" w:rsidP="00C44C9F">
      <w:pPr>
        <w:rPr>
          <w:lang w:val="ru-RU"/>
        </w:rPr>
      </w:pPr>
    </w:p>
    <w:p w:rsidR="00F464A9" w:rsidRPr="00014762" w:rsidRDefault="001300E6" w:rsidP="00D34FA9">
      <w:pPr>
        <w:pStyle w:val="AnnexNoTitle"/>
        <w:rPr>
          <w:lang w:val="ru-RU"/>
        </w:rPr>
      </w:pPr>
      <w:r w:rsidRPr="00014762">
        <w:rPr>
          <w:lang w:val="ru-RU"/>
        </w:rPr>
        <w:t>Приложение </w:t>
      </w:r>
      <w:r w:rsidR="00F464A9" w:rsidRPr="00014762">
        <w:rPr>
          <w:lang w:val="ru-RU"/>
        </w:rPr>
        <w:t>4</w:t>
      </w:r>
      <w:r w:rsidR="00F464A9" w:rsidRPr="00014762">
        <w:rPr>
          <w:lang w:val="ru-RU"/>
        </w:rPr>
        <w:br/>
      </w:r>
      <w:r w:rsidR="00F464A9" w:rsidRPr="00014762">
        <w:rPr>
          <w:lang w:val="ru-RU"/>
        </w:rPr>
        <w:br/>
      </w:r>
      <w:r w:rsidR="00D34FA9" w:rsidRPr="00014762">
        <w:rPr>
          <w:lang w:val="ru-RU"/>
        </w:rPr>
        <w:t>Режим одночастотной сети всемирного цифрового радио</w:t>
      </w:r>
    </w:p>
    <w:p w:rsidR="00F464A9" w:rsidRPr="00014762" w:rsidRDefault="00F464A9" w:rsidP="00535D92">
      <w:pPr>
        <w:pStyle w:val="Heading1"/>
        <w:rPr>
          <w:lang w:val="ru-RU"/>
        </w:rPr>
      </w:pPr>
      <w:r w:rsidRPr="00014762">
        <w:rPr>
          <w:lang w:val="ru-RU"/>
        </w:rPr>
        <w:t>1</w:t>
      </w:r>
      <w:r w:rsidRPr="00014762">
        <w:rPr>
          <w:lang w:val="ru-RU"/>
        </w:rPr>
        <w:tab/>
      </w:r>
      <w:r w:rsidR="00D362BC" w:rsidRPr="00014762">
        <w:rPr>
          <w:lang w:val="ru-RU"/>
        </w:rPr>
        <w:t xml:space="preserve">Поясняющая информация </w:t>
      </w:r>
      <w:r w:rsidR="00535D92" w:rsidRPr="00014762">
        <w:rPr>
          <w:lang w:val="ru-RU"/>
        </w:rPr>
        <w:t>о</w:t>
      </w:r>
      <w:r w:rsidR="00D362BC" w:rsidRPr="00014762">
        <w:rPr>
          <w:lang w:val="ru-RU"/>
        </w:rPr>
        <w:t xml:space="preserve"> всемирном цифровом радио</w:t>
      </w:r>
    </w:p>
    <w:p w:rsidR="00F464A9" w:rsidRPr="00014762" w:rsidRDefault="00D362BC" w:rsidP="00F014F7">
      <w:pPr>
        <w:rPr>
          <w:lang w:val="ru-RU"/>
        </w:rPr>
      </w:pPr>
      <w:r w:rsidRPr="00014762">
        <w:rPr>
          <w:lang w:val="ru-RU"/>
        </w:rPr>
        <w:t xml:space="preserve">Международный стандарт цифрового радиовещания – всемирное цифровое радио </w:t>
      </w:r>
      <w:r w:rsidR="00F464A9" w:rsidRPr="00014762">
        <w:rPr>
          <w:lang w:val="ru-RU"/>
        </w:rPr>
        <w:t>(DRM)</w:t>
      </w:r>
      <w:r w:rsidR="00535D92" w:rsidRPr="00014762">
        <w:rPr>
          <w:lang w:val="ru-RU"/>
        </w:rPr>
        <w:t> –</w:t>
      </w:r>
      <w:r w:rsidR="00F464A9" w:rsidRPr="00014762">
        <w:rPr>
          <w:lang w:val="ru-RU"/>
        </w:rPr>
        <w:t xml:space="preserve"> </w:t>
      </w:r>
      <w:r w:rsidRPr="00014762">
        <w:rPr>
          <w:lang w:val="ru-RU"/>
        </w:rPr>
        <w:t>используется для цифрового радиовещания на СЧ и ВЧ</w:t>
      </w:r>
      <w:r w:rsidR="00F464A9" w:rsidRPr="00014762">
        <w:rPr>
          <w:lang w:val="ru-RU"/>
        </w:rPr>
        <w:t xml:space="preserve">. DRM </w:t>
      </w:r>
      <w:r w:rsidRPr="00014762">
        <w:rPr>
          <w:lang w:val="ru-RU"/>
        </w:rPr>
        <w:t>является проверенной технологией, которая обеспечивает наилучшее покрытие</w:t>
      </w:r>
      <w:r w:rsidR="00AC5DE7" w:rsidRPr="00014762">
        <w:rPr>
          <w:lang w:val="ru-RU"/>
        </w:rPr>
        <w:t>, повышает четкость сигнала (благодаря цифровому кодированию с исправлением ошибок)</w:t>
      </w:r>
      <w:r w:rsidR="00F464A9" w:rsidRPr="00014762">
        <w:rPr>
          <w:lang w:val="ru-RU"/>
        </w:rPr>
        <w:t>,</w:t>
      </w:r>
      <w:r w:rsidR="00AC5DE7" w:rsidRPr="00014762">
        <w:rPr>
          <w:lang w:val="ru-RU"/>
        </w:rPr>
        <w:t xml:space="preserve"> устраняет помехи, вызываемые многолучевостью (в том числе ионосферные помехи) и, таким образом, расширяет покрытие сигналов, распространяемых посредством ионосферной волны</w:t>
      </w:r>
      <w:r w:rsidR="00F464A9" w:rsidRPr="00014762">
        <w:rPr>
          <w:lang w:val="ru-RU"/>
        </w:rPr>
        <w:t xml:space="preserve">. </w:t>
      </w:r>
      <w:r w:rsidR="00F014F7" w:rsidRPr="00014762">
        <w:rPr>
          <w:lang w:val="ru-RU"/>
        </w:rPr>
        <w:t xml:space="preserve">Широковещательные передачи </w:t>
      </w:r>
      <w:r w:rsidR="00F464A9" w:rsidRPr="00014762">
        <w:rPr>
          <w:lang w:val="ru-RU"/>
        </w:rPr>
        <w:t xml:space="preserve">DRM </w:t>
      </w:r>
      <w:r w:rsidR="00F014F7" w:rsidRPr="00014762">
        <w:rPr>
          <w:lang w:val="ru-RU"/>
        </w:rPr>
        <w:t>реализуются с обоими режимами модуляции –</w:t>
      </w:r>
      <w:r w:rsidR="00FD2560" w:rsidRPr="00014762">
        <w:rPr>
          <w:lang w:val="ru-RU"/>
        </w:rPr>
        <w:t> </w:t>
      </w:r>
      <w:r w:rsidR="00F464A9" w:rsidRPr="00014762">
        <w:rPr>
          <w:lang w:val="ru-RU"/>
        </w:rPr>
        <w:t xml:space="preserve">16-QAM </w:t>
      </w:r>
      <w:r w:rsidR="00F014F7" w:rsidRPr="00014762">
        <w:rPr>
          <w:lang w:val="ru-RU"/>
        </w:rPr>
        <w:t>и</w:t>
      </w:r>
      <w:r w:rsidR="00F464A9" w:rsidRPr="00014762">
        <w:rPr>
          <w:lang w:val="ru-RU"/>
        </w:rPr>
        <w:t xml:space="preserve"> 64-QAM</w:t>
      </w:r>
      <w:r w:rsidR="00F014F7" w:rsidRPr="00014762">
        <w:rPr>
          <w:lang w:val="ru-RU"/>
        </w:rPr>
        <w:t>, в зависимости от требований к покрытию, местоположения передатчика, мощности и высоты антенны</w:t>
      </w:r>
      <w:r w:rsidR="00F464A9" w:rsidRPr="00014762">
        <w:rPr>
          <w:lang w:val="ru-RU"/>
        </w:rPr>
        <w:t>.</w:t>
      </w:r>
    </w:p>
    <w:p w:rsidR="00F464A9" w:rsidRPr="00014762" w:rsidRDefault="00F464A9" w:rsidP="00F014F7">
      <w:pPr>
        <w:pStyle w:val="Heading2"/>
        <w:rPr>
          <w:i/>
          <w:lang w:val="ru-RU" w:eastAsia="ja-JP"/>
        </w:rPr>
      </w:pPr>
      <w:r w:rsidRPr="00014762">
        <w:rPr>
          <w:lang w:val="ru-RU"/>
        </w:rPr>
        <w:t>1.1</w:t>
      </w:r>
      <w:r w:rsidRPr="00014762">
        <w:rPr>
          <w:lang w:val="ru-RU"/>
        </w:rPr>
        <w:tab/>
      </w:r>
      <w:r w:rsidR="00F014F7" w:rsidRPr="00014762">
        <w:rPr>
          <w:lang w:val="ru-RU"/>
        </w:rPr>
        <w:t>Работа в режиме одночастотной сети</w:t>
      </w:r>
    </w:p>
    <w:p w:rsidR="00F464A9" w:rsidRPr="00014762" w:rsidRDefault="00F014F7" w:rsidP="00A67D18">
      <w:pPr>
        <w:rPr>
          <w:lang w:val="ru-RU"/>
        </w:rPr>
      </w:pPr>
      <w:r w:rsidRPr="00014762">
        <w:rPr>
          <w:lang w:val="ru-RU"/>
        </w:rPr>
        <w:t>Систем</w:t>
      </w:r>
      <w:r w:rsidR="00123C0A" w:rsidRPr="00014762">
        <w:rPr>
          <w:lang w:val="ru-RU"/>
        </w:rPr>
        <w:t>а</w:t>
      </w:r>
      <w:r w:rsidR="00F464A9" w:rsidRPr="00014762">
        <w:rPr>
          <w:lang w:val="ru-RU"/>
        </w:rPr>
        <w:t xml:space="preserve"> DRM </w:t>
      </w:r>
      <w:r w:rsidR="00123C0A" w:rsidRPr="00014762">
        <w:rPr>
          <w:lang w:val="ru-RU"/>
        </w:rPr>
        <w:t xml:space="preserve">может поддерживать режим, называемый "работа в </w:t>
      </w:r>
      <w:r w:rsidR="00535D92" w:rsidRPr="00014762">
        <w:rPr>
          <w:lang w:val="ru-RU"/>
        </w:rPr>
        <w:t>режиме</w:t>
      </w:r>
      <w:r w:rsidR="00123C0A" w:rsidRPr="00014762">
        <w:rPr>
          <w:lang w:val="ru-RU"/>
        </w:rPr>
        <w:t xml:space="preserve"> одночастотной сети (ОЧС)". В этом случае несколько передатчиков ведут передачу идентичных сигналов данных на той же частоте и в то же время</w:t>
      </w:r>
      <w:r w:rsidR="00F464A9" w:rsidRPr="00014762">
        <w:rPr>
          <w:lang w:val="ru-RU"/>
        </w:rPr>
        <w:t xml:space="preserve">. </w:t>
      </w:r>
      <w:r w:rsidR="00123C0A" w:rsidRPr="00014762">
        <w:rPr>
          <w:lang w:val="ru-RU"/>
        </w:rPr>
        <w:t>В общем, эти передатчики размещены так, чтобы достигалось перекрытие зон покрытия, где радиостанция будет принимать сигналы от нескольких передатчиков</w:t>
      </w:r>
      <w:r w:rsidR="00F464A9" w:rsidRPr="00014762">
        <w:rPr>
          <w:lang w:val="ru-RU"/>
        </w:rPr>
        <w:t xml:space="preserve">. </w:t>
      </w:r>
      <w:r w:rsidR="00D21200" w:rsidRPr="00014762">
        <w:rPr>
          <w:lang w:val="ru-RU"/>
        </w:rPr>
        <w:t>При условии, что</w:t>
      </w:r>
      <w:r w:rsidR="00123C0A" w:rsidRPr="00014762">
        <w:rPr>
          <w:lang w:val="ru-RU"/>
        </w:rPr>
        <w:t xml:space="preserve"> эти сигналы поступают с разницей во времени, меньшей защитного интервала</w:t>
      </w:r>
      <w:r w:rsidR="00F464A9" w:rsidRPr="00014762">
        <w:rPr>
          <w:lang w:val="ru-RU"/>
        </w:rPr>
        <w:t xml:space="preserve">, </w:t>
      </w:r>
      <w:r w:rsidR="00123C0A" w:rsidRPr="00014762">
        <w:rPr>
          <w:lang w:val="ru-RU"/>
        </w:rPr>
        <w:t xml:space="preserve">они обеспечат </w:t>
      </w:r>
      <w:r w:rsidR="008942E6" w:rsidRPr="00014762">
        <w:rPr>
          <w:lang w:val="ru-RU"/>
        </w:rPr>
        <w:t>положительное усиление сигнала</w:t>
      </w:r>
      <w:r w:rsidR="00F464A9" w:rsidRPr="00014762">
        <w:rPr>
          <w:lang w:val="ru-RU"/>
        </w:rPr>
        <w:t xml:space="preserve">. </w:t>
      </w:r>
      <w:r w:rsidR="008942E6" w:rsidRPr="00014762">
        <w:rPr>
          <w:lang w:val="ru-RU"/>
        </w:rPr>
        <w:t>Таким образом, в данном местоположении будет</w:t>
      </w:r>
      <w:r w:rsidR="009D364D" w:rsidRPr="00014762">
        <w:rPr>
          <w:lang w:val="ru-RU"/>
        </w:rPr>
        <w:t xml:space="preserve"> расширена </w:t>
      </w:r>
      <w:r w:rsidR="008942E6" w:rsidRPr="00014762">
        <w:rPr>
          <w:lang w:val="ru-RU"/>
        </w:rPr>
        <w:t>зон</w:t>
      </w:r>
      <w:r w:rsidR="009D364D" w:rsidRPr="00014762">
        <w:rPr>
          <w:lang w:val="ru-RU"/>
        </w:rPr>
        <w:t>а</w:t>
      </w:r>
      <w:r w:rsidR="008942E6" w:rsidRPr="00014762">
        <w:rPr>
          <w:lang w:val="ru-RU"/>
        </w:rPr>
        <w:t xml:space="preserve"> обслуживания по сравнению с </w:t>
      </w:r>
      <w:r w:rsidR="009D364D" w:rsidRPr="00014762">
        <w:rPr>
          <w:lang w:val="ru-RU"/>
        </w:rPr>
        <w:t>зоной</w:t>
      </w:r>
      <w:r w:rsidR="008942E6" w:rsidRPr="00014762">
        <w:rPr>
          <w:lang w:val="ru-RU"/>
        </w:rPr>
        <w:t xml:space="preserve">, </w:t>
      </w:r>
      <w:r w:rsidR="009D364D" w:rsidRPr="00014762">
        <w:rPr>
          <w:lang w:val="ru-RU"/>
        </w:rPr>
        <w:t>достигаемой при использовании одного передатчика для обслуживания в этом местоположении. При тщательном проектировании и использовании нескольких передатчиков в ОЧС, можно добиться полного покрытия региона или страны при использовании одной частоты и</w:t>
      </w:r>
      <w:r w:rsidR="00535D92" w:rsidRPr="00014762">
        <w:rPr>
          <w:lang w:val="ru-RU"/>
        </w:rPr>
        <w:t>,</w:t>
      </w:r>
      <w:r w:rsidR="009D364D" w:rsidRPr="00014762">
        <w:rPr>
          <w:lang w:val="ru-RU"/>
        </w:rPr>
        <w:t xml:space="preserve"> в данном применении</w:t>
      </w:r>
      <w:r w:rsidR="00535D92" w:rsidRPr="00014762">
        <w:rPr>
          <w:lang w:val="ru-RU"/>
        </w:rPr>
        <w:t>,</w:t>
      </w:r>
      <w:r w:rsidR="009D364D" w:rsidRPr="00014762">
        <w:rPr>
          <w:lang w:val="ru-RU"/>
        </w:rPr>
        <w:t xml:space="preserve"> одного временного интервала, что существенно повысит эффективность использования спектра.</w:t>
      </w:r>
    </w:p>
    <w:p w:rsidR="00A67D18" w:rsidRPr="00014762" w:rsidRDefault="00A67D18" w:rsidP="00FD2560">
      <w:pPr>
        <w:rPr>
          <w:sz w:val="26"/>
          <w:lang w:val="ru-RU"/>
        </w:rPr>
      </w:pPr>
      <w:r w:rsidRPr="00014762">
        <w:rPr>
          <w:lang w:val="ru-RU"/>
        </w:rPr>
        <w:br w:type="page"/>
      </w:r>
    </w:p>
    <w:p w:rsidR="00F464A9" w:rsidRPr="00014762" w:rsidRDefault="001300E6" w:rsidP="001300E6">
      <w:pPr>
        <w:pStyle w:val="AnnexNoTitle"/>
        <w:rPr>
          <w:lang w:val="ru-RU"/>
        </w:rPr>
      </w:pPr>
      <w:r w:rsidRPr="00014762">
        <w:rPr>
          <w:lang w:val="ru-RU"/>
        </w:rPr>
        <w:lastRenderedPageBreak/>
        <w:t>Приложение </w:t>
      </w:r>
      <w:r w:rsidR="00F464A9" w:rsidRPr="00014762">
        <w:rPr>
          <w:lang w:val="ru-RU"/>
        </w:rPr>
        <w:t>5</w:t>
      </w:r>
      <w:r w:rsidR="00F464A9" w:rsidRPr="00014762">
        <w:rPr>
          <w:lang w:val="ru-RU"/>
        </w:rPr>
        <w:br/>
      </w:r>
      <w:r w:rsidR="00F464A9" w:rsidRPr="00014762">
        <w:rPr>
          <w:lang w:val="ru-RU"/>
        </w:rPr>
        <w:br/>
      </w:r>
      <w:r w:rsidRPr="00014762">
        <w:rPr>
          <w:lang w:val="ru-RU"/>
        </w:rPr>
        <w:t>Частоты с</w:t>
      </w:r>
      <w:r w:rsidR="007130BA" w:rsidRPr="00014762">
        <w:rPr>
          <w:lang w:val="ru-RU"/>
        </w:rPr>
        <w:t>истем</w:t>
      </w:r>
      <w:r w:rsidRPr="00014762">
        <w:rPr>
          <w:lang w:val="ru-RU"/>
        </w:rPr>
        <w:t>ы</w:t>
      </w:r>
      <w:r w:rsidR="007130BA" w:rsidRPr="00014762">
        <w:rPr>
          <w:lang w:val="ru-RU"/>
        </w:rPr>
        <w:t xml:space="preserve"> </w:t>
      </w:r>
      <w:r w:rsidR="000E00DA" w:rsidRPr="00014762">
        <w:rPr>
          <w:lang w:val="ru-RU"/>
        </w:rPr>
        <w:t>НАВДАТ ВЧ</w:t>
      </w:r>
    </w:p>
    <w:p w:rsidR="00C256C9" w:rsidRPr="00014762" w:rsidRDefault="00C256C9" w:rsidP="00C256C9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2410"/>
        <w:gridCol w:w="2418"/>
        <w:gridCol w:w="2412"/>
      </w:tblGrid>
      <w:tr w:rsidR="00F464A9" w:rsidRPr="00014762" w:rsidTr="00A67D18">
        <w:tc>
          <w:tcPr>
            <w:tcW w:w="2388" w:type="dxa"/>
            <w:vAlign w:val="center"/>
          </w:tcPr>
          <w:p w:rsidR="00F464A9" w:rsidRPr="00014762" w:rsidRDefault="00510DD7" w:rsidP="00A67D18">
            <w:pPr>
              <w:pStyle w:val="Tablehead"/>
              <w:keepLines/>
              <w:rPr>
                <w:lang w:val="ru-RU"/>
              </w:rPr>
            </w:pPr>
            <w:r w:rsidRPr="00014762">
              <w:rPr>
                <w:lang w:val="ru-RU"/>
              </w:rPr>
              <w:t>Канал</w:t>
            </w:r>
          </w:p>
        </w:tc>
        <w:tc>
          <w:tcPr>
            <w:tcW w:w="2410" w:type="dxa"/>
          </w:tcPr>
          <w:p w:rsidR="00F464A9" w:rsidRPr="00014762" w:rsidRDefault="005265BA" w:rsidP="007A12EE">
            <w:pPr>
              <w:pStyle w:val="Tablehead"/>
              <w:keepLines/>
              <w:rPr>
                <w:lang w:val="ru-RU"/>
              </w:rPr>
            </w:pPr>
            <w:r w:rsidRPr="00014762">
              <w:rPr>
                <w:lang w:val="ru-RU"/>
              </w:rPr>
              <w:t>Диапазоны</w:t>
            </w:r>
            <w:r w:rsidR="00510DD7" w:rsidRPr="00014762">
              <w:rPr>
                <w:lang w:val="ru-RU"/>
              </w:rPr>
              <w:t xml:space="preserve"> частот морской службы</w:t>
            </w:r>
          </w:p>
        </w:tc>
        <w:tc>
          <w:tcPr>
            <w:tcW w:w="2418" w:type="dxa"/>
            <w:vAlign w:val="center"/>
          </w:tcPr>
          <w:p w:rsidR="00F464A9" w:rsidRPr="00014762" w:rsidRDefault="001300E6" w:rsidP="00A67D18">
            <w:pPr>
              <w:pStyle w:val="Tablehead"/>
              <w:keepLines/>
              <w:rPr>
                <w:lang w:val="ru-RU"/>
              </w:rPr>
            </w:pPr>
            <w:r w:rsidRPr="00014762">
              <w:rPr>
                <w:lang w:val="ru-RU"/>
              </w:rPr>
              <w:t>Центральная частота</w:t>
            </w:r>
          </w:p>
        </w:tc>
        <w:tc>
          <w:tcPr>
            <w:tcW w:w="2412" w:type="dxa"/>
            <w:vAlign w:val="center"/>
          </w:tcPr>
          <w:p w:rsidR="00F464A9" w:rsidRPr="00014762" w:rsidRDefault="001300E6" w:rsidP="00A67D18">
            <w:pPr>
              <w:pStyle w:val="Tablehead"/>
              <w:keepLines/>
              <w:rPr>
                <w:lang w:val="ru-RU"/>
              </w:rPr>
            </w:pPr>
            <w:r w:rsidRPr="00014762">
              <w:rPr>
                <w:lang w:val="ru-RU"/>
              </w:rPr>
              <w:t>Пределы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C1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Диапазон</w:t>
            </w:r>
            <w:r w:rsidR="00535D92" w:rsidRPr="00014762">
              <w:rPr>
                <w:lang w:val="ru-RU"/>
              </w:rPr>
              <w:t xml:space="preserve"> </w:t>
            </w:r>
            <w:r w:rsidR="00F464A9" w:rsidRPr="00014762">
              <w:rPr>
                <w:lang w:val="ru-RU"/>
              </w:rPr>
              <w:t>4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4 226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4 221</w:t>
            </w:r>
            <w:r w:rsidR="001300E6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4 231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C2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 xml:space="preserve">Диапазон </w:t>
            </w:r>
            <w:r w:rsidR="00F464A9" w:rsidRPr="00014762">
              <w:rPr>
                <w:lang w:val="ru-RU"/>
              </w:rPr>
              <w:t>6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6 337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6 332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7919C8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6 342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C3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 xml:space="preserve">Диапазон </w:t>
            </w:r>
            <w:r w:rsidR="00F464A9" w:rsidRPr="00014762">
              <w:rPr>
                <w:lang w:val="ru-RU"/>
              </w:rPr>
              <w:t>8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8 443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8 438</w:t>
            </w:r>
            <w:r w:rsidR="007919C8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8 448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C4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 xml:space="preserve">Диапазон </w:t>
            </w:r>
            <w:r w:rsidR="00F464A9" w:rsidRPr="00014762">
              <w:rPr>
                <w:lang w:val="ru-RU"/>
              </w:rPr>
              <w:t>12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12 663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12 658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7919C8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12 668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C5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 xml:space="preserve">Диапазон </w:t>
            </w:r>
            <w:r w:rsidR="00F464A9" w:rsidRPr="00014762">
              <w:rPr>
                <w:lang w:val="ru-RU"/>
              </w:rPr>
              <w:t>16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16 909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16 904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7919C8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16 914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</w:tr>
      <w:tr w:rsidR="00F464A9" w:rsidRPr="00014762" w:rsidTr="00A67D18">
        <w:tc>
          <w:tcPr>
            <w:tcW w:w="238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C6</w:t>
            </w:r>
          </w:p>
        </w:tc>
        <w:tc>
          <w:tcPr>
            <w:tcW w:w="2410" w:type="dxa"/>
          </w:tcPr>
          <w:p w:rsidR="00F464A9" w:rsidRPr="00014762" w:rsidRDefault="005265BA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 xml:space="preserve">Диапазон </w:t>
            </w:r>
            <w:r w:rsidR="00F464A9" w:rsidRPr="00014762">
              <w:rPr>
                <w:lang w:val="ru-RU"/>
              </w:rPr>
              <w:t>22</w:t>
            </w:r>
            <w:r w:rsidR="007919C8" w:rsidRPr="00014762">
              <w:rPr>
                <w:lang w:val="ru-RU"/>
              </w:rPr>
              <w:t> МГц</w:t>
            </w:r>
          </w:p>
        </w:tc>
        <w:tc>
          <w:tcPr>
            <w:tcW w:w="2418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22 450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  <w:tc>
          <w:tcPr>
            <w:tcW w:w="2412" w:type="dxa"/>
          </w:tcPr>
          <w:p w:rsidR="00F464A9" w:rsidRPr="00014762" w:rsidRDefault="00F464A9" w:rsidP="00A67D18">
            <w:pPr>
              <w:pStyle w:val="Tabletext"/>
              <w:jc w:val="center"/>
              <w:rPr>
                <w:lang w:val="ru-RU"/>
              </w:rPr>
            </w:pPr>
            <w:r w:rsidRPr="00014762">
              <w:rPr>
                <w:lang w:val="ru-RU"/>
              </w:rPr>
              <w:t>22</w:t>
            </w:r>
            <w:r w:rsidR="00A67D18" w:rsidRPr="00014762">
              <w:rPr>
                <w:lang w:val="ru-RU"/>
              </w:rPr>
              <w:t> </w:t>
            </w:r>
            <w:r w:rsidRPr="00014762">
              <w:rPr>
                <w:lang w:val="ru-RU"/>
              </w:rPr>
              <w:t>445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7919C8" w:rsidRPr="00014762">
              <w:rPr>
                <w:lang w:val="ru-RU"/>
              </w:rPr>
              <w:t>–</w:t>
            </w:r>
            <w:r w:rsidRPr="00014762">
              <w:rPr>
                <w:lang w:val="ru-RU"/>
              </w:rPr>
              <w:t>22</w:t>
            </w:r>
            <w:r w:rsidR="00A67D18" w:rsidRPr="00014762">
              <w:rPr>
                <w:lang w:val="ru-RU"/>
              </w:rPr>
              <w:t> </w:t>
            </w:r>
            <w:r w:rsidRPr="00014762">
              <w:rPr>
                <w:lang w:val="ru-RU"/>
              </w:rPr>
              <w:t>455</w:t>
            </w:r>
            <w:r w:rsidR="007919C8" w:rsidRPr="00014762">
              <w:rPr>
                <w:lang w:val="ru-RU"/>
              </w:rPr>
              <w:t>,</w:t>
            </w:r>
            <w:r w:rsidRPr="00014762">
              <w:rPr>
                <w:lang w:val="ru-RU"/>
              </w:rPr>
              <w:t>5</w:t>
            </w:r>
            <w:r w:rsidR="00EF1760" w:rsidRPr="00014762">
              <w:rPr>
                <w:lang w:val="ru-RU"/>
              </w:rPr>
              <w:t> кГц</w:t>
            </w:r>
          </w:p>
        </w:tc>
      </w:tr>
    </w:tbl>
    <w:p w:rsidR="000D0972" w:rsidRPr="00014762" w:rsidRDefault="000D0972" w:rsidP="000D0972">
      <w:pPr>
        <w:pStyle w:val="Tablefin"/>
        <w:rPr>
          <w:lang w:val="ru-RU"/>
        </w:rPr>
      </w:pPr>
    </w:p>
    <w:p w:rsidR="00E30C65" w:rsidRPr="00014762" w:rsidRDefault="00E30C65" w:rsidP="000D0972">
      <w:pPr>
        <w:spacing w:before="720"/>
        <w:jc w:val="center"/>
        <w:rPr>
          <w:lang w:val="ru-RU"/>
        </w:rPr>
      </w:pPr>
      <w:r w:rsidRPr="00014762">
        <w:rPr>
          <w:lang w:val="ru-RU"/>
        </w:rPr>
        <w:t>______________</w:t>
      </w:r>
    </w:p>
    <w:sectPr w:rsidR="00E30C65" w:rsidRPr="00014762" w:rsidSect="00293D55">
      <w:headerReference w:type="even" r:id="rId45"/>
      <w:pgSz w:w="11906" w:h="16838" w:code="9"/>
      <w:pgMar w:top="1418" w:right="1134" w:bottom="1134" w:left="1134" w:header="720" w:footer="48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B44" w:rsidRDefault="001F5B44">
      <w:r>
        <w:separator/>
      </w:r>
    </w:p>
  </w:endnote>
  <w:endnote w:type="continuationSeparator" w:id="0">
    <w:p w:rsidR="001F5B44" w:rsidRDefault="001F5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Pr="00131900" w:rsidRDefault="001F5B44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B44" w:rsidRDefault="001F5B44">
      <w:r>
        <w:separator/>
      </w:r>
    </w:p>
  </w:footnote>
  <w:footnote w:type="continuationSeparator" w:id="0">
    <w:p w:rsidR="001F5B44" w:rsidRDefault="001F5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Default="001F5B4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Default="001F5B44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0" name="Picture 30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Pr="00AA06D7" w:rsidRDefault="001F5B44" w:rsidP="00DA0919">
    <w:pPr>
      <w:pStyle w:val="Header"/>
    </w:pPr>
    <w:r>
      <w:tab/>
    </w:r>
    <w:r w:rsidR="00DA0919" w:rsidRPr="0069091C">
      <w:rPr>
        <w:b/>
        <w:bCs/>
        <w:szCs w:val="22"/>
        <w:lang w:val="ru-RU"/>
      </w:rPr>
      <w:t xml:space="preserve">Рек. </w:t>
    </w:r>
    <w:r w:rsidR="00DA0919">
      <w:rPr>
        <w:b/>
        <w:bCs/>
        <w:szCs w:val="22"/>
        <w:lang w:val="en-US"/>
      </w:rPr>
      <w:t xml:space="preserve"> </w:t>
    </w:r>
    <w:r w:rsidR="00DA0919" w:rsidRPr="00553C5F">
      <w:rPr>
        <w:b/>
        <w:bCs/>
        <w:szCs w:val="22"/>
        <w:lang w:val="en-US"/>
      </w:rPr>
      <w:fldChar w:fldCharType="begin"/>
    </w:r>
    <w:r w:rsidR="00DA0919" w:rsidRPr="00553C5F">
      <w:rPr>
        <w:b/>
        <w:bCs/>
        <w:szCs w:val="22"/>
        <w:lang w:val="en-US"/>
      </w:rPr>
      <w:instrText>styleref href</w:instrText>
    </w:r>
    <w:r w:rsidR="00DA0919" w:rsidRPr="00553C5F">
      <w:rPr>
        <w:b/>
        <w:bCs/>
        <w:szCs w:val="22"/>
        <w:lang w:val="en-US"/>
      </w:rPr>
      <w:fldChar w:fldCharType="separate"/>
    </w:r>
    <w:r w:rsidR="00663219">
      <w:rPr>
        <w:b/>
        <w:bCs/>
        <w:noProof/>
        <w:szCs w:val="22"/>
        <w:lang w:val="en-US"/>
      </w:rPr>
      <w:t>МСЭ-R  M.2058-0</w:t>
    </w:r>
    <w:r w:rsidR="00DA0919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63219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Pr="0069091C" w:rsidRDefault="001F5B44" w:rsidP="008E12D4">
    <w:pPr>
      <w:pStyle w:val="Header"/>
      <w:tabs>
        <w:tab w:val="clear" w:pos="4848"/>
        <w:tab w:val="center" w:pos="4860"/>
      </w:tabs>
      <w:jc w:val="left"/>
      <w:rPr>
        <w:b/>
        <w:bCs/>
        <w:szCs w:val="22"/>
        <w:lang w:val="ru-RU"/>
      </w:rPr>
    </w:pPr>
    <w:r w:rsidRPr="008C1909">
      <w:rPr>
        <w:rStyle w:val="PageNumber"/>
        <w:b/>
        <w:bCs/>
        <w:szCs w:val="22"/>
      </w:rPr>
      <w:fldChar w:fldCharType="begin"/>
    </w:r>
    <w:r w:rsidRPr="008C1909">
      <w:rPr>
        <w:rStyle w:val="PageNumber"/>
        <w:b/>
        <w:bCs/>
        <w:szCs w:val="22"/>
      </w:rPr>
      <w:instrText xml:space="preserve"> PAGE </w:instrText>
    </w:r>
    <w:r w:rsidRPr="008C1909">
      <w:rPr>
        <w:rStyle w:val="PageNumber"/>
        <w:b/>
        <w:bCs/>
        <w:szCs w:val="22"/>
      </w:rPr>
      <w:fldChar w:fldCharType="separate"/>
    </w:r>
    <w:r w:rsidR="00663219">
      <w:rPr>
        <w:rStyle w:val="PageNumber"/>
        <w:b/>
        <w:bCs/>
        <w:noProof/>
        <w:szCs w:val="22"/>
      </w:rPr>
      <w:t>ii</w:t>
    </w:r>
    <w:r w:rsidRPr="008C1909">
      <w:rPr>
        <w:rStyle w:val="PageNumber"/>
        <w:b/>
        <w:bCs/>
        <w:szCs w:val="22"/>
      </w:rPr>
      <w:fldChar w:fldCharType="end"/>
    </w:r>
    <w:r w:rsidRPr="0069091C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3219">
      <w:rPr>
        <w:b/>
        <w:bCs/>
        <w:noProof/>
        <w:szCs w:val="22"/>
        <w:lang w:val="en-US"/>
      </w:rPr>
      <w:t>МСЭ-R  M.2058-0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44" w:rsidRPr="007B2810" w:rsidRDefault="001F5B44" w:rsidP="007B2810">
    <w:pPr>
      <w:pStyle w:val="Header"/>
      <w:tabs>
        <w:tab w:val="clear" w:pos="4848"/>
        <w:tab w:val="clear" w:pos="9696"/>
        <w:tab w:val="center" w:pos="4820"/>
        <w:tab w:val="right" w:pos="14317"/>
      </w:tabs>
      <w:ind w:right="-31"/>
      <w:jc w:val="left"/>
      <w:rPr>
        <w:rStyle w:val="PageNumber"/>
        <w:noProof/>
      </w:rPr>
    </w:pPr>
    <w:r w:rsidRPr="008C1909">
      <w:rPr>
        <w:rStyle w:val="PageNumber"/>
        <w:b/>
        <w:bCs/>
        <w:noProof/>
        <w:szCs w:val="22"/>
      </w:rPr>
      <w:fldChar w:fldCharType="begin"/>
    </w:r>
    <w:r w:rsidRPr="008C1909">
      <w:rPr>
        <w:rStyle w:val="PageNumber"/>
        <w:b/>
        <w:bCs/>
        <w:noProof/>
        <w:szCs w:val="22"/>
      </w:rPr>
      <w:instrText xml:space="preserve"> PAGE </w:instrText>
    </w:r>
    <w:r w:rsidRPr="008C1909">
      <w:rPr>
        <w:rStyle w:val="PageNumber"/>
        <w:b/>
        <w:bCs/>
        <w:noProof/>
        <w:szCs w:val="22"/>
      </w:rPr>
      <w:fldChar w:fldCharType="separate"/>
    </w:r>
    <w:r w:rsidR="00663219">
      <w:rPr>
        <w:rStyle w:val="PageNumber"/>
        <w:b/>
        <w:bCs/>
        <w:noProof/>
        <w:szCs w:val="22"/>
      </w:rPr>
      <w:t>18</w:t>
    </w:r>
    <w:r w:rsidRPr="008C1909">
      <w:rPr>
        <w:rStyle w:val="PageNumber"/>
        <w:b/>
        <w:bCs/>
        <w:noProof/>
        <w:szCs w:val="22"/>
      </w:rPr>
      <w:fldChar w:fldCharType="end"/>
    </w:r>
    <w:r w:rsidRPr="007B2810">
      <w:rPr>
        <w:rStyle w:val="PageNumber"/>
        <w:noProof/>
      </w:rPr>
      <w:tab/>
    </w:r>
    <w:r w:rsidRPr="00FF6132">
      <w:rPr>
        <w:rStyle w:val="PageNumber"/>
        <w:b/>
        <w:bCs/>
        <w:noProof/>
      </w:rPr>
      <w:t xml:space="preserve">Рек.  </w:t>
    </w:r>
    <w:r w:rsidRPr="00FF6132">
      <w:rPr>
        <w:rStyle w:val="PageNumber"/>
        <w:b/>
        <w:bCs/>
        <w:noProof/>
      </w:rPr>
      <w:fldChar w:fldCharType="begin"/>
    </w:r>
    <w:r w:rsidRPr="00FF6132">
      <w:rPr>
        <w:rStyle w:val="PageNumber"/>
        <w:b/>
        <w:bCs/>
        <w:noProof/>
      </w:rPr>
      <w:instrText>styleref href</w:instrText>
    </w:r>
    <w:r w:rsidRPr="00FF6132">
      <w:rPr>
        <w:rStyle w:val="PageNumber"/>
        <w:b/>
        <w:bCs/>
        <w:noProof/>
      </w:rPr>
      <w:fldChar w:fldCharType="separate"/>
    </w:r>
    <w:r w:rsidR="00663219">
      <w:rPr>
        <w:rStyle w:val="PageNumber"/>
        <w:b/>
        <w:bCs/>
        <w:noProof/>
      </w:rPr>
      <w:t>МСЭ-R  M.2058-0</w:t>
    </w:r>
    <w:r w:rsidRPr="00FF6132">
      <w:rPr>
        <w:rStyle w:val="PageNumber"/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19723A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61D28"/>
    <w:multiLevelType w:val="hybridMultilevel"/>
    <w:tmpl w:val="820E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D49F3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B7731"/>
    <w:multiLevelType w:val="hybridMultilevel"/>
    <w:tmpl w:val="B13CC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BAC4DD1"/>
    <w:multiLevelType w:val="hybridMultilevel"/>
    <w:tmpl w:val="2CA2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E4449"/>
    <w:multiLevelType w:val="hybridMultilevel"/>
    <w:tmpl w:val="EA50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644C7"/>
    <w:multiLevelType w:val="hybridMultilevel"/>
    <w:tmpl w:val="84C4D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12AED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14ACA"/>
    <w:multiLevelType w:val="hybridMultilevel"/>
    <w:tmpl w:val="F918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817D1"/>
    <w:multiLevelType w:val="hybridMultilevel"/>
    <w:tmpl w:val="D5DE3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A56CE0"/>
    <w:multiLevelType w:val="hybridMultilevel"/>
    <w:tmpl w:val="5BF2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D10D98"/>
    <w:multiLevelType w:val="hybridMultilevel"/>
    <w:tmpl w:val="7D4EA70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38124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1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7"/>
  </w:num>
  <w:num w:numId="12">
    <w:abstractNumId w:val="10"/>
  </w:num>
  <w:num w:numId="13">
    <w:abstractNumId w:val="11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2302"/>
    <w:rsid w:val="00013002"/>
    <w:rsid w:val="000135B8"/>
    <w:rsid w:val="00013D93"/>
    <w:rsid w:val="00014762"/>
    <w:rsid w:val="00026334"/>
    <w:rsid w:val="00032EC5"/>
    <w:rsid w:val="00036EE3"/>
    <w:rsid w:val="00037738"/>
    <w:rsid w:val="0005143C"/>
    <w:rsid w:val="00055185"/>
    <w:rsid w:val="0006309F"/>
    <w:rsid w:val="000651FE"/>
    <w:rsid w:val="00072484"/>
    <w:rsid w:val="00083026"/>
    <w:rsid w:val="00084820"/>
    <w:rsid w:val="00090314"/>
    <w:rsid w:val="000910B9"/>
    <w:rsid w:val="000911B0"/>
    <w:rsid w:val="00095319"/>
    <w:rsid w:val="00096225"/>
    <w:rsid w:val="00096612"/>
    <w:rsid w:val="0009674F"/>
    <w:rsid w:val="00096921"/>
    <w:rsid w:val="000A6B30"/>
    <w:rsid w:val="000A6F8A"/>
    <w:rsid w:val="000B0B50"/>
    <w:rsid w:val="000B7683"/>
    <w:rsid w:val="000C127E"/>
    <w:rsid w:val="000C1AA1"/>
    <w:rsid w:val="000D0677"/>
    <w:rsid w:val="000D0972"/>
    <w:rsid w:val="000D2E53"/>
    <w:rsid w:val="000D506C"/>
    <w:rsid w:val="000D6554"/>
    <w:rsid w:val="000E00DA"/>
    <w:rsid w:val="000E556B"/>
    <w:rsid w:val="000E6A6E"/>
    <w:rsid w:val="000F1C55"/>
    <w:rsid w:val="000F5A05"/>
    <w:rsid w:val="000F671D"/>
    <w:rsid w:val="00102934"/>
    <w:rsid w:val="001053D4"/>
    <w:rsid w:val="0011110D"/>
    <w:rsid w:val="00115B89"/>
    <w:rsid w:val="001206F9"/>
    <w:rsid w:val="00123C0A"/>
    <w:rsid w:val="00126632"/>
    <w:rsid w:val="001279A8"/>
    <w:rsid w:val="001300E6"/>
    <w:rsid w:val="00131900"/>
    <w:rsid w:val="001404EC"/>
    <w:rsid w:val="0014407A"/>
    <w:rsid w:val="00144ADD"/>
    <w:rsid w:val="00146EA3"/>
    <w:rsid w:val="00147110"/>
    <w:rsid w:val="0014769B"/>
    <w:rsid w:val="001511A6"/>
    <w:rsid w:val="0015691C"/>
    <w:rsid w:val="001754A4"/>
    <w:rsid w:val="00176787"/>
    <w:rsid w:val="00181C28"/>
    <w:rsid w:val="00184824"/>
    <w:rsid w:val="00187F1F"/>
    <w:rsid w:val="00191336"/>
    <w:rsid w:val="00192FFE"/>
    <w:rsid w:val="00197B47"/>
    <w:rsid w:val="001A3010"/>
    <w:rsid w:val="001A7AB3"/>
    <w:rsid w:val="001C6986"/>
    <w:rsid w:val="001D134A"/>
    <w:rsid w:val="001D407F"/>
    <w:rsid w:val="001E7D33"/>
    <w:rsid w:val="001F0586"/>
    <w:rsid w:val="001F3022"/>
    <w:rsid w:val="001F38A8"/>
    <w:rsid w:val="001F5B44"/>
    <w:rsid w:val="00205756"/>
    <w:rsid w:val="002058CE"/>
    <w:rsid w:val="00211AAD"/>
    <w:rsid w:val="002165F1"/>
    <w:rsid w:val="00241F35"/>
    <w:rsid w:val="002518A2"/>
    <w:rsid w:val="00257CE9"/>
    <w:rsid w:val="00270E00"/>
    <w:rsid w:val="00276D21"/>
    <w:rsid w:val="00281D9F"/>
    <w:rsid w:val="0028720D"/>
    <w:rsid w:val="00293D55"/>
    <w:rsid w:val="002944E8"/>
    <w:rsid w:val="002947BA"/>
    <w:rsid w:val="002948BF"/>
    <w:rsid w:val="00296D7F"/>
    <w:rsid w:val="002A35CD"/>
    <w:rsid w:val="002A5095"/>
    <w:rsid w:val="002B388C"/>
    <w:rsid w:val="002B3CF6"/>
    <w:rsid w:val="002B52E3"/>
    <w:rsid w:val="002B58FD"/>
    <w:rsid w:val="002B7BD3"/>
    <w:rsid w:val="002C4513"/>
    <w:rsid w:val="002C59FA"/>
    <w:rsid w:val="002C768A"/>
    <w:rsid w:val="002D2278"/>
    <w:rsid w:val="002D353A"/>
    <w:rsid w:val="002D627A"/>
    <w:rsid w:val="002D7029"/>
    <w:rsid w:val="002D76C4"/>
    <w:rsid w:val="002E0835"/>
    <w:rsid w:val="002E3E84"/>
    <w:rsid w:val="002F063B"/>
    <w:rsid w:val="002F5199"/>
    <w:rsid w:val="00300483"/>
    <w:rsid w:val="00302538"/>
    <w:rsid w:val="00305A41"/>
    <w:rsid w:val="0030620A"/>
    <w:rsid w:val="00325E3B"/>
    <w:rsid w:val="00342346"/>
    <w:rsid w:val="003512E5"/>
    <w:rsid w:val="00356B5D"/>
    <w:rsid w:val="003646F2"/>
    <w:rsid w:val="00365467"/>
    <w:rsid w:val="0037583E"/>
    <w:rsid w:val="00384FC4"/>
    <w:rsid w:val="00387BB7"/>
    <w:rsid w:val="00387CEE"/>
    <w:rsid w:val="00392F3E"/>
    <w:rsid w:val="00394BAF"/>
    <w:rsid w:val="003A5894"/>
    <w:rsid w:val="003C2ADB"/>
    <w:rsid w:val="003C38BA"/>
    <w:rsid w:val="003C5242"/>
    <w:rsid w:val="003C528B"/>
    <w:rsid w:val="003C63C8"/>
    <w:rsid w:val="003E0A5A"/>
    <w:rsid w:val="003E1AF1"/>
    <w:rsid w:val="004041D9"/>
    <w:rsid w:val="00414AC6"/>
    <w:rsid w:val="00420675"/>
    <w:rsid w:val="00420DFD"/>
    <w:rsid w:val="00421A8E"/>
    <w:rsid w:val="004355B0"/>
    <w:rsid w:val="00437A76"/>
    <w:rsid w:val="00442992"/>
    <w:rsid w:val="0044751F"/>
    <w:rsid w:val="00450590"/>
    <w:rsid w:val="004553AB"/>
    <w:rsid w:val="004577A6"/>
    <w:rsid w:val="00463DE7"/>
    <w:rsid w:val="00467E10"/>
    <w:rsid w:val="00470E28"/>
    <w:rsid w:val="00485204"/>
    <w:rsid w:val="004934C5"/>
    <w:rsid w:val="004B0520"/>
    <w:rsid w:val="004B7E4C"/>
    <w:rsid w:val="004D025B"/>
    <w:rsid w:val="004E1939"/>
    <w:rsid w:val="004F0024"/>
    <w:rsid w:val="004F1F5C"/>
    <w:rsid w:val="004F73F8"/>
    <w:rsid w:val="00506DA4"/>
    <w:rsid w:val="00510DD7"/>
    <w:rsid w:val="005145F2"/>
    <w:rsid w:val="005265BA"/>
    <w:rsid w:val="00532160"/>
    <w:rsid w:val="005346E5"/>
    <w:rsid w:val="00535D92"/>
    <w:rsid w:val="005378CC"/>
    <w:rsid w:val="00537EB6"/>
    <w:rsid w:val="00556548"/>
    <w:rsid w:val="00566981"/>
    <w:rsid w:val="00571788"/>
    <w:rsid w:val="0057473A"/>
    <w:rsid w:val="00574A91"/>
    <w:rsid w:val="00581381"/>
    <w:rsid w:val="00586EF8"/>
    <w:rsid w:val="005928D1"/>
    <w:rsid w:val="005941DE"/>
    <w:rsid w:val="005A127F"/>
    <w:rsid w:val="005B49AB"/>
    <w:rsid w:val="005B50E7"/>
    <w:rsid w:val="005D288A"/>
    <w:rsid w:val="005D29BE"/>
    <w:rsid w:val="005D5E5A"/>
    <w:rsid w:val="005E345F"/>
    <w:rsid w:val="005E443D"/>
    <w:rsid w:val="005E7B4F"/>
    <w:rsid w:val="005F447E"/>
    <w:rsid w:val="005F6E8C"/>
    <w:rsid w:val="00601882"/>
    <w:rsid w:val="00607D68"/>
    <w:rsid w:val="00612EB4"/>
    <w:rsid w:val="00613212"/>
    <w:rsid w:val="006149B1"/>
    <w:rsid w:val="00616C46"/>
    <w:rsid w:val="00620729"/>
    <w:rsid w:val="0062486E"/>
    <w:rsid w:val="00632368"/>
    <w:rsid w:val="00640D4B"/>
    <w:rsid w:val="00663219"/>
    <w:rsid w:val="00665B19"/>
    <w:rsid w:val="00666AA7"/>
    <w:rsid w:val="00680D2B"/>
    <w:rsid w:val="00681B32"/>
    <w:rsid w:val="00690B28"/>
    <w:rsid w:val="006914D7"/>
    <w:rsid w:val="00697797"/>
    <w:rsid w:val="006B1D2B"/>
    <w:rsid w:val="006B6068"/>
    <w:rsid w:val="006C1167"/>
    <w:rsid w:val="006C748D"/>
    <w:rsid w:val="006E1131"/>
    <w:rsid w:val="006E2037"/>
    <w:rsid w:val="006E23D4"/>
    <w:rsid w:val="006E5C13"/>
    <w:rsid w:val="006E6199"/>
    <w:rsid w:val="006F068D"/>
    <w:rsid w:val="006F1CF6"/>
    <w:rsid w:val="00702C55"/>
    <w:rsid w:val="00712870"/>
    <w:rsid w:val="007130BA"/>
    <w:rsid w:val="00715B30"/>
    <w:rsid w:val="00716EF2"/>
    <w:rsid w:val="007173A6"/>
    <w:rsid w:val="0072320C"/>
    <w:rsid w:val="007325F9"/>
    <w:rsid w:val="007335D5"/>
    <w:rsid w:val="00743D85"/>
    <w:rsid w:val="00753CF4"/>
    <w:rsid w:val="007565CC"/>
    <w:rsid w:val="00763B00"/>
    <w:rsid w:val="00763B9A"/>
    <w:rsid w:val="00764666"/>
    <w:rsid w:val="00770628"/>
    <w:rsid w:val="00774D13"/>
    <w:rsid w:val="00781BC8"/>
    <w:rsid w:val="00787082"/>
    <w:rsid w:val="007919C8"/>
    <w:rsid w:val="00793765"/>
    <w:rsid w:val="0079748A"/>
    <w:rsid w:val="007A06F2"/>
    <w:rsid w:val="007A12EE"/>
    <w:rsid w:val="007A59E1"/>
    <w:rsid w:val="007A6AA8"/>
    <w:rsid w:val="007B2810"/>
    <w:rsid w:val="007B375F"/>
    <w:rsid w:val="007C732B"/>
    <w:rsid w:val="007D0910"/>
    <w:rsid w:val="007E1772"/>
    <w:rsid w:val="007E74C4"/>
    <w:rsid w:val="008310C9"/>
    <w:rsid w:val="0084102A"/>
    <w:rsid w:val="008431A4"/>
    <w:rsid w:val="00845F31"/>
    <w:rsid w:val="00846C2B"/>
    <w:rsid w:val="00853CC5"/>
    <w:rsid w:val="008601CF"/>
    <w:rsid w:val="00861860"/>
    <w:rsid w:val="008703DB"/>
    <w:rsid w:val="00870848"/>
    <w:rsid w:val="008942E6"/>
    <w:rsid w:val="008A62A4"/>
    <w:rsid w:val="008B283E"/>
    <w:rsid w:val="008B517F"/>
    <w:rsid w:val="008B7B35"/>
    <w:rsid w:val="008C7848"/>
    <w:rsid w:val="008E12D4"/>
    <w:rsid w:val="008E24AE"/>
    <w:rsid w:val="00906589"/>
    <w:rsid w:val="00906AD6"/>
    <w:rsid w:val="00906BEA"/>
    <w:rsid w:val="009159D3"/>
    <w:rsid w:val="009179B1"/>
    <w:rsid w:val="009179B3"/>
    <w:rsid w:val="00917AF2"/>
    <w:rsid w:val="009226D1"/>
    <w:rsid w:val="0092418A"/>
    <w:rsid w:val="00930C2F"/>
    <w:rsid w:val="00934ED7"/>
    <w:rsid w:val="00943416"/>
    <w:rsid w:val="009543C3"/>
    <w:rsid w:val="00962305"/>
    <w:rsid w:val="00965D23"/>
    <w:rsid w:val="00966E1B"/>
    <w:rsid w:val="00967C2A"/>
    <w:rsid w:val="009947C0"/>
    <w:rsid w:val="009A46D6"/>
    <w:rsid w:val="009B0D14"/>
    <w:rsid w:val="009B5165"/>
    <w:rsid w:val="009B5819"/>
    <w:rsid w:val="009D11B0"/>
    <w:rsid w:val="009D364D"/>
    <w:rsid w:val="009D4476"/>
    <w:rsid w:val="009D47A5"/>
    <w:rsid w:val="009E00F3"/>
    <w:rsid w:val="009E3058"/>
    <w:rsid w:val="009E7571"/>
    <w:rsid w:val="009F2D2C"/>
    <w:rsid w:val="009F4170"/>
    <w:rsid w:val="009F48D0"/>
    <w:rsid w:val="00A04EB5"/>
    <w:rsid w:val="00A11B69"/>
    <w:rsid w:val="00A1202B"/>
    <w:rsid w:val="00A17746"/>
    <w:rsid w:val="00A17A9D"/>
    <w:rsid w:val="00A20BB5"/>
    <w:rsid w:val="00A23C09"/>
    <w:rsid w:val="00A258D6"/>
    <w:rsid w:val="00A25DEC"/>
    <w:rsid w:val="00A31928"/>
    <w:rsid w:val="00A369CE"/>
    <w:rsid w:val="00A46B66"/>
    <w:rsid w:val="00A62A14"/>
    <w:rsid w:val="00A6617B"/>
    <w:rsid w:val="00A67AD7"/>
    <w:rsid w:val="00A67D18"/>
    <w:rsid w:val="00A71FE5"/>
    <w:rsid w:val="00A73F4F"/>
    <w:rsid w:val="00A805AD"/>
    <w:rsid w:val="00A83C2A"/>
    <w:rsid w:val="00A917FA"/>
    <w:rsid w:val="00A971A1"/>
    <w:rsid w:val="00A97FB1"/>
    <w:rsid w:val="00AA06D7"/>
    <w:rsid w:val="00AA0C2C"/>
    <w:rsid w:val="00AA3A1A"/>
    <w:rsid w:val="00AA3AD8"/>
    <w:rsid w:val="00AA7D6C"/>
    <w:rsid w:val="00AB0DC8"/>
    <w:rsid w:val="00AB1C27"/>
    <w:rsid w:val="00AB4004"/>
    <w:rsid w:val="00AB424A"/>
    <w:rsid w:val="00AB7461"/>
    <w:rsid w:val="00AC0538"/>
    <w:rsid w:val="00AC27E4"/>
    <w:rsid w:val="00AC547F"/>
    <w:rsid w:val="00AC55CC"/>
    <w:rsid w:val="00AC5DE7"/>
    <w:rsid w:val="00AC65AE"/>
    <w:rsid w:val="00AD558B"/>
    <w:rsid w:val="00AE075C"/>
    <w:rsid w:val="00AE73AD"/>
    <w:rsid w:val="00B033C8"/>
    <w:rsid w:val="00B212E4"/>
    <w:rsid w:val="00B22FE6"/>
    <w:rsid w:val="00B24001"/>
    <w:rsid w:val="00B33425"/>
    <w:rsid w:val="00B41ABF"/>
    <w:rsid w:val="00B44E24"/>
    <w:rsid w:val="00B54ECC"/>
    <w:rsid w:val="00B64382"/>
    <w:rsid w:val="00B67C33"/>
    <w:rsid w:val="00B714F3"/>
    <w:rsid w:val="00B750A0"/>
    <w:rsid w:val="00B87B6B"/>
    <w:rsid w:val="00B9546E"/>
    <w:rsid w:val="00B97948"/>
    <w:rsid w:val="00BA0519"/>
    <w:rsid w:val="00BA5B56"/>
    <w:rsid w:val="00BB4438"/>
    <w:rsid w:val="00BC1E3D"/>
    <w:rsid w:val="00BC403C"/>
    <w:rsid w:val="00BC5D77"/>
    <w:rsid w:val="00BC6052"/>
    <w:rsid w:val="00BD3F95"/>
    <w:rsid w:val="00BD467B"/>
    <w:rsid w:val="00BE5425"/>
    <w:rsid w:val="00BF0366"/>
    <w:rsid w:val="00BF3F33"/>
    <w:rsid w:val="00BF487A"/>
    <w:rsid w:val="00BF7B63"/>
    <w:rsid w:val="00C0105C"/>
    <w:rsid w:val="00C206C2"/>
    <w:rsid w:val="00C214C3"/>
    <w:rsid w:val="00C22B38"/>
    <w:rsid w:val="00C24E8D"/>
    <w:rsid w:val="00C2524D"/>
    <w:rsid w:val="00C256C9"/>
    <w:rsid w:val="00C44C9F"/>
    <w:rsid w:val="00C46BD9"/>
    <w:rsid w:val="00C55258"/>
    <w:rsid w:val="00C6120B"/>
    <w:rsid w:val="00C61FCC"/>
    <w:rsid w:val="00C64019"/>
    <w:rsid w:val="00C70183"/>
    <w:rsid w:val="00C73560"/>
    <w:rsid w:val="00C86ED4"/>
    <w:rsid w:val="00CA6BB3"/>
    <w:rsid w:val="00CB0F14"/>
    <w:rsid w:val="00CC4540"/>
    <w:rsid w:val="00CD44D5"/>
    <w:rsid w:val="00CD4814"/>
    <w:rsid w:val="00CD659B"/>
    <w:rsid w:val="00CE0A43"/>
    <w:rsid w:val="00CE182E"/>
    <w:rsid w:val="00CE237E"/>
    <w:rsid w:val="00CE257A"/>
    <w:rsid w:val="00D062C7"/>
    <w:rsid w:val="00D063C7"/>
    <w:rsid w:val="00D21200"/>
    <w:rsid w:val="00D23305"/>
    <w:rsid w:val="00D265D0"/>
    <w:rsid w:val="00D32A28"/>
    <w:rsid w:val="00D34FA9"/>
    <w:rsid w:val="00D35B9A"/>
    <w:rsid w:val="00D362BC"/>
    <w:rsid w:val="00D40C68"/>
    <w:rsid w:val="00D454C5"/>
    <w:rsid w:val="00D5161D"/>
    <w:rsid w:val="00D54BEC"/>
    <w:rsid w:val="00D7194D"/>
    <w:rsid w:val="00D74601"/>
    <w:rsid w:val="00D77BD1"/>
    <w:rsid w:val="00D816A1"/>
    <w:rsid w:val="00D827E6"/>
    <w:rsid w:val="00D83556"/>
    <w:rsid w:val="00D95AC5"/>
    <w:rsid w:val="00DA0919"/>
    <w:rsid w:val="00DA3CFC"/>
    <w:rsid w:val="00DC543B"/>
    <w:rsid w:val="00DD307A"/>
    <w:rsid w:val="00DD7E29"/>
    <w:rsid w:val="00DE32CE"/>
    <w:rsid w:val="00DF4176"/>
    <w:rsid w:val="00E0309C"/>
    <w:rsid w:val="00E06CFD"/>
    <w:rsid w:val="00E1350A"/>
    <w:rsid w:val="00E17240"/>
    <w:rsid w:val="00E27340"/>
    <w:rsid w:val="00E30C65"/>
    <w:rsid w:val="00E3230B"/>
    <w:rsid w:val="00E37D8B"/>
    <w:rsid w:val="00E40D9D"/>
    <w:rsid w:val="00E44309"/>
    <w:rsid w:val="00E44E79"/>
    <w:rsid w:val="00E504B7"/>
    <w:rsid w:val="00E568B6"/>
    <w:rsid w:val="00E65D28"/>
    <w:rsid w:val="00E664C0"/>
    <w:rsid w:val="00E74595"/>
    <w:rsid w:val="00E77279"/>
    <w:rsid w:val="00E84FF4"/>
    <w:rsid w:val="00E907EF"/>
    <w:rsid w:val="00EA0A90"/>
    <w:rsid w:val="00EA1AE2"/>
    <w:rsid w:val="00EA289F"/>
    <w:rsid w:val="00EA3EA2"/>
    <w:rsid w:val="00EB6F4D"/>
    <w:rsid w:val="00EB7C57"/>
    <w:rsid w:val="00EC7FC2"/>
    <w:rsid w:val="00ED2695"/>
    <w:rsid w:val="00EE0834"/>
    <w:rsid w:val="00EE33F5"/>
    <w:rsid w:val="00EF1760"/>
    <w:rsid w:val="00EF3EF0"/>
    <w:rsid w:val="00EF5163"/>
    <w:rsid w:val="00F009E6"/>
    <w:rsid w:val="00F014F7"/>
    <w:rsid w:val="00F05DDA"/>
    <w:rsid w:val="00F0679F"/>
    <w:rsid w:val="00F074C2"/>
    <w:rsid w:val="00F136B0"/>
    <w:rsid w:val="00F14242"/>
    <w:rsid w:val="00F14619"/>
    <w:rsid w:val="00F228D0"/>
    <w:rsid w:val="00F25976"/>
    <w:rsid w:val="00F30C9B"/>
    <w:rsid w:val="00F354B1"/>
    <w:rsid w:val="00F36C49"/>
    <w:rsid w:val="00F36F13"/>
    <w:rsid w:val="00F36F27"/>
    <w:rsid w:val="00F464A9"/>
    <w:rsid w:val="00F57FE3"/>
    <w:rsid w:val="00F62DB2"/>
    <w:rsid w:val="00F655AA"/>
    <w:rsid w:val="00F73A98"/>
    <w:rsid w:val="00F76900"/>
    <w:rsid w:val="00F80C44"/>
    <w:rsid w:val="00F84344"/>
    <w:rsid w:val="00F85F56"/>
    <w:rsid w:val="00F90C68"/>
    <w:rsid w:val="00FB0E4E"/>
    <w:rsid w:val="00FC0DF5"/>
    <w:rsid w:val="00FD2560"/>
    <w:rsid w:val="00FD375D"/>
    <w:rsid w:val="00FD5455"/>
    <w:rsid w:val="00FE1A2A"/>
    <w:rsid w:val="00FE79FE"/>
    <w:rsid w:val="00FF198F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E9D62291-ABE9-4F4C-8CE7-796ABFCC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43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A67D18"/>
    <w:pPr>
      <w:spacing w:before="200"/>
      <w:jc w:val="left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5A127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5A127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5A127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5A127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63C7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063C7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063C7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063C7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3416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341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341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341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3416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43416"/>
    <w:rPr>
      <w:sz w:val="24"/>
      <w:lang w:val="fr-FR" w:eastAsia="en-US"/>
    </w:r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4341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5A127F"/>
  </w:style>
  <w:style w:type="paragraph" w:customStyle="1" w:styleId="AnnexNoTitle">
    <w:name w:val="Annex_NoTitle"/>
    <w:basedOn w:val="Normal"/>
    <w:next w:val="Normalaftertitle"/>
    <w:rsid w:val="000910B9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5A127F"/>
    <w:pPr>
      <w:ind w:left="1588"/>
    </w:pPr>
  </w:style>
  <w:style w:type="paragraph" w:customStyle="1" w:styleId="Note">
    <w:name w:val="Note"/>
    <w:basedOn w:val="Normal"/>
    <w:rsid w:val="00A1774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uiPriority w:val="99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uiPriority w:val="99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127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0910B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F464A9"/>
    <w:rPr>
      <w:b/>
      <w:lang w:val="fr-FR" w:eastAsia="en-US"/>
    </w:rPr>
  </w:style>
  <w:style w:type="paragraph" w:customStyle="1" w:styleId="Tablelegend">
    <w:name w:val="Table_legend"/>
    <w:basedOn w:val="Normal"/>
    <w:uiPriority w:val="99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910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127F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rsid w:val="00F464A9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uiPriority w:val="99"/>
    <w:rsid w:val="005A127F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5A127F"/>
  </w:style>
  <w:style w:type="character" w:styleId="FootnoteReference">
    <w:name w:val="footnote reference"/>
    <w:basedOn w:val="DefaultParagraphFont"/>
    <w:uiPriority w:val="99"/>
    <w:rsid w:val="005A127F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DA3CFC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DA3CFC"/>
    <w:rPr>
      <w:lang w:val="fr-FR" w:eastAsia="en-US"/>
    </w:rPr>
  </w:style>
  <w:style w:type="paragraph" w:styleId="Index1">
    <w:name w:val="index 1"/>
    <w:basedOn w:val="Normal"/>
    <w:next w:val="Normal"/>
    <w:uiPriority w:val="99"/>
    <w:rsid w:val="005A127F"/>
  </w:style>
  <w:style w:type="paragraph" w:styleId="Index2">
    <w:name w:val="index 2"/>
    <w:basedOn w:val="Normal"/>
    <w:next w:val="Normal"/>
    <w:uiPriority w:val="99"/>
    <w:rsid w:val="005A127F"/>
    <w:pPr>
      <w:ind w:left="283"/>
    </w:pPr>
  </w:style>
  <w:style w:type="paragraph" w:styleId="Index3">
    <w:name w:val="index 3"/>
    <w:basedOn w:val="Normal"/>
    <w:next w:val="Normal"/>
    <w:uiPriority w:val="99"/>
    <w:rsid w:val="005A127F"/>
    <w:pPr>
      <w:ind w:left="566"/>
    </w:pPr>
  </w:style>
  <w:style w:type="paragraph" w:styleId="IndexHeading">
    <w:name w:val="index heading"/>
    <w:basedOn w:val="Normal"/>
    <w:next w:val="Index1"/>
    <w:uiPriority w:val="99"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5A127F"/>
  </w:style>
  <w:style w:type="paragraph" w:customStyle="1" w:styleId="Partref">
    <w:name w:val="Part_ref"/>
    <w:basedOn w:val="Normal"/>
    <w:next w:val="Normal"/>
    <w:uiPriority w:val="99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5A127F"/>
  </w:style>
  <w:style w:type="paragraph" w:customStyle="1" w:styleId="QuestionNo">
    <w:name w:val="Question_No"/>
    <w:basedOn w:val="RecNo"/>
    <w:next w:val="Normal"/>
    <w:uiPriority w:val="99"/>
    <w:rsid w:val="005A127F"/>
  </w:style>
  <w:style w:type="paragraph" w:customStyle="1" w:styleId="Questionref">
    <w:name w:val="Question_ref"/>
    <w:basedOn w:val="Recref"/>
    <w:next w:val="Questiondate"/>
    <w:uiPriority w:val="99"/>
    <w:rsid w:val="005A127F"/>
  </w:style>
  <w:style w:type="paragraph" w:customStyle="1" w:styleId="Questiontitle">
    <w:name w:val="Question_title"/>
    <w:basedOn w:val="Normal"/>
    <w:next w:val="Questionref"/>
    <w:uiPriority w:val="99"/>
    <w:rsid w:val="005A127F"/>
  </w:style>
  <w:style w:type="paragraph" w:customStyle="1" w:styleId="Reftext">
    <w:name w:val="Ref_text"/>
    <w:basedOn w:val="Normal"/>
    <w:uiPriority w:val="99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5A127F"/>
  </w:style>
  <w:style w:type="paragraph" w:customStyle="1" w:styleId="RepNo">
    <w:name w:val="Rep_No"/>
    <w:basedOn w:val="RecNo"/>
    <w:next w:val="Reptitle"/>
    <w:uiPriority w:val="99"/>
    <w:rsid w:val="005A127F"/>
  </w:style>
  <w:style w:type="paragraph" w:customStyle="1" w:styleId="Reptitle">
    <w:name w:val="Rep_title"/>
    <w:basedOn w:val="Rectitle"/>
    <w:next w:val="Repref"/>
    <w:uiPriority w:val="99"/>
    <w:rsid w:val="005A127F"/>
  </w:style>
  <w:style w:type="paragraph" w:customStyle="1" w:styleId="Repref">
    <w:name w:val="Rep_ref"/>
    <w:basedOn w:val="Recref"/>
    <w:next w:val="Repdate"/>
    <w:uiPriority w:val="99"/>
    <w:rsid w:val="005A127F"/>
  </w:style>
  <w:style w:type="paragraph" w:customStyle="1" w:styleId="Resdate">
    <w:name w:val="Res_date"/>
    <w:basedOn w:val="Recdate"/>
    <w:next w:val="Normalaftertitle"/>
    <w:uiPriority w:val="99"/>
    <w:rsid w:val="005A127F"/>
  </w:style>
  <w:style w:type="paragraph" w:customStyle="1" w:styleId="ResNo">
    <w:name w:val="Res_No"/>
    <w:basedOn w:val="RecNo"/>
    <w:next w:val="Restitle"/>
    <w:uiPriority w:val="99"/>
    <w:rsid w:val="005A127F"/>
  </w:style>
  <w:style w:type="paragraph" w:customStyle="1" w:styleId="Restitle">
    <w:name w:val="Res_title"/>
    <w:basedOn w:val="Normal"/>
    <w:next w:val="Resref"/>
    <w:uiPriority w:val="99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5A127F"/>
  </w:style>
  <w:style w:type="paragraph" w:customStyle="1" w:styleId="SectionNo">
    <w:name w:val="Section_No"/>
    <w:basedOn w:val="Normal"/>
    <w:next w:val="Normal"/>
    <w:uiPriority w:val="99"/>
    <w:rsid w:val="005A127F"/>
  </w:style>
  <w:style w:type="paragraph" w:customStyle="1" w:styleId="Sectiontitle">
    <w:name w:val="Section_title"/>
    <w:basedOn w:val="Normal"/>
    <w:next w:val="Normalaftertitle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5A127F"/>
  </w:style>
  <w:style w:type="paragraph" w:styleId="TOC6">
    <w:name w:val="toc 6"/>
    <w:basedOn w:val="TOC4"/>
    <w:uiPriority w:val="99"/>
    <w:rsid w:val="005A127F"/>
  </w:style>
  <w:style w:type="paragraph" w:styleId="TOC7">
    <w:name w:val="toc 7"/>
    <w:basedOn w:val="TOC4"/>
    <w:uiPriority w:val="99"/>
    <w:rsid w:val="005A127F"/>
  </w:style>
  <w:style w:type="paragraph" w:styleId="TOC8">
    <w:name w:val="toc 8"/>
    <w:basedOn w:val="TOC4"/>
    <w:uiPriority w:val="99"/>
    <w:rsid w:val="005A127F"/>
  </w:style>
  <w:style w:type="paragraph" w:customStyle="1" w:styleId="Annexref">
    <w:name w:val="Annex_ref"/>
    <w:basedOn w:val="Normal"/>
    <w:next w:val="Normalaftertitle"/>
    <w:uiPriority w:val="99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94341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suppressAutoHyphens/>
      <w:autoSpaceDN/>
      <w:adjustRightInd/>
      <w:ind w:left="-85" w:firstLine="0"/>
    </w:pPr>
    <w:rPr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0F122-90BA-4D72-A57E-3C86473A9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369</TotalTime>
  <Pages>22</Pages>
  <Words>3581</Words>
  <Characters>25836</Characters>
  <Application>Microsoft Office Word</Application>
  <DocSecurity>0</DocSecurity>
  <Lines>890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29377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M.2058-0 (02/2014) - Характеристики цифровой системы, называемой "Навигационные данные", которая предназначена для радиовещания информации, касающейся безопасности и охраны на море, в направлении берег-судно в диапазоне ВЧ морской службы</dc:title>
  <dc:subject/>
  <dc:creator>POOL</dc:creator>
  <cp:keywords/>
  <dc:description/>
  <cp:lastModifiedBy>Berdyeva, Elena</cp:lastModifiedBy>
  <cp:revision>37</cp:revision>
  <cp:lastPrinted>2014-11-17T10:52:00Z</cp:lastPrinted>
  <dcterms:created xsi:type="dcterms:W3CDTF">2014-10-28T08:05:00Z</dcterms:created>
  <dcterms:modified xsi:type="dcterms:W3CDTF">2014-11-17T11:01:00Z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