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23" w:rsidRDefault="00F75723"/>
    <w:p w:rsidR="00F75723" w:rsidRDefault="00F75723"/>
    <w:p w:rsidR="00F75723" w:rsidRDefault="00F75723"/>
    <w:p w:rsidR="00F75723" w:rsidRDefault="00F75723"/>
    <w:p w:rsidR="00F75723" w:rsidRDefault="00F75723"/>
    <w:p w:rsidR="00F75723" w:rsidRDefault="00F75723"/>
    <w:p w:rsidR="00F75723" w:rsidRDefault="00F75723"/>
    <w:p w:rsidR="00F75723" w:rsidRDefault="00F75723"/>
    <w:p w:rsidR="00F75723" w:rsidRDefault="00F75723"/>
    <w:p w:rsidR="00F75723" w:rsidRDefault="00F75723"/>
    <w:p w:rsidR="00F75723" w:rsidRDefault="00F75723"/>
    <w:p w:rsidR="00F75723" w:rsidRDefault="00F75723"/>
    <w:tbl>
      <w:tblPr>
        <w:tblW w:w="10089" w:type="dxa"/>
        <w:tblLook w:val="01E0"/>
      </w:tblPr>
      <w:tblGrid>
        <w:gridCol w:w="10089"/>
      </w:tblGrid>
      <w:tr w:rsidR="00F75723" w:rsidRPr="00A443C2">
        <w:tc>
          <w:tcPr>
            <w:tcW w:w="10089" w:type="dxa"/>
          </w:tcPr>
          <w:p w:rsidR="00F75723" w:rsidRPr="00B033C8" w:rsidRDefault="00F75723" w:rsidP="004203EE">
            <w:pPr>
              <w:spacing w:before="380" w:line="280" w:lineRule="exact"/>
              <w:jc w:val="right"/>
              <w:rPr>
                <w:rFonts w:ascii="Tahoma" w:hAnsi="Tahoma" w:cs="Tahoma"/>
                <w:b/>
                <w:bCs/>
                <w:iCs/>
                <w:color w:val="243285"/>
                <w:sz w:val="32"/>
                <w:szCs w:val="32"/>
                <w:lang w:val="en-US"/>
              </w:rPr>
            </w:pPr>
          </w:p>
          <w:p w:rsidR="00F75723" w:rsidRPr="00A443C2" w:rsidRDefault="00F75723" w:rsidP="00F7572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493-13</w:t>
            </w:r>
          </w:p>
          <w:p w:rsidR="00F75723" w:rsidRPr="00A443C2" w:rsidRDefault="00F75723" w:rsidP="00F7572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10</w:t>
            </w:r>
            <w:r w:rsidRPr="00A443C2">
              <w:rPr>
                <w:rFonts w:ascii="Tahoma" w:hAnsi="Tahoma" w:cs="Tahoma"/>
                <w:b/>
                <w:bCs/>
                <w:iCs/>
                <w:color w:val="243285"/>
                <w:szCs w:val="24"/>
              </w:rPr>
              <w:t>/</w:t>
            </w:r>
            <w:r>
              <w:rPr>
                <w:rFonts w:ascii="Tahoma" w:hAnsi="Tahoma" w:cs="Tahoma"/>
                <w:b/>
                <w:bCs/>
                <w:iCs/>
                <w:color w:val="243285"/>
                <w:szCs w:val="24"/>
              </w:rPr>
              <w:t>2009</w:t>
            </w:r>
            <w:r w:rsidRPr="00A443C2">
              <w:rPr>
                <w:rFonts w:ascii="Tahoma" w:hAnsi="Tahoma" w:cs="Tahoma"/>
                <w:b/>
                <w:bCs/>
                <w:iCs/>
                <w:color w:val="243285"/>
                <w:szCs w:val="24"/>
              </w:rPr>
              <w:t>)</w:t>
            </w:r>
          </w:p>
        </w:tc>
      </w:tr>
      <w:tr w:rsidR="00F75723" w:rsidRPr="00F54FBD">
        <w:tc>
          <w:tcPr>
            <w:tcW w:w="10089" w:type="dxa"/>
          </w:tcPr>
          <w:p w:rsidR="00F75723" w:rsidRDefault="00F75723" w:rsidP="004203EE">
            <w:pPr>
              <w:spacing w:before="80" w:line="500" w:lineRule="exact"/>
              <w:jc w:val="right"/>
              <w:rPr>
                <w:rFonts w:ascii="Tahoma" w:hAnsi="Tahoma" w:cs="Tahoma"/>
                <w:b/>
                <w:bCs/>
                <w:iCs/>
                <w:color w:val="243285"/>
                <w:sz w:val="44"/>
                <w:szCs w:val="44"/>
              </w:rPr>
            </w:pPr>
          </w:p>
          <w:p w:rsidR="00F75723" w:rsidRPr="00F75723" w:rsidRDefault="00F75723" w:rsidP="004203EE">
            <w:pPr>
              <w:spacing w:before="80" w:line="500" w:lineRule="exact"/>
              <w:jc w:val="right"/>
              <w:rPr>
                <w:rFonts w:ascii="Tahoma" w:hAnsi="Tahoma" w:cs="Tahoma"/>
                <w:b/>
                <w:bCs/>
                <w:iCs/>
                <w:color w:val="243285"/>
                <w:sz w:val="44"/>
                <w:szCs w:val="44"/>
              </w:rPr>
            </w:pPr>
            <w:r w:rsidRPr="00F75723">
              <w:rPr>
                <w:rFonts w:ascii="Tahoma" w:hAnsi="Tahoma" w:cs="Times New Roman Bold"/>
                <w:b/>
                <w:bCs/>
                <w:color w:val="000080"/>
                <w:sz w:val="44"/>
              </w:rPr>
              <w:t>Système d</w:t>
            </w:r>
            <w:r w:rsidR="001321E6">
              <w:rPr>
                <w:rFonts w:ascii="Tahoma" w:hAnsi="Tahoma" w:cs="Times New Roman Bold"/>
                <w:b/>
                <w:bCs/>
                <w:color w:val="000080"/>
                <w:sz w:val="44"/>
              </w:rPr>
              <w:t>'</w:t>
            </w:r>
            <w:r w:rsidRPr="00F75723">
              <w:rPr>
                <w:rFonts w:ascii="Tahoma" w:hAnsi="Tahoma" w:cs="Times New Roman Bold"/>
                <w:b/>
                <w:bCs/>
                <w:color w:val="000080"/>
                <w:sz w:val="44"/>
              </w:rPr>
              <w:t xml:space="preserve">appel sélectif numérique à utiliser dans le </w:t>
            </w:r>
            <w:r w:rsidRPr="00F75723">
              <w:rPr>
                <w:rFonts w:ascii="Tahoma" w:hAnsi="Tahoma" w:cs="Times New Roman Bold"/>
                <w:b/>
                <w:bCs/>
                <w:color w:val="000080"/>
                <w:sz w:val="44"/>
                <w:szCs w:val="24"/>
              </w:rPr>
              <w:t>service mobile</w:t>
            </w:r>
            <w:r w:rsidRPr="00F75723">
              <w:rPr>
                <w:rFonts w:ascii="Tahoma" w:hAnsi="Tahoma" w:cs="Times New Roman Bold"/>
                <w:b/>
                <w:bCs/>
                <w:color w:val="000080"/>
                <w:sz w:val="44"/>
              </w:rPr>
              <w:t xml:space="preserve"> maritime</w:t>
            </w:r>
          </w:p>
          <w:p w:rsidR="00F75723" w:rsidRPr="00F54FBD" w:rsidRDefault="00F75723" w:rsidP="004203EE">
            <w:pPr>
              <w:spacing w:before="80" w:line="500" w:lineRule="exact"/>
              <w:jc w:val="right"/>
              <w:rPr>
                <w:rFonts w:ascii="Tahoma" w:hAnsi="Tahoma" w:cs="Tahoma"/>
                <w:b/>
                <w:bCs/>
                <w:iCs/>
                <w:color w:val="243285"/>
                <w:sz w:val="44"/>
                <w:szCs w:val="44"/>
              </w:rPr>
            </w:pPr>
          </w:p>
        </w:tc>
      </w:tr>
      <w:tr w:rsidR="00F75723" w:rsidRPr="00F54FBD">
        <w:tc>
          <w:tcPr>
            <w:tcW w:w="10089" w:type="dxa"/>
          </w:tcPr>
          <w:p w:rsidR="00F75723" w:rsidRPr="00F54FBD" w:rsidRDefault="00F75723" w:rsidP="004203EE">
            <w:pPr>
              <w:spacing w:before="80" w:line="280" w:lineRule="exact"/>
              <w:ind w:right="640"/>
              <w:rPr>
                <w:rFonts w:ascii="Tahoma" w:hAnsi="Tahoma" w:cs="Tahoma"/>
                <w:b/>
                <w:bCs/>
                <w:iCs/>
                <w:color w:val="243285"/>
                <w:sz w:val="32"/>
                <w:szCs w:val="32"/>
              </w:rPr>
            </w:pPr>
          </w:p>
          <w:p w:rsidR="00F75723" w:rsidRPr="00F54FBD" w:rsidRDefault="00F75723" w:rsidP="004203EE">
            <w:pPr>
              <w:spacing w:before="80" w:line="280" w:lineRule="exact"/>
              <w:ind w:right="640"/>
              <w:rPr>
                <w:rFonts w:ascii="Tahoma" w:hAnsi="Tahoma" w:cs="Tahoma"/>
                <w:b/>
                <w:bCs/>
                <w:iCs/>
                <w:color w:val="243285"/>
                <w:sz w:val="32"/>
                <w:szCs w:val="32"/>
              </w:rPr>
            </w:pPr>
          </w:p>
          <w:p w:rsidR="00F75723" w:rsidRPr="00F54FBD" w:rsidRDefault="00F75723" w:rsidP="004203EE">
            <w:pPr>
              <w:spacing w:before="80" w:after="180" w:line="360" w:lineRule="exact"/>
              <w:ind w:right="720"/>
              <w:rPr>
                <w:rFonts w:ascii="Tahoma" w:hAnsi="Tahoma" w:cs="Tahoma"/>
                <w:b/>
                <w:bCs/>
                <w:iCs/>
                <w:color w:val="243285"/>
                <w:sz w:val="36"/>
                <w:szCs w:val="36"/>
              </w:rPr>
            </w:pPr>
          </w:p>
          <w:p w:rsidR="00F75723" w:rsidRPr="00F54FBD" w:rsidRDefault="00F75723" w:rsidP="004203E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F75723" w:rsidRPr="00F54FBD" w:rsidRDefault="00F75723" w:rsidP="004203E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1321E6">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F75723" w:rsidRPr="00F54FBD" w:rsidRDefault="00F75723" w:rsidP="004203EE">
      <w:pPr>
        <w:spacing w:before="80"/>
        <w:rPr>
          <w:i/>
          <w:sz w:val="22"/>
        </w:rPr>
      </w:pPr>
    </w:p>
    <w:p w:rsidR="00F75723" w:rsidRPr="00F54FBD" w:rsidRDefault="00F75723" w:rsidP="004203EE">
      <w:pPr>
        <w:spacing w:before="80"/>
        <w:rPr>
          <w:i/>
          <w:sz w:val="22"/>
        </w:rPr>
      </w:pPr>
    </w:p>
    <w:p w:rsidR="00F75723" w:rsidRPr="00F54FBD" w:rsidRDefault="00F75723" w:rsidP="004203EE">
      <w:pPr>
        <w:spacing w:before="80"/>
        <w:rPr>
          <w:i/>
          <w:sz w:val="22"/>
        </w:rPr>
      </w:pPr>
    </w:p>
    <w:p w:rsidR="00F75723" w:rsidRPr="00F54FBD" w:rsidRDefault="00F75723" w:rsidP="004203EE">
      <w:pPr>
        <w:spacing w:before="80"/>
        <w:rPr>
          <w:i/>
          <w:sz w:val="22"/>
        </w:rPr>
      </w:pPr>
    </w:p>
    <w:p w:rsidR="00F75723" w:rsidRPr="00F54FBD" w:rsidRDefault="00F75723" w:rsidP="004203EE">
      <w:pPr>
        <w:spacing w:before="80"/>
        <w:rPr>
          <w:i/>
          <w:sz w:val="22"/>
        </w:rPr>
      </w:pPr>
    </w:p>
    <w:p w:rsidR="00F75723" w:rsidRPr="00F54FBD" w:rsidRDefault="00F75723" w:rsidP="004203EE">
      <w:pPr>
        <w:spacing w:before="80"/>
        <w:rPr>
          <w:i/>
          <w:sz w:val="22"/>
        </w:rPr>
      </w:pPr>
    </w:p>
    <w:p w:rsidR="00F75723" w:rsidRPr="00F54FBD" w:rsidRDefault="00F75723" w:rsidP="004203EE">
      <w:pPr>
        <w:pStyle w:val="Equation"/>
        <w:tabs>
          <w:tab w:val="clear" w:pos="4820"/>
          <w:tab w:val="clear" w:pos="9639"/>
          <w:tab w:val="left" w:pos="1191"/>
          <w:tab w:val="left" w:pos="1588"/>
          <w:tab w:val="left" w:pos="1985"/>
        </w:tabs>
        <w:rPr>
          <w:rFonts w:ascii="Palatino Linotype" w:hAnsi="Palatino Linotype"/>
        </w:rPr>
        <w:sectPr w:rsidR="00F75723" w:rsidRPr="00F54FBD" w:rsidSect="004203EE">
          <w:headerReference w:type="even" r:id="rId8"/>
          <w:headerReference w:type="default" r:id="rId9"/>
          <w:pgSz w:w="11907" w:h="16834" w:code="9"/>
          <w:pgMar w:top="1418" w:right="1134" w:bottom="1134" w:left="1134" w:header="720" w:footer="482" w:gutter="0"/>
          <w:paperSrc w:first="15" w:other="15"/>
          <w:cols w:space="720"/>
        </w:sectPr>
      </w:pPr>
    </w:p>
    <w:p w:rsidR="00F75723" w:rsidRPr="00F54FBD"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75723" w:rsidRPr="00F54FBD" w:rsidRDefault="00F75723" w:rsidP="004203EE">
      <w:pPr>
        <w:spacing w:before="240"/>
        <w:rPr>
          <w:sz w:val="20"/>
        </w:rPr>
      </w:pPr>
      <w:r w:rsidRPr="00F54FBD">
        <w:rPr>
          <w:sz w:val="20"/>
        </w:rPr>
        <w:t>Le rôle du Secteur des radiocommunications est d</w:t>
      </w:r>
      <w:r w:rsidR="001321E6">
        <w:rPr>
          <w:sz w:val="20"/>
        </w:rPr>
        <w:t>'</w:t>
      </w:r>
      <w:r w:rsidRPr="00F54FBD">
        <w:rPr>
          <w:sz w:val="20"/>
        </w:rPr>
        <w:t>assurer l</w:t>
      </w:r>
      <w:r w:rsidR="001321E6">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75723" w:rsidRPr="00F54FBD" w:rsidRDefault="00F75723" w:rsidP="004203E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1321E6">
        <w:rPr>
          <w:sz w:val="20"/>
        </w:rPr>
        <w:t>'</w:t>
      </w:r>
      <w:r>
        <w:rPr>
          <w:sz w:val="20"/>
        </w:rPr>
        <w:t>études.</w:t>
      </w:r>
    </w:p>
    <w:p w:rsidR="00F75723" w:rsidRPr="00E44CBB" w:rsidRDefault="00F75723" w:rsidP="004203E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75723" w:rsidRPr="00E44CBB" w:rsidRDefault="00F75723" w:rsidP="004203EE">
      <w:pPr>
        <w:spacing w:before="240"/>
        <w:rPr>
          <w:sz w:val="20"/>
          <w:lang w:val="fr-CH"/>
        </w:rPr>
      </w:pPr>
      <w:r w:rsidRPr="00E44CBB">
        <w:rPr>
          <w:sz w:val="20"/>
        </w:rPr>
        <w:t>La politique de l</w:t>
      </w:r>
      <w:r w:rsidR="001321E6">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1321E6">
        <w:rPr>
          <w:sz w:val="20"/>
          <w:lang w:val="fr-CH"/>
        </w:rPr>
        <w:t>'</w:t>
      </w:r>
      <w:r w:rsidRPr="00E44CBB">
        <w:rPr>
          <w:sz w:val="20"/>
          <w:lang w:val="fr-CH"/>
        </w:rPr>
        <w:t>UIT</w:t>
      </w:r>
      <w:r w:rsidRPr="00E44CBB">
        <w:rPr>
          <w:sz w:val="20"/>
          <w:lang w:val="fr-CH"/>
        </w:rPr>
        <w:noBreakHyphen/>
        <w:t>T, l</w:t>
      </w:r>
      <w:r w:rsidR="001321E6">
        <w:rPr>
          <w:sz w:val="20"/>
          <w:lang w:val="fr-CH"/>
        </w:rPr>
        <w:t>'</w:t>
      </w:r>
      <w:r w:rsidRPr="00E44CBB">
        <w:rPr>
          <w:sz w:val="20"/>
          <w:lang w:val="fr-CH"/>
        </w:rPr>
        <w:t>UIT</w:t>
      </w:r>
      <w:r w:rsidRPr="00E44CBB">
        <w:rPr>
          <w:sz w:val="20"/>
          <w:lang w:val="fr-CH"/>
        </w:rPr>
        <w:noBreakHyphen/>
        <w:t>R, l</w:t>
      </w:r>
      <w:r w:rsidR="001321E6">
        <w:rPr>
          <w:sz w:val="20"/>
          <w:lang w:val="fr-CH"/>
        </w:rPr>
        <w:t>'</w:t>
      </w:r>
      <w:r w:rsidRPr="00E44CBB">
        <w:rPr>
          <w:sz w:val="20"/>
          <w:lang w:val="fr-CH"/>
        </w:rPr>
        <w:t>ISO et la CEI en matière de brevets», dont il est question dans l</w:t>
      </w:r>
      <w:r w:rsidR="001321E6">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1321E6">
        <w:rPr>
          <w:sz w:val="20"/>
        </w:rPr>
        <w:t>'</w:t>
      </w:r>
      <w:r w:rsidRPr="00E44CBB">
        <w:rPr>
          <w:sz w:val="20"/>
        </w:rPr>
        <w:t>octroi de licence sont accessibles à l</w:t>
      </w:r>
      <w:r w:rsidR="001321E6">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1321E6">
        <w:rPr>
          <w:sz w:val="20"/>
        </w:rPr>
        <w:t>'</w:t>
      </w:r>
      <w:r w:rsidRPr="00E44CBB">
        <w:rPr>
          <w:sz w:val="20"/>
        </w:rPr>
        <w:t>on trouvera également les Lignes directrices pour la mise en oeuvre de la politique commune en matière de brevets de l</w:t>
      </w:r>
      <w:r w:rsidR="001321E6">
        <w:rPr>
          <w:sz w:val="20"/>
        </w:rPr>
        <w:t>'</w:t>
      </w:r>
      <w:r w:rsidRPr="00E44CBB">
        <w:rPr>
          <w:sz w:val="20"/>
        </w:rPr>
        <w:t>UIT</w:t>
      </w:r>
      <w:r w:rsidRPr="00E44CBB">
        <w:rPr>
          <w:sz w:val="20"/>
        </w:rPr>
        <w:noBreakHyphen/>
        <w:t>T, l</w:t>
      </w:r>
      <w:r w:rsidR="001321E6">
        <w:rPr>
          <w:sz w:val="20"/>
        </w:rPr>
        <w:t>'</w:t>
      </w:r>
      <w:r w:rsidRPr="00E44CBB">
        <w:rPr>
          <w:sz w:val="20"/>
        </w:rPr>
        <w:t>UIT</w:t>
      </w:r>
      <w:r w:rsidRPr="00E44CBB">
        <w:rPr>
          <w:sz w:val="20"/>
        </w:rPr>
        <w:noBreakHyphen/>
        <w:t>R, l</w:t>
      </w:r>
      <w:r w:rsidR="001321E6">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1321E6">
        <w:rPr>
          <w:sz w:val="20"/>
        </w:rPr>
        <w:t>'</w:t>
      </w:r>
      <w:r w:rsidRPr="00E44CBB">
        <w:rPr>
          <w:sz w:val="20"/>
        </w:rPr>
        <w:t>UIT-R.</w:t>
      </w:r>
    </w:p>
    <w:p w:rsidR="00F75723" w:rsidRPr="00F75723" w:rsidRDefault="00F75723" w:rsidP="004203E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75723" w:rsidRPr="009454F8">
        <w:tc>
          <w:tcPr>
            <w:tcW w:w="9360" w:type="dxa"/>
            <w:gridSpan w:val="2"/>
          </w:tcPr>
          <w:p w:rsidR="00F75723" w:rsidRPr="009454F8" w:rsidRDefault="00F75723" w:rsidP="004203E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75723" w:rsidRPr="009454F8"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75723" w:rsidRPr="00036EE3">
        <w:tc>
          <w:tcPr>
            <w:tcW w:w="1140" w:type="dxa"/>
          </w:tcPr>
          <w:p w:rsidR="00F75723" w:rsidRPr="00614CC6" w:rsidRDefault="00F75723" w:rsidP="004203EE">
            <w:pPr>
              <w:spacing w:before="90" w:after="100"/>
              <w:ind w:left="57"/>
              <w:rPr>
                <w:b/>
                <w:bCs/>
                <w:sz w:val="20"/>
                <w:lang w:val="en-US"/>
              </w:rPr>
            </w:pPr>
            <w:r w:rsidRPr="00614CC6">
              <w:rPr>
                <w:b/>
                <w:bCs/>
                <w:sz w:val="20"/>
                <w:lang w:val="en-US"/>
              </w:rPr>
              <w:t>Séries</w:t>
            </w:r>
          </w:p>
        </w:tc>
        <w:tc>
          <w:tcPr>
            <w:tcW w:w="8220" w:type="dxa"/>
          </w:tcPr>
          <w:p w:rsidR="00F75723" w:rsidRPr="00614CC6"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BO</w:t>
            </w:r>
          </w:p>
        </w:tc>
        <w:tc>
          <w:tcPr>
            <w:tcW w:w="8220" w:type="dxa"/>
          </w:tcPr>
          <w:p w:rsidR="00F75723" w:rsidRPr="00614CC6"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75723" w:rsidRPr="009454F8">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BR</w:t>
            </w:r>
          </w:p>
        </w:tc>
        <w:tc>
          <w:tcPr>
            <w:tcW w:w="8220" w:type="dxa"/>
          </w:tcPr>
          <w:p w:rsidR="00F75723" w:rsidRPr="00614CC6"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1321E6">
              <w:rPr>
                <w:b w:val="0"/>
                <w:bCs/>
                <w:sz w:val="20"/>
              </w:rPr>
              <w:t>'</w:t>
            </w:r>
            <w:r w:rsidRPr="00614CC6">
              <w:rPr>
                <w:b w:val="0"/>
                <w:bCs/>
                <w:sz w:val="20"/>
              </w:rPr>
              <w:t>archivage et la diffusion; films pour la télévision</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BS</w:t>
            </w:r>
          </w:p>
        </w:tc>
        <w:tc>
          <w:tcPr>
            <w:tcW w:w="8220" w:type="dxa"/>
          </w:tcPr>
          <w:p w:rsidR="00F75723" w:rsidRPr="00614CC6"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75723" w:rsidRPr="00ED2695">
        <w:tc>
          <w:tcPr>
            <w:tcW w:w="1140" w:type="dxa"/>
            <w:shd w:val="clear" w:color="auto" w:fill="auto"/>
          </w:tcPr>
          <w:p w:rsidR="00F75723" w:rsidRPr="00614CC6" w:rsidRDefault="00F75723" w:rsidP="004203EE">
            <w:pPr>
              <w:spacing w:before="30" w:after="30"/>
              <w:ind w:left="57"/>
              <w:jc w:val="left"/>
              <w:rPr>
                <w:b/>
                <w:bCs/>
                <w:sz w:val="20"/>
                <w:lang w:val="en-US"/>
              </w:rPr>
            </w:pPr>
            <w:r w:rsidRPr="00614CC6">
              <w:rPr>
                <w:b/>
                <w:bCs/>
                <w:sz w:val="20"/>
                <w:lang w:val="en-US"/>
              </w:rPr>
              <w:t>BT</w:t>
            </w:r>
          </w:p>
        </w:tc>
        <w:tc>
          <w:tcPr>
            <w:tcW w:w="8220" w:type="dxa"/>
            <w:shd w:val="clear" w:color="auto" w:fill="auto"/>
          </w:tcPr>
          <w:p w:rsidR="00F75723" w:rsidRPr="00614CC6"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75723" w:rsidRPr="00036EE3">
        <w:tc>
          <w:tcPr>
            <w:tcW w:w="1140" w:type="dxa"/>
            <w:shd w:val="clear" w:color="auto" w:fill="auto"/>
          </w:tcPr>
          <w:p w:rsidR="00F75723" w:rsidRPr="00614CC6" w:rsidRDefault="00F75723" w:rsidP="004203EE">
            <w:pPr>
              <w:spacing w:before="30" w:after="30"/>
              <w:ind w:left="57"/>
              <w:jc w:val="left"/>
              <w:rPr>
                <w:b/>
                <w:bCs/>
                <w:sz w:val="20"/>
                <w:lang w:val="fr-CH"/>
              </w:rPr>
            </w:pPr>
            <w:r w:rsidRPr="00614CC6">
              <w:rPr>
                <w:b/>
                <w:bCs/>
                <w:sz w:val="20"/>
                <w:lang w:val="fr-CH"/>
              </w:rPr>
              <w:t>F</w:t>
            </w:r>
          </w:p>
        </w:tc>
        <w:tc>
          <w:tcPr>
            <w:tcW w:w="8220" w:type="dxa"/>
            <w:shd w:val="clear" w:color="auto" w:fill="auto"/>
          </w:tcPr>
          <w:p w:rsidR="00F75723" w:rsidRPr="00614CC6" w:rsidRDefault="00F75723" w:rsidP="004203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75723" w:rsidRPr="00592F9F">
        <w:tc>
          <w:tcPr>
            <w:tcW w:w="1140" w:type="dxa"/>
            <w:shd w:val="clear" w:color="auto" w:fill="F3F3F3"/>
          </w:tcPr>
          <w:p w:rsidR="00F75723" w:rsidRPr="00592F9F" w:rsidRDefault="00F75723" w:rsidP="004203EE">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75723" w:rsidRPr="00592F9F" w:rsidRDefault="00F75723" w:rsidP="00420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w:t>
            </w:r>
            <w:r w:rsidR="001321E6">
              <w:rPr>
                <w:bCs/>
                <w:color w:val="000080"/>
                <w:sz w:val="20"/>
              </w:rPr>
              <w:t>'</w:t>
            </w:r>
            <w:r w:rsidRPr="00592F9F">
              <w:rPr>
                <w:bCs/>
                <w:color w:val="000080"/>
                <w:sz w:val="20"/>
              </w:rPr>
              <w:t>amateur y compris les services par satellite associés</w:t>
            </w:r>
          </w:p>
        </w:tc>
      </w:tr>
      <w:tr w:rsidR="00F75723" w:rsidRPr="00036EE3">
        <w:tc>
          <w:tcPr>
            <w:tcW w:w="1140" w:type="dxa"/>
          </w:tcPr>
          <w:p w:rsidR="00F75723" w:rsidRPr="00614CC6" w:rsidRDefault="00F75723" w:rsidP="004203EE">
            <w:pPr>
              <w:spacing w:before="30" w:after="30"/>
              <w:ind w:left="57"/>
              <w:jc w:val="left"/>
              <w:rPr>
                <w:b/>
                <w:bCs/>
                <w:sz w:val="20"/>
                <w:lang w:val="fr-CH"/>
              </w:rPr>
            </w:pPr>
            <w:r w:rsidRPr="00614CC6">
              <w:rPr>
                <w:b/>
                <w:bCs/>
                <w:sz w:val="20"/>
                <w:lang w:val="fr-CH"/>
              </w:rPr>
              <w:t>P</w:t>
            </w:r>
          </w:p>
        </w:tc>
        <w:tc>
          <w:tcPr>
            <w:tcW w:w="8220" w:type="dxa"/>
          </w:tcPr>
          <w:p w:rsidR="00F75723" w:rsidRPr="00614CC6" w:rsidRDefault="00F75723" w:rsidP="004203EE">
            <w:pPr>
              <w:spacing w:before="30" w:after="30"/>
              <w:jc w:val="left"/>
              <w:rPr>
                <w:sz w:val="20"/>
                <w:lang w:val="fr-CH"/>
              </w:rPr>
            </w:pPr>
            <w:r w:rsidRPr="00614CC6">
              <w:rPr>
                <w:sz w:val="20"/>
              </w:rPr>
              <w:t>Propagation des ondes radioélectriques</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RA</w:t>
            </w:r>
          </w:p>
        </w:tc>
        <w:tc>
          <w:tcPr>
            <w:tcW w:w="8220" w:type="dxa"/>
          </w:tcPr>
          <w:p w:rsidR="00F75723" w:rsidRPr="00614CC6" w:rsidRDefault="00F75723" w:rsidP="004203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RS</w:t>
            </w:r>
          </w:p>
        </w:tc>
        <w:tc>
          <w:tcPr>
            <w:tcW w:w="8220" w:type="dxa"/>
          </w:tcPr>
          <w:p w:rsidR="00F75723" w:rsidRPr="00614CC6" w:rsidRDefault="00F75723" w:rsidP="004203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S</w:t>
            </w:r>
          </w:p>
        </w:tc>
        <w:tc>
          <w:tcPr>
            <w:tcW w:w="8220" w:type="dxa"/>
          </w:tcPr>
          <w:p w:rsidR="00F75723" w:rsidRPr="00614CC6" w:rsidRDefault="00F75723" w:rsidP="004203EE">
            <w:pPr>
              <w:spacing w:before="30" w:after="30"/>
              <w:jc w:val="left"/>
              <w:rPr>
                <w:sz w:val="20"/>
                <w:lang w:val="en-US"/>
              </w:rPr>
            </w:pPr>
            <w:r w:rsidRPr="00614CC6">
              <w:rPr>
                <w:sz w:val="20"/>
              </w:rPr>
              <w:t>Service fixe par satellite</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SA</w:t>
            </w:r>
          </w:p>
        </w:tc>
        <w:tc>
          <w:tcPr>
            <w:tcW w:w="8220" w:type="dxa"/>
          </w:tcPr>
          <w:p w:rsidR="00F75723" w:rsidRPr="00614CC6" w:rsidRDefault="00F75723" w:rsidP="004203EE">
            <w:pPr>
              <w:spacing w:before="30" w:after="30"/>
              <w:jc w:val="left"/>
              <w:rPr>
                <w:sz w:val="20"/>
                <w:lang w:val="en-US"/>
              </w:rPr>
            </w:pPr>
            <w:r w:rsidRPr="00614CC6">
              <w:rPr>
                <w:sz w:val="20"/>
              </w:rPr>
              <w:t>Applications spatiales et météorologie</w:t>
            </w:r>
          </w:p>
        </w:tc>
      </w:tr>
      <w:tr w:rsidR="00F75723" w:rsidRPr="00614CC6">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SF</w:t>
            </w:r>
          </w:p>
        </w:tc>
        <w:tc>
          <w:tcPr>
            <w:tcW w:w="8220" w:type="dxa"/>
          </w:tcPr>
          <w:p w:rsidR="00F75723" w:rsidRPr="00614CC6" w:rsidRDefault="00F75723" w:rsidP="004203EE">
            <w:pPr>
              <w:spacing w:before="30" w:after="30"/>
              <w:jc w:val="left"/>
              <w:rPr>
                <w:sz w:val="20"/>
              </w:rPr>
            </w:pPr>
            <w:r w:rsidRPr="00614CC6">
              <w:rPr>
                <w:sz w:val="20"/>
              </w:rPr>
              <w:t>Partage des fréquences et coordination entre les systèmes du service fixe par satellite et du service fixe</w:t>
            </w:r>
          </w:p>
        </w:tc>
      </w:tr>
      <w:tr w:rsidR="00F75723" w:rsidRPr="00036EE3">
        <w:tc>
          <w:tcPr>
            <w:tcW w:w="1140" w:type="dxa"/>
            <w:shd w:val="clear" w:color="auto" w:fill="auto"/>
          </w:tcPr>
          <w:p w:rsidR="00F75723" w:rsidRPr="00592F9F" w:rsidRDefault="00F75723" w:rsidP="004203EE">
            <w:pPr>
              <w:spacing w:before="30" w:after="30"/>
              <w:ind w:left="57"/>
              <w:jc w:val="left"/>
              <w:rPr>
                <w:b/>
                <w:bCs/>
                <w:sz w:val="20"/>
                <w:lang w:val="en-US"/>
              </w:rPr>
            </w:pPr>
            <w:r w:rsidRPr="00592F9F">
              <w:rPr>
                <w:b/>
                <w:bCs/>
                <w:sz w:val="20"/>
                <w:lang w:val="en-US"/>
              </w:rPr>
              <w:t>SM</w:t>
            </w:r>
          </w:p>
        </w:tc>
        <w:tc>
          <w:tcPr>
            <w:tcW w:w="8220" w:type="dxa"/>
            <w:shd w:val="clear" w:color="auto" w:fill="auto"/>
          </w:tcPr>
          <w:p w:rsidR="00F75723" w:rsidRPr="00592F9F" w:rsidRDefault="00F75723" w:rsidP="004203EE">
            <w:pPr>
              <w:spacing w:before="30" w:after="30"/>
              <w:jc w:val="left"/>
              <w:rPr>
                <w:sz w:val="20"/>
                <w:lang w:val="en-US"/>
              </w:rPr>
            </w:pPr>
            <w:r w:rsidRPr="00592F9F">
              <w:rPr>
                <w:sz w:val="20"/>
              </w:rPr>
              <w:t>Gestion du spectre</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SNG</w:t>
            </w:r>
          </w:p>
        </w:tc>
        <w:tc>
          <w:tcPr>
            <w:tcW w:w="8220" w:type="dxa"/>
          </w:tcPr>
          <w:p w:rsidR="00F75723" w:rsidRPr="00614CC6" w:rsidRDefault="00F75723" w:rsidP="004203EE">
            <w:pPr>
              <w:spacing w:before="30" w:after="30"/>
              <w:jc w:val="left"/>
              <w:rPr>
                <w:sz w:val="20"/>
                <w:lang w:val="en-US"/>
              </w:rPr>
            </w:pPr>
            <w:r w:rsidRPr="00614CC6">
              <w:rPr>
                <w:sz w:val="20"/>
              </w:rPr>
              <w:t>Reportage d</w:t>
            </w:r>
            <w:r w:rsidR="001321E6">
              <w:rPr>
                <w:sz w:val="20"/>
              </w:rPr>
              <w:t>'</w:t>
            </w:r>
            <w:r w:rsidRPr="00614CC6">
              <w:rPr>
                <w:sz w:val="20"/>
              </w:rPr>
              <w:t>actualités par satellite</w:t>
            </w:r>
          </w:p>
        </w:tc>
      </w:tr>
      <w:tr w:rsidR="00F75723" w:rsidRPr="00614CC6">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TF</w:t>
            </w:r>
          </w:p>
        </w:tc>
        <w:tc>
          <w:tcPr>
            <w:tcW w:w="8220" w:type="dxa"/>
          </w:tcPr>
          <w:p w:rsidR="00F75723" w:rsidRPr="00614CC6" w:rsidRDefault="00F75723" w:rsidP="004203EE">
            <w:pPr>
              <w:spacing w:before="30" w:after="30"/>
              <w:jc w:val="left"/>
              <w:rPr>
                <w:sz w:val="20"/>
              </w:rPr>
            </w:pPr>
            <w:r w:rsidRPr="00614CC6">
              <w:rPr>
                <w:sz w:val="20"/>
              </w:rPr>
              <w:t>Emissions de fréquences étalon et de signaux horaires</w:t>
            </w:r>
          </w:p>
        </w:tc>
      </w:tr>
      <w:tr w:rsidR="00F75723" w:rsidRPr="00036EE3">
        <w:tc>
          <w:tcPr>
            <w:tcW w:w="1140" w:type="dxa"/>
          </w:tcPr>
          <w:p w:rsidR="00F75723" w:rsidRPr="00614CC6" w:rsidRDefault="00F75723" w:rsidP="004203EE">
            <w:pPr>
              <w:spacing w:before="30" w:after="30"/>
              <w:ind w:left="57"/>
              <w:jc w:val="left"/>
              <w:rPr>
                <w:b/>
                <w:bCs/>
                <w:sz w:val="20"/>
                <w:lang w:val="en-US"/>
              </w:rPr>
            </w:pPr>
            <w:r w:rsidRPr="00614CC6">
              <w:rPr>
                <w:b/>
                <w:bCs/>
                <w:sz w:val="20"/>
                <w:lang w:val="en-US"/>
              </w:rPr>
              <w:t>V</w:t>
            </w:r>
          </w:p>
        </w:tc>
        <w:tc>
          <w:tcPr>
            <w:tcW w:w="8220" w:type="dxa"/>
          </w:tcPr>
          <w:p w:rsidR="00F75723" w:rsidRPr="00614CC6" w:rsidRDefault="00F75723" w:rsidP="004203EE">
            <w:pPr>
              <w:spacing w:before="30" w:after="140"/>
              <w:jc w:val="left"/>
              <w:rPr>
                <w:sz w:val="20"/>
                <w:lang w:val="en-US"/>
              </w:rPr>
            </w:pPr>
            <w:r w:rsidRPr="00614CC6">
              <w:rPr>
                <w:sz w:val="20"/>
              </w:rPr>
              <w:t>Vocabulaire et sujets associés</w:t>
            </w:r>
          </w:p>
        </w:tc>
      </w:tr>
    </w:tbl>
    <w:p w:rsidR="00F75723" w:rsidRPr="00036EE3" w:rsidRDefault="00F75723" w:rsidP="004203EE">
      <w:pPr>
        <w:spacing w:before="0"/>
        <w:jc w:val="center"/>
        <w:rPr>
          <w:sz w:val="20"/>
          <w:lang w:val="en-US"/>
        </w:rPr>
      </w:pPr>
    </w:p>
    <w:p w:rsidR="00F75723" w:rsidRPr="00036EE3" w:rsidRDefault="00F75723" w:rsidP="004203E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75723" w:rsidRPr="00756B4D">
        <w:tc>
          <w:tcPr>
            <w:tcW w:w="9360" w:type="dxa"/>
          </w:tcPr>
          <w:p w:rsidR="00F75723" w:rsidRPr="00756B4D" w:rsidRDefault="00F75723" w:rsidP="004203EE">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75723" w:rsidRPr="00756B4D" w:rsidRDefault="00F75723" w:rsidP="004203EE">
      <w:pPr>
        <w:spacing w:before="0"/>
        <w:jc w:val="center"/>
        <w:rPr>
          <w:sz w:val="22"/>
        </w:rPr>
      </w:pPr>
    </w:p>
    <w:p w:rsidR="00F75723" w:rsidRPr="00614CC6" w:rsidRDefault="00F75723" w:rsidP="004203EE">
      <w:pPr>
        <w:spacing w:before="100"/>
        <w:jc w:val="right"/>
        <w:rPr>
          <w:i/>
          <w:iCs/>
          <w:sz w:val="20"/>
        </w:rPr>
      </w:pPr>
      <w:r w:rsidRPr="00614CC6">
        <w:rPr>
          <w:i/>
          <w:iCs/>
          <w:sz w:val="20"/>
        </w:rPr>
        <w:t>Publication électronique</w:t>
      </w:r>
    </w:p>
    <w:p w:rsidR="00F75723" w:rsidRPr="00614CC6" w:rsidRDefault="00F75723" w:rsidP="004203EE">
      <w:pPr>
        <w:spacing w:before="0"/>
        <w:jc w:val="right"/>
        <w:rPr>
          <w:sz w:val="20"/>
        </w:rPr>
      </w:pPr>
      <w:r w:rsidRPr="00614CC6">
        <w:rPr>
          <w:sz w:val="20"/>
        </w:rPr>
        <w:t>Genève, 20</w:t>
      </w:r>
      <w:r>
        <w:rPr>
          <w:sz w:val="20"/>
        </w:rPr>
        <w:t>10</w:t>
      </w:r>
    </w:p>
    <w:p w:rsidR="00F75723" w:rsidRPr="00614CC6" w:rsidRDefault="00F75723" w:rsidP="004203E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F75723" w:rsidRPr="00614CC6" w:rsidRDefault="00F75723" w:rsidP="004203E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1321E6">
        <w:rPr>
          <w:sz w:val="18"/>
          <w:szCs w:val="18"/>
        </w:rPr>
        <w:t>'</w:t>
      </w:r>
      <w:r>
        <w:rPr>
          <w:sz w:val="18"/>
          <w:szCs w:val="18"/>
        </w:rPr>
        <w:t>accord écrit préalable de l</w:t>
      </w:r>
      <w:r w:rsidR="001321E6">
        <w:rPr>
          <w:sz w:val="18"/>
          <w:szCs w:val="18"/>
        </w:rPr>
        <w:t>'</w:t>
      </w:r>
      <w:r>
        <w:rPr>
          <w:sz w:val="18"/>
          <w:szCs w:val="18"/>
        </w:rPr>
        <w:t>UIT</w:t>
      </w:r>
      <w:r w:rsidRPr="00614CC6">
        <w:rPr>
          <w:sz w:val="18"/>
          <w:szCs w:val="18"/>
        </w:rPr>
        <w:t>.</w:t>
      </w:r>
    </w:p>
    <w:p w:rsidR="00F75723" w:rsidRPr="00614CC6" w:rsidRDefault="00F75723" w:rsidP="004203EE">
      <w:pPr>
        <w:spacing w:before="160"/>
        <w:rPr>
          <w:i/>
          <w:sz w:val="20"/>
          <w:highlight w:val="yellow"/>
        </w:rPr>
        <w:sectPr w:rsidR="00F75723" w:rsidRPr="00614CC6" w:rsidSect="004203EE">
          <w:headerReference w:type="even" r:id="rId12"/>
          <w:headerReference w:type="default" r:id="rId13"/>
          <w:pgSz w:w="11907" w:h="16834" w:code="9"/>
          <w:pgMar w:top="1418" w:right="1134" w:bottom="1134" w:left="1134" w:header="720" w:footer="482" w:gutter="0"/>
          <w:pgNumType w:fmt="lowerRoman" w:start="2"/>
          <w:cols w:space="720"/>
        </w:sectPr>
      </w:pPr>
    </w:p>
    <w:p w:rsidR="00F75723" w:rsidRPr="00756B4D" w:rsidRDefault="00F75723" w:rsidP="00F75723">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493-13</w:t>
      </w:r>
      <w:r w:rsidR="0069452E">
        <w:rPr>
          <w:rStyle w:val="FootnoteReference"/>
        </w:rPr>
        <w:footnoteReference w:customMarkFollows="1" w:id="1"/>
        <w:t>*</w:t>
      </w:r>
    </w:p>
    <w:p w:rsidR="00F75723" w:rsidRPr="00195513" w:rsidRDefault="00F75723" w:rsidP="00F75723">
      <w:pPr>
        <w:pStyle w:val="Rectitle"/>
      </w:pPr>
      <w:r w:rsidRPr="00195513">
        <w:t>Système d</w:t>
      </w:r>
      <w:r w:rsidR="001321E6">
        <w:t>'</w:t>
      </w:r>
      <w:r w:rsidRPr="00195513">
        <w:t xml:space="preserve">appel sélectif numérique à utiliser dans le </w:t>
      </w:r>
      <w:r w:rsidRPr="00195513">
        <w:rPr>
          <w:bCs/>
          <w:szCs w:val="24"/>
        </w:rPr>
        <w:t>service mobile</w:t>
      </w:r>
      <w:r w:rsidRPr="00195513">
        <w:t xml:space="preserve"> maritime</w:t>
      </w:r>
    </w:p>
    <w:p w:rsidR="00F75723" w:rsidRDefault="00F75723" w:rsidP="00535FA4">
      <w:pPr>
        <w:pStyle w:val="Recdate"/>
      </w:pPr>
      <w:r>
        <w:t>(1974-1978-1982-1986-1990-1992-1994-1995-1997-1997-2000-2004-2007-2009)</w:t>
      </w:r>
    </w:p>
    <w:p w:rsidR="00535FA4" w:rsidRPr="00535FA4" w:rsidRDefault="00535FA4" w:rsidP="00535FA4"/>
    <w:p w:rsidR="00F75723" w:rsidRPr="009947CF" w:rsidRDefault="00F75723" w:rsidP="004203EE">
      <w:pPr>
        <w:pStyle w:val="HeadingSum"/>
        <w:rPr>
          <w:lang w:val="fr-FR"/>
        </w:rPr>
      </w:pPr>
      <w:r w:rsidRPr="009947CF">
        <w:rPr>
          <w:lang w:val="fr-FR"/>
        </w:rPr>
        <w:t>Domaine d</w:t>
      </w:r>
      <w:r w:rsidR="001321E6">
        <w:rPr>
          <w:lang w:val="fr-FR"/>
        </w:rPr>
        <w:t>'</w:t>
      </w:r>
      <w:r w:rsidR="004203EE">
        <w:rPr>
          <w:lang w:val="fr-FR"/>
        </w:rPr>
        <w:t>application</w:t>
      </w:r>
    </w:p>
    <w:p w:rsidR="00F75723" w:rsidRPr="009947CF" w:rsidRDefault="00F75723" w:rsidP="00F75723">
      <w:pPr>
        <w:pStyle w:val="Summary"/>
        <w:rPr>
          <w:lang w:val="fr-FR"/>
        </w:rPr>
      </w:pPr>
      <w:r w:rsidRPr="009947CF">
        <w:rPr>
          <w:lang w:val="fr-FR"/>
        </w:rPr>
        <w:t>La présente Recommandation décrit le système d</w:t>
      </w:r>
      <w:r w:rsidR="001321E6">
        <w:rPr>
          <w:lang w:val="fr-FR"/>
        </w:rPr>
        <w:t>'</w:t>
      </w:r>
      <w:r w:rsidRPr="009947CF">
        <w:rPr>
          <w:lang w:val="fr-FR"/>
        </w:rPr>
        <w:t xml:space="preserve">appel sélectif numérique (ASN) à utiliser dans le </w:t>
      </w:r>
      <w:r w:rsidRPr="009947CF">
        <w:rPr>
          <w:bCs/>
          <w:szCs w:val="24"/>
          <w:lang w:val="fr-FR"/>
        </w:rPr>
        <w:t>service mobile</w:t>
      </w:r>
      <w:r w:rsidRPr="009947CF">
        <w:rPr>
          <w:lang w:val="fr-FR"/>
        </w:rPr>
        <w:t xml:space="preserve"> maritime et couvre les équipements ASN d</w:t>
      </w:r>
      <w:r w:rsidR="001321E6">
        <w:rPr>
          <w:lang w:val="fr-FR"/>
        </w:rPr>
        <w:t>'</w:t>
      </w:r>
      <w:r w:rsidRPr="009947CF">
        <w:rPr>
          <w:lang w:val="fr-FR"/>
        </w:rPr>
        <w:t>usage général et les versions simplifiées. Elle contient également la description d</w:t>
      </w:r>
      <w:r w:rsidR="001321E6">
        <w:rPr>
          <w:lang w:val="fr-FR"/>
        </w:rPr>
        <w:t>'</w:t>
      </w:r>
      <w:r w:rsidRPr="009947CF">
        <w:rPr>
          <w:lang w:val="fr-FR"/>
        </w:rPr>
        <w:t>une interface utilisateur standard ainsi qu</w:t>
      </w:r>
      <w:r w:rsidR="001321E6">
        <w:rPr>
          <w:lang w:val="fr-FR"/>
        </w:rPr>
        <w:t>'</w:t>
      </w:r>
      <w:r w:rsidRPr="009947CF">
        <w:rPr>
          <w:lang w:val="fr-FR"/>
        </w:rPr>
        <w:t>une procédure automatisée prévue dans les équipements de navire.</w:t>
      </w:r>
    </w:p>
    <w:p w:rsidR="00F75723" w:rsidRDefault="00F75723" w:rsidP="00F75723">
      <w:pPr>
        <w:pStyle w:val="Normalaftertitle"/>
      </w:pPr>
      <w:r>
        <w:t>L</w:t>
      </w:r>
      <w:r w:rsidR="001321E6">
        <w:t>'</w:t>
      </w:r>
      <w:r>
        <w:t>Assemblée des radiocommunications de l</w:t>
      </w:r>
      <w:r w:rsidR="001321E6">
        <w:t>'</w:t>
      </w:r>
      <w:r>
        <w:t>UIT,</w:t>
      </w:r>
    </w:p>
    <w:p w:rsidR="00F75723" w:rsidRDefault="00F75723" w:rsidP="00F75723">
      <w:pPr>
        <w:pStyle w:val="Call"/>
      </w:pPr>
      <w:r>
        <w:t>considérant</w:t>
      </w:r>
    </w:p>
    <w:p w:rsidR="00F75723" w:rsidRDefault="00F75723" w:rsidP="00F75723">
      <w:r>
        <w:t>a)</w:t>
      </w:r>
      <w:r>
        <w:tab/>
        <w:t>que l</w:t>
      </w:r>
      <w:r w:rsidR="001321E6">
        <w:t>'</w:t>
      </w:r>
      <w:r>
        <w:t>appel sélectif dans les sens station côtière-navire, navire-navire et navire-station côtière accélérerait l</w:t>
      </w:r>
      <w:r w:rsidR="001321E6">
        <w:t>'</w:t>
      </w:r>
      <w:r>
        <w:t>écoulement du trafic dans le service mobile maritime;</w:t>
      </w:r>
    </w:p>
    <w:p w:rsidR="00F75723" w:rsidRDefault="00F75723" w:rsidP="00F75723">
      <w:r>
        <w:t>b)</w:t>
      </w:r>
      <w:r>
        <w:tab/>
        <w:t>que l</w:t>
      </w:r>
      <w:r w:rsidR="001321E6">
        <w:t>'</w:t>
      </w:r>
      <w:r>
        <w:t>Organisation maritime internationale (OMI) a dressé une liste de conditions d</w:t>
      </w:r>
      <w:r w:rsidR="001321E6">
        <w:t>'</w:t>
      </w:r>
      <w:r>
        <w:t>exploitation dont il faudrait tenir compte lors de l</w:t>
      </w:r>
      <w:r w:rsidR="001321E6">
        <w:t>'</w:t>
      </w:r>
      <w:r>
        <w:t>élaboration d</w:t>
      </w:r>
      <w:r w:rsidR="001321E6">
        <w:t>'</w:t>
      </w:r>
      <w:r>
        <w:t>un système d</w:t>
      </w:r>
      <w:r w:rsidR="001321E6">
        <w:t>'</w:t>
      </w:r>
      <w:r>
        <w:t>appel sélectif d</w:t>
      </w:r>
      <w:r w:rsidR="001321E6">
        <w:t>'</w:t>
      </w:r>
      <w:r>
        <w:t>usage général;</w:t>
      </w:r>
    </w:p>
    <w:p w:rsidR="00F75723" w:rsidRDefault="00F75723" w:rsidP="00F75723">
      <w:r>
        <w:t>c)</w:t>
      </w:r>
      <w:r>
        <w:tab/>
        <w:t>que le Chapitre IV de la Convention internationale pour la sauvegarde de la vie humaine en mer (SOLAS) 1974, modifiée, impose l</w:t>
      </w:r>
      <w:r w:rsidR="001321E6">
        <w:t>'</w:t>
      </w:r>
      <w:r>
        <w:t>appel sélectif numérique (ASN) pour alerte en cas de détresse et pour les appels relatifs à la sécurité dans le système mondial de détresse et de sécurité en mer (SMDSM);</w:t>
      </w:r>
    </w:p>
    <w:p w:rsidR="00F75723" w:rsidRDefault="00F75723" w:rsidP="00F75723">
      <w:r>
        <w:t>d)</w:t>
      </w:r>
      <w:r>
        <w:tab/>
        <w:t>que, ni le système d</w:t>
      </w:r>
      <w:r w:rsidR="001321E6">
        <w:t>'</w:t>
      </w:r>
      <w:r>
        <w:t>appel sélectif décrit dans la Recommandation UIT</w:t>
      </w:r>
      <w:r>
        <w:noBreakHyphen/>
        <w:t>R M.257, ni celui qui fait partie des systèmes décrits dans les Recommandations UIT</w:t>
      </w:r>
      <w:r>
        <w:noBreakHyphen/>
        <w:t>R M.476 et UIT</w:t>
      </w:r>
      <w:r>
        <w:noBreakHyphen/>
        <w:t>R M.625, ne peuvent satisfaire aux normes de qualité de fonctionnement de l</w:t>
      </w:r>
      <w:r w:rsidR="001321E6">
        <w:t>'</w:t>
      </w:r>
      <w:r>
        <w:t>OMI concernant les équipements de navire;</w:t>
      </w:r>
    </w:p>
    <w:p w:rsidR="00F75723" w:rsidRDefault="00F75723" w:rsidP="00F75723">
      <w:r>
        <w:t>e)</w:t>
      </w:r>
      <w:r>
        <w:tab/>
        <w:t>que le système ASN doit pouvoir être utilisé dans le service mobile maritime aussi bien pour les besoins internationaux que nationaux;</w:t>
      </w:r>
    </w:p>
    <w:p w:rsidR="00F75723" w:rsidRDefault="00F75723" w:rsidP="00F75723">
      <w:r>
        <w:t>f)</w:t>
      </w:r>
      <w:r>
        <w:tab/>
        <w:t>qu</w:t>
      </w:r>
      <w:r w:rsidR="001321E6">
        <w:t>'</w:t>
      </w:r>
      <w:r>
        <w:t>il est souhaitable que le système ASN réponde aux besoins de tous les navires qui désirent l</w:t>
      </w:r>
      <w:r w:rsidR="001321E6">
        <w:t>'</w:t>
      </w:r>
      <w:r>
        <w:t>utiliser;</w:t>
      </w:r>
    </w:p>
    <w:p w:rsidR="00F75723" w:rsidRDefault="00F75723" w:rsidP="007130F2">
      <w:r>
        <w:t>g)</w:t>
      </w:r>
      <w:r>
        <w:tab/>
        <w:t>que l</w:t>
      </w:r>
      <w:r w:rsidR="001321E6">
        <w:t>'</w:t>
      </w:r>
      <w:r>
        <w:t xml:space="preserve">expérience </w:t>
      </w:r>
      <w:r w:rsidR="007130F2">
        <w:t>acquise montre qu</w:t>
      </w:r>
      <w:r w:rsidR="001321E6">
        <w:t>'</w:t>
      </w:r>
      <w:r w:rsidR="007130F2">
        <w:t xml:space="preserve">il est nécessaire </w:t>
      </w:r>
      <w:r>
        <w:t>de réduire le nombre des alarmes inutiles et de simplifier le fonctionnement des équipements de navire;</w:t>
      </w:r>
    </w:p>
    <w:p w:rsidR="00F75723" w:rsidRDefault="00F75723" w:rsidP="00E301D2">
      <w:r>
        <w:t>h)</w:t>
      </w:r>
      <w:r>
        <w:tab/>
        <w:t>que, dans certaines applications, il peut être nécessaire de désactiver la commutation automatique de la voie ASN lorsqu</w:t>
      </w:r>
      <w:r w:rsidR="001321E6">
        <w:t>'</w:t>
      </w:r>
      <w:r>
        <w:t>un navire doit maintenir une veille radio continue sur une voie radiophonique donnée (dans le cas par exemple du contrôle du trafic portuaire ou des communications de passerelle à passerelle),</w:t>
      </w:r>
    </w:p>
    <w:p w:rsidR="00F75723" w:rsidRDefault="00F75723" w:rsidP="00F75723">
      <w:pPr>
        <w:pStyle w:val="Call"/>
      </w:pPr>
      <w:r>
        <w:t>recommande</w:t>
      </w:r>
    </w:p>
    <w:p w:rsidR="00F75723" w:rsidRPr="009607BF" w:rsidRDefault="00F75723" w:rsidP="00F75723">
      <w:r>
        <w:rPr>
          <w:b/>
          <w:bCs/>
        </w:rPr>
        <w:t>1</w:t>
      </w:r>
      <w:r>
        <w:rPr>
          <w:b/>
          <w:bCs/>
        </w:rPr>
        <w:tab/>
      </w:r>
      <w:r>
        <w:t>de faire en sorte que les équipements ASN soient conçus de manière à répondre aux besoins opérationnels spécifiés dans la Recommandation UIT-R M.541;</w:t>
      </w:r>
    </w:p>
    <w:p w:rsidR="00F75723" w:rsidRDefault="00F75723" w:rsidP="00F75723">
      <w:r>
        <w:rPr>
          <w:b/>
        </w:rPr>
        <w:lastRenderedPageBreak/>
        <w:t>2</w:t>
      </w:r>
      <w:r>
        <w:tab/>
        <w:t>dans le cas où l</w:t>
      </w:r>
      <w:r w:rsidR="001321E6">
        <w:t>'</w:t>
      </w:r>
      <w:r>
        <w:t xml:space="preserve">on doit mettre en </w:t>
      </w:r>
      <w:r>
        <w:rPr>
          <w:spacing w:val="-35"/>
        </w:rPr>
        <w:t>œ</w:t>
      </w:r>
      <w:r>
        <w:t>uvre un système ASN d</w:t>
      </w:r>
      <w:r w:rsidR="001321E6">
        <w:t>'</w:t>
      </w:r>
      <w:r>
        <w:t>usage général, de concevoir ce système conformément aux caractéristiques indiquées dans l</w:t>
      </w:r>
      <w:r w:rsidR="001321E6">
        <w:t>'</w:t>
      </w:r>
      <w:r>
        <w:t>Annexe 1;</w:t>
      </w:r>
    </w:p>
    <w:p w:rsidR="00F75723" w:rsidRDefault="00F75723" w:rsidP="00F75723">
      <w:r>
        <w:rPr>
          <w:b/>
        </w:rPr>
        <w:t>3</w:t>
      </w:r>
      <w:r>
        <w:tab/>
        <w:t>dans le cas où l</w:t>
      </w:r>
      <w:r w:rsidR="001321E6">
        <w:t>'</w:t>
      </w:r>
      <w:r>
        <w:t>on doit simplifier l</w:t>
      </w:r>
      <w:r w:rsidR="001321E6">
        <w:t>'</w:t>
      </w:r>
      <w:r>
        <w:t>équipement ASN, de concevoir cet équipement conformément aux dispositions de l</w:t>
      </w:r>
      <w:r w:rsidR="001321E6">
        <w:t>'</w:t>
      </w:r>
      <w:r>
        <w:t>Annexe 2;</w:t>
      </w:r>
    </w:p>
    <w:p w:rsidR="00F75723" w:rsidRDefault="00F75723" w:rsidP="00F75723">
      <w:r>
        <w:rPr>
          <w:b/>
        </w:rPr>
        <w:t>4</w:t>
      </w:r>
      <w:r>
        <w:tab/>
        <w:t>pour l</w:t>
      </w:r>
      <w:r w:rsidR="001321E6">
        <w:t>'</w:t>
      </w:r>
      <w:r>
        <w:t>implantation d</w:t>
      </w:r>
      <w:r w:rsidR="001321E6">
        <w:t>'</w:t>
      </w:r>
      <w:r>
        <w:t>une station côtière SMDSM, de prévoir un espacement suffisant entre les antennes des récepteurs accordés sur les canaux de détresse ASN et les antennes d</w:t>
      </w:r>
      <w:r w:rsidR="001321E6">
        <w:t>'</w:t>
      </w:r>
      <w:r>
        <w:t>émission de la même installation afin d</w:t>
      </w:r>
      <w:r w:rsidR="001321E6">
        <w:t>'</w:t>
      </w:r>
      <w:r>
        <w:t>éviter la désensibilisation de ces récepteurs lorsqu</w:t>
      </w:r>
      <w:r w:rsidR="001321E6">
        <w:t>'</w:t>
      </w:r>
      <w:r>
        <w:t>un émetteur est utilisé à pleine puissance sur une fréquence désignée autre que les fréquences de détresse ASN;</w:t>
      </w:r>
    </w:p>
    <w:p w:rsidR="00F75723" w:rsidRDefault="00F75723" w:rsidP="00F75723">
      <w:r>
        <w:rPr>
          <w:b/>
          <w:bCs/>
        </w:rPr>
        <w:t>5</w:t>
      </w:r>
      <w:r w:rsidRPr="009607BF">
        <w:tab/>
        <w:t xml:space="preserve">de faire en sorte que les équipements </w:t>
      </w:r>
      <w:r>
        <w:t>de navire</w:t>
      </w:r>
      <w:r w:rsidRPr="00646836">
        <w:t xml:space="preserve"> </w:t>
      </w:r>
      <w:r>
        <w:t xml:space="preserve">ASN soient </w:t>
      </w:r>
      <w:r w:rsidRPr="009607BF">
        <w:t>conçus</w:t>
      </w:r>
      <w:r>
        <w:t xml:space="preserve"> de manière à simplifier l</w:t>
      </w:r>
      <w:r w:rsidR="001321E6">
        <w:t>'</w:t>
      </w:r>
      <w:r>
        <w:t xml:space="preserve">interface utilisateur, suivant les exemples de bonnes pratiques fournis dans les </w:t>
      </w:r>
      <w:r w:rsidRPr="009607BF">
        <w:t>Annexes 3 et 4.</w:t>
      </w:r>
    </w:p>
    <w:p w:rsidR="00F75723" w:rsidRDefault="00F75723" w:rsidP="00F75723"/>
    <w:p w:rsidR="00F75723" w:rsidRDefault="00F75723" w:rsidP="00F75723"/>
    <w:p w:rsidR="00F75723" w:rsidRDefault="00F75723" w:rsidP="00F75723">
      <w:pPr>
        <w:pStyle w:val="AnnexNoTitle"/>
      </w:pPr>
      <w:r>
        <w:t>Annexe 1</w:t>
      </w:r>
      <w:r>
        <w:br/>
      </w:r>
      <w:r>
        <w:br/>
        <w:t>Caractéristiques de l</w:t>
      </w:r>
      <w:r w:rsidR="001321E6">
        <w:t>'</w:t>
      </w:r>
      <w:r>
        <w:t>équipement d</w:t>
      </w:r>
      <w:r w:rsidR="001321E6">
        <w:t>'</w:t>
      </w:r>
      <w:r>
        <w:t>usage général</w:t>
      </w:r>
    </w:p>
    <w:p w:rsidR="00F75723" w:rsidRDefault="00F75723" w:rsidP="00F75723">
      <w:pPr>
        <w:pStyle w:val="Heading1"/>
      </w:pPr>
      <w:bookmarkStart w:id="3" w:name="_Toc391716483"/>
      <w:r>
        <w:t>1</w:t>
      </w:r>
      <w:r>
        <w:tab/>
        <w:t>Généralités</w:t>
      </w:r>
      <w:bookmarkEnd w:id="3"/>
    </w:p>
    <w:p w:rsidR="00F75723" w:rsidRDefault="00F75723" w:rsidP="00F75723">
      <w:r>
        <w:rPr>
          <w:b/>
        </w:rPr>
        <w:t>1.1</w:t>
      </w:r>
      <w:r>
        <w:tab/>
        <w:t>Il s</w:t>
      </w:r>
      <w:r w:rsidR="001321E6">
        <w:t>'</w:t>
      </w:r>
      <w:r>
        <w:t>agit d</w:t>
      </w:r>
      <w:r w:rsidR="001321E6">
        <w:t>'</w:t>
      </w:r>
      <w:r>
        <w:t>un système synchrone utilisant des caractères codés sur dix bits avec détection d</w:t>
      </w:r>
      <w:r w:rsidR="001321E6">
        <w:t>'</w:t>
      </w:r>
      <w:r>
        <w:t>erreur (voir le Tableau 1).</w:t>
      </w:r>
    </w:p>
    <w:p w:rsidR="00F75723" w:rsidRDefault="00F75723" w:rsidP="000F1CD1">
      <w:r>
        <w:rPr>
          <w:b/>
        </w:rPr>
        <w:t>1.1.1</w:t>
      </w:r>
      <w:r>
        <w:tab/>
        <w:t>Les bits 1 à 7 du code à dix bits du Tableau 1 sont des bits d</w:t>
      </w:r>
      <w:r w:rsidR="001321E6">
        <w:t>'</w:t>
      </w:r>
      <w:r>
        <w:t>information. Les bits 8, 9 et 10 indiquent, sous la forme d</w:t>
      </w:r>
      <w:r w:rsidR="001321E6">
        <w:t>'</w:t>
      </w:r>
      <w:r>
        <w:t>un nombre binaire, le nombre d</w:t>
      </w:r>
      <w:r w:rsidR="001321E6">
        <w:t>'</w:t>
      </w:r>
      <w:r>
        <w:t>éléments B présents dans les sept bits d</w:t>
      </w:r>
      <w:r w:rsidR="001321E6">
        <w:t>'</w:t>
      </w:r>
      <w:r>
        <w:t>information, un élément Y représentant le bit 1 et un élément B le bit 0. Ainsi, la séquence BYY pour les bits 8, 9 et 10 indique que la séquence de sept bits d</w:t>
      </w:r>
      <w:r w:rsidR="001321E6">
        <w:t>'</w:t>
      </w:r>
      <w:r>
        <w:t>information associée contient 3  éléments B (</w:t>
      </w:r>
      <w:r w:rsidRPr="000F1CD1">
        <w:t>0 </w:t>
      </w:r>
      <w:r w:rsidR="000F1CD1" w:rsidRPr="000F1CD1">
        <w:sym w:font="Symbol" w:char="F0B4"/>
      </w:r>
      <w:r w:rsidRPr="000F1CD1">
        <w:t> 4 </w:t>
      </w:r>
      <w:r w:rsidR="000F1CD1" w:rsidRPr="000F1CD1">
        <w:t>+</w:t>
      </w:r>
      <w:r w:rsidRPr="000F1CD1">
        <w:t> 1 </w:t>
      </w:r>
      <w:r w:rsidR="000F1CD1" w:rsidRPr="000F1CD1">
        <w:sym w:font="Symbol" w:char="F0B4"/>
      </w:r>
      <w:r w:rsidRPr="000F1CD1">
        <w:t> 2 </w:t>
      </w:r>
      <w:r w:rsidR="000F1CD1" w:rsidRPr="000F1CD1">
        <w:t>+</w:t>
      </w:r>
      <w:r w:rsidRPr="000F1CD1">
        <w:t> 1 </w:t>
      </w:r>
      <w:r w:rsidR="000F1CD1" w:rsidRPr="000F1CD1">
        <w:sym w:font="Symbol" w:char="F0B4"/>
      </w:r>
      <w:r>
        <w:t> 1); la séquence YYB indique que la séquence des sept bits d</w:t>
      </w:r>
      <w:r w:rsidR="001321E6">
        <w:t>'</w:t>
      </w:r>
      <w:r>
        <w:t>information associée contient 6 éléments B (1 </w:t>
      </w:r>
      <w:r w:rsidR="000F1CD1" w:rsidRPr="000F1CD1">
        <w:sym w:font="Symbol" w:char="F0B4"/>
      </w:r>
      <w:r>
        <w:t> 4 </w:t>
      </w:r>
      <w:r w:rsidR="000F1CD1" w:rsidRPr="000F1CD1">
        <w:t>+</w:t>
      </w:r>
      <w:r>
        <w:t> 1 </w:t>
      </w:r>
      <w:r w:rsidR="000F1CD1" w:rsidRPr="000F1CD1">
        <w:sym w:font="Symbol" w:char="F0B4"/>
      </w:r>
      <w:r>
        <w:t> 2 </w:t>
      </w:r>
      <w:r w:rsidR="000F1CD1" w:rsidRPr="000F1CD1">
        <w:t>+</w:t>
      </w:r>
      <w:r>
        <w:t> 0 </w:t>
      </w:r>
      <w:r w:rsidR="000F1CD1" w:rsidRPr="000F1CD1">
        <w:sym w:font="Symbol" w:char="F0B4"/>
      </w:r>
      <w:r>
        <w:t> 1). Pour les bits d</w:t>
      </w:r>
      <w:r w:rsidR="001321E6">
        <w:t>'</w:t>
      </w:r>
      <w:r>
        <w:t>information, le bit de plus faible poids est transmis en premier; pour les bits de contrôle, c</w:t>
      </w:r>
      <w:r w:rsidR="001321E6">
        <w:t>'</w:t>
      </w:r>
      <w:r>
        <w:t>est l</w:t>
      </w:r>
      <w:r w:rsidR="001321E6">
        <w:t>'</w:t>
      </w:r>
      <w:r>
        <w:t>inverse, le bit de plus fort poids est transmis en premier.</w:t>
      </w:r>
    </w:p>
    <w:p w:rsidR="00F75723" w:rsidRDefault="00F75723" w:rsidP="00F75723">
      <w:r>
        <w:rPr>
          <w:b/>
        </w:rPr>
        <w:t>1.2</w:t>
      </w:r>
      <w:r>
        <w:tab/>
        <w:t>La diversité de temps est assurée de la façon suivante dans la séquence d</w:t>
      </w:r>
      <w:r w:rsidR="001321E6">
        <w:t>'</w:t>
      </w:r>
      <w:r>
        <w:t>appel:</w:t>
      </w:r>
    </w:p>
    <w:p w:rsidR="00F75723" w:rsidRDefault="00F75723" w:rsidP="00F2132C">
      <w:r>
        <w:rPr>
          <w:b/>
        </w:rPr>
        <w:t>1.2.1</w:t>
      </w:r>
      <w:r>
        <w:tab/>
        <w:t>A l</w:t>
      </w:r>
      <w:r w:rsidR="001321E6">
        <w:t>'</w:t>
      </w:r>
      <w:r>
        <w:t>exception des caractères de mise en phase, chaque caractère est transmis deux fois avec étalement dans le temps; la première transmission (DX) d</w:t>
      </w:r>
      <w:r w:rsidR="001321E6">
        <w:t>'</w:t>
      </w:r>
      <w:r>
        <w:t>un caractère donné est suivie de la transmission de quatre autres caractères avant la retransmission (RX) de ce caractère particulier, de manière à obtenir un intervalle de réception en diversité dans le temps de:</w:t>
      </w:r>
    </w:p>
    <w:p w:rsidR="00F75723" w:rsidRDefault="00F75723" w:rsidP="00F75723">
      <w:r>
        <w:rPr>
          <w:b/>
        </w:rPr>
        <w:t>1.2.1.1</w:t>
      </w:r>
      <w:r>
        <w:tab/>
        <w:t>400 ms pour les voies en ondes décamétriques et hectométriques;</w:t>
      </w:r>
    </w:p>
    <w:p w:rsidR="00F75723" w:rsidRDefault="00F75723" w:rsidP="00F75723">
      <w:r>
        <w:rPr>
          <w:b/>
        </w:rPr>
        <w:t>1.2.1.2</w:t>
      </w:r>
      <w:r>
        <w:tab/>
        <w:t>33</w:t>
      </w:r>
      <w:r>
        <w:rPr>
          <w:sz w:val="16"/>
        </w:rPr>
        <w:t>1/3</w:t>
      </w:r>
      <w:r>
        <w:t xml:space="preserve"> ms pour les voies radiotéléphoniques en ondes métriques.</w:t>
      </w:r>
    </w:p>
    <w:p w:rsidR="00F75723" w:rsidRDefault="00F75723" w:rsidP="00F75723">
      <w:r>
        <w:rPr>
          <w:b/>
        </w:rPr>
        <w:t>1.3</w:t>
      </w:r>
      <w:r>
        <w:tab/>
        <w:t>Les classes d</w:t>
      </w:r>
      <w:r w:rsidR="001321E6">
        <w:t>'</w:t>
      </w:r>
      <w:r>
        <w:t>émission, les déplacements de fréquence et les rapidités de modulation sont les suivants:</w:t>
      </w:r>
    </w:p>
    <w:p w:rsidR="00F75723" w:rsidRDefault="00F75723" w:rsidP="00E301D2">
      <w:r>
        <w:rPr>
          <w:b/>
        </w:rPr>
        <w:t>1.3.1</w:t>
      </w:r>
      <w:r>
        <w:tab/>
        <w:t xml:space="preserve">F1B ou J2B, 170 Hz et une rapidité de modulation de 100 bit/s </w:t>
      </w:r>
      <w:r w:rsidR="000F1CD1" w:rsidRPr="000F1CD1">
        <w:sym w:font="Symbol" w:char="F0B1"/>
      </w:r>
      <w:r w:rsidR="000F1CD1">
        <w:t xml:space="preserve"> </w:t>
      </w:r>
      <w:r w:rsidR="000F1CD1" w:rsidRPr="000F1CD1">
        <w:t>30</w:t>
      </w:r>
      <w:r w:rsidR="000F1CD1">
        <w:t xml:space="preserve"> </w:t>
      </w:r>
      <w:r w:rsidR="000F1CD1">
        <w:sym w:font="Symbol" w:char="F0B4"/>
      </w:r>
      <w:r w:rsidRPr="000F1CD1">
        <w:t> </w:t>
      </w:r>
      <w:r w:rsidRPr="009C4FD6">
        <w:rPr>
          <w:szCs w:val="24"/>
        </w:rPr>
        <w:t>10</w:t>
      </w:r>
      <w:r w:rsidRPr="009C4FD6">
        <w:rPr>
          <w:szCs w:val="24"/>
          <w:vertAlign w:val="superscript"/>
        </w:rPr>
        <w:t>6</w:t>
      </w:r>
      <w:r w:rsidRPr="009C4FD6">
        <w:t xml:space="preserve"> </w:t>
      </w:r>
      <w:r>
        <w:t>pour les voies d</w:t>
      </w:r>
      <w:r w:rsidR="001321E6">
        <w:t>'</w:t>
      </w:r>
      <w:r>
        <w:t>appel ASN en ondes décamétriques et hectométriques. Lorsque la modulation par déplacement de fréquence s</w:t>
      </w:r>
      <w:r w:rsidR="001321E6">
        <w:t>'</w:t>
      </w:r>
      <w:r>
        <w:t>effectue en appliquant à l</w:t>
      </w:r>
      <w:r w:rsidR="001321E6">
        <w:t>'</w:t>
      </w:r>
      <w:r>
        <w:t>entrée des émetteurs à bande latérale unique (J2B) des signaux à fréquence acoustique, la fréquence centrale du spectre audiofréquence appliquée à l</w:t>
      </w:r>
      <w:r w:rsidR="001321E6">
        <w:t>'</w:t>
      </w:r>
      <w:r>
        <w:t>émetteur est de 1</w:t>
      </w:r>
      <w:r>
        <w:rPr>
          <w:sz w:val="12"/>
        </w:rPr>
        <w:t> </w:t>
      </w:r>
      <w:r>
        <w:t>700 Hz. Lorsqu</w:t>
      </w:r>
      <w:r w:rsidR="001321E6">
        <w:t>'</w:t>
      </w:r>
      <w:r>
        <w:t>un appel ASN est transmis sur des voies de trafic en ondes décamétriques et hectométriques pour la correspondance publique, la classe d</w:t>
      </w:r>
      <w:r w:rsidR="001321E6">
        <w:t>'</w:t>
      </w:r>
      <w:r>
        <w:t xml:space="preserve">émission est J2B. Dans ce cas, on </w:t>
      </w:r>
      <w:r>
        <w:lastRenderedPageBreak/>
        <w:t>utilise pour la transmission de l</w:t>
      </w:r>
      <w:r w:rsidR="001321E6">
        <w:t>'</w:t>
      </w:r>
      <w:r>
        <w:t>appel ASN des tonalités audiofréquences égales de 1</w:t>
      </w:r>
      <w:r>
        <w:rPr>
          <w:rFonts w:ascii="Tms Rmn" w:hAnsi="Tms Rmn"/>
          <w:sz w:val="12"/>
        </w:rPr>
        <w:t> </w:t>
      </w:r>
      <w:r>
        <w:t xml:space="preserve">700 Hz </w:t>
      </w:r>
      <w:r w:rsidR="000F1CD1" w:rsidRPr="000F1CD1">
        <w:sym w:font="Symbol" w:char="F0B1"/>
      </w:r>
      <w:r>
        <w:t>85 Hz avec une rapidité de modulation de 100</w:t>
      </w:r>
      <w:r w:rsidRPr="001D2EA0">
        <w:t xml:space="preserve"> </w:t>
      </w:r>
      <w:r>
        <w:t xml:space="preserve">bit/s </w:t>
      </w:r>
      <w:r w:rsidR="000F1CD1" w:rsidRPr="000F1CD1">
        <w:sym w:font="Symbol" w:char="F0B1"/>
      </w:r>
      <w:r w:rsidR="000F1CD1" w:rsidRPr="000F1CD1">
        <w:t>30</w:t>
      </w:r>
      <w:r w:rsidRPr="009C4FD6">
        <w:rPr>
          <w:szCs w:val="24"/>
        </w:rPr>
        <w:t>× 10</w:t>
      </w:r>
      <w:r w:rsidRPr="009C4FD6">
        <w:rPr>
          <w:szCs w:val="24"/>
          <w:vertAlign w:val="superscript"/>
        </w:rPr>
        <w:t>6</w:t>
      </w:r>
      <w:r>
        <w:t> .</w:t>
      </w:r>
    </w:p>
    <w:p w:rsidR="00F75723" w:rsidRDefault="00F75723" w:rsidP="00F75723">
      <w:r>
        <w:rPr>
          <w:b/>
        </w:rPr>
        <w:t>1.3.2</w:t>
      </w:r>
      <w:r>
        <w:tab/>
        <w:t>Modulation de fréquence avec une préaccentuation de 6 dB/octave (modulation de phase) avec déplacement de fréquence de la sous-porteuse de modulation pour les voies à ondes métriques:</w:t>
      </w:r>
    </w:p>
    <w:p w:rsidR="00F75723" w:rsidRDefault="00F75723" w:rsidP="00F2132C">
      <w:pPr>
        <w:pStyle w:val="enumlev1"/>
      </w:pPr>
      <w:r>
        <w:t>–</w:t>
      </w:r>
      <w:r>
        <w:tab/>
        <w:t>déplacement de fréquence entre 1</w:t>
      </w:r>
      <w:r>
        <w:rPr>
          <w:sz w:val="12"/>
        </w:rPr>
        <w:t> </w:t>
      </w:r>
      <w:r>
        <w:t>300 et 2</w:t>
      </w:r>
      <w:r>
        <w:rPr>
          <w:sz w:val="12"/>
        </w:rPr>
        <w:t> </w:t>
      </w:r>
      <w:r>
        <w:t>100 Hz; la sous-porteuse étant à 1</w:t>
      </w:r>
      <w:r>
        <w:rPr>
          <w:sz w:val="12"/>
        </w:rPr>
        <w:t> </w:t>
      </w:r>
      <w:r>
        <w:t>700 Hz;</w:t>
      </w:r>
    </w:p>
    <w:p w:rsidR="00F75723" w:rsidRDefault="00F75723" w:rsidP="000F1CD1">
      <w:pPr>
        <w:pStyle w:val="enumlev1"/>
      </w:pPr>
      <w:r>
        <w:t>–</w:t>
      </w:r>
      <w:r>
        <w:tab/>
        <w:t>la tolérance en fréquence des tonalités 1</w:t>
      </w:r>
      <w:r>
        <w:rPr>
          <w:sz w:val="12"/>
        </w:rPr>
        <w:t> </w:t>
      </w:r>
      <w:r>
        <w:t>300 et 2</w:t>
      </w:r>
      <w:r>
        <w:rPr>
          <w:rFonts w:ascii="Tms Rmn" w:hAnsi="Tms Rmn"/>
          <w:sz w:val="12"/>
        </w:rPr>
        <w:t> </w:t>
      </w:r>
      <w:r>
        <w:t xml:space="preserve">100 Hz est de </w:t>
      </w:r>
      <w:r w:rsidR="000F1CD1" w:rsidRPr="000F1CD1">
        <w:sym w:font="Symbol" w:char="F0B1"/>
      </w:r>
      <w:r>
        <w:t>10 Hz;</w:t>
      </w:r>
    </w:p>
    <w:p w:rsidR="00F75723" w:rsidRDefault="00F75723" w:rsidP="000F1CD1">
      <w:pPr>
        <w:pStyle w:val="enumlev1"/>
      </w:pPr>
      <w:r>
        <w:t>–</w:t>
      </w:r>
      <w:r>
        <w:tab/>
        <w:t>la rapidité de modulation est de 1</w:t>
      </w:r>
      <w:r>
        <w:rPr>
          <w:sz w:val="12"/>
        </w:rPr>
        <w:t> </w:t>
      </w:r>
      <w:r>
        <w:t>200</w:t>
      </w:r>
      <w:r w:rsidRPr="001D2EA0">
        <w:t xml:space="preserve"> </w:t>
      </w:r>
      <w:r>
        <w:t xml:space="preserve">bit/s </w:t>
      </w:r>
      <w:r w:rsidR="000F1CD1" w:rsidRPr="000F1CD1">
        <w:sym w:font="Symbol" w:char="F0B1"/>
      </w:r>
      <w:r w:rsidR="000F1CD1">
        <w:t xml:space="preserve">30 </w:t>
      </w:r>
      <w:r w:rsidRPr="009C4FD6">
        <w:rPr>
          <w:szCs w:val="24"/>
        </w:rPr>
        <w:t>× 10</w:t>
      </w:r>
      <w:r w:rsidRPr="009C4FD6">
        <w:rPr>
          <w:szCs w:val="24"/>
          <w:vertAlign w:val="superscript"/>
        </w:rPr>
        <w:t>6</w:t>
      </w:r>
      <w:r>
        <w:t>;</w:t>
      </w:r>
    </w:p>
    <w:p w:rsidR="00F75723" w:rsidRDefault="00F75723" w:rsidP="000F1CD1">
      <w:pPr>
        <w:pStyle w:val="enumlev1"/>
      </w:pPr>
      <w:r>
        <w:t>–</w:t>
      </w:r>
      <w:r>
        <w:tab/>
        <w:t>l</w:t>
      </w:r>
      <w:r w:rsidR="001321E6">
        <w:t>'</w:t>
      </w:r>
      <w:r>
        <w:t>indice de modulation est de 2,0 </w:t>
      </w:r>
      <w:r w:rsidR="000F1CD1" w:rsidRPr="000F1CD1">
        <w:sym w:font="Symbol" w:char="F0B1"/>
      </w:r>
      <w:r>
        <w:t> 10%.</w:t>
      </w:r>
    </w:p>
    <w:p w:rsidR="00F75723" w:rsidRDefault="00F75723" w:rsidP="00F75723">
      <w:r>
        <w:rPr>
          <w:b/>
        </w:rPr>
        <w:t>1.3.3</w:t>
      </w:r>
      <w:r>
        <w:tab/>
        <w:t>Les tolérances en fréquence pour les nouveaux modèles d</w:t>
      </w:r>
      <w:r w:rsidR="001321E6">
        <w:t>'</w:t>
      </w:r>
      <w:r>
        <w:t>émetteurs et de récepteurs dans les bandes d</w:t>
      </w:r>
      <w:r w:rsidR="001321E6">
        <w:t>'</w:t>
      </w:r>
      <w:r>
        <w:t>ondes hectométriques et décamétriques doivent être les suivantes:</w:t>
      </w:r>
    </w:p>
    <w:p w:rsidR="00F75723" w:rsidRDefault="00F75723" w:rsidP="000F1CD1">
      <w:pPr>
        <w:pStyle w:val="enumlev1"/>
      </w:pPr>
      <w:r>
        <w:t>–</w:t>
      </w:r>
      <w:r>
        <w:tab/>
        <w:t xml:space="preserve">station côtière: </w:t>
      </w:r>
      <w:r w:rsidR="000F1CD1" w:rsidRPr="000F1CD1">
        <w:sym w:font="Symbol" w:char="F0B1"/>
      </w:r>
      <w:r>
        <w:rPr>
          <w:sz w:val="12"/>
        </w:rPr>
        <w:t> </w:t>
      </w:r>
      <w:r>
        <w:t>10</w:t>
      </w:r>
      <w:r>
        <w:rPr>
          <w:sz w:val="12"/>
        </w:rPr>
        <w:t> </w:t>
      </w:r>
      <w:r>
        <w:t>Hz;</w:t>
      </w:r>
    </w:p>
    <w:p w:rsidR="00F75723" w:rsidRDefault="00F75723" w:rsidP="000F1CD1">
      <w:pPr>
        <w:pStyle w:val="enumlev1"/>
      </w:pPr>
      <w:r>
        <w:t>–</w:t>
      </w:r>
      <w:r>
        <w:tab/>
        <w:t xml:space="preserve">station de navire: </w:t>
      </w:r>
      <w:r w:rsidR="000F1CD1" w:rsidRPr="000F1CD1">
        <w:sym w:font="Symbol" w:char="F0B1"/>
      </w:r>
      <w:r>
        <w:rPr>
          <w:sz w:val="12"/>
        </w:rPr>
        <w:t> </w:t>
      </w:r>
      <w:r>
        <w:t>10 Hz;</w:t>
      </w:r>
    </w:p>
    <w:p w:rsidR="00F75723" w:rsidRDefault="00F75723" w:rsidP="00F2132C">
      <w:pPr>
        <w:pStyle w:val="enumlev1"/>
      </w:pPr>
      <w:r>
        <w:t>–</w:t>
      </w:r>
      <w:r>
        <w:tab/>
        <w:t>largeur de bande du récepteur: elle ne doit pas dépasser 300 Hz.</w:t>
      </w:r>
    </w:p>
    <w:p w:rsidR="00F75723" w:rsidRDefault="00F75723" w:rsidP="00F75723">
      <w:r>
        <w:rPr>
          <w:b/>
        </w:rPr>
        <w:t>1.4</w:t>
      </w:r>
      <w:r>
        <w:tab/>
        <w:t>La fréquence supérieure correspond à l</w:t>
      </w:r>
      <w:r w:rsidR="001321E6">
        <w:t>'</w:t>
      </w:r>
      <w:r>
        <w:t>état B et la fréquence inférieure à l</w:t>
      </w:r>
      <w:r w:rsidR="001321E6">
        <w:t>'</w:t>
      </w:r>
      <w:r>
        <w:t>état Y des éléments du signal.</w:t>
      </w:r>
    </w:p>
    <w:p w:rsidR="00F75723" w:rsidRDefault="00F75723" w:rsidP="00F75723">
      <w:r>
        <w:rPr>
          <w:b/>
        </w:rPr>
        <w:t>1.5</w:t>
      </w:r>
      <w:r>
        <w:tab/>
        <w:t>L</w:t>
      </w:r>
      <w:r w:rsidR="001321E6">
        <w:t>'</w:t>
      </w:r>
      <w:r>
        <w:t>information contenue dans la communication se présente comme une séquence de combinaisons à 7 bits, constituant un code primaire.</w:t>
      </w:r>
    </w:p>
    <w:p w:rsidR="00F75723" w:rsidRDefault="00F75723" w:rsidP="00F75723">
      <w:r>
        <w:rPr>
          <w:b/>
        </w:rPr>
        <w:t>1.5.1</w:t>
      </w:r>
      <w:r>
        <w:tab/>
        <w:t>Les sept bits d</w:t>
      </w:r>
      <w:r w:rsidR="001321E6">
        <w:t>'</w:t>
      </w:r>
      <w:r>
        <w:t>information du code primaire représentent un des symboles numérotés de 00 à 127 (voir le Tableau 1), et où:</w:t>
      </w:r>
    </w:p>
    <w:p w:rsidR="00F75723" w:rsidRDefault="00F75723" w:rsidP="00F75723">
      <w:r>
        <w:rPr>
          <w:b/>
        </w:rPr>
        <w:t>1.5.1.1</w:t>
      </w:r>
      <w:r>
        <w:tab/>
        <w:t>les symboles de 00 à 99 servent au codage de nombres à deux chiffres décimaux selon le Tableau 2;</w:t>
      </w:r>
    </w:p>
    <w:p w:rsidR="00F75723" w:rsidRDefault="00F75723" w:rsidP="00F75723">
      <w:r>
        <w:rPr>
          <w:b/>
        </w:rPr>
        <w:t>1.5.1.2</w:t>
      </w:r>
      <w:r>
        <w:tab/>
        <w:t>les symboles de 100 à 127 sont utilisés pour coder les ordres de service (voir le Tableau 3).</w:t>
      </w:r>
    </w:p>
    <w:p w:rsidR="00F75723" w:rsidRDefault="00F75723" w:rsidP="00F75723">
      <w:r>
        <w:rPr>
          <w:b/>
        </w:rPr>
        <w:t>1.6</w:t>
      </w:r>
      <w:r>
        <w:tab/>
        <w:t>Dans le cas des alertes de détresse répétées décrites au § 11, les conditions ci-après sont considérées comme nécessaires:</w:t>
      </w:r>
    </w:p>
    <w:p w:rsidR="00F75723" w:rsidRDefault="00F75723" w:rsidP="00F2132C">
      <w:r>
        <w:rPr>
          <w:b/>
        </w:rPr>
        <w:t>1.6.1</w:t>
      </w:r>
      <w:r>
        <w:tab/>
        <w:t>le codeur de l</w:t>
      </w:r>
      <w:r w:rsidR="001321E6">
        <w:t>'</w:t>
      </w:r>
      <w:r>
        <w:t>émetteur doit effectuer l</w:t>
      </w:r>
      <w:r w:rsidR="001321E6">
        <w:t>'</w:t>
      </w:r>
      <w:r>
        <w:t>émission répétée de la séquence d</w:t>
      </w:r>
      <w:r w:rsidR="001321E6">
        <w:t>'</w:t>
      </w:r>
      <w:r>
        <w:t>appel, conformément au § 11; et</w:t>
      </w:r>
    </w:p>
    <w:p w:rsidR="00F75723" w:rsidRDefault="00F75723" w:rsidP="007130F2">
      <w:r>
        <w:rPr>
          <w:b/>
        </w:rPr>
        <w:t>1.6.2</w:t>
      </w:r>
      <w:r>
        <w:tab/>
        <w:t>le décodeur du récepteur doit assurer l</w:t>
      </w:r>
      <w:r w:rsidR="001321E6">
        <w:t>'</w:t>
      </w:r>
      <w:r>
        <w:t>utilisation maximale du signal reçu, y compris l</w:t>
      </w:r>
      <w:r w:rsidR="001321E6">
        <w:t>'</w:t>
      </w:r>
      <w:r>
        <w:t>utilisation du caractère de contrôle d</w:t>
      </w:r>
      <w:r w:rsidR="001321E6">
        <w:t>'</w:t>
      </w:r>
      <w:r>
        <w:t>erreur en appliquant un décodage itératif avec mise en mémoire.</w:t>
      </w:r>
    </w:p>
    <w:p w:rsidR="00F75723" w:rsidRDefault="00F75723" w:rsidP="00F75723">
      <w:r>
        <w:rPr>
          <w:b/>
        </w:rPr>
        <w:t>1.7</w:t>
      </w:r>
      <w:r>
        <w:tab/>
        <w:t>Lorsque la transmission d</w:t>
      </w:r>
      <w:r w:rsidR="001321E6">
        <w:t>'</w:t>
      </w:r>
      <w:r>
        <w:t>une alerte de détresse en ASN est automatiquement répétée, les équipements ASN du navire doivent pouvoir recevoir automatiquement un accusé de réception d</w:t>
      </w:r>
      <w:r w:rsidR="001321E6">
        <w:t>'</w:t>
      </w:r>
      <w:r>
        <w:t>appel de détresse transmis à la suite de l</w:t>
      </w:r>
      <w:r w:rsidR="001321E6">
        <w:t>'</w:t>
      </w:r>
      <w:r>
        <w:t>appel (voir les § 3.1.3.1, 3.1.3.2 et 3.3.5 de l</w:t>
      </w:r>
      <w:r w:rsidR="001321E6">
        <w:t>'</w:t>
      </w:r>
      <w:r>
        <w:t>Annexe 1 de la Recommandation UIT</w:t>
      </w:r>
      <w:r>
        <w:noBreakHyphen/>
        <w:t>R M.541).</w:t>
      </w:r>
    </w:p>
    <w:p w:rsidR="00F75723" w:rsidRDefault="00F75723" w:rsidP="00F75723">
      <w:pPr>
        <w:pStyle w:val="TableNo"/>
      </w:pPr>
      <w:r>
        <w:lastRenderedPageBreak/>
        <w:t>TABLEAU  1</w:t>
      </w:r>
    </w:p>
    <w:p w:rsidR="00F75723" w:rsidRDefault="00F75723" w:rsidP="00F75723">
      <w:pPr>
        <w:pStyle w:val="Tabletitle"/>
      </w:pPr>
      <w:r>
        <w:t>Code à dix bits avec détection d</w:t>
      </w:r>
      <w:r w:rsidR="001321E6">
        <w:t>'</w:t>
      </w:r>
      <w:r>
        <w:t>erreur</w:t>
      </w:r>
    </w:p>
    <w:tbl>
      <w:tblPr>
        <w:tblW w:w="9639" w:type="dxa"/>
        <w:jc w:val="center"/>
        <w:tblLayout w:type="fixed"/>
        <w:tblCellMar>
          <w:left w:w="107" w:type="dxa"/>
          <w:right w:w="107" w:type="dxa"/>
        </w:tblCellMar>
        <w:tblLook w:val="0000"/>
      </w:tblPr>
      <w:tblGrid>
        <w:gridCol w:w="963"/>
        <w:gridCol w:w="2116"/>
        <w:gridCol w:w="285"/>
        <w:gridCol w:w="1007"/>
        <w:gridCol w:w="1992"/>
        <w:gridCol w:w="285"/>
        <w:gridCol w:w="995"/>
        <w:gridCol w:w="1996"/>
      </w:tblGrid>
      <w:tr w:rsidR="00F75723" w:rsidTr="00E301D2">
        <w:trPr>
          <w:cantSplit/>
          <w:jc w:val="center"/>
        </w:trPr>
        <w:tc>
          <w:tcPr>
            <w:tcW w:w="959" w:type="dxa"/>
            <w:tcBorders>
              <w:top w:val="single" w:sz="6" w:space="0" w:color="auto"/>
              <w:left w:val="single" w:sz="6" w:space="0" w:color="auto"/>
              <w:right w:val="single" w:sz="6" w:space="0" w:color="auto"/>
            </w:tcBorders>
            <w:vAlign w:val="center"/>
          </w:tcPr>
          <w:p w:rsidR="00F75723" w:rsidRPr="00E301D2" w:rsidRDefault="00F75723" w:rsidP="00E301D2">
            <w:pPr>
              <w:pStyle w:val="Tablehead"/>
              <w:rPr>
                <w:sz w:val="18"/>
                <w:szCs w:val="18"/>
              </w:rPr>
            </w:pPr>
            <w:r w:rsidRPr="00E301D2">
              <w:rPr>
                <w:sz w:val="18"/>
                <w:szCs w:val="18"/>
              </w:rPr>
              <w:t>Symbole</w:t>
            </w:r>
            <w:r w:rsidRPr="00E301D2">
              <w:rPr>
                <w:sz w:val="18"/>
                <w:szCs w:val="18"/>
              </w:rPr>
              <w:br/>
              <w:t>N</w:t>
            </w:r>
            <w:r w:rsidR="000F1CD1" w:rsidRPr="00E301D2">
              <w:rPr>
                <w:sz w:val="18"/>
                <w:szCs w:val="18"/>
              </w:rPr>
              <w:t>°</w:t>
            </w:r>
          </w:p>
        </w:tc>
        <w:tc>
          <w:tcPr>
            <w:tcW w:w="2109" w:type="dxa"/>
            <w:tcBorders>
              <w:top w:val="single" w:sz="6" w:space="0" w:color="auto"/>
              <w:right w:val="single" w:sz="6" w:space="0" w:color="auto"/>
            </w:tcBorders>
            <w:vAlign w:val="center"/>
          </w:tcPr>
          <w:p w:rsidR="00F75723" w:rsidRPr="00E301D2" w:rsidRDefault="00F75723" w:rsidP="00E301D2">
            <w:pPr>
              <w:pStyle w:val="Tablehead"/>
              <w:rPr>
                <w:sz w:val="18"/>
                <w:szCs w:val="18"/>
              </w:rPr>
            </w:pPr>
            <w:r w:rsidRPr="00E301D2">
              <w:rPr>
                <w:sz w:val="18"/>
                <w:szCs w:val="18"/>
              </w:rPr>
              <w:t>Signal émis et</w:t>
            </w:r>
            <w:r w:rsidRPr="00E301D2">
              <w:rPr>
                <w:sz w:val="18"/>
                <w:szCs w:val="18"/>
              </w:rPr>
              <w:br/>
              <w:t>position des bits</w:t>
            </w:r>
          </w:p>
          <w:p w:rsidR="00F75723" w:rsidRPr="00E301D2" w:rsidRDefault="00F75723" w:rsidP="00E301D2">
            <w:pPr>
              <w:pStyle w:val="Tablehead"/>
              <w:rPr>
                <w:sz w:val="18"/>
                <w:szCs w:val="18"/>
              </w:rPr>
            </w:pPr>
            <w:r w:rsidRPr="00E301D2">
              <w:rPr>
                <w:sz w:val="18"/>
                <w:szCs w:val="18"/>
              </w:rPr>
              <w:t>1 2 3 4 5 6 7 8 9 10</w:t>
            </w:r>
          </w:p>
        </w:tc>
        <w:tc>
          <w:tcPr>
            <w:tcW w:w="284" w:type="dxa"/>
            <w:tcBorders>
              <w:left w:val="single" w:sz="6" w:space="0" w:color="auto"/>
            </w:tcBorders>
            <w:vAlign w:val="center"/>
          </w:tcPr>
          <w:p w:rsidR="00F75723" w:rsidRPr="00E301D2" w:rsidRDefault="00F75723" w:rsidP="00E301D2">
            <w:pPr>
              <w:pStyle w:val="Tablehead"/>
              <w:rPr>
                <w:sz w:val="18"/>
                <w:szCs w:val="18"/>
              </w:rPr>
            </w:pPr>
          </w:p>
        </w:tc>
        <w:tc>
          <w:tcPr>
            <w:tcW w:w="1004" w:type="dxa"/>
            <w:tcBorders>
              <w:top w:val="single" w:sz="6" w:space="0" w:color="auto"/>
              <w:left w:val="single" w:sz="6" w:space="0" w:color="auto"/>
              <w:right w:val="single" w:sz="6" w:space="0" w:color="auto"/>
            </w:tcBorders>
            <w:vAlign w:val="center"/>
          </w:tcPr>
          <w:p w:rsidR="00F75723" w:rsidRPr="00E301D2" w:rsidRDefault="00F75723" w:rsidP="00E301D2">
            <w:pPr>
              <w:pStyle w:val="Tablehead"/>
              <w:rPr>
                <w:sz w:val="18"/>
                <w:szCs w:val="18"/>
              </w:rPr>
            </w:pPr>
            <w:r w:rsidRPr="00E301D2">
              <w:rPr>
                <w:sz w:val="18"/>
                <w:szCs w:val="18"/>
              </w:rPr>
              <w:t>Symbole</w:t>
            </w:r>
            <w:r w:rsidRPr="00E301D2">
              <w:rPr>
                <w:sz w:val="18"/>
                <w:szCs w:val="18"/>
              </w:rPr>
              <w:br/>
              <w:t>N</w:t>
            </w:r>
            <w:r w:rsidR="000F1CD1" w:rsidRPr="00E301D2">
              <w:rPr>
                <w:sz w:val="18"/>
                <w:szCs w:val="18"/>
              </w:rPr>
              <w:t>°</w:t>
            </w:r>
          </w:p>
        </w:tc>
        <w:tc>
          <w:tcPr>
            <w:tcW w:w="1985" w:type="dxa"/>
            <w:tcBorders>
              <w:top w:val="single" w:sz="6" w:space="0" w:color="auto"/>
              <w:right w:val="single" w:sz="6" w:space="0" w:color="auto"/>
            </w:tcBorders>
            <w:vAlign w:val="center"/>
          </w:tcPr>
          <w:p w:rsidR="00F75723" w:rsidRPr="00E301D2" w:rsidRDefault="00F75723" w:rsidP="00E301D2">
            <w:pPr>
              <w:pStyle w:val="Tablehead"/>
              <w:rPr>
                <w:sz w:val="18"/>
                <w:szCs w:val="18"/>
              </w:rPr>
            </w:pPr>
            <w:r w:rsidRPr="00E301D2">
              <w:rPr>
                <w:sz w:val="18"/>
                <w:szCs w:val="18"/>
              </w:rPr>
              <w:t>Signal émis et</w:t>
            </w:r>
            <w:r w:rsidRPr="00E301D2">
              <w:rPr>
                <w:sz w:val="18"/>
                <w:szCs w:val="18"/>
              </w:rPr>
              <w:br/>
              <w:t>position des bits</w:t>
            </w:r>
          </w:p>
          <w:p w:rsidR="00F75723" w:rsidRPr="00E301D2" w:rsidRDefault="00F75723" w:rsidP="00E301D2">
            <w:pPr>
              <w:pStyle w:val="Tablehead"/>
              <w:rPr>
                <w:sz w:val="18"/>
                <w:szCs w:val="18"/>
              </w:rPr>
            </w:pPr>
            <w:r w:rsidRPr="00E301D2">
              <w:rPr>
                <w:sz w:val="18"/>
                <w:szCs w:val="18"/>
              </w:rPr>
              <w:t>1 2 3 4 5 6 7 8 9 10</w:t>
            </w:r>
          </w:p>
        </w:tc>
        <w:tc>
          <w:tcPr>
            <w:tcW w:w="284" w:type="dxa"/>
            <w:vAlign w:val="center"/>
          </w:tcPr>
          <w:p w:rsidR="00F75723" w:rsidRPr="00E301D2" w:rsidRDefault="00F75723" w:rsidP="00E301D2">
            <w:pPr>
              <w:pStyle w:val="Tablehead"/>
              <w:rPr>
                <w:sz w:val="18"/>
                <w:szCs w:val="18"/>
              </w:rPr>
            </w:pPr>
          </w:p>
        </w:tc>
        <w:tc>
          <w:tcPr>
            <w:tcW w:w="992" w:type="dxa"/>
            <w:tcBorders>
              <w:top w:val="single" w:sz="6" w:space="0" w:color="auto"/>
              <w:left w:val="single" w:sz="6" w:space="0" w:color="auto"/>
              <w:right w:val="single" w:sz="6" w:space="0" w:color="auto"/>
            </w:tcBorders>
            <w:vAlign w:val="center"/>
          </w:tcPr>
          <w:p w:rsidR="00F75723" w:rsidRPr="00E301D2" w:rsidRDefault="00F75723" w:rsidP="00E301D2">
            <w:pPr>
              <w:pStyle w:val="Tablehead"/>
              <w:rPr>
                <w:sz w:val="18"/>
                <w:szCs w:val="18"/>
              </w:rPr>
            </w:pPr>
            <w:r w:rsidRPr="00E301D2">
              <w:rPr>
                <w:sz w:val="18"/>
                <w:szCs w:val="18"/>
              </w:rPr>
              <w:t>Symbole</w:t>
            </w:r>
            <w:r w:rsidRPr="00E301D2">
              <w:rPr>
                <w:sz w:val="18"/>
                <w:szCs w:val="18"/>
              </w:rPr>
              <w:br/>
              <w:t>N</w:t>
            </w:r>
            <w:r w:rsidR="000F1CD1" w:rsidRPr="00E301D2">
              <w:rPr>
                <w:sz w:val="18"/>
                <w:szCs w:val="18"/>
              </w:rPr>
              <w:t>°</w:t>
            </w:r>
          </w:p>
        </w:tc>
        <w:tc>
          <w:tcPr>
            <w:tcW w:w="1989" w:type="dxa"/>
            <w:tcBorders>
              <w:top w:val="single" w:sz="6" w:space="0" w:color="auto"/>
              <w:left w:val="single" w:sz="6" w:space="0" w:color="auto"/>
              <w:right w:val="single" w:sz="6" w:space="0" w:color="auto"/>
            </w:tcBorders>
            <w:vAlign w:val="center"/>
          </w:tcPr>
          <w:p w:rsidR="00F75723" w:rsidRPr="00E301D2" w:rsidRDefault="00F75723" w:rsidP="00E301D2">
            <w:pPr>
              <w:pStyle w:val="Tablehead"/>
              <w:rPr>
                <w:sz w:val="18"/>
                <w:szCs w:val="18"/>
              </w:rPr>
            </w:pPr>
            <w:r w:rsidRPr="00E301D2">
              <w:rPr>
                <w:sz w:val="18"/>
                <w:szCs w:val="18"/>
              </w:rPr>
              <w:t>Signal émis et</w:t>
            </w:r>
            <w:r w:rsidRPr="00E301D2">
              <w:rPr>
                <w:sz w:val="18"/>
                <w:szCs w:val="18"/>
              </w:rPr>
              <w:br/>
              <w:t>position des bits</w:t>
            </w:r>
          </w:p>
          <w:p w:rsidR="00F75723" w:rsidRPr="00E301D2" w:rsidRDefault="00F75723" w:rsidP="00E301D2">
            <w:pPr>
              <w:pStyle w:val="Tablehead"/>
              <w:rPr>
                <w:sz w:val="18"/>
                <w:szCs w:val="18"/>
              </w:rPr>
            </w:pPr>
            <w:r w:rsidRPr="00E301D2">
              <w:rPr>
                <w:sz w:val="18"/>
                <w:szCs w:val="18"/>
              </w:rPr>
              <w:t>1 2 3 4 5 6 7 8 9 10</w:t>
            </w:r>
          </w:p>
        </w:tc>
      </w:tr>
      <w:tr w:rsidR="00F75723" w:rsidRPr="009A2CD8" w:rsidTr="00E301D2">
        <w:trPr>
          <w:cantSplit/>
          <w:jc w:val="center"/>
        </w:trPr>
        <w:tc>
          <w:tcPr>
            <w:tcW w:w="959" w:type="dxa"/>
            <w:tcBorders>
              <w:top w:val="single" w:sz="6" w:space="0" w:color="auto"/>
              <w:left w:val="single" w:sz="6" w:space="0" w:color="auto"/>
              <w:bottom w:val="single" w:sz="6" w:space="0" w:color="auto"/>
              <w:right w:val="single" w:sz="6" w:space="0" w:color="auto"/>
            </w:tcBorders>
          </w:tcPr>
          <w:p w:rsidR="00F75723" w:rsidRPr="00E301D2" w:rsidRDefault="00F75723" w:rsidP="00E301D2">
            <w:pPr>
              <w:pStyle w:val="Tabletext"/>
              <w:jc w:val="center"/>
              <w:rPr>
                <w:sz w:val="18"/>
                <w:szCs w:val="18"/>
                <w:lang w:val="es-ES_tradnl"/>
              </w:rPr>
            </w:pPr>
            <w:r w:rsidRPr="00E301D2">
              <w:rPr>
                <w:sz w:val="18"/>
                <w:szCs w:val="18"/>
                <w:lang w:val="es-ES_tradnl"/>
              </w:rPr>
              <w:t>00</w:t>
            </w:r>
            <w:r w:rsidRPr="00E301D2">
              <w:rPr>
                <w:sz w:val="18"/>
                <w:szCs w:val="18"/>
                <w:lang w:val="es-ES_tradnl"/>
              </w:rPr>
              <w:br/>
              <w:t>01</w:t>
            </w:r>
            <w:r w:rsidRPr="00E301D2">
              <w:rPr>
                <w:sz w:val="18"/>
                <w:szCs w:val="18"/>
                <w:lang w:val="es-ES_tradnl"/>
              </w:rPr>
              <w:br/>
              <w:t>02</w:t>
            </w:r>
            <w:r w:rsidRPr="00E301D2">
              <w:rPr>
                <w:sz w:val="18"/>
                <w:szCs w:val="18"/>
                <w:lang w:val="es-ES_tradnl"/>
              </w:rPr>
              <w:br/>
              <w:t>03</w:t>
            </w:r>
            <w:r w:rsidRPr="00E301D2">
              <w:rPr>
                <w:sz w:val="18"/>
                <w:szCs w:val="18"/>
                <w:lang w:val="es-ES_tradnl"/>
              </w:rPr>
              <w:br/>
              <w:t>04</w:t>
            </w:r>
            <w:r w:rsidRPr="00E301D2">
              <w:rPr>
                <w:sz w:val="18"/>
                <w:szCs w:val="18"/>
                <w:lang w:val="es-ES_tradnl"/>
              </w:rPr>
              <w:br/>
              <w:t>05</w:t>
            </w:r>
            <w:r w:rsidRPr="00E301D2">
              <w:rPr>
                <w:sz w:val="18"/>
                <w:szCs w:val="18"/>
                <w:lang w:val="es-ES_tradnl"/>
              </w:rPr>
              <w:br/>
              <w:t>06</w:t>
            </w:r>
            <w:r w:rsidRPr="00E301D2">
              <w:rPr>
                <w:sz w:val="18"/>
                <w:szCs w:val="18"/>
                <w:lang w:val="es-ES_tradnl"/>
              </w:rPr>
              <w:br/>
              <w:t>07</w:t>
            </w:r>
            <w:r w:rsidRPr="00E301D2">
              <w:rPr>
                <w:sz w:val="18"/>
                <w:szCs w:val="18"/>
                <w:lang w:val="es-ES_tradnl"/>
              </w:rPr>
              <w:br/>
              <w:t>08</w:t>
            </w:r>
            <w:r w:rsidRPr="00E301D2">
              <w:rPr>
                <w:sz w:val="18"/>
                <w:szCs w:val="18"/>
                <w:lang w:val="es-ES_tradnl"/>
              </w:rPr>
              <w:br/>
              <w:t>09</w:t>
            </w:r>
            <w:r w:rsidRPr="00E301D2">
              <w:rPr>
                <w:sz w:val="18"/>
                <w:szCs w:val="18"/>
                <w:lang w:val="es-ES_tradnl"/>
              </w:rPr>
              <w:br/>
              <w:t>10</w:t>
            </w:r>
            <w:r w:rsidRPr="00E301D2">
              <w:rPr>
                <w:sz w:val="18"/>
                <w:szCs w:val="18"/>
                <w:lang w:val="es-ES_tradnl"/>
              </w:rPr>
              <w:br/>
              <w:t>11</w:t>
            </w:r>
            <w:r w:rsidRPr="00E301D2">
              <w:rPr>
                <w:sz w:val="18"/>
                <w:szCs w:val="18"/>
                <w:lang w:val="es-ES_tradnl"/>
              </w:rPr>
              <w:br/>
              <w:t>12</w:t>
            </w:r>
            <w:r w:rsidRPr="00E301D2">
              <w:rPr>
                <w:sz w:val="18"/>
                <w:szCs w:val="18"/>
                <w:lang w:val="es-ES_tradnl"/>
              </w:rPr>
              <w:br/>
              <w:t>13</w:t>
            </w:r>
            <w:r w:rsidRPr="00E301D2">
              <w:rPr>
                <w:sz w:val="18"/>
                <w:szCs w:val="18"/>
                <w:lang w:val="es-ES_tradnl"/>
              </w:rPr>
              <w:br/>
              <w:t>14</w:t>
            </w:r>
            <w:r w:rsidRPr="00E301D2">
              <w:rPr>
                <w:sz w:val="18"/>
                <w:szCs w:val="18"/>
                <w:lang w:val="es-ES_tradnl"/>
              </w:rPr>
              <w:br/>
              <w:t>15</w:t>
            </w:r>
            <w:r w:rsidRPr="00E301D2">
              <w:rPr>
                <w:sz w:val="18"/>
                <w:szCs w:val="18"/>
                <w:lang w:val="es-ES_tradnl"/>
              </w:rPr>
              <w:br/>
              <w:t>16</w:t>
            </w:r>
            <w:r w:rsidRPr="00E301D2">
              <w:rPr>
                <w:sz w:val="18"/>
                <w:szCs w:val="18"/>
                <w:lang w:val="es-ES_tradnl"/>
              </w:rPr>
              <w:br/>
              <w:t>17</w:t>
            </w:r>
            <w:r w:rsidRPr="00E301D2">
              <w:rPr>
                <w:sz w:val="18"/>
                <w:szCs w:val="18"/>
                <w:lang w:val="es-ES_tradnl"/>
              </w:rPr>
              <w:br/>
              <w:t>18</w:t>
            </w:r>
            <w:r w:rsidRPr="00E301D2">
              <w:rPr>
                <w:sz w:val="18"/>
                <w:szCs w:val="18"/>
                <w:lang w:val="es-ES_tradnl"/>
              </w:rPr>
              <w:br/>
              <w:t>19</w:t>
            </w:r>
            <w:r w:rsidRPr="00E301D2">
              <w:rPr>
                <w:sz w:val="18"/>
                <w:szCs w:val="18"/>
                <w:lang w:val="es-ES_tradnl"/>
              </w:rPr>
              <w:br/>
              <w:t>20</w:t>
            </w:r>
            <w:r w:rsidRPr="00E301D2">
              <w:rPr>
                <w:sz w:val="18"/>
                <w:szCs w:val="18"/>
                <w:lang w:val="es-ES_tradnl"/>
              </w:rPr>
              <w:br/>
              <w:t>21</w:t>
            </w:r>
            <w:r w:rsidRPr="00E301D2">
              <w:rPr>
                <w:sz w:val="18"/>
                <w:szCs w:val="18"/>
                <w:lang w:val="es-ES_tradnl"/>
              </w:rPr>
              <w:br/>
              <w:t>22</w:t>
            </w:r>
            <w:r w:rsidRPr="00E301D2">
              <w:rPr>
                <w:sz w:val="18"/>
                <w:szCs w:val="18"/>
                <w:lang w:val="es-ES_tradnl"/>
              </w:rPr>
              <w:br/>
              <w:t>23</w:t>
            </w:r>
            <w:r w:rsidRPr="00E301D2">
              <w:rPr>
                <w:sz w:val="18"/>
                <w:szCs w:val="18"/>
                <w:lang w:val="es-ES_tradnl"/>
              </w:rPr>
              <w:br/>
              <w:t>24</w:t>
            </w:r>
            <w:r w:rsidRPr="00E301D2">
              <w:rPr>
                <w:sz w:val="18"/>
                <w:szCs w:val="18"/>
                <w:lang w:val="es-ES_tradnl"/>
              </w:rPr>
              <w:br/>
              <w:t>25</w:t>
            </w:r>
            <w:r w:rsidRPr="00E301D2">
              <w:rPr>
                <w:sz w:val="18"/>
                <w:szCs w:val="18"/>
                <w:lang w:val="es-ES_tradnl"/>
              </w:rPr>
              <w:br/>
              <w:t>26</w:t>
            </w:r>
            <w:r w:rsidRPr="00E301D2">
              <w:rPr>
                <w:sz w:val="18"/>
                <w:szCs w:val="18"/>
                <w:lang w:val="es-ES_tradnl"/>
              </w:rPr>
              <w:br/>
              <w:t>27</w:t>
            </w:r>
            <w:r w:rsidRPr="00E301D2">
              <w:rPr>
                <w:sz w:val="18"/>
                <w:szCs w:val="18"/>
                <w:lang w:val="es-ES_tradnl"/>
              </w:rPr>
              <w:br/>
              <w:t>28</w:t>
            </w:r>
            <w:r w:rsidRPr="00E301D2">
              <w:rPr>
                <w:sz w:val="18"/>
                <w:szCs w:val="18"/>
                <w:lang w:val="es-ES_tradnl"/>
              </w:rPr>
              <w:br/>
              <w:t>29</w:t>
            </w:r>
            <w:r w:rsidRPr="00E301D2">
              <w:rPr>
                <w:sz w:val="18"/>
                <w:szCs w:val="18"/>
                <w:lang w:val="es-ES_tradnl"/>
              </w:rPr>
              <w:br/>
              <w:t>30</w:t>
            </w:r>
            <w:r w:rsidRPr="00E301D2">
              <w:rPr>
                <w:sz w:val="18"/>
                <w:szCs w:val="18"/>
                <w:lang w:val="es-ES_tradnl"/>
              </w:rPr>
              <w:br/>
              <w:t>31</w:t>
            </w:r>
            <w:r w:rsidRPr="00E301D2">
              <w:rPr>
                <w:sz w:val="18"/>
                <w:szCs w:val="18"/>
                <w:lang w:val="es-ES_tradnl"/>
              </w:rPr>
              <w:br/>
              <w:t>32</w:t>
            </w:r>
            <w:r w:rsidRPr="00E301D2">
              <w:rPr>
                <w:sz w:val="18"/>
                <w:szCs w:val="18"/>
                <w:lang w:val="es-ES_tradnl"/>
              </w:rPr>
              <w:br/>
              <w:t>33</w:t>
            </w:r>
            <w:r w:rsidRPr="00E301D2">
              <w:rPr>
                <w:sz w:val="18"/>
                <w:szCs w:val="18"/>
                <w:lang w:val="es-ES_tradnl"/>
              </w:rPr>
              <w:br/>
              <w:t>34</w:t>
            </w:r>
            <w:r w:rsidRPr="00E301D2">
              <w:rPr>
                <w:sz w:val="18"/>
                <w:szCs w:val="18"/>
                <w:lang w:val="es-ES_tradnl"/>
              </w:rPr>
              <w:br/>
              <w:t>35</w:t>
            </w:r>
            <w:r w:rsidRPr="00E301D2">
              <w:rPr>
                <w:sz w:val="18"/>
                <w:szCs w:val="18"/>
                <w:lang w:val="es-ES_tradnl"/>
              </w:rPr>
              <w:br/>
              <w:t>36</w:t>
            </w:r>
            <w:r w:rsidRPr="00E301D2">
              <w:rPr>
                <w:sz w:val="18"/>
                <w:szCs w:val="18"/>
                <w:lang w:val="es-ES_tradnl"/>
              </w:rPr>
              <w:br/>
              <w:t>37</w:t>
            </w:r>
            <w:r w:rsidRPr="00E301D2">
              <w:rPr>
                <w:sz w:val="18"/>
                <w:szCs w:val="18"/>
                <w:lang w:val="es-ES_tradnl"/>
              </w:rPr>
              <w:br/>
              <w:t>38</w:t>
            </w:r>
            <w:r w:rsidRPr="00E301D2">
              <w:rPr>
                <w:sz w:val="18"/>
                <w:szCs w:val="18"/>
                <w:lang w:val="es-ES_tradnl"/>
              </w:rPr>
              <w:br/>
              <w:t>39</w:t>
            </w:r>
            <w:r w:rsidRPr="00E301D2">
              <w:rPr>
                <w:sz w:val="18"/>
                <w:szCs w:val="18"/>
                <w:lang w:val="es-ES_tradnl"/>
              </w:rPr>
              <w:br/>
              <w:t>40</w:t>
            </w:r>
            <w:r w:rsidRPr="00E301D2">
              <w:rPr>
                <w:sz w:val="18"/>
                <w:szCs w:val="18"/>
                <w:lang w:val="es-ES_tradnl"/>
              </w:rPr>
              <w:br/>
              <w:t>41</w:t>
            </w:r>
            <w:r w:rsidRPr="00E301D2">
              <w:rPr>
                <w:sz w:val="18"/>
                <w:szCs w:val="18"/>
                <w:lang w:val="es-ES_tradnl"/>
              </w:rPr>
              <w:br/>
              <w:t>42</w:t>
            </w:r>
          </w:p>
        </w:tc>
        <w:tc>
          <w:tcPr>
            <w:tcW w:w="2109" w:type="dxa"/>
            <w:tcBorders>
              <w:top w:val="single" w:sz="6" w:space="0" w:color="auto"/>
              <w:bottom w:val="single" w:sz="6" w:space="0" w:color="auto"/>
              <w:right w:val="single" w:sz="6" w:space="0" w:color="auto"/>
            </w:tcBorders>
          </w:tcPr>
          <w:p w:rsidR="00F75723" w:rsidRPr="00E301D2" w:rsidRDefault="00F75723" w:rsidP="00E301D2">
            <w:pPr>
              <w:pStyle w:val="Tabletext"/>
              <w:jc w:val="center"/>
              <w:rPr>
                <w:sz w:val="18"/>
                <w:szCs w:val="18"/>
                <w:lang w:val="es-ES_tradnl"/>
              </w:rPr>
            </w:pPr>
            <w:r w:rsidRPr="00E301D2">
              <w:rPr>
                <w:sz w:val="18"/>
                <w:szCs w:val="18"/>
                <w:lang w:val="es-ES_tradnl"/>
              </w:rPr>
              <w:t>BBBBBBBYYY</w:t>
            </w:r>
            <w:r w:rsidRPr="00E301D2">
              <w:rPr>
                <w:sz w:val="18"/>
                <w:szCs w:val="18"/>
                <w:lang w:val="es-ES_tradnl"/>
              </w:rPr>
              <w:br/>
              <w:t>YBBBBBBYYB</w:t>
            </w:r>
            <w:r w:rsidRPr="00E301D2">
              <w:rPr>
                <w:sz w:val="18"/>
                <w:szCs w:val="18"/>
                <w:lang w:val="es-ES_tradnl"/>
              </w:rPr>
              <w:br/>
              <w:t>BYBBBBBYYB</w:t>
            </w:r>
            <w:r w:rsidRPr="00E301D2">
              <w:rPr>
                <w:sz w:val="18"/>
                <w:szCs w:val="18"/>
                <w:lang w:val="es-ES_tradnl"/>
              </w:rPr>
              <w:br/>
              <w:t>YYBBBBBYBY</w:t>
            </w:r>
            <w:r w:rsidRPr="00E301D2">
              <w:rPr>
                <w:sz w:val="18"/>
                <w:szCs w:val="18"/>
                <w:lang w:val="es-ES_tradnl"/>
              </w:rPr>
              <w:br/>
              <w:t>BBYBBBBYYB</w:t>
            </w:r>
            <w:r w:rsidRPr="00E301D2">
              <w:rPr>
                <w:sz w:val="18"/>
                <w:szCs w:val="18"/>
                <w:lang w:val="es-ES_tradnl"/>
              </w:rPr>
              <w:br/>
              <w:t>YBYBBBBYBY</w:t>
            </w:r>
            <w:r w:rsidRPr="00E301D2">
              <w:rPr>
                <w:sz w:val="18"/>
                <w:szCs w:val="18"/>
                <w:lang w:val="es-ES_tradnl"/>
              </w:rPr>
              <w:br/>
              <w:t>BYYBBBBYBY</w:t>
            </w:r>
            <w:r w:rsidRPr="00E301D2">
              <w:rPr>
                <w:sz w:val="18"/>
                <w:szCs w:val="18"/>
                <w:lang w:val="es-ES_tradnl"/>
              </w:rPr>
              <w:br/>
              <w:t>YYYBBBBYBB</w:t>
            </w:r>
            <w:r w:rsidRPr="00E301D2">
              <w:rPr>
                <w:sz w:val="18"/>
                <w:szCs w:val="18"/>
                <w:lang w:val="es-ES_tradnl"/>
              </w:rPr>
              <w:br/>
              <w:t>BBBYBBBYYB</w:t>
            </w:r>
            <w:r w:rsidRPr="00E301D2">
              <w:rPr>
                <w:sz w:val="18"/>
                <w:szCs w:val="18"/>
                <w:lang w:val="es-ES_tradnl"/>
              </w:rPr>
              <w:br/>
              <w:t>YBBYBBBYBY</w:t>
            </w:r>
            <w:r w:rsidRPr="00E301D2">
              <w:rPr>
                <w:sz w:val="18"/>
                <w:szCs w:val="18"/>
                <w:lang w:val="es-ES_tradnl"/>
              </w:rPr>
              <w:br/>
              <w:t>BYBYBBBYBY</w:t>
            </w:r>
            <w:r w:rsidRPr="00E301D2">
              <w:rPr>
                <w:sz w:val="18"/>
                <w:szCs w:val="18"/>
                <w:lang w:val="es-ES_tradnl"/>
              </w:rPr>
              <w:br/>
              <w:t>YYBYBBBYBB</w:t>
            </w:r>
            <w:r w:rsidRPr="00E301D2">
              <w:rPr>
                <w:sz w:val="18"/>
                <w:szCs w:val="18"/>
                <w:lang w:val="es-ES_tradnl"/>
              </w:rPr>
              <w:br/>
              <w:t>BBYYBBBYBY</w:t>
            </w:r>
            <w:r w:rsidRPr="00E301D2">
              <w:rPr>
                <w:sz w:val="18"/>
                <w:szCs w:val="18"/>
                <w:lang w:val="es-ES_tradnl"/>
              </w:rPr>
              <w:br/>
              <w:t>YBYYBBBYBB</w:t>
            </w:r>
            <w:r w:rsidRPr="00E301D2">
              <w:rPr>
                <w:sz w:val="18"/>
                <w:szCs w:val="18"/>
                <w:lang w:val="es-ES_tradnl"/>
              </w:rPr>
              <w:br/>
              <w:t>BYYYBBBYBB</w:t>
            </w:r>
            <w:r w:rsidRPr="00E301D2">
              <w:rPr>
                <w:sz w:val="18"/>
                <w:szCs w:val="18"/>
                <w:lang w:val="es-ES_tradnl"/>
              </w:rPr>
              <w:br/>
              <w:t>YYYYBBBBYY</w:t>
            </w:r>
            <w:r w:rsidRPr="00E301D2">
              <w:rPr>
                <w:sz w:val="18"/>
                <w:szCs w:val="18"/>
                <w:lang w:val="es-ES_tradnl"/>
              </w:rPr>
              <w:br/>
              <w:t>BBBBYBBYYB</w:t>
            </w:r>
            <w:r w:rsidRPr="00E301D2">
              <w:rPr>
                <w:sz w:val="18"/>
                <w:szCs w:val="18"/>
                <w:lang w:val="es-ES_tradnl"/>
              </w:rPr>
              <w:br/>
              <w:t>YBBBYBBYBY</w:t>
            </w:r>
            <w:r w:rsidRPr="00E301D2">
              <w:rPr>
                <w:sz w:val="18"/>
                <w:szCs w:val="18"/>
                <w:lang w:val="es-ES_tradnl"/>
              </w:rPr>
              <w:br/>
              <w:t>BYBBYBBYBY</w:t>
            </w:r>
            <w:r w:rsidRPr="00E301D2">
              <w:rPr>
                <w:sz w:val="18"/>
                <w:szCs w:val="18"/>
                <w:lang w:val="es-ES_tradnl"/>
              </w:rPr>
              <w:br/>
              <w:t>YYBBYBBYBB</w:t>
            </w:r>
            <w:r w:rsidRPr="00E301D2">
              <w:rPr>
                <w:sz w:val="18"/>
                <w:szCs w:val="18"/>
                <w:lang w:val="es-ES_tradnl"/>
              </w:rPr>
              <w:br/>
              <w:t>BBYBYBBYBY</w:t>
            </w:r>
            <w:r w:rsidRPr="00E301D2">
              <w:rPr>
                <w:sz w:val="18"/>
                <w:szCs w:val="18"/>
                <w:lang w:val="es-ES_tradnl"/>
              </w:rPr>
              <w:br/>
              <w:t>YBYBYBBYBB</w:t>
            </w:r>
            <w:r w:rsidRPr="00E301D2">
              <w:rPr>
                <w:sz w:val="18"/>
                <w:szCs w:val="18"/>
                <w:lang w:val="es-ES_tradnl"/>
              </w:rPr>
              <w:br/>
              <w:t>BYYBYBBYBB</w:t>
            </w:r>
            <w:r w:rsidRPr="00E301D2">
              <w:rPr>
                <w:sz w:val="18"/>
                <w:szCs w:val="18"/>
                <w:lang w:val="es-ES_tradnl"/>
              </w:rPr>
              <w:br/>
              <w:t>YYYBYBBBYY</w:t>
            </w:r>
            <w:r w:rsidRPr="00E301D2">
              <w:rPr>
                <w:sz w:val="18"/>
                <w:szCs w:val="18"/>
                <w:lang w:val="es-ES_tradnl"/>
              </w:rPr>
              <w:br/>
              <w:t>BBBYYBBYBY</w:t>
            </w:r>
            <w:r w:rsidRPr="00E301D2">
              <w:rPr>
                <w:sz w:val="18"/>
                <w:szCs w:val="18"/>
                <w:lang w:val="es-ES_tradnl"/>
              </w:rPr>
              <w:br/>
              <w:t>YBBYYBBYBB</w:t>
            </w:r>
            <w:r w:rsidRPr="00E301D2">
              <w:rPr>
                <w:sz w:val="18"/>
                <w:szCs w:val="18"/>
                <w:lang w:val="es-ES_tradnl"/>
              </w:rPr>
              <w:br/>
              <w:t>BYBYYBBYBB</w:t>
            </w:r>
            <w:r w:rsidRPr="00E301D2">
              <w:rPr>
                <w:sz w:val="18"/>
                <w:szCs w:val="18"/>
                <w:lang w:val="es-ES_tradnl"/>
              </w:rPr>
              <w:br/>
              <w:t>YYBYYBBBYY</w:t>
            </w:r>
            <w:r w:rsidRPr="00E301D2">
              <w:rPr>
                <w:sz w:val="18"/>
                <w:szCs w:val="18"/>
                <w:lang w:val="es-ES_tradnl"/>
              </w:rPr>
              <w:br/>
              <w:t>BBYYYBBYBB</w:t>
            </w:r>
            <w:r w:rsidRPr="00E301D2">
              <w:rPr>
                <w:sz w:val="18"/>
                <w:szCs w:val="18"/>
                <w:lang w:val="es-ES_tradnl"/>
              </w:rPr>
              <w:br/>
              <w:t>YBYYYBBBYY</w:t>
            </w:r>
            <w:r w:rsidRPr="00E301D2">
              <w:rPr>
                <w:sz w:val="18"/>
                <w:szCs w:val="18"/>
                <w:lang w:val="es-ES_tradnl"/>
              </w:rPr>
              <w:br/>
              <w:t>BYYYYBBBYY</w:t>
            </w:r>
            <w:r w:rsidRPr="00E301D2">
              <w:rPr>
                <w:sz w:val="18"/>
                <w:szCs w:val="18"/>
                <w:lang w:val="es-ES_tradnl"/>
              </w:rPr>
              <w:br/>
              <w:t>YYYYYBBBYB</w:t>
            </w:r>
            <w:r w:rsidRPr="00E301D2">
              <w:rPr>
                <w:sz w:val="18"/>
                <w:szCs w:val="18"/>
                <w:lang w:val="es-ES_tradnl"/>
              </w:rPr>
              <w:br/>
              <w:t>BBBBBYBYYB</w:t>
            </w:r>
            <w:r w:rsidRPr="00E301D2">
              <w:rPr>
                <w:sz w:val="18"/>
                <w:szCs w:val="18"/>
                <w:lang w:val="es-ES_tradnl"/>
              </w:rPr>
              <w:br/>
              <w:t>YBBBBYBYBY</w:t>
            </w:r>
            <w:r w:rsidRPr="00E301D2">
              <w:rPr>
                <w:sz w:val="18"/>
                <w:szCs w:val="18"/>
                <w:lang w:val="es-ES_tradnl"/>
              </w:rPr>
              <w:br/>
              <w:t>BYBBBYBYBY</w:t>
            </w:r>
            <w:r w:rsidRPr="00E301D2">
              <w:rPr>
                <w:sz w:val="18"/>
                <w:szCs w:val="18"/>
                <w:lang w:val="es-ES_tradnl"/>
              </w:rPr>
              <w:br/>
              <w:t>YYBBBYBYBB</w:t>
            </w:r>
            <w:r w:rsidRPr="00E301D2">
              <w:rPr>
                <w:sz w:val="18"/>
                <w:szCs w:val="18"/>
                <w:lang w:val="es-ES_tradnl"/>
              </w:rPr>
              <w:br/>
              <w:t>BBYBBYBYBY</w:t>
            </w:r>
            <w:r w:rsidRPr="00E301D2">
              <w:rPr>
                <w:sz w:val="18"/>
                <w:szCs w:val="18"/>
                <w:lang w:val="es-ES_tradnl"/>
              </w:rPr>
              <w:br/>
              <w:t>YBYBBYBYBB</w:t>
            </w:r>
            <w:r w:rsidRPr="00E301D2">
              <w:rPr>
                <w:sz w:val="18"/>
                <w:szCs w:val="18"/>
                <w:lang w:val="es-ES_tradnl"/>
              </w:rPr>
              <w:br/>
              <w:t>BYYBBYBYBB</w:t>
            </w:r>
            <w:r w:rsidRPr="00E301D2">
              <w:rPr>
                <w:sz w:val="18"/>
                <w:szCs w:val="18"/>
                <w:lang w:val="es-ES_tradnl"/>
              </w:rPr>
              <w:br/>
              <w:t>YYYBBYBBYY</w:t>
            </w:r>
            <w:r w:rsidRPr="00E301D2">
              <w:rPr>
                <w:sz w:val="18"/>
                <w:szCs w:val="18"/>
                <w:lang w:val="es-ES_tradnl"/>
              </w:rPr>
              <w:br/>
              <w:t>BBBYBYBYBY</w:t>
            </w:r>
            <w:r w:rsidRPr="00E301D2">
              <w:rPr>
                <w:sz w:val="18"/>
                <w:szCs w:val="18"/>
                <w:lang w:val="es-ES_tradnl"/>
              </w:rPr>
              <w:br/>
              <w:t>YBBYBYBYBB</w:t>
            </w:r>
            <w:r w:rsidRPr="00E301D2">
              <w:rPr>
                <w:sz w:val="18"/>
                <w:szCs w:val="18"/>
                <w:lang w:val="es-ES_tradnl"/>
              </w:rPr>
              <w:br/>
              <w:t>BYBYBYBYBB</w:t>
            </w:r>
          </w:p>
        </w:tc>
        <w:tc>
          <w:tcPr>
            <w:tcW w:w="284" w:type="dxa"/>
            <w:tcBorders>
              <w:left w:val="single" w:sz="6" w:space="0" w:color="auto"/>
            </w:tcBorders>
          </w:tcPr>
          <w:p w:rsidR="00F75723" w:rsidRPr="00E301D2" w:rsidRDefault="00F75723" w:rsidP="00E301D2">
            <w:pPr>
              <w:pStyle w:val="Tabletext"/>
              <w:jc w:val="center"/>
              <w:rPr>
                <w:sz w:val="18"/>
                <w:szCs w:val="18"/>
                <w:lang w:val="es-ES_tradnl"/>
              </w:rPr>
            </w:pPr>
          </w:p>
        </w:tc>
        <w:tc>
          <w:tcPr>
            <w:tcW w:w="1004" w:type="dxa"/>
            <w:tcBorders>
              <w:top w:val="single" w:sz="6" w:space="0" w:color="auto"/>
              <w:left w:val="single" w:sz="6" w:space="0" w:color="auto"/>
              <w:bottom w:val="single" w:sz="6" w:space="0" w:color="auto"/>
              <w:right w:val="single" w:sz="6" w:space="0" w:color="auto"/>
            </w:tcBorders>
          </w:tcPr>
          <w:p w:rsidR="00F75723" w:rsidRPr="00E301D2" w:rsidRDefault="00F75723" w:rsidP="00E301D2">
            <w:pPr>
              <w:pStyle w:val="Tabletext"/>
              <w:jc w:val="center"/>
              <w:rPr>
                <w:sz w:val="18"/>
                <w:szCs w:val="18"/>
                <w:lang w:val="es-ES_tradnl"/>
              </w:rPr>
            </w:pPr>
            <w:r w:rsidRPr="00E301D2">
              <w:rPr>
                <w:sz w:val="18"/>
                <w:szCs w:val="18"/>
                <w:lang w:val="es-ES_tradnl"/>
              </w:rPr>
              <w:t>43</w:t>
            </w:r>
            <w:r w:rsidRPr="00E301D2">
              <w:rPr>
                <w:sz w:val="18"/>
                <w:szCs w:val="18"/>
                <w:lang w:val="es-ES_tradnl"/>
              </w:rPr>
              <w:br/>
              <w:t>44</w:t>
            </w:r>
            <w:r w:rsidRPr="00E301D2">
              <w:rPr>
                <w:sz w:val="18"/>
                <w:szCs w:val="18"/>
                <w:lang w:val="es-ES_tradnl"/>
              </w:rPr>
              <w:br/>
              <w:t>45</w:t>
            </w:r>
            <w:r w:rsidRPr="00E301D2">
              <w:rPr>
                <w:sz w:val="18"/>
                <w:szCs w:val="18"/>
                <w:lang w:val="es-ES_tradnl"/>
              </w:rPr>
              <w:br/>
              <w:t>46</w:t>
            </w:r>
            <w:r w:rsidRPr="00E301D2">
              <w:rPr>
                <w:sz w:val="18"/>
                <w:szCs w:val="18"/>
                <w:lang w:val="es-ES_tradnl"/>
              </w:rPr>
              <w:br/>
              <w:t>47</w:t>
            </w:r>
            <w:r w:rsidRPr="00E301D2">
              <w:rPr>
                <w:sz w:val="18"/>
                <w:szCs w:val="18"/>
                <w:lang w:val="es-ES_tradnl"/>
              </w:rPr>
              <w:br/>
              <w:t>48</w:t>
            </w:r>
            <w:r w:rsidRPr="00E301D2">
              <w:rPr>
                <w:sz w:val="18"/>
                <w:szCs w:val="18"/>
                <w:lang w:val="es-ES_tradnl"/>
              </w:rPr>
              <w:br/>
              <w:t>49</w:t>
            </w:r>
            <w:r w:rsidRPr="00E301D2">
              <w:rPr>
                <w:sz w:val="18"/>
                <w:szCs w:val="18"/>
                <w:lang w:val="es-ES_tradnl"/>
              </w:rPr>
              <w:br/>
              <w:t>50</w:t>
            </w:r>
            <w:r w:rsidRPr="00E301D2">
              <w:rPr>
                <w:sz w:val="18"/>
                <w:szCs w:val="18"/>
                <w:lang w:val="es-ES_tradnl"/>
              </w:rPr>
              <w:br/>
              <w:t>51</w:t>
            </w:r>
            <w:r w:rsidRPr="00E301D2">
              <w:rPr>
                <w:sz w:val="18"/>
                <w:szCs w:val="18"/>
                <w:lang w:val="es-ES_tradnl"/>
              </w:rPr>
              <w:br/>
              <w:t>52</w:t>
            </w:r>
            <w:r w:rsidRPr="00E301D2">
              <w:rPr>
                <w:sz w:val="18"/>
                <w:szCs w:val="18"/>
                <w:lang w:val="es-ES_tradnl"/>
              </w:rPr>
              <w:br/>
              <w:t>53</w:t>
            </w:r>
            <w:r w:rsidRPr="00E301D2">
              <w:rPr>
                <w:sz w:val="18"/>
                <w:szCs w:val="18"/>
                <w:lang w:val="es-ES_tradnl"/>
              </w:rPr>
              <w:br/>
              <w:t>54</w:t>
            </w:r>
            <w:r w:rsidRPr="00E301D2">
              <w:rPr>
                <w:sz w:val="18"/>
                <w:szCs w:val="18"/>
                <w:lang w:val="es-ES_tradnl"/>
              </w:rPr>
              <w:br/>
              <w:t>55</w:t>
            </w:r>
            <w:r w:rsidRPr="00E301D2">
              <w:rPr>
                <w:sz w:val="18"/>
                <w:szCs w:val="18"/>
                <w:lang w:val="es-ES_tradnl"/>
              </w:rPr>
              <w:br/>
              <w:t>56</w:t>
            </w:r>
            <w:r w:rsidRPr="00E301D2">
              <w:rPr>
                <w:sz w:val="18"/>
                <w:szCs w:val="18"/>
                <w:lang w:val="es-ES_tradnl"/>
              </w:rPr>
              <w:br/>
              <w:t>57</w:t>
            </w:r>
            <w:r w:rsidRPr="00E301D2">
              <w:rPr>
                <w:sz w:val="18"/>
                <w:szCs w:val="18"/>
                <w:lang w:val="es-ES_tradnl"/>
              </w:rPr>
              <w:br/>
              <w:t>58</w:t>
            </w:r>
            <w:r w:rsidRPr="00E301D2">
              <w:rPr>
                <w:sz w:val="18"/>
                <w:szCs w:val="18"/>
                <w:lang w:val="es-ES_tradnl"/>
              </w:rPr>
              <w:br/>
              <w:t>59</w:t>
            </w:r>
            <w:r w:rsidRPr="00E301D2">
              <w:rPr>
                <w:sz w:val="18"/>
                <w:szCs w:val="18"/>
                <w:lang w:val="es-ES_tradnl"/>
              </w:rPr>
              <w:br/>
              <w:t>60</w:t>
            </w:r>
            <w:r w:rsidRPr="00E301D2">
              <w:rPr>
                <w:sz w:val="18"/>
                <w:szCs w:val="18"/>
                <w:lang w:val="es-ES_tradnl"/>
              </w:rPr>
              <w:br/>
              <w:t>61</w:t>
            </w:r>
            <w:r w:rsidRPr="00E301D2">
              <w:rPr>
                <w:sz w:val="18"/>
                <w:szCs w:val="18"/>
                <w:lang w:val="es-ES_tradnl"/>
              </w:rPr>
              <w:br/>
              <w:t>62</w:t>
            </w:r>
            <w:r w:rsidRPr="00E301D2">
              <w:rPr>
                <w:sz w:val="18"/>
                <w:szCs w:val="18"/>
                <w:lang w:val="es-ES_tradnl"/>
              </w:rPr>
              <w:br/>
              <w:t>63</w:t>
            </w:r>
            <w:r w:rsidRPr="00E301D2">
              <w:rPr>
                <w:sz w:val="18"/>
                <w:szCs w:val="18"/>
                <w:lang w:val="es-ES_tradnl"/>
              </w:rPr>
              <w:br/>
              <w:t>64</w:t>
            </w:r>
            <w:r w:rsidRPr="00E301D2">
              <w:rPr>
                <w:sz w:val="18"/>
                <w:szCs w:val="18"/>
                <w:lang w:val="es-ES_tradnl"/>
              </w:rPr>
              <w:br/>
              <w:t>65</w:t>
            </w:r>
            <w:r w:rsidRPr="00E301D2">
              <w:rPr>
                <w:sz w:val="18"/>
                <w:szCs w:val="18"/>
                <w:lang w:val="es-ES_tradnl"/>
              </w:rPr>
              <w:br/>
              <w:t>66</w:t>
            </w:r>
            <w:r w:rsidRPr="00E301D2">
              <w:rPr>
                <w:sz w:val="18"/>
                <w:szCs w:val="18"/>
                <w:lang w:val="es-ES_tradnl"/>
              </w:rPr>
              <w:br/>
              <w:t>67</w:t>
            </w:r>
            <w:r w:rsidRPr="00E301D2">
              <w:rPr>
                <w:sz w:val="18"/>
                <w:szCs w:val="18"/>
                <w:lang w:val="es-ES_tradnl"/>
              </w:rPr>
              <w:br/>
              <w:t>68</w:t>
            </w:r>
            <w:r w:rsidRPr="00E301D2">
              <w:rPr>
                <w:sz w:val="18"/>
                <w:szCs w:val="18"/>
                <w:lang w:val="es-ES_tradnl"/>
              </w:rPr>
              <w:br/>
              <w:t>69</w:t>
            </w:r>
            <w:r w:rsidRPr="00E301D2">
              <w:rPr>
                <w:sz w:val="18"/>
                <w:szCs w:val="18"/>
                <w:lang w:val="es-ES_tradnl"/>
              </w:rPr>
              <w:br/>
              <w:t>70</w:t>
            </w:r>
            <w:r w:rsidRPr="00E301D2">
              <w:rPr>
                <w:sz w:val="18"/>
                <w:szCs w:val="18"/>
                <w:lang w:val="es-ES_tradnl"/>
              </w:rPr>
              <w:br/>
              <w:t>71</w:t>
            </w:r>
            <w:r w:rsidRPr="00E301D2">
              <w:rPr>
                <w:sz w:val="18"/>
                <w:szCs w:val="18"/>
                <w:lang w:val="es-ES_tradnl"/>
              </w:rPr>
              <w:br/>
              <w:t>72</w:t>
            </w:r>
            <w:r w:rsidRPr="00E301D2">
              <w:rPr>
                <w:sz w:val="18"/>
                <w:szCs w:val="18"/>
                <w:lang w:val="es-ES_tradnl"/>
              </w:rPr>
              <w:br/>
              <w:t>73</w:t>
            </w:r>
            <w:r w:rsidRPr="00E301D2">
              <w:rPr>
                <w:sz w:val="18"/>
                <w:szCs w:val="18"/>
                <w:lang w:val="es-ES_tradnl"/>
              </w:rPr>
              <w:br/>
              <w:t>74</w:t>
            </w:r>
            <w:r w:rsidRPr="00E301D2">
              <w:rPr>
                <w:sz w:val="18"/>
                <w:szCs w:val="18"/>
                <w:lang w:val="es-ES_tradnl"/>
              </w:rPr>
              <w:br/>
              <w:t>75</w:t>
            </w:r>
            <w:r w:rsidRPr="00E301D2">
              <w:rPr>
                <w:sz w:val="18"/>
                <w:szCs w:val="18"/>
                <w:lang w:val="es-ES_tradnl"/>
              </w:rPr>
              <w:br/>
              <w:t>76</w:t>
            </w:r>
            <w:r w:rsidRPr="00E301D2">
              <w:rPr>
                <w:sz w:val="18"/>
                <w:szCs w:val="18"/>
                <w:lang w:val="es-ES_tradnl"/>
              </w:rPr>
              <w:br/>
              <w:t>77</w:t>
            </w:r>
            <w:r w:rsidRPr="00E301D2">
              <w:rPr>
                <w:sz w:val="18"/>
                <w:szCs w:val="18"/>
                <w:lang w:val="es-ES_tradnl"/>
              </w:rPr>
              <w:br/>
              <w:t>78</w:t>
            </w:r>
            <w:r w:rsidRPr="00E301D2">
              <w:rPr>
                <w:sz w:val="18"/>
                <w:szCs w:val="18"/>
                <w:lang w:val="es-ES_tradnl"/>
              </w:rPr>
              <w:br/>
              <w:t>79</w:t>
            </w:r>
            <w:r w:rsidRPr="00E301D2">
              <w:rPr>
                <w:sz w:val="18"/>
                <w:szCs w:val="18"/>
                <w:lang w:val="es-ES_tradnl"/>
              </w:rPr>
              <w:br/>
              <w:t>80</w:t>
            </w:r>
            <w:r w:rsidRPr="00E301D2">
              <w:rPr>
                <w:sz w:val="18"/>
                <w:szCs w:val="18"/>
                <w:lang w:val="es-ES_tradnl"/>
              </w:rPr>
              <w:br/>
              <w:t>81</w:t>
            </w:r>
            <w:r w:rsidRPr="00E301D2">
              <w:rPr>
                <w:sz w:val="18"/>
                <w:szCs w:val="18"/>
                <w:lang w:val="es-ES_tradnl"/>
              </w:rPr>
              <w:br/>
              <w:t>82</w:t>
            </w:r>
            <w:r w:rsidRPr="00E301D2">
              <w:rPr>
                <w:sz w:val="18"/>
                <w:szCs w:val="18"/>
                <w:lang w:val="es-ES_tradnl"/>
              </w:rPr>
              <w:br/>
              <w:t>83</w:t>
            </w:r>
            <w:r w:rsidRPr="00E301D2">
              <w:rPr>
                <w:sz w:val="18"/>
                <w:szCs w:val="18"/>
                <w:lang w:val="es-ES_tradnl"/>
              </w:rPr>
              <w:br/>
              <w:t>84</w:t>
            </w:r>
            <w:r w:rsidRPr="00E301D2">
              <w:rPr>
                <w:sz w:val="18"/>
                <w:szCs w:val="18"/>
                <w:lang w:val="es-ES_tradnl"/>
              </w:rPr>
              <w:br/>
              <w:t>85</w:t>
            </w:r>
          </w:p>
        </w:tc>
        <w:tc>
          <w:tcPr>
            <w:tcW w:w="1985" w:type="dxa"/>
            <w:tcBorders>
              <w:top w:val="single" w:sz="6" w:space="0" w:color="auto"/>
              <w:bottom w:val="single" w:sz="6" w:space="0" w:color="auto"/>
              <w:right w:val="single" w:sz="6" w:space="0" w:color="auto"/>
            </w:tcBorders>
          </w:tcPr>
          <w:p w:rsidR="00F75723" w:rsidRPr="00E301D2" w:rsidRDefault="00F75723" w:rsidP="00E301D2">
            <w:pPr>
              <w:pStyle w:val="Tabletext"/>
              <w:jc w:val="center"/>
              <w:rPr>
                <w:sz w:val="18"/>
                <w:szCs w:val="18"/>
                <w:lang w:val="es-ES_tradnl"/>
              </w:rPr>
            </w:pPr>
            <w:r w:rsidRPr="00E301D2">
              <w:rPr>
                <w:sz w:val="18"/>
                <w:szCs w:val="18"/>
                <w:lang w:val="es-ES_tradnl"/>
              </w:rPr>
              <w:t>YYBYBYBBYY</w:t>
            </w:r>
            <w:r w:rsidRPr="00E301D2">
              <w:rPr>
                <w:sz w:val="18"/>
                <w:szCs w:val="18"/>
                <w:lang w:val="es-ES_tradnl"/>
              </w:rPr>
              <w:br/>
              <w:t>BBYYBYBYBB</w:t>
            </w:r>
            <w:r w:rsidRPr="00E301D2">
              <w:rPr>
                <w:sz w:val="18"/>
                <w:szCs w:val="18"/>
                <w:lang w:val="es-ES_tradnl"/>
              </w:rPr>
              <w:br/>
              <w:t>YBYYBYBBYY</w:t>
            </w:r>
            <w:r w:rsidRPr="00E301D2">
              <w:rPr>
                <w:sz w:val="18"/>
                <w:szCs w:val="18"/>
                <w:lang w:val="es-ES_tradnl"/>
              </w:rPr>
              <w:br/>
              <w:t>BYYYBYBBYY</w:t>
            </w:r>
            <w:r w:rsidRPr="00E301D2">
              <w:rPr>
                <w:sz w:val="18"/>
                <w:szCs w:val="18"/>
                <w:lang w:val="es-ES_tradnl"/>
              </w:rPr>
              <w:br/>
              <w:t>YYYYBYBBYB</w:t>
            </w:r>
            <w:r w:rsidRPr="00E301D2">
              <w:rPr>
                <w:sz w:val="18"/>
                <w:szCs w:val="18"/>
                <w:lang w:val="es-ES_tradnl"/>
              </w:rPr>
              <w:br/>
              <w:t>BBBBYYBYBY</w:t>
            </w:r>
            <w:r w:rsidRPr="00E301D2">
              <w:rPr>
                <w:sz w:val="18"/>
                <w:szCs w:val="18"/>
                <w:lang w:val="es-ES_tradnl"/>
              </w:rPr>
              <w:br/>
              <w:t>YBBBYYBYBB</w:t>
            </w:r>
            <w:r w:rsidRPr="00E301D2">
              <w:rPr>
                <w:sz w:val="18"/>
                <w:szCs w:val="18"/>
                <w:lang w:val="es-ES_tradnl"/>
              </w:rPr>
              <w:br/>
              <w:t>BYBBYYBYBB</w:t>
            </w:r>
            <w:r w:rsidRPr="00E301D2">
              <w:rPr>
                <w:sz w:val="18"/>
                <w:szCs w:val="18"/>
                <w:lang w:val="es-ES_tradnl"/>
              </w:rPr>
              <w:br/>
              <w:t>YYBBYYBBYY</w:t>
            </w:r>
            <w:r w:rsidRPr="00E301D2">
              <w:rPr>
                <w:sz w:val="18"/>
                <w:szCs w:val="18"/>
                <w:lang w:val="es-ES_tradnl"/>
              </w:rPr>
              <w:br/>
              <w:t>BBYBYYBYBB</w:t>
            </w:r>
            <w:r w:rsidRPr="00E301D2">
              <w:rPr>
                <w:sz w:val="18"/>
                <w:szCs w:val="18"/>
                <w:lang w:val="es-ES_tradnl"/>
              </w:rPr>
              <w:br/>
              <w:t>YBYBYYBBYY</w:t>
            </w:r>
            <w:r w:rsidRPr="00E301D2">
              <w:rPr>
                <w:sz w:val="18"/>
                <w:szCs w:val="18"/>
                <w:lang w:val="es-ES_tradnl"/>
              </w:rPr>
              <w:br/>
              <w:t>BYYBYYBBYY</w:t>
            </w:r>
            <w:r w:rsidRPr="00E301D2">
              <w:rPr>
                <w:sz w:val="18"/>
                <w:szCs w:val="18"/>
                <w:lang w:val="es-ES_tradnl"/>
              </w:rPr>
              <w:br/>
              <w:t>YYYBYYBBYB</w:t>
            </w:r>
            <w:r w:rsidRPr="00E301D2">
              <w:rPr>
                <w:sz w:val="18"/>
                <w:szCs w:val="18"/>
                <w:lang w:val="es-ES_tradnl"/>
              </w:rPr>
              <w:br/>
              <w:t>BBBYYYBYBB</w:t>
            </w:r>
            <w:r w:rsidRPr="00E301D2">
              <w:rPr>
                <w:sz w:val="18"/>
                <w:szCs w:val="18"/>
                <w:lang w:val="es-ES_tradnl"/>
              </w:rPr>
              <w:br/>
              <w:t>YBBYYYBBYY</w:t>
            </w:r>
            <w:r w:rsidRPr="00E301D2">
              <w:rPr>
                <w:sz w:val="18"/>
                <w:szCs w:val="18"/>
                <w:lang w:val="es-ES_tradnl"/>
              </w:rPr>
              <w:br/>
              <w:t>BYBYYYBBYY</w:t>
            </w:r>
            <w:r w:rsidRPr="00E301D2">
              <w:rPr>
                <w:sz w:val="18"/>
                <w:szCs w:val="18"/>
                <w:lang w:val="es-ES_tradnl"/>
              </w:rPr>
              <w:br/>
              <w:t>YYBYYYBBYB</w:t>
            </w:r>
            <w:r w:rsidRPr="00E301D2">
              <w:rPr>
                <w:sz w:val="18"/>
                <w:szCs w:val="18"/>
                <w:lang w:val="es-ES_tradnl"/>
              </w:rPr>
              <w:br/>
              <w:t>BBYYYYBBYY</w:t>
            </w:r>
            <w:r w:rsidRPr="00E301D2">
              <w:rPr>
                <w:sz w:val="18"/>
                <w:szCs w:val="18"/>
                <w:lang w:val="es-ES_tradnl"/>
              </w:rPr>
              <w:br/>
              <w:t>YBYYYYBBYB</w:t>
            </w:r>
            <w:r w:rsidRPr="00E301D2">
              <w:rPr>
                <w:sz w:val="18"/>
                <w:szCs w:val="18"/>
                <w:lang w:val="es-ES_tradnl"/>
              </w:rPr>
              <w:br/>
              <w:t>BYYYYYBBYB</w:t>
            </w:r>
            <w:r w:rsidRPr="00E301D2">
              <w:rPr>
                <w:sz w:val="18"/>
                <w:szCs w:val="18"/>
                <w:lang w:val="es-ES_tradnl"/>
              </w:rPr>
              <w:br/>
              <w:t>YYYYYYBBBY</w:t>
            </w:r>
            <w:r w:rsidRPr="00E301D2">
              <w:rPr>
                <w:sz w:val="18"/>
                <w:szCs w:val="18"/>
                <w:lang w:val="es-ES_tradnl"/>
              </w:rPr>
              <w:br/>
              <w:t>BBBBBBYYYB</w:t>
            </w:r>
            <w:r w:rsidRPr="00E301D2">
              <w:rPr>
                <w:sz w:val="18"/>
                <w:szCs w:val="18"/>
                <w:lang w:val="es-ES_tradnl"/>
              </w:rPr>
              <w:br/>
              <w:t>YBBBBBYYBY</w:t>
            </w:r>
            <w:r w:rsidRPr="00E301D2">
              <w:rPr>
                <w:sz w:val="18"/>
                <w:szCs w:val="18"/>
                <w:lang w:val="es-ES_tradnl"/>
              </w:rPr>
              <w:br/>
              <w:t>BYBBBBYYBY</w:t>
            </w:r>
            <w:r w:rsidRPr="00E301D2">
              <w:rPr>
                <w:sz w:val="18"/>
                <w:szCs w:val="18"/>
                <w:lang w:val="es-ES_tradnl"/>
              </w:rPr>
              <w:br/>
              <w:t>YYBBBBYYBB</w:t>
            </w:r>
            <w:r w:rsidRPr="00E301D2">
              <w:rPr>
                <w:sz w:val="18"/>
                <w:szCs w:val="18"/>
                <w:lang w:val="es-ES_tradnl"/>
              </w:rPr>
              <w:br/>
              <w:t>BBYBBBYYBY</w:t>
            </w:r>
            <w:r w:rsidRPr="00E301D2">
              <w:rPr>
                <w:sz w:val="18"/>
                <w:szCs w:val="18"/>
                <w:lang w:val="es-ES_tradnl"/>
              </w:rPr>
              <w:br/>
              <w:t>YBYBBBYYBB</w:t>
            </w:r>
            <w:r w:rsidRPr="00E301D2">
              <w:rPr>
                <w:sz w:val="18"/>
                <w:szCs w:val="18"/>
                <w:lang w:val="es-ES_tradnl"/>
              </w:rPr>
              <w:br/>
              <w:t>BYYBBBYYBB</w:t>
            </w:r>
            <w:r w:rsidRPr="00E301D2">
              <w:rPr>
                <w:sz w:val="18"/>
                <w:szCs w:val="18"/>
                <w:lang w:val="es-ES_tradnl"/>
              </w:rPr>
              <w:br/>
              <w:t>YYYBBBYBYY</w:t>
            </w:r>
            <w:r w:rsidRPr="00E301D2">
              <w:rPr>
                <w:sz w:val="18"/>
                <w:szCs w:val="18"/>
                <w:lang w:val="es-ES_tradnl"/>
              </w:rPr>
              <w:br/>
              <w:t>BBBYBBYYBY</w:t>
            </w:r>
            <w:r w:rsidRPr="00E301D2">
              <w:rPr>
                <w:sz w:val="18"/>
                <w:szCs w:val="18"/>
                <w:lang w:val="es-ES_tradnl"/>
              </w:rPr>
              <w:br/>
              <w:t>YBBYBBYYBB</w:t>
            </w:r>
            <w:r w:rsidRPr="00E301D2">
              <w:rPr>
                <w:sz w:val="18"/>
                <w:szCs w:val="18"/>
                <w:lang w:val="es-ES_tradnl"/>
              </w:rPr>
              <w:br/>
              <w:t>BYBYBBYYBB</w:t>
            </w:r>
            <w:r w:rsidRPr="00E301D2">
              <w:rPr>
                <w:sz w:val="18"/>
                <w:szCs w:val="18"/>
                <w:lang w:val="es-ES_tradnl"/>
              </w:rPr>
              <w:br/>
              <w:t>YYBYBBYBYY</w:t>
            </w:r>
            <w:r w:rsidRPr="00E301D2">
              <w:rPr>
                <w:sz w:val="18"/>
                <w:szCs w:val="18"/>
                <w:lang w:val="es-ES_tradnl"/>
              </w:rPr>
              <w:br/>
              <w:t>BBYYBBYYBB</w:t>
            </w:r>
            <w:r w:rsidRPr="00E301D2">
              <w:rPr>
                <w:sz w:val="18"/>
                <w:szCs w:val="18"/>
                <w:lang w:val="es-ES_tradnl"/>
              </w:rPr>
              <w:br/>
              <w:t>YBYYBBYBYY</w:t>
            </w:r>
            <w:r w:rsidRPr="00E301D2">
              <w:rPr>
                <w:sz w:val="18"/>
                <w:szCs w:val="18"/>
                <w:lang w:val="es-ES_tradnl"/>
              </w:rPr>
              <w:br/>
              <w:t>BYYYBBYBYY</w:t>
            </w:r>
            <w:r w:rsidRPr="00E301D2">
              <w:rPr>
                <w:sz w:val="18"/>
                <w:szCs w:val="18"/>
                <w:lang w:val="es-ES_tradnl"/>
              </w:rPr>
              <w:br/>
              <w:t>YYYYBBYBYB</w:t>
            </w:r>
            <w:r w:rsidRPr="00E301D2">
              <w:rPr>
                <w:sz w:val="18"/>
                <w:szCs w:val="18"/>
                <w:lang w:val="es-ES_tradnl"/>
              </w:rPr>
              <w:br/>
              <w:t>BBBBYBYYBY</w:t>
            </w:r>
            <w:r w:rsidRPr="00E301D2">
              <w:rPr>
                <w:sz w:val="18"/>
                <w:szCs w:val="18"/>
                <w:lang w:val="es-ES_tradnl"/>
              </w:rPr>
              <w:br/>
              <w:t>YBBBYBYYBB</w:t>
            </w:r>
            <w:r w:rsidRPr="00E301D2">
              <w:rPr>
                <w:sz w:val="18"/>
                <w:szCs w:val="18"/>
                <w:lang w:val="es-ES_tradnl"/>
              </w:rPr>
              <w:br/>
              <w:t>BYBBYBYYBB</w:t>
            </w:r>
            <w:r w:rsidRPr="00E301D2">
              <w:rPr>
                <w:sz w:val="18"/>
                <w:szCs w:val="18"/>
                <w:lang w:val="es-ES_tradnl"/>
              </w:rPr>
              <w:br/>
              <w:t>YYBBYBYBYY</w:t>
            </w:r>
            <w:r w:rsidRPr="00E301D2">
              <w:rPr>
                <w:sz w:val="18"/>
                <w:szCs w:val="18"/>
                <w:lang w:val="es-ES_tradnl"/>
              </w:rPr>
              <w:br/>
              <w:t>BBYBYBYYBB</w:t>
            </w:r>
            <w:r w:rsidRPr="00E301D2">
              <w:rPr>
                <w:sz w:val="18"/>
                <w:szCs w:val="18"/>
                <w:lang w:val="es-ES_tradnl"/>
              </w:rPr>
              <w:br/>
              <w:t>YBYBYBYBYY</w:t>
            </w:r>
          </w:p>
        </w:tc>
        <w:tc>
          <w:tcPr>
            <w:tcW w:w="284" w:type="dxa"/>
          </w:tcPr>
          <w:p w:rsidR="00F75723" w:rsidRPr="00E301D2" w:rsidRDefault="00F75723" w:rsidP="00E301D2">
            <w:pPr>
              <w:pStyle w:val="Tabletext"/>
              <w:jc w:val="center"/>
              <w:rPr>
                <w:sz w:val="18"/>
                <w:szCs w:val="18"/>
                <w:lang w:val="es-ES_tradnl"/>
              </w:rPr>
            </w:pPr>
          </w:p>
        </w:tc>
        <w:tc>
          <w:tcPr>
            <w:tcW w:w="992" w:type="dxa"/>
            <w:tcBorders>
              <w:top w:val="single" w:sz="6" w:space="0" w:color="auto"/>
              <w:left w:val="single" w:sz="6" w:space="0" w:color="auto"/>
              <w:bottom w:val="single" w:sz="6" w:space="0" w:color="auto"/>
              <w:right w:val="single" w:sz="6" w:space="0" w:color="auto"/>
            </w:tcBorders>
          </w:tcPr>
          <w:p w:rsidR="00F75723" w:rsidRPr="00E301D2" w:rsidRDefault="00F75723" w:rsidP="00E301D2">
            <w:pPr>
              <w:pStyle w:val="Tabletext"/>
              <w:jc w:val="center"/>
              <w:rPr>
                <w:sz w:val="18"/>
                <w:szCs w:val="18"/>
                <w:lang w:val="es-ES_tradnl"/>
              </w:rPr>
            </w:pPr>
            <w:r w:rsidRPr="00E301D2">
              <w:rPr>
                <w:sz w:val="18"/>
                <w:szCs w:val="18"/>
                <w:lang w:val="es-ES_tradnl"/>
              </w:rPr>
              <w:t>86</w:t>
            </w:r>
            <w:r w:rsidRPr="00E301D2">
              <w:rPr>
                <w:sz w:val="18"/>
                <w:szCs w:val="18"/>
                <w:lang w:val="es-ES_tradnl"/>
              </w:rPr>
              <w:br/>
              <w:t>87</w:t>
            </w:r>
            <w:r w:rsidRPr="00E301D2">
              <w:rPr>
                <w:sz w:val="18"/>
                <w:szCs w:val="18"/>
                <w:lang w:val="es-ES_tradnl"/>
              </w:rPr>
              <w:br/>
              <w:t>88</w:t>
            </w:r>
            <w:r w:rsidRPr="00E301D2">
              <w:rPr>
                <w:sz w:val="18"/>
                <w:szCs w:val="18"/>
                <w:lang w:val="es-ES_tradnl"/>
              </w:rPr>
              <w:br/>
              <w:t>89</w:t>
            </w:r>
            <w:r w:rsidRPr="00E301D2">
              <w:rPr>
                <w:sz w:val="18"/>
                <w:szCs w:val="18"/>
                <w:lang w:val="es-ES_tradnl"/>
              </w:rPr>
              <w:br/>
              <w:t>90</w:t>
            </w:r>
            <w:r w:rsidRPr="00E301D2">
              <w:rPr>
                <w:sz w:val="18"/>
                <w:szCs w:val="18"/>
                <w:lang w:val="es-ES_tradnl"/>
              </w:rPr>
              <w:br/>
              <w:t>91</w:t>
            </w:r>
            <w:r w:rsidRPr="00E301D2">
              <w:rPr>
                <w:sz w:val="18"/>
                <w:szCs w:val="18"/>
                <w:lang w:val="es-ES_tradnl"/>
              </w:rPr>
              <w:br/>
              <w:t>92</w:t>
            </w:r>
            <w:r w:rsidRPr="00E301D2">
              <w:rPr>
                <w:sz w:val="18"/>
                <w:szCs w:val="18"/>
                <w:lang w:val="es-ES_tradnl"/>
              </w:rPr>
              <w:br/>
              <w:t>93</w:t>
            </w:r>
            <w:r w:rsidRPr="00E301D2">
              <w:rPr>
                <w:sz w:val="18"/>
                <w:szCs w:val="18"/>
                <w:lang w:val="es-ES_tradnl"/>
              </w:rPr>
              <w:br/>
              <w:t>94</w:t>
            </w:r>
            <w:r w:rsidRPr="00E301D2">
              <w:rPr>
                <w:sz w:val="18"/>
                <w:szCs w:val="18"/>
                <w:lang w:val="es-ES_tradnl"/>
              </w:rPr>
              <w:br/>
              <w:t>95</w:t>
            </w:r>
            <w:r w:rsidRPr="00E301D2">
              <w:rPr>
                <w:sz w:val="18"/>
                <w:szCs w:val="18"/>
                <w:lang w:val="es-ES_tradnl"/>
              </w:rPr>
              <w:br/>
              <w:t>96</w:t>
            </w:r>
            <w:r w:rsidRPr="00E301D2">
              <w:rPr>
                <w:sz w:val="18"/>
                <w:szCs w:val="18"/>
                <w:lang w:val="es-ES_tradnl"/>
              </w:rPr>
              <w:br/>
              <w:t>97</w:t>
            </w:r>
            <w:r w:rsidRPr="00E301D2">
              <w:rPr>
                <w:sz w:val="18"/>
                <w:szCs w:val="18"/>
                <w:lang w:val="es-ES_tradnl"/>
              </w:rPr>
              <w:br/>
              <w:t>98</w:t>
            </w:r>
            <w:r w:rsidRPr="00E301D2">
              <w:rPr>
                <w:sz w:val="18"/>
                <w:szCs w:val="18"/>
                <w:lang w:val="es-ES_tradnl"/>
              </w:rPr>
              <w:br/>
              <w:t>99</w:t>
            </w:r>
            <w:r w:rsidRPr="00E301D2">
              <w:rPr>
                <w:sz w:val="18"/>
                <w:szCs w:val="18"/>
                <w:lang w:val="es-ES_tradnl"/>
              </w:rPr>
              <w:br/>
              <w:t>100</w:t>
            </w:r>
            <w:r w:rsidRPr="00E301D2">
              <w:rPr>
                <w:sz w:val="18"/>
                <w:szCs w:val="18"/>
                <w:lang w:val="es-ES_tradnl"/>
              </w:rPr>
              <w:br/>
              <w:t>101</w:t>
            </w:r>
            <w:r w:rsidRPr="00E301D2">
              <w:rPr>
                <w:sz w:val="18"/>
                <w:szCs w:val="18"/>
                <w:lang w:val="es-ES_tradnl"/>
              </w:rPr>
              <w:br/>
              <w:t>102</w:t>
            </w:r>
            <w:r w:rsidRPr="00E301D2">
              <w:rPr>
                <w:sz w:val="18"/>
                <w:szCs w:val="18"/>
                <w:lang w:val="es-ES_tradnl"/>
              </w:rPr>
              <w:br/>
              <w:t>103</w:t>
            </w:r>
            <w:r w:rsidRPr="00E301D2">
              <w:rPr>
                <w:sz w:val="18"/>
                <w:szCs w:val="18"/>
                <w:lang w:val="es-ES_tradnl"/>
              </w:rPr>
              <w:br/>
              <w:t>104</w:t>
            </w:r>
            <w:r w:rsidRPr="00E301D2">
              <w:rPr>
                <w:sz w:val="18"/>
                <w:szCs w:val="18"/>
                <w:lang w:val="es-ES_tradnl"/>
              </w:rPr>
              <w:br/>
              <w:t>105</w:t>
            </w:r>
            <w:r w:rsidRPr="00E301D2">
              <w:rPr>
                <w:sz w:val="18"/>
                <w:szCs w:val="18"/>
                <w:lang w:val="es-ES_tradnl"/>
              </w:rPr>
              <w:br/>
              <w:t>106</w:t>
            </w:r>
            <w:r w:rsidRPr="00E301D2">
              <w:rPr>
                <w:sz w:val="18"/>
                <w:szCs w:val="18"/>
                <w:lang w:val="es-ES_tradnl"/>
              </w:rPr>
              <w:br/>
              <w:t>107</w:t>
            </w:r>
            <w:r w:rsidRPr="00E301D2">
              <w:rPr>
                <w:sz w:val="18"/>
                <w:szCs w:val="18"/>
                <w:lang w:val="es-ES_tradnl"/>
              </w:rPr>
              <w:br/>
              <w:t>108</w:t>
            </w:r>
            <w:r w:rsidRPr="00E301D2">
              <w:rPr>
                <w:sz w:val="18"/>
                <w:szCs w:val="18"/>
                <w:lang w:val="es-ES_tradnl"/>
              </w:rPr>
              <w:br/>
              <w:t>109</w:t>
            </w:r>
            <w:r w:rsidRPr="00E301D2">
              <w:rPr>
                <w:sz w:val="18"/>
                <w:szCs w:val="18"/>
                <w:lang w:val="es-ES_tradnl"/>
              </w:rPr>
              <w:br/>
              <w:t>110</w:t>
            </w:r>
            <w:r w:rsidRPr="00E301D2">
              <w:rPr>
                <w:sz w:val="18"/>
                <w:szCs w:val="18"/>
                <w:lang w:val="es-ES_tradnl"/>
              </w:rPr>
              <w:br/>
              <w:t>111</w:t>
            </w:r>
            <w:r w:rsidRPr="00E301D2">
              <w:rPr>
                <w:sz w:val="18"/>
                <w:szCs w:val="18"/>
                <w:lang w:val="es-ES_tradnl"/>
              </w:rPr>
              <w:br/>
              <w:t>112</w:t>
            </w:r>
            <w:r w:rsidRPr="00E301D2">
              <w:rPr>
                <w:sz w:val="18"/>
                <w:szCs w:val="18"/>
                <w:lang w:val="es-ES_tradnl"/>
              </w:rPr>
              <w:br/>
              <w:t>113</w:t>
            </w:r>
            <w:r w:rsidRPr="00E301D2">
              <w:rPr>
                <w:sz w:val="18"/>
                <w:szCs w:val="18"/>
                <w:lang w:val="es-ES_tradnl"/>
              </w:rPr>
              <w:br/>
              <w:t>114</w:t>
            </w:r>
            <w:r w:rsidRPr="00E301D2">
              <w:rPr>
                <w:sz w:val="18"/>
                <w:szCs w:val="18"/>
                <w:lang w:val="es-ES_tradnl"/>
              </w:rPr>
              <w:br/>
              <w:t>115</w:t>
            </w:r>
            <w:r w:rsidRPr="00E301D2">
              <w:rPr>
                <w:sz w:val="18"/>
                <w:szCs w:val="18"/>
                <w:lang w:val="es-ES_tradnl"/>
              </w:rPr>
              <w:br/>
              <w:t>116</w:t>
            </w:r>
            <w:r w:rsidRPr="00E301D2">
              <w:rPr>
                <w:sz w:val="18"/>
                <w:szCs w:val="18"/>
                <w:lang w:val="es-ES_tradnl"/>
              </w:rPr>
              <w:br/>
              <w:t>117</w:t>
            </w:r>
            <w:r w:rsidRPr="00E301D2">
              <w:rPr>
                <w:sz w:val="18"/>
                <w:szCs w:val="18"/>
                <w:lang w:val="es-ES_tradnl"/>
              </w:rPr>
              <w:br/>
              <w:t>118</w:t>
            </w:r>
            <w:r w:rsidRPr="00E301D2">
              <w:rPr>
                <w:sz w:val="18"/>
                <w:szCs w:val="18"/>
                <w:lang w:val="es-ES_tradnl"/>
              </w:rPr>
              <w:br/>
              <w:t>119</w:t>
            </w:r>
            <w:r w:rsidRPr="00E301D2">
              <w:rPr>
                <w:sz w:val="18"/>
                <w:szCs w:val="18"/>
                <w:lang w:val="es-ES_tradnl"/>
              </w:rPr>
              <w:br/>
              <w:t>120</w:t>
            </w:r>
            <w:r w:rsidRPr="00E301D2">
              <w:rPr>
                <w:sz w:val="18"/>
                <w:szCs w:val="18"/>
                <w:lang w:val="es-ES_tradnl"/>
              </w:rPr>
              <w:br/>
              <w:t>121</w:t>
            </w:r>
            <w:r w:rsidRPr="00E301D2">
              <w:rPr>
                <w:sz w:val="18"/>
                <w:szCs w:val="18"/>
                <w:lang w:val="es-ES_tradnl"/>
              </w:rPr>
              <w:br/>
              <w:t>122</w:t>
            </w:r>
            <w:r w:rsidRPr="00E301D2">
              <w:rPr>
                <w:sz w:val="18"/>
                <w:szCs w:val="18"/>
                <w:lang w:val="es-ES_tradnl"/>
              </w:rPr>
              <w:br/>
              <w:t>123</w:t>
            </w:r>
            <w:r w:rsidRPr="00E301D2">
              <w:rPr>
                <w:sz w:val="18"/>
                <w:szCs w:val="18"/>
                <w:lang w:val="es-ES_tradnl"/>
              </w:rPr>
              <w:br/>
              <w:t>124</w:t>
            </w:r>
            <w:r w:rsidRPr="00E301D2">
              <w:rPr>
                <w:sz w:val="18"/>
                <w:szCs w:val="18"/>
                <w:lang w:val="es-ES_tradnl"/>
              </w:rPr>
              <w:br/>
              <w:t>125</w:t>
            </w:r>
            <w:r w:rsidRPr="00E301D2">
              <w:rPr>
                <w:sz w:val="18"/>
                <w:szCs w:val="18"/>
                <w:lang w:val="es-ES_tradnl"/>
              </w:rPr>
              <w:br/>
              <w:t>126</w:t>
            </w:r>
            <w:r w:rsidRPr="00E301D2">
              <w:rPr>
                <w:sz w:val="18"/>
                <w:szCs w:val="18"/>
                <w:lang w:val="es-ES_tradnl"/>
              </w:rPr>
              <w:br/>
              <w:t>127</w:t>
            </w:r>
          </w:p>
        </w:tc>
        <w:tc>
          <w:tcPr>
            <w:tcW w:w="1989" w:type="dxa"/>
            <w:tcBorders>
              <w:top w:val="single" w:sz="6" w:space="0" w:color="auto"/>
              <w:left w:val="single" w:sz="6" w:space="0" w:color="auto"/>
              <w:bottom w:val="single" w:sz="6" w:space="0" w:color="auto"/>
              <w:right w:val="single" w:sz="6" w:space="0" w:color="auto"/>
            </w:tcBorders>
          </w:tcPr>
          <w:p w:rsidR="00F75723" w:rsidRPr="00E301D2" w:rsidRDefault="00F75723" w:rsidP="00E301D2">
            <w:pPr>
              <w:pStyle w:val="Tabletext"/>
              <w:jc w:val="center"/>
              <w:rPr>
                <w:sz w:val="18"/>
                <w:szCs w:val="18"/>
                <w:lang w:val="es-ES_tradnl"/>
              </w:rPr>
            </w:pPr>
            <w:r w:rsidRPr="00E301D2">
              <w:rPr>
                <w:sz w:val="18"/>
                <w:szCs w:val="18"/>
                <w:lang w:val="es-ES_tradnl"/>
              </w:rPr>
              <w:t>BYYBYBYBYY</w:t>
            </w:r>
            <w:r w:rsidRPr="00E301D2">
              <w:rPr>
                <w:sz w:val="18"/>
                <w:szCs w:val="18"/>
                <w:lang w:val="es-ES_tradnl"/>
              </w:rPr>
              <w:br/>
              <w:t>YYYBYBYBYB</w:t>
            </w:r>
            <w:r w:rsidRPr="00E301D2">
              <w:rPr>
                <w:sz w:val="18"/>
                <w:szCs w:val="18"/>
                <w:lang w:val="es-ES_tradnl"/>
              </w:rPr>
              <w:br/>
              <w:t>BBBYYBYYBB</w:t>
            </w:r>
            <w:r w:rsidRPr="00E301D2">
              <w:rPr>
                <w:sz w:val="18"/>
                <w:szCs w:val="18"/>
                <w:lang w:val="es-ES_tradnl"/>
              </w:rPr>
              <w:br/>
              <w:t>YBBYYBYBYY</w:t>
            </w:r>
            <w:r w:rsidRPr="00E301D2">
              <w:rPr>
                <w:sz w:val="18"/>
                <w:szCs w:val="18"/>
                <w:lang w:val="es-ES_tradnl"/>
              </w:rPr>
              <w:br/>
              <w:t>BYBYYBYBYY</w:t>
            </w:r>
            <w:r w:rsidRPr="00E301D2">
              <w:rPr>
                <w:sz w:val="18"/>
                <w:szCs w:val="18"/>
                <w:lang w:val="es-ES_tradnl"/>
              </w:rPr>
              <w:br/>
              <w:t>YYBYYBYBYB</w:t>
            </w:r>
            <w:r w:rsidRPr="00E301D2">
              <w:rPr>
                <w:sz w:val="18"/>
                <w:szCs w:val="18"/>
                <w:lang w:val="es-ES_tradnl"/>
              </w:rPr>
              <w:br/>
              <w:t>BBYYYBYBYY</w:t>
            </w:r>
            <w:r w:rsidRPr="00E301D2">
              <w:rPr>
                <w:sz w:val="18"/>
                <w:szCs w:val="18"/>
                <w:lang w:val="es-ES_tradnl"/>
              </w:rPr>
              <w:br/>
              <w:t>YBYYYBYBYB</w:t>
            </w:r>
            <w:r w:rsidRPr="00E301D2">
              <w:rPr>
                <w:sz w:val="18"/>
                <w:szCs w:val="18"/>
                <w:lang w:val="es-ES_tradnl"/>
              </w:rPr>
              <w:br/>
              <w:t>BYYYYBYBYB</w:t>
            </w:r>
            <w:r w:rsidRPr="00E301D2">
              <w:rPr>
                <w:sz w:val="18"/>
                <w:szCs w:val="18"/>
                <w:lang w:val="es-ES_tradnl"/>
              </w:rPr>
              <w:br/>
              <w:t>YYYYYBYBBY</w:t>
            </w:r>
            <w:r w:rsidRPr="00E301D2">
              <w:rPr>
                <w:sz w:val="18"/>
                <w:szCs w:val="18"/>
                <w:lang w:val="es-ES_tradnl"/>
              </w:rPr>
              <w:br/>
              <w:t>BBBBBYYYBY</w:t>
            </w:r>
            <w:r w:rsidRPr="00E301D2">
              <w:rPr>
                <w:sz w:val="18"/>
                <w:szCs w:val="18"/>
                <w:lang w:val="es-ES_tradnl"/>
              </w:rPr>
              <w:br/>
              <w:t>YBBBBYYYBB</w:t>
            </w:r>
            <w:r w:rsidRPr="00E301D2">
              <w:rPr>
                <w:sz w:val="18"/>
                <w:szCs w:val="18"/>
                <w:lang w:val="es-ES_tradnl"/>
              </w:rPr>
              <w:br/>
              <w:t>BYBBBYYYBB</w:t>
            </w:r>
            <w:r w:rsidRPr="00E301D2">
              <w:rPr>
                <w:sz w:val="18"/>
                <w:szCs w:val="18"/>
                <w:lang w:val="es-ES_tradnl"/>
              </w:rPr>
              <w:br/>
              <w:t>YYBBBYYBYY</w:t>
            </w:r>
            <w:r w:rsidRPr="00E301D2">
              <w:rPr>
                <w:sz w:val="18"/>
                <w:szCs w:val="18"/>
                <w:lang w:val="es-ES_tradnl"/>
              </w:rPr>
              <w:br/>
              <w:t>BBYBBYYYBB</w:t>
            </w:r>
            <w:r w:rsidRPr="00E301D2">
              <w:rPr>
                <w:sz w:val="18"/>
                <w:szCs w:val="18"/>
                <w:lang w:val="es-ES_tradnl"/>
              </w:rPr>
              <w:br/>
              <w:t>YBYBBYYBYY</w:t>
            </w:r>
            <w:r w:rsidRPr="00E301D2">
              <w:rPr>
                <w:sz w:val="18"/>
                <w:szCs w:val="18"/>
                <w:lang w:val="es-ES_tradnl"/>
              </w:rPr>
              <w:br/>
              <w:t>BYYBBYYBYY</w:t>
            </w:r>
            <w:r w:rsidRPr="00E301D2">
              <w:rPr>
                <w:sz w:val="18"/>
                <w:szCs w:val="18"/>
                <w:lang w:val="es-ES_tradnl"/>
              </w:rPr>
              <w:br/>
              <w:t>YYYBBYYBYB</w:t>
            </w:r>
            <w:r w:rsidRPr="00E301D2">
              <w:rPr>
                <w:sz w:val="18"/>
                <w:szCs w:val="18"/>
                <w:lang w:val="es-ES_tradnl"/>
              </w:rPr>
              <w:br/>
              <w:t>BBBYBYYYBB</w:t>
            </w:r>
            <w:r w:rsidRPr="00E301D2">
              <w:rPr>
                <w:sz w:val="18"/>
                <w:szCs w:val="18"/>
                <w:lang w:val="es-ES_tradnl"/>
              </w:rPr>
              <w:br/>
              <w:t>YBBYBYYBYY</w:t>
            </w:r>
            <w:r w:rsidRPr="00E301D2">
              <w:rPr>
                <w:sz w:val="18"/>
                <w:szCs w:val="18"/>
                <w:lang w:val="es-ES_tradnl"/>
              </w:rPr>
              <w:br/>
              <w:t>BYBYBYYBYY</w:t>
            </w:r>
            <w:r w:rsidRPr="00E301D2">
              <w:rPr>
                <w:sz w:val="18"/>
                <w:szCs w:val="18"/>
                <w:lang w:val="es-ES_tradnl"/>
              </w:rPr>
              <w:br/>
              <w:t>YYBYBYYBYB</w:t>
            </w:r>
            <w:r w:rsidRPr="00E301D2">
              <w:rPr>
                <w:sz w:val="18"/>
                <w:szCs w:val="18"/>
                <w:lang w:val="es-ES_tradnl"/>
              </w:rPr>
              <w:br/>
              <w:t>BBYYBYYBYY</w:t>
            </w:r>
            <w:r w:rsidRPr="00E301D2">
              <w:rPr>
                <w:sz w:val="18"/>
                <w:szCs w:val="18"/>
                <w:lang w:val="es-ES_tradnl"/>
              </w:rPr>
              <w:br/>
              <w:t>YBYYBYYBYB</w:t>
            </w:r>
            <w:r w:rsidRPr="00E301D2">
              <w:rPr>
                <w:sz w:val="18"/>
                <w:szCs w:val="18"/>
                <w:lang w:val="es-ES_tradnl"/>
              </w:rPr>
              <w:br/>
              <w:t>BYYYBYYBYB</w:t>
            </w:r>
            <w:r w:rsidRPr="00E301D2">
              <w:rPr>
                <w:sz w:val="18"/>
                <w:szCs w:val="18"/>
                <w:lang w:val="es-ES_tradnl"/>
              </w:rPr>
              <w:br/>
              <w:t>YYYYBYYBBY</w:t>
            </w:r>
            <w:r w:rsidRPr="00E301D2">
              <w:rPr>
                <w:sz w:val="18"/>
                <w:szCs w:val="18"/>
                <w:lang w:val="es-ES_tradnl"/>
              </w:rPr>
              <w:br/>
              <w:t>BBBBYYYYBB</w:t>
            </w:r>
            <w:r w:rsidRPr="00E301D2">
              <w:rPr>
                <w:sz w:val="18"/>
                <w:szCs w:val="18"/>
                <w:lang w:val="es-ES_tradnl"/>
              </w:rPr>
              <w:br/>
              <w:t>YBBBYYYBYY</w:t>
            </w:r>
            <w:r w:rsidRPr="00E301D2">
              <w:rPr>
                <w:sz w:val="18"/>
                <w:szCs w:val="18"/>
                <w:lang w:val="es-ES_tradnl"/>
              </w:rPr>
              <w:br/>
              <w:t>BYBBYYYBYY</w:t>
            </w:r>
            <w:r w:rsidRPr="00E301D2">
              <w:rPr>
                <w:sz w:val="18"/>
                <w:szCs w:val="18"/>
                <w:lang w:val="es-ES_tradnl"/>
              </w:rPr>
              <w:br/>
              <w:t>YYBBYYYBYB</w:t>
            </w:r>
            <w:r w:rsidRPr="00E301D2">
              <w:rPr>
                <w:sz w:val="18"/>
                <w:szCs w:val="18"/>
                <w:lang w:val="es-ES_tradnl"/>
              </w:rPr>
              <w:br/>
              <w:t>BBYBYYYBYY</w:t>
            </w:r>
            <w:r w:rsidRPr="00E301D2">
              <w:rPr>
                <w:sz w:val="18"/>
                <w:szCs w:val="18"/>
                <w:lang w:val="es-ES_tradnl"/>
              </w:rPr>
              <w:br/>
              <w:t>YBYBYYYBYB</w:t>
            </w:r>
            <w:r w:rsidRPr="00E301D2">
              <w:rPr>
                <w:sz w:val="18"/>
                <w:szCs w:val="18"/>
                <w:lang w:val="es-ES_tradnl"/>
              </w:rPr>
              <w:br/>
              <w:t>BYYBYYYBYB</w:t>
            </w:r>
            <w:r w:rsidRPr="00E301D2">
              <w:rPr>
                <w:sz w:val="18"/>
                <w:szCs w:val="18"/>
                <w:lang w:val="es-ES_tradnl"/>
              </w:rPr>
              <w:br/>
              <w:t>YYYBYYYBBY</w:t>
            </w:r>
            <w:r w:rsidRPr="00E301D2">
              <w:rPr>
                <w:sz w:val="18"/>
                <w:szCs w:val="18"/>
                <w:lang w:val="es-ES_tradnl"/>
              </w:rPr>
              <w:br/>
              <w:t>BBBYYYYBYY</w:t>
            </w:r>
            <w:r w:rsidRPr="00E301D2">
              <w:rPr>
                <w:sz w:val="18"/>
                <w:szCs w:val="18"/>
                <w:lang w:val="es-ES_tradnl"/>
              </w:rPr>
              <w:br/>
              <w:t>YBBYYYYBYB</w:t>
            </w:r>
            <w:r w:rsidRPr="00E301D2">
              <w:rPr>
                <w:sz w:val="18"/>
                <w:szCs w:val="18"/>
                <w:lang w:val="es-ES_tradnl"/>
              </w:rPr>
              <w:br/>
              <w:t>BYBYYYYBYB</w:t>
            </w:r>
            <w:r w:rsidRPr="00E301D2">
              <w:rPr>
                <w:sz w:val="18"/>
                <w:szCs w:val="18"/>
                <w:lang w:val="es-ES_tradnl"/>
              </w:rPr>
              <w:br/>
              <w:t>YYBYYYYBBY</w:t>
            </w:r>
            <w:r w:rsidRPr="00E301D2">
              <w:rPr>
                <w:sz w:val="18"/>
                <w:szCs w:val="18"/>
                <w:lang w:val="es-ES_tradnl"/>
              </w:rPr>
              <w:br/>
              <w:t>BBYYYYYBYB</w:t>
            </w:r>
            <w:r w:rsidRPr="00E301D2">
              <w:rPr>
                <w:sz w:val="18"/>
                <w:szCs w:val="18"/>
                <w:lang w:val="es-ES_tradnl"/>
              </w:rPr>
              <w:br/>
              <w:t>YBYYYYYBBY</w:t>
            </w:r>
            <w:r w:rsidRPr="00E301D2">
              <w:rPr>
                <w:sz w:val="18"/>
                <w:szCs w:val="18"/>
                <w:lang w:val="es-ES_tradnl"/>
              </w:rPr>
              <w:br/>
              <w:t>BYYYYYYBBY</w:t>
            </w:r>
            <w:r w:rsidRPr="00E301D2">
              <w:rPr>
                <w:sz w:val="18"/>
                <w:szCs w:val="18"/>
                <w:lang w:val="es-ES_tradnl"/>
              </w:rPr>
              <w:br/>
              <w:t>YYYYYYYBBB</w:t>
            </w:r>
          </w:p>
        </w:tc>
      </w:tr>
      <w:tr w:rsidR="00F75723" w:rsidTr="00E301D2">
        <w:trPr>
          <w:cantSplit/>
          <w:jc w:val="center"/>
        </w:trPr>
        <w:tc>
          <w:tcPr>
            <w:tcW w:w="959" w:type="dxa"/>
          </w:tcPr>
          <w:p w:rsidR="00F75723" w:rsidRDefault="00F75723" w:rsidP="00E301D2">
            <w:pPr>
              <w:pStyle w:val="TableLegend0"/>
              <w:spacing w:before="60" w:line="240" w:lineRule="auto"/>
              <w:rPr>
                <w:lang w:val="es-ES_tradnl"/>
              </w:rPr>
            </w:pPr>
            <w:r>
              <w:rPr>
                <w:lang w:val="es-ES_tradnl"/>
              </w:rPr>
              <w:t xml:space="preserve">B  </w:t>
            </w:r>
            <w:r w:rsidR="000F1CD1" w:rsidRPr="000F1CD1">
              <w:t>=</w:t>
            </w:r>
            <w:r>
              <w:rPr>
                <w:lang w:val="es-ES_tradnl"/>
              </w:rPr>
              <w:t xml:space="preserve">  0</w:t>
            </w:r>
          </w:p>
          <w:p w:rsidR="00F75723" w:rsidRDefault="00F75723" w:rsidP="00E301D2">
            <w:pPr>
              <w:pStyle w:val="TableLegend0"/>
              <w:spacing w:before="60" w:line="240" w:lineRule="auto"/>
              <w:rPr>
                <w:lang w:val="es-ES_tradnl"/>
              </w:rPr>
            </w:pPr>
            <w:r>
              <w:rPr>
                <w:lang w:val="es-ES_tradnl"/>
              </w:rPr>
              <w:t xml:space="preserve">Y  </w:t>
            </w:r>
            <w:r w:rsidR="000F1CD1" w:rsidRPr="000F1CD1">
              <w:t>=</w:t>
            </w:r>
            <w:r>
              <w:rPr>
                <w:lang w:val="es-ES_tradnl"/>
              </w:rPr>
              <w:t xml:space="preserve">  1</w:t>
            </w:r>
          </w:p>
        </w:tc>
        <w:tc>
          <w:tcPr>
            <w:tcW w:w="8647" w:type="dxa"/>
            <w:gridSpan w:val="7"/>
          </w:tcPr>
          <w:p w:rsidR="00F75723" w:rsidRDefault="00F75723" w:rsidP="00E301D2">
            <w:pPr>
              <w:pStyle w:val="TableLegend0"/>
              <w:spacing w:before="180" w:line="240" w:lineRule="auto"/>
              <w:rPr>
                <w:lang w:val="fr-FR"/>
              </w:rPr>
            </w:pPr>
            <w:r>
              <w:rPr>
                <w:lang w:val="fr-FR"/>
              </w:rPr>
              <w:t>Ordre de transmission des bits: bit 1 d</w:t>
            </w:r>
            <w:r w:rsidR="001321E6">
              <w:rPr>
                <w:lang w:val="fr-FR"/>
              </w:rPr>
              <w:t>'</w:t>
            </w:r>
            <w:r>
              <w:rPr>
                <w:lang w:val="fr-FR"/>
              </w:rPr>
              <w:t>abord.</w:t>
            </w:r>
          </w:p>
        </w:tc>
      </w:tr>
    </w:tbl>
    <w:p w:rsidR="00F75723" w:rsidRDefault="00F75723" w:rsidP="00F75723">
      <w:pPr>
        <w:pStyle w:val="Tablefin"/>
        <w:rPr>
          <w:sz w:val="2"/>
          <w:lang w:val="fr-FR"/>
        </w:rPr>
      </w:pPr>
    </w:p>
    <w:p w:rsidR="00F75723" w:rsidRDefault="00F75723" w:rsidP="00F75723">
      <w:pPr>
        <w:pStyle w:val="TableNo"/>
        <w:spacing w:before="120"/>
      </w:pPr>
      <w:bookmarkStart w:id="4" w:name="_Toc391716484"/>
      <w:r>
        <w:lastRenderedPageBreak/>
        <w:t>TABLEAU  2</w:t>
      </w:r>
    </w:p>
    <w:p w:rsidR="00F75723" w:rsidRDefault="00F75723" w:rsidP="00F75723">
      <w:pPr>
        <w:pStyle w:val="Tabletitle"/>
      </w:pPr>
      <w:r>
        <w:t>Tableau permettant d</w:t>
      </w:r>
      <w:r w:rsidR="001321E6">
        <w:t>'</w:t>
      </w:r>
      <w:r>
        <w:t>associer les caractères à dix bits à un nombre décimal</w:t>
      </w:r>
    </w:p>
    <w:tbl>
      <w:tblPr>
        <w:tblW w:w="9639" w:type="dxa"/>
        <w:jc w:val="center"/>
        <w:tblLayout w:type="fixed"/>
        <w:tblLook w:val="0000"/>
      </w:tblPr>
      <w:tblGrid>
        <w:gridCol w:w="963"/>
        <w:gridCol w:w="1019"/>
        <w:gridCol w:w="904"/>
        <w:gridCol w:w="922"/>
        <w:gridCol w:w="1004"/>
        <w:gridCol w:w="892"/>
        <w:gridCol w:w="948"/>
        <w:gridCol w:w="1138"/>
        <w:gridCol w:w="995"/>
        <w:gridCol w:w="854"/>
      </w:tblGrid>
      <w:tr w:rsidR="00F75723" w:rsidTr="00E301D2">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rsidR="00F75723" w:rsidRDefault="00F75723" w:rsidP="00E301D2">
            <w:pPr>
              <w:pStyle w:val="Tablehead"/>
              <w:ind w:left="-57" w:right="-57"/>
              <w:rPr>
                <w:b w:val="0"/>
                <w:bCs/>
                <w:sz w:val="18"/>
              </w:rPr>
            </w:pPr>
            <w:r>
              <w:rPr>
                <w:b w:val="0"/>
                <w:bCs/>
                <w:sz w:val="18"/>
              </w:rPr>
              <w:t>Chiffres pour les</w:t>
            </w:r>
          </w:p>
        </w:tc>
      </w:tr>
      <w:tr w:rsidR="00F75723" w:rsidTr="00E301D2">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Milliards</w:t>
            </w:r>
            <w:r>
              <w:rPr>
                <w:b w:val="0"/>
                <w:bCs/>
                <w:sz w:val="18"/>
              </w:rPr>
              <w:br/>
              <w:t>D2</w:t>
            </w:r>
          </w:p>
        </w:tc>
        <w:tc>
          <w:tcPr>
            <w:tcW w:w="1015"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Centaines</w:t>
            </w:r>
            <w:r>
              <w:rPr>
                <w:b w:val="0"/>
                <w:bCs/>
                <w:sz w:val="18"/>
              </w:rPr>
              <w:br/>
              <w:t>de millions</w:t>
            </w:r>
            <w:r>
              <w:rPr>
                <w:b w:val="0"/>
                <w:bCs/>
                <w:sz w:val="18"/>
              </w:rPr>
              <w:br/>
              <w:t>D1</w:t>
            </w:r>
          </w:p>
        </w:tc>
        <w:tc>
          <w:tcPr>
            <w:tcW w:w="901" w:type="dxa"/>
            <w:tcBorders>
              <w:top w:val="single" w:sz="6" w:space="0" w:color="auto"/>
              <w:bottom w:val="single" w:sz="6" w:space="0" w:color="auto"/>
              <w:right w:val="single" w:sz="6" w:space="0" w:color="auto"/>
            </w:tcBorders>
            <w:vAlign w:val="center"/>
          </w:tcPr>
          <w:p w:rsidR="00F75723" w:rsidRDefault="00F75723" w:rsidP="00E301D2">
            <w:pPr>
              <w:pStyle w:val="Tablehead"/>
              <w:ind w:left="-85" w:right="-85"/>
              <w:rPr>
                <w:b w:val="0"/>
                <w:bCs/>
                <w:sz w:val="18"/>
              </w:rPr>
            </w:pPr>
            <w:r>
              <w:rPr>
                <w:b w:val="0"/>
                <w:bCs/>
                <w:sz w:val="18"/>
              </w:rPr>
              <w:t>Dizaines</w:t>
            </w:r>
            <w:r>
              <w:rPr>
                <w:b w:val="0"/>
                <w:bCs/>
                <w:sz w:val="18"/>
              </w:rPr>
              <w:br/>
              <w:t>de millions</w:t>
            </w:r>
            <w:r>
              <w:rPr>
                <w:b w:val="0"/>
                <w:bCs/>
                <w:sz w:val="18"/>
              </w:rPr>
              <w:br/>
              <w:t>D2</w:t>
            </w:r>
          </w:p>
        </w:tc>
        <w:tc>
          <w:tcPr>
            <w:tcW w:w="919"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Millions</w:t>
            </w:r>
            <w:r>
              <w:rPr>
                <w:b w:val="0"/>
                <w:bCs/>
                <w:sz w:val="18"/>
              </w:rPr>
              <w:br/>
              <w:t>D1</w:t>
            </w:r>
          </w:p>
        </w:tc>
        <w:tc>
          <w:tcPr>
            <w:tcW w:w="1001"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Centaines</w:t>
            </w:r>
            <w:r>
              <w:rPr>
                <w:b w:val="0"/>
                <w:bCs/>
                <w:sz w:val="18"/>
              </w:rPr>
              <w:br/>
              <w:t>de mille</w:t>
            </w:r>
            <w:r>
              <w:rPr>
                <w:b w:val="0"/>
                <w:bCs/>
                <w:sz w:val="18"/>
              </w:rPr>
              <w:br/>
              <w:t>D2</w:t>
            </w:r>
          </w:p>
        </w:tc>
        <w:tc>
          <w:tcPr>
            <w:tcW w:w="889"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Dizaines</w:t>
            </w:r>
            <w:r>
              <w:rPr>
                <w:b w:val="0"/>
                <w:bCs/>
                <w:sz w:val="18"/>
              </w:rPr>
              <w:br/>
              <w:t>de mille</w:t>
            </w:r>
            <w:r>
              <w:rPr>
                <w:b w:val="0"/>
                <w:bCs/>
                <w:sz w:val="18"/>
              </w:rPr>
              <w:br/>
              <w:t>D1</w:t>
            </w:r>
          </w:p>
        </w:tc>
        <w:tc>
          <w:tcPr>
            <w:tcW w:w="945"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Milliers</w:t>
            </w:r>
            <w:r>
              <w:rPr>
                <w:b w:val="0"/>
                <w:bCs/>
                <w:sz w:val="18"/>
              </w:rPr>
              <w:br/>
              <w:t>D2</w:t>
            </w:r>
          </w:p>
        </w:tc>
        <w:tc>
          <w:tcPr>
            <w:tcW w:w="1134"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Centaines</w:t>
            </w:r>
            <w:r>
              <w:rPr>
                <w:b w:val="0"/>
                <w:bCs/>
                <w:sz w:val="18"/>
              </w:rPr>
              <w:br/>
              <w:t>D1</w:t>
            </w:r>
          </w:p>
        </w:tc>
        <w:tc>
          <w:tcPr>
            <w:tcW w:w="992"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Dizaines</w:t>
            </w:r>
            <w:r>
              <w:rPr>
                <w:b w:val="0"/>
                <w:bCs/>
                <w:sz w:val="18"/>
              </w:rPr>
              <w:br/>
              <w:t>D2</w:t>
            </w:r>
          </w:p>
        </w:tc>
        <w:tc>
          <w:tcPr>
            <w:tcW w:w="851" w:type="dxa"/>
            <w:tcBorders>
              <w:top w:val="single" w:sz="6" w:space="0" w:color="auto"/>
              <w:bottom w:val="single" w:sz="6" w:space="0" w:color="auto"/>
              <w:right w:val="single" w:sz="6" w:space="0" w:color="auto"/>
            </w:tcBorders>
            <w:vAlign w:val="center"/>
          </w:tcPr>
          <w:p w:rsidR="00F75723" w:rsidRDefault="00F75723" w:rsidP="00E301D2">
            <w:pPr>
              <w:pStyle w:val="Tablehead"/>
              <w:ind w:left="-57" w:right="-57"/>
              <w:rPr>
                <w:b w:val="0"/>
                <w:bCs/>
                <w:sz w:val="18"/>
              </w:rPr>
            </w:pPr>
            <w:r>
              <w:rPr>
                <w:b w:val="0"/>
                <w:bCs/>
                <w:sz w:val="18"/>
              </w:rPr>
              <w:t>Unités</w:t>
            </w:r>
            <w:r>
              <w:rPr>
                <w:b w:val="0"/>
                <w:bCs/>
                <w:sz w:val="18"/>
              </w:rPr>
              <w:br/>
              <w:t>D1</w:t>
            </w:r>
          </w:p>
        </w:tc>
      </w:tr>
      <w:tr w:rsidR="00F75723" w:rsidTr="00E301D2">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rsidR="00F75723" w:rsidRDefault="00F75723" w:rsidP="00E301D2">
            <w:pPr>
              <w:pStyle w:val="TableText0"/>
              <w:spacing w:before="60" w:after="60" w:line="240" w:lineRule="auto"/>
              <w:jc w:val="center"/>
              <w:rPr>
                <w:lang w:val="fr-FR"/>
              </w:rPr>
            </w:pPr>
            <w:r>
              <w:rPr>
                <w:lang w:val="fr-FR"/>
              </w:rPr>
              <w:t>Caractère 5</w:t>
            </w:r>
          </w:p>
        </w:tc>
        <w:tc>
          <w:tcPr>
            <w:tcW w:w="1820" w:type="dxa"/>
            <w:gridSpan w:val="2"/>
            <w:tcBorders>
              <w:top w:val="single" w:sz="6" w:space="0" w:color="auto"/>
              <w:bottom w:val="single" w:sz="6" w:space="0" w:color="auto"/>
              <w:right w:val="single" w:sz="6" w:space="0" w:color="auto"/>
            </w:tcBorders>
          </w:tcPr>
          <w:p w:rsidR="00F75723" w:rsidRDefault="00F75723" w:rsidP="00E301D2">
            <w:pPr>
              <w:pStyle w:val="TableText0"/>
              <w:spacing w:before="60" w:after="60" w:line="240" w:lineRule="auto"/>
              <w:jc w:val="center"/>
              <w:rPr>
                <w:lang w:val="fr-FR"/>
              </w:rPr>
            </w:pPr>
            <w:r>
              <w:rPr>
                <w:lang w:val="fr-FR"/>
              </w:rPr>
              <w:t>Caractère 4</w:t>
            </w:r>
          </w:p>
        </w:tc>
        <w:tc>
          <w:tcPr>
            <w:tcW w:w="1890" w:type="dxa"/>
            <w:gridSpan w:val="2"/>
            <w:tcBorders>
              <w:top w:val="single" w:sz="6" w:space="0" w:color="auto"/>
              <w:bottom w:val="single" w:sz="6" w:space="0" w:color="auto"/>
              <w:right w:val="single" w:sz="6" w:space="0" w:color="auto"/>
            </w:tcBorders>
          </w:tcPr>
          <w:p w:rsidR="00F75723" w:rsidRDefault="00F75723" w:rsidP="00E301D2">
            <w:pPr>
              <w:pStyle w:val="TableText0"/>
              <w:spacing w:before="60" w:after="60" w:line="240" w:lineRule="auto"/>
              <w:jc w:val="center"/>
              <w:rPr>
                <w:lang w:val="fr-FR"/>
              </w:rPr>
            </w:pPr>
            <w:r>
              <w:rPr>
                <w:lang w:val="fr-FR"/>
              </w:rPr>
              <w:t>Caractère 3</w:t>
            </w:r>
          </w:p>
        </w:tc>
        <w:tc>
          <w:tcPr>
            <w:tcW w:w="2079" w:type="dxa"/>
            <w:gridSpan w:val="2"/>
            <w:tcBorders>
              <w:top w:val="single" w:sz="6" w:space="0" w:color="auto"/>
              <w:bottom w:val="single" w:sz="6" w:space="0" w:color="auto"/>
              <w:right w:val="single" w:sz="6" w:space="0" w:color="auto"/>
            </w:tcBorders>
          </w:tcPr>
          <w:p w:rsidR="00F75723" w:rsidRDefault="00F75723" w:rsidP="00E301D2">
            <w:pPr>
              <w:pStyle w:val="TableText0"/>
              <w:spacing w:before="60" w:after="60" w:line="240" w:lineRule="auto"/>
              <w:jc w:val="center"/>
              <w:rPr>
                <w:lang w:val="fr-FR"/>
              </w:rPr>
            </w:pPr>
            <w:r>
              <w:rPr>
                <w:lang w:val="fr-FR"/>
              </w:rPr>
              <w:t>Caractère 2</w:t>
            </w:r>
          </w:p>
        </w:tc>
        <w:tc>
          <w:tcPr>
            <w:tcW w:w="1843" w:type="dxa"/>
            <w:gridSpan w:val="2"/>
            <w:tcBorders>
              <w:top w:val="single" w:sz="6" w:space="0" w:color="auto"/>
              <w:bottom w:val="single" w:sz="6" w:space="0" w:color="auto"/>
              <w:right w:val="single" w:sz="6" w:space="0" w:color="auto"/>
            </w:tcBorders>
          </w:tcPr>
          <w:p w:rsidR="00F75723" w:rsidRDefault="00F75723" w:rsidP="00E301D2">
            <w:pPr>
              <w:pStyle w:val="TableText0"/>
              <w:spacing w:before="60" w:after="60" w:line="240" w:lineRule="auto"/>
              <w:jc w:val="center"/>
              <w:rPr>
                <w:lang w:val="fr-FR"/>
              </w:rPr>
            </w:pPr>
            <w:r>
              <w:rPr>
                <w:lang w:val="fr-FR"/>
              </w:rPr>
              <w:t>Caractère 1</w:t>
            </w:r>
          </w:p>
        </w:tc>
      </w:tr>
      <w:tr w:rsidR="00F75723" w:rsidTr="00E301D2">
        <w:trPr>
          <w:cantSplit/>
          <w:jc w:val="center"/>
        </w:trPr>
        <w:tc>
          <w:tcPr>
            <w:tcW w:w="9606" w:type="dxa"/>
            <w:gridSpan w:val="10"/>
            <w:tcBorders>
              <w:top w:val="single" w:sz="6" w:space="0" w:color="auto"/>
            </w:tcBorders>
          </w:tcPr>
          <w:p w:rsidR="00F75723" w:rsidRDefault="00F75723" w:rsidP="00E301D2">
            <w:pPr>
              <w:pStyle w:val="TableLegend0"/>
              <w:spacing w:line="240" w:lineRule="auto"/>
              <w:rPr>
                <w:lang w:val="fr-FR"/>
              </w:rPr>
            </w:pPr>
            <w:r>
              <w:rPr>
                <w:lang w:val="fr-FR"/>
              </w:rPr>
              <w:t>NOTE 1 – Le caractère 1 est le dernier caractère transmis.</w:t>
            </w:r>
          </w:p>
          <w:p w:rsidR="00F75723" w:rsidRDefault="00F75723" w:rsidP="00E301D2">
            <w:pPr>
              <w:pStyle w:val="TableLegend0"/>
              <w:tabs>
                <w:tab w:val="clear" w:pos="1985"/>
                <w:tab w:val="left" w:pos="624"/>
              </w:tabs>
              <w:spacing w:before="60" w:line="240" w:lineRule="auto"/>
              <w:rPr>
                <w:lang w:val="fr-FR"/>
              </w:rPr>
            </w:pPr>
            <w:r>
              <w:rPr>
                <w:lang w:val="fr-FR"/>
              </w:rPr>
              <w:t>La séquence numérique D2-D1 varie entre 00 et 99 inclusivement dans chaque caractère (caractères 1 à 5 inclusivement). Le caractère qui représente un nombre donné à deux chiffres est émis comme le numéro du symbole (voir le Tableau 1) qui est identique à ce nombre à deux chiffres décimaux.</w:t>
            </w:r>
          </w:p>
          <w:p w:rsidR="00F75723" w:rsidRDefault="00F75723" w:rsidP="00E301D2">
            <w:pPr>
              <w:pStyle w:val="TableLegend0"/>
              <w:tabs>
                <w:tab w:val="left" w:pos="624"/>
              </w:tabs>
              <w:spacing w:before="60" w:line="240" w:lineRule="auto"/>
              <w:rPr>
                <w:lang w:val="fr-FR"/>
              </w:rPr>
            </w:pPr>
            <w:r>
              <w:rPr>
                <w:lang w:val="fr-FR"/>
              </w:rPr>
              <w:t>Lorsque le nombre comprend un nombre impair de chiffres décimaux, on insère un zéro devant la position la plus significative, de manière à avoir un nombre entier de caractère à dix bits.</w:t>
            </w:r>
          </w:p>
        </w:tc>
      </w:tr>
    </w:tbl>
    <w:p w:rsidR="00F75723" w:rsidRDefault="00F75723" w:rsidP="00F75723">
      <w:pPr>
        <w:pStyle w:val="Tablefin"/>
        <w:rPr>
          <w:sz w:val="2"/>
          <w:lang w:val="fr-FR"/>
        </w:rPr>
      </w:pPr>
    </w:p>
    <w:p w:rsidR="00F75723" w:rsidRDefault="00F75723" w:rsidP="00415F3F">
      <w:pPr>
        <w:pStyle w:val="TableNo"/>
      </w:pPr>
      <w:r>
        <w:t>TABLEAU  3</w:t>
      </w:r>
    </w:p>
    <w:p w:rsidR="00F75723" w:rsidRDefault="00F75723" w:rsidP="00415F3F">
      <w:pPr>
        <w:pStyle w:val="Tabletitle"/>
      </w:pPr>
      <w:r>
        <w:t>Utilisation des symboles N</w:t>
      </w:r>
      <w:r w:rsidR="000F1CD1" w:rsidRPr="000F1CD1">
        <w:t>°</w:t>
      </w:r>
      <w:r>
        <w:t xml:space="preserve"> 100 à 127</w:t>
      </w:r>
    </w:p>
    <w:tbl>
      <w:tblPr>
        <w:tblW w:w="0" w:type="auto"/>
        <w:jc w:val="center"/>
        <w:tblLayout w:type="fixed"/>
        <w:tblCellMar>
          <w:left w:w="107" w:type="dxa"/>
          <w:right w:w="107" w:type="dxa"/>
        </w:tblCellMar>
        <w:tblLook w:val="0000"/>
      </w:tblPr>
      <w:tblGrid>
        <w:gridCol w:w="848"/>
        <w:gridCol w:w="1296"/>
        <w:gridCol w:w="1465"/>
        <w:gridCol w:w="1015"/>
        <w:gridCol w:w="1409"/>
        <w:gridCol w:w="1465"/>
        <w:gridCol w:w="2141"/>
      </w:tblGrid>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vAlign w:val="center"/>
          </w:tcPr>
          <w:p w:rsidR="00F75723" w:rsidRDefault="00F75723" w:rsidP="00415F3F">
            <w:pPr>
              <w:pStyle w:val="Tablehead"/>
              <w:keepNext w:val="0"/>
              <w:rPr>
                <w:sz w:val="18"/>
              </w:rPr>
            </w:pPr>
            <w:r>
              <w:rPr>
                <w:sz w:val="18"/>
              </w:rPr>
              <w:t>N</w:t>
            </w:r>
            <w:r w:rsidR="000F1CD1" w:rsidRPr="000F1CD1">
              <w:rPr>
                <w:sz w:val="18"/>
                <w:szCs w:val="18"/>
              </w:rPr>
              <w:t>°</w:t>
            </w:r>
            <w:r>
              <w:rPr>
                <w:sz w:val="18"/>
              </w:rPr>
              <w:t xml:space="preserve"> de symbole</w:t>
            </w:r>
          </w:p>
        </w:tc>
        <w:tc>
          <w:tcPr>
            <w:tcW w:w="1296" w:type="dxa"/>
            <w:tcBorders>
              <w:top w:val="single" w:sz="6" w:space="0" w:color="auto"/>
              <w:bottom w:val="single" w:sz="6" w:space="0" w:color="auto"/>
              <w:right w:val="single" w:sz="6" w:space="0" w:color="auto"/>
            </w:tcBorders>
            <w:vAlign w:val="center"/>
          </w:tcPr>
          <w:p w:rsidR="00F75723" w:rsidRDefault="00F75723" w:rsidP="00415F3F">
            <w:pPr>
              <w:pStyle w:val="Tablehead"/>
              <w:keepNext w:val="0"/>
              <w:rPr>
                <w:sz w:val="18"/>
              </w:rPr>
            </w:pPr>
            <w:r>
              <w:rPr>
                <w:sz w:val="18"/>
              </w:rPr>
              <w:t>Calage et fonctions uniques</w:t>
            </w:r>
          </w:p>
        </w:tc>
        <w:tc>
          <w:tcPr>
            <w:tcW w:w="1465" w:type="dxa"/>
            <w:tcBorders>
              <w:top w:val="single" w:sz="6" w:space="0" w:color="auto"/>
              <w:bottom w:val="single" w:sz="6" w:space="0" w:color="auto"/>
              <w:right w:val="single" w:sz="6" w:space="0" w:color="auto"/>
            </w:tcBorders>
            <w:vAlign w:val="center"/>
          </w:tcPr>
          <w:p w:rsidR="00F75723" w:rsidRDefault="00F75723" w:rsidP="00415F3F">
            <w:pPr>
              <w:pStyle w:val="Tablehead"/>
              <w:keepNext w:val="0"/>
              <w:rPr>
                <w:sz w:val="18"/>
              </w:rPr>
            </w:pPr>
            <w:r>
              <w:rPr>
                <w:sz w:val="18"/>
              </w:rPr>
              <w:t>Spécificateur</w:t>
            </w:r>
            <w:r>
              <w:rPr>
                <w:sz w:val="18"/>
              </w:rPr>
              <w:br/>
              <w:t>de format</w:t>
            </w:r>
            <w:r>
              <w:rPr>
                <w:sz w:val="18"/>
                <w:vertAlign w:val="superscript"/>
              </w:rPr>
              <w:t>(1)</w:t>
            </w:r>
          </w:p>
        </w:tc>
        <w:tc>
          <w:tcPr>
            <w:tcW w:w="1015" w:type="dxa"/>
            <w:tcBorders>
              <w:top w:val="single" w:sz="6" w:space="0" w:color="auto"/>
              <w:bottom w:val="single" w:sz="6" w:space="0" w:color="auto"/>
              <w:right w:val="single" w:sz="6" w:space="0" w:color="auto"/>
            </w:tcBorders>
            <w:vAlign w:val="center"/>
          </w:tcPr>
          <w:p w:rsidR="00F75723" w:rsidRDefault="00F75723" w:rsidP="00415F3F">
            <w:pPr>
              <w:pStyle w:val="Tablehead"/>
              <w:keepNext w:val="0"/>
              <w:ind w:left="-57" w:right="-57"/>
              <w:rPr>
                <w:sz w:val="18"/>
              </w:rPr>
            </w:pPr>
            <w:r>
              <w:rPr>
                <w:sz w:val="18"/>
              </w:rPr>
              <w:t>Catégorie</w:t>
            </w:r>
            <w:r>
              <w:rPr>
                <w:sz w:val="18"/>
                <w:vertAlign w:val="superscript"/>
              </w:rPr>
              <w:t>(1)</w:t>
            </w:r>
          </w:p>
        </w:tc>
        <w:tc>
          <w:tcPr>
            <w:tcW w:w="1409" w:type="dxa"/>
            <w:tcBorders>
              <w:top w:val="single" w:sz="6" w:space="0" w:color="auto"/>
              <w:bottom w:val="single" w:sz="6" w:space="0" w:color="auto"/>
              <w:right w:val="single" w:sz="6" w:space="0" w:color="auto"/>
            </w:tcBorders>
            <w:vAlign w:val="center"/>
          </w:tcPr>
          <w:p w:rsidR="00F75723" w:rsidRDefault="00F75723" w:rsidP="00415F3F">
            <w:pPr>
              <w:pStyle w:val="Tablehead"/>
              <w:keepNext w:val="0"/>
              <w:rPr>
                <w:sz w:val="18"/>
              </w:rPr>
            </w:pPr>
            <w:r>
              <w:rPr>
                <w:sz w:val="18"/>
              </w:rPr>
              <w:t>Nature de la</w:t>
            </w:r>
            <w:r>
              <w:rPr>
                <w:sz w:val="18"/>
              </w:rPr>
              <w:br/>
              <w:t>détresse</w:t>
            </w:r>
            <w:r>
              <w:rPr>
                <w:sz w:val="18"/>
                <w:vertAlign w:val="superscript"/>
              </w:rPr>
              <w:t>(1)</w:t>
            </w:r>
          </w:p>
        </w:tc>
        <w:tc>
          <w:tcPr>
            <w:tcW w:w="1465" w:type="dxa"/>
            <w:tcBorders>
              <w:top w:val="single" w:sz="6" w:space="0" w:color="auto"/>
              <w:bottom w:val="single" w:sz="6" w:space="0" w:color="auto"/>
              <w:right w:val="single" w:sz="6" w:space="0" w:color="auto"/>
            </w:tcBorders>
            <w:vAlign w:val="center"/>
          </w:tcPr>
          <w:p w:rsidR="00F75723" w:rsidRDefault="00F75723" w:rsidP="00415F3F">
            <w:pPr>
              <w:pStyle w:val="Tablehead"/>
              <w:keepNext w:val="0"/>
              <w:rPr>
                <w:sz w:val="18"/>
              </w:rPr>
            </w:pPr>
            <w:r>
              <w:rPr>
                <w:sz w:val="18"/>
              </w:rPr>
              <w:t>1</w:t>
            </w:r>
            <w:r>
              <w:rPr>
                <w:sz w:val="18"/>
                <w:vertAlign w:val="superscript"/>
              </w:rPr>
              <w:t>er</w:t>
            </w:r>
            <w:r>
              <w:rPr>
                <w:sz w:val="18"/>
              </w:rPr>
              <w:t xml:space="preserve"> signal de télécommande</w:t>
            </w:r>
            <w:r>
              <w:rPr>
                <w:sz w:val="18"/>
                <w:vertAlign w:val="superscript"/>
              </w:rPr>
              <w:t>(1)</w:t>
            </w:r>
          </w:p>
        </w:tc>
        <w:tc>
          <w:tcPr>
            <w:tcW w:w="2141" w:type="dxa"/>
            <w:tcBorders>
              <w:top w:val="single" w:sz="6" w:space="0" w:color="auto"/>
              <w:bottom w:val="single" w:sz="6" w:space="0" w:color="auto"/>
              <w:right w:val="single" w:sz="6" w:space="0" w:color="auto"/>
            </w:tcBorders>
            <w:vAlign w:val="center"/>
          </w:tcPr>
          <w:p w:rsidR="00F75723" w:rsidRDefault="00F75723" w:rsidP="00415F3F">
            <w:pPr>
              <w:pStyle w:val="Tablehead"/>
              <w:keepNext w:val="0"/>
              <w:rPr>
                <w:sz w:val="18"/>
              </w:rPr>
            </w:pPr>
            <w:r>
              <w:rPr>
                <w:sz w:val="18"/>
              </w:rPr>
              <w:t>2</w:t>
            </w:r>
            <w:r>
              <w:rPr>
                <w:sz w:val="18"/>
                <w:vertAlign w:val="superscript"/>
              </w:rPr>
              <w:t>e</w:t>
            </w:r>
            <w:r>
              <w:rPr>
                <w:sz w:val="18"/>
              </w:rPr>
              <w:t xml:space="preserve"> signal de </w:t>
            </w:r>
            <w:r>
              <w:rPr>
                <w:sz w:val="18"/>
              </w:rPr>
              <w:br/>
              <w:t>télécommande</w:t>
            </w:r>
            <w:r>
              <w:rPr>
                <w:sz w:val="18"/>
                <w:vertAlign w:val="superscript"/>
              </w:rPr>
              <w:t>(1)</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100</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Routine</w:t>
            </w: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Incendie, explosion</w:t>
            </w:r>
          </w:p>
        </w:tc>
        <w:tc>
          <w:tcPr>
            <w:tcW w:w="1465" w:type="dxa"/>
            <w:tcBorders>
              <w:top w:val="single" w:sz="6" w:space="0" w:color="auto"/>
              <w:bottom w:val="single" w:sz="6" w:space="0" w:color="auto"/>
              <w:right w:val="single" w:sz="6" w:space="0" w:color="auto"/>
            </w:tcBorders>
          </w:tcPr>
          <w:p w:rsidR="00F75723" w:rsidRPr="009947CF" w:rsidRDefault="00F75723" w:rsidP="00415F3F">
            <w:pPr>
              <w:pStyle w:val="TableText0"/>
              <w:keepNext w:val="0"/>
              <w:spacing w:before="40" w:after="40" w:line="240" w:lineRule="auto"/>
              <w:jc w:val="left"/>
              <w:rPr>
                <w:lang w:val="de-CH"/>
              </w:rPr>
            </w:pPr>
            <w:r w:rsidRPr="009947CF">
              <w:rPr>
                <w:lang w:val="de-CH"/>
              </w:rPr>
              <w:t>TP F3E/G3E</w:t>
            </w:r>
            <w:r w:rsidRPr="009947CF">
              <w:rPr>
                <w:lang w:val="de-CH"/>
              </w:rPr>
              <w:br/>
              <w:t>Tous modes</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Aucune raison n</w:t>
            </w:r>
            <w:r w:rsidR="001321E6">
              <w:rPr>
                <w:lang w:val="fr-FR"/>
              </w:rPr>
              <w:t>'</w:t>
            </w:r>
            <w:r>
              <w:rPr>
                <w:lang w:val="fr-FR"/>
              </w:rPr>
              <w:t>est indiquée</w:t>
            </w:r>
            <w:r>
              <w:rPr>
                <w:vertAlign w:val="superscript"/>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101</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Envahissement</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TP duplex F3E/G3E</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Encombrement au centre</w:t>
            </w:r>
            <w:r>
              <w:rPr>
                <w:lang w:val="fr-FR"/>
              </w:rPr>
              <w:br/>
              <w:t>de commutation maritime</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102</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Zone géographique</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Abordage</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Occupation</w:t>
            </w:r>
            <w:r>
              <w:rPr>
                <w:vertAlign w:val="superscript"/>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103</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pPr>
            <w:r>
              <w:rPr>
                <w:vertAlign w:val="superscript"/>
              </w:rPr>
              <w:t>(3)</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pPr>
            <w:r>
              <w:rPr>
                <w:vertAlign w:val="superscript"/>
              </w:rPr>
              <w:t>(3)</w:t>
            </w: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Echouement</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Interrogation</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Indication de mise en attente</w:t>
            </w:r>
            <w:r>
              <w:rPr>
                <w:vertAlign w:val="superscript"/>
                <w:lang w:val="fr-FR"/>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104</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Calage</w:t>
            </w:r>
            <w:r>
              <w:rPr>
                <w:lang w:val="fr-FR"/>
              </w:rPr>
              <w:br/>
              <w:t>Position</w:t>
            </w:r>
            <w:r>
              <w:rPr>
                <w:lang w:val="fr-FR"/>
              </w:rPr>
              <w:br/>
              <w:t>RX-0</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Gîte, danger de chavirement</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Pas en mesure de donner suite</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Station interdite</w:t>
            </w:r>
            <w:r>
              <w:rPr>
                <w:vertAlign w:val="superscript"/>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105</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Calage</w:t>
            </w:r>
            <w:r>
              <w:rPr>
                <w:lang w:val="fr-FR"/>
              </w:rPr>
              <w:br/>
              <w:t>Position</w:t>
            </w:r>
            <w:r>
              <w:rPr>
                <w:lang w:val="fr-FR"/>
              </w:rPr>
              <w:br/>
              <w:t>RX-1</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Navire coule</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Fin de l</w:t>
            </w:r>
            <w:r w:rsidR="001321E6">
              <w:rPr>
                <w:lang w:val="fr-FR"/>
              </w:rPr>
              <w:t>'</w:t>
            </w:r>
            <w:r>
              <w:rPr>
                <w:lang w:val="fr-FR"/>
              </w:rPr>
              <w:t>appel</w:t>
            </w:r>
            <w:r>
              <w:rPr>
                <w:vertAlign w:val="superscript"/>
              </w:rPr>
              <w:t>(4)</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Pas d</w:t>
            </w:r>
            <w:r w:rsidR="001321E6">
              <w:rPr>
                <w:lang w:val="fr-FR"/>
              </w:rPr>
              <w:t>'</w:t>
            </w:r>
            <w:r>
              <w:rPr>
                <w:lang w:val="fr-FR"/>
              </w:rPr>
              <w:t>opérateur</w:t>
            </w:r>
            <w:r>
              <w:rPr>
                <w:vertAlign w:val="superscript"/>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106</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Calage</w:t>
            </w:r>
            <w:r>
              <w:rPr>
                <w:lang w:val="fr-FR"/>
              </w:rPr>
              <w:br/>
              <w:t>Position</w:t>
            </w:r>
            <w:r>
              <w:rPr>
                <w:lang w:val="fr-FR"/>
              </w:rPr>
              <w:br/>
              <w:t>RX-2</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pPr>
            <w:r>
              <w:rPr>
                <w:vertAlign w:val="superscript"/>
              </w:rPr>
              <w:t>(6)</w:t>
            </w: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Navire désemparé</w:t>
            </w:r>
            <w:r>
              <w:rPr>
                <w:lang w:val="fr-FR"/>
              </w:rPr>
              <w:br/>
              <w:t>et à la dérive</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Données</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Opérateur provisoirement absent</w:t>
            </w:r>
            <w:r>
              <w:rPr>
                <w:vertAlign w:val="superscript"/>
                <w:lang w:val="fr-FR"/>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107</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Calage Position</w:t>
            </w:r>
            <w:r>
              <w:rPr>
                <w:lang w:val="fr-FR"/>
              </w:rPr>
              <w:br/>
              <w:t>RX-3</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Détresse non spécifiée</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Equipement neutralisé</w:t>
            </w:r>
            <w:r>
              <w:rPr>
                <w:vertAlign w:val="superscript"/>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108</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 xml:space="preserve">Calage </w:t>
            </w:r>
            <w:r>
              <w:rPr>
                <w:lang w:val="fr-FR"/>
              </w:rPr>
              <w:br/>
              <w:t>Position</w:t>
            </w:r>
            <w:r>
              <w:rPr>
                <w:lang w:val="fr-FR"/>
              </w:rPr>
              <w:br/>
              <w:t>RX-4</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Sécurité</w:t>
            </w: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Abandon de navire</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Incapable d</w:t>
            </w:r>
            <w:r w:rsidR="001321E6">
              <w:rPr>
                <w:lang w:val="fr-FR"/>
              </w:rPr>
              <w:t>'</w:t>
            </w:r>
            <w:r>
              <w:rPr>
                <w:lang w:val="fr-FR"/>
              </w:rPr>
              <w:t>utiliser la voie proposée</w:t>
            </w:r>
            <w:r>
              <w:rPr>
                <w:vertAlign w:val="superscript"/>
                <w:lang w:val="fr-FR"/>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109</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 xml:space="preserve">Calage </w:t>
            </w:r>
            <w:r>
              <w:rPr>
                <w:lang w:val="fr-FR"/>
              </w:rPr>
              <w:br/>
              <w:t>Position</w:t>
            </w:r>
            <w:r>
              <w:rPr>
                <w:lang w:val="fr-FR"/>
              </w:rPr>
              <w:br/>
              <w:t>RX-5</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Acte de piraterie/ agression et vol à main armée</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TP J3E</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Incapable d</w:t>
            </w:r>
            <w:r w:rsidR="001321E6">
              <w:rPr>
                <w:lang w:val="fr-FR"/>
              </w:rPr>
              <w:t>'</w:t>
            </w:r>
            <w:r>
              <w:rPr>
                <w:lang w:val="fr-FR"/>
              </w:rPr>
              <w:t>utiliser le mode proposé</w:t>
            </w:r>
            <w:r>
              <w:rPr>
                <w:vertAlign w:val="superscript"/>
                <w:lang w:val="fr-FR"/>
              </w:rPr>
              <w:t>(2)</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110</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 xml:space="preserve">Calage </w:t>
            </w:r>
            <w:r>
              <w:rPr>
                <w:lang w:val="fr-FR"/>
              </w:rPr>
              <w:br/>
              <w:t>Position</w:t>
            </w:r>
            <w:r>
              <w:rPr>
                <w:lang w:val="fr-FR"/>
              </w:rPr>
              <w:br/>
              <w:t>RX-6</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pPr>
            <w:r>
              <w:rPr>
                <w:vertAlign w:val="superscript"/>
              </w:rPr>
              <w:t>(5)</w:t>
            </w:r>
          </w:p>
        </w:tc>
        <w:tc>
          <w:tcPr>
            <w:tcW w:w="1015" w:type="dxa"/>
            <w:tcBorders>
              <w:top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Urgence</w:t>
            </w: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Homme à la mer</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Accusé de réception de détresse</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Navires et aéronefs des Etats non parties à un conflit armé</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center"/>
              <w:rPr>
                <w:lang w:val="fr-FR"/>
              </w:rPr>
            </w:pPr>
            <w:r>
              <w:rPr>
                <w:lang w:val="fr-FR"/>
              </w:rPr>
              <w:t>111</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lang w:val="fr-FR"/>
              </w:rPr>
              <w:t xml:space="preserve">Calage </w:t>
            </w:r>
            <w:r>
              <w:rPr>
                <w:lang w:val="fr-FR"/>
              </w:rPr>
              <w:br/>
              <w:t>Position</w:t>
            </w:r>
            <w:r>
              <w:rPr>
                <w:lang w:val="fr-FR"/>
              </w:rPr>
              <w:br/>
              <w:t>RX-7</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jc w:val="left"/>
              <w:rPr>
                <w:lang w:val="fr-FR"/>
              </w:rPr>
            </w:pPr>
            <w:r>
              <w:rPr>
                <w:vertAlign w:val="superscript"/>
                <w:lang w:val="fr-FR"/>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spacing w:before="40" w:after="40" w:line="240" w:lineRule="auto"/>
              <w:ind w:right="-85"/>
              <w:jc w:val="left"/>
              <w:rPr>
                <w:lang w:val="fr-FR"/>
              </w:rPr>
            </w:pPr>
            <w:r>
              <w:rPr>
                <w:lang w:val="fr-FR"/>
              </w:rPr>
              <w:t>Transports sanitaires (comme définis dans les Conventions de Genève de 1949 et dans les Protocoles complémentaires)</w:t>
            </w:r>
          </w:p>
        </w:tc>
      </w:tr>
    </w:tbl>
    <w:p w:rsidR="00415F3F" w:rsidRDefault="00415F3F" w:rsidP="00415F3F">
      <w:pPr>
        <w:pStyle w:val="TableNo"/>
      </w:pPr>
      <w:r>
        <w:lastRenderedPageBreak/>
        <w:t xml:space="preserve">TABLEAU  3  ( </w:t>
      </w:r>
      <w:r>
        <w:rPr>
          <w:i/>
          <w:iCs/>
        </w:rPr>
        <w:t>fin</w:t>
      </w:r>
      <w:r>
        <w:t>)</w:t>
      </w:r>
    </w:p>
    <w:tbl>
      <w:tblPr>
        <w:tblW w:w="9639" w:type="dxa"/>
        <w:jc w:val="center"/>
        <w:tblLayout w:type="fixed"/>
        <w:tblCellMar>
          <w:left w:w="107" w:type="dxa"/>
          <w:right w:w="107" w:type="dxa"/>
        </w:tblCellMar>
        <w:tblLook w:val="0000"/>
      </w:tblPr>
      <w:tblGrid>
        <w:gridCol w:w="848"/>
        <w:gridCol w:w="1296"/>
        <w:gridCol w:w="1465"/>
        <w:gridCol w:w="1015"/>
        <w:gridCol w:w="1409"/>
        <w:gridCol w:w="56"/>
        <w:gridCol w:w="1409"/>
        <w:gridCol w:w="2141"/>
      </w:tblGrid>
      <w:tr w:rsidR="00415F3F" w:rsidTr="00415F3F">
        <w:trPr>
          <w:cantSplit/>
          <w:jc w:val="center"/>
        </w:trPr>
        <w:tc>
          <w:tcPr>
            <w:tcW w:w="848" w:type="dxa"/>
            <w:tcBorders>
              <w:top w:val="single" w:sz="6" w:space="0" w:color="auto"/>
              <w:left w:val="single" w:sz="6" w:space="0" w:color="auto"/>
              <w:bottom w:val="single" w:sz="6" w:space="0" w:color="auto"/>
              <w:right w:val="single" w:sz="6" w:space="0" w:color="auto"/>
            </w:tcBorders>
            <w:vAlign w:val="center"/>
          </w:tcPr>
          <w:p w:rsidR="00415F3F" w:rsidRDefault="00415F3F" w:rsidP="00A92E5B">
            <w:pPr>
              <w:pStyle w:val="Tablehead"/>
              <w:rPr>
                <w:sz w:val="18"/>
              </w:rPr>
            </w:pPr>
            <w:r>
              <w:rPr>
                <w:sz w:val="18"/>
              </w:rPr>
              <w:t>N</w:t>
            </w:r>
            <w:r w:rsidRPr="000F1CD1">
              <w:rPr>
                <w:sz w:val="18"/>
                <w:szCs w:val="18"/>
              </w:rPr>
              <w:t>°</w:t>
            </w:r>
            <w:r>
              <w:rPr>
                <w:sz w:val="18"/>
              </w:rPr>
              <w:t xml:space="preserve"> de symbole</w:t>
            </w:r>
          </w:p>
        </w:tc>
        <w:tc>
          <w:tcPr>
            <w:tcW w:w="1296" w:type="dxa"/>
            <w:tcBorders>
              <w:top w:val="single" w:sz="6" w:space="0" w:color="auto"/>
              <w:bottom w:val="single" w:sz="6" w:space="0" w:color="auto"/>
              <w:right w:val="single" w:sz="6" w:space="0" w:color="auto"/>
            </w:tcBorders>
            <w:vAlign w:val="center"/>
          </w:tcPr>
          <w:p w:rsidR="00415F3F" w:rsidRDefault="00415F3F" w:rsidP="00A92E5B">
            <w:pPr>
              <w:pStyle w:val="Tablehead"/>
              <w:rPr>
                <w:sz w:val="18"/>
              </w:rPr>
            </w:pPr>
            <w:r>
              <w:rPr>
                <w:sz w:val="18"/>
              </w:rPr>
              <w:t>Calage et fonctions uniques</w:t>
            </w:r>
          </w:p>
        </w:tc>
        <w:tc>
          <w:tcPr>
            <w:tcW w:w="1465" w:type="dxa"/>
            <w:tcBorders>
              <w:top w:val="single" w:sz="6" w:space="0" w:color="auto"/>
              <w:bottom w:val="single" w:sz="6" w:space="0" w:color="auto"/>
              <w:right w:val="single" w:sz="6" w:space="0" w:color="auto"/>
            </w:tcBorders>
            <w:vAlign w:val="center"/>
          </w:tcPr>
          <w:p w:rsidR="00415F3F" w:rsidRDefault="00415F3F" w:rsidP="00A92E5B">
            <w:pPr>
              <w:pStyle w:val="Tablehead"/>
              <w:rPr>
                <w:sz w:val="18"/>
              </w:rPr>
            </w:pPr>
            <w:r>
              <w:rPr>
                <w:sz w:val="18"/>
              </w:rPr>
              <w:t>Spécificateur</w:t>
            </w:r>
            <w:r>
              <w:rPr>
                <w:sz w:val="18"/>
              </w:rPr>
              <w:br/>
              <w:t>de format</w:t>
            </w:r>
            <w:r>
              <w:rPr>
                <w:sz w:val="18"/>
                <w:vertAlign w:val="superscript"/>
              </w:rPr>
              <w:t>(1)</w:t>
            </w:r>
          </w:p>
        </w:tc>
        <w:tc>
          <w:tcPr>
            <w:tcW w:w="1015" w:type="dxa"/>
            <w:tcBorders>
              <w:top w:val="single" w:sz="6" w:space="0" w:color="auto"/>
              <w:bottom w:val="single" w:sz="6" w:space="0" w:color="auto"/>
              <w:right w:val="single" w:sz="6" w:space="0" w:color="auto"/>
            </w:tcBorders>
            <w:vAlign w:val="center"/>
          </w:tcPr>
          <w:p w:rsidR="00415F3F" w:rsidRDefault="00415F3F" w:rsidP="00A92E5B">
            <w:pPr>
              <w:pStyle w:val="Tablehead"/>
              <w:ind w:left="-57" w:right="-57"/>
              <w:rPr>
                <w:sz w:val="18"/>
              </w:rPr>
            </w:pPr>
            <w:r>
              <w:rPr>
                <w:sz w:val="18"/>
              </w:rPr>
              <w:t>Catégorie</w:t>
            </w:r>
            <w:r>
              <w:rPr>
                <w:sz w:val="18"/>
                <w:vertAlign w:val="superscript"/>
              </w:rPr>
              <w:t>(1)</w:t>
            </w:r>
          </w:p>
        </w:tc>
        <w:tc>
          <w:tcPr>
            <w:tcW w:w="1409" w:type="dxa"/>
            <w:tcBorders>
              <w:top w:val="single" w:sz="6" w:space="0" w:color="auto"/>
              <w:bottom w:val="single" w:sz="6" w:space="0" w:color="auto"/>
              <w:right w:val="single" w:sz="6" w:space="0" w:color="auto"/>
            </w:tcBorders>
            <w:vAlign w:val="center"/>
          </w:tcPr>
          <w:p w:rsidR="00415F3F" w:rsidRDefault="00415F3F" w:rsidP="00A92E5B">
            <w:pPr>
              <w:pStyle w:val="Tablehead"/>
              <w:rPr>
                <w:sz w:val="18"/>
              </w:rPr>
            </w:pPr>
            <w:r>
              <w:rPr>
                <w:sz w:val="18"/>
              </w:rPr>
              <w:t>Nature de la</w:t>
            </w:r>
            <w:r>
              <w:rPr>
                <w:sz w:val="18"/>
              </w:rPr>
              <w:br/>
              <w:t>détresse</w:t>
            </w:r>
            <w:r>
              <w:rPr>
                <w:sz w:val="18"/>
                <w:vertAlign w:val="superscript"/>
              </w:rPr>
              <w:t>(1)</w:t>
            </w:r>
          </w:p>
        </w:tc>
        <w:tc>
          <w:tcPr>
            <w:tcW w:w="1465" w:type="dxa"/>
            <w:gridSpan w:val="2"/>
            <w:tcBorders>
              <w:top w:val="single" w:sz="6" w:space="0" w:color="auto"/>
              <w:bottom w:val="single" w:sz="6" w:space="0" w:color="auto"/>
              <w:right w:val="single" w:sz="6" w:space="0" w:color="auto"/>
            </w:tcBorders>
            <w:vAlign w:val="center"/>
          </w:tcPr>
          <w:p w:rsidR="00415F3F" w:rsidRDefault="00415F3F" w:rsidP="00A92E5B">
            <w:pPr>
              <w:pStyle w:val="Tablehead"/>
              <w:rPr>
                <w:sz w:val="18"/>
              </w:rPr>
            </w:pPr>
            <w:r>
              <w:rPr>
                <w:sz w:val="18"/>
              </w:rPr>
              <w:t>1</w:t>
            </w:r>
            <w:r>
              <w:rPr>
                <w:position w:val="6"/>
                <w:sz w:val="18"/>
              </w:rPr>
              <w:t>er</w:t>
            </w:r>
            <w:r>
              <w:rPr>
                <w:sz w:val="18"/>
              </w:rPr>
              <w:t xml:space="preserve"> signal de télécommande</w:t>
            </w:r>
            <w:r>
              <w:rPr>
                <w:sz w:val="18"/>
                <w:vertAlign w:val="superscript"/>
              </w:rPr>
              <w:t>(1)</w:t>
            </w:r>
          </w:p>
        </w:tc>
        <w:tc>
          <w:tcPr>
            <w:tcW w:w="2141" w:type="dxa"/>
            <w:tcBorders>
              <w:top w:val="single" w:sz="6" w:space="0" w:color="auto"/>
              <w:bottom w:val="single" w:sz="6" w:space="0" w:color="auto"/>
              <w:right w:val="single" w:sz="6" w:space="0" w:color="auto"/>
            </w:tcBorders>
            <w:vAlign w:val="center"/>
          </w:tcPr>
          <w:p w:rsidR="00415F3F" w:rsidRDefault="00415F3F" w:rsidP="00A92E5B">
            <w:pPr>
              <w:pStyle w:val="Tablehead"/>
              <w:rPr>
                <w:sz w:val="18"/>
              </w:rPr>
            </w:pPr>
            <w:r>
              <w:rPr>
                <w:sz w:val="18"/>
              </w:rPr>
              <w:t>2</w:t>
            </w:r>
            <w:r>
              <w:rPr>
                <w:position w:val="6"/>
                <w:sz w:val="18"/>
              </w:rPr>
              <w:t>e</w:t>
            </w:r>
            <w:r>
              <w:rPr>
                <w:sz w:val="18"/>
              </w:rPr>
              <w:t xml:space="preserve"> signal de </w:t>
            </w:r>
            <w:r>
              <w:rPr>
                <w:sz w:val="18"/>
              </w:rPr>
              <w:br/>
              <w:t>télécommande</w:t>
            </w:r>
            <w:r>
              <w:rPr>
                <w:sz w:val="18"/>
                <w:vertAlign w:val="superscript"/>
              </w:rPr>
              <w:t>(1)</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112</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Détresse</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Détresse</w:t>
            </w: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Emission RLS</w:t>
            </w: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Relais de détresse</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lang w:val="fr-FR"/>
              </w:rPr>
              <w:t>Bureau téléphonique public, publiphone</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en-US"/>
              </w:rPr>
            </w:pPr>
            <w:r>
              <w:rPr>
                <w:lang w:val="en-US"/>
              </w:rPr>
              <w:t>113</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r>
              <w:rPr>
                <w:lang w:val="en-US"/>
              </w:rPr>
              <w:t>TTY F1B/J2B-CED</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lang w:val="fr-FR"/>
              </w:rPr>
              <w:t>Télécopies/données conformément à la Recommandation UIT</w:t>
            </w:r>
            <w:r>
              <w:rPr>
                <w:lang w:val="fr-FR"/>
              </w:rPr>
              <w:noBreakHyphen/>
              <w:t>R</w:t>
            </w:r>
            <w:r w:rsidR="00F308EF">
              <w:rPr>
                <w:lang w:val="fr-FR"/>
              </w:rPr>
              <w:t xml:space="preserve"> </w:t>
            </w:r>
            <w:r>
              <w:rPr>
                <w:lang w:val="fr-FR"/>
              </w:rPr>
              <w:t>M.1081</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114</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Navires ayant un intérêt commun</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vertAlign w:val="superscript"/>
                <w:lang w:val="fr-FR"/>
              </w:rPr>
            </w:pP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vertAlign w:val="superscript"/>
                <w:lang w:val="fr-FR"/>
              </w:rPr>
            </w:pP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en-US"/>
              </w:rPr>
            </w:pPr>
            <w:r>
              <w:rPr>
                <w:lang w:val="en-US"/>
              </w:rPr>
              <w:t>115</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n-US"/>
              </w:rPr>
            </w:pPr>
            <w:r>
              <w:rPr>
                <w:lang w:val="en-US"/>
              </w:rPr>
              <w:t>TTY F1B/J2B-ARQ</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pPr>
            <w:r>
              <w:rPr>
                <w:vertAlign w:val="superscript"/>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116</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vertAlign w:val="superscript"/>
                <w:lang w:val="fr-FR"/>
              </w:rPr>
            </w:pPr>
            <w:r>
              <w:rPr>
                <w:lang w:val="fr-FR"/>
              </w:rPr>
              <w:t>Tous les navires</w:t>
            </w:r>
            <w:r>
              <w:rPr>
                <w:vertAlign w:val="superscript"/>
              </w:rPr>
              <w:t>(7)</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vertAlign w:val="superscript"/>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es-ES_tradnl"/>
              </w:rPr>
            </w:pPr>
            <w:r>
              <w:rPr>
                <w:lang w:val="es-ES_tradnl"/>
              </w:rPr>
              <w:t>117</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es-ES_tradnl"/>
              </w:rPr>
            </w:pPr>
            <w:r>
              <w:rPr>
                <w:lang w:val="es-ES_tradnl"/>
              </w:rPr>
              <w:t>Acc. RQ (EOS)</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s-ES_tradnl"/>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s-ES_tradnl"/>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es-ES_tradnl"/>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vertAlign w:val="superscript"/>
                <w:lang w:val="fr-FR"/>
              </w:rPr>
              <w:t>(6)</w:t>
            </w:r>
          </w:p>
        </w:tc>
      </w:tr>
      <w:bookmarkEnd w:id="4"/>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118</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Essai</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iCs/>
                <w:lang w:val="fr-FR"/>
              </w:rPr>
            </w:pPr>
            <w:r>
              <w:rPr>
                <w:vertAlign w:val="superscript"/>
                <w:lang w:val="fr-FR"/>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119</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lang w:val="fr-FR"/>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vertAlign w:val="superscript"/>
                <w:lang w:val="fr-FR"/>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120</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Stations individuelles</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lang w:val="fr-FR"/>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iCs/>
                <w:lang w:val="fr-FR"/>
              </w:rPr>
            </w:pPr>
            <w:r>
              <w:rPr>
                <w:vertAlign w:val="superscript"/>
                <w:lang w:val="fr-FR"/>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121</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Réservé à des fins nationales autres que l</w:t>
            </w:r>
            <w:r w:rsidR="001321E6">
              <w:rPr>
                <w:lang w:val="fr-FR"/>
              </w:rPr>
              <w:t>'</w:t>
            </w:r>
            <w:r>
              <w:rPr>
                <w:lang w:val="fr-FR"/>
              </w:rPr>
              <w:t>appel, par exemple Rapport UIT</w:t>
            </w:r>
            <w:r>
              <w:rPr>
                <w:lang w:val="fr-FR"/>
              </w:rPr>
              <w:noBreakHyphen/>
              <w:t>R M.1159</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Position du navire ou mise à jour de l</w:t>
            </w:r>
            <w:r w:rsidR="001321E6">
              <w:rPr>
                <w:lang w:val="fr-FR"/>
              </w:rPr>
              <w:t>'</w:t>
            </w:r>
            <w:r>
              <w:rPr>
                <w:lang w:val="fr-FR"/>
              </w:rPr>
              <w:t>enregistrement de la position</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vertAlign w:val="superscript"/>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122</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lang w:val="fr-FR"/>
              </w:rPr>
              <w:t>Acc. BQ (EOS)</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vertAlign w:val="superscript"/>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123</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113"/>
              <w:jc w:val="left"/>
              <w:rPr>
                <w:lang w:val="fr-FR"/>
              </w:rPr>
            </w:pPr>
            <w:r>
              <w:rPr>
                <w:lang w:val="fr-FR"/>
              </w:rPr>
              <w:t>Station</w:t>
            </w:r>
            <w:r>
              <w:rPr>
                <w:sz w:val="10"/>
                <w:lang w:val="fr-FR"/>
              </w:rPr>
              <w:t xml:space="preserve"> </w:t>
            </w:r>
            <w:r>
              <w:rPr>
                <w:lang w:val="fr-FR"/>
              </w:rPr>
              <w:t>individuelle service semi-automatique/</w:t>
            </w:r>
            <w:r>
              <w:rPr>
                <w:lang w:val="fr-FR"/>
              </w:rPr>
              <w:br/>
              <w:t>automatique</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iCs/>
                <w:lang w:val="fr-FR"/>
              </w:rPr>
            </w:pPr>
            <w:r>
              <w:rPr>
                <w:vertAlign w:val="superscript"/>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124</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pPr>
            <w:r>
              <w:rPr>
                <w:vertAlign w:val="superscript"/>
              </w:rPr>
              <w:t>(5)</w:t>
            </w: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vertAlign w:val="superscript"/>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125</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 xml:space="preserve">Calage </w:t>
            </w:r>
            <w:r>
              <w:rPr>
                <w:lang w:val="fr-FR"/>
              </w:rPr>
              <w:br/>
              <w:t>Position DX</w:t>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vertAlign w:val="superscript"/>
              </w:rPr>
              <w:t>(6)</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vertAlign w:val="superscript"/>
              </w:rPr>
              <w:t>(6)</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center"/>
              <w:rPr>
                <w:lang w:val="fr-FR"/>
              </w:rPr>
            </w:pPr>
            <w:r>
              <w:rPr>
                <w:lang w:val="fr-FR"/>
              </w:rPr>
              <w:t>126</w:t>
            </w:r>
          </w:p>
        </w:tc>
        <w:tc>
          <w:tcPr>
            <w:tcW w:w="1296"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pPr>
            <w:r>
              <w:sym w:font="Symbol" w:char="F02A"/>
            </w:r>
          </w:p>
        </w:tc>
        <w:tc>
          <w:tcPr>
            <w:tcW w:w="146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p>
        </w:tc>
        <w:tc>
          <w:tcPr>
            <w:tcW w:w="1465" w:type="dxa"/>
            <w:gridSpan w:val="2"/>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jc w:val="left"/>
              <w:rPr>
                <w:lang w:val="fr-FR"/>
              </w:rPr>
            </w:pPr>
            <w:r>
              <w:rPr>
                <w:lang w:val="fr-FR"/>
              </w:rPr>
              <w:t>Pas de renseignement</w:t>
            </w:r>
          </w:p>
        </w:tc>
        <w:tc>
          <w:tcPr>
            <w:tcW w:w="2141" w:type="dxa"/>
            <w:tcBorders>
              <w:top w:val="single" w:sz="6" w:space="0" w:color="auto"/>
              <w:bottom w:val="single" w:sz="6" w:space="0" w:color="auto"/>
              <w:right w:val="single" w:sz="6" w:space="0" w:color="auto"/>
            </w:tcBorders>
          </w:tcPr>
          <w:p w:rsidR="00F75723" w:rsidRDefault="00F75723" w:rsidP="00415F3F">
            <w:pPr>
              <w:pStyle w:val="TableText0"/>
              <w:keepNext w:val="0"/>
              <w:widowControl w:val="0"/>
              <w:spacing w:before="40" w:after="40" w:line="240" w:lineRule="auto"/>
              <w:ind w:right="-85"/>
              <w:jc w:val="left"/>
              <w:rPr>
                <w:lang w:val="fr-FR"/>
              </w:rPr>
            </w:pPr>
            <w:r>
              <w:rPr>
                <w:lang w:val="fr-FR"/>
              </w:rPr>
              <w:t>Pas de renseignement</w:t>
            </w:r>
          </w:p>
        </w:tc>
      </w:tr>
      <w:tr w:rsidR="00F75723" w:rsidTr="00415F3F">
        <w:trPr>
          <w:cantSplit/>
          <w:jc w:val="center"/>
        </w:trPr>
        <w:tc>
          <w:tcPr>
            <w:tcW w:w="848" w:type="dxa"/>
            <w:tcBorders>
              <w:top w:val="single" w:sz="6" w:space="0" w:color="auto"/>
              <w:left w:val="single" w:sz="6" w:space="0" w:color="auto"/>
              <w:bottom w:val="single" w:sz="6" w:space="0" w:color="auto"/>
              <w:right w:val="single" w:sz="6" w:space="0" w:color="auto"/>
            </w:tcBorders>
          </w:tcPr>
          <w:p w:rsidR="00F75723" w:rsidRDefault="00F75723" w:rsidP="00F308EF">
            <w:pPr>
              <w:pStyle w:val="TableText0"/>
              <w:widowControl w:val="0"/>
              <w:spacing w:before="40" w:after="40" w:line="240" w:lineRule="auto"/>
              <w:jc w:val="center"/>
              <w:rPr>
                <w:lang w:val="es-ES_tradnl"/>
              </w:rPr>
            </w:pPr>
            <w:r>
              <w:rPr>
                <w:lang w:val="es-ES_tradnl"/>
              </w:rPr>
              <w:t>127</w:t>
            </w:r>
          </w:p>
        </w:tc>
        <w:tc>
          <w:tcPr>
            <w:tcW w:w="1296" w:type="dxa"/>
            <w:tcBorders>
              <w:top w:val="single" w:sz="6" w:space="0" w:color="auto"/>
              <w:bottom w:val="single" w:sz="6" w:space="0" w:color="auto"/>
              <w:right w:val="single" w:sz="6" w:space="0" w:color="auto"/>
            </w:tcBorders>
          </w:tcPr>
          <w:p w:rsidR="00F75723" w:rsidRDefault="00F75723" w:rsidP="00F308EF">
            <w:pPr>
              <w:pStyle w:val="TableText0"/>
              <w:widowControl w:val="0"/>
              <w:spacing w:before="40" w:after="40" w:line="240" w:lineRule="auto"/>
              <w:jc w:val="left"/>
              <w:rPr>
                <w:lang w:val="es-ES_tradnl"/>
              </w:rPr>
            </w:pPr>
            <w:r>
              <w:rPr>
                <w:lang w:val="es-ES_tradnl"/>
              </w:rPr>
              <w:t>EOS</w:t>
            </w:r>
          </w:p>
        </w:tc>
        <w:tc>
          <w:tcPr>
            <w:tcW w:w="1465" w:type="dxa"/>
            <w:tcBorders>
              <w:top w:val="single" w:sz="6" w:space="0" w:color="auto"/>
              <w:bottom w:val="single" w:sz="6" w:space="0" w:color="auto"/>
              <w:right w:val="single" w:sz="6" w:space="0" w:color="auto"/>
            </w:tcBorders>
          </w:tcPr>
          <w:p w:rsidR="00F75723" w:rsidRDefault="00F75723" w:rsidP="00F308EF">
            <w:pPr>
              <w:pStyle w:val="TableText0"/>
              <w:widowControl w:val="0"/>
              <w:spacing w:before="40" w:after="40" w:line="240" w:lineRule="auto"/>
              <w:jc w:val="left"/>
              <w:rPr>
                <w:lang w:val="es-ES_tradnl"/>
              </w:rPr>
            </w:pPr>
          </w:p>
        </w:tc>
        <w:tc>
          <w:tcPr>
            <w:tcW w:w="1015" w:type="dxa"/>
            <w:tcBorders>
              <w:top w:val="single" w:sz="6" w:space="0" w:color="auto"/>
              <w:bottom w:val="single" w:sz="6" w:space="0" w:color="auto"/>
              <w:right w:val="single" w:sz="6" w:space="0" w:color="auto"/>
            </w:tcBorders>
          </w:tcPr>
          <w:p w:rsidR="00F75723" w:rsidRDefault="00F75723" w:rsidP="00F308EF">
            <w:pPr>
              <w:pStyle w:val="TableText0"/>
              <w:widowControl w:val="0"/>
              <w:spacing w:before="40" w:after="40" w:line="240" w:lineRule="auto"/>
              <w:jc w:val="left"/>
              <w:rPr>
                <w:lang w:val="es-ES_tradnl"/>
              </w:rPr>
            </w:pPr>
          </w:p>
        </w:tc>
        <w:tc>
          <w:tcPr>
            <w:tcW w:w="1409" w:type="dxa"/>
            <w:tcBorders>
              <w:top w:val="single" w:sz="6" w:space="0" w:color="auto"/>
              <w:bottom w:val="single" w:sz="6" w:space="0" w:color="auto"/>
              <w:right w:val="single" w:sz="6" w:space="0" w:color="auto"/>
            </w:tcBorders>
          </w:tcPr>
          <w:p w:rsidR="00F75723" w:rsidRDefault="00F75723" w:rsidP="00F308EF">
            <w:pPr>
              <w:pStyle w:val="TableText0"/>
              <w:widowControl w:val="0"/>
              <w:spacing w:before="40" w:after="40" w:line="240" w:lineRule="auto"/>
              <w:jc w:val="left"/>
              <w:rPr>
                <w:lang w:val="es-ES_tradnl"/>
              </w:rPr>
            </w:pPr>
          </w:p>
        </w:tc>
        <w:tc>
          <w:tcPr>
            <w:tcW w:w="1465" w:type="dxa"/>
            <w:gridSpan w:val="2"/>
            <w:tcBorders>
              <w:top w:val="single" w:sz="6" w:space="0" w:color="auto"/>
              <w:bottom w:val="single" w:sz="6" w:space="0" w:color="auto"/>
              <w:right w:val="single" w:sz="6" w:space="0" w:color="auto"/>
            </w:tcBorders>
          </w:tcPr>
          <w:p w:rsidR="00F75723" w:rsidRDefault="00F75723" w:rsidP="00F308EF">
            <w:pPr>
              <w:pStyle w:val="TableText0"/>
              <w:widowControl w:val="0"/>
              <w:spacing w:before="40" w:after="40" w:line="240" w:lineRule="auto"/>
              <w:jc w:val="left"/>
              <w:rPr>
                <w:lang w:val="es-ES_tradnl"/>
              </w:rPr>
            </w:pPr>
            <w:r>
              <w:rPr>
                <w:vertAlign w:val="superscript"/>
                <w:lang w:val="es-ES_tradnl"/>
              </w:rPr>
              <w:t>(6)</w:t>
            </w:r>
          </w:p>
        </w:tc>
        <w:tc>
          <w:tcPr>
            <w:tcW w:w="2141" w:type="dxa"/>
            <w:tcBorders>
              <w:top w:val="single" w:sz="6" w:space="0" w:color="auto"/>
              <w:bottom w:val="single" w:sz="6" w:space="0" w:color="auto"/>
              <w:right w:val="single" w:sz="6" w:space="0" w:color="auto"/>
            </w:tcBorders>
          </w:tcPr>
          <w:p w:rsidR="00F75723" w:rsidRDefault="00F75723" w:rsidP="00F308EF">
            <w:pPr>
              <w:pStyle w:val="TableText0"/>
              <w:widowControl w:val="0"/>
              <w:spacing w:before="40" w:after="40" w:line="240" w:lineRule="auto"/>
              <w:ind w:right="-85"/>
              <w:jc w:val="left"/>
              <w:rPr>
                <w:lang w:val="es-ES_tradnl"/>
              </w:rPr>
            </w:pPr>
            <w:r>
              <w:rPr>
                <w:vertAlign w:val="superscript"/>
                <w:lang w:val="es-ES_tradnl"/>
              </w:rPr>
              <w:t>(6)</w:t>
            </w:r>
          </w:p>
        </w:tc>
      </w:tr>
      <w:tr w:rsidR="00F75723" w:rsidTr="00415F3F">
        <w:trPr>
          <w:cantSplit/>
          <w:jc w:val="center"/>
        </w:trPr>
        <w:tc>
          <w:tcPr>
            <w:tcW w:w="6089" w:type="dxa"/>
            <w:gridSpan w:val="6"/>
            <w:tcBorders>
              <w:top w:val="single" w:sz="6" w:space="0" w:color="auto"/>
            </w:tcBorders>
          </w:tcPr>
          <w:p w:rsidR="00F75723" w:rsidRDefault="00F75723" w:rsidP="00F308E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82" w:hanging="567"/>
              <w:rPr>
                <w:sz w:val="18"/>
              </w:rPr>
            </w:pPr>
            <w:r>
              <w:rPr>
                <w:sz w:val="18"/>
              </w:rPr>
              <w:t>TP:</w:t>
            </w:r>
            <w:r>
              <w:rPr>
                <w:sz w:val="18"/>
              </w:rPr>
              <w:tab/>
              <w:t>téléphonie</w:t>
            </w:r>
          </w:p>
          <w:p w:rsidR="00F75723" w:rsidRDefault="00F75723" w:rsidP="00F308E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hanging="567"/>
              <w:rPr>
                <w:sz w:val="18"/>
              </w:rPr>
            </w:pPr>
            <w:r>
              <w:rPr>
                <w:sz w:val="18"/>
              </w:rPr>
              <w:t>TTY:</w:t>
            </w:r>
            <w:r>
              <w:rPr>
                <w:sz w:val="18"/>
              </w:rPr>
              <w:tab/>
              <w:t>impression directe</w:t>
            </w:r>
          </w:p>
          <w:p w:rsidR="00F75723" w:rsidRDefault="00F75723" w:rsidP="00F308E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hanging="567"/>
              <w:rPr>
                <w:sz w:val="18"/>
              </w:rPr>
            </w:pPr>
            <w:r>
              <w:rPr>
                <w:sz w:val="18"/>
              </w:rPr>
              <w:t>ARQ:</w:t>
            </w:r>
            <w:r>
              <w:rPr>
                <w:sz w:val="18"/>
              </w:rPr>
              <w:tab/>
              <w:t>équipement conforme aux Rec. UIT-R M.476 ou Rec. UIT-R M.625</w:t>
            </w:r>
          </w:p>
          <w:p w:rsidR="00F75723" w:rsidRPr="00A94A00" w:rsidRDefault="00F75723" w:rsidP="00F308EF">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rPr>
                <w:sz w:val="18"/>
              </w:rPr>
            </w:pPr>
            <w:r>
              <w:rPr>
                <w:sz w:val="18"/>
                <w:vertAlign w:val="superscript"/>
              </w:rPr>
              <w:t>(1)</w:t>
            </w:r>
            <w:r>
              <w:rPr>
                <w:sz w:val="18"/>
              </w:rPr>
              <w:tab/>
            </w:r>
            <w:r w:rsidRPr="00A94A00">
              <w:rPr>
                <w:sz w:val="18"/>
              </w:rPr>
              <w:t>Les symboles non attribués doivent être rejetés. L</w:t>
            </w:r>
            <w:r w:rsidR="001321E6">
              <w:rPr>
                <w:sz w:val="18"/>
              </w:rPr>
              <w:t>'</w:t>
            </w:r>
            <w:r w:rsidRPr="00A94A00">
              <w:rPr>
                <w:sz w:val="18"/>
              </w:rPr>
              <w:t>équipement ASN ne doit pas réagir.</w:t>
            </w:r>
          </w:p>
          <w:p w:rsidR="00F75723" w:rsidRDefault="00F75723" w:rsidP="00F308EF">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rPr>
                <w:sz w:val="18"/>
              </w:rPr>
            </w:pPr>
            <w:r>
              <w:rPr>
                <w:sz w:val="18"/>
                <w:vertAlign w:val="superscript"/>
              </w:rPr>
              <w:t>(2)</w:t>
            </w:r>
            <w:r>
              <w:rPr>
                <w:sz w:val="18"/>
              </w:rPr>
              <w:tab/>
              <w:t>Actuellement non assigné en cas d</w:t>
            </w:r>
            <w:r w:rsidR="001321E6">
              <w:rPr>
                <w:sz w:val="18"/>
              </w:rPr>
              <w:t>'</w:t>
            </w:r>
            <w:r>
              <w:rPr>
                <w:sz w:val="18"/>
              </w:rPr>
              <w:t>utilisation avec les premiers caractères de télécommande autres que le symbole N</w:t>
            </w:r>
            <w:r w:rsidR="00F308EF" w:rsidRPr="00F308EF">
              <w:rPr>
                <w:sz w:val="18"/>
                <w:szCs w:val="18"/>
              </w:rPr>
              <w:t>°</w:t>
            </w:r>
            <w:r>
              <w:rPr>
                <w:sz w:val="18"/>
              </w:rPr>
              <w:t xml:space="preserve"> 104 – pour utilisation future.</w:t>
            </w:r>
          </w:p>
          <w:p w:rsidR="00F75723" w:rsidRDefault="00F75723" w:rsidP="00F308EF">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rPr>
                <w:sz w:val="18"/>
              </w:rPr>
            </w:pPr>
            <w:r>
              <w:rPr>
                <w:sz w:val="18"/>
                <w:vertAlign w:val="superscript"/>
              </w:rPr>
              <w:t>(3)</w:t>
            </w:r>
            <w:r>
              <w:rPr>
                <w:sz w:val="18"/>
              </w:rPr>
              <w:tab/>
              <w:t>Utilisé pour l</w:t>
            </w:r>
            <w:r w:rsidR="001321E6">
              <w:rPr>
                <w:sz w:val="18"/>
              </w:rPr>
              <w:t>'</w:t>
            </w:r>
            <w:r>
              <w:rPr>
                <w:sz w:val="18"/>
              </w:rPr>
              <w:t>appel sélectif à un groupe de navires dans une zone soumise au contrôle du trafic maritime (Rec. UIT-R M.825). La réception d</w:t>
            </w:r>
            <w:r w:rsidR="001321E6">
              <w:rPr>
                <w:sz w:val="18"/>
              </w:rPr>
              <w:t>'</w:t>
            </w:r>
            <w:r>
              <w:rPr>
                <w:sz w:val="18"/>
              </w:rPr>
              <w:t>appels comportant l</w:t>
            </w:r>
            <w:r w:rsidR="001321E6">
              <w:rPr>
                <w:sz w:val="18"/>
              </w:rPr>
              <w:t>'</w:t>
            </w:r>
            <w:r>
              <w:rPr>
                <w:sz w:val="18"/>
              </w:rPr>
              <w:t>élément de spécification de format 103, pour (ou) la catégorie ne doit activer aucune alarme au niveau du contrôleur ASN du navire. A ne pas utiliser dans une extension future.</w:t>
            </w:r>
          </w:p>
        </w:tc>
        <w:tc>
          <w:tcPr>
            <w:tcW w:w="3550" w:type="dxa"/>
            <w:gridSpan w:val="2"/>
            <w:tcBorders>
              <w:top w:val="single" w:sz="6" w:space="0" w:color="auto"/>
            </w:tcBorders>
          </w:tcPr>
          <w:p w:rsidR="00F75723" w:rsidRDefault="00F75723" w:rsidP="00F308EF">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99" w:hanging="284"/>
              <w:rPr>
                <w:sz w:val="18"/>
              </w:rPr>
            </w:pPr>
            <w:r>
              <w:rPr>
                <w:sz w:val="18"/>
                <w:vertAlign w:val="superscript"/>
              </w:rPr>
              <w:t>(4)</w:t>
            </w:r>
            <w:r>
              <w:rPr>
                <w:sz w:val="18"/>
              </w:rPr>
              <w:tab/>
              <w:t>Utilisé uniquement pour le service semi-automatique/automatique.</w:t>
            </w:r>
          </w:p>
          <w:p w:rsidR="00F75723" w:rsidRDefault="00F75723" w:rsidP="00F308EF">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99" w:hanging="284"/>
              <w:rPr>
                <w:sz w:val="18"/>
              </w:rPr>
            </w:pPr>
            <w:r>
              <w:rPr>
                <w:sz w:val="18"/>
                <w:vertAlign w:val="superscript"/>
              </w:rPr>
              <w:t>(5)</w:t>
            </w:r>
            <w:r>
              <w:rPr>
                <w:sz w:val="18"/>
              </w:rPr>
              <w:tab/>
              <w:t>Utilisé dans le service automatique</w:t>
            </w:r>
            <w:r>
              <w:rPr>
                <w:sz w:val="18"/>
              </w:rPr>
              <w:br/>
              <w:t>en ondes métriques/décimétriques (Rec. UIT</w:t>
            </w:r>
            <w:r>
              <w:rPr>
                <w:sz w:val="18"/>
              </w:rPr>
              <w:noBreakHyphen/>
              <w:t>R M.586). A ne pas utiliser dans une extension future.</w:t>
            </w:r>
          </w:p>
          <w:p w:rsidR="00F75723" w:rsidRDefault="00F75723" w:rsidP="00F308EF">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99" w:hanging="284"/>
              <w:rPr>
                <w:sz w:val="18"/>
              </w:rPr>
            </w:pPr>
            <w:r>
              <w:rPr>
                <w:sz w:val="18"/>
                <w:vertAlign w:val="superscript"/>
              </w:rPr>
              <w:t>(6)</w:t>
            </w:r>
            <w:r>
              <w:rPr>
                <w:sz w:val="18"/>
              </w:rPr>
              <w:tab/>
              <w:t>A ne pas utiliser dans une extension</w:t>
            </w:r>
            <w:r>
              <w:rPr>
                <w:sz w:val="18"/>
              </w:rPr>
              <w:br/>
              <w:t>future.</w:t>
            </w:r>
          </w:p>
          <w:p w:rsidR="00F75723" w:rsidRDefault="00F75723" w:rsidP="00F308EF">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99" w:hanging="284"/>
              <w:rPr>
                <w:sz w:val="18"/>
              </w:rPr>
            </w:pPr>
            <w:r>
              <w:rPr>
                <w:sz w:val="18"/>
                <w:vertAlign w:val="superscript"/>
              </w:rPr>
              <w:t>(7)</w:t>
            </w:r>
            <w:r>
              <w:rPr>
                <w:sz w:val="18"/>
              </w:rPr>
              <w:tab/>
              <w:t>En ondes hectométriques/décamétriques, utilisé seulement pour accuser réception d</w:t>
            </w:r>
            <w:r w:rsidR="001321E6">
              <w:rPr>
                <w:sz w:val="18"/>
              </w:rPr>
              <w:t>'</w:t>
            </w:r>
            <w:r>
              <w:rPr>
                <w:sz w:val="18"/>
              </w:rPr>
              <w:t>une alerte de détresse et pour la réception des émissions des stations côtières (voir le Tableau 4).</w:t>
            </w:r>
          </w:p>
        </w:tc>
      </w:tr>
    </w:tbl>
    <w:p w:rsidR="00F75723" w:rsidRPr="00A94A00" w:rsidRDefault="00F75723" w:rsidP="00F75723">
      <w:pPr>
        <w:pStyle w:val="Tablefin"/>
        <w:rPr>
          <w:lang w:val="fr-FR"/>
        </w:rPr>
      </w:pPr>
    </w:p>
    <w:p w:rsidR="00F75723" w:rsidRDefault="00F75723" w:rsidP="00F75723">
      <w:pPr>
        <w:pStyle w:val="Heading1"/>
      </w:pPr>
      <w:r>
        <w:lastRenderedPageBreak/>
        <w:t>2</w:t>
      </w:r>
      <w:r>
        <w:tab/>
        <w:t>Format de la séquence d</w:t>
      </w:r>
      <w:r w:rsidR="001321E6">
        <w:t>'</w:t>
      </w:r>
      <w:r>
        <w:t>appel</w:t>
      </w:r>
    </w:p>
    <w:p w:rsidR="00F75723" w:rsidRDefault="00F75723" w:rsidP="00F75723">
      <w:r>
        <w:rPr>
          <w:b/>
        </w:rPr>
        <w:t>2.1</w:t>
      </w:r>
      <w:r>
        <w:tab/>
        <w:t>Le format de la séquence d</w:t>
      </w:r>
      <w:r w:rsidR="001321E6">
        <w:t>'</w:t>
      </w:r>
      <w:r>
        <w:t>appel est le suivant:</w:t>
      </w:r>
    </w:p>
    <w:p w:rsidR="00F75723" w:rsidRPr="00F2132C" w:rsidRDefault="00F2132C" w:rsidP="00F2132C">
      <w:pPr>
        <w:pStyle w:val="FigureNo"/>
      </w:pPr>
      <w:r>
        <w:object w:dxaOrig="6753" w:dyaOrig="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5pt;height:45.35pt" o:ole="">
            <v:imagedata r:id="rId14" o:title=""/>
          </v:shape>
          <o:OLEObject Type="Embed" ProgID="CorelDRAW.Graphic.14" ShapeID="_x0000_i1025" DrawAspect="Content" ObjectID="_1343550880" r:id="rId15"/>
        </w:object>
      </w:r>
    </w:p>
    <w:p w:rsidR="00F75723" w:rsidRDefault="00F75723" w:rsidP="00F75723">
      <w:r>
        <w:rPr>
          <w:b/>
        </w:rPr>
        <w:t>2.2</w:t>
      </w:r>
      <w:r>
        <w:tab/>
        <w:t>Des exemples de séquences d</w:t>
      </w:r>
      <w:r w:rsidR="001321E6">
        <w:t>'</w:t>
      </w:r>
      <w:r>
        <w:t>appel typiques, ainsi que la construction du format d</w:t>
      </w:r>
      <w:r w:rsidR="001321E6">
        <w:t>'</w:t>
      </w:r>
      <w:r>
        <w:t>émission, sont donnés dans les Fig. 1 à 3.</w:t>
      </w:r>
    </w:p>
    <w:p w:rsidR="00F75723" w:rsidRDefault="00F75723" w:rsidP="00F75723">
      <w:r>
        <w:rPr>
          <w:b/>
        </w:rPr>
        <w:t>2.3</w:t>
      </w:r>
      <w:r>
        <w:tab/>
        <w:t>Les organigrammes illustrant le fonctionnement du système ASN sont donnés dans les Fig. 4 et 5.</w:t>
      </w:r>
    </w:p>
    <w:p w:rsidR="00F75723" w:rsidRDefault="00F75723" w:rsidP="00F75723">
      <w:pPr>
        <w:pStyle w:val="Heading1"/>
      </w:pPr>
      <w:bookmarkStart w:id="5" w:name="_Toc391716485"/>
      <w:r>
        <w:t>3</w:t>
      </w:r>
      <w:r>
        <w:tab/>
        <w:t>Suite de points et calage</w:t>
      </w:r>
      <w:bookmarkEnd w:id="5"/>
    </w:p>
    <w:p w:rsidR="00F75723" w:rsidRDefault="00F75723" w:rsidP="00F75723">
      <w:r>
        <w:rPr>
          <w:b/>
        </w:rPr>
        <w:t>3.1</w:t>
      </w:r>
      <w:r>
        <w:tab/>
        <w:t>La séquence de calage fournit au récepteur l</w:t>
      </w:r>
      <w:r w:rsidR="001321E6">
        <w:t>'</w:t>
      </w:r>
      <w:r>
        <w:t>information qui permet de caler correctement les bits et de déterminer sans ambiguïté les positions des caractères compris dans une séquence d</w:t>
      </w:r>
      <w:r w:rsidR="001321E6">
        <w:t>'</w:t>
      </w:r>
      <w:r>
        <w:t>appel (voir la Note 1).</w:t>
      </w:r>
    </w:p>
    <w:p w:rsidR="00F75723" w:rsidRDefault="00F75723" w:rsidP="00F75723">
      <w:pPr>
        <w:pStyle w:val="Note"/>
      </w:pPr>
      <w:r>
        <w:t>NOTE 1 – Pour synchroniser les caractères, il convient de procéder par identification des caractères, plutôt que par détection d</w:t>
      </w:r>
      <w:r w:rsidR="001321E6">
        <w:t>'</w:t>
      </w:r>
      <w:r>
        <w:t>un changement dans la suite de points, par exemple, cela afin d</w:t>
      </w:r>
      <w:r w:rsidR="001321E6">
        <w:t>'</w:t>
      </w:r>
      <w:r>
        <w:t>éviter une fausse synchronisation qui pourrait être due à une erreur binaire dans la suite de points.</w:t>
      </w:r>
    </w:p>
    <w:p w:rsidR="00F75723" w:rsidRDefault="00F75723" w:rsidP="00F75723">
      <w:r>
        <w:rPr>
          <w:b/>
        </w:rPr>
        <w:t>3.2</w:t>
      </w:r>
      <w:r>
        <w:tab/>
        <w:t>La séquence de calage se compose de caractères déterminés émis alternativement dans les positions DX et RX. Six caractères DX sont émis.</w:t>
      </w:r>
    </w:p>
    <w:p w:rsidR="00F75723" w:rsidRDefault="00F75723" w:rsidP="000F1CD1">
      <w:r>
        <w:rPr>
          <w:b/>
        </w:rPr>
        <w:t>3.2.1</w:t>
      </w:r>
      <w:r>
        <w:tab/>
        <w:t>Le caractère de calage dans la position DX est le symbole N</w:t>
      </w:r>
      <w:r w:rsidR="000F1CD1" w:rsidRPr="000F1CD1">
        <w:t>°</w:t>
      </w:r>
      <w:r>
        <w:t> 125 du Tableau 1.</w:t>
      </w:r>
    </w:p>
    <w:p w:rsidR="00F75723" w:rsidRDefault="00F75723" w:rsidP="000F1CD1">
      <w:r>
        <w:rPr>
          <w:b/>
        </w:rPr>
        <w:t>3.2.2</w:t>
      </w:r>
      <w:r>
        <w:tab/>
        <w:t>Les caractères de calage dans la position RX spécifient le début de la séquence d</w:t>
      </w:r>
      <w:r w:rsidR="001321E6">
        <w:t>'</w:t>
      </w:r>
      <w:r>
        <w:t>information (c</w:t>
      </w:r>
      <w:r w:rsidR="001321E6">
        <w:t>'</w:t>
      </w:r>
      <w:r>
        <w:t>est</w:t>
      </w:r>
      <w:r>
        <w:noBreakHyphen/>
        <w:t>à</w:t>
      </w:r>
      <w:r>
        <w:noBreakHyphen/>
        <w:t>dire le spécificateur de format) et consistent en symboles N</w:t>
      </w:r>
      <w:r w:rsidR="000F1CD1" w:rsidRPr="000F1CD1">
        <w:t>°</w:t>
      </w:r>
      <w:r>
        <w:t> 111, 110, 109, 108, 107, 106, 105 et 104 du Tableau 1 consécutivement.</w:t>
      </w:r>
    </w:p>
    <w:p w:rsidR="00F75723" w:rsidRDefault="00F75723" w:rsidP="00F75723">
      <w:r>
        <w:rPr>
          <w:b/>
        </w:rPr>
        <w:t>3.3</w:t>
      </w:r>
      <w:r>
        <w:tab/>
        <w:t>On considère que le calage est effectué lorsque respectivement deux DX et un RX, ou deux RX et un DX, ou si trois RX dans les positions DX ou RX appropriées, sont bien reçus. Ces trois caractères de calage peuvent être détectés qu</w:t>
      </w:r>
      <w:r w:rsidR="001321E6">
        <w:t>'</w:t>
      </w:r>
      <w:r>
        <w:t>ils soient consécutifs ou non mais dans un cas comme dans l</w:t>
      </w:r>
      <w:r w:rsidR="001321E6">
        <w:t>'</w:t>
      </w:r>
      <w:r>
        <w:t>autre il faudra vérifier que tous les bits de la séquence de calage correspondent à une séquence de trois caractères correcte. Un appel ne doit être refusé que si la séquence de calage ne contient pas de séquence correcte.</w:t>
      </w:r>
    </w:p>
    <w:p w:rsidR="00F75723" w:rsidRDefault="00F75723" w:rsidP="00DF46CD">
      <w:r>
        <w:rPr>
          <w:b/>
        </w:rPr>
        <w:t>3.4</w:t>
      </w:r>
      <w:r>
        <w:tab/>
        <w:t>Pour offrir des conditions appropriées de synchronisation de bits préalable et pour permettre aux stations de navire d</w:t>
      </w:r>
      <w:r w:rsidR="001321E6">
        <w:t>'</w:t>
      </w:r>
      <w:r>
        <w:t>utiliser des méthodes de balayage afin de surveiller plusieurs fréquences dans les bandes d</w:t>
      </w:r>
      <w:r w:rsidR="001321E6">
        <w:t>'</w:t>
      </w:r>
      <w:r>
        <w:t>ondes décamétriques ou hectométriques, la séquence de calage doit être précédée d</w:t>
      </w:r>
      <w:r w:rsidR="001321E6">
        <w:t>'</w:t>
      </w:r>
      <w:r>
        <w:t>une suite de points (signaux de synchronisation de bits sous forme d</w:t>
      </w:r>
      <w:r w:rsidR="001321E6">
        <w:t>'</w:t>
      </w:r>
      <w:r>
        <w:t>une séquence alternée B</w:t>
      </w:r>
      <w:r>
        <w:noBreakHyphen/>
        <w:t>Y ou Y</w:t>
      </w:r>
      <w:r>
        <w:noBreakHyphen/>
        <w:t>B) d</w:t>
      </w:r>
      <w:r w:rsidR="001321E6">
        <w:t>'</w:t>
      </w:r>
      <w:r>
        <w:t>une durée</w:t>
      </w:r>
      <w:r w:rsidR="00DF46CD">
        <w:t xml:space="preserve"> </w:t>
      </w:r>
      <w:r>
        <w:t>de:</w:t>
      </w:r>
    </w:p>
    <w:p w:rsidR="00F75723" w:rsidRDefault="00F75723" w:rsidP="00F75723">
      <w:pPr>
        <w:pStyle w:val="Heading3"/>
      </w:pPr>
      <w:bookmarkStart w:id="6" w:name="_Toc391716486"/>
      <w:r>
        <w:t>3.4.1</w:t>
      </w:r>
      <w:r>
        <w:tab/>
        <w:t>200 bits</w:t>
      </w:r>
      <w:bookmarkEnd w:id="6"/>
    </w:p>
    <w:p w:rsidR="00F75723" w:rsidRDefault="00F75723" w:rsidP="00F75723">
      <w:r>
        <w:t>Ondes décamétriques et ondes hectométriques, pour:</w:t>
      </w:r>
    </w:p>
    <w:p w:rsidR="00F75723" w:rsidRDefault="00F75723" w:rsidP="00F75723">
      <w:pPr>
        <w:pStyle w:val="enumlev1"/>
      </w:pPr>
      <w:r>
        <w:t>–</w:t>
      </w:r>
      <w:r>
        <w:tab/>
        <w:t>alertes de détresse;</w:t>
      </w:r>
    </w:p>
    <w:p w:rsidR="00F75723" w:rsidRDefault="00F75723" w:rsidP="00F75723">
      <w:pPr>
        <w:pStyle w:val="enumlev1"/>
      </w:pPr>
      <w:r>
        <w:t>–</w:t>
      </w:r>
      <w:r>
        <w:tab/>
        <w:t>accusés de réception;</w:t>
      </w:r>
    </w:p>
    <w:p w:rsidR="00F75723" w:rsidRDefault="00F75723" w:rsidP="00F75723">
      <w:pPr>
        <w:pStyle w:val="enumlev1"/>
      </w:pPr>
      <w:r>
        <w:t>–</w:t>
      </w:r>
      <w:r>
        <w:tab/>
        <w:t>relais d</w:t>
      </w:r>
      <w:r w:rsidR="001321E6">
        <w:t>'</w:t>
      </w:r>
      <w:r>
        <w:t>alertes de détresse concernant une zone géographique;</w:t>
      </w:r>
    </w:p>
    <w:p w:rsidR="00F75723" w:rsidRDefault="00F75723" w:rsidP="00F75723">
      <w:pPr>
        <w:pStyle w:val="enumlev1"/>
      </w:pPr>
      <w:r>
        <w:t>–</w:t>
      </w:r>
      <w:r>
        <w:tab/>
        <w:t>accusés de réception de relais d</w:t>
      </w:r>
      <w:r w:rsidR="001321E6">
        <w:t>'</w:t>
      </w:r>
      <w:r>
        <w:t>alerte de détresse adressés à tous les navires;</w:t>
      </w:r>
    </w:p>
    <w:p w:rsidR="00F75723" w:rsidRDefault="00F75723" w:rsidP="00F75723">
      <w:pPr>
        <w:pStyle w:val="enumlev1"/>
      </w:pPr>
      <w:r>
        <w:t>–</w:t>
      </w:r>
      <w:r>
        <w:tab/>
        <w:t>tous appels adressés à une station de navire autres que spécifiés au § 3.4.2.</w:t>
      </w:r>
    </w:p>
    <w:p w:rsidR="00F75723" w:rsidRDefault="00F75723" w:rsidP="00F75723">
      <w:pPr>
        <w:pStyle w:val="Heading3"/>
      </w:pPr>
      <w:bookmarkStart w:id="7" w:name="_Toc391716487"/>
      <w:r>
        <w:lastRenderedPageBreak/>
        <w:t>3.4.2</w:t>
      </w:r>
      <w:r>
        <w:tab/>
        <w:t>20 bits</w:t>
      </w:r>
      <w:bookmarkEnd w:id="7"/>
    </w:p>
    <w:p w:rsidR="00F75723" w:rsidRDefault="00F75723" w:rsidP="00DA1694">
      <w:r>
        <w:t>Pour toutes les séquences d</w:t>
      </w:r>
      <w:r w:rsidR="001321E6">
        <w:t>'</w:t>
      </w:r>
      <w:r>
        <w:t>accusé de réception d</w:t>
      </w:r>
      <w:r w:rsidR="001321E6">
        <w:t>'</w:t>
      </w:r>
      <w:r>
        <w:t>appels individuels comportant les spécificateurs de formats 120 et 123 et pour toutes les séquences d</w:t>
      </w:r>
      <w:r w:rsidR="001321E6">
        <w:t>'</w:t>
      </w:r>
      <w:r>
        <w:t>appel aux stations côtières en ondes décamétriques et hectométriques, pour tous les appels en ondes métriques.</w:t>
      </w:r>
    </w:p>
    <w:p w:rsidR="00F75723" w:rsidRDefault="00F75723" w:rsidP="00F75723">
      <w:pPr>
        <w:pStyle w:val="Heading1"/>
      </w:pPr>
      <w:bookmarkStart w:id="8" w:name="_Toc391716488"/>
      <w:r>
        <w:t>4</w:t>
      </w:r>
      <w:r>
        <w:tab/>
        <w:t>Spécificateur de format</w:t>
      </w:r>
      <w:bookmarkEnd w:id="8"/>
    </w:p>
    <w:p w:rsidR="00F75723" w:rsidRDefault="00F75723" w:rsidP="00F75723">
      <w:r>
        <w:rPr>
          <w:b/>
        </w:rPr>
        <w:t>4.1</w:t>
      </w:r>
      <w:r>
        <w:tab/>
        <w:t>Les caractères du spécificateur de format qui sont émis deux fois dans les positions DX et RX (voir la Fig. 1) sont codés:</w:t>
      </w:r>
    </w:p>
    <w:p w:rsidR="00F75723" w:rsidRDefault="00F75723" w:rsidP="000F1CD1">
      <w:r>
        <w:rPr>
          <w:b/>
        </w:rPr>
        <w:t>4.1.1</w:t>
      </w:r>
      <w:r>
        <w:tab/>
        <w:t>soit</w:t>
      </w:r>
      <w:r>
        <w:rPr>
          <w:sz w:val="19"/>
        </w:rPr>
        <w:t xml:space="preserve"> </w:t>
      </w:r>
      <w:r>
        <w:t>par</w:t>
      </w:r>
      <w:r>
        <w:rPr>
          <w:sz w:val="19"/>
        </w:rPr>
        <w:t xml:space="preserve"> </w:t>
      </w:r>
      <w:r>
        <w:t>le</w:t>
      </w:r>
      <w:r>
        <w:rPr>
          <w:sz w:val="19"/>
        </w:rPr>
        <w:t xml:space="preserve"> </w:t>
      </w:r>
      <w:r>
        <w:t>symbole</w:t>
      </w:r>
      <w:r>
        <w:rPr>
          <w:sz w:val="19"/>
        </w:rPr>
        <w:t xml:space="preserve"> </w:t>
      </w:r>
      <w:r>
        <w:t>N</w:t>
      </w:r>
      <w:r w:rsidR="000F1CD1" w:rsidRPr="000F1CD1">
        <w:t>°</w:t>
      </w:r>
      <w:r>
        <w:t> 112</w:t>
      </w:r>
      <w:r>
        <w:rPr>
          <w:sz w:val="19"/>
        </w:rPr>
        <w:t xml:space="preserve"> </w:t>
      </w:r>
      <w:r>
        <w:t>pour</w:t>
      </w:r>
      <w:r>
        <w:rPr>
          <w:sz w:val="19"/>
        </w:rPr>
        <w:t xml:space="preserve"> </w:t>
      </w:r>
      <w:r>
        <w:t>une</w:t>
      </w:r>
      <w:r>
        <w:rPr>
          <w:sz w:val="19"/>
        </w:rPr>
        <w:t xml:space="preserve"> «</w:t>
      </w:r>
      <w:r>
        <w:t>alerte</w:t>
      </w:r>
      <w:r>
        <w:rPr>
          <w:sz w:val="19"/>
        </w:rPr>
        <w:t xml:space="preserve"> </w:t>
      </w:r>
      <w:r>
        <w:t>de</w:t>
      </w:r>
      <w:r>
        <w:rPr>
          <w:sz w:val="19"/>
        </w:rPr>
        <w:t xml:space="preserve"> </w:t>
      </w:r>
      <w:r>
        <w:t>détresse»,</w:t>
      </w:r>
    </w:p>
    <w:p w:rsidR="00F75723" w:rsidRDefault="00F75723" w:rsidP="000F1CD1">
      <w:r>
        <w:rPr>
          <w:b/>
        </w:rPr>
        <w:t>4.1.2</w:t>
      </w:r>
      <w:r>
        <w:tab/>
        <w:t>soit par le symbole N</w:t>
      </w:r>
      <w:r w:rsidR="000F1CD1" w:rsidRPr="000F1CD1">
        <w:t>°</w:t>
      </w:r>
      <w:r>
        <w:t> 116 pour un «appel à tous les navires»,</w:t>
      </w:r>
    </w:p>
    <w:p w:rsidR="00F75723" w:rsidRDefault="00F75723" w:rsidP="000F1CD1">
      <w:r>
        <w:rPr>
          <w:b/>
        </w:rPr>
        <w:t>4.1.3</w:t>
      </w:r>
      <w:r>
        <w:tab/>
        <w:t>soit par le symbole N</w:t>
      </w:r>
      <w:r w:rsidR="000F1CD1" w:rsidRPr="000F1CD1">
        <w:t>°</w:t>
      </w:r>
      <w:r>
        <w:t> 114 pour un appel sélectif destiné à un groupe de navires ayant un intérêt commun (par exemple, appartenant à un pays donné, ou à un même armateur, etc.),</w:t>
      </w:r>
    </w:p>
    <w:p w:rsidR="00F75723" w:rsidRDefault="00F75723" w:rsidP="000F1CD1">
      <w:r>
        <w:rPr>
          <w:b/>
        </w:rPr>
        <w:t>4.1.4</w:t>
      </w:r>
      <w:r>
        <w:tab/>
        <w:t>soit par le symbole N</w:t>
      </w:r>
      <w:r w:rsidR="000F1CD1" w:rsidRPr="000F1CD1">
        <w:t>°</w:t>
      </w:r>
      <w:r>
        <w:t> 120 pour un appel sélectif à une station individuelle déterminée,</w:t>
      </w:r>
    </w:p>
    <w:p w:rsidR="00F75723" w:rsidRDefault="00F75723" w:rsidP="000F1CD1">
      <w:r>
        <w:rPr>
          <w:b/>
        </w:rPr>
        <w:t>4.1.5</w:t>
      </w:r>
      <w:r>
        <w:tab/>
        <w:t>soit par le symbole N</w:t>
      </w:r>
      <w:r w:rsidR="000F1CD1" w:rsidRPr="000F1CD1">
        <w:t>°</w:t>
      </w:r>
      <w:r>
        <w:t> 102, pour un appel sélectif destiné à un groupe de navires se trouvant dans une zone géographique déterminée,</w:t>
      </w:r>
    </w:p>
    <w:p w:rsidR="00F75723" w:rsidRDefault="00F75723" w:rsidP="000F1CD1">
      <w:r>
        <w:rPr>
          <w:b/>
        </w:rPr>
        <w:t>4.1.6</w:t>
      </w:r>
      <w:r>
        <w:tab/>
        <w:t>soit par le symbole N</w:t>
      </w:r>
      <w:r w:rsidR="000F1CD1" w:rsidRPr="000F1CD1">
        <w:t>°</w:t>
      </w:r>
      <w:r>
        <w:t> 123 pour un appel sélectif à une station individuelle déterminée utilisant le service semi</w:t>
      </w:r>
      <w:r>
        <w:noBreakHyphen/>
        <w:t>automatique/automatique.</w:t>
      </w:r>
    </w:p>
    <w:p w:rsidR="00F75723" w:rsidRDefault="00F75723" w:rsidP="00F75723">
      <w:r>
        <w:rPr>
          <w:b/>
        </w:rPr>
        <w:t>4.2</w:t>
      </w:r>
      <w:r>
        <w:tab/>
        <w:t>Dans les «alertes de détresse» et les «appels à tous les navires», on considère que les décodeurs de récepteur doivent décoder deux fois le caractère de spécification de format pour éliminer effectivement les alertes intempestives. Dans les autres appels, les caractères d</w:t>
      </w:r>
      <w:r w:rsidR="001321E6">
        <w:t>'</w:t>
      </w:r>
      <w:r>
        <w:t>adresse assurent une protection supplémentaire contre les alertes intempestives et une seule détection du caractère de spécification de format est par conséquent tenue pour satisfaisante (voir le Tableau 3).</w:t>
      </w:r>
    </w:p>
    <w:p w:rsidR="00F75723" w:rsidRDefault="00F75723" w:rsidP="00F75723">
      <w:pPr>
        <w:pStyle w:val="Heading1"/>
      </w:pPr>
      <w:bookmarkStart w:id="9" w:name="_Toc391716489"/>
      <w:r>
        <w:t>5</w:t>
      </w:r>
      <w:r>
        <w:tab/>
        <w:t>Adresse</w:t>
      </w:r>
      <w:bookmarkEnd w:id="9"/>
    </w:p>
    <w:p w:rsidR="00F75723" w:rsidRDefault="00F75723" w:rsidP="00F75723">
      <w:r>
        <w:rPr>
          <w:b/>
        </w:rPr>
        <w:t>5.1</w:t>
      </w:r>
      <w:r>
        <w:tab/>
        <w:t>Il n</w:t>
      </w:r>
      <w:r w:rsidR="001321E6">
        <w:t>'</w:t>
      </w:r>
      <w:r>
        <w:t>y a pas d</w:t>
      </w:r>
      <w:r w:rsidR="001321E6">
        <w:t>'</w:t>
      </w:r>
      <w:r>
        <w:t>adresse dans les «alertes de détresse» et les «appels à tous les navires», car ces appels s</w:t>
      </w:r>
      <w:r w:rsidR="001321E6">
        <w:t>'</w:t>
      </w:r>
      <w:r>
        <w:t>adressent implicitement à toutes les stations (stations de navire et stations côtières).</w:t>
      </w:r>
    </w:p>
    <w:p w:rsidR="00F75723" w:rsidRDefault="00F75723" w:rsidP="00F75723">
      <w:r>
        <w:rPr>
          <w:b/>
        </w:rPr>
        <w:t>5.2</w:t>
      </w:r>
      <w:r>
        <w:tab/>
        <w:t>Pour un appel sélectif s</w:t>
      </w:r>
      <w:r w:rsidR="001321E6">
        <w:t>'</w:t>
      </w:r>
      <w:r>
        <w:t>adressant à un navire déterminé ou à une station côtière ou à un groupe de stations ayant un intérêt commun, l</w:t>
      </w:r>
      <w:r w:rsidR="001321E6">
        <w:t>'</w:t>
      </w:r>
      <w:r>
        <w:t>adresse se compose des caractères correspondant à l</w:t>
      </w:r>
      <w:r w:rsidR="001321E6">
        <w:t>'</w:t>
      </w:r>
      <w:r>
        <w:t>identité de la station dans le service mobile maritime, la séquence étant composée de caractères codés selon le Tableau 2 (voir la Note 1).</w:t>
      </w:r>
    </w:p>
    <w:p w:rsidR="00F75723" w:rsidRDefault="00F75723" w:rsidP="00F75723">
      <w:pPr>
        <w:pStyle w:val="Note"/>
      </w:pPr>
      <w:r>
        <w:t>NOTE 1 – Selon l</w:t>
      </w:r>
      <w:r w:rsidR="001321E6">
        <w:t>'</w:t>
      </w:r>
      <w:r>
        <w:t>Article 19 du RR, les identités dans le service mobile maritime sont constituées d</w:t>
      </w:r>
      <w:r w:rsidR="001321E6">
        <w:t>'</w:t>
      </w:r>
      <w:r>
        <w:t>une série de neuf chiffres, dont trois chiffres d</w:t>
      </w:r>
      <w:r w:rsidR="001321E6">
        <w:t>'</w:t>
      </w:r>
      <w:r>
        <w:t>identification maritime (MID) et six autres chiffres.</w:t>
      </w:r>
    </w:p>
    <w:p w:rsidR="00F75723" w:rsidRDefault="00F75723" w:rsidP="00F75723">
      <w:pPr>
        <w:pStyle w:val="Note"/>
      </w:pPr>
      <w:r>
        <w:t>Ces identités sont incluses dans les parties «adresse» et «auto-identification» de la séquence d</w:t>
      </w:r>
      <w:r w:rsidR="001321E6">
        <w:t>'</w:t>
      </w:r>
      <w:r>
        <w:t>appel et sont transmises sous forme de cinq caractères C</w:t>
      </w:r>
      <w:r>
        <w:rPr>
          <w:vertAlign w:val="subscript"/>
        </w:rPr>
        <w:t>5</w:t>
      </w:r>
      <w:r>
        <w:t>C</w:t>
      </w:r>
      <w:r>
        <w:rPr>
          <w:vertAlign w:val="subscript"/>
        </w:rPr>
        <w:t>4</w:t>
      </w:r>
      <w:r>
        <w:t>C</w:t>
      </w:r>
      <w:r>
        <w:rPr>
          <w:vertAlign w:val="subscript"/>
        </w:rPr>
        <w:t>3</w:t>
      </w:r>
      <w:r>
        <w:t>C</w:t>
      </w:r>
      <w:r>
        <w:rPr>
          <w:vertAlign w:val="subscript"/>
        </w:rPr>
        <w:t>2</w:t>
      </w:r>
      <w:r>
        <w:t>C</w:t>
      </w:r>
      <w:r>
        <w:rPr>
          <w:vertAlign w:val="subscript"/>
        </w:rPr>
        <w:t>1</w:t>
      </w:r>
      <w:r>
        <w:t>, comprenant les dix chiffres de:</w:t>
      </w:r>
    </w:p>
    <w:p w:rsidR="00F75723" w:rsidRDefault="00F75723" w:rsidP="00F75723">
      <w:pPr>
        <w:pStyle w:val="Equation"/>
        <w:jc w:val="center"/>
        <w:rPr>
          <w:sz w:val="22"/>
        </w:rPr>
      </w:pPr>
      <w:r>
        <w:rPr>
          <w:sz w:val="22"/>
        </w:rPr>
        <w:t>(X</w:t>
      </w:r>
      <w:r>
        <w:rPr>
          <w:sz w:val="22"/>
          <w:vertAlign w:val="subscript"/>
        </w:rPr>
        <w:t>1</w:t>
      </w:r>
      <w:r>
        <w:rPr>
          <w:sz w:val="22"/>
        </w:rPr>
        <w:t>, X</w:t>
      </w:r>
      <w:r>
        <w:rPr>
          <w:sz w:val="22"/>
          <w:vertAlign w:val="subscript"/>
        </w:rPr>
        <w:t>2</w:t>
      </w:r>
      <w:r>
        <w:rPr>
          <w:sz w:val="22"/>
        </w:rPr>
        <w:t>) (X</w:t>
      </w:r>
      <w:r>
        <w:rPr>
          <w:sz w:val="22"/>
          <w:vertAlign w:val="subscript"/>
        </w:rPr>
        <w:t>3</w:t>
      </w:r>
      <w:r>
        <w:rPr>
          <w:sz w:val="22"/>
        </w:rPr>
        <w:t>, X</w:t>
      </w:r>
      <w:r>
        <w:rPr>
          <w:sz w:val="22"/>
          <w:vertAlign w:val="subscript"/>
        </w:rPr>
        <w:t>4</w:t>
      </w:r>
      <w:r>
        <w:rPr>
          <w:sz w:val="22"/>
        </w:rPr>
        <w:t>) (X</w:t>
      </w:r>
      <w:r>
        <w:rPr>
          <w:sz w:val="22"/>
          <w:vertAlign w:val="subscript"/>
        </w:rPr>
        <w:t>5</w:t>
      </w:r>
      <w:r>
        <w:rPr>
          <w:sz w:val="22"/>
        </w:rPr>
        <w:t>, X</w:t>
      </w:r>
      <w:r>
        <w:rPr>
          <w:sz w:val="22"/>
          <w:vertAlign w:val="subscript"/>
        </w:rPr>
        <w:t>6</w:t>
      </w:r>
      <w:r>
        <w:rPr>
          <w:sz w:val="22"/>
        </w:rPr>
        <w:t>) (X</w:t>
      </w:r>
      <w:r>
        <w:rPr>
          <w:sz w:val="22"/>
          <w:vertAlign w:val="subscript"/>
        </w:rPr>
        <w:t>7</w:t>
      </w:r>
      <w:r>
        <w:rPr>
          <w:sz w:val="22"/>
        </w:rPr>
        <w:t>, X</w:t>
      </w:r>
      <w:r>
        <w:rPr>
          <w:sz w:val="22"/>
          <w:vertAlign w:val="subscript"/>
        </w:rPr>
        <w:t>8</w:t>
      </w:r>
      <w:r>
        <w:rPr>
          <w:sz w:val="22"/>
        </w:rPr>
        <w:t>) et (X</w:t>
      </w:r>
      <w:r>
        <w:rPr>
          <w:sz w:val="22"/>
          <w:vertAlign w:val="subscript"/>
        </w:rPr>
        <w:t>9</w:t>
      </w:r>
      <w:r>
        <w:rPr>
          <w:sz w:val="22"/>
        </w:rPr>
        <w:t>, X</w:t>
      </w:r>
      <w:r>
        <w:rPr>
          <w:sz w:val="22"/>
          <w:vertAlign w:val="subscript"/>
        </w:rPr>
        <w:t>10</w:t>
      </w:r>
      <w:r>
        <w:rPr>
          <w:sz w:val="22"/>
        </w:rPr>
        <w:t>)</w:t>
      </w:r>
    </w:p>
    <w:p w:rsidR="00F75723" w:rsidRDefault="00F75723" w:rsidP="00F75723">
      <w:pPr>
        <w:pStyle w:val="Note"/>
      </w:pPr>
      <w:r>
        <w:t>respectivement; le chiffre X</w:t>
      </w:r>
      <w:r>
        <w:rPr>
          <w:vertAlign w:val="subscript"/>
        </w:rPr>
        <w:t>10</w:t>
      </w:r>
      <w:r>
        <w:t xml:space="preserve"> a toujours la valeur 0, à moins que l</w:t>
      </w:r>
      <w:r w:rsidR="001321E6">
        <w:t>'</w:t>
      </w:r>
      <w:r>
        <w:t>équipement soit conçu conformément à la Recommandation UIT</w:t>
      </w:r>
      <w:r>
        <w:noBreakHyphen/>
        <w:t>R M.1080.</w:t>
      </w:r>
    </w:p>
    <w:p w:rsidR="00F75723" w:rsidRDefault="00F75723" w:rsidP="00F75723">
      <w:pPr>
        <w:pStyle w:val="Note"/>
      </w:pPr>
      <w:r>
        <w:rPr>
          <w:i/>
          <w:iCs/>
        </w:rPr>
        <w:t>Exemple</w:t>
      </w:r>
      <w:r>
        <w:t>:</w:t>
      </w:r>
    </w:p>
    <w:p w:rsidR="00F75723" w:rsidRDefault="00F75723" w:rsidP="00F75723">
      <w:pPr>
        <w:pStyle w:val="Note"/>
      </w:pPr>
      <w:r>
        <w:t>L</w:t>
      </w:r>
      <w:r w:rsidR="001321E6">
        <w:t>'</w:t>
      </w:r>
      <w:r>
        <w:t>identité de station de navire MID X</w:t>
      </w:r>
      <w:r>
        <w:rPr>
          <w:vertAlign w:val="subscript"/>
        </w:rPr>
        <w:t>4</w:t>
      </w:r>
      <w:r>
        <w:t xml:space="preserve"> X</w:t>
      </w:r>
      <w:r>
        <w:rPr>
          <w:vertAlign w:val="subscript"/>
        </w:rPr>
        <w:t>5</w:t>
      </w:r>
      <w:r>
        <w:t xml:space="preserve"> X</w:t>
      </w:r>
      <w:r>
        <w:rPr>
          <w:vertAlign w:val="subscript"/>
        </w:rPr>
        <w:t>6</w:t>
      </w:r>
      <w:r>
        <w:t xml:space="preserve"> X</w:t>
      </w:r>
      <w:r>
        <w:rPr>
          <w:vertAlign w:val="subscript"/>
        </w:rPr>
        <w:t>7</w:t>
      </w:r>
      <w:r>
        <w:t xml:space="preserve"> X</w:t>
      </w:r>
      <w:r>
        <w:rPr>
          <w:vertAlign w:val="subscript"/>
        </w:rPr>
        <w:t>8</w:t>
      </w:r>
      <w:r>
        <w:t xml:space="preserve"> X</w:t>
      </w:r>
      <w:r>
        <w:rPr>
          <w:vertAlign w:val="subscript"/>
        </w:rPr>
        <w:t>9</w:t>
      </w:r>
      <w:r>
        <w:t xml:space="preserve"> est transmise par l</w:t>
      </w:r>
      <w:r w:rsidR="001321E6">
        <w:t>'</w:t>
      </w:r>
      <w:r>
        <w:t>équipement ASN sous forme:</w:t>
      </w:r>
    </w:p>
    <w:p w:rsidR="00F75723" w:rsidRPr="00A94A00" w:rsidRDefault="00F75723" w:rsidP="00F75723">
      <w:pPr>
        <w:pStyle w:val="Equation"/>
        <w:jc w:val="center"/>
        <w:rPr>
          <w:sz w:val="22"/>
        </w:rPr>
      </w:pPr>
      <w:r w:rsidRPr="00A94A00">
        <w:rPr>
          <w:sz w:val="22"/>
        </w:rPr>
        <w:t>(M, I) (D, X</w:t>
      </w:r>
      <w:r w:rsidRPr="00A94A00">
        <w:rPr>
          <w:sz w:val="22"/>
          <w:vertAlign w:val="subscript"/>
        </w:rPr>
        <w:t>4</w:t>
      </w:r>
      <w:r w:rsidRPr="00A94A00">
        <w:rPr>
          <w:sz w:val="22"/>
        </w:rPr>
        <w:t>) (X</w:t>
      </w:r>
      <w:r w:rsidRPr="00A94A00">
        <w:rPr>
          <w:sz w:val="22"/>
          <w:vertAlign w:val="subscript"/>
        </w:rPr>
        <w:t>5</w:t>
      </w:r>
      <w:r w:rsidRPr="00A94A00">
        <w:rPr>
          <w:sz w:val="22"/>
        </w:rPr>
        <w:t>, X</w:t>
      </w:r>
      <w:r w:rsidRPr="00A94A00">
        <w:rPr>
          <w:sz w:val="22"/>
          <w:vertAlign w:val="subscript"/>
        </w:rPr>
        <w:t>6</w:t>
      </w:r>
      <w:r w:rsidRPr="00A94A00">
        <w:rPr>
          <w:sz w:val="22"/>
        </w:rPr>
        <w:t>) (X</w:t>
      </w:r>
      <w:r w:rsidRPr="00A94A00">
        <w:rPr>
          <w:sz w:val="22"/>
          <w:vertAlign w:val="subscript"/>
        </w:rPr>
        <w:t>7</w:t>
      </w:r>
      <w:r w:rsidRPr="00A94A00">
        <w:rPr>
          <w:sz w:val="22"/>
        </w:rPr>
        <w:t>, X</w:t>
      </w:r>
      <w:r w:rsidRPr="00A94A00">
        <w:rPr>
          <w:sz w:val="22"/>
          <w:vertAlign w:val="subscript"/>
        </w:rPr>
        <w:t>8</w:t>
      </w:r>
      <w:r w:rsidRPr="00A94A00">
        <w:rPr>
          <w:sz w:val="22"/>
        </w:rPr>
        <w:t>) (X</w:t>
      </w:r>
      <w:r w:rsidRPr="00A94A00">
        <w:rPr>
          <w:sz w:val="22"/>
          <w:vertAlign w:val="subscript"/>
        </w:rPr>
        <w:t>9</w:t>
      </w:r>
      <w:r w:rsidRPr="00A94A00">
        <w:rPr>
          <w:sz w:val="22"/>
        </w:rPr>
        <w:t>, 0)</w:t>
      </w:r>
    </w:p>
    <w:p w:rsidR="00F75723" w:rsidRDefault="00F75723" w:rsidP="00F75723">
      <w:r>
        <w:rPr>
          <w:b/>
        </w:rPr>
        <w:t>5.3</w:t>
      </w:r>
      <w:r>
        <w:tab/>
        <w:t>Pour un appel sélectif s</w:t>
      </w:r>
      <w:r w:rsidR="001321E6">
        <w:t>'</w:t>
      </w:r>
      <w:r>
        <w:t>adressant à un groupe de navires se trouvant dans une zone géogra</w:t>
      </w:r>
      <w:r>
        <w:softHyphen/>
        <w:t xml:space="preserve">phique déterminée, une adresse numérique indiquant des coordonnées géographiques, qui est </w:t>
      </w:r>
      <w:r>
        <w:lastRenderedPageBreak/>
        <w:t>composée de 10 chiffres (c</w:t>
      </w:r>
      <w:r w:rsidR="001321E6">
        <w:t>'</w:t>
      </w:r>
      <w:r>
        <w:t>est-à-dire 5 caractères) est construite de la façon suivante (voir la Fig. 6 et la Note 1).</w:t>
      </w:r>
    </w:p>
    <w:p w:rsidR="00F75723" w:rsidRDefault="00F75723" w:rsidP="00F75723">
      <w:pPr>
        <w:pStyle w:val="Note"/>
      </w:pPr>
      <w:r>
        <w:t>NOTE 1 – Pour respecter la méthode communément appliquée, l</w:t>
      </w:r>
      <w:r w:rsidR="001321E6">
        <w:t>'</w:t>
      </w:r>
      <w:r>
        <w:t>ordre d</w:t>
      </w:r>
      <w:r w:rsidR="001321E6">
        <w:t>'</w:t>
      </w:r>
      <w:r>
        <w:t>entrée et de lecture des coordonnées géographiques est le suivant: d</w:t>
      </w:r>
      <w:r w:rsidR="001321E6">
        <w:t>'</w:t>
      </w:r>
      <w:r>
        <w:t>abord la latitude puis la longitude.</w:t>
      </w:r>
    </w:p>
    <w:p w:rsidR="00F75723" w:rsidRDefault="00F75723" w:rsidP="00F75723">
      <w:r>
        <w:rPr>
          <w:b/>
        </w:rPr>
        <w:t>5.3.1</w:t>
      </w:r>
      <w:r>
        <w:tab/>
        <w:t>La zone géographique est un rectangle en projection de Mercator.</w:t>
      </w:r>
    </w:p>
    <w:p w:rsidR="00F75723" w:rsidRDefault="00F75723" w:rsidP="00F75723">
      <w:r>
        <w:rPr>
          <w:b/>
        </w:rPr>
        <w:t>5.3.2</w:t>
      </w:r>
      <w:r>
        <w:tab/>
        <w:t>Le point de référence de la zone est le sommet situé en haut et à gauche du rectangle (c</w:t>
      </w:r>
      <w:r w:rsidR="001321E6">
        <w:t>'</w:t>
      </w:r>
      <w:r>
        <w:t>est-à-dire nord-ouest).</w:t>
      </w:r>
    </w:p>
    <w:p w:rsidR="00F75723" w:rsidRDefault="00F75723" w:rsidP="00F75723">
      <w:r>
        <w:rPr>
          <w:b/>
        </w:rPr>
        <w:t>5.3.3</w:t>
      </w:r>
      <w:r>
        <w:tab/>
        <w:t>Le premier chiffre indique de la façon suivante le secteur d</w:t>
      </w:r>
      <w:r w:rsidR="001321E6">
        <w:t>'</w:t>
      </w:r>
      <w:r>
        <w:t>azimut dans lequel le point de référence est situé:</w:t>
      </w:r>
    </w:p>
    <w:p w:rsidR="00F75723" w:rsidRDefault="00F75723" w:rsidP="00F75723">
      <w:r>
        <w:rPr>
          <w:b/>
        </w:rPr>
        <w:t>5.3.3.1</w:t>
      </w:r>
      <w:r>
        <w:tab/>
        <w:t>le quadrant NE est indiqué par le chiffre «0»,</w:t>
      </w:r>
    </w:p>
    <w:p w:rsidR="00F75723" w:rsidRDefault="00F75723" w:rsidP="00F75723">
      <w:r>
        <w:rPr>
          <w:b/>
        </w:rPr>
        <w:t>5.3.3.2</w:t>
      </w:r>
      <w:r>
        <w:tab/>
        <w:t>le quadrant NO est indiqué par le chiffre «1»,</w:t>
      </w:r>
    </w:p>
    <w:p w:rsidR="00F75723" w:rsidRDefault="00F75723" w:rsidP="00F75723">
      <w:r>
        <w:rPr>
          <w:b/>
        </w:rPr>
        <w:t>5.3.3.3</w:t>
      </w:r>
      <w:r>
        <w:tab/>
        <w:t>le quadrant SE est indiqué par le chiffre «2»,</w:t>
      </w:r>
    </w:p>
    <w:p w:rsidR="00F75723" w:rsidRDefault="00F75723" w:rsidP="00F75723">
      <w:r>
        <w:rPr>
          <w:b/>
        </w:rPr>
        <w:t>5.3.3.4</w:t>
      </w:r>
      <w:r>
        <w:tab/>
        <w:t>le quadrant SO est indiqué par le chiffre «3».</w:t>
      </w:r>
    </w:p>
    <w:p w:rsidR="00F75723" w:rsidRDefault="00F75723" w:rsidP="00F75723">
      <w:r>
        <w:rPr>
          <w:b/>
        </w:rPr>
        <w:t>5.3.4</w:t>
      </w:r>
      <w:r>
        <w:tab/>
        <w:t>Les deuxième et troisième chiffres indiquent la latitude du point de référence en dizaines et unités de degrés.</w:t>
      </w:r>
    </w:p>
    <w:p w:rsidR="00F75723" w:rsidRDefault="00F75723" w:rsidP="00F75723">
      <w:r>
        <w:rPr>
          <w:b/>
        </w:rPr>
        <w:t>5.3.5</w:t>
      </w:r>
      <w:r>
        <w:tab/>
        <w:t>Les quatrième, cinquième et sixième chiffres indiquent la longitude du point de référence en centaines, dizaines et unités de degrés.</w:t>
      </w:r>
    </w:p>
    <w:p w:rsidR="00F75723" w:rsidRDefault="00F75723" w:rsidP="000F1CD1">
      <w:r>
        <w:rPr>
          <w:b/>
        </w:rPr>
        <w:t>5.3.6</w:t>
      </w:r>
      <w:r>
        <w:tab/>
        <w:t>Les septième et huitième chiffres indiquent le côté vertical (c</w:t>
      </w:r>
      <w:r w:rsidR="001321E6">
        <w:t>'</w:t>
      </w:r>
      <w:r>
        <w:t xml:space="preserve">est-à-dire nord vers sud) du rectangle, </w:t>
      </w:r>
      <w:r w:rsidR="000F1CD1" w:rsidRPr="000F1CD1">
        <w:sym w:font="Symbol" w:char="F044"/>
      </w:r>
      <w:r w:rsidR="000F1CD1" w:rsidRPr="000F1CD1">
        <w:sym w:font="Symbol" w:char="F06A"/>
      </w:r>
      <w:r>
        <w:t>, en dizaines et unités de degrés.</w:t>
      </w:r>
    </w:p>
    <w:p w:rsidR="00F75723" w:rsidRDefault="00F75723" w:rsidP="000F1CD1">
      <w:r>
        <w:rPr>
          <w:b/>
        </w:rPr>
        <w:t>5.3.7</w:t>
      </w:r>
      <w:r>
        <w:tab/>
        <w:t>Les neuvième et dixième chiffres indiquent le côté horizontal (c</w:t>
      </w:r>
      <w:r w:rsidR="001321E6">
        <w:t>'</w:t>
      </w:r>
      <w:r>
        <w:t xml:space="preserve">est-à-dire ouest vers est) du rectangle, </w:t>
      </w:r>
      <w:r w:rsidR="000F1CD1" w:rsidRPr="000F1CD1">
        <w:sym w:font="Symbol" w:char="F044"/>
      </w:r>
      <w:r w:rsidR="000F1CD1" w:rsidRPr="000F1CD1">
        <w:sym w:font="Symbol" w:char="F06C"/>
      </w:r>
      <w:r>
        <w:t>, en dizaines et unités de degrés.</w:t>
      </w:r>
    </w:p>
    <w:p w:rsidR="00F75723" w:rsidRDefault="00F75723" w:rsidP="00F75723">
      <w:pPr>
        <w:pStyle w:val="Heading1"/>
      </w:pPr>
      <w:bookmarkStart w:id="10" w:name="_Toc391716490"/>
      <w:r>
        <w:t>6</w:t>
      </w:r>
      <w:r>
        <w:tab/>
        <w:t>Catégorie</w:t>
      </w:r>
      <w:bookmarkEnd w:id="10"/>
    </w:p>
    <w:p w:rsidR="00F75723" w:rsidRDefault="00F75723" w:rsidP="00F75723">
      <w:r>
        <w:rPr>
          <w:b/>
        </w:rPr>
        <w:t>6.1</w:t>
      </w:r>
      <w:r>
        <w:tab/>
        <w:t>L</w:t>
      </w:r>
      <w:r w:rsidR="001321E6">
        <w:t>'</w:t>
      </w:r>
      <w:r>
        <w:t>information de «catégorie» est codée comme il est indiqué au Tableau 3; elle définit le degré de priorité de la séquence d</w:t>
      </w:r>
      <w:r w:rsidR="001321E6">
        <w:t>'</w:t>
      </w:r>
      <w:r>
        <w:t>appel.</w:t>
      </w:r>
    </w:p>
    <w:p w:rsidR="00F75723" w:rsidRDefault="00F75723" w:rsidP="00F75723">
      <w:r>
        <w:rPr>
          <w:b/>
        </w:rPr>
        <w:t>6.2</w:t>
      </w:r>
      <w:r>
        <w:tab/>
        <w:t>Pour une «alerte de détresse», la priorité est définie par le spécificateur de format et aucune information de catégorie n</w:t>
      </w:r>
      <w:r w:rsidR="001321E6">
        <w:t>'</w:t>
      </w:r>
      <w:r>
        <w:t>est contenue dans la séquence d</w:t>
      </w:r>
      <w:r w:rsidR="001321E6">
        <w:t>'</w:t>
      </w:r>
      <w:r>
        <w:t>appel.</w:t>
      </w:r>
    </w:p>
    <w:p w:rsidR="00F75723" w:rsidRDefault="00F75723" w:rsidP="00F75723">
      <w:r>
        <w:rPr>
          <w:b/>
          <w:bCs/>
        </w:rPr>
        <w:t>6.2.1</w:t>
      </w:r>
      <w:r>
        <w:tab/>
        <w:t>Pour les relais d</w:t>
      </w:r>
      <w:r w:rsidR="001321E6">
        <w:t>'</w:t>
      </w:r>
      <w:r>
        <w:t>alerte de détresse, les accusés de réception de relais d</w:t>
      </w:r>
      <w:r w:rsidR="001321E6">
        <w:t>'</w:t>
      </w:r>
      <w:r>
        <w:t>alerte de détresse et les accusés de réception d</w:t>
      </w:r>
      <w:r w:rsidR="001321E6">
        <w:t>'</w:t>
      </w:r>
      <w:r>
        <w:t>alerte de détresse, la catégorie est «détresse».</w:t>
      </w:r>
    </w:p>
    <w:p w:rsidR="00F75723" w:rsidRDefault="00F75723" w:rsidP="00F75723">
      <w:r>
        <w:rPr>
          <w:b/>
        </w:rPr>
        <w:t>6.3</w:t>
      </w:r>
      <w:r>
        <w:tab/>
        <w:t>Pour les appels relatifs à la sécurité, l</w:t>
      </w:r>
      <w:r w:rsidR="001321E6">
        <w:t>'</w:t>
      </w:r>
      <w:r>
        <w:t>information «catégorie» indique:</w:t>
      </w:r>
    </w:p>
    <w:p w:rsidR="00F75723" w:rsidRDefault="00F75723" w:rsidP="00F75723">
      <w:r>
        <w:rPr>
          <w:b/>
        </w:rPr>
        <w:t>6.3.1</w:t>
      </w:r>
      <w:r>
        <w:tab/>
        <w:t>urgence; ou</w:t>
      </w:r>
    </w:p>
    <w:p w:rsidR="00F75723" w:rsidRDefault="00F75723" w:rsidP="00F75723">
      <w:r>
        <w:rPr>
          <w:b/>
        </w:rPr>
        <w:t>6.3.2</w:t>
      </w:r>
      <w:r>
        <w:tab/>
        <w:t>sécurité.</w:t>
      </w:r>
    </w:p>
    <w:p w:rsidR="00F75723" w:rsidRDefault="00F75723" w:rsidP="00F75723">
      <w:r>
        <w:rPr>
          <w:b/>
        </w:rPr>
        <w:t>6.4</w:t>
      </w:r>
      <w:r>
        <w:tab/>
        <w:t>Pour les autres appels, l</w:t>
      </w:r>
      <w:r w:rsidR="001321E6">
        <w:t>'</w:t>
      </w:r>
      <w:r>
        <w:t>information «catégorie» indique:</w:t>
      </w:r>
    </w:p>
    <w:p w:rsidR="00F75723" w:rsidRDefault="00F75723" w:rsidP="00F75723">
      <w:r>
        <w:rPr>
          <w:b/>
        </w:rPr>
        <w:t>6.4.1</w:t>
      </w:r>
      <w:r>
        <w:tab/>
        <w:t>routine.</w:t>
      </w:r>
    </w:p>
    <w:p w:rsidR="00F75723" w:rsidRDefault="00F75723" w:rsidP="00F75723">
      <w:pPr>
        <w:pStyle w:val="Heading1"/>
      </w:pPr>
      <w:bookmarkStart w:id="11" w:name="_Toc391716491"/>
      <w:r>
        <w:t>7</w:t>
      </w:r>
      <w:r>
        <w:tab/>
        <w:t>Auto-identification</w:t>
      </w:r>
      <w:bookmarkEnd w:id="11"/>
    </w:p>
    <w:p w:rsidR="00F75723" w:rsidRDefault="00F75723" w:rsidP="00F75723">
      <w:r>
        <w:rPr>
          <w:b/>
        </w:rPr>
        <w:t>7.1</w:t>
      </w:r>
      <w:r>
        <w:tab/>
        <w:t>L</w:t>
      </w:r>
      <w:r w:rsidR="001321E6">
        <w:t>'</w:t>
      </w:r>
      <w:r>
        <w:t>identité dans le service mobile maritime (MMSI) assignée à la station appelante, codée comme indiqué au § 5.2 et à sa Note 1, est utilisée pour l</w:t>
      </w:r>
      <w:r w:rsidR="001321E6">
        <w:t>'</w:t>
      </w:r>
      <w:r>
        <w:t>auto-identification.</w:t>
      </w:r>
    </w:p>
    <w:p w:rsidR="00F75723" w:rsidRDefault="00F75723" w:rsidP="00F75723">
      <w:pPr>
        <w:pStyle w:val="Heading1"/>
      </w:pPr>
      <w:bookmarkStart w:id="12" w:name="_Toc391716492"/>
      <w:r>
        <w:lastRenderedPageBreak/>
        <w:t>8</w:t>
      </w:r>
      <w:r>
        <w:tab/>
        <w:t>Messages</w:t>
      </w:r>
      <w:bookmarkEnd w:id="12"/>
    </w:p>
    <w:p w:rsidR="00F75723" w:rsidRDefault="00F75723" w:rsidP="00F75723">
      <w:r>
        <w:t>Les messages compris dans une séquence d</w:t>
      </w:r>
      <w:r w:rsidR="001321E6">
        <w:t>'</w:t>
      </w:r>
      <w:r>
        <w:t>appel comportent les éléments de message suivants, énumérés dans l</w:t>
      </w:r>
      <w:r w:rsidR="001321E6">
        <w:t>'</w:t>
      </w:r>
      <w:r>
        <w:t>ordre d</w:t>
      </w:r>
      <w:r w:rsidR="001321E6">
        <w:t>'</w:t>
      </w:r>
      <w:r>
        <w:t>apparition dans chaque message. Tous les formats de message sont définis explicitement aux Tableaux 4.1 à 4.10.2.</w:t>
      </w:r>
    </w:p>
    <w:p w:rsidR="00F75723" w:rsidRDefault="00F75723" w:rsidP="00F75723">
      <w:r>
        <w:rPr>
          <w:b/>
        </w:rPr>
        <w:t>8.1</w:t>
      </w:r>
      <w:r>
        <w:tab/>
        <w:t>Dans une «alerte de détresse» (voir le Tableau 4.1), l</w:t>
      </w:r>
      <w:r w:rsidR="001321E6">
        <w:t>'</w:t>
      </w:r>
      <w:r>
        <w:t>information de détresse est contenue dans quatre messages qui se présentent dans l</w:t>
      </w:r>
      <w:r w:rsidR="001321E6">
        <w:t>'</w:t>
      </w:r>
      <w:r>
        <w:t>ordre suivant:</w:t>
      </w:r>
    </w:p>
    <w:p w:rsidR="00F75723" w:rsidRDefault="00F75723" w:rsidP="00F75723">
      <w:r>
        <w:rPr>
          <w:b/>
        </w:rPr>
        <w:t>8.1.1</w:t>
      </w:r>
      <w:r>
        <w:tab/>
        <w:t>Le message 1 est le message «nature de la détresse», codé comme indiqué au Tableau 3, c</w:t>
      </w:r>
      <w:r w:rsidR="001321E6">
        <w:t>'</w:t>
      </w:r>
      <w:r>
        <w:t>est-à-dire:</w:t>
      </w:r>
    </w:p>
    <w:p w:rsidR="00F75723" w:rsidRDefault="00F75723" w:rsidP="00F75723">
      <w:r>
        <w:rPr>
          <w:b/>
        </w:rPr>
        <w:t>8.1.1.1</w:t>
      </w:r>
      <w:r>
        <w:tab/>
        <w:t>incendie, explosion;</w:t>
      </w:r>
    </w:p>
    <w:p w:rsidR="00F75723" w:rsidRDefault="00F75723" w:rsidP="00F75723">
      <w:r>
        <w:rPr>
          <w:b/>
        </w:rPr>
        <w:t>8.1.1.2</w:t>
      </w:r>
      <w:r>
        <w:tab/>
        <w:t>voie d</w:t>
      </w:r>
      <w:r w:rsidR="001321E6">
        <w:t>'</w:t>
      </w:r>
      <w:r>
        <w:t>eau;</w:t>
      </w:r>
    </w:p>
    <w:p w:rsidR="00F75723" w:rsidRDefault="00F75723" w:rsidP="00F75723">
      <w:r>
        <w:rPr>
          <w:b/>
        </w:rPr>
        <w:t>8.1.1.3</w:t>
      </w:r>
      <w:r>
        <w:tab/>
        <w:t>abordage;</w:t>
      </w:r>
    </w:p>
    <w:p w:rsidR="00F75723" w:rsidRDefault="00F75723" w:rsidP="00F75723">
      <w:r>
        <w:rPr>
          <w:b/>
        </w:rPr>
        <w:t>8.1.1.4</w:t>
      </w:r>
      <w:r>
        <w:tab/>
        <w:t>échouement;</w:t>
      </w:r>
    </w:p>
    <w:p w:rsidR="00F75723" w:rsidRDefault="00F75723" w:rsidP="00F75723">
      <w:r>
        <w:rPr>
          <w:b/>
        </w:rPr>
        <w:t>8.1.1.5</w:t>
      </w:r>
      <w:r>
        <w:tab/>
        <w:t>gîte, danger de chavirement;</w:t>
      </w:r>
    </w:p>
    <w:p w:rsidR="00F75723" w:rsidRDefault="00F75723" w:rsidP="00F75723">
      <w:r>
        <w:rPr>
          <w:b/>
        </w:rPr>
        <w:t>8.1.1.6</w:t>
      </w:r>
      <w:r>
        <w:tab/>
        <w:t>navire coule;</w:t>
      </w:r>
    </w:p>
    <w:p w:rsidR="00F75723" w:rsidRDefault="00F75723" w:rsidP="00F75723">
      <w:r>
        <w:rPr>
          <w:b/>
        </w:rPr>
        <w:t>8.1.1.7</w:t>
      </w:r>
      <w:r>
        <w:tab/>
        <w:t>navire désemparé et à la dérive;</w:t>
      </w:r>
    </w:p>
    <w:p w:rsidR="00F75723" w:rsidRDefault="00F75723" w:rsidP="00F75723">
      <w:r>
        <w:rPr>
          <w:b/>
        </w:rPr>
        <w:t>8.1.1.8</w:t>
      </w:r>
      <w:r>
        <w:tab/>
        <w:t>détresse non spécifiée;</w:t>
      </w:r>
    </w:p>
    <w:p w:rsidR="00F75723" w:rsidRDefault="00F75723" w:rsidP="00F75723">
      <w:r>
        <w:rPr>
          <w:b/>
        </w:rPr>
        <w:t>8.1.1.9</w:t>
      </w:r>
      <w:r>
        <w:tab/>
        <w:t>abandon de navire;</w:t>
      </w:r>
    </w:p>
    <w:p w:rsidR="00F75723" w:rsidRDefault="00F75723" w:rsidP="00682B6E">
      <w:r>
        <w:rPr>
          <w:b/>
        </w:rPr>
        <w:t>8.1.1.10</w:t>
      </w:r>
      <w:r>
        <w:rPr>
          <w:b/>
        </w:rPr>
        <w:tab/>
      </w:r>
      <w:r>
        <w:t>acte de piraterie/agression et vol à main armée;</w:t>
      </w:r>
    </w:p>
    <w:p w:rsidR="00F75723" w:rsidRDefault="00F75723" w:rsidP="00682B6E">
      <w:r>
        <w:rPr>
          <w:b/>
        </w:rPr>
        <w:t>8.1.1.11</w:t>
      </w:r>
      <w:r>
        <w:rPr>
          <w:b/>
        </w:rPr>
        <w:tab/>
      </w:r>
      <w:r>
        <w:t>homme à la mer;</w:t>
      </w:r>
    </w:p>
    <w:p w:rsidR="00F75723" w:rsidRDefault="00F75723" w:rsidP="00682B6E">
      <w:r>
        <w:rPr>
          <w:b/>
        </w:rPr>
        <w:t>8.1.1.12</w:t>
      </w:r>
      <w:r>
        <w:rPr>
          <w:b/>
        </w:rPr>
        <w:tab/>
      </w:r>
      <w:r>
        <w:t>émission d</w:t>
      </w:r>
      <w:r w:rsidR="001321E6">
        <w:t>'</w:t>
      </w:r>
      <w:r>
        <w:t>une radiobalise de localisation des sinistres (RLS).</w:t>
      </w:r>
    </w:p>
    <w:p w:rsidR="00F75723" w:rsidRDefault="00F75723" w:rsidP="00F75723">
      <w:r>
        <w:rPr>
          <w:b/>
        </w:rPr>
        <w:t>8.1.2</w:t>
      </w:r>
      <w:r>
        <w:tab/>
        <w:t>Le message 2 est le message «coordonnées du lieu de détresse», composé de dix chiffres indiquant l</w:t>
      </w:r>
      <w:r w:rsidR="001321E6">
        <w:t>'</w:t>
      </w:r>
      <w:r>
        <w:t>emplacement du navire en détresse, codés selon les principes décrits dans le Tableau 2, les chiffres étant groupés par deux en commençant par le premier et le deuxième (voir la Note 1 du § 5.3).</w:t>
      </w:r>
    </w:p>
    <w:p w:rsidR="00F75723" w:rsidRDefault="00F75723" w:rsidP="00F75723">
      <w:r>
        <w:rPr>
          <w:b/>
        </w:rPr>
        <w:t>8.1.2.1</w:t>
      </w:r>
      <w:r>
        <w:tab/>
        <w:t>Le premier chiffre indique le quadrant géographique dans lequel se trouve le lieu de l</w:t>
      </w:r>
      <w:r w:rsidR="001321E6">
        <w:t>'</w:t>
      </w:r>
      <w:r>
        <w:t>incident, à savoir:</w:t>
      </w:r>
    </w:p>
    <w:p w:rsidR="00F75723" w:rsidRDefault="00F75723" w:rsidP="00682B6E">
      <w:r>
        <w:rPr>
          <w:b/>
        </w:rPr>
        <w:t>8.1.2.1.1</w:t>
      </w:r>
      <w:r>
        <w:tab/>
        <w:t>le quadrant NE est indiqué par le chiffre «0»;</w:t>
      </w:r>
    </w:p>
    <w:p w:rsidR="00F75723" w:rsidRDefault="00F75723" w:rsidP="00682B6E">
      <w:r>
        <w:rPr>
          <w:b/>
        </w:rPr>
        <w:t>8.1.2.1.2</w:t>
      </w:r>
      <w:r>
        <w:tab/>
        <w:t>le quadrant NO est indiqué par le chiffre «1»;</w:t>
      </w:r>
    </w:p>
    <w:p w:rsidR="00F75723" w:rsidRDefault="00F75723" w:rsidP="00682B6E">
      <w:r>
        <w:rPr>
          <w:b/>
        </w:rPr>
        <w:t>8.1.2.1.3</w:t>
      </w:r>
      <w:r>
        <w:tab/>
        <w:t>le quadrant SE est indiqué par le chiffre «2»;</w:t>
      </w:r>
    </w:p>
    <w:p w:rsidR="00F75723" w:rsidRDefault="00F75723" w:rsidP="00682B6E">
      <w:r>
        <w:rPr>
          <w:b/>
        </w:rPr>
        <w:t>8.1.2.1.4</w:t>
      </w:r>
      <w:r>
        <w:tab/>
        <w:t>le quadrant SO est indiqué par le chiffre «3».</w:t>
      </w:r>
    </w:p>
    <w:p w:rsidR="00F75723" w:rsidRDefault="00F75723" w:rsidP="00F75723">
      <w:r>
        <w:rPr>
          <w:b/>
        </w:rPr>
        <w:t>8.1.2.2</w:t>
      </w:r>
      <w:r>
        <w:tab/>
        <w:t>Les quatre chiffres qui suivent indiquent la latitude en degrés et minutes.</w:t>
      </w:r>
    </w:p>
    <w:p w:rsidR="00F75723" w:rsidRDefault="00F75723" w:rsidP="00F75723">
      <w:r>
        <w:rPr>
          <w:b/>
        </w:rPr>
        <w:t>8.1.2.3</w:t>
      </w:r>
      <w:r>
        <w:tab/>
        <w:t>Les cinq chiffres qui suivent indiquent la longitude en degrés et minutes.</w:t>
      </w:r>
    </w:p>
    <w:p w:rsidR="00F75723" w:rsidRDefault="00F75723" w:rsidP="00F75723">
      <w:r>
        <w:rPr>
          <w:b/>
        </w:rPr>
        <w:t>8.1.2.4</w:t>
      </w:r>
      <w:r>
        <w:tab/>
        <w:t>Si les «coordonnées du lieu de détresse» ne peuvent pas être incluses dans le message ou si les informations sur la position n</w:t>
      </w:r>
      <w:r w:rsidR="001321E6">
        <w:t>'</w:t>
      </w:r>
      <w:r>
        <w:t xml:space="preserve">ont pas de mises à jour pendant </w:t>
      </w:r>
      <w:r>
        <w:rPr>
          <w:lang w:val="fr-CH"/>
        </w:rPr>
        <w:t>23½ h</w:t>
      </w:r>
      <w:r>
        <w:t>, les 10 chiffres qui suivent la nature de la détresse doivent être émis automatiquement sous la forme du chiffre 9 répété 10 fois.</w:t>
      </w:r>
    </w:p>
    <w:p w:rsidR="00F75723" w:rsidRDefault="00F75723" w:rsidP="00F75723">
      <w:r>
        <w:rPr>
          <w:b/>
        </w:rPr>
        <w:t>8.1.3</w:t>
      </w:r>
      <w:r>
        <w:tab/>
        <w:t>Le message 3 est l</w:t>
      </w:r>
      <w:r w:rsidR="001321E6">
        <w:t>'</w:t>
      </w:r>
      <w:r>
        <w:t>indication horaire (UTC) précisant l</w:t>
      </w:r>
      <w:r w:rsidR="001321E6">
        <w:t>'</w:t>
      </w:r>
      <w:r>
        <w:t>heure à laquelle les coordonnées étaient valides. Il se compose de quatre chiffres codés selon les principes décrits dans le Tableau 2, les chiffres étant groupés par deux en commençant par le premier et le deuxième.</w:t>
      </w:r>
    </w:p>
    <w:p w:rsidR="00F75723" w:rsidRDefault="00F75723" w:rsidP="00F75723">
      <w:r>
        <w:rPr>
          <w:b/>
        </w:rPr>
        <w:t>8.1.3.1</w:t>
      </w:r>
      <w:r>
        <w:tab/>
        <w:t>Les deux premiers chiffres sont une indication de l</w:t>
      </w:r>
      <w:r w:rsidR="001321E6">
        <w:t>'</w:t>
      </w:r>
      <w:r>
        <w:t>heure.</w:t>
      </w:r>
    </w:p>
    <w:p w:rsidR="00F75723" w:rsidRDefault="00F75723" w:rsidP="00F75723">
      <w:r>
        <w:rPr>
          <w:b/>
        </w:rPr>
        <w:t>8.1.3.2</w:t>
      </w:r>
      <w:r>
        <w:tab/>
        <w:t>Les troisième et quatrième chiffres indiquent des minutes.</w:t>
      </w:r>
    </w:p>
    <w:p w:rsidR="00F75723" w:rsidRDefault="00F75723" w:rsidP="00F75723">
      <w:r>
        <w:rPr>
          <w:b/>
        </w:rPr>
        <w:lastRenderedPageBreak/>
        <w:t>8.1.3.3</w:t>
      </w:r>
      <w:r>
        <w:tab/>
        <w:t>Si l</w:t>
      </w:r>
      <w:r w:rsidR="001321E6">
        <w:t>'</w:t>
      </w:r>
      <w:r>
        <w:t>indication horaire ne peut être transmise dans ces quatre chiffres, elle doit l</w:t>
      </w:r>
      <w:r w:rsidR="001321E6">
        <w:t>'</w:t>
      </w:r>
      <w:r>
        <w:t>être automatiquement sous la forme «8 8 8 8».</w:t>
      </w:r>
    </w:p>
    <w:p w:rsidR="00F75723" w:rsidRDefault="00F75723" w:rsidP="00F75723">
      <w:r>
        <w:rPr>
          <w:b/>
        </w:rPr>
        <w:t>8.1.4</w:t>
      </w:r>
      <w:r>
        <w:tab/>
        <w:t>Le message 4 est un caractère unique indiquant le type de communication (téléphone ou téléimprimeur à correction d</w:t>
      </w:r>
      <w:r w:rsidR="001321E6">
        <w:t>'</w:t>
      </w:r>
      <w:r>
        <w:t>erreur directe (CED)) que la station en détresse préfère pour les échanges ultérieurs du trafic de détresse. Ce caractère est codé comme l</w:t>
      </w:r>
      <w:r w:rsidR="001321E6">
        <w:t>'</w:t>
      </w:r>
      <w:r>
        <w:t>indique le Tableau 3 (première télécommande).</w:t>
      </w:r>
    </w:p>
    <w:p w:rsidR="00F75723" w:rsidRDefault="00F75723" w:rsidP="00F75723">
      <w:r>
        <w:rPr>
          <w:b/>
          <w:bCs/>
        </w:rPr>
        <w:t>8.2</w:t>
      </w:r>
      <w:r>
        <w:tab/>
        <w:t>Pour un relais d</w:t>
      </w:r>
      <w:r w:rsidR="001321E6">
        <w:t>'</w:t>
      </w:r>
      <w:r>
        <w:t>alerte de détresse, un accusé de réception de relais d</w:t>
      </w:r>
      <w:r w:rsidR="001321E6">
        <w:t>'</w:t>
      </w:r>
      <w:r>
        <w:t>alerte de détresse, un accusé de réception d</w:t>
      </w:r>
      <w:r w:rsidR="001321E6">
        <w:t>'</w:t>
      </w:r>
      <w:r>
        <w:t>alerte de détresse (voir les Tableaux 4.2, 4.3 et 4.4), l</w:t>
      </w:r>
      <w:r w:rsidR="001321E6">
        <w:t>'</w:t>
      </w:r>
      <w:r>
        <w:t>information de détresse est contenue dans cinq messages, dans l</w:t>
      </w:r>
      <w:r w:rsidR="001321E6">
        <w:t>'</w:t>
      </w:r>
      <w:r>
        <w:t>ordre suivant:</w:t>
      </w:r>
    </w:p>
    <w:p w:rsidR="00F75723" w:rsidRDefault="00F75723" w:rsidP="00F75723">
      <w:r>
        <w:rPr>
          <w:b/>
          <w:bCs/>
        </w:rPr>
        <w:t>8.2.1</w:t>
      </w:r>
      <w:r>
        <w:tab/>
        <w:t>Le message 0 est la «MMSI» du navire en détresse.</w:t>
      </w:r>
    </w:p>
    <w:p w:rsidR="00F75723" w:rsidRDefault="00F75723" w:rsidP="00F75723">
      <w:r>
        <w:rPr>
          <w:b/>
          <w:bCs/>
        </w:rPr>
        <w:t>8.2.2</w:t>
      </w:r>
      <w:r>
        <w:tab/>
        <w:t>Le message 1 est le message «nature de la détresse», codé comme indiqué au Tableau 3, c</w:t>
      </w:r>
      <w:r w:rsidR="001321E6">
        <w:t>'</w:t>
      </w:r>
      <w:r>
        <w:t>est</w:t>
      </w:r>
      <w:r>
        <w:noBreakHyphen/>
        <w:t>à</w:t>
      </w:r>
      <w:r>
        <w:noBreakHyphen/>
        <w:t>dire:</w:t>
      </w:r>
    </w:p>
    <w:p w:rsidR="00F75723" w:rsidRDefault="00F75723" w:rsidP="00F75723">
      <w:r>
        <w:rPr>
          <w:b/>
          <w:bCs/>
        </w:rPr>
        <w:t>8.2.2.1</w:t>
      </w:r>
      <w:r>
        <w:tab/>
        <w:t>incendie, explosion;</w:t>
      </w:r>
    </w:p>
    <w:p w:rsidR="00F75723" w:rsidRDefault="00F75723" w:rsidP="00F75723">
      <w:r>
        <w:rPr>
          <w:b/>
          <w:bCs/>
        </w:rPr>
        <w:t>8.2.2.2</w:t>
      </w:r>
      <w:r>
        <w:tab/>
        <w:t>voie d</w:t>
      </w:r>
      <w:r w:rsidR="001321E6">
        <w:t>'</w:t>
      </w:r>
      <w:r>
        <w:t>eau;</w:t>
      </w:r>
    </w:p>
    <w:p w:rsidR="00F75723" w:rsidRDefault="00F75723" w:rsidP="00F75723">
      <w:r>
        <w:rPr>
          <w:b/>
          <w:bCs/>
        </w:rPr>
        <w:t>8.2.2.3</w:t>
      </w:r>
      <w:r>
        <w:tab/>
        <w:t>abordage;</w:t>
      </w:r>
    </w:p>
    <w:p w:rsidR="00F75723" w:rsidRDefault="00F75723" w:rsidP="00F75723">
      <w:r>
        <w:rPr>
          <w:b/>
          <w:bCs/>
        </w:rPr>
        <w:t>8.2.2.4</w:t>
      </w:r>
      <w:r>
        <w:tab/>
        <w:t>échouement;</w:t>
      </w:r>
    </w:p>
    <w:p w:rsidR="00F75723" w:rsidRDefault="00F75723" w:rsidP="00F75723">
      <w:r>
        <w:rPr>
          <w:b/>
          <w:bCs/>
        </w:rPr>
        <w:t>8.2.2.5</w:t>
      </w:r>
      <w:r>
        <w:tab/>
        <w:t>gîte, danger de chavirement;</w:t>
      </w:r>
    </w:p>
    <w:p w:rsidR="00F75723" w:rsidRDefault="00F75723" w:rsidP="00F75723">
      <w:r>
        <w:rPr>
          <w:b/>
          <w:bCs/>
        </w:rPr>
        <w:t>8.2.2.6</w:t>
      </w:r>
      <w:r>
        <w:tab/>
        <w:t>navire coule;</w:t>
      </w:r>
    </w:p>
    <w:p w:rsidR="00F75723" w:rsidRDefault="00F75723" w:rsidP="00F75723">
      <w:r>
        <w:rPr>
          <w:b/>
          <w:bCs/>
        </w:rPr>
        <w:t>8.2.2.7</w:t>
      </w:r>
      <w:r>
        <w:tab/>
        <w:t>navire désemparé et à la dérive;</w:t>
      </w:r>
    </w:p>
    <w:p w:rsidR="00F75723" w:rsidRDefault="00F75723" w:rsidP="00F75723">
      <w:r>
        <w:rPr>
          <w:b/>
          <w:bCs/>
        </w:rPr>
        <w:t>8.2.2.8</w:t>
      </w:r>
      <w:r>
        <w:tab/>
        <w:t>détresse non spécifiée;</w:t>
      </w:r>
    </w:p>
    <w:p w:rsidR="00F75723" w:rsidRDefault="00F75723" w:rsidP="00F75723">
      <w:r>
        <w:rPr>
          <w:b/>
          <w:bCs/>
        </w:rPr>
        <w:t>8.2.2.9</w:t>
      </w:r>
      <w:r>
        <w:tab/>
        <w:t>abandon de navire;</w:t>
      </w:r>
    </w:p>
    <w:p w:rsidR="00F75723" w:rsidRDefault="00F75723" w:rsidP="00682B6E">
      <w:r>
        <w:rPr>
          <w:b/>
          <w:bCs/>
        </w:rPr>
        <w:t>8.2.2.10</w:t>
      </w:r>
      <w:r>
        <w:tab/>
      </w:r>
      <w:r>
        <w:tab/>
        <w:t>acte de piraterie (agression et vol à main armée);</w:t>
      </w:r>
    </w:p>
    <w:p w:rsidR="00F75723" w:rsidRDefault="00F75723" w:rsidP="00682B6E">
      <w:r>
        <w:rPr>
          <w:b/>
          <w:bCs/>
        </w:rPr>
        <w:t>8.2.2.11</w:t>
      </w:r>
      <w:r>
        <w:rPr>
          <w:b/>
          <w:bCs/>
        </w:rPr>
        <w:tab/>
      </w:r>
      <w:r>
        <w:tab/>
        <w:t>homme à la mer;</w:t>
      </w:r>
    </w:p>
    <w:p w:rsidR="00F75723" w:rsidRDefault="00F75723" w:rsidP="00682B6E">
      <w:r>
        <w:rPr>
          <w:b/>
          <w:bCs/>
        </w:rPr>
        <w:t>8.2.2.12</w:t>
      </w:r>
      <w:r>
        <w:rPr>
          <w:b/>
          <w:bCs/>
        </w:rPr>
        <w:tab/>
      </w:r>
      <w:r>
        <w:tab/>
        <w:t>émission d</w:t>
      </w:r>
      <w:r w:rsidR="001321E6">
        <w:t>'</w:t>
      </w:r>
      <w:r>
        <w:t>une radiobalise de localisation des sinistres (RLS).</w:t>
      </w:r>
    </w:p>
    <w:p w:rsidR="00F75723" w:rsidRDefault="00F75723" w:rsidP="00F75723">
      <w:r>
        <w:rPr>
          <w:b/>
          <w:bCs/>
        </w:rPr>
        <w:t>8.2.3</w:t>
      </w:r>
      <w:r>
        <w:rPr>
          <w:b/>
          <w:bCs/>
        </w:rPr>
        <w:tab/>
      </w:r>
      <w:r>
        <w:t>le message 2 est le message «coordonnées du lieu de détresse», composés de dix chiffres indiquant l</w:t>
      </w:r>
      <w:r w:rsidR="001321E6">
        <w:t>'</w:t>
      </w:r>
      <w:r>
        <w:t>emplacement du navire en détresse, codé selon les principes décrits dans le Tableau 2, les chiffres étant groupés par deux en commençant par le premier et le deuxième (voir la Note 1 du § 5.3):</w:t>
      </w:r>
    </w:p>
    <w:p w:rsidR="00F75723" w:rsidRDefault="00F75723" w:rsidP="00F75723">
      <w:r>
        <w:rPr>
          <w:b/>
        </w:rPr>
        <w:t>8.2.3.1</w:t>
      </w:r>
      <w:r>
        <w:tab/>
        <w:t>Le premier chiffre indique le quadrant géographique dans lequel se trouve le lieu de l</w:t>
      </w:r>
      <w:r w:rsidR="001321E6">
        <w:t>'</w:t>
      </w:r>
      <w:r>
        <w:t>incident, à savoir:</w:t>
      </w:r>
    </w:p>
    <w:p w:rsidR="00F75723" w:rsidRDefault="00F75723" w:rsidP="00682B6E">
      <w:r>
        <w:rPr>
          <w:b/>
        </w:rPr>
        <w:t>8.2.3.1.1</w:t>
      </w:r>
      <w:r>
        <w:tab/>
        <w:t>le quadrant NE est indiqué par le chiffre «0»;</w:t>
      </w:r>
    </w:p>
    <w:p w:rsidR="00F75723" w:rsidRDefault="00F75723" w:rsidP="00682B6E">
      <w:r>
        <w:rPr>
          <w:b/>
        </w:rPr>
        <w:t>8.2.3.1.2</w:t>
      </w:r>
      <w:r>
        <w:tab/>
        <w:t>le quadrant NO est indiqué par le chiffre «1»;</w:t>
      </w:r>
    </w:p>
    <w:p w:rsidR="00F75723" w:rsidRDefault="00F75723" w:rsidP="00682B6E">
      <w:r>
        <w:rPr>
          <w:b/>
        </w:rPr>
        <w:t>8.2.3.1.3</w:t>
      </w:r>
      <w:r>
        <w:tab/>
        <w:t>le quadrant SE est indiqué par le chiffre «2»;</w:t>
      </w:r>
    </w:p>
    <w:p w:rsidR="00F75723" w:rsidRDefault="00F75723" w:rsidP="00682B6E">
      <w:r>
        <w:rPr>
          <w:b/>
        </w:rPr>
        <w:t>8.2.3.1.4</w:t>
      </w:r>
      <w:r>
        <w:tab/>
        <w:t>le quadrant SO est indiqué par le chiffre «3».</w:t>
      </w:r>
    </w:p>
    <w:p w:rsidR="00F75723" w:rsidRDefault="00F75723" w:rsidP="00F75723">
      <w:r>
        <w:rPr>
          <w:b/>
        </w:rPr>
        <w:t>8.2.3.2</w:t>
      </w:r>
      <w:r>
        <w:tab/>
        <w:t>Les quatre chiffres qui suivent indiquent la latitude en degrés et minutes.</w:t>
      </w:r>
    </w:p>
    <w:p w:rsidR="00F75723" w:rsidRDefault="00F75723" w:rsidP="00F75723">
      <w:r>
        <w:rPr>
          <w:b/>
        </w:rPr>
        <w:t>8.2.3.3</w:t>
      </w:r>
      <w:r>
        <w:tab/>
        <w:t>Les cinq chiffres qui suivent indiquent la longitude en degrés et minutes.</w:t>
      </w:r>
    </w:p>
    <w:p w:rsidR="00F75723" w:rsidRDefault="00F75723" w:rsidP="00F75723">
      <w:r>
        <w:rPr>
          <w:b/>
        </w:rPr>
        <w:t>8.2.3.4</w:t>
      </w:r>
      <w:r>
        <w:tab/>
        <w:t>Si les «coordonnées du lieu de détresse» ne peuvent pas être incluses dans le message ou si les informations sur la position n</w:t>
      </w:r>
      <w:r w:rsidR="001321E6">
        <w:t>'</w:t>
      </w:r>
      <w:r>
        <w:t xml:space="preserve">ont pas de mises à jour pendant </w:t>
      </w:r>
      <w:r>
        <w:rPr>
          <w:lang w:val="fr-CH"/>
        </w:rPr>
        <w:t>23½ h</w:t>
      </w:r>
      <w:r>
        <w:t>, les 10 chiffres qui suivent la nature de la détresse doivent être émis automatiquement sous la forme du chiffre 9 répété 10 fois.</w:t>
      </w:r>
    </w:p>
    <w:p w:rsidR="00F75723" w:rsidRDefault="00F75723" w:rsidP="00F75723">
      <w:r>
        <w:rPr>
          <w:b/>
        </w:rPr>
        <w:lastRenderedPageBreak/>
        <w:t>8.2.4</w:t>
      </w:r>
      <w:r>
        <w:tab/>
        <w:t>Le message 3 est l</w:t>
      </w:r>
      <w:r w:rsidR="001321E6">
        <w:t>'</w:t>
      </w:r>
      <w:r>
        <w:t>indication horaire (UTC) précisant l</w:t>
      </w:r>
      <w:r w:rsidR="001321E6">
        <w:t>'</w:t>
      </w:r>
      <w:r>
        <w:t>heure à laquelle les coordonnées étaient valides. Il se compose de quatre chiffres codés selon les principes décrits dans le Tableau 2, les chiffres étant groupés par deux en commençant par le premier et le deuxième.</w:t>
      </w:r>
    </w:p>
    <w:p w:rsidR="00F75723" w:rsidRDefault="00F75723" w:rsidP="00F75723">
      <w:r>
        <w:rPr>
          <w:b/>
        </w:rPr>
        <w:t>8.2.4.1</w:t>
      </w:r>
      <w:r>
        <w:tab/>
        <w:t>Les deux premiers chiffres sont une indication de l</w:t>
      </w:r>
      <w:r w:rsidR="001321E6">
        <w:t>'</w:t>
      </w:r>
      <w:r>
        <w:t>heure.</w:t>
      </w:r>
    </w:p>
    <w:p w:rsidR="00F75723" w:rsidRDefault="00F75723" w:rsidP="00F75723">
      <w:r>
        <w:rPr>
          <w:b/>
        </w:rPr>
        <w:t>8.2.4.2</w:t>
      </w:r>
      <w:r>
        <w:tab/>
        <w:t>Les troisième et quatrième chiffres indiquent des minutes.</w:t>
      </w:r>
    </w:p>
    <w:p w:rsidR="00F75723" w:rsidRDefault="00F75723" w:rsidP="00F75723">
      <w:r>
        <w:rPr>
          <w:b/>
        </w:rPr>
        <w:t>8.2.4.3</w:t>
      </w:r>
      <w:r>
        <w:tab/>
        <w:t>Si l</w:t>
      </w:r>
      <w:r w:rsidR="001321E6">
        <w:t>'</w:t>
      </w:r>
      <w:r>
        <w:t>indication horaire ne peut être transmise dans ces quatre chiffres, elle doit l</w:t>
      </w:r>
      <w:r w:rsidR="001321E6">
        <w:t>'</w:t>
      </w:r>
      <w:r>
        <w:t>être auto</w:t>
      </w:r>
      <w:r>
        <w:softHyphen/>
        <w:t>matiquement sous la forme «8 8 8 8».</w:t>
      </w:r>
    </w:p>
    <w:p w:rsidR="00F75723" w:rsidRDefault="00F75723" w:rsidP="00F75723">
      <w:r>
        <w:rPr>
          <w:b/>
        </w:rPr>
        <w:t>8.2.5</w:t>
      </w:r>
      <w:r>
        <w:tab/>
        <w:t>Le message 4 est un caractère unique indiquant le type de communication (téléphone ou téléimprimeur à CED) que la station en détresse préfère pour les échanges ultérieurs du trafic de détresse. Ce caractère est codé comme l</w:t>
      </w:r>
      <w:r w:rsidR="001321E6">
        <w:t>'</w:t>
      </w:r>
      <w:r>
        <w:t>indique le Tableau 3 (première télécommande).</w:t>
      </w:r>
    </w:p>
    <w:p w:rsidR="00F75723" w:rsidRDefault="00F75723" w:rsidP="00F75723">
      <w:r>
        <w:rPr>
          <w:b/>
        </w:rPr>
        <w:t>8.3</w:t>
      </w:r>
      <w:r>
        <w:tab/>
        <w:t>Pour les autres types d</w:t>
      </w:r>
      <w:r w:rsidR="001321E6">
        <w:t>'</w:t>
      </w:r>
      <w:r>
        <w:t>appels (voir les Tableaux 4.5 à 4.10.2 et les Fig. 2 et 3), les messages sont inclus dans l</w:t>
      </w:r>
      <w:r w:rsidR="001321E6">
        <w:t>'</w:t>
      </w:r>
      <w:r>
        <w:t>ordre suivant:</w:t>
      </w:r>
    </w:p>
    <w:p w:rsidR="00F75723" w:rsidRDefault="00F75723" w:rsidP="00F75723">
      <w:r>
        <w:rPr>
          <w:b/>
        </w:rPr>
        <w:t>8.3.1</w:t>
      </w:r>
      <w:r>
        <w:tab/>
        <w:t>Le message 1 est l</w:t>
      </w:r>
      <w:r w:rsidR="001321E6">
        <w:t>'</w:t>
      </w:r>
      <w:r>
        <w:t>information «télécommande» et comprend deux caractères (premier caractère et deuxième caractère de télécommande) codés comme indiqué dans le Tableau 3.</w:t>
      </w:r>
    </w:p>
    <w:p w:rsidR="00F75723" w:rsidRDefault="00F75723" w:rsidP="000F1CD1">
      <w:r>
        <w:rPr>
          <w:b/>
        </w:rPr>
        <w:t>8.3.1.1</w:t>
      </w:r>
      <w:r>
        <w:rPr>
          <w:b/>
        </w:rPr>
        <w:tab/>
      </w:r>
      <w:r>
        <w:tab/>
        <w:t>Si aucun renseignement en plus de ceux acheminés par le premier caractère de télécommande n</w:t>
      </w:r>
      <w:r w:rsidR="001321E6">
        <w:t>'</w:t>
      </w:r>
      <w:r>
        <w:t>est nécessaire, alors le deuxième caractère de télécommande aura le symbole N</w:t>
      </w:r>
      <w:r w:rsidR="000F1CD1" w:rsidRPr="000F1CD1">
        <w:t>°</w:t>
      </w:r>
      <w:r>
        <w:t> 126 (pas de renseignement) (voir le Tableau 3).</w:t>
      </w:r>
    </w:p>
    <w:p w:rsidR="00F75723" w:rsidRDefault="00F75723" w:rsidP="000F1CD1">
      <w:r>
        <w:rPr>
          <w:b/>
        </w:rPr>
        <w:t>8.3.1.2</w:t>
      </w:r>
      <w:r>
        <w:rPr>
          <w:b/>
        </w:rPr>
        <w:tab/>
      </w:r>
      <w:r>
        <w:tab/>
        <w:t>Si aucune information de télécommande n</w:t>
      </w:r>
      <w:r w:rsidR="001321E6">
        <w:t>'</w:t>
      </w:r>
      <w:r>
        <w:t>est utilisée, le symbole N</w:t>
      </w:r>
      <w:r w:rsidR="000F1CD1" w:rsidRPr="000F1CD1">
        <w:t>°</w:t>
      </w:r>
      <w:r>
        <w:t> 126 est émis deux fois.</w:t>
      </w:r>
    </w:p>
    <w:p w:rsidR="00F75723" w:rsidRDefault="00F75723" w:rsidP="00F75723">
      <w:r>
        <w:rPr>
          <w:b/>
          <w:bCs/>
        </w:rPr>
        <w:t>8.3.1.3</w:t>
      </w:r>
      <w:r>
        <w:tab/>
        <w:t>Si l</w:t>
      </w:r>
      <w:r w:rsidR="001321E6">
        <w:t>'</w:t>
      </w:r>
      <w:r>
        <w:t>information de télécommande est «F3E/G3E duplex TP» (symbole 101) et qu</w:t>
      </w:r>
      <w:r w:rsidR="001321E6">
        <w:t>'</w:t>
      </w:r>
      <w:r>
        <w:t>il est possible de donner suite, la télécommande 1 «F3E/G3E tous modes TP» (symbole 100) est utilisée dans l</w:t>
      </w:r>
      <w:r w:rsidR="001321E6">
        <w:t>'</w:t>
      </w:r>
      <w:r>
        <w:t>accusé de réception.</w:t>
      </w:r>
    </w:p>
    <w:p w:rsidR="00F75723" w:rsidRDefault="00F75723" w:rsidP="00F75723">
      <w:r>
        <w:rPr>
          <w:b/>
        </w:rPr>
        <w:t>8.3.2</w:t>
      </w:r>
      <w:r>
        <w:tab/>
        <w:t>Le message 2 peut contenir deux éléments «message de fréquence ou de voie», chacun comprenant toujours trois caractères: «caractère 1», «caractère 2» et «caractère 3», pour indiquer la fréquence de trafic proposée (dans le mode F1B/J2B, il faut utiliser la fréquence assignée) indiquée par un multiple de 100 Hz ou le numéro de la voie (codés conformément au Tableau 5) ou la position du navire. Le premier élément de fréquence (champ RX) dans l</w:t>
      </w:r>
      <w:r w:rsidR="001321E6">
        <w:t>'</w:t>
      </w:r>
      <w:r>
        <w:t>appel indique la fréquence de réception de la station appelée et le deuxième élément de fréquence (champ TX) indique la fréquence d</w:t>
      </w:r>
      <w:r w:rsidR="001321E6">
        <w:t>'</w:t>
      </w:r>
      <w:r>
        <w:t>émission de la station appelée. Pour les accusés de réception, les champs RX et TX indiquent respectivement la fréquence de réception et d</w:t>
      </w:r>
      <w:r w:rsidR="001321E6">
        <w:t>'</w:t>
      </w:r>
      <w:r>
        <w:t>émission de la station qui accuse réception (voir également la Fig. 2 et la Note 1).</w:t>
      </w:r>
    </w:p>
    <w:p w:rsidR="00F75723" w:rsidRDefault="00F75723" w:rsidP="000F1CD1">
      <w:pPr>
        <w:pStyle w:val="Note"/>
      </w:pPr>
      <w:r>
        <w:t>NOTE 1 – Si un seul élément de message de voie ou de fréquence est utilisé, cet élément indique la voie ou la fréquence de réception de la station appelée, ou une voie à deux fréquences (appariées). Un deuxième élément de message de voie ou de fréquence peut être utilisé pour désigner la voie ou la fréquence d</w:t>
      </w:r>
      <w:r w:rsidR="001321E6">
        <w:t>'</w:t>
      </w:r>
      <w:r>
        <w:t>émission de la station appelée. Si la station appelante indique seulement la fréquence de réception de la station appelée (pour les émissions en mode diffusion), le symbole N</w:t>
      </w:r>
      <w:r w:rsidR="000F1CD1" w:rsidRPr="000F1CD1">
        <w:t>°</w:t>
      </w:r>
      <w:r>
        <w:t> 126 doit être émis, répété trois fois, au lieu de l</w:t>
      </w:r>
      <w:r w:rsidR="001321E6">
        <w:t>'</w:t>
      </w:r>
      <w:r>
        <w:t>élément de message de voie ou de fréquence de la station appelée. Si aucun élément de message de voie ou de fréquence n</w:t>
      </w:r>
      <w:r w:rsidR="001321E6">
        <w:t>'</w:t>
      </w:r>
      <w:r>
        <w:t>est utilisé, le symbole N</w:t>
      </w:r>
      <w:r w:rsidR="000F1CD1" w:rsidRPr="000F1CD1">
        <w:t>°</w:t>
      </w:r>
      <w:r>
        <w:t> 126 est émis six fois. Pour les appels utilisant le service semi-automatique/automatique en ondes métriques (voir le Tableau 4.10.1), un seul élément de message de voie ou de fréquence indiquant le numéro de la paire de fréquences est émis. En l</w:t>
      </w:r>
      <w:r w:rsidR="001321E6">
        <w:t>'</w:t>
      </w:r>
      <w:r>
        <w:t>absence de cet élément, le symbole N</w:t>
      </w:r>
      <w:r w:rsidR="000F1CD1" w:rsidRPr="000F1CD1">
        <w:t>°</w:t>
      </w:r>
      <w:r>
        <w:t> 126 doit être émis trois fois.</w:t>
      </w:r>
    </w:p>
    <w:p w:rsidR="00F75723" w:rsidRDefault="00F75723" w:rsidP="00F75723">
      <w:pPr>
        <w:pStyle w:val="Heading4"/>
      </w:pPr>
      <w:bookmarkStart w:id="13" w:name="_Toc391716493"/>
      <w:r>
        <w:t>8.3.2.1</w:t>
      </w:r>
      <w:r>
        <w:tab/>
        <w:t>Information de fréquence</w:t>
      </w:r>
      <w:bookmarkEnd w:id="13"/>
    </w:p>
    <w:p w:rsidR="00F75723" w:rsidRDefault="00F75723" w:rsidP="00F75723">
      <w:r>
        <w:t xml:space="preserve">La fréquence (dans le mode F1B/J2B, il faut utiliser la fréquence assignée) utilisée, indiquée par un multiple de 100 Hz, ne peut être ainsi exprimée que lorsque la fréquence est inférieure à 30 MHz. Les trois caractères permettent de représenter les six chiffres décimaux requis. Le caractère 1 représente les unités (U) et les dizaines (T) du multiple de 100 Hz, le caractère 2 les centaines (H) et </w:t>
      </w:r>
      <w:r>
        <w:lastRenderedPageBreak/>
        <w:t>les milliers (M), le caractère 3 les dizaines de milliers (TM) et les centaines de milliers (HM) du multiple de 100 Hz. Pour les appels ASN en ondes décamétriques/hectométriques, on utilisera le mode de sélection de fréquence ou le mode de sélection de voie pour assurer l</w:t>
      </w:r>
      <w:r w:rsidR="001321E6">
        <w:t>'</w:t>
      </w:r>
      <w:r>
        <w:t>interopérabilité inter</w:t>
      </w:r>
      <w:r>
        <w:softHyphen/>
        <w:t>nationale.</w:t>
      </w:r>
    </w:p>
    <w:p w:rsidR="00F75723" w:rsidRDefault="00F75723" w:rsidP="00F75723">
      <w:pPr>
        <w:pStyle w:val="Heading4"/>
      </w:pPr>
      <w:bookmarkStart w:id="14" w:name="_Toc391716494"/>
      <w:r>
        <w:t>8.3.2.2</w:t>
      </w:r>
      <w:r>
        <w:tab/>
        <w:t>Information de voie</w:t>
      </w:r>
      <w:bookmarkEnd w:id="14"/>
    </w:p>
    <w:p w:rsidR="00F75723" w:rsidRDefault="00F75723" w:rsidP="00F75723">
      <w:pPr>
        <w:pStyle w:val="Heading5"/>
      </w:pPr>
      <w:bookmarkStart w:id="15" w:name="_Toc391716495"/>
      <w:r>
        <w:t>8.3.2.2.1</w:t>
      </w:r>
      <w:r>
        <w:tab/>
        <w:t>Voies à ondes décamétriques ou hectométriques</w:t>
      </w:r>
      <w:bookmarkEnd w:id="15"/>
    </w:p>
    <w:p w:rsidR="00F75723" w:rsidRDefault="00F75723" w:rsidP="00682B6E">
      <w:r>
        <w:t>Si le chiffre HM est 3, cela indique que le nombre représenté par les chiffres TM, M, H, T et U est le numéro de la voie de trafic à ondes décamétriques ou hectométriques (voies à une ou deux fréquences). Ce mode ne doit être utilisé que pour décoder les appels reçus, afin d</w:t>
      </w:r>
      <w:r w:rsidR="001321E6">
        <w:t>'</w:t>
      </w:r>
      <w:r>
        <w:t>assurer l</w:t>
      </w:r>
      <w:r w:rsidR="001321E6">
        <w:t>'</w:t>
      </w:r>
      <w:r>
        <w:t>interopérabilité avec les équipements plus anciens.</w:t>
      </w:r>
    </w:p>
    <w:p w:rsidR="00F75723" w:rsidRDefault="00F75723" w:rsidP="00F75723">
      <w:pPr>
        <w:pStyle w:val="Heading5"/>
      </w:pPr>
      <w:bookmarkStart w:id="16" w:name="_Toc391716496"/>
      <w:r>
        <w:t>8.3.2.2.2</w:t>
      </w:r>
      <w:r>
        <w:tab/>
        <w:t>Voies à ondes métriques</w:t>
      </w:r>
      <w:bookmarkEnd w:id="16"/>
    </w:p>
    <w:p w:rsidR="00F75723" w:rsidRDefault="00F75723" w:rsidP="00F75723">
      <w:r>
        <w:t>Si le chiffre HM est 9, cela indique que le nombre représenté par les valeurs des chiffres M, H, T et U est le numéro de la voie de trafic à ondes métriques. Si le chiffre M est 1, cela indique que la fréquence d</w:t>
      </w:r>
      <w:r w:rsidR="001321E6">
        <w:t>'</w:t>
      </w:r>
      <w:r>
        <w:t>émission des stations de navire est utilisée en simplex pour les stations de navire et les stations côtières. Si le chiffre M est 2, cela indique que la fréquence d</w:t>
      </w:r>
      <w:r w:rsidR="001321E6">
        <w:t>'</w:t>
      </w:r>
      <w:r>
        <w:t>émission des stations côtières est utilisée en simplex pour les stations de navire et les stations côtières.</w:t>
      </w:r>
    </w:p>
    <w:p w:rsidR="00F75723" w:rsidRDefault="00F75723" w:rsidP="00F75723">
      <w:pPr>
        <w:pStyle w:val="Heading4"/>
      </w:pPr>
      <w:bookmarkStart w:id="17" w:name="_Toc391716497"/>
      <w:r>
        <w:t>8.3.2.3</w:t>
      </w:r>
      <w:r>
        <w:tab/>
        <w:t>Informations sur la position du navire</w:t>
      </w:r>
      <w:bookmarkEnd w:id="17"/>
    </w:p>
    <w:p w:rsidR="00F75723" w:rsidRDefault="00F75723" w:rsidP="007130F2">
      <w:r>
        <w:rPr>
          <w:b/>
        </w:rPr>
        <w:t>8.3.2.3.1</w:t>
      </w:r>
      <w:r>
        <w:rPr>
          <w:b/>
        </w:rPr>
        <w:tab/>
      </w:r>
      <w:r>
        <w:rPr>
          <w:bCs/>
        </w:rPr>
        <w:t xml:space="preserve">Pour les appels en ondes décamétriques ou hectométriques, </w:t>
      </w:r>
      <w:r>
        <w:t>le message 2 peut contenir la position du navire qui comprend le chiffre 5 répété deux fois et dix chiffres (cinq caractères) indiquant la position, codés conformément aux dispositions des § 8.1.2 à 8.1.2.3 (voir le Tableau 6).</w:t>
      </w:r>
    </w:p>
    <w:p w:rsidR="00F75723" w:rsidRDefault="00F75723" w:rsidP="000F1CD1">
      <w:r>
        <w:rPr>
          <w:b/>
          <w:bCs/>
        </w:rPr>
        <w:t>8.3.2.3.2</w:t>
      </w:r>
      <w:r>
        <w:tab/>
        <w:t>Pour les demandes de position, le message 2 est composé de six symboles «pas d</w:t>
      </w:r>
      <w:r w:rsidR="001321E6">
        <w:t>'</w:t>
      </w:r>
      <w:r>
        <w:t>information» (symbole N</w:t>
      </w:r>
      <w:r w:rsidR="000F1CD1" w:rsidRPr="000F1CD1">
        <w:t>°</w:t>
      </w:r>
      <w:r>
        <w:t> 126).</w:t>
      </w:r>
    </w:p>
    <w:p w:rsidR="00F75723" w:rsidRDefault="00F75723" w:rsidP="000F1CD1">
      <w:r>
        <w:rPr>
          <w:b/>
          <w:bCs/>
        </w:rPr>
        <w:t>8.3.2.3.3</w:t>
      </w:r>
      <w:r>
        <w:tab/>
        <w:t>Dans les accusés de réception d</w:t>
      </w:r>
      <w:r w:rsidR="001321E6">
        <w:t>'</w:t>
      </w:r>
      <w:r>
        <w:t>un appel demandant la position du navire (voir la Fig. 3d)), le message 2 se compose de douze chiffres (six symboles), dont le premier doit être côdé conformément aux § 8.1.2 à 8.1.2.3, suivi d</w:t>
      </w:r>
      <w:r w:rsidR="001321E6">
        <w:t>'</w:t>
      </w:r>
      <w:r>
        <w:t>un symbole N</w:t>
      </w:r>
      <w:r w:rsidR="000F1CD1" w:rsidRPr="000F1CD1">
        <w:t>°</w:t>
      </w:r>
      <w:r>
        <w:t> 126.</w:t>
      </w:r>
    </w:p>
    <w:p w:rsidR="00F75723" w:rsidRDefault="00F75723" w:rsidP="00F75723">
      <w:r>
        <w:t>Dans ce cas, le message 3 suit le message 2. Il contient l</w:t>
      </w:r>
      <w:r w:rsidR="001321E6">
        <w:t>'</w:t>
      </w:r>
      <w:r>
        <w:t>heure (UTC) à laquelle les coordonnées étaients valides, codée comme indiqué aux § 8.1.3 à 8.1.3.3.</w:t>
      </w:r>
    </w:p>
    <w:p w:rsidR="00F75723" w:rsidRDefault="00F75723" w:rsidP="000F1CD1">
      <w:r>
        <w:rPr>
          <w:b/>
        </w:rPr>
        <w:t>8.3.3</w:t>
      </w:r>
      <w:r>
        <w:tab/>
        <w:t>Le message 3 suit le message 2 lorsqu</w:t>
      </w:r>
      <w:r w:rsidR="001321E6">
        <w:t>'</w:t>
      </w:r>
      <w:r>
        <w:t>on utilise le système ASN pour les appels provenant de stations de navire nécessitant une connexion semi-automatique ou automatique (voir les Tableaux 4.10.1 et 4.10.2) et contient le numéro du RTPC (par exemple, le numéro téléphonique). En pareil cas, le spécificateur de format utilisé est le symbole N</w:t>
      </w:r>
      <w:r w:rsidR="000F1CD1" w:rsidRPr="000F1CD1">
        <w:t>°</w:t>
      </w:r>
      <w:r>
        <w:t> 123.</w:t>
      </w:r>
    </w:p>
    <w:p w:rsidR="00F75723" w:rsidRDefault="00F75723" w:rsidP="000F1CD1">
      <w:r>
        <w:rPr>
          <w:b/>
        </w:rPr>
        <w:t>8.3.3.1</w:t>
      </w:r>
      <w:r>
        <w:tab/>
        <w:t>Ce numéro est codé par un maximum de 9 symboles, comme indiqué dans le Tableau 2, mais le premier caractère émis sera le symbole N</w:t>
      </w:r>
      <w:r w:rsidR="000F1CD1" w:rsidRPr="000F1CD1">
        <w:t>°</w:t>
      </w:r>
      <w:r>
        <w:t> 105 ou N</w:t>
      </w:r>
      <w:r w:rsidR="000F1CD1" w:rsidRPr="000F1CD1">
        <w:t>°</w:t>
      </w:r>
      <w:r>
        <w:t> 106 afin d</w:t>
      </w:r>
      <w:r w:rsidR="001321E6">
        <w:t>'</w:t>
      </w:r>
      <w:r>
        <w:t>indiquer si le numéro du RTPC</w:t>
      </w:r>
      <w:r>
        <w:rPr>
          <w:sz w:val="23"/>
        </w:rPr>
        <w:t xml:space="preserve"> </w:t>
      </w:r>
      <w:r>
        <w:t>comporte</w:t>
      </w:r>
      <w:r>
        <w:rPr>
          <w:sz w:val="23"/>
        </w:rPr>
        <w:t xml:space="preserve"> </w:t>
      </w:r>
      <w:r>
        <w:t>un</w:t>
      </w:r>
      <w:r>
        <w:rPr>
          <w:sz w:val="23"/>
        </w:rPr>
        <w:t xml:space="preserve"> </w:t>
      </w:r>
      <w:r>
        <w:t>nombre</w:t>
      </w:r>
      <w:r>
        <w:rPr>
          <w:sz w:val="23"/>
        </w:rPr>
        <w:t xml:space="preserve"> </w:t>
      </w:r>
      <w:r>
        <w:t>impair</w:t>
      </w:r>
      <w:r>
        <w:rPr>
          <w:sz w:val="23"/>
        </w:rPr>
        <w:t xml:space="preserve"> </w:t>
      </w:r>
      <w:r>
        <w:t>ou</w:t>
      </w:r>
      <w:r>
        <w:rPr>
          <w:sz w:val="23"/>
        </w:rPr>
        <w:t xml:space="preserve"> </w:t>
      </w:r>
      <w:r>
        <w:t>pair</w:t>
      </w:r>
      <w:r>
        <w:rPr>
          <w:sz w:val="23"/>
        </w:rPr>
        <w:t xml:space="preserve"> </w:t>
      </w:r>
      <w:r>
        <w:t>de</w:t>
      </w:r>
      <w:r>
        <w:rPr>
          <w:sz w:val="23"/>
        </w:rPr>
        <w:t xml:space="preserve"> </w:t>
      </w:r>
      <w:r>
        <w:t>chiffres</w:t>
      </w:r>
      <w:r>
        <w:rPr>
          <w:sz w:val="23"/>
        </w:rPr>
        <w:t xml:space="preserve"> </w:t>
      </w:r>
      <w:r>
        <w:t>significatifs. Par</w:t>
      </w:r>
      <w:r>
        <w:rPr>
          <w:sz w:val="23"/>
        </w:rPr>
        <w:t xml:space="preserve"> </w:t>
      </w:r>
      <w:r>
        <w:t>exemple,</w:t>
      </w:r>
      <w:r>
        <w:rPr>
          <w:sz w:val="23"/>
        </w:rPr>
        <w:t xml:space="preserve"> </w:t>
      </w:r>
      <w:r>
        <w:t>le numéro</w:t>
      </w:r>
      <w:r>
        <w:rPr>
          <w:sz w:val="23"/>
        </w:rPr>
        <w:t> </w:t>
      </w:r>
      <w:r>
        <w:t>0012345 devrait être codé par les numéros de symbole 105 00 01 23 45, alors que le numéro 00123456 devrait être codé par les numéros de symbole 106 00 12 34 56.</w:t>
      </w:r>
    </w:p>
    <w:p w:rsidR="00F75723" w:rsidRDefault="00F75723" w:rsidP="00F75723">
      <w:r>
        <w:rPr>
          <w:b/>
        </w:rPr>
        <w:t>8.4</w:t>
      </w:r>
      <w:r>
        <w:tab/>
        <w:t>Pour les appels de «relais de détresse» y compris les alertes station côtière-navire, «accusé de réception de relais de détresse» et «accusé de réception de détresse», les formats de message sont indiqués respectivement dans les Tableaux 4.3, 4.4 et 4.2.</w:t>
      </w:r>
    </w:p>
    <w:p w:rsidR="00F75723" w:rsidRDefault="00F75723" w:rsidP="000F1CD1">
      <w:r>
        <w:rPr>
          <w:b/>
        </w:rPr>
        <w:t>8.4.1</w:t>
      </w:r>
      <w:r>
        <w:tab/>
        <w:t>Pour les alertes de détresse envoyées pour le compte d</w:t>
      </w:r>
      <w:r w:rsidR="001321E6">
        <w:t>'</w:t>
      </w:r>
      <w:r>
        <w:t>un autre navire qui n</w:t>
      </w:r>
      <w:r w:rsidR="001321E6">
        <w:t>'</w:t>
      </w:r>
      <w:r>
        <w:t>est pas en mesure d</w:t>
      </w:r>
      <w:r w:rsidR="001321E6">
        <w:t>'</w:t>
      </w:r>
      <w:r>
        <w:t>envoyer lui-même une alerte, et lorsque l</w:t>
      </w:r>
      <w:r w:rsidR="001321E6">
        <w:t>'</w:t>
      </w:r>
      <w:r>
        <w:t>identité de la station en détresse n</w:t>
      </w:r>
      <w:r w:rsidR="001321E6">
        <w:t>'</w:t>
      </w:r>
      <w:r>
        <w:t>est pas connue, l</w:t>
      </w:r>
      <w:r w:rsidR="001321E6">
        <w:t>'</w:t>
      </w:r>
      <w:r>
        <w:t>appel de relais de détresse doit contenir le symbole N</w:t>
      </w:r>
      <w:r w:rsidR="000F1CD1" w:rsidRPr="000F1CD1">
        <w:t>°</w:t>
      </w:r>
      <w:r>
        <w:t> 126 émis 5 fois pour l</w:t>
      </w:r>
      <w:r w:rsidR="001321E6">
        <w:t>'</w:t>
      </w:r>
      <w:r>
        <w:t>«identification de la station en détresse».</w:t>
      </w:r>
    </w:p>
    <w:p w:rsidR="00F75723" w:rsidRDefault="00F75723" w:rsidP="00F75723">
      <w:pPr>
        <w:pStyle w:val="Heading2"/>
      </w:pPr>
      <w:r>
        <w:lastRenderedPageBreak/>
        <w:t>8.5</w:t>
      </w:r>
      <w:r>
        <w:tab/>
        <w:t>Appels d</w:t>
      </w:r>
      <w:r w:rsidR="001321E6">
        <w:t>'</w:t>
      </w:r>
      <w:r>
        <w:t>essai</w:t>
      </w:r>
    </w:p>
    <w:p w:rsidR="00F75723" w:rsidRDefault="00F75723" w:rsidP="00F75723">
      <w:r>
        <w:t>Les appels d</w:t>
      </w:r>
      <w:r w:rsidR="001321E6">
        <w:t>'</w:t>
      </w:r>
      <w:r>
        <w:t>essai sur les fréquences de détresse et de sécurité (voie 70, ondes métriques, décamétriques ou hectométriques) peuvent être effectués selon la séquence d</w:t>
      </w:r>
      <w:r w:rsidR="001321E6">
        <w:t>'</w:t>
      </w:r>
      <w:r>
        <w:t>appels d</w:t>
      </w:r>
      <w:r w:rsidR="001321E6">
        <w:t>'</w:t>
      </w:r>
      <w:r>
        <w:t>essai du Tableau 4.7.</w:t>
      </w:r>
    </w:p>
    <w:p w:rsidR="00F75723" w:rsidRDefault="00F75723" w:rsidP="00F75723">
      <w:pPr>
        <w:pStyle w:val="Heading1"/>
      </w:pPr>
      <w:bookmarkStart w:id="18" w:name="_Toc391716498"/>
      <w:r>
        <w:t>9</w:t>
      </w:r>
      <w:r>
        <w:tab/>
        <w:t>Fin de séquence</w:t>
      </w:r>
      <w:bookmarkEnd w:id="18"/>
    </w:p>
    <w:p w:rsidR="00F75723" w:rsidRDefault="00F75723" w:rsidP="000F1CD1">
      <w:r>
        <w:t xml:space="preserve">Le caractère de «fin de séquence» (EOS, </w:t>
      </w:r>
      <w:r>
        <w:rPr>
          <w:i/>
          <w:iCs/>
        </w:rPr>
        <w:t>end of sequence</w:t>
      </w:r>
      <w:r>
        <w:t>) est émis 3 fois dans la position DX et une seule fois dans la position RX (voir la Fig. 1b)). Il s</w:t>
      </w:r>
      <w:r w:rsidR="001321E6">
        <w:t>'</w:t>
      </w:r>
      <w:r>
        <w:t>agit de l</w:t>
      </w:r>
      <w:r w:rsidR="001321E6">
        <w:t>'</w:t>
      </w:r>
      <w:r>
        <w:t>un des trois caractères uniques qui correspondent aux symboles N</w:t>
      </w:r>
      <w:r w:rsidR="000F1CD1" w:rsidRPr="000F1CD1">
        <w:t>°</w:t>
      </w:r>
      <w:r>
        <w:t> 117, N</w:t>
      </w:r>
      <w:r w:rsidR="000F1CD1" w:rsidRPr="000F1CD1">
        <w:t>°</w:t>
      </w:r>
      <w:r>
        <w:t> 122 et N</w:t>
      </w:r>
      <w:r w:rsidR="000F1CD1" w:rsidRPr="000F1CD1">
        <w:t>°</w:t>
      </w:r>
      <w:r>
        <w:t> 127, comme suit:</w:t>
      </w:r>
    </w:p>
    <w:p w:rsidR="00F75723" w:rsidRDefault="00F75723" w:rsidP="000F1CD1">
      <w:r>
        <w:rPr>
          <w:b/>
        </w:rPr>
        <w:t>9.1</w:t>
      </w:r>
      <w:r>
        <w:tab/>
        <w:t>symbole N</w:t>
      </w:r>
      <w:r w:rsidR="000F1CD1" w:rsidRPr="000F1CD1">
        <w:t>°</w:t>
      </w:r>
      <w:r>
        <w:t> 117 si l</w:t>
      </w:r>
      <w:r w:rsidR="001321E6">
        <w:t>'</w:t>
      </w:r>
      <w:r>
        <w:t>appel requiert un accusé de réception (accusé de réception RQ), seulement pour les appels individuels et automatiques/semi-automatiques;</w:t>
      </w:r>
    </w:p>
    <w:p w:rsidR="00F75723" w:rsidRDefault="00F75723" w:rsidP="000F1CD1">
      <w:r>
        <w:rPr>
          <w:b/>
        </w:rPr>
        <w:t>9.2</w:t>
      </w:r>
      <w:r>
        <w:rPr>
          <w:b/>
          <w:i/>
        </w:rPr>
        <w:tab/>
      </w:r>
      <w:r>
        <w:t>symbole N</w:t>
      </w:r>
      <w:r w:rsidR="000F1CD1" w:rsidRPr="000F1CD1">
        <w:t>°</w:t>
      </w:r>
      <w:r>
        <w:t> 122 si la séquence est une réponse à un appel qui requiert un accusé de réception (accusé de réception BQ), pour les appels individuels et automatiques/semi-automatiques et les accusés de réception de relais de détresse;</w:t>
      </w:r>
    </w:p>
    <w:p w:rsidR="00F75723" w:rsidRDefault="00F75723" w:rsidP="000F1CD1">
      <w:r>
        <w:rPr>
          <w:b/>
        </w:rPr>
        <w:t>9.3</w:t>
      </w:r>
      <w:r>
        <w:tab/>
        <w:t>symbole N</w:t>
      </w:r>
      <w:r w:rsidR="000F1CD1" w:rsidRPr="000F1CD1">
        <w:t>°</w:t>
      </w:r>
      <w:r>
        <w:t> 127 pour les autres appels.</w:t>
      </w:r>
    </w:p>
    <w:p w:rsidR="00F75723" w:rsidRDefault="00F75723" w:rsidP="00F75723">
      <w:pPr>
        <w:pStyle w:val="Heading1"/>
      </w:pPr>
      <w:bookmarkStart w:id="19" w:name="_Toc391716499"/>
      <w:r>
        <w:t>10</w:t>
      </w:r>
      <w:r>
        <w:tab/>
        <w:t>Caractère de contrôle d</w:t>
      </w:r>
      <w:r w:rsidR="001321E6">
        <w:t>'</w:t>
      </w:r>
      <w:r>
        <w:t>erreur</w:t>
      </w:r>
      <w:bookmarkEnd w:id="19"/>
    </w:p>
    <w:p w:rsidR="00F75723" w:rsidRDefault="00F75723" w:rsidP="00F75723">
      <w:r>
        <w:rPr>
          <w:b/>
        </w:rPr>
        <w:t>10.1</w:t>
      </w:r>
      <w:r>
        <w:tab/>
        <w:t>Le caractère de contrôle d</w:t>
      </w:r>
      <w:r w:rsidR="001321E6">
        <w:t>'</w:t>
      </w:r>
      <w:r>
        <w:t xml:space="preserve">erreur (ECC, </w:t>
      </w:r>
      <w:r>
        <w:rPr>
          <w:i/>
          <w:iCs/>
        </w:rPr>
        <w:t>error-check character</w:t>
      </w:r>
      <w:r>
        <w:t>) est le dernier caractère émis et il sert à contrôler toute la séquence pour vérifier qu</w:t>
      </w:r>
      <w:r w:rsidR="001321E6">
        <w:t>'</w:t>
      </w:r>
      <w:r>
        <w:t>il n</w:t>
      </w:r>
      <w:r w:rsidR="001321E6">
        <w:t>'</w:t>
      </w:r>
      <w:r>
        <w:t>y a pas d</w:t>
      </w:r>
      <w:r w:rsidR="001321E6">
        <w:t>'</w:t>
      </w:r>
      <w:r>
        <w:t>erreurs non décelées par le code à dix bits avec détection d</w:t>
      </w:r>
      <w:r w:rsidR="001321E6">
        <w:t>'</w:t>
      </w:r>
      <w:r>
        <w:t>erreur, ainsi que la diversité de temps utilisée.</w:t>
      </w:r>
    </w:p>
    <w:p w:rsidR="00F75723" w:rsidRDefault="00F75723" w:rsidP="00DF46CD">
      <w:r>
        <w:rPr>
          <w:b/>
        </w:rPr>
        <w:t>10.2</w:t>
      </w:r>
      <w:r>
        <w:tab/>
        <w:t>Les sept bits d</w:t>
      </w:r>
      <w:r w:rsidR="001321E6">
        <w:t>'</w:t>
      </w:r>
      <w:r>
        <w:t>information de l</w:t>
      </w:r>
      <w:r w:rsidR="001321E6">
        <w:t>'</w:t>
      </w:r>
      <w:r>
        <w:t>ECC doivent être égaux au bit le moins significatif des sommes modulo 2 des bits correspondants de tous les caractères d</w:t>
      </w:r>
      <w:r w:rsidR="001321E6">
        <w:t>'</w:t>
      </w:r>
      <w:r>
        <w:t>information (c</w:t>
      </w:r>
      <w:r w:rsidR="001321E6">
        <w:t>'</w:t>
      </w:r>
      <w:r>
        <w:t>est-à-dire de même parité verticale). Le spécificateur de format et les caractères EOS sont considérés comme des caractères d</w:t>
      </w:r>
      <w:r w:rsidR="001321E6">
        <w:t>'</w:t>
      </w:r>
      <w:r>
        <w:t>information. Les caractères de mise en phase et les caractères de retransmission (RX) ne doivent pas être considérés comme des caractères d</w:t>
      </w:r>
      <w:r w:rsidR="001321E6">
        <w:t>'</w:t>
      </w:r>
      <w:r>
        <w:t>information. Un seul caractère spécificateur de format et un seul caractère EOS doivent être utilisés dans la</w:t>
      </w:r>
      <w:r w:rsidR="00DF46CD">
        <w:t xml:space="preserve"> </w:t>
      </w:r>
      <w:r>
        <w:t>constitution de l</w:t>
      </w:r>
      <w:r w:rsidR="001321E6">
        <w:t>'</w:t>
      </w:r>
      <w:r>
        <w:t>ECC. L</w:t>
      </w:r>
      <w:r w:rsidR="001321E6">
        <w:t>'</w:t>
      </w:r>
      <w:r>
        <w:t>ECC sera également envoyé dans les positions DX et</w:t>
      </w:r>
      <w:r w:rsidR="00DF46CD">
        <w:t xml:space="preserve"> </w:t>
      </w:r>
      <w:r>
        <w:t>RX.</w:t>
      </w:r>
    </w:p>
    <w:p w:rsidR="00F75723" w:rsidRDefault="00F75723" w:rsidP="00F75723">
      <w:r>
        <w:rPr>
          <w:b/>
        </w:rPr>
        <w:t>10.3</w:t>
      </w:r>
      <w:r>
        <w:tab/>
        <w:t>Les transmissions automatiques d</w:t>
      </w:r>
      <w:r w:rsidR="001321E6">
        <w:t>'</w:t>
      </w:r>
      <w:r>
        <w:t>accusés de réception ne peuvent commencer que lorsque l</w:t>
      </w:r>
      <w:r w:rsidR="001321E6">
        <w:t>'</w:t>
      </w:r>
      <w:r>
        <w:t>ECC a été reçu et décodé correctement. Un ECC reçu qui ne correspond pas aux caractères calculés à partir des caractères d</w:t>
      </w:r>
      <w:r w:rsidR="001321E6">
        <w:t>'</w:t>
      </w:r>
      <w:r>
        <w:t>information reçus peut être ignoré lorsque ce défaut de corres</w:t>
      </w:r>
      <w:r>
        <w:softHyphen/>
        <w:t>pondance tient à une erreur détectée dans le code de détection d</w:t>
      </w:r>
      <w:r w:rsidR="001321E6">
        <w:t>'</w:t>
      </w:r>
      <w:r>
        <w:t>erreur à dix unités des caractères d</w:t>
      </w:r>
      <w:r w:rsidR="001321E6">
        <w:t>'</w:t>
      </w:r>
      <w:r>
        <w:t>information et que cette erreur peut être corrigée par utilisation du code de diversité de temps.</w:t>
      </w:r>
    </w:p>
    <w:p w:rsidR="00F75723" w:rsidRDefault="00F75723" w:rsidP="00F75723">
      <w:r>
        <w:rPr>
          <w:b/>
          <w:bCs/>
        </w:rPr>
        <w:t>10.4</w:t>
      </w:r>
      <w:r>
        <w:rPr>
          <w:b/>
          <w:bCs/>
        </w:rPr>
        <w:tab/>
      </w:r>
      <w:r>
        <w:t>Le décodeur du récepteur doit permettre une utilisation maximale du signal reçu, notamment l</w:t>
      </w:r>
      <w:r w:rsidR="001321E6">
        <w:t>'</w:t>
      </w:r>
      <w:r>
        <w:t>utilisation du caractère de correction d</w:t>
      </w:r>
      <w:r w:rsidR="001321E6">
        <w:t>'</w:t>
      </w:r>
      <w:r>
        <w:t>erreur.</w:t>
      </w:r>
    </w:p>
    <w:p w:rsidR="00F75723" w:rsidRDefault="00F75723" w:rsidP="00F75723">
      <w:pPr>
        <w:pStyle w:val="Heading1"/>
      </w:pPr>
      <w:bookmarkStart w:id="20" w:name="_Toc391716500"/>
      <w:r>
        <w:t>11</w:t>
      </w:r>
      <w:r>
        <w:tab/>
        <w:t>Tentative d</w:t>
      </w:r>
      <w:r w:rsidR="001321E6">
        <w:t>'</w:t>
      </w:r>
      <w:r>
        <w:t>alerte de détresse</w:t>
      </w:r>
      <w:bookmarkEnd w:id="20"/>
    </w:p>
    <w:p w:rsidR="00F75723" w:rsidRDefault="00F75723" w:rsidP="00F75723">
      <w:r>
        <w:rPr>
          <w:b/>
        </w:rPr>
        <w:t>11.1</w:t>
      </w:r>
      <w:r>
        <w:tab/>
        <w:t>Les alertes de détresse peuvent être émises sur une seule fréquence ou sur plusieurs fréquences et précédées d</w:t>
      </w:r>
      <w:r w:rsidR="001321E6">
        <w:t>'</w:t>
      </w:r>
      <w:r>
        <w:t>une suite de points. Les équipements à ondes métriques/décamétriques doivent être capables de traiter les tentatives d</w:t>
      </w:r>
      <w:r w:rsidR="001321E6">
        <w:t>'</w:t>
      </w:r>
      <w:r>
        <w:t>appel sur une fréquence ou sur plusieurs fréquences. Lorsqu</w:t>
      </w:r>
      <w:r w:rsidR="001321E6">
        <w:t>'</w:t>
      </w:r>
      <w:r>
        <w:t>une tentative d</w:t>
      </w:r>
      <w:r w:rsidR="001321E6">
        <w:t>'</w:t>
      </w:r>
      <w:r>
        <w:t>appel de détresse contient plusieurs alertes de détresse consécutives sur la même fréquence (voir le § 3.1.3 de l</w:t>
      </w:r>
      <w:r w:rsidR="001321E6">
        <w:t>'</w:t>
      </w:r>
      <w:r>
        <w:t>Annexe 1 à la Recommandation UIT-R M.541), ces alertes consécutives doivent être émises sans intervalle entre la fin d</w:t>
      </w:r>
      <w:r w:rsidR="001321E6">
        <w:t>'</w:t>
      </w:r>
      <w:r>
        <w:t>un appel et le début de la suite de points de l</w:t>
      </w:r>
      <w:r w:rsidR="001321E6">
        <w:t>'</w:t>
      </w:r>
      <w:r>
        <w:t>appel suivant pour permettre le maintien de la synchronisation des bits (voir la Fig. 1c)). Les tentatives d</w:t>
      </w:r>
      <w:r w:rsidR="001321E6">
        <w:t>'</w:t>
      </w:r>
      <w:r>
        <w:t xml:space="preserve">appel sur plusieurs fréquences doivent toujours comprendre au moins les 8 MHz de </w:t>
      </w:r>
      <w:r>
        <w:lastRenderedPageBreak/>
        <w:t>largeur de bande pour les appels ASN de détresse et de sécurité en ondes hectométriques et déca</w:t>
      </w:r>
      <w:r>
        <w:softHyphen/>
        <w:t>métriques.</w:t>
      </w:r>
    </w:p>
    <w:p w:rsidR="00F75723" w:rsidRDefault="00F75723" w:rsidP="00F75723">
      <w:bookmarkStart w:id="21" w:name="_Toc391716501"/>
      <w:r>
        <w:rPr>
          <w:b/>
        </w:rPr>
        <w:t>11.2</w:t>
      </w:r>
      <w:r>
        <w:tab/>
        <w:t>Une alerte de détresse ne doit être lancée qu</w:t>
      </w:r>
      <w:r w:rsidR="001321E6">
        <w:t>'</w:t>
      </w:r>
      <w:r>
        <w:t>au moyen d</w:t>
      </w:r>
      <w:r w:rsidR="001321E6">
        <w:t>'</w:t>
      </w:r>
      <w:r>
        <w:t>un bouton de détresse spécial qui doit être clairement identifié et protégé de toute manipulation intempestive (volet à ressort). Le lancement d</w:t>
      </w:r>
      <w:r w:rsidR="001321E6">
        <w:t>'</w:t>
      </w:r>
      <w:r>
        <w:t>une alerte de détresse doit requérir au moins deux actions indépendantes.</w:t>
      </w:r>
    </w:p>
    <w:p w:rsidR="00F75723" w:rsidRDefault="00F75723" w:rsidP="007130F2">
      <w:r>
        <w:rPr>
          <w:b/>
        </w:rPr>
        <w:t>11.3</w:t>
      </w:r>
      <w:r>
        <w:tab/>
        <w:t>Les appels dont le spécificateur de format est «détresse» ou dont la catégorie est «détresse», «urgence» et «sécurité» ne doivent être déclenchés que manuellement. Cette règle s</w:t>
      </w:r>
      <w:r w:rsidR="001321E6">
        <w:t>'</w:t>
      </w:r>
      <w:r>
        <w:t>applique également aux navires sur lesquels un fonctionnement automatique de l</w:t>
      </w:r>
      <w:r w:rsidR="001321E6">
        <w:t>'</w:t>
      </w:r>
      <w:r>
        <w:t>équipement ASN est prévu. Pour des informations sur la répétition automatique des alertes de détresse, voir la Recommandation UIT-R M.541, Annexe 1, § 3.1.3 et 3.3.5.</w:t>
      </w:r>
    </w:p>
    <w:p w:rsidR="00F75723" w:rsidRDefault="00F75723" w:rsidP="00F75723">
      <w:r>
        <w:rPr>
          <w:b/>
          <w:bCs/>
        </w:rPr>
        <w:t>11.4</w:t>
      </w:r>
      <w:r>
        <w:rPr>
          <w:b/>
          <w:bCs/>
        </w:rPr>
        <w:tab/>
      </w:r>
      <w:r>
        <w:t>Immédiatement après une alerte de détresse, un message d</w:t>
      </w:r>
      <w:r w:rsidR="001321E6">
        <w:t>'</w:t>
      </w:r>
      <w:r>
        <w:t>extension ASN comprenant des informations de position plus précises, conformément à la Recommandation UIT</w:t>
      </w:r>
      <w:r>
        <w:noBreakHyphen/>
        <w:t>R M.821, doit être émis comme suit.</w:t>
      </w:r>
    </w:p>
    <w:p w:rsidR="00F75723" w:rsidRDefault="00F75723" w:rsidP="00F75723">
      <w:r>
        <w:rPr>
          <w:b/>
          <w:bCs/>
        </w:rPr>
        <w:t>11.4.1</w:t>
      </w:r>
      <w:r>
        <w:rPr>
          <w:b/>
          <w:bCs/>
        </w:rPr>
        <w:tab/>
      </w:r>
      <w:r>
        <w:t>Pour une tentative d</w:t>
      </w:r>
      <w:r w:rsidR="001321E6">
        <w:t>'</w:t>
      </w:r>
      <w:r>
        <w:t>alerte de détresse sur un seule fréquence, ce messages d</w:t>
      </w:r>
      <w:r w:rsidR="001321E6">
        <w:t>'</w:t>
      </w:r>
      <w:r>
        <w:t>extension doit être émis immédiatement après la dernière des cinq alertes de détresse consécutives.</w:t>
      </w:r>
    </w:p>
    <w:p w:rsidR="00F75723" w:rsidRDefault="00F75723" w:rsidP="00F75723">
      <w:r>
        <w:rPr>
          <w:b/>
          <w:bCs/>
        </w:rPr>
        <w:t>11.4.2</w:t>
      </w:r>
      <w:r>
        <w:tab/>
        <w:t>Dans le cas d</w:t>
      </w:r>
      <w:r w:rsidR="001321E6">
        <w:t>'</w:t>
      </w:r>
      <w:r>
        <w:t>une tentative d</w:t>
      </w:r>
      <w:r w:rsidR="001321E6">
        <w:t>'</w:t>
      </w:r>
      <w:r>
        <w:t>alerte de détresse émise sur plusieurs fréquences, le message d</w:t>
      </w:r>
      <w:r w:rsidR="001321E6">
        <w:t>'</w:t>
      </w:r>
      <w:r>
        <w:t>extension doit être émis immédiatement après chaque alerte de détresse.</w:t>
      </w:r>
    </w:p>
    <w:bookmarkEnd w:id="21"/>
    <w:p w:rsidR="00F75723" w:rsidRDefault="00F75723" w:rsidP="00F75723">
      <w:pPr>
        <w:pStyle w:val="Heading1"/>
      </w:pPr>
      <w:r>
        <w:t>12</w:t>
      </w:r>
      <w:r>
        <w:tab/>
        <w:t>Equipement d</w:t>
      </w:r>
      <w:r w:rsidR="001321E6">
        <w:t>'</w:t>
      </w:r>
      <w:r>
        <w:t>interface homme-machine à bord des navires</w:t>
      </w:r>
    </w:p>
    <w:p w:rsidR="00F75723" w:rsidRDefault="00F75723" w:rsidP="00F75723">
      <w:pPr>
        <w:pStyle w:val="Heading2"/>
      </w:pPr>
      <w:r>
        <w:t>12.1</w:t>
      </w:r>
      <w:r>
        <w:tab/>
        <w:t>Alarme acoustique installée à bord</w:t>
      </w:r>
    </w:p>
    <w:p w:rsidR="00F75723" w:rsidRDefault="00F75723" w:rsidP="00F75723">
      <w:r>
        <w:t>Lorsque l</w:t>
      </w:r>
      <w:r w:rsidR="001321E6">
        <w:t>'</w:t>
      </w:r>
      <w:r>
        <w:t>alarme acoustique est déclenchée, le signal doit tout d</w:t>
      </w:r>
      <w:r w:rsidR="001321E6">
        <w:t>'</w:t>
      </w:r>
      <w:r>
        <w:t>abord être émis à faible volume, le volume augmentant progressivement si l</w:t>
      </w:r>
      <w:r w:rsidR="001321E6">
        <w:t>'</w:t>
      </w:r>
      <w:r>
        <w:t>alarme n</w:t>
      </w:r>
      <w:r w:rsidR="001321E6">
        <w:t>'</w:t>
      </w:r>
      <w:r>
        <w:t>est pas coupée par l</w:t>
      </w:r>
      <w:r w:rsidR="001321E6">
        <w:t>'</w:t>
      </w:r>
      <w:r>
        <w:t>opérateur. Ainsi, l</w:t>
      </w:r>
      <w:r w:rsidR="001321E6">
        <w:t>'</w:t>
      </w:r>
      <w:r>
        <w:t>opérateur peut accuser réception de l</w:t>
      </w:r>
      <w:r w:rsidR="001321E6">
        <w:t>'</w:t>
      </w:r>
      <w:r>
        <w:t>alarme sans interrompre les communications en cours. L</w:t>
      </w:r>
      <w:r w:rsidR="001321E6">
        <w:t>'</w:t>
      </w:r>
      <w:r>
        <w:t xml:space="preserve">opérateur devrait pouvoir désactiver toutes les alarmes sonores, excepté celles utilisées pour les appels des catégories détresse, priorité et urgence. </w:t>
      </w:r>
    </w:p>
    <w:p w:rsidR="00F75723" w:rsidRDefault="00F75723" w:rsidP="00F75723">
      <w:r>
        <w:t>Les appels de détresse et les appels d</w:t>
      </w:r>
      <w:r w:rsidR="001321E6">
        <w:t>'</w:t>
      </w:r>
      <w:r>
        <w:t>urgence doivent déclencher une alarme bien distincte à deux tonalités. Deux tonalités audiofréquences sensiblement sinusoïdales doivent être émises alternati</w:t>
      </w:r>
      <w:r>
        <w:softHyphen/>
        <w:t>vement, l</w:t>
      </w:r>
      <w:r w:rsidR="001321E6">
        <w:t>'</w:t>
      </w:r>
      <w:r>
        <w:t>une à 2</w:t>
      </w:r>
      <w:r>
        <w:rPr>
          <w:rFonts w:ascii="Tms Rmn" w:hAnsi="Tms Rmn"/>
          <w:sz w:val="12"/>
        </w:rPr>
        <w:t> </w:t>
      </w:r>
      <w:r>
        <w:t>200 Hz, l</w:t>
      </w:r>
      <w:r w:rsidR="001321E6">
        <w:t>'</w:t>
      </w:r>
      <w:r>
        <w:t>autre à 1</w:t>
      </w:r>
      <w:r>
        <w:rPr>
          <w:rFonts w:ascii="Tms Rmn" w:hAnsi="Tms Rmn"/>
          <w:sz w:val="12"/>
        </w:rPr>
        <w:t> </w:t>
      </w:r>
      <w:r>
        <w:t>300 Hz, chacune pendant 250 ms.</w:t>
      </w:r>
    </w:p>
    <w:p w:rsidR="00F75723" w:rsidRDefault="00F75723" w:rsidP="000F1CD1">
      <w:r>
        <w:t>Les appels de détresse et les appels d</w:t>
      </w:r>
      <w:r w:rsidR="001321E6">
        <w:t>'</w:t>
      </w:r>
      <w:r>
        <w:t>urgence doivent déclencher une alarme. Pour les appels de détresse en ondes décamétriques et hectométriques, l</w:t>
      </w:r>
      <w:r w:rsidR="001321E6">
        <w:t>'</w:t>
      </w:r>
      <w:r>
        <w:t>alarme ne doit être activée qu</w:t>
      </w:r>
      <w:r w:rsidR="001321E6">
        <w:t>'</w:t>
      </w:r>
      <w:r>
        <w:t>à la réception d</w:t>
      </w:r>
      <w:r w:rsidR="001321E6">
        <w:t>'</w:t>
      </w:r>
      <w:r>
        <w:t>une alerte de détresse, d</w:t>
      </w:r>
      <w:r w:rsidR="001321E6">
        <w:t>'</w:t>
      </w:r>
      <w:r>
        <w:t>un accusé de réception d</w:t>
      </w:r>
      <w:r w:rsidR="001321E6">
        <w:t>'</w:t>
      </w:r>
      <w:r>
        <w:t>alerte de détresse ou d</w:t>
      </w:r>
      <w:r w:rsidR="001321E6">
        <w:t>'</w:t>
      </w:r>
      <w:r>
        <w:t>un relais de détresse et lorsque le navire en détresse est situé dans un rayon de 500 milles nautiques (926 km) par rapport au navire qui reçoit l</w:t>
      </w:r>
      <w:r w:rsidR="001321E6">
        <w:t>'</w:t>
      </w:r>
      <w:r>
        <w:t>appel, ou encore si le navire en détresse se trouve à l</w:t>
      </w:r>
      <w:r w:rsidR="001321E6">
        <w:t>'</w:t>
      </w:r>
      <w:r>
        <w:t>intérieur de l</w:t>
      </w:r>
      <w:r w:rsidR="001321E6">
        <w:t>'</w:t>
      </w:r>
      <w:r>
        <w:t>un des cercles polaires (latitude supérieure à 70</w:t>
      </w:r>
      <w:r w:rsidR="000F1CD1" w:rsidRPr="000F1CD1">
        <w:t>°</w:t>
      </w:r>
      <w:r>
        <w:t xml:space="preserve"> N ou 70</w:t>
      </w:r>
      <w:r w:rsidR="000F1CD1" w:rsidRPr="000F1CD1">
        <w:t>°</w:t>
      </w:r>
      <w:r>
        <w:t xml:space="preserve"> S). L</w:t>
      </w:r>
      <w:r w:rsidR="001321E6">
        <w:t>'</w:t>
      </w:r>
      <w:r>
        <w:t>alarme doit également être activée lorsque la distance entre le navire en détresse et le navire qui reçoit l</w:t>
      </w:r>
      <w:r w:rsidR="001321E6">
        <w:t>'</w:t>
      </w:r>
      <w:r>
        <w:t>appel ne peut pas être déterminée</w:t>
      </w:r>
      <w:r w:rsidR="00682B6E">
        <w:t xml:space="preserve"> </w:t>
      </w:r>
      <w:r>
        <w:rPr>
          <w:sz w:val="22"/>
        </w:rPr>
        <w:t>(NOTE </w:t>
      </w:r>
      <w:r w:rsidR="00682B6E">
        <w:rPr>
          <w:sz w:val="22"/>
        </w:rPr>
        <w:t xml:space="preserve">1 </w:t>
      </w:r>
      <w:r>
        <w:rPr>
          <w:sz w:val="22"/>
        </w:rPr>
        <w:t>– La mise hors service de l</w:t>
      </w:r>
      <w:r w:rsidR="001321E6">
        <w:rPr>
          <w:sz w:val="22"/>
        </w:rPr>
        <w:t>'</w:t>
      </w:r>
      <w:r>
        <w:rPr>
          <w:sz w:val="22"/>
        </w:rPr>
        <w:t>alarme acoustique n</w:t>
      </w:r>
      <w:r w:rsidR="001321E6">
        <w:rPr>
          <w:sz w:val="22"/>
        </w:rPr>
        <w:t>'</w:t>
      </w:r>
      <w:r>
        <w:rPr>
          <w:sz w:val="22"/>
        </w:rPr>
        <w:t>a pas d</w:t>
      </w:r>
      <w:r w:rsidR="001321E6">
        <w:rPr>
          <w:sz w:val="22"/>
        </w:rPr>
        <w:t>'</w:t>
      </w:r>
      <w:r>
        <w:rPr>
          <w:sz w:val="22"/>
        </w:rPr>
        <w:t>effet sur le traitement de l</w:t>
      </w:r>
      <w:r w:rsidR="001321E6">
        <w:rPr>
          <w:sz w:val="22"/>
        </w:rPr>
        <w:t>'</w:t>
      </w:r>
      <w:r>
        <w:rPr>
          <w:sz w:val="22"/>
        </w:rPr>
        <w:t>appel)</w:t>
      </w:r>
      <w:r>
        <w:t>.</w:t>
      </w:r>
    </w:p>
    <w:p w:rsidR="00F75723" w:rsidRDefault="00F75723" w:rsidP="00F75723">
      <w:r>
        <w:t>A l</w:t>
      </w:r>
      <w:r w:rsidR="001321E6">
        <w:t>'</w:t>
      </w:r>
      <w:r>
        <w:t>intérieur d</w:t>
      </w:r>
      <w:r w:rsidR="001321E6">
        <w:t>'</w:t>
      </w:r>
      <w:r>
        <w:t>une zone géographique donnée, une alarme correspondant à la catégorie doit être activée lorsque la station qui reçoit l</w:t>
      </w:r>
      <w:r w:rsidR="001321E6">
        <w:t>'</w:t>
      </w:r>
      <w:r>
        <w:t>appel se trouve dans la zone spécifiée dans l</w:t>
      </w:r>
      <w:r w:rsidR="001321E6">
        <w:t>'</w:t>
      </w:r>
      <w:r>
        <w:t>appel ou lorsque la station de réception n</w:t>
      </w:r>
      <w:r w:rsidR="001321E6">
        <w:t>'</w:t>
      </w:r>
      <w:r>
        <w:t>est pas connue. L</w:t>
      </w:r>
      <w:r w:rsidR="001321E6">
        <w:t>'</w:t>
      </w:r>
      <w:r>
        <w:t>alarme ne doit pas être déclenchée lorsque des répétitions d</w:t>
      </w:r>
      <w:r w:rsidR="001321E6">
        <w:t>'</w:t>
      </w:r>
      <w:r>
        <w:t>appels de relais de détresse sont reçues dans un intervalle inférieur ou égal à une heure. Un appel de relais de détresse répété est un appel dont le spécificateur de format concerne tous les navires ou l</w:t>
      </w:r>
      <w:r w:rsidR="001321E6">
        <w:t>'</w:t>
      </w:r>
      <w:r>
        <w:t>ensemble de la région géographique considérée et comprend des informations de message identiques, selon la définition du § 8.1, ainsi qu</w:t>
      </w:r>
      <w:r w:rsidR="001321E6">
        <w:t>'</w:t>
      </w:r>
      <w:r>
        <w:t>une MMSI de détresse identique.</w:t>
      </w:r>
    </w:p>
    <w:p w:rsidR="00F75723" w:rsidRDefault="00F75723" w:rsidP="00F75723">
      <w:pPr>
        <w:pStyle w:val="Heading2"/>
      </w:pPr>
      <w:r>
        <w:lastRenderedPageBreak/>
        <w:t>12.2</w:t>
      </w:r>
      <w:r>
        <w:tab/>
        <w:t>Temporisateur d</w:t>
      </w:r>
      <w:r w:rsidR="001321E6">
        <w:t>'</w:t>
      </w:r>
      <w:r>
        <w:t>inactivité</w:t>
      </w:r>
    </w:p>
    <w:p w:rsidR="00F75723" w:rsidRDefault="00F75723" w:rsidP="00F75723">
      <w:r>
        <w:t>Dans des conditions de fonctionnement normales, l</w:t>
      </w:r>
      <w:r w:rsidR="001321E6">
        <w:t>'</w:t>
      </w:r>
      <w:r>
        <w:t>équipement doit être doté d</w:t>
      </w:r>
      <w:r w:rsidR="001321E6">
        <w:t>'</w:t>
      </w:r>
      <w:r>
        <w:t>un temporisateur d</w:t>
      </w:r>
      <w:r w:rsidR="001321E6">
        <w:t>'</w:t>
      </w:r>
      <w:r>
        <w:t>inactivité remettant le système d</w:t>
      </w:r>
      <w:r w:rsidR="001321E6">
        <w:t>'</w:t>
      </w:r>
      <w:r>
        <w:t>affichage ASN en mode par défaut ou en mode veille lorsque l</w:t>
      </w:r>
      <w:r w:rsidR="001321E6">
        <w:t>'</w:t>
      </w:r>
      <w:r>
        <w:t>opérateur est dans un menu dans lequel la réception d</w:t>
      </w:r>
      <w:r w:rsidR="001321E6">
        <w:t>'</w:t>
      </w:r>
      <w:r>
        <w:t>appel ASN est inactive et lorsqu</w:t>
      </w:r>
      <w:r w:rsidR="001321E6">
        <w:t>'</w:t>
      </w:r>
      <w:r>
        <w:t>il ne procède à aucune sélection ou à aucune modification pendant 10 min.</w:t>
      </w:r>
    </w:p>
    <w:p w:rsidR="00F75723" w:rsidRDefault="00F75723" w:rsidP="00F75723">
      <w:pPr>
        <w:pStyle w:val="Heading2"/>
      </w:pPr>
      <w:r>
        <w:t>12.3</w:t>
      </w:r>
      <w:r>
        <w:tab/>
        <w:t>Affichage</w:t>
      </w:r>
    </w:p>
    <w:p w:rsidR="00F75723" w:rsidRDefault="00F75723" w:rsidP="00F75723">
      <w:r>
        <w:t>Les informations affichées doivent être visibles dans toutes les conditions d</w:t>
      </w:r>
      <w:r w:rsidR="001321E6">
        <w:t>'</w:t>
      </w:r>
      <w:r>
        <w:t>éclairage du navire. Le système doit permettre d</w:t>
      </w:r>
      <w:r w:rsidR="001321E6">
        <w:t>'</w:t>
      </w:r>
      <w:r>
        <w:t>afficher, en langage clair, les informations contenues dans l</w:t>
      </w:r>
      <w:r w:rsidR="001321E6">
        <w:t>'</w:t>
      </w:r>
      <w:r>
        <w:t>appel reçu. Pour les équipements ASN des classes A et B, le système d</w:t>
      </w:r>
      <w:r w:rsidR="001321E6">
        <w:t>'</w:t>
      </w:r>
      <w:r>
        <w:t>affichage doit comporter un minimum de 160 caractères sur au moins deux lignes.</w:t>
      </w:r>
    </w:p>
    <w:p w:rsidR="00F75723" w:rsidRDefault="00F75723" w:rsidP="00F75723">
      <w:pPr>
        <w:pStyle w:val="Heading2"/>
      </w:pPr>
      <w:r>
        <w:t>12.4</w:t>
      </w:r>
      <w:r>
        <w:tab/>
        <w:t>MMSI</w:t>
      </w:r>
    </w:p>
    <w:p w:rsidR="00F75723" w:rsidRDefault="00F75723" w:rsidP="00DA1694">
      <w:r>
        <w:t>L</w:t>
      </w:r>
      <w:r w:rsidR="001321E6">
        <w:t>'</w:t>
      </w:r>
      <w:r>
        <w:t>équipement ASN ne doit émettre aucun appel ASN tant que la MMSI attribuée par l</w:t>
      </w:r>
      <w:r w:rsidR="001321E6">
        <w:t>'</w:t>
      </w:r>
      <w:r>
        <w:t>administration pertinente n</w:t>
      </w:r>
      <w:r w:rsidR="001321E6">
        <w:t>'</w:t>
      </w:r>
      <w:r>
        <w:t>a pas été configurée et mise en mémoire dans le système. Lorsque la MMSI a été mise en mémoire, l</w:t>
      </w:r>
      <w:r w:rsidR="001321E6">
        <w:t>'</w:t>
      </w:r>
      <w:r>
        <w:t>utilisateur ne doit pas pouvoir la modifier sans instruction du fabricant.</w:t>
      </w:r>
    </w:p>
    <w:p w:rsidR="00F75723" w:rsidRDefault="00F75723" w:rsidP="00F75723">
      <w:r>
        <w:t>L</w:t>
      </w:r>
      <w:r w:rsidR="001321E6">
        <w:t>'</w:t>
      </w:r>
      <w:r>
        <w:t>équipement ASN doit afficher la MMSI du navire dès qu</w:t>
      </w:r>
      <w:r w:rsidR="001321E6">
        <w:t>'</w:t>
      </w:r>
      <w:r>
        <w:t>il est mis en service, sauf lorsque la MMSI n</w:t>
      </w:r>
      <w:r w:rsidR="001321E6">
        <w:t>'</w:t>
      </w:r>
      <w:r>
        <w:t>a pas été configurée. Lorsque la MMSI n</w:t>
      </w:r>
      <w:r w:rsidR="001321E6">
        <w:t>'</w:t>
      </w:r>
      <w:r>
        <w:t>a pas été configurée, l</w:t>
      </w:r>
      <w:r w:rsidR="001321E6">
        <w:t>'</w:t>
      </w:r>
      <w:r>
        <w:t>équipement doit afficher un signal signifiant qu</w:t>
      </w:r>
      <w:r w:rsidR="001321E6">
        <w:t>'</w:t>
      </w:r>
      <w:r>
        <w:t>aucun appel ASN ne sera émis aussi longtemps que la MMSI n</w:t>
      </w:r>
      <w:r w:rsidR="001321E6">
        <w:t>'</w:t>
      </w:r>
      <w:r>
        <w:t>aura pas été mise en mémoire. L</w:t>
      </w:r>
      <w:r w:rsidR="001321E6">
        <w:t>'</w:t>
      </w:r>
      <w:r>
        <w:t>équipement doit conserver cet état jusqu</w:t>
      </w:r>
      <w:r w:rsidR="001321E6">
        <w:t>'</w:t>
      </w:r>
      <w:r>
        <w:t>à ce que l</w:t>
      </w:r>
      <w:r w:rsidR="001321E6">
        <w:t>'</w:t>
      </w:r>
      <w:r>
        <w:t>opérateur ait confirmé qu</w:t>
      </w:r>
      <w:r w:rsidR="001321E6">
        <w:t>'</w:t>
      </w:r>
      <w:r>
        <w:t>il a pris connaissance de cette indication et qu</w:t>
      </w:r>
      <w:r w:rsidR="001321E6">
        <w:t>'</w:t>
      </w:r>
      <w:r>
        <w:t>il a saisi la MMSI du navire.</w:t>
      </w:r>
    </w:p>
    <w:p w:rsidR="00F75723" w:rsidRDefault="00F75723" w:rsidP="00F75723">
      <w:r>
        <w:t>La MMSI doit être automatiquement affichée sur l</w:t>
      </w:r>
      <w:r w:rsidR="001321E6">
        <w:t>'</w:t>
      </w:r>
      <w:r>
        <w:t>interface homme-machine lorsque l</w:t>
      </w:r>
      <w:r w:rsidR="001321E6">
        <w:t>'</w:t>
      </w:r>
      <w:r>
        <w:t>équipement ASN est en service.</w:t>
      </w:r>
    </w:p>
    <w:p w:rsidR="00F75723" w:rsidRDefault="00F75723" w:rsidP="00F75723">
      <w:pPr>
        <w:pStyle w:val="Heading2"/>
      </w:pPr>
      <w:r>
        <w:t>12.5</w:t>
      </w:r>
      <w:r>
        <w:tab/>
        <w:t>Désactivation de la fonction de commutation automatique de la voie ASN</w:t>
      </w:r>
    </w:p>
    <w:p w:rsidR="00F75723" w:rsidRDefault="00F75723" w:rsidP="00F75723">
      <w:r>
        <w:t>La commutation automatique sur une autre voie de communication à la réception d</w:t>
      </w:r>
      <w:r w:rsidR="001321E6">
        <w:t>'</w:t>
      </w:r>
      <w:r>
        <w:t>un appel ASN peut dans certains cas perturber d</w:t>
      </w:r>
      <w:r w:rsidR="001321E6">
        <w:t>'</w:t>
      </w:r>
      <w:r>
        <w:t>importantes communications en cours. Lorsque cette possibilité existe, il faut donc prévoir un moyen de désactiver cette fonction pour tous les appels autres que des appels individuels de station et de catégorie «détresse» ou «urgence». L</w:t>
      </w:r>
      <w:r w:rsidR="001321E6">
        <w:t>'</w:t>
      </w:r>
      <w:r>
        <w:t>équipement ASN doit comporter une indication visuelle de la désactivation de la fonction de commutation automatique.</w:t>
      </w:r>
    </w:p>
    <w:p w:rsidR="00F75723" w:rsidRDefault="00F75723" w:rsidP="00F75723">
      <w:pPr>
        <w:pStyle w:val="Heading2"/>
      </w:pPr>
      <w:r>
        <w:t>12.6</w:t>
      </w:r>
      <w:r>
        <w:tab/>
        <w:t>Interface de données</w:t>
      </w:r>
    </w:p>
    <w:p w:rsidR="00F75723" w:rsidRDefault="00F75723" w:rsidP="00F75723">
      <w:r>
        <w:t>L</w:t>
      </w:r>
      <w:r w:rsidR="001321E6">
        <w:t>'</w:t>
      </w:r>
      <w:r>
        <w:t>équipement ASN doit être doté d</w:t>
      </w:r>
      <w:r w:rsidR="001321E6">
        <w:t>'</w:t>
      </w:r>
      <w:r>
        <w:t>un système d</w:t>
      </w:r>
      <w:r w:rsidR="001321E6">
        <w:t>'</w:t>
      </w:r>
      <w:r>
        <w:t>échange de données émanant d</w:t>
      </w:r>
      <w:r w:rsidR="001321E6">
        <w:t>'</w:t>
      </w:r>
      <w:r>
        <w:t>équipements de navigation ou d</w:t>
      </w:r>
      <w:r w:rsidR="001321E6">
        <w:t>'</w:t>
      </w:r>
      <w:r>
        <w:t>autres systèmes embarqués, ou encore d</w:t>
      </w:r>
      <w:r w:rsidR="001321E6">
        <w:t>'</w:t>
      </w:r>
      <w:r>
        <w:t>équipements nécessaires conformément à la norme CEI 61162 pour la mise à jour automatique des données de position.</w:t>
      </w:r>
    </w:p>
    <w:p w:rsidR="00F75723" w:rsidRDefault="00F75723" w:rsidP="00F75723">
      <w:pPr>
        <w:pStyle w:val="Heading2"/>
      </w:pPr>
      <w:r>
        <w:t>12.7</w:t>
      </w:r>
      <w:r>
        <w:tab/>
        <w:t>Actualisation de position</w:t>
      </w:r>
    </w:p>
    <w:p w:rsidR="00F75723" w:rsidRDefault="00F75723" w:rsidP="00F75723">
      <w:r>
        <w:t>L</w:t>
      </w:r>
      <w:r w:rsidR="001321E6">
        <w:t>'</w:t>
      </w:r>
      <w:r>
        <w:t>équipement ASN doit accepter les informations de position CEI 61162 valides, y compris l</w:t>
      </w:r>
      <w:r w:rsidR="001321E6">
        <w:t>'</w:t>
      </w:r>
      <w:r>
        <w:t>heure à laquelle la position a été déterminée, reçues d</w:t>
      </w:r>
      <w:r w:rsidR="001321E6">
        <w:t>'</w:t>
      </w:r>
      <w:r>
        <w:t>une source extérieure utilisant l</w:t>
      </w:r>
      <w:r w:rsidR="001321E6">
        <w:t>'</w:t>
      </w:r>
      <w:r>
        <w:t>interface de données décrite au § 12.6, pour l</w:t>
      </w:r>
      <w:r w:rsidR="001321E6">
        <w:t>'</w:t>
      </w:r>
      <w:r>
        <w:t>actualisation automatique de la position du navire sur lequel cet équipement ASN est présent.</w:t>
      </w:r>
    </w:p>
    <w:p w:rsidR="00F75723" w:rsidRDefault="00F75723" w:rsidP="00F75723">
      <w:r>
        <w:t>L</w:t>
      </w:r>
      <w:r w:rsidR="001321E6">
        <w:t>'</w:t>
      </w:r>
      <w:r>
        <w:t>équipement ASN peut également être doté d</w:t>
      </w:r>
      <w:r w:rsidR="001321E6">
        <w:t>'</w:t>
      </w:r>
      <w:r>
        <w:t>un système interne de localisation électronique. Dans ce cas, l</w:t>
      </w:r>
      <w:r w:rsidR="001321E6">
        <w:t>'</w:t>
      </w:r>
      <w:r>
        <w:t>équipement ASN doit passer automatiquement sur la source interne lorsque les infor</w:t>
      </w:r>
      <w:r>
        <w:softHyphen/>
        <w:t>mations de position CEI 61162 externes ne sont pas valides ou ne sont pas disponibles.</w:t>
      </w:r>
    </w:p>
    <w:p w:rsidR="00F75723" w:rsidRDefault="00F75723" w:rsidP="00F75723">
      <w:r>
        <w:lastRenderedPageBreak/>
        <w:t>Si la fonction d</w:t>
      </w:r>
      <w:r w:rsidR="001321E6">
        <w:t>'</w:t>
      </w:r>
      <w:r>
        <w:t>actualisation automatique de position n</w:t>
      </w:r>
      <w:r w:rsidR="001321E6">
        <w:t>'</w:t>
      </w:r>
      <w:r>
        <w:t>est pas disponible, le système doit comporter un dispositif visuel et acoustique rappelant à l</w:t>
      </w:r>
      <w:r w:rsidR="001321E6">
        <w:t>'</w:t>
      </w:r>
      <w:r>
        <w:t>opérateur que la position doit être manuellement actualisée sous 4 h au maximum. Le rappel doit demeurer affiché jusqu</w:t>
      </w:r>
      <w:r w:rsidR="001321E6">
        <w:t>'</w:t>
      </w:r>
      <w:r>
        <w:t>à ce que la position ait été manuellement actualisée. Toute information de position qui n</w:t>
      </w:r>
      <w:r w:rsidR="001321E6">
        <w:t>'</w:t>
      </w:r>
      <w:r>
        <w:t>a pas été actualisée dans un délai maximal de 23½ h doit être automatiquement effacée.</w:t>
      </w:r>
    </w:p>
    <w:p w:rsidR="00F75723" w:rsidRDefault="00F75723" w:rsidP="00F75723">
      <w:r>
        <w:t>La position du navire doté de l</w:t>
      </w:r>
      <w:r w:rsidR="001321E6">
        <w:t>'</w:t>
      </w:r>
      <w:r>
        <w:t>équipement ASN et la source de cette information (externe, interne ou affichée manuellement) doivent être affichées sur l</w:t>
      </w:r>
      <w:r w:rsidR="001321E6">
        <w:t>'</w:t>
      </w:r>
      <w:r>
        <w:t>équipement ASN lui</w:t>
      </w:r>
      <w:r>
        <w:noBreakHyphen/>
        <w:t>même.</w:t>
      </w:r>
    </w:p>
    <w:p w:rsidR="00F75723" w:rsidRDefault="00F75723" w:rsidP="00F75723">
      <w:pPr>
        <w:pStyle w:val="Heading2"/>
      </w:pPr>
      <w:r>
        <w:t>12.8</w:t>
      </w:r>
      <w:r>
        <w:tab/>
        <w:t xml:space="preserve">Entrée de la zone géographique </w:t>
      </w:r>
    </w:p>
    <w:p w:rsidR="00F75723" w:rsidRDefault="00F75723" w:rsidP="00F75723">
      <w:r>
        <w:t>L</w:t>
      </w:r>
      <w:r w:rsidR="001321E6">
        <w:t>'</w:t>
      </w:r>
      <w:r>
        <w:t>équipement ASN doit comporter un système permettant de transformer une zone géographique spécifiée par l</w:t>
      </w:r>
      <w:r w:rsidR="001321E6">
        <w:t>'</w:t>
      </w:r>
      <w:r>
        <w:t>utilisateur sous forme d</w:t>
      </w:r>
      <w:r w:rsidR="001321E6">
        <w:t>'</w:t>
      </w:r>
      <w:r>
        <w:t>un point central et d</w:t>
      </w:r>
      <w:r w:rsidR="001321E6">
        <w:t>'</w:t>
      </w:r>
      <w:r>
        <w:t>une distance en une projection de Mercator correspondante, selon la spécification du § 5.3. Le point central doit par défaut être remplacé par l</w:t>
      </w:r>
      <w:r w:rsidR="001321E6">
        <w:t>'</w:t>
      </w:r>
      <w:r>
        <w:t>information de position du navire, et le rayon par la valeur 500 milles nautiques (926 km). La transformation de la distance et du point central doit donner une zone rectangulaire minimale comprenant les informations saisies.</w:t>
      </w:r>
    </w:p>
    <w:p w:rsidR="00F75723" w:rsidRDefault="00F75723" w:rsidP="00F75723">
      <w:pPr>
        <w:pStyle w:val="Heading2"/>
      </w:pPr>
      <w:r>
        <w:t>12.9</w:t>
      </w:r>
      <w:r>
        <w:tab/>
        <w:t>Transports médicaux et navires/aéronefs neutres</w:t>
      </w:r>
    </w:p>
    <w:p w:rsidR="00F75723" w:rsidRDefault="00F75723" w:rsidP="00F75723">
      <w:r>
        <w:t>La possibilité d</w:t>
      </w:r>
      <w:r w:rsidR="001321E6">
        <w:t>'</w:t>
      </w:r>
      <w:r>
        <w:t>utiliser les deuxièmes télécommandes «Navires et aéronefs des Etats non parties à un conflit armé» et «Transports médicaux» ne doit pas être disponible par défaut mais seulement après modification des paramètres correspondants dans le menu de configuration.</w:t>
      </w:r>
    </w:p>
    <w:p w:rsidR="00F75723" w:rsidRDefault="00263674" w:rsidP="00263674">
      <w:pPr>
        <w:pStyle w:val="FigureNo"/>
      </w:pPr>
      <w:r>
        <w:object w:dxaOrig="7922" w:dyaOrig="11802">
          <v:shape id="_x0000_i1026" type="#_x0000_t75" style="width:396pt;height:590.05pt" o:ole="">
            <v:imagedata r:id="rId16" o:title=""/>
          </v:shape>
          <o:OLEObject Type="Embed" ProgID="CorelDRAW.Graphic.14" ShapeID="_x0000_i1026" DrawAspect="Content" ObjectID="_1343550881" r:id="rId17"/>
        </w:object>
      </w:r>
    </w:p>
    <w:p w:rsidR="00F75723" w:rsidRDefault="00263674" w:rsidP="00263674">
      <w:pPr>
        <w:pStyle w:val="FigureNo"/>
      </w:pPr>
      <w:r>
        <w:object w:dxaOrig="7287" w:dyaOrig="11803">
          <v:shape id="_x0000_i1027" type="#_x0000_t75" style="width:364.2pt;height:590.05pt" o:ole="">
            <v:imagedata r:id="rId18" o:title=""/>
          </v:shape>
          <o:OLEObject Type="Embed" ProgID="CorelDRAW.Graphic.14" ShapeID="_x0000_i1027" DrawAspect="Content" ObjectID="_1343550882" r:id="rId19"/>
        </w:object>
      </w:r>
    </w:p>
    <w:p w:rsidR="00F75723" w:rsidRDefault="00263674" w:rsidP="00263674">
      <w:pPr>
        <w:pStyle w:val="FigureNo"/>
      </w:pPr>
      <w:r>
        <w:object w:dxaOrig="7885" w:dyaOrig="11789">
          <v:shape id="_x0000_i1028" type="#_x0000_t75" style="width:394.6pt;height:589.55pt" o:ole="">
            <v:imagedata r:id="rId20" o:title=""/>
          </v:shape>
          <o:OLEObject Type="Embed" ProgID="CorelDRAW.Graphic.14" ShapeID="_x0000_i1028" DrawAspect="Content" ObjectID="_1343550883" r:id="rId21"/>
        </w:object>
      </w:r>
    </w:p>
    <w:p w:rsidR="00263674" w:rsidRDefault="00263674" w:rsidP="00F308EF">
      <w:pPr>
        <w:pStyle w:val="FigureNo"/>
      </w:pPr>
      <w:r>
        <w:object w:dxaOrig="8409" w:dyaOrig="11826">
          <v:shape id="_x0000_i1029" type="#_x0000_t75" style="width:420.3pt;height:591.45pt" o:ole="">
            <v:imagedata r:id="rId22" o:title=""/>
          </v:shape>
          <o:OLEObject Type="Embed" ProgID="CorelDRAW.Graphic.14" ShapeID="_x0000_i1029" DrawAspect="Content" ObjectID="_1343550884" r:id="rId23"/>
        </w:object>
      </w:r>
    </w:p>
    <w:p w:rsidR="00263674" w:rsidRPr="00263674" w:rsidRDefault="00263674" w:rsidP="00263674">
      <w:pPr>
        <w:pStyle w:val="FigureNo"/>
      </w:pPr>
      <w:r>
        <w:object w:dxaOrig="8583" w:dyaOrig="12141">
          <v:shape id="_x0000_i1030" type="#_x0000_t75" style="width:429.2pt;height:606.85pt" o:ole="">
            <v:imagedata r:id="rId24" o:title=""/>
          </v:shape>
          <o:OLEObject Type="Embed" ProgID="CorelDRAW.Graphic.14" ShapeID="_x0000_i1030" DrawAspect="Content" ObjectID="_1343550885" r:id="rId25"/>
        </w:object>
      </w:r>
    </w:p>
    <w:p w:rsidR="00263674" w:rsidRDefault="00263674" w:rsidP="00263674">
      <w:pPr>
        <w:pStyle w:val="FigureNo"/>
        <w:rPr>
          <w:lang w:val="fr-CH"/>
        </w:rPr>
      </w:pPr>
      <w:r w:rsidRPr="0004072D">
        <w:rPr>
          <w:lang w:val="fr-CH"/>
        </w:rPr>
        <w:object w:dxaOrig="7574" w:dyaOrig="9984">
          <v:shape id="_x0000_i1031" type="#_x0000_t75" style="width:378.25pt;height:499.3pt" o:ole="">
            <v:imagedata r:id="rId26" o:title=""/>
          </v:shape>
          <o:OLEObject Type="Embed" ProgID="CorelDRAW.Graphic.14" ShapeID="_x0000_i1031" DrawAspect="Content" ObjectID="_1343550886" r:id="rId27"/>
        </w:object>
      </w:r>
    </w:p>
    <w:p w:rsidR="00263674" w:rsidRDefault="00263674" w:rsidP="00263674">
      <w:pPr>
        <w:rPr>
          <w:lang w:val="fr-CH"/>
        </w:rPr>
      </w:pPr>
    </w:p>
    <w:p w:rsidR="00F75723" w:rsidRDefault="00F75723" w:rsidP="009B2988">
      <w:pPr>
        <w:pStyle w:val="Tabletitle"/>
        <w:keepLines/>
        <w:rPr>
          <w:lang w:val="fr-CH"/>
        </w:rPr>
      </w:pPr>
      <w:r>
        <w:rPr>
          <w:lang w:val="fr-CH"/>
        </w:rPr>
        <w:lastRenderedPageBreak/>
        <w:t>Légende des Tableaux 4.1 à 4.10.2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37"/>
        <w:gridCol w:w="737"/>
        <w:gridCol w:w="6804"/>
      </w:tblGrid>
      <w:tr w:rsidR="00F75723" w:rsidTr="009B2988">
        <w:trPr>
          <w:jc w:val="center"/>
        </w:trPr>
        <w:tc>
          <w:tcPr>
            <w:tcW w:w="2211" w:type="dxa"/>
            <w:gridSpan w:val="3"/>
          </w:tcPr>
          <w:p w:rsidR="00F75723" w:rsidRDefault="00F75723" w:rsidP="009B2988">
            <w:pPr>
              <w:pStyle w:val="Tablehead"/>
              <w:keepLines/>
              <w:rPr>
                <w:lang w:val="fr-CH"/>
              </w:rPr>
            </w:pPr>
            <w:r>
              <w:rPr>
                <w:lang w:val="fr-CH"/>
              </w:rPr>
              <w:t>Symbole/expression</w:t>
            </w:r>
          </w:p>
        </w:tc>
        <w:tc>
          <w:tcPr>
            <w:tcW w:w="6804" w:type="dxa"/>
          </w:tcPr>
          <w:p w:rsidR="00F75723" w:rsidRDefault="00F75723" w:rsidP="009B2988">
            <w:pPr>
              <w:pStyle w:val="Tablehead"/>
              <w:keepLines/>
              <w:rPr>
                <w:lang w:val="fr-CH"/>
              </w:rPr>
            </w:pPr>
            <w:r>
              <w:rPr>
                <w:lang w:val="fr-CH"/>
              </w:rPr>
              <w:t>Signification</w:t>
            </w:r>
          </w:p>
        </w:tc>
      </w:tr>
      <w:tr w:rsidR="00F75723" w:rsidTr="009B2988">
        <w:trPr>
          <w:jc w:val="center"/>
        </w:trPr>
        <w:tc>
          <w:tcPr>
            <w:tcW w:w="2211" w:type="dxa"/>
            <w:gridSpan w:val="3"/>
          </w:tcPr>
          <w:p w:rsidR="00F75723" w:rsidRDefault="00F75723" w:rsidP="009B2988">
            <w:pPr>
              <w:pStyle w:val="Tabletext"/>
              <w:keepNext/>
              <w:keepLines/>
              <w:rPr>
                <w:lang w:val="es-ES_tradnl"/>
              </w:rPr>
            </w:pPr>
            <w:r>
              <w:rPr>
                <w:rFonts w:ascii="Wingdings" w:hAnsi="Wingdings"/>
                <w:sz w:val="16"/>
                <w:szCs w:val="16"/>
              </w:rPr>
              <w:t></w:t>
            </w:r>
          </w:p>
        </w:tc>
        <w:tc>
          <w:tcPr>
            <w:tcW w:w="6804" w:type="dxa"/>
          </w:tcPr>
          <w:p w:rsidR="00F75723" w:rsidRPr="009B2988" w:rsidRDefault="00F75723" w:rsidP="009B2988">
            <w:pPr>
              <w:pStyle w:val="Tabletext"/>
              <w:keepNext/>
              <w:keepLines/>
            </w:pPr>
            <w:r w:rsidRPr="009B2988">
              <w:t>Requis</w:t>
            </w:r>
          </w:p>
        </w:tc>
      </w:tr>
      <w:tr w:rsidR="00F75723" w:rsidTr="009B2988">
        <w:trPr>
          <w:jc w:val="center"/>
        </w:trPr>
        <w:tc>
          <w:tcPr>
            <w:tcW w:w="2211" w:type="dxa"/>
            <w:gridSpan w:val="3"/>
          </w:tcPr>
          <w:p w:rsidR="00F75723" w:rsidRDefault="00F75723" w:rsidP="009B2988">
            <w:pPr>
              <w:pStyle w:val="Tabletext"/>
              <w:keepNext/>
              <w:keepLines/>
              <w:rPr>
                <w:rFonts w:ascii="Wingdings" w:hAnsi="Wingdings"/>
                <w:sz w:val="16"/>
                <w:szCs w:val="16"/>
                <w:lang w:val="es-ES_tradnl"/>
              </w:rPr>
            </w:pPr>
            <w:r>
              <w:rPr>
                <w:rFonts w:ascii="Wingdings" w:hAnsi="Wingdings"/>
                <w:sz w:val="16"/>
                <w:szCs w:val="16"/>
              </w:rPr>
              <w:t></w:t>
            </w:r>
          </w:p>
        </w:tc>
        <w:tc>
          <w:tcPr>
            <w:tcW w:w="6804" w:type="dxa"/>
          </w:tcPr>
          <w:p w:rsidR="00F75723" w:rsidRPr="009B2988" w:rsidRDefault="00F75723" w:rsidP="009B2988">
            <w:pPr>
              <w:pStyle w:val="Tabletext"/>
              <w:keepNext/>
              <w:keepLines/>
            </w:pPr>
            <w:r w:rsidRPr="009B2988">
              <w:t>Requis pour rétrocompatibilité</w:t>
            </w:r>
          </w:p>
        </w:tc>
      </w:tr>
      <w:tr w:rsidR="00F75723" w:rsidTr="009B2988">
        <w:trPr>
          <w:jc w:val="center"/>
        </w:trPr>
        <w:tc>
          <w:tcPr>
            <w:tcW w:w="2211" w:type="dxa"/>
            <w:gridSpan w:val="3"/>
          </w:tcPr>
          <w:p w:rsidR="00F75723" w:rsidRDefault="00F75723" w:rsidP="009B2988">
            <w:pPr>
              <w:pStyle w:val="Tabletext"/>
              <w:keepNext/>
              <w:keepLines/>
              <w:rPr>
                <w:szCs w:val="16"/>
                <w:lang w:val="fr-CH"/>
              </w:rPr>
            </w:pPr>
            <w:r>
              <w:rPr>
                <w:szCs w:val="16"/>
                <w:lang w:val="fr-CH"/>
              </w:rPr>
              <w:t>Symboles 100-127</w:t>
            </w:r>
          </w:p>
        </w:tc>
        <w:tc>
          <w:tcPr>
            <w:tcW w:w="6804" w:type="dxa"/>
          </w:tcPr>
          <w:p w:rsidR="00F75723" w:rsidRPr="009B2988" w:rsidRDefault="00F75723" w:rsidP="009B2988">
            <w:pPr>
              <w:pStyle w:val="Tabletext"/>
              <w:keepNext/>
              <w:keepLines/>
            </w:pPr>
            <w:r w:rsidRPr="009B2988">
              <w:t>Symboles conformément au Tableau 3</w:t>
            </w:r>
          </w:p>
        </w:tc>
      </w:tr>
      <w:tr w:rsidR="00F75723" w:rsidTr="009B2988">
        <w:trPr>
          <w:jc w:val="center"/>
        </w:trPr>
        <w:tc>
          <w:tcPr>
            <w:tcW w:w="2211" w:type="dxa"/>
            <w:gridSpan w:val="3"/>
          </w:tcPr>
          <w:p w:rsidR="00F75723" w:rsidRDefault="00F75723" w:rsidP="009B2988">
            <w:pPr>
              <w:pStyle w:val="Tabletext"/>
              <w:keepNext/>
              <w:keepLines/>
              <w:rPr>
                <w:szCs w:val="16"/>
                <w:lang w:val="fr-CH"/>
              </w:rPr>
            </w:pPr>
            <w:r>
              <w:rPr>
                <w:szCs w:val="16"/>
                <w:lang w:val="fr-CH"/>
              </w:rPr>
              <w:t>Zone</w:t>
            </w:r>
          </w:p>
        </w:tc>
        <w:tc>
          <w:tcPr>
            <w:tcW w:w="6804" w:type="dxa"/>
          </w:tcPr>
          <w:p w:rsidR="00F75723" w:rsidRPr="009B2988" w:rsidRDefault="00F75723" w:rsidP="009B2988">
            <w:pPr>
              <w:pStyle w:val="Tabletext"/>
              <w:keepNext/>
              <w:keepLines/>
            </w:pPr>
            <w:r w:rsidRPr="009B2988">
              <w:t>Codé conformément à l</w:t>
            </w:r>
            <w:r w:rsidR="001321E6">
              <w:t>'</w:t>
            </w:r>
            <w:r w:rsidRPr="009B2988">
              <w:t>Annexe 1, § 5.3</w:t>
            </w:r>
          </w:p>
        </w:tc>
      </w:tr>
      <w:tr w:rsidR="00F75723" w:rsidTr="009B2988">
        <w:trPr>
          <w:jc w:val="center"/>
        </w:trPr>
        <w:tc>
          <w:tcPr>
            <w:tcW w:w="2211" w:type="dxa"/>
            <w:gridSpan w:val="3"/>
          </w:tcPr>
          <w:p w:rsidR="00F75723" w:rsidRDefault="00F75723" w:rsidP="009B2988">
            <w:pPr>
              <w:pStyle w:val="Tabletext"/>
              <w:keepNext/>
              <w:keepLines/>
              <w:rPr>
                <w:szCs w:val="16"/>
                <w:lang w:val="fr-CH"/>
              </w:rPr>
            </w:pPr>
            <w:r>
              <w:rPr>
                <w:szCs w:val="16"/>
                <w:lang w:val="fr-CH"/>
              </w:rPr>
              <w:t>Fréquence</w:t>
            </w:r>
          </w:p>
        </w:tc>
        <w:tc>
          <w:tcPr>
            <w:tcW w:w="6804" w:type="dxa"/>
          </w:tcPr>
          <w:p w:rsidR="00F75723" w:rsidRPr="009B2988" w:rsidRDefault="00F75723" w:rsidP="009B2988">
            <w:pPr>
              <w:pStyle w:val="Tabletext"/>
              <w:keepNext/>
              <w:keepLines/>
            </w:pPr>
            <w:r w:rsidRPr="009B2988">
              <w:t>Codé conformément à l</w:t>
            </w:r>
            <w:r w:rsidR="001321E6">
              <w:t>'</w:t>
            </w:r>
            <w:r w:rsidRPr="009B2988">
              <w:t>Annexe 1, § 8.2.2</w:t>
            </w:r>
          </w:p>
        </w:tc>
      </w:tr>
      <w:tr w:rsidR="00F75723" w:rsidTr="009B2988">
        <w:trPr>
          <w:jc w:val="center"/>
        </w:trPr>
        <w:tc>
          <w:tcPr>
            <w:tcW w:w="2211" w:type="dxa"/>
            <w:gridSpan w:val="3"/>
          </w:tcPr>
          <w:p w:rsidR="00F75723" w:rsidRDefault="00F75723" w:rsidP="009B2988">
            <w:pPr>
              <w:pStyle w:val="Tabletext"/>
              <w:keepNext/>
              <w:keepLines/>
              <w:rPr>
                <w:szCs w:val="16"/>
                <w:lang w:val="es-ES_tradnl"/>
              </w:rPr>
            </w:pPr>
            <w:r>
              <w:rPr>
                <w:szCs w:val="16"/>
                <w:lang w:val="es-ES_tradnl"/>
              </w:rPr>
              <w:t>MMSI</w:t>
            </w:r>
          </w:p>
        </w:tc>
        <w:tc>
          <w:tcPr>
            <w:tcW w:w="6804" w:type="dxa"/>
          </w:tcPr>
          <w:p w:rsidR="00F75723" w:rsidRPr="009B2988" w:rsidRDefault="00F75723" w:rsidP="009B2988">
            <w:pPr>
              <w:pStyle w:val="Tabletext"/>
              <w:keepNext/>
              <w:keepLines/>
            </w:pPr>
            <w:r w:rsidRPr="009B2988">
              <w:t>Codé conformément à l</w:t>
            </w:r>
            <w:r w:rsidR="001321E6">
              <w:t>'</w:t>
            </w:r>
            <w:r w:rsidRPr="009B2988">
              <w:t>Annexe 1, § 5.2</w:t>
            </w:r>
          </w:p>
        </w:tc>
      </w:tr>
      <w:tr w:rsidR="00F75723" w:rsidTr="009B2988">
        <w:trPr>
          <w:jc w:val="center"/>
        </w:trPr>
        <w:tc>
          <w:tcPr>
            <w:tcW w:w="2211" w:type="dxa"/>
            <w:gridSpan w:val="3"/>
          </w:tcPr>
          <w:p w:rsidR="00F75723" w:rsidRDefault="00F75723" w:rsidP="009B2988">
            <w:pPr>
              <w:pStyle w:val="Tabletext"/>
              <w:keepNext/>
              <w:keepLines/>
              <w:rPr>
                <w:szCs w:val="16"/>
                <w:lang w:val="es-ES_tradnl"/>
              </w:rPr>
            </w:pPr>
            <w:r>
              <w:rPr>
                <w:szCs w:val="16"/>
                <w:lang w:val="es-ES_tradnl"/>
              </w:rPr>
              <w:t>Pos1</w:t>
            </w:r>
          </w:p>
        </w:tc>
        <w:tc>
          <w:tcPr>
            <w:tcW w:w="6804" w:type="dxa"/>
          </w:tcPr>
          <w:p w:rsidR="00F75723" w:rsidRPr="009B2988" w:rsidRDefault="00F75723" w:rsidP="009B2988">
            <w:pPr>
              <w:pStyle w:val="Tabletext"/>
              <w:keepNext/>
              <w:keepLines/>
            </w:pPr>
            <w:r w:rsidRPr="009B2988">
              <w:t>Codé conformément à l</w:t>
            </w:r>
            <w:r w:rsidR="001321E6">
              <w:t>'</w:t>
            </w:r>
            <w:r w:rsidRPr="009B2988">
              <w:t>Annexe 1, § 8.1.2</w:t>
            </w:r>
          </w:p>
        </w:tc>
      </w:tr>
      <w:tr w:rsidR="00F75723" w:rsidTr="009B2988">
        <w:trPr>
          <w:jc w:val="center"/>
        </w:trPr>
        <w:tc>
          <w:tcPr>
            <w:tcW w:w="2211" w:type="dxa"/>
            <w:gridSpan w:val="3"/>
          </w:tcPr>
          <w:p w:rsidR="00F75723" w:rsidRDefault="00F75723" w:rsidP="009B2988">
            <w:pPr>
              <w:pStyle w:val="Tabletext"/>
              <w:keepNext/>
              <w:keepLines/>
              <w:rPr>
                <w:szCs w:val="16"/>
                <w:lang w:val="es-ES_tradnl"/>
              </w:rPr>
            </w:pPr>
            <w:r>
              <w:rPr>
                <w:szCs w:val="16"/>
                <w:lang w:val="es-ES_tradnl"/>
              </w:rPr>
              <w:t>Pos2</w:t>
            </w:r>
          </w:p>
        </w:tc>
        <w:tc>
          <w:tcPr>
            <w:tcW w:w="6804" w:type="dxa"/>
          </w:tcPr>
          <w:p w:rsidR="00F75723" w:rsidRPr="009B2988" w:rsidRDefault="00F75723" w:rsidP="009B2988">
            <w:pPr>
              <w:pStyle w:val="Tabletext"/>
              <w:keepNext/>
              <w:keepLines/>
            </w:pPr>
            <w:r w:rsidRPr="009B2988">
              <w:t>Codé conformément à l</w:t>
            </w:r>
            <w:r w:rsidR="001321E6">
              <w:t>'</w:t>
            </w:r>
            <w:r w:rsidRPr="009B2988">
              <w:t>Annexe 1, § 8.3.2.3.1</w:t>
            </w: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Pos3</w:t>
            </w:r>
          </w:p>
        </w:tc>
        <w:tc>
          <w:tcPr>
            <w:tcW w:w="6804" w:type="dxa"/>
          </w:tcPr>
          <w:p w:rsidR="00F75723" w:rsidRPr="009B2988" w:rsidRDefault="00F75723" w:rsidP="009B2988">
            <w:pPr>
              <w:pStyle w:val="Tabletext"/>
            </w:pPr>
            <w:r w:rsidRPr="009B2988">
              <w:t>Codé conformément à l</w:t>
            </w:r>
            <w:r w:rsidR="001321E6">
              <w:t>'</w:t>
            </w:r>
            <w:r w:rsidRPr="009B2988">
              <w:t>Annexe 1, § 8.3.2.3.2</w:t>
            </w: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Pos4</w:t>
            </w:r>
          </w:p>
        </w:tc>
        <w:tc>
          <w:tcPr>
            <w:tcW w:w="6804" w:type="dxa"/>
          </w:tcPr>
          <w:p w:rsidR="00F75723" w:rsidRPr="009B2988" w:rsidRDefault="00F75723" w:rsidP="009B2988">
            <w:pPr>
              <w:pStyle w:val="Tabletext"/>
            </w:pPr>
            <w:r w:rsidRPr="009B2988">
              <w:t>Codé conformément à l</w:t>
            </w:r>
            <w:r w:rsidR="001321E6">
              <w:t>'</w:t>
            </w:r>
            <w:r w:rsidRPr="009B2988">
              <w:t>Annexe 1, § 8.3.2.3.3</w:t>
            </w: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Pos5</w:t>
            </w:r>
          </w:p>
        </w:tc>
        <w:tc>
          <w:tcPr>
            <w:tcW w:w="6804" w:type="dxa"/>
          </w:tcPr>
          <w:p w:rsidR="00F75723" w:rsidRPr="009B2988" w:rsidRDefault="00F75723" w:rsidP="009B2988">
            <w:pPr>
              <w:pStyle w:val="Tabletext"/>
            </w:pPr>
            <w:r w:rsidRPr="009B2988">
              <w:t>Codé conformément à la Recommandation UIT-R M.821</w:t>
            </w: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UTC</w:t>
            </w:r>
          </w:p>
        </w:tc>
        <w:tc>
          <w:tcPr>
            <w:tcW w:w="6804" w:type="dxa"/>
          </w:tcPr>
          <w:p w:rsidR="00F75723" w:rsidRPr="009B2988" w:rsidRDefault="00F75723" w:rsidP="009B2988">
            <w:pPr>
              <w:pStyle w:val="Tabletext"/>
            </w:pPr>
            <w:r w:rsidRPr="009B2988">
              <w:t>Codé conformément à l</w:t>
            </w:r>
            <w:r w:rsidR="001321E6">
              <w:t>'</w:t>
            </w:r>
            <w:r w:rsidRPr="009B2988">
              <w:t>Annexe 1, § 8.1.3</w:t>
            </w:r>
          </w:p>
        </w:tc>
      </w:tr>
      <w:tr w:rsidR="00F75723" w:rsidTr="009B2988">
        <w:trPr>
          <w:jc w:val="center"/>
        </w:trPr>
        <w:tc>
          <w:tcPr>
            <w:tcW w:w="2211" w:type="dxa"/>
            <w:gridSpan w:val="3"/>
          </w:tcPr>
          <w:p w:rsidR="00F75723" w:rsidRDefault="00F75723" w:rsidP="009B2988">
            <w:pPr>
              <w:pStyle w:val="Tabletext"/>
              <w:rPr>
                <w:szCs w:val="16"/>
                <w:lang w:val="fr-CH"/>
              </w:rPr>
            </w:pPr>
          </w:p>
        </w:tc>
        <w:tc>
          <w:tcPr>
            <w:tcW w:w="6804" w:type="dxa"/>
          </w:tcPr>
          <w:p w:rsidR="00F75723" w:rsidRPr="009B2988" w:rsidRDefault="00F75723" w:rsidP="009B2988">
            <w:pPr>
              <w:pStyle w:val="Tabletext"/>
            </w:pPr>
          </w:p>
        </w:tc>
      </w:tr>
      <w:tr w:rsidR="00F75723" w:rsidTr="009B2988">
        <w:trPr>
          <w:jc w:val="center"/>
        </w:trPr>
        <w:tc>
          <w:tcPr>
            <w:tcW w:w="2211" w:type="dxa"/>
            <w:gridSpan w:val="3"/>
          </w:tcPr>
          <w:p w:rsidR="00F75723" w:rsidRDefault="00F75723" w:rsidP="009B2988">
            <w:pPr>
              <w:pStyle w:val="Tabletext"/>
              <w:rPr>
                <w:szCs w:val="16"/>
                <w:lang w:val="fr-CH"/>
              </w:rPr>
            </w:pPr>
            <w:r>
              <w:rPr>
                <w:szCs w:val="16"/>
                <w:lang w:val="fr-CH"/>
              </w:rPr>
              <w:t>n/a</w:t>
            </w:r>
          </w:p>
        </w:tc>
        <w:tc>
          <w:tcPr>
            <w:tcW w:w="6804" w:type="dxa"/>
          </w:tcPr>
          <w:p w:rsidR="00F75723" w:rsidRPr="009B2988" w:rsidRDefault="00F75723" w:rsidP="009B2988">
            <w:pPr>
              <w:pStyle w:val="Tabletext"/>
            </w:pPr>
            <w:r w:rsidRPr="009B2988">
              <w:t>Ce champ ne figure pas dans cet appel</w:t>
            </w: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ECC</w:t>
            </w:r>
          </w:p>
        </w:tc>
        <w:tc>
          <w:tcPr>
            <w:tcW w:w="6804" w:type="dxa"/>
          </w:tcPr>
          <w:p w:rsidR="00F75723" w:rsidRPr="009B2988" w:rsidRDefault="00F75723" w:rsidP="009B2988">
            <w:pPr>
              <w:pStyle w:val="Tabletext"/>
            </w:pPr>
            <w:r w:rsidRPr="009B2988">
              <w:t>Codé conformément à l</w:t>
            </w:r>
            <w:r w:rsidR="001321E6">
              <w:t>'</w:t>
            </w:r>
            <w:r w:rsidRPr="009B2988">
              <w:t>Annexe 1, § 10.2</w:t>
            </w:r>
          </w:p>
        </w:tc>
      </w:tr>
      <w:tr w:rsidR="00F75723" w:rsidTr="009B2988">
        <w:trPr>
          <w:jc w:val="center"/>
        </w:trPr>
        <w:tc>
          <w:tcPr>
            <w:tcW w:w="2211" w:type="dxa"/>
            <w:gridSpan w:val="3"/>
          </w:tcPr>
          <w:p w:rsidR="00F75723" w:rsidRDefault="00F75723" w:rsidP="009B2988">
            <w:pPr>
              <w:pStyle w:val="Tabletext"/>
              <w:rPr>
                <w:szCs w:val="16"/>
                <w:lang w:val="fr-CH"/>
              </w:rPr>
            </w:pPr>
          </w:p>
        </w:tc>
        <w:tc>
          <w:tcPr>
            <w:tcW w:w="6804" w:type="dxa"/>
          </w:tcPr>
          <w:p w:rsidR="00F75723" w:rsidRPr="009B2988" w:rsidRDefault="00F75723" w:rsidP="009B2988">
            <w:pPr>
              <w:pStyle w:val="Tabletext"/>
            </w:pP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expan1</w:t>
            </w:r>
          </w:p>
        </w:tc>
        <w:tc>
          <w:tcPr>
            <w:tcW w:w="6804" w:type="dxa"/>
          </w:tcPr>
          <w:p w:rsidR="00F75723" w:rsidRPr="009B2988" w:rsidRDefault="00F75723" w:rsidP="009B2988">
            <w:pPr>
              <w:pStyle w:val="Tabletext"/>
            </w:pPr>
            <w:r w:rsidRPr="009B2988">
              <w:t>Séquence d</w:t>
            </w:r>
            <w:r w:rsidR="001321E6">
              <w:t>'</w:t>
            </w:r>
            <w:r w:rsidRPr="009B2988">
              <w:t>extension 1</w:t>
            </w: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expan2</w:t>
            </w:r>
          </w:p>
        </w:tc>
        <w:tc>
          <w:tcPr>
            <w:tcW w:w="6804" w:type="dxa"/>
          </w:tcPr>
          <w:p w:rsidR="00F75723" w:rsidRPr="009B2988" w:rsidRDefault="00F75723" w:rsidP="009B2988">
            <w:pPr>
              <w:pStyle w:val="Tabletext"/>
            </w:pPr>
            <w:r w:rsidRPr="009B2988">
              <w:t>Séquence d</w:t>
            </w:r>
            <w:r w:rsidR="001321E6">
              <w:t>'</w:t>
            </w:r>
            <w:r w:rsidRPr="009B2988">
              <w:t>extension 2</w:t>
            </w:r>
          </w:p>
        </w:tc>
      </w:tr>
      <w:tr w:rsidR="00F75723" w:rsidTr="009B2988">
        <w:trPr>
          <w:jc w:val="center"/>
        </w:trPr>
        <w:tc>
          <w:tcPr>
            <w:tcW w:w="2211" w:type="dxa"/>
            <w:gridSpan w:val="3"/>
          </w:tcPr>
          <w:p w:rsidR="00F75723" w:rsidRDefault="00F75723" w:rsidP="009B2988">
            <w:pPr>
              <w:pStyle w:val="Tabletext"/>
              <w:rPr>
                <w:szCs w:val="16"/>
                <w:lang w:val="es-ES_tradnl"/>
              </w:rPr>
            </w:pPr>
            <w:r>
              <w:rPr>
                <w:szCs w:val="16"/>
                <w:lang w:val="es-ES_tradnl"/>
              </w:rPr>
              <w:t>expan3</w:t>
            </w:r>
          </w:p>
        </w:tc>
        <w:tc>
          <w:tcPr>
            <w:tcW w:w="6804" w:type="dxa"/>
          </w:tcPr>
          <w:p w:rsidR="00F75723" w:rsidRPr="009B2988" w:rsidRDefault="00F75723" w:rsidP="009B2988">
            <w:pPr>
              <w:pStyle w:val="Tabletext"/>
            </w:pPr>
            <w:r w:rsidRPr="009B2988">
              <w:t>Séquence d</w:t>
            </w:r>
            <w:r w:rsidR="001321E6">
              <w:t>'</w:t>
            </w:r>
            <w:r w:rsidRPr="009B2988">
              <w:t>extension 3</w:t>
            </w:r>
          </w:p>
        </w:tc>
      </w:tr>
      <w:tr w:rsidR="00F75723" w:rsidTr="009B2988">
        <w:trPr>
          <w:jc w:val="center"/>
        </w:trPr>
        <w:tc>
          <w:tcPr>
            <w:tcW w:w="2211" w:type="dxa"/>
            <w:gridSpan w:val="3"/>
          </w:tcPr>
          <w:p w:rsidR="00F75723" w:rsidRDefault="00F75723" w:rsidP="009B2988">
            <w:pPr>
              <w:pStyle w:val="Tabletext"/>
              <w:rPr>
                <w:szCs w:val="16"/>
                <w:lang w:val="fr-CH"/>
              </w:rPr>
            </w:pPr>
          </w:p>
        </w:tc>
        <w:tc>
          <w:tcPr>
            <w:tcW w:w="6804" w:type="dxa"/>
          </w:tcPr>
          <w:p w:rsidR="00F75723" w:rsidRPr="009B2988" w:rsidRDefault="00F75723" w:rsidP="009B2988">
            <w:pPr>
              <w:pStyle w:val="Tabletext"/>
            </w:pPr>
          </w:p>
        </w:tc>
      </w:tr>
      <w:tr w:rsidR="00F75723" w:rsidTr="009B2988">
        <w:trPr>
          <w:jc w:val="center"/>
        </w:trPr>
        <w:tc>
          <w:tcPr>
            <w:tcW w:w="737" w:type="dxa"/>
          </w:tcPr>
          <w:p w:rsidR="00F75723" w:rsidRDefault="00F75723" w:rsidP="009B2988">
            <w:pPr>
              <w:pStyle w:val="Tabletext"/>
              <w:rPr>
                <w:szCs w:val="16"/>
                <w:lang w:val="fr-CH"/>
              </w:rPr>
            </w:pPr>
          </w:p>
        </w:tc>
        <w:tc>
          <w:tcPr>
            <w:tcW w:w="737" w:type="dxa"/>
            <w:shd w:val="clear" w:color="auto" w:fill="B3B3B3"/>
          </w:tcPr>
          <w:p w:rsidR="00F75723" w:rsidRDefault="00F75723" w:rsidP="009B2988">
            <w:pPr>
              <w:pStyle w:val="Tabletext"/>
              <w:rPr>
                <w:szCs w:val="16"/>
                <w:lang w:val="fr-CH"/>
              </w:rPr>
            </w:pPr>
          </w:p>
        </w:tc>
        <w:tc>
          <w:tcPr>
            <w:tcW w:w="737" w:type="dxa"/>
          </w:tcPr>
          <w:p w:rsidR="00F75723" w:rsidRDefault="00F75723" w:rsidP="009B2988">
            <w:pPr>
              <w:pStyle w:val="Tabletext"/>
              <w:rPr>
                <w:szCs w:val="16"/>
                <w:lang w:val="fr-CH"/>
              </w:rPr>
            </w:pPr>
          </w:p>
        </w:tc>
        <w:tc>
          <w:tcPr>
            <w:tcW w:w="6804" w:type="dxa"/>
          </w:tcPr>
          <w:p w:rsidR="00F75723" w:rsidRPr="009B2988" w:rsidRDefault="00F75723" w:rsidP="009B2988">
            <w:pPr>
              <w:pStyle w:val="Tabletext"/>
            </w:pPr>
            <w:r w:rsidRPr="009B2988">
              <w:t>Non applicable</w:t>
            </w:r>
          </w:p>
        </w:tc>
      </w:tr>
      <w:tr w:rsidR="00F75723" w:rsidTr="009B29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15" w:type="dxa"/>
            <w:gridSpan w:val="4"/>
          </w:tcPr>
          <w:p w:rsidR="00F75723" w:rsidRDefault="00F75723" w:rsidP="00C07D85">
            <w:pPr>
              <w:pStyle w:val="Tabletext"/>
            </w:pPr>
            <w:r>
              <w:t>NOTE – Pour les classes A et B, toutes les fonctions sont identiques pour les ondes métriques et hectométriques. Les ondes décamétriques ne s</w:t>
            </w:r>
            <w:r w:rsidR="001321E6">
              <w:t>'</w:t>
            </w:r>
            <w:r>
              <w:t>appliquent pas à la classe B.</w:t>
            </w:r>
          </w:p>
        </w:tc>
      </w:tr>
    </w:tbl>
    <w:p w:rsidR="00F75723" w:rsidRDefault="00F75723" w:rsidP="00F75723">
      <w:pPr>
        <w:pStyle w:val="Tablefin"/>
        <w:rPr>
          <w:lang w:val="fr-CH"/>
        </w:rPr>
      </w:pPr>
    </w:p>
    <w:p w:rsidR="00F75723" w:rsidRDefault="00F75723" w:rsidP="00F75723">
      <w:pPr>
        <w:rPr>
          <w:lang w:val="fr-CH"/>
        </w:rPr>
      </w:pPr>
    </w:p>
    <w:p w:rsidR="00F75723" w:rsidRDefault="00F75723" w:rsidP="00F75723">
      <w:pPr>
        <w:rPr>
          <w:lang w:val="fr-CH"/>
        </w:rPr>
      </w:pPr>
    </w:p>
    <w:p w:rsidR="00F75723" w:rsidRDefault="00F75723" w:rsidP="00F75723">
      <w:pPr>
        <w:rPr>
          <w:lang w:val="fr-CH"/>
        </w:rPr>
        <w:sectPr w:rsidR="00F75723" w:rsidSect="0031747D">
          <w:headerReference w:type="even" r:id="rId28"/>
          <w:headerReference w:type="default" r:id="rId29"/>
          <w:pgSz w:w="11907" w:h="16834" w:code="9"/>
          <w:pgMar w:top="1418" w:right="1134" w:bottom="1134" w:left="1134" w:header="720" w:footer="482" w:gutter="0"/>
          <w:paperSrc w:first="15" w:other="15"/>
          <w:pgNumType w:start="1"/>
          <w:cols w:space="720"/>
        </w:sectPr>
      </w:pPr>
    </w:p>
    <w:p w:rsidR="00F75723" w:rsidRDefault="00F75723" w:rsidP="00F75723">
      <w:pPr>
        <w:pStyle w:val="TableNo"/>
        <w:rPr>
          <w:lang w:val="fr-CH"/>
        </w:rPr>
      </w:pPr>
      <w:r>
        <w:rPr>
          <w:lang w:val="fr-CH"/>
        </w:rPr>
        <w:lastRenderedPageBreak/>
        <w:t>TABLEAU  4.1</w:t>
      </w:r>
    </w:p>
    <w:p w:rsidR="00F75723" w:rsidRDefault="00F75723" w:rsidP="00F75723">
      <w:pPr>
        <w:pStyle w:val="Tabletitle"/>
        <w:rPr>
          <w:lang w:val="fr-CH"/>
        </w:rPr>
      </w:pPr>
      <w:r>
        <w:rPr>
          <w:lang w:val="fr-CH"/>
        </w:rPr>
        <w:t>Alertes de détresse</w:t>
      </w:r>
    </w:p>
    <w:tbl>
      <w:tblPr>
        <w:tblW w:w="14459" w:type="dxa"/>
        <w:jc w:val="center"/>
        <w:tblLayout w:type="fixed"/>
        <w:tblCellMar>
          <w:left w:w="54" w:type="dxa"/>
          <w:right w:w="54" w:type="dxa"/>
        </w:tblCellMar>
        <w:tblLook w:val="0000"/>
      </w:tblPr>
      <w:tblGrid>
        <w:gridCol w:w="843"/>
        <w:gridCol w:w="843"/>
        <w:gridCol w:w="512"/>
        <w:gridCol w:w="513"/>
        <w:gridCol w:w="512"/>
        <w:gridCol w:w="513"/>
        <w:gridCol w:w="512"/>
        <w:gridCol w:w="513"/>
        <w:gridCol w:w="565"/>
        <w:gridCol w:w="596"/>
        <w:gridCol w:w="1077"/>
        <w:gridCol w:w="705"/>
        <w:gridCol w:w="845"/>
        <w:gridCol w:w="704"/>
        <w:gridCol w:w="705"/>
        <w:gridCol w:w="705"/>
        <w:gridCol w:w="705"/>
        <w:gridCol w:w="704"/>
        <w:gridCol w:w="1077"/>
        <w:gridCol w:w="285"/>
        <w:gridCol w:w="1025"/>
      </w:tblGrid>
      <w:tr w:rsidR="00F75723" w:rsidTr="00C07D85">
        <w:trPr>
          <w:cantSplit/>
          <w:jc w:val="center"/>
        </w:trPr>
        <w:tc>
          <w:tcPr>
            <w:tcW w:w="840" w:type="dxa"/>
            <w:vMerge w:val="restart"/>
            <w:tcBorders>
              <w:top w:val="single" w:sz="12" w:space="0" w:color="auto"/>
              <w:left w:val="single" w:sz="12" w:space="0" w:color="auto"/>
              <w:right w:val="single" w:sz="4" w:space="0" w:color="auto"/>
            </w:tcBorders>
            <w:vAlign w:val="bottom"/>
          </w:tcPr>
          <w:p w:rsidR="00F75723" w:rsidRDefault="00F75723" w:rsidP="004203EE">
            <w:pPr>
              <w:pStyle w:val="TableText0"/>
              <w:spacing w:line="240" w:lineRule="auto"/>
              <w:ind w:left="-57" w:right="-57"/>
              <w:jc w:val="center"/>
              <w:rPr>
                <w:b/>
                <w:bCs/>
                <w:sz w:val="16"/>
                <w:lang w:val="fr-CH"/>
              </w:rPr>
            </w:pPr>
            <w:r>
              <w:rPr>
                <w:b/>
                <w:bCs/>
                <w:sz w:val="16"/>
                <w:lang w:val="fr-CH"/>
              </w:rPr>
              <w:t>Bande de fréquences</w:t>
            </w:r>
          </w:p>
        </w:tc>
        <w:tc>
          <w:tcPr>
            <w:tcW w:w="840" w:type="dxa"/>
            <w:vMerge w:val="restart"/>
            <w:tcBorders>
              <w:top w:val="single" w:sz="12" w:space="0" w:color="auto"/>
              <w:left w:val="single" w:sz="4" w:space="0" w:color="auto"/>
              <w:right w:val="single" w:sz="4" w:space="0" w:color="auto"/>
            </w:tcBorders>
            <w:vAlign w:val="bottom"/>
          </w:tcPr>
          <w:p w:rsidR="00F75723" w:rsidRDefault="00F75723" w:rsidP="004203EE">
            <w:pPr>
              <w:pStyle w:val="TableText0"/>
              <w:spacing w:line="240" w:lineRule="auto"/>
              <w:jc w:val="center"/>
              <w:rPr>
                <w:b/>
                <w:bCs/>
                <w:sz w:val="16"/>
                <w:lang w:val="fr-CH"/>
              </w:rPr>
            </w:pPr>
            <w:r>
              <w:rPr>
                <w:b/>
                <w:bCs/>
                <w:sz w:val="16"/>
                <w:lang w:val="fr-CH"/>
              </w:rPr>
              <w:t>Type</w:t>
            </w:r>
          </w:p>
        </w:tc>
        <w:tc>
          <w:tcPr>
            <w:tcW w:w="4220" w:type="dxa"/>
            <w:gridSpan w:val="8"/>
            <w:tcBorders>
              <w:top w:val="single" w:sz="12"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CH"/>
              </w:rPr>
            </w:pPr>
            <w:r>
              <w:rPr>
                <w:b/>
                <w:bCs/>
                <w:sz w:val="16"/>
                <w:lang w:val="fr-CH"/>
              </w:rPr>
              <w:t>Application</w:t>
            </w:r>
          </w:p>
        </w:tc>
        <w:tc>
          <w:tcPr>
            <w:tcW w:w="7198" w:type="dxa"/>
            <w:gridSpan w:val="9"/>
            <w:tcBorders>
              <w:top w:val="single" w:sz="12" w:space="0" w:color="auto"/>
              <w:left w:val="single" w:sz="4" w:space="0" w:color="auto"/>
              <w:bottom w:val="single" w:sz="4" w:space="0" w:color="auto"/>
              <w:right w:val="single" w:sz="12" w:space="0" w:color="auto"/>
            </w:tcBorders>
          </w:tcPr>
          <w:p w:rsidR="00F75723" w:rsidRDefault="00F75723" w:rsidP="004203EE">
            <w:pPr>
              <w:pStyle w:val="TableText0"/>
              <w:spacing w:line="240" w:lineRule="auto"/>
              <w:jc w:val="center"/>
              <w:rPr>
                <w:b/>
                <w:bCs/>
                <w:sz w:val="16"/>
                <w:lang w:val="fr-CH"/>
              </w:rPr>
            </w:pPr>
            <w:r>
              <w:rPr>
                <w:b/>
                <w:bCs/>
                <w:sz w:val="16"/>
                <w:lang w:val="fr-CH"/>
              </w:rPr>
              <w:t>Format technique de la séquence d</w:t>
            </w:r>
            <w:r w:rsidR="001321E6">
              <w:rPr>
                <w:b/>
                <w:bCs/>
                <w:sz w:val="16"/>
                <w:lang w:val="fr-CH"/>
              </w:rPr>
              <w:t>'</w:t>
            </w:r>
            <w:r>
              <w:rPr>
                <w:b/>
                <w:bCs/>
                <w:sz w:val="16"/>
                <w:lang w:val="fr-CH"/>
              </w:rPr>
              <w:t>appel</w:t>
            </w:r>
          </w:p>
        </w:tc>
        <w:tc>
          <w:tcPr>
            <w:tcW w:w="284" w:type="dxa"/>
            <w:tcBorders>
              <w:left w:val="single" w:sz="12" w:space="0" w:color="auto"/>
            </w:tcBorders>
          </w:tcPr>
          <w:p w:rsidR="00F75723" w:rsidRDefault="00F75723" w:rsidP="004203EE">
            <w:pPr>
              <w:pStyle w:val="TableText0"/>
              <w:spacing w:line="240" w:lineRule="auto"/>
              <w:jc w:val="center"/>
              <w:rPr>
                <w:b/>
                <w:bCs/>
                <w:sz w:val="16"/>
                <w:lang w:val="fr-CH"/>
              </w:rPr>
            </w:pPr>
          </w:p>
        </w:tc>
        <w:tc>
          <w:tcPr>
            <w:tcW w:w="1021" w:type="dxa"/>
            <w:tcBorders>
              <w:left w:val="nil"/>
              <w:bottom w:val="single" w:sz="12" w:space="0" w:color="auto"/>
            </w:tcBorders>
          </w:tcPr>
          <w:p w:rsidR="00F75723" w:rsidRDefault="00F75723" w:rsidP="004203EE">
            <w:pPr>
              <w:pStyle w:val="TableText0"/>
              <w:spacing w:line="240" w:lineRule="auto"/>
              <w:jc w:val="center"/>
              <w:rPr>
                <w:b/>
                <w:bCs/>
                <w:sz w:val="16"/>
                <w:lang w:val="fr-CH"/>
              </w:rPr>
            </w:pPr>
          </w:p>
        </w:tc>
      </w:tr>
      <w:tr w:rsidR="00F75723" w:rsidTr="00C07D85">
        <w:trPr>
          <w:cantSplit/>
          <w:jc w:val="center"/>
        </w:trPr>
        <w:tc>
          <w:tcPr>
            <w:tcW w:w="840" w:type="dxa"/>
            <w:vMerge/>
            <w:tcBorders>
              <w:left w:val="single" w:sz="12" w:space="0" w:color="auto"/>
              <w:right w:val="single" w:sz="4" w:space="0" w:color="auto"/>
            </w:tcBorders>
            <w:vAlign w:val="bottom"/>
          </w:tcPr>
          <w:p w:rsidR="00F75723" w:rsidRDefault="00F75723" w:rsidP="004203EE">
            <w:pPr>
              <w:pStyle w:val="TableText0"/>
              <w:spacing w:line="240" w:lineRule="auto"/>
              <w:rPr>
                <w:b/>
                <w:bCs/>
                <w:sz w:val="16"/>
                <w:lang w:val="fr-CH"/>
              </w:rPr>
            </w:pPr>
          </w:p>
        </w:tc>
        <w:tc>
          <w:tcPr>
            <w:tcW w:w="840" w:type="dxa"/>
            <w:vMerge/>
            <w:tcBorders>
              <w:left w:val="single" w:sz="4" w:space="0" w:color="auto"/>
              <w:right w:val="single" w:sz="4" w:space="0" w:color="auto"/>
            </w:tcBorders>
            <w:vAlign w:val="bottom"/>
          </w:tcPr>
          <w:p w:rsidR="00F75723" w:rsidRDefault="00F75723" w:rsidP="004203EE">
            <w:pPr>
              <w:pStyle w:val="TableText0"/>
              <w:spacing w:line="240" w:lineRule="auto"/>
              <w:rPr>
                <w:b/>
                <w:bCs/>
                <w:sz w:val="16"/>
                <w:lang w:val="fr-CH"/>
              </w:rPr>
            </w:pPr>
          </w:p>
        </w:tc>
        <w:tc>
          <w:tcPr>
            <w:tcW w:w="1021" w:type="dxa"/>
            <w:gridSpan w:val="2"/>
            <w:vMerge w:val="restart"/>
            <w:tcBorders>
              <w:top w:val="single" w:sz="4" w:space="0" w:color="auto"/>
              <w:left w:val="single" w:sz="4" w:space="0" w:color="auto"/>
              <w:bottom w:val="single" w:sz="12" w:space="0" w:color="auto"/>
              <w:right w:val="single" w:sz="4" w:space="0" w:color="auto"/>
            </w:tcBorders>
            <w:vAlign w:val="bottom"/>
          </w:tcPr>
          <w:p w:rsidR="00F75723" w:rsidRDefault="00F75723" w:rsidP="004203EE">
            <w:pPr>
              <w:pStyle w:val="TableText0"/>
              <w:spacing w:line="240" w:lineRule="auto"/>
              <w:jc w:val="center"/>
              <w:rPr>
                <w:b/>
                <w:bCs/>
                <w:sz w:val="16"/>
                <w:lang w:val="fr-CH"/>
              </w:rPr>
            </w:pPr>
            <w:r>
              <w:rPr>
                <w:b/>
                <w:bCs/>
                <w:sz w:val="16"/>
                <w:lang w:val="fr-CH"/>
              </w:rPr>
              <w:t>Classe</w:t>
            </w:r>
            <w:r>
              <w:rPr>
                <w:b/>
                <w:bCs/>
                <w:sz w:val="16"/>
                <w:lang w:val="fr-CH"/>
              </w:rPr>
              <w:br/>
              <w:t>de station</w:t>
            </w:r>
            <w:r>
              <w:rPr>
                <w:b/>
                <w:bCs/>
                <w:sz w:val="16"/>
                <w:lang w:val="fr-CH"/>
              </w:rPr>
              <w:br/>
              <w:t>de navire A/B</w:t>
            </w:r>
          </w:p>
        </w:tc>
        <w:tc>
          <w:tcPr>
            <w:tcW w:w="1021" w:type="dxa"/>
            <w:gridSpan w:val="2"/>
            <w:vMerge w:val="restart"/>
            <w:tcBorders>
              <w:top w:val="single" w:sz="4" w:space="0" w:color="auto"/>
              <w:left w:val="single" w:sz="4" w:space="0" w:color="auto"/>
              <w:bottom w:val="single" w:sz="12" w:space="0" w:color="auto"/>
              <w:right w:val="single" w:sz="4" w:space="0" w:color="auto"/>
            </w:tcBorders>
            <w:vAlign w:val="bottom"/>
          </w:tcPr>
          <w:p w:rsidR="00F75723" w:rsidRDefault="00F75723" w:rsidP="004203EE">
            <w:pPr>
              <w:pStyle w:val="TableText0"/>
              <w:spacing w:line="240" w:lineRule="auto"/>
              <w:jc w:val="center"/>
              <w:rPr>
                <w:b/>
                <w:bCs/>
                <w:sz w:val="16"/>
                <w:lang w:val="fr-CH"/>
              </w:rPr>
            </w:pPr>
            <w:r>
              <w:rPr>
                <w:b/>
                <w:bCs/>
                <w:sz w:val="16"/>
                <w:lang w:val="fr-CH"/>
              </w:rPr>
              <w:t>Classe</w:t>
            </w:r>
            <w:r>
              <w:rPr>
                <w:b/>
                <w:bCs/>
                <w:sz w:val="16"/>
                <w:lang w:val="fr-CH"/>
              </w:rPr>
              <w:br/>
              <w:t>de station</w:t>
            </w:r>
            <w:r>
              <w:rPr>
                <w:b/>
                <w:bCs/>
                <w:sz w:val="16"/>
                <w:lang w:val="fr-CH"/>
              </w:rPr>
              <w:br/>
              <w:t>de navire</w:t>
            </w:r>
            <w:r>
              <w:rPr>
                <w:b/>
                <w:bCs/>
                <w:sz w:val="16"/>
                <w:lang w:val="fr-CH"/>
              </w:rPr>
              <w:br/>
              <w:t>D</w:t>
            </w:r>
          </w:p>
        </w:tc>
        <w:tc>
          <w:tcPr>
            <w:tcW w:w="1021" w:type="dxa"/>
            <w:gridSpan w:val="2"/>
            <w:vMerge w:val="restart"/>
            <w:tcBorders>
              <w:top w:val="single" w:sz="4" w:space="0" w:color="auto"/>
              <w:left w:val="single" w:sz="4" w:space="0" w:color="auto"/>
              <w:bottom w:val="single" w:sz="12" w:space="0" w:color="auto"/>
              <w:right w:val="single" w:sz="4" w:space="0" w:color="auto"/>
            </w:tcBorders>
            <w:vAlign w:val="bottom"/>
          </w:tcPr>
          <w:p w:rsidR="00F75723" w:rsidRDefault="00F75723" w:rsidP="004203EE">
            <w:pPr>
              <w:pStyle w:val="TableText0"/>
              <w:spacing w:line="240" w:lineRule="auto"/>
              <w:jc w:val="center"/>
              <w:rPr>
                <w:b/>
                <w:bCs/>
                <w:sz w:val="16"/>
                <w:lang w:val="fr-CH"/>
              </w:rPr>
            </w:pPr>
            <w:r>
              <w:rPr>
                <w:b/>
                <w:bCs/>
                <w:sz w:val="16"/>
                <w:lang w:val="fr-CH"/>
              </w:rPr>
              <w:t>Classe</w:t>
            </w:r>
            <w:r>
              <w:rPr>
                <w:b/>
                <w:bCs/>
                <w:sz w:val="16"/>
                <w:lang w:val="fr-CH"/>
              </w:rPr>
              <w:br/>
              <w:t>de station</w:t>
            </w:r>
            <w:r>
              <w:rPr>
                <w:b/>
                <w:bCs/>
                <w:sz w:val="16"/>
                <w:lang w:val="fr-CH"/>
              </w:rPr>
              <w:br/>
              <w:t>de navire</w:t>
            </w:r>
            <w:r>
              <w:rPr>
                <w:b/>
                <w:bCs/>
                <w:sz w:val="16"/>
                <w:lang w:val="fr-CH"/>
              </w:rPr>
              <w:br/>
              <w:t>E</w:t>
            </w:r>
          </w:p>
        </w:tc>
        <w:tc>
          <w:tcPr>
            <w:tcW w:w="1157" w:type="dxa"/>
            <w:gridSpan w:val="2"/>
            <w:vMerge w:val="restart"/>
            <w:tcBorders>
              <w:top w:val="single" w:sz="4" w:space="0" w:color="auto"/>
              <w:left w:val="single" w:sz="4" w:space="0" w:color="auto"/>
              <w:bottom w:val="single" w:sz="12" w:space="0" w:color="auto"/>
              <w:right w:val="single" w:sz="4" w:space="0" w:color="auto"/>
            </w:tcBorders>
            <w:vAlign w:val="bottom"/>
          </w:tcPr>
          <w:p w:rsidR="00F75723" w:rsidRDefault="00F75723" w:rsidP="004203EE">
            <w:pPr>
              <w:pStyle w:val="TableText0"/>
              <w:spacing w:line="240" w:lineRule="auto"/>
              <w:jc w:val="center"/>
              <w:rPr>
                <w:b/>
                <w:bCs/>
                <w:sz w:val="16"/>
                <w:lang w:val="fr-CH"/>
              </w:rPr>
            </w:pPr>
            <w:r>
              <w:rPr>
                <w:b/>
                <w:bCs/>
                <w:sz w:val="16"/>
                <w:lang w:val="fr-CH"/>
              </w:rPr>
              <w:t>Station</w:t>
            </w:r>
            <w:r>
              <w:rPr>
                <w:b/>
                <w:bCs/>
                <w:sz w:val="16"/>
                <w:lang w:val="fr-CH"/>
              </w:rPr>
              <w:br/>
              <w:t>côtière</w:t>
            </w:r>
          </w:p>
        </w:tc>
        <w:tc>
          <w:tcPr>
            <w:tcW w:w="1073"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ind w:left="-57" w:right="-57"/>
              <w:jc w:val="center"/>
              <w:rPr>
                <w:b/>
                <w:bCs/>
                <w:sz w:val="16"/>
                <w:lang w:val="fr-CH"/>
              </w:rPr>
            </w:pPr>
            <w:r>
              <w:rPr>
                <w:b/>
                <w:bCs/>
                <w:sz w:val="16"/>
                <w:lang w:val="fr-CH"/>
              </w:rPr>
              <w:t>Spécificateur de format (2 identiques)</w:t>
            </w:r>
          </w:p>
        </w:tc>
        <w:tc>
          <w:tcPr>
            <w:tcW w:w="702"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jc w:val="center"/>
              <w:rPr>
                <w:b/>
                <w:bCs/>
                <w:sz w:val="16"/>
                <w:lang w:val="en-US"/>
              </w:rPr>
            </w:pPr>
            <w:r>
              <w:rPr>
                <w:b/>
                <w:bCs/>
                <w:sz w:val="16"/>
                <w:lang w:val="en-US"/>
              </w:rPr>
              <w:t>Auto-ID</w:t>
            </w:r>
            <w:r>
              <w:rPr>
                <w:b/>
                <w:bCs/>
                <w:sz w:val="16"/>
                <w:lang w:val="en-US"/>
              </w:rPr>
              <w:br/>
              <w:t>(5)</w:t>
            </w:r>
          </w:p>
        </w:tc>
        <w:tc>
          <w:tcPr>
            <w:tcW w:w="2947" w:type="dxa"/>
            <w:gridSpan w:val="4"/>
            <w:tcBorders>
              <w:top w:val="single" w:sz="4" w:space="0" w:color="auto"/>
              <w:left w:val="single" w:sz="4" w:space="0" w:color="auto"/>
              <w:bottom w:val="single" w:sz="4" w:space="0" w:color="auto"/>
              <w:right w:val="single" w:sz="4" w:space="0" w:color="auto"/>
            </w:tcBorders>
            <w:vAlign w:val="bottom"/>
          </w:tcPr>
          <w:p w:rsidR="00F75723" w:rsidRDefault="00F75723" w:rsidP="004203EE">
            <w:pPr>
              <w:pStyle w:val="TableText0"/>
              <w:spacing w:line="240" w:lineRule="auto"/>
              <w:jc w:val="center"/>
              <w:rPr>
                <w:b/>
                <w:bCs/>
                <w:sz w:val="16"/>
                <w:lang w:val="en-US"/>
              </w:rPr>
            </w:pPr>
            <w:r>
              <w:rPr>
                <w:b/>
                <w:bCs/>
                <w:sz w:val="16"/>
                <w:lang w:val="en-US"/>
              </w:rPr>
              <w:t>Message</w:t>
            </w:r>
          </w:p>
        </w:tc>
        <w:tc>
          <w:tcPr>
            <w:tcW w:w="702"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jc w:val="center"/>
              <w:rPr>
                <w:b/>
                <w:bCs/>
                <w:sz w:val="16"/>
                <w:lang w:val="es-ES_tradnl"/>
              </w:rPr>
            </w:pPr>
            <w:r>
              <w:rPr>
                <w:b/>
                <w:bCs/>
                <w:sz w:val="16"/>
                <w:lang w:val="es-ES_tradnl"/>
              </w:rPr>
              <w:t>EOS</w:t>
            </w:r>
            <w:r>
              <w:rPr>
                <w:b/>
                <w:bCs/>
                <w:sz w:val="16"/>
                <w:lang w:val="es-ES_tradnl"/>
              </w:rPr>
              <w:br/>
              <w:t>(1)</w:t>
            </w:r>
          </w:p>
        </w:tc>
        <w:tc>
          <w:tcPr>
            <w:tcW w:w="701"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jc w:val="center"/>
              <w:rPr>
                <w:b/>
                <w:bCs/>
                <w:sz w:val="16"/>
                <w:lang w:val="es-ES_tradnl"/>
              </w:rPr>
            </w:pPr>
            <w:r>
              <w:rPr>
                <w:b/>
                <w:bCs/>
                <w:sz w:val="16"/>
                <w:lang w:val="es-ES_tradnl"/>
              </w:rPr>
              <w:t>ECC</w:t>
            </w:r>
            <w:r>
              <w:rPr>
                <w:b/>
                <w:bCs/>
                <w:sz w:val="16"/>
                <w:lang w:val="es-ES_tradnl"/>
              </w:rPr>
              <w:br/>
              <w:t>(1)</w:t>
            </w:r>
          </w:p>
        </w:tc>
        <w:tc>
          <w:tcPr>
            <w:tcW w:w="1073" w:type="dxa"/>
            <w:vMerge w:val="restart"/>
            <w:tcBorders>
              <w:top w:val="single" w:sz="4" w:space="0" w:color="auto"/>
              <w:left w:val="single" w:sz="4" w:space="0" w:color="auto"/>
              <w:right w:val="single" w:sz="12" w:space="0" w:color="auto"/>
            </w:tcBorders>
            <w:vAlign w:val="bottom"/>
          </w:tcPr>
          <w:p w:rsidR="00F75723" w:rsidRDefault="00F75723" w:rsidP="004203EE">
            <w:pPr>
              <w:pStyle w:val="TableText0"/>
              <w:spacing w:line="240" w:lineRule="auto"/>
              <w:ind w:left="-57" w:right="-57"/>
              <w:jc w:val="center"/>
              <w:rPr>
                <w:b/>
                <w:bCs/>
                <w:sz w:val="16"/>
                <w:lang w:val="es-ES_tradnl"/>
              </w:rPr>
            </w:pPr>
            <w:r>
              <w:rPr>
                <w:b/>
                <w:bCs/>
                <w:sz w:val="16"/>
                <w:lang w:val="es-ES_tradnl"/>
              </w:rPr>
              <w:t>EOS</w:t>
            </w:r>
            <w:r>
              <w:rPr>
                <w:b/>
                <w:bCs/>
                <w:sz w:val="16"/>
                <w:lang w:val="es-ES_tradnl"/>
              </w:rPr>
              <w:br/>
              <w:t>(2 identiques)</w:t>
            </w:r>
          </w:p>
        </w:tc>
        <w:tc>
          <w:tcPr>
            <w:tcW w:w="284" w:type="dxa"/>
            <w:vMerge w:val="restart"/>
            <w:tcBorders>
              <w:left w:val="single" w:sz="12" w:space="0" w:color="auto"/>
              <w:right w:val="single" w:sz="12" w:space="0" w:color="auto"/>
            </w:tcBorders>
            <w:vAlign w:val="bottom"/>
          </w:tcPr>
          <w:p w:rsidR="00F75723" w:rsidRDefault="00F75723" w:rsidP="004203EE">
            <w:pPr>
              <w:pStyle w:val="TableText0"/>
              <w:spacing w:line="240" w:lineRule="auto"/>
              <w:jc w:val="center"/>
              <w:rPr>
                <w:b/>
                <w:bCs/>
                <w:sz w:val="16"/>
                <w:lang w:val="es-ES_tradnl"/>
              </w:rPr>
            </w:pPr>
          </w:p>
        </w:tc>
        <w:tc>
          <w:tcPr>
            <w:tcW w:w="1021" w:type="dxa"/>
            <w:vMerge w:val="restart"/>
            <w:tcBorders>
              <w:top w:val="single" w:sz="12" w:space="0" w:color="auto"/>
              <w:left w:val="single" w:sz="12" w:space="0" w:color="auto"/>
              <w:right w:val="single" w:sz="12" w:space="0" w:color="auto"/>
            </w:tcBorders>
            <w:vAlign w:val="bottom"/>
          </w:tcPr>
          <w:p w:rsidR="00F75723" w:rsidRDefault="00F75723" w:rsidP="004203EE">
            <w:pPr>
              <w:pStyle w:val="TableText0"/>
              <w:spacing w:after="0" w:line="240" w:lineRule="auto"/>
              <w:jc w:val="center"/>
              <w:rPr>
                <w:b/>
                <w:bCs/>
                <w:sz w:val="16"/>
                <w:lang w:val="fr-FR"/>
              </w:rPr>
            </w:pPr>
            <w:r>
              <w:rPr>
                <w:b/>
                <w:bCs/>
                <w:sz w:val="16"/>
                <w:lang w:val="fr-FR"/>
              </w:rPr>
              <w:t>Séquence d</w:t>
            </w:r>
            <w:r w:rsidR="001321E6">
              <w:rPr>
                <w:b/>
                <w:bCs/>
                <w:sz w:val="16"/>
                <w:lang w:val="fr-FR"/>
              </w:rPr>
              <w:t>'</w:t>
            </w:r>
            <w:r>
              <w:rPr>
                <w:b/>
                <w:bCs/>
                <w:sz w:val="16"/>
                <w:lang w:val="fr-FR"/>
              </w:rPr>
              <w:t>extension</w:t>
            </w:r>
          </w:p>
          <w:p w:rsidR="00F75723" w:rsidRDefault="00F75723" w:rsidP="004203EE">
            <w:pPr>
              <w:pStyle w:val="TableText0"/>
              <w:spacing w:before="0" w:line="240" w:lineRule="auto"/>
              <w:jc w:val="center"/>
              <w:rPr>
                <w:b/>
                <w:bCs/>
                <w:sz w:val="16"/>
                <w:lang w:val="fr-FR"/>
              </w:rPr>
            </w:pPr>
            <w:r>
              <w:rPr>
                <w:b/>
                <w:bCs/>
                <w:sz w:val="16"/>
                <w:lang w:val="fr-FR"/>
              </w:rPr>
              <w:t>Rec. UIT</w:t>
            </w:r>
            <w:r>
              <w:rPr>
                <w:b/>
                <w:bCs/>
                <w:sz w:val="16"/>
                <w:lang w:val="fr-FR"/>
              </w:rPr>
              <w:noBreakHyphen/>
              <w:t>R M.821</w:t>
            </w:r>
            <w:r>
              <w:rPr>
                <w:b/>
                <w:bCs/>
                <w:sz w:val="16"/>
                <w:lang w:val="fr-FR"/>
              </w:rPr>
              <w:br/>
              <w:t>(9)</w:t>
            </w:r>
          </w:p>
        </w:tc>
      </w:tr>
      <w:tr w:rsidR="00F75723" w:rsidTr="00C07D85">
        <w:trPr>
          <w:cantSplit/>
          <w:jc w:val="center"/>
        </w:trPr>
        <w:tc>
          <w:tcPr>
            <w:tcW w:w="840" w:type="dxa"/>
            <w:vMerge/>
            <w:tcBorders>
              <w:left w:val="single" w:sz="12" w:space="0" w:color="auto"/>
              <w:right w:val="single" w:sz="4" w:space="0" w:color="auto"/>
            </w:tcBorders>
          </w:tcPr>
          <w:p w:rsidR="00F75723" w:rsidRDefault="00F75723" w:rsidP="004203EE">
            <w:pPr>
              <w:pStyle w:val="TableText0"/>
              <w:spacing w:line="240" w:lineRule="auto"/>
              <w:rPr>
                <w:b/>
                <w:bCs/>
                <w:sz w:val="16"/>
                <w:lang w:val="fr-FR"/>
              </w:rPr>
            </w:pPr>
          </w:p>
        </w:tc>
        <w:tc>
          <w:tcPr>
            <w:tcW w:w="840" w:type="dxa"/>
            <w:vMerge/>
            <w:tcBorders>
              <w:left w:val="single" w:sz="4" w:space="0" w:color="auto"/>
              <w:right w:val="single" w:sz="4" w:space="0" w:color="auto"/>
            </w:tcBorders>
          </w:tcPr>
          <w:p w:rsidR="00F75723" w:rsidRDefault="00F75723" w:rsidP="004203EE">
            <w:pPr>
              <w:pStyle w:val="TableText0"/>
              <w:spacing w:line="240" w:lineRule="auto"/>
              <w:rPr>
                <w:b/>
                <w:bCs/>
                <w:sz w:val="16"/>
                <w:lang w:val="fr-FR"/>
              </w:rPr>
            </w:pPr>
          </w:p>
        </w:tc>
        <w:tc>
          <w:tcPr>
            <w:tcW w:w="1021" w:type="dxa"/>
            <w:gridSpan w:val="2"/>
            <w:vMerge/>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21" w:type="dxa"/>
            <w:gridSpan w:val="2"/>
            <w:vMerge/>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21" w:type="dxa"/>
            <w:gridSpan w:val="2"/>
            <w:vMerge/>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157" w:type="dxa"/>
            <w:gridSpan w:val="2"/>
            <w:vMerge/>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73"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702"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84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r>
              <w:rPr>
                <w:b/>
                <w:bCs/>
                <w:sz w:val="16"/>
                <w:lang w:val="fr-FR"/>
              </w:rPr>
              <w:t>1</w:t>
            </w:r>
          </w:p>
        </w:tc>
        <w:tc>
          <w:tcPr>
            <w:tcW w:w="70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r>
              <w:rPr>
                <w:b/>
                <w:bCs/>
                <w:sz w:val="16"/>
                <w:lang w:val="fr-FR"/>
              </w:rPr>
              <w:t>2</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r>
              <w:rPr>
                <w:b/>
                <w:bCs/>
                <w:sz w:val="16"/>
                <w:lang w:val="fr-FR"/>
              </w:rPr>
              <w:t>3</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r>
              <w:rPr>
                <w:b/>
                <w:bCs/>
                <w:sz w:val="16"/>
                <w:lang w:val="fr-FR"/>
              </w:rPr>
              <w:t>4</w:t>
            </w:r>
          </w:p>
        </w:tc>
        <w:tc>
          <w:tcPr>
            <w:tcW w:w="702"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701"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73" w:type="dxa"/>
            <w:vMerge/>
            <w:tcBorders>
              <w:left w:val="single" w:sz="4" w:space="0" w:color="auto"/>
              <w:right w:val="single" w:sz="12" w:space="0" w:color="auto"/>
            </w:tcBorders>
          </w:tcPr>
          <w:p w:rsidR="00F75723" w:rsidRDefault="00F75723" w:rsidP="004203EE">
            <w:pPr>
              <w:pStyle w:val="TableText0"/>
              <w:spacing w:line="240" w:lineRule="auto"/>
              <w:jc w:val="center"/>
              <w:rPr>
                <w:b/>
                <w:bCs/>
                <w:sz w:val="16"/>
                <w:lang w:val="fr-FR"/>
              </w:rPr>
            </w:pPr>
          </w:p>
        </w:tc>
        <w:tc>
          <w:tcPr>
            <w:tcW w:w="284" w:type="dxa"/>
            <w:vMerge/>
            <w:tcBorders>
              <w:left w:val="single" w:sz="12" w:space="0" w:color="auto"/>
              <w:right w:val="single" w:sz="12" w:space="0" w:color="auto"/>
            </w:tcBorders>
          </w:tcPr>
          <w:p w:rsidR="00F75723" w:rsidRDefault="00F75723" w:rsidP="004203EE">
            <w:pPr>
              <w:pStyle w:val="TableText0"/>
              <w:spacing w:line="240" w:lineRule="auto"/>
              <w:jc w:val="center"/>
              <w:rPr>
                <w:b/>
                <w:bCs/>
                <w:sz w:val="16"/>
                <w:lang w:val="fr-FR"/>
              </w:rPr>
            </w:pPr>
          </w:p>
        </w:tc>
        <w:tc>
          <w:tcPr>
            <w:tcW w:w="1021" w:type="dxa"/>
            <w:vMerge/>
            <w:tcBorders>
              <w:left w:val="single" w:sz="12" w:space="0" w:color="auto"/>
              <w:right w:val="single" w:sz="12" w:space="0" w:color="auto"/>
            </w:tcBorders>
          </w:tcPr>
          <w:p w:rsidR="00F75723" w:rsidRDefault="00F75723" w:rsidP="004203EE">
            <w:pPr>
              <w:pStyle w:val="TableText0"/>
              <w:spacing w:line="240" w:lineRule="auto"/>
              <w:jc w:val="center"/>
              <w:rPr>
                <w:b/>
                <w:bCs/>
                <w:sz w:val="16"/>
                <w:lang w:val="fr-FR"/>
              </w:rPr>
            </w:pPr>
          </w:p>
        </w:tc>
      </w:tr>
      <w:tr w:rsidR="00F75723" w:rsidTr="00C07D85">
        <w:trPr>
          <w:cantSplit/>
          <w:trHeight w:val="390"/>
          <w:jc w:val="center"/>
        </w:trPr>
        <w:tc>
          <w:tcPr>
            <w:tcW w:w="840" w:type="dxa"/>
            <w:vMerge/>
            <w:tcBorders>
              <w:left w:val="single" w:sz="12" w:space="0" w:color="auto"/>
              <w:right w:val="single" w:sz="4" w:space="0" w:color="auto"/>
            </w:tcBorders>
          </w:tcPr>
          <w:p w:rsidR="00F75723" w:rsidRDefault="00F75723" w:rsidP="004203EE">
            <w:pPr>
              <w:pStyle w:val="TableText0"/>
              <w:spacing w:line="240" w:lineRule="auto"/>
              <w:rPr>
                <w:b/>
                <w:bCs/>
                <w:sz w:val="16"/>
                <w:lang w:val="fr-FR"/>
              </w:rPr>
            </w:pPr>
          </w:p>
        </w:tc>
        <w:tc>
          <w:tcPr>
            <w:tcW w:w="840" w:type="dxa"/>
            <w:vMerge/>
            <w:tcBorders>
              <w:left w:val="single" w:sz="4" w:space="0" w:color="auto"/>
              <w:right w:val="single" w:sz="4" w:space="0" w:color="auto"/>
            </w:tcBorders>
          </w:tcPr>
          <w:p w:rsidR="00F75723" w:rsidRDefault="00F75723" w:rsidP="004203EE">
            <w:pPr>
              <w:pStyle w:val="TableText0"/>
              <w:spacing w:line="240" w:lineRule="auto"/>
              <w:rPr>
                <w:b/>
                <w:bCs/>
                <w:sz w:val="16"/>
                <w:lang w:val="fr-FR"/>
              </w:rPr>
            </w:pPr>
          </w:p>
        </w:tc>
        <w:tc>
          <w:tcPr>
            <w:tcW w:w="1021" w:type="dxa"/>
            <w:gridSpan w:val="2"/>
            <w:vMerge/>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21" w:type="dxa"/>
            <w:gridSpan w:val="2"/>
            <w:vMerge/>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21" w:type="dxa"/>
            <w:gridSpan w:val="2"/>
            <w:vMerge/>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157" w:type="dxa"/>
            <w:gridSpan w:val="2"/>
            <w:vMerge/>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73"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702"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842"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Nature de la détresse</w:t>
            </w:r>
            <w:r>
              <w:rPr>
                <w:b/>
                <w:bCs/>
                <w:sz w:val="16"/>
                <w:lang w:val="fr-FR"/>
              </w:rPr>
              <w:br/>
              <w:t>(1)</w:t>
            </w:r>
          </w:p>
        </w:tc>
        <w:tc>
          <w:tcPr>
            <w:tcW w:w="701"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Coor</w:t>
            </w:r>
            <w:r>
              <w:rPr>
                <w:b/>
                <w:bCs/>
                <w:sz w:val="16"/>
                <w:lang w:val="fr-FR"/>
              </w:rPr>
              <w:softHyphen/>
              <w:t>données du lieu de détresse</w:t>
            </w:r>
            <w:r>
              <w:rPr>
                <w:b/>
                <w:bCs/>
                <w:sz w:val="16"/>
                <w:lang w:val="fr-FR"/>
              </w:rPr>
              <w:br/>
              <w:t>(5)</w:t>
            </w:r>
          </w:p>
        </w:tc>
        <w:tc>
          <w:tcPr>
            <w:tcW w:w="702"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Heure</w:t>
            </w:r>
            <w:r>
              <w:rPr>
                <w:b/>
                <w:bCs/>
                <w:sz w:val="16"/>
                <w:lang w:val="fr-FR"/>
              </w:rPr>
              <w:br/>
              <w:t>(2)</w:t>
            </w:r>
          </w:p>
        </w:tc>
        <w:tc>
          <w:tcPr>
            <w:tcW w:w="702" w:type="dxa"/>
            <w:vMerge w:val="restart"/>
            <w:tcBorders>
              <w:top w:val="single" w:sz="4" w:space="0" w:color="auto"/>
              <w:left w:val="single" w:sz="4" w:space="0" w:color="auto"/>
              <w:right w:val="single" w:sz="4" w:space="0" w:color="auto"/>
            </w:tcBorders>
            <w:vAlign w:val="bottom"/>
          </w:tcPr>
          <w:p w:rsidR="00F75723" w:rsidRDefault="00F75723" w:rsidP="004203EE">
            <w:pPr>
              <w:pStyle w:val="TableText0"/>
              <w:spacing w:line="240" w:lineRule="auto"/>
              <w:ind w:left="-28" w:right="-28"/>
              <w:jc w:val="center"/>
              <w:rPr>
                <w:b/>
                <w:bCs/>
                <w:sz w:val="16"/>
                <w:lang w:val="fr-FR"/>
              </w:rPr>
            </w:pPr>
            <w:r>
              <w:rPr>
                <w:b/>
                <w:bCs/>
                <w:sz w:val="16"/>
                <w:szCs w:val="16"/>
                <w:lang w:val="fr-FR"/>
              </w:rPr>
              <w:t>Commu</w:t>
            </w:r>
            <w:r>
              <w:rPr>
                <w:b/>
                <w:bCs/>
                <w:sz w:val="16"/>
                <w:szCs w:val="16"/>
                <w:lang w:val="fr-FR"/>
              </w:rPr>
              <w:softHyphen/>
              <w:t>nications</w:t>
            </w:r>
            <w:r>
              <w:rPr>
                <w:b/>
                <w:bCs/>
                <w:sz w:val="16"/>
                <w:szCs w:val="16"/>
                <w:lang w:val="fr-FR"/>
              </w:rPr>
              <w:br/>
              <w:t>ulté</w:t>
            </w:r>
            <w:r>
              <w:rPr>
                <w:b/>
                <w:bCs/>
                <w:sz w:val="16"/>
                <w:szCs w:val="16"/>
                <w:lang w:val="fr-FR"/>
              </w:rPr>
              <w:softHyphen/>
              <w:t>rieures</w:t>
            </w:r>
            <w:r>
              <w:rPr>
                <w:b/>
                <w:bCs/>
                <w:sz w:val="16"/>
                <w:lang w:val="fr-FR"/>
              </w:rPr>
              <w:br/>
              <w:t>(1)</w:t>
            </w:r>
          </w:p>
        </w:tc>
        <w:tc>
          <w:tcPr>
            <w:tcW w:w="702"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701" w:type="dxa"/>
            <w:vMerge/>
            <w:tcBorders>
              <w:left w:val="single" w:sz="4" w:space="0" w:color="auto"/>
              <w:right w:val="single" w:sz="4" w:space="0" w:color="auto"/>
            </w:tcBorders>
          </w:tcPr>
          <w:p w:rsidR="00F75723" w:rsidRDefault="00F75723" w:rsidP="004203EE">
            <w:pPr>
              <w:pStyle w:val="TableText0"/>
              <w:spacing w:line="240" w:lineRule="auto"/>
              <w:jc w:val="center"/>
              <w:rPr>
                <w:b/>
                <w:bCs/>
                <w:sz w:val="16"/>
                <w:lang w:val="fr-FR"/>
              </w:rPr>
            </w:pPr>
          </w:p>
        </w:tc>
        <w:tc>
          <w:tcPr>
            <w:tcW w:w="1073" w:type="dxa"/>
            <w:vMerge/>
            <w:tcBorders>
              <w:left w:val="single" w:sz="4" w:space="0" w:color="auto"/>
              <w:right w:val="single" w:sz="12" w:space="0" w:color="auto"/>
            </w:tcBorders>
          </w:tcPr>
          <w:p w:rsidR="00F75723" w:rsidRDefault="00F75723" w:rsidP="004203EE">
            <w:pPr>
              <w:pStyle w:val="TableText0"/>
              <w:spacing w:line="240" w:lineRule="auto"/>
              <w:jc w:val="center"/>
              <w:rPr>
                <w:b/>
                <w:bCs/>
                <w:sz w:val="16"/>
                <w:lang w:val="fr-FR"/>
              </w:rPr>
            </w:pPr>
          </w:p>
        </w:tc>
        <w:tc>
          <w:tcPr>
            <w:tcW w:w="284" w:type="dxa"/>
            <w:vMerge/>
            <w:tcBorders>
              <w:left w:val="single" w:sz="12" w:space="0" w:color="auto"/>
              <w:right w:val="single" w:sz="12" w:space="0" w:color="auto"/>
            </w:tcBorders>
          </w:tcPr>
          <w:p w:rsidR="00F75723" w:rsidRDefault="00F75723" w:rsidP="004203EE">
            <w:pPr>
              <w:pStyle w:val="TableText0"/>
              <w:spacing w:line="240" w:lineRule="auto"/>
              <w:jc w:val="center"/>
              <w:rPr>
                <w:b/>
                <w:bCs/>
                <w:sz w:val="16"/>
                <w:lang w:val="fr-FR"/>
              </w:rPr>
            </w:pPr>
          </w:p>
        </w:tc>
        <w:tc>
          <w:tcPr>
            <w:tcW w:w="1021" w:type="dxa"/>
            <w:vMerge/>
            <w:tcBorders>
              <w:left w:val="single" w:sz="12" w:space="0" w:color="auto"/>
              <w:right w:val="single" w:sz="12" w:space="0" w:color="auto"/>
            </w:tcBorders>
          </w:tcPr>
          <w:p w:rsidR="00F75723" w:rsidRDefault="00F75723" w:rsidP="004203EE">
            <w:pPr>
              <w:pStyle w:val="TableText0"/>
              <w:spacing w:line="240" w:lineRule="auto"/>
              <w:jc w:val="center"/>
              <w:rPr>
                <w:b/>
                <w:bCs/>
                <w:sz w:val="16"/>
                <w:lang w:val="fr-FR"/>
              </w:rPr>
            </w:pPr>
          </w:p>
        </w:tc>
      </w:tr>
      <w:tr w:rsidR="00F75723" w:rsidTr="00C07D85">
        <w:trPr>
          <w:cantSplit/>
          <w:jc w:val="center"/>
        </w:trPr>
        <w:tc>
          <w:tcPr>
            <w:tcW w:w="840" w:type="dxa"/>
            <w:vMerge/>
            <w:tcBorders>
              <w:left w:val="single" w:sz="12" w:space="0" w:color="auto"/>
              <w:bottom w:val="double" w:sz="4" w:space="0" w:color="auto"/>
              <w:right w:val="single" w:sz="4" w:space="0" w:color="auto"/>
            </w:tcBorders>
          </w:tcPr>
          <w:p w:rsidR="00F75723" w:rsidRDefault="00F75723" w:rsidP="004203EE">
            <w:pPr>
              <w:pStyle w:val="TableText0"/>
              <w:spacing w:line="240" w:lineRule="auto"/>
              <w:rPr>
                <w:sz w:val="16"/>
                <w:lang w:val="fr-FR"/>
              </w:rPr>
            </w:pPr>
          </w:p>
        </w:tc>
        <w:tc>
          <w:tcPr>
            <w:tcW w:w="840"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rPr>
                <w:sz w:val="16"/>
                <w:lang w:val="fr-FR"/>
              </w:rPr>
            </w:pPr>
          </w:p>
        </w:tc>
        <w:tc>
          <w:tcPr>
            <w:tcW w:w="510"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Tx</w:t>
            </w:r>
          </w:p>
        </w:tc>
        <w:tc>
          <w:tcPr>
            <w:tcW w:w="511"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Rx</w:t>
            </w:r>
          </w:p>
        </w:tc>
        <w:tc>
          <w:tcPr>
            <w:tcW w:w="510"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Tx</w:t>
            </w:r>
          </w:p>
        </w:tc>
        <w:tc>
          <w:tcPr>
            <w:tcW w:w="511"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Rx</w:t>
            </w:r>
          </w:p>
        </w:tc>
        <w:tc>
          <w:tcPr>
            <w:tcW w:w="510"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Tx</w:t>
            </w:r>
          </w:p>
        </w:tc>
        <w:tc>
          <w:tcPr>
            <w:tcW w:w="511"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Rx</w:t>
            </w:r>
          </w:p>
        </w:tc>
        <w:tc>
          <w:tcPr>
            <w:tcW w:w="563"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Tx</w:t>
            </w:r>
          </w:p>
        </w:tc>
        <w:tc>
          <w:tcPr>
            <w:tcW w:w="594" w:type="dxa"/>
            <w:tcBorders>
              <w:top w:val="single" w:sz="4" w:space="0" w:color="auto"/>
              <w:left w:val="single" w:sz="4" w:space="0" w:color="auto"/>
              <w:bottom w:val="double" w:sz="4" w:space="0" w:color="auto"/>
              <w:right w:val="single" w:sz="4" w:space="0" w:color="auto"/>
            </w:tcBorders>
            <w:vAlign w:val="bottom"/>
          </w:tcPr>
          <w:p w:rsidR="00F75723" w:rsidRDefault="00F75723" w:rsidP="004203EE">
            <w:pPr>
              <w:pStyle w:val="TableText0"/>
              <w:spacing w:line="240" w:lineRule="auto"/>
              <w:jc w:val="center"/>
              <w:rPr>
                <w:b/>
                <w:bCs/>
                <w:sz w:val="16"/>
                <w:lang w:val="fr-FR"/>
              </w:rPr>
            </w:pPr>
            <w:r>
              <w:rPr>
                <w:b/>
                <w:bCs/>
                <w:sz w:val="16"/>
                <w:lang w:val="fr-FR"/>
              </w:rPr>
              <w:t>Rx</w:t>
            </w:r>
          </w:p>
        </w:tc>
        <w:tc>
          <w:tcPr>
            <w:tcW w:w="1073"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702"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842"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701"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702"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702"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702"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701" w:type="dxa"/>
            <w:vMerge/>
            <w:tcBorders>
              <w:left w:val="single" w:sz="4" w:space="0" w:color="auto"/>
              <w:bottom w:val="double" w:sz="4" w:space="0" w:color="auto"/>
              <w:right w:val="single" w:sz="4" w:space="0" w:color="auto"/>
            </w:tcBorders>
          </w:tcPr>
          <w:p w:rsidR="00F75723" w:rsidRDefault="00F75723" w:rsidP="004203EE">
            <w:pPr>
              <w:pStyle w:val="TableText0"/>
              <w:spacing w:line="240" w:lineRule="auto"/>
              <w:jc w:val="center"/>
              <w:rPr>
                <w:sz w:val="16"/>
                <w:lang w:val="fr-FR"/>
              </w:rPr>
            </w:pPr>
          </w:p>
        </w:tc>
        <w:tc>
          <w:tcPr>
            <w:tcW w:w="1073" w:type="dxa"/>
            <w:vMerge/>
            <w:tcBorders>
              <w:left w:val="single" w:sz="4" w:space="0" w:color="auto"/>
              <w:bottom w:val="double" w:sz="4" w:space="0" w:color="auto"/>
              <w:right w:val="single" w:sz="12" w:space="0" w:color="auto"/>
            </w:tcBorders>
          </w:tcPr>
          <w:p w:rsidR="00F75723" w:rsidRDefault="00F75723" w:rsidP="004203EE">
            <w:pPr>
              <w:pStyle w:val="TableText0"/>
              <w:spacing w:line="240" w:lineRule="auto"/>
              <w:jc w:val="center"/>
              <w:rPr>
                <w:sz w:val="16"/>
                <w:lang w:val="fr-FR"/>
              </w:rPr>
            </w:pPr>
          </w:p>
        </w:tc>
        <w:tc>
          <w:tcPr>
            <w:tcW w:w="284" w:type="dxa"/>
            <w:tcBorders>
              <w:left w:val="single" w:sz="12" w:space="0" w:color="auto"/>
              <w:right w:val="single" w:sz="12" w:space="0" w:color="auto"/>
            </w:tcBorders>
          </w:tcPr>
          <w:p w:rsidR="00F75723" w:rsidRDefault="00F75723" w:rsidP="004203EE">
            <w:pPr>
              <w:pStyle w:val="TableText0"/>
              <w:spacing w:line="240" w:lineRule="auto"/>
              <w:jc w:val="center"/>
              <w:rPr>
                <w:sz w:val="16"/>
                <w:lang w:val="fr-FR"/>
              </w:rPr>
            </w:pPr>
          </w:p>
        </w:tc>
        <w:tc>
          <w:tcPr>
            <w:tcW w:w="1021" w:type="dxa"/>
            <w:vMerge/>
            <w:tcBorders>
              <w:left w:val="single" w:sz="12" w:space="0" w:color="auto"/>
              <w:bottom w:val="double" w:sz="4" w:space="0" w:color="auto"/>
              <w:right w:val="single" w:sz="12" w:space="0" w:color="auto"/>
            </w:tcBorders>
          </w:tcPr>
          <w:p w:rsidR="00F75723" w:rsidRDefault="00F75723" w:rsidP="004203EE">
            <w:pPr>
              <w:pStyle w:val="TableText0"/>
              <w:spacing w:before="0" w:line="240" w:lineRule="auto"/>
              <w:jc w:val="center"/>
              <w:rPr>
                <w:sz w:val="16"/>
                <w:lang w:val="fr-FR"/>
              </w:rPr>
            </w:pPr>
          </w:p>
        </w:tc>
      </w:tr>
      <w:tr w:rsidR="00F75723" w:rsidTr="00C07D85">
        <w:trPr>
          <w:cantSplit/>
          <w:jc w:val="center"/>
        </w:trPr>
        <w:tc>
          <w:tcPr>
            <w:tcW w:w="840" w:type="dxa"/>
            <w:vMerge w:val="restart"/>
            <w:tcBorders>
              <w:top w:val="double" w:sz="4" w:space="0" w:color="auto"/>
              <w:left w:val="single" w:sz="12" w:space="0" w:color="auto"/>
              <w:right w:val="single" w:sz="4" w:space="0" w:color="auto"/>
            </w:tcBorders>
          </w:tcPr>
          <w:p w:rsidR="00F75723" w:rsidRDefault="00F75723" w:rsidP="004203EE">
            <w:pPr>
              <w:pStyle w:val="TableText0"/>
              <w:spacing w:line="240" w:lineRule="auto"/>
              <w:rPr>
                <w:sz w:val="16"/>
                <w:lang w:val="fr-FR"/>
              </w:rPr>
            </w:pPr>
            <w:r>
              <w:rPr>
                <w:sz w:val="16"/>
                <w:lang w:val="fr-FR"/>
              </w:rPr>
              <w:t>Ondes métriques</w:t>
            </w:r>
          </w:p>
        </w:tc>
        <w:tc>
          <w:tcPr>
            <w:tcW w:w="840"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rPr>
                <w:sz w:val="16"/>
                <w:lang w:val="fr-FR"/>
              </w:rPr>
            </w:pPr>
            <w:r>
              <w:rPr>
                <w:sz w:val="16"/>
                <w:lang w:val="fr-FR"/>
              </w:rPr>
              <w:t>Détresse (RT)</w:t>
            </w:r>
          </w:p>
        </w:tc>
        <w:tc>
          <w:tcPr>
            <w:tcW w:w="510"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1"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0"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1"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0" w:type="dxa"/>
            <w:tcBorders>
              <w:top w:val="double" w:sz="4" w:space="0" w:color="auto"/>
              <w:left w:val="single" w:sz="4" w:space="0" w:color="auto"/>
              <w:bottom w:val="single" w:sz="4"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fr-FR"/>
              </w:rPr>
            </w:pPr>
          </w:p>
        </w:tc>
        <w:tc>
          <w:tcPr>
            <w:tcW w:w="511" w:type="dxa"/>
            <w:tcBorders>
              <w:top w:val="double" w:sz="4" w:space="0" w:color="auto"/>
              <w:left w:val="single" w:sz="4" w:space="0" w:color="auto"/>
              <w:bottom w:val="single" w:sz="4"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fr-FR"/>
              </w:rPr>
            </w:pPr>
          </w:p>
        </w:tc>
        <w:tc>
          <w:tcPr>
            <w:tcW w:w="563"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p>
        </w:tc>
        <w:tc>
          <w:tcPr>
            <w:tcW w:w="594"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1073"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112</w:t>
            </w:r>
          </w:p>
        </w:tc>
        <w:tc>
          <w:tcPr>
            <w:tcW w:w="702"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MMSI</w:t>
            </w:r>
          </w:p>
        </w:tc>
        <w:tc>
          <w:tcPr>
            <w:tcW w:w="842"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100 à 111</w:t>
            </w:r>
          </w:p>
        </w:tc>
        <w:tc>
          <w:tcPr>
            <w:tcW w:w="701"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Pos1</w:t>
            </w:r>
          </w:p>
        </w:tc>
        <w:tc>
          <w:tcPr>
            <w:tcW w:w="702"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UTC</w:t>
            </w:r>
          </w:p>
        </w:tc>
        <w:tc>
          <w:tcPr>
            <w:tcW w:w="702"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100</w:t>
            </w:r>
          </w:p>
        </w:tc>
        <w:tc>
          <w:tcPr>
            <w:tcW w:w="702"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127</w:t>
            </w:r>
          </w:p>
        </w:tc>
        <w:tc>
          <w:tcPr>
            <w:tcW w:w="701" w:type="dxa"/>
            <w:tcBorders>
              <w:top w:val="doub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ECC</w:t>
            </w:r>
          </w:p>
        </w:tc>
        <w:tc>
          <w:tcPr>
            <w:tcW w:w="1073" w:type="dxa"/>
            <w:tcBorders>
              <w:top w:val="double" w:sz="4" w:space="0" w:color="auto"/>
              <w:left w:val="single" w:sz="4" w:space="0" w:color="auto"/>
              <w:bottom w:val="single" w:sz="4" w:space="0" w:color="auto"/>
              <w:right w:val="single" w:sz="12" w:space="0" w:color="auto"/>
            </w:tcBorders>
          </w:tcPr>
          <w:p w:rsidR="00F75723" w:rsidRDefault="00F75723" w:rsidP="004203EE">
            <w:pPr>
              <w:pStyle w:val="TableText0"/>
              <w:spacing w:line="240" w:lineRule="auto"/>
              <w:jc w:val="center"/>
              <w:rPr>
                <w:sz w:val="16"/>
                <w:lang w:val="fr-FR"/>
              </w:rPr>
            </w:pPr>
            <w:r>
              <w:rPr>
                <w:sz w:val="16"/>
                <w:lang w:val="fr-FR"/>
              </w:rPr>
              <w:t>127</w:t>
            </w:r>
          </w:p>
        </w:tc>
        <w:tc>
          <w:tcPr>
            <w:tcW w:w="284" w:type="dxa"/>
            <w:tcBorders>
              <w:left w:val="single" w:sz="12" w:space="0" w:color="auto"/>
              <w:right w:val="single" w:sz="12" w:space="0" w:color="auto"/>
            </w:tcBorders>
          </w:tcPr>
          <w:p w:rsidR="00F75723" w:rsidRDefault="00F75723" w:rsidP="004203EE">
            <w:pPr>
              <w:pStyle w:val="TableText0"/>
              <w:spacing w:line="240" w:lineRule="auto"/>
              <w:jc w:val="center"/>
              <w:rPr>
                <w:sz w:val="16"/>
                <w:lang w:val="fr-FR"/>
              </w:rPr>
            </w:pPr>
          </w:p>
        </w:tc>
        <w:tc>
          <w:tcPr>
            <w:tcW w:w="1021" w:type="dxa"/>
            <w:tcBorders>
              <w:top w:val="double" w:sz="4" w:space="0" w:color="auto"/>
              <w:left w:val="single" w:sz="12" w:space="0" w:color="auto"/>
              <w:bottom w:val="single" w:sz="4" w:space="0" w:color="auto"/>
              <w:right w:val="single" w:sz="12" w:space="0" w:color="auto"/>
            </w:tcBorders>
          </w:tcPr>
          <w:p w:rsidR="00F75723" w:rsidRDefault="00F75723" w:rsidP="004203EE">
            <w:pPr>
              <w:pStyle w:val="TableText0"/>
              <w:spacing w:line="240" w:lineRule="auto"/>
              <w:jc w:val="center"/>
              <w:rPr>
                <w:sz w:val="16"/>
                <w:lang w:val="fr-FR"/>
              </w:rPr>
            </w:pPr>
            <w:r>
              <w:rPr>
                <w:sz w:val="16"/>
                <w:lang w:val="fr-FR"/>
              </w:rPr>
              <w:t>expan1</w:t>
            </w:r>
          </w:p>
        </w:tc>
      </w:tr>
      <w:tr w:rsidR="00F75723" w:rsidTr="00C07D85">
        <w:trPr>
          <w:cantSplit/>
          <w:jc w:val="center"/>
        </w:trPr>
        <w:tc>
          <w:tcPr>
            <w:tcW w:w="840" w:type="dxa"/>
            <w:vMerge/>
            <w:tcBorders>
              <w:left w:val="single" w:sz="12" w:space="0" w:color="auto"/>
              <w:bottom w:val="single" w:sz="4" w:space="0" w:color="auto"/>
              <w:right w:val="single" w:sz="4" w:space="0" w:color="auto"/>
            </w:tcBorders>
          </w:tcPr>
          <w:p w:rsidR="00F75723" w:rsidRDefault="00F75723" w:rsidP="004203EE">
            <w:pPr>
              <w:pStyle w:val="TableText0"/>
              <w:spacing w:line="240" w:lineRule="auto"/>
              <w:rPr>
                <w:sz w:val="16"/>
                <w:lang w:val="fr-FR"/>
              </w:rPr>
            </w:pPr>
          </w:p>
        </w:tc>
        <w:tc>
          <w:tcPr>
            <w:tcW w:w="840"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rPr>
                <w:sz w:val="16"/>
                <w:lang w:val="fr-FR"/>
              </w:rPr>
            </w:pPr>
            <w:r>
              <w:rPr>
                <w:sz w:val="16"/>
                <w:lang w:val="fr-FR"/>
              </w:rPr>
              <w:t>Détresse (RLS)</w:t>
            </w:r>
          </w:p>
        </w:tc>
        <w:tc>
          <w:tcPr>
            <w:tcW w:w="510"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p>
        </w:tc>
        <w:tc>
          <w:tcPr>
            <w:tcW w:w="51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es-ES_tradnl"/>
              </w:rPr>
            </w:pPr>
            <w:r>
              <w:rPr>
                <w:rFonts w:ascii="Wingdings" w:hAnsi="Wingdings"/>
                <w:sz w:val="16"/>
              </w:rPr>
              <w:t></w:t>
            </w:r>
          </w:p>
        </w:tc>
        <w:tc>
          <w:tcPr>
            <w:tcW w:w="510"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es-ES_tradnl"/>
              </w:rPr>
            </w:pPr>
          </w:p>
        </w:tc>
        <w:tc>
          <w:tcPr>
            <w:tcW w:w="51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es-ES_tradnl"/>
              </w:rPr>
            </w:pPr>
            <w:r>
              <w:rPr>
                <w:rFonts w:ascii="Wingdings" w:hAnsi="Wingdings"/>
                <w:sz w:val="16"/>
              </w:rPr>
              <w:t></w:t>
            </w:r>
          </w:p>
        </w:tc>
        <w:tc>
          <w:tcPr>
            <w:tcW w:w="510" w:type="dxa"/>
            <w:tcBorders>
              <w:top w:val="single" w:sz="4" w:space="0" w:color="auto"/>
              <w:left w:val="single" w:sz="4" w:space="0" w:color="auto"/>
              <w:bottom w:val="single" w:sz="4"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es-ES_tradnl"/>
              </w:rPr>
            </w:pPr>
          </w:p>
        </w:tc>
        <w:tc>
          <w:tcPr>
            <w:tcW w:w="511" w:type="dxa"/>
            <w:tcBorders>
              <w:top w:val="single" w:sz="4" w:space="0" w:color="auto"/>
              <w:left w:val="single" w:sz="4" w:space="0" w:color="auto"/>
              <w:bottom w:val="single" w:sz="4"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es-ES_tradnl"/>
              </w:rPr>
            </w:pPr>
          </w:p>
        </w:tc>
        <w:tc>
          <w:tcPr>
            <w:tcW w:w="563"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es-ES_tradnl"/>
              </w:rPr>
            </w:pPr>
          </w:p>
        </w:tc>
        <w:tc>
          <w:tcPr>
            <w:tcW w:w="594"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es-ES_tradnl"/>
              </w:rPr>
            </w:pPr>
            <w:r>
              <w:rPr>
                <w:rFonts w:ascii="Wingdings" w:hAnsi="Wingdings"/>
                <w:sz w:val="16"/>
              </w:rPr>
              <w:t></w:t>
            </w:r>
          </w:p>
        </w:tc>
        <w:tc>
          <w:tcPr>
            <w:tcW w:w="1073"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112</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MMSI</w:t>
            </w:r>
          </w:p>
        </w:tc>
        <w:tc>
          <w:tcPr>
            <w:tcW w:w="84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112</w:t>
            </w:r>
          </w:p>
        </w:tc>
        <w:tc>
          <w:tcPr>
            <w:tcW w:w="70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Pos1</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UTC</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126</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127</w:t>
            </w:r>
          </w:p>
        </w:tc>
        <w:tc>
          <w:tcPr>
            <w:tcW w:w="70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ECC</w:t>
            </w:r>
          </w:p>
        </w:tc>
        <w:tc>
          <w:tcPr>
            <w:tcW w:w="1073" w:type="dxa"/>
            <w:tcBorders>
              <w:top w:val="single" w:sz="4" w:space="0" w:color="auto"/>
              <w:left w:val="single" w:sz="4" w:space="0" w:color="auto"/>
              <w:bottom w:val="single" w:sz="4" w:space="0" w:color="auto"/>
              <w:right w:val="single" w:sz="12" w:space="0" w:color="auto"/>
            </w:tcBorders>
          </w:tcPr>
          <w:p w:rsidR="00F75723" w:rsidRDefault="00F75723" w:rsidP="004203EE">
            <w:pPr>
              <w:pStyle w:val="TableText0"/>
              <w:spacing w:line="240" w:lineRule="auto"/>
              <w:jc w:val="center"/>
              <w:rPr>
                <w:sz w:val="16"/>
                <w:lang w:val="es-ES_tradnl"/>
              </w:rPr>
            </w:pPr>
            <w:r>
              <w:rPr>
                <w:sz w:val="16"/>
                <w:lang w:val="es-ES_tradnl"/>
              </w:rPr>
              <w:t>127</w:t>
            </w:r>
          </w:p>
        </w:tc>
        <w:tc>
          <w:tcPr>
            <w:tcW w:w="284" w:type="dxa"/>
            <w:tcBorders>
              <w:left w:val="single" w:sz="12" w:space="0" w:color="auto"/>
              <w:right w:val="single" w:sz="12" w:space="0" w:color="auto"/>
            </w:tcBorders>
          </w:tcPr>
          <w:p w:rsidR="00F75723" w:rsidRDefault="00F75723" w:rsidP="004203EE">
            <w:pPr>
              <w:pStyle w:val="TableText0"/>
              <w:spacing w:line="240" w:lineRule="auto"/>
              <w:jc w:val="center"/>
              <w:rPr>
                <w:sz w:val="16"/>
                <w:lang w:val="es-ES_tradnl"/>
              </w:rPr>
            </w:pPr>
          </w:p>
        </w:tc>
        <w:tc>
          <w:tcPr>
            <w:tcW w:w="1021" w:type="dxa"/>
            <w:tcBorders>
              <w:top w:val="single" w:sz="4" w:space="0" w:color="auto"/>
              <w:left w:val="single" w:sz="12" w:space="0" w:color="auto"/>
              <w:bottom w:val="double" w:sz="4" w:space="0" w:color="auto"/>
              <w:right w:val="single" w:sz="12" w:space="0" w:color="auto"/>
            </w:tcBorders>
          </w:tcPr>
          <w:p w:rsidR="00F75723" w:rsidRDefault="00F75723" w:rsidP="004203EE">
            <w:pPr>
              <w:pStyle w:val="TableText0"/>
              <w:spacing w:line="240" w:lineRule="auto"/>
              <w:jc w:val="center"/>
              <w:rPr>
                <w:sz w:val="16"/>
                <w:lang w:val="es-ES_tradnl"/>
              </w:rPr>
            </w:pPr>
            <w:r>
              <w:rPr>
                <w:sz w:val="16"/>
                <w:lang w:val="es-ES_tradnl"/>
              </w:rPr>
              <w:t>expan1</w:t>
            </w:r>
          </w:p>
        </w:tc>
      </w:tr>
      <w:tr w:rsidR="00F75723" w:rsidTr="00C07D85">
        <w:trPr>
          <w:cantSplit/>
          <w:jc w:val="center"/>
        </w:trPr>
        <w:tc>
          <w:tcPr>
            <w:tcW w:w="840" w:type="dxa"/>
            <w:vMerge w:val="restart"/>
            <w:tcBorders>
              <w:top w:val="single" w:sz="4" w:space="0" w:color="auto"/>
              <w:left w:val="single" w:sz="12" w:space="0" w:color="auto"/>
              <w:right w:val="single" w:sz="4" w:space="0" w:color="auto"/>
            </w:tcBorders>
          </w:tcPr>
          <w:p w:rsidR="00F75723" w:rsidRDefault="00F75723" w:rsidP="004203EE">
            <w:pPr>
              <w:pStyle w:val="TableText0"/>
              <w:spacing w:line="240" w:lineRule="auto"/>
              <w:rPr>
                <w:sz w:val="16"/>
                <w:lang w:val="fr-FR"/>
              </w:rPr>
            </w:pPr>
            <w:r>
              <w:rPr>
                <w:sz w:val="16"/>
                <w:lang w:val="fr-FR"/>
              </w:rPr>
              <w:t>Ondes déca</w:t>
            </w:r>
            <w:r>
              <w:rPr>
                <w:sz w:val="16"/>
                <w:lang w:val="fr-FR"/>
              </w:rPr>
              <w:softHyphen/>
              <w:t>métriques/hecto</w:t>
            </w:r>
            <w:r>
              <w:rPr>
                <w:sz w:val="16"/>
                <w:lang w:val="fr-FR"/>
              </w:rPr>
              <w:softHyphen/>
              <w:t>métriques</w:t>
            </w:r>
          </w:p>
        </w:tc>
        <w:tc>
          <w:tcPr>
            <w:tcW w:w="840"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rPr>
                <w:sz w:val="16"/>
                <w:lang w:val="fr-FR"/>
              </w:rPr>
            </w:pPr>
            <w:r>
              <w:rPr>
                <w:sz w:val="16"/>
                <w:lang w:val="fr-FR"/>
              </w:rPr>
              <w:t>Détresse (RT)</w:t>
            </w:r>
          </w:p>
        </w:tc>
        <w:tc>
          <w:tcPr>
            <w:tcW w:w="510"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0" w:type="dxa"/>
            <w:tcBorders>
              <w:top w:val="single" w:sz="4" w:space="0" w:color="auto"/>
              <w:left w:val="single" w:sz="4" w:space="0" w:color="auto"/>
              <w:bottom w:val="single" w:sz="4"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fr-FR"/>
              </w:rPr>
            </w:pPr>
          </w:p>
        </w:tc>
        <w:tc>
          <w:tcPr>
            <w:tcW w:w="511" w:type="dxa"/>
            <w:tcBorders>
              <w:top w:val="single" w:sz="4" w:space="0" w:color="auto"/>
              <w:left w:val="single" w:sz="4" w:space="0" w:color="auto"/>
              <w:bottom w:val="single" w:sz="4"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fr-FR"/>
              </w:rPr>
            </w:pPr>
          </w:p>
        </w:tc>
        <w:tc>
          <w:tcPr>
            <w:tcW w:w="510"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63"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p>
        </w:tc>
        <w:tc>
          <w:tcPr>
            <w:tcW w:w="594"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1073"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112</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MMSI</w:t>
            </w:r>
          </w:p>
        </w:tc>
        <w:tc>
          <w:tcPr>
            <w:tcW w:w="84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100 à 111</w:t>
            </w:r>
          </w:p>
        </w:tc>
        <w:tc>
          <w:tcPr>
            <w:tcW w:w="70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Pos1</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UTC</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109</w:t>
            </w:r>
          </w:p>
        </w:tc>
        <w:tc>
          <w:tcPr>
            <w:tcW w:w="702"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127</w:t>
            </w:r>
          </w:p>
        </w:tc>
        <w:tc>
          <w:tcPr>
            <w:tcW w:w="701" w:type="dxa"/>
            <w:tcBorders>
              <w:top w:val="single" w:sz="4" w:space="0" w:color="auto"/>
              <w:left w:val="single" w:sz="4" w:space="0" w:color="auto"/>
              <w:bottom w:val="single" w:sz="4"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ECC</w:t>
            </w:r>
          </w:p>
        </w:tc>
        <w:tc>
          <w:tcPr>
            <w:tcW w:w="1073" w:type="dxa"/>
            <w:tcBorders>
              <w:top w:val="single" w:sz="4" w:space="0" w:color="auto"/>
              <w:left w:val="single" w:sz="4" w:space="0" w:color="auto"/>
              <w:bottom w:val="single" w:sz="4" w:space="0" w:color="auto"/>
              <w:right w:val="single" w:sz="12" w:space="0" w:color="auto"/>
            </w:tcBorders>
          </w:tcPr>
          <w:p w:rsidR="00F75723" w:rsidRDefault="00F75723" w:rsidP="004203EE">
            <w:pPr>
              <w:pStyle w:val="TableText0"/>
              <w:spacing w:line="240" w:lineRule="auto"/>
              <w:jc w:val="center"/>
              <w:rPr>
                <w:sz w:val="16"/>
                <w:lang w:val="fr-FR"/>
              </w:rPr>
            </w:pPr>
            <w:r>
              <w:rPr>
                <w:sz w:val="16"/>
                <w:lang w:val="fr-FR"/>
              </w:rPr>
              <w:t>127</w:t>
            </w:r>
          </w:p>
        </w:tc>
        <w:tc>
          <w:tcPr>
            <w:tcW w:w="284" w:type="dxa"/>
            <w:tcBorders>
              <w:left w:val="single" w:sz="12" w:space="0" w:color="auto"/>
              <w:right w:val="single" w:sz="12" w:space="0" w:color="auto"/>
            </w:tcBorders>
          </w:tcPr>
          <w:p w:rsidR="00F75723" w:rsidRDefault="00F75723" w:rsidP="004203EE">
            <w:pPr>
              <w:pStyle w:val="TableText0"/>
              <w:spacing w:line="240" w:lineRule="auto"/>
              <w:jc w:val="center"/>
              <w:rPr>
                <w:sz w:val="16"/>
                <w:lang w:val="fr-FR"/>
              </w:rPr>
            </w:pPr>
          </w:p>
        </w:tc>
        <w:tc>
          <w:tcPr>
            <w:tcW w:w="1021" w:type="dxa"/>
            <w:tcBorders>
              <w:top w:val="double" w:sz="4" w:space="0" w:color="auto"/>
              <w:left w:val="single" w:sz="12" w:space="0" w:color="auto"/>
              <w:bottom w:val="single" w:sz="4" w:space="0" w:color="auto"/>
              <w:right w:val="single" w:sz="12" w:space="0" w:color="auto"/>
            </w:tcBorders>
          </w:tcPr>
          <w:p w:rsidR="00F75723" w:rsidRDefault="00F75723" w:rsidP="004203EE">
            <w:pPr>
              <w:pStyle w:val="TableText0"/>
              <w:spacing w:line="240" w:lineRule="auto"/>
              <w:jc w:val="center"/>
              <w:rPr>
                <w:sz w:val="16"/>
                <w:lang w:val="fr-FR"/>
              </w:rPr>
            </w:pPr>
            <w:r>
              <w:rPr>
                <w:sz w:val="16"/>
                <w:lang w:val="fr-FR"/>
              </w:rPr>
              <w:t>expan1</w:t>
            </w:r>
          </w:p>
        </w:tc>
      </w:tr>
      <w:tr w:rsidR="00F75723" w:rsidTr="00C07D85">
        <w:trPr>
          <w:cantSplit/>
          <w:jc w:val="center"/>
        </w:trPr>
        <w:tc>
          <w:tcPr>
            <w:tcW w:w="840" w:type="dxa"/>
            <w:vMerge/>
            <w:tcBorders>
              <w:left w:val="single" w:sz="12" w:space="0" w:color="auto"/>
              <w:bottom w:val="single" w:sz="12" w:space="0" w:color="auto"/>
              <w:right w:val="single" w:sz="4" w:space="0" w:color="auto"/>
            </w:tcBorders>
          </w:tcPr>
          <w:p w:rsidR="00F75723" w:rsidRDefault="00F75723" w:rsidP="004203EE">
            <w:pPr>
              <w:pStyle w:val="TableText0"/>
              <w:spacing w:line="240" w:lineRule="auto"/>
              <w:rPr>
                <w:sz w:val="16"/>
                <w:lang w:val="fr-FR"/>
              </w:rPr>
            </w:pPr>
          </w:p>
        </w:tc>
        <w:tc>
          <w:tcPr>
            <w:tcW w:w="840"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rPr>
                <w:sz w:val="16"/>
                <w:lang w:val="fr-FR"/>
              </w:rPr>
            </w:pPr>
            <w:r>
              <w:rPr>
                <w:sz w:val="16"/>
                <w:lang w:val="fr-FR"/>
              </w:rPr>
              <w:t>Détresse (CED)</w:t>
            </w:r>
          </w:p>
        </w:tc>
        <w:tc>
          <w:tcPr>
            <w:tcW w:w="510"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1"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10" w:type="dxa"/>
            <w:tcBorders>
              <w:top w:val="single" w:sz="4" w:space="0" w:color="auto"/>
              <w:left w:val="single" w:sz="4" w:space="0" w:color="auto"/>
              <w:bottom w:val="single" w:sz="12"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fr-FR"/>
              </w:rPr>
            </w:pPr>
          </w:p>
        </w:tc>
        <w:tc>
          <w:tcPr>
            <w:tcW w:w="511" w:type="dxa"/>
            <w:tcBorders>
              <w:top w:val="single" w:sz="4" w:space="0" w:color="auto"/>
              <w:left w:val="single" w:sz="4" w:space="0" w:color="auto"/>
              <w:bottom w:val="single" w:sz="12" w:space="0" w:color="auto"/>
              <w:right w:val="single" w:sz="4" w:space="0" w:color="auto"/>
            </w:tcBorders>
            <w:shd w:val="clear" w:color="auto" w:fill="C0C0C0"/>
          </w:tcPr>
          <w:p w:rsidR="00F75723" w:rsidRDefault="00F75723" w:rsidP="004203EE">
            <w:pPr>
              <w:pStyle w:val="TableText0"/>
              <w:spacing w:line="240" w:lineRule="auto"/>
              <w:jc w:val="center"/>
              <w:rPr>
                <w:rFonts w:ascii="Wingdings" w:hAnsi="Wingdings"/>
                <w:sz w:val="16"/>
                <w:lang w:val="fr-FR"/>
              </w:rPr>
            </w:pPr>
          </w:p>
        </w:tc>
        <w:tc>
          <w:tcPr>
            <w:tcW w:w="510"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p>
        </w:tc>
        <w:tc>
          <w:tcPr>
            <w:tcW w:w="511"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563"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p>
        </w:tc>
        <w:tc>
          <w:tcPr>
            <w:tcW w:w="594"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rFonts w:ascii="Wingdings" w:hAnsi="Wingdings"/>
                <w:sz w:val="16"/>
                <w:lang w:val="fr-FR"/>
              </w:rPr>
            </w:pPr>
            <w:r>
              <w:rPr>
                <w:rFonts w:ascii="Wingdings" w:hAnsi="Wingdings"/>
                <w:sz w:val="16"/>
              </w:rPr>
              <w:t></w:t>
            </w:r>
          </w:p>
        </w:tc>
        <w:tc>
          <w:tcPr>
            <w:tcW w:w="1073"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112</w:t>
            </w:r>
          </w:p>
        </w:tc>
        <w:tc>
          <w:tcPr>
            <w:tcW w:w="702"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MMSI</w:t>
            </w:r>
          </w:p>
        </w:tc>
        <w:tc>
          <w:tcPr>
            <w:tcW w:w="842"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100 à 111</w:t>
            </w:r>
          </w:p>
        </w:tc>
        <w:tc>
          <w:tcPr>
            <w:tcW w:w="701"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fr-FR"/>
              </w:rPr>
            </w:pPr>
            <w:r>
              <w:rPr>
                <w:sz w:val="16"/>
                <w:lang w:val="fr-FR"/>
              </w:rPr>
              <w:t>Pos1</w:t>
            </w:r>
          </w:p>
        </w:tc>
        <w:tc>
          <w:tcPr>
            <w:tcW w:w="702"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UTC</w:t>
            </w:r>
          </w:p>
        </w:tc>
        <w:tc>
          <w:tcPr>
            <w:tcW w:w="702"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113</w:t>
            </w:r>
          </w:p>
        </w:tc>
        <w:tc>
          <w:tcPr>
            <w:tcW w:w="702"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127</w:t>
            </w:r>
          </w:p>
        </w:tc>
        <w:tc>
          <w:tcPr>
            <w:tcW w:w="701" w:type="dxa"/>
            <w:tcBorders>
              <w:top w:val="single" w:sz="4" w:space="0" w:color="auto"/>
              <w:left w:val="single" w:sz="4" w:space="0" w:color="auto"/>
              <w:bottom w:val="single" w:sz="12" w:space="0" w:color="auto"/>
              <w:right w:val="single" w:sz="4" w:space="0" w:color="auto"/>
            </w:tcBorders>
          </w:tcPr>
          <w:p w:rsidR="00F75723" w:rsidRDefault="00F75723" w:rsidP="004203EE">
            <w:pPr>
              <w:pStyle w:val="TableText0"/>
              <w:spacing w:line="240" w:lineRule="auto"/>
              <w:jc w:val="center"/>
              <w:rPr>
                <w:sz w:val="16"/>
                <w:lang w:val="es-ES_tradnl"/>
              </w:rPr>
            </w:pPr>
            <w:r>
              <w:rPr>
                <w:sz w:val="16"/>
                <w:lang w:val="es-ES_tradnl"/>
              </w:rPr>
              <w:t>ECC</w:t>
            </w:r>
          </w:p>
        </w:tc>
        <w:tc>
          <w:tcPr>
            <w:tcW w:w="1073" w:type="dxa"/>
            <w:tcBorders>
              <w:top w:val="single" w:sz="4" w:space="0" w:color="auto"/>
              <w:left w:val="single" w:sz="4" w:space="0" w:color="auto"/>
              <w:bottom w:val="single" w:sz="12" w:space="0" w:color="auto"/>
              <w:right w:val="single" w:sz="12" w:space="0" w:color="auto"/>
            </w:tcBorders>
          </w:tcPr>
          <w:p w:rsidR="00F75723" w:rsidRDefault="00F75723" w:rsidP="004203EE">
            <w:pPr>
              <w:pStyle w:val="TableText0"/>
              <w:spacing w:line="240" w:lineRule="auto"/>
              <w:jc w:val="center"/>
              <w:rPr>
                <w:sz w:val="16"/>
                <w:lang w:val="es-ES_tradnl"/>
              </w:rPr>
            </w:pPr>
            <w:r>
              <w:rPr>
                <w:sz w:val="16"/>
                <w:lang w:val="es-ES_tradnl"/>
              </w:rPr>
              <w:t>127</w:t>
            </w:r>
          </w:p>
        </w:tc>
        <w:tc>
          <w:tcPr>
            <w:tcW w:w="284" w:type="dxa"/>
            <w:tcBorders>
              <w:left w:val="single" w:sz="12" w:space="0" w:color="auto"/>
              <w:right w:val="single" w:sz="12" w:space="0" w:color="auto"/>
            </w:tcBorders>
          </w:tcPr>
          <w:p w:rsidR="00F75723" w:rsidRDefault="00F75723" w:rsidP="004203EE">
            <w:pPr>
              <w:pStyle w:val="TableText0"/>
              <w:spacing w:line="240" w:lineRule="auto"/>
              <w:jc w:val="center"/>
              <w:rPr>
                <w:sz w:val="16"/>
                <w:lang w:val="es-ES_tradnl"/>
              </w:rPr>
            </w:pPr>
          </w:p>
        </w:tc>
        <w:tc>
          <w:tcPr>
            <w:tcW w:w="1021" w:type="dxa"/>
            <w:tcBorders>
              <w:top w:val="single" w:sz="4" w:space="0" w:color="auto"/>
              <w:left w:val="single" w:sz="12" w:space="0" w:color="auto"/>
              <w:bottom w:val="single" w:sz="12" w:space="0" w:color="auto"/>
              <w:right w:val="single" w:sz="12" w:space="0" w:color="auto"/>
            </w:tcBorders>
          </w:tcPr>
          <w:p w:rsidR="00F75723" w:rsidRDefault="00F75723" w:rsidP="004203EE">
            <w:pPr>
              <w:pStyle w:val="TableText0"/>
              <w:spacing w:line="240" w:lineRule="auto"/>
              <w:jc w:val="center"/>
              <w:rPr>
                <w:sz w:val="16"/>
                <w:lang w:val="es-ES_tradnl"/>
              </w:rPr>
            </w:pPr>
            <w:r>
              <w:rPr>
                <w:sz w:val="16"/>
                <w:lang w:val="es-ES_tradnl"/>
              </w:rPr>
              <w:t>expan1</w:t>
            </w:r>
          </w:p>
        </w:tc>
      </w:tr>
    </w:tbl>
    <w:p w:rsidR="00F75723" w:rsidRDefault="00F75723" w:rsidP="00F7572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2"/>
        <w:gridCol w:w="2835"/>
        <w:gridCol w:w="1134"/>
        <w:gridCol w:w="1134"/>
        <w:gridCol w:w="1701"/>
      </w:tblGrid>
      <w:tr w:rsidR="00F75723" w:rsidTr="004203EE">
        <w:trPr>
          <w:cantSplit/>
          <w:jc w:val="center"/>
        </w:trPr>
        <w:tc>
          <w:tcPr>
            <w:tcW w:w="10773" w:type="dxa"/>
            <w:gridSpan w:val="6"/>
            <w:tcBorders>
              <w:top w:val="single" w:sz="12" w:space="0" w:color="auto"/>
              <w:left w:val="single" w:sz="12" w:space="0" w:color="auto"/>
              <w:bottom w:val="single" w:sz="12" w:space="0" w:color="auto"/>
              <w:right w:val="single" w:sz="12" w:space="0" w:color="auto"/>
            </w:tcBorders>
          </w:tcPr>
          <w:p w:rsidR="00F75723" w:rsidRDefault="00F75723" w:rsidP="004203EE">
            <w:pPr>
              <w:pStyle w:val="Tablehead"/>
              <w:spacing w:before="100" w:after="100"/>
              <w:rPr>
                <w:sz w:val="16"/>
              </w:rPr>
            </w:pPr>
            <w:r>
              <w:rPr>
                <w:sz w:val="16"/>
              </w:rPr>
              <w:t>Séquence d</w:t>
            </w:r>
            <w:r w:rsidR="001321E6">
              <w:rPr>
                <w:sz w:val="16"/>
              </w:rPr>
              <w:t>'</w:t>
            </w:r>
            <w:r>
              <w:rPr>
                <w:sz w:val="16"/>
              </w:rPr>
              <w:t>extension Rec. UIT-R M.821</w:t>
            </w:r>
          </w:p>
        </w:tc>
      </w:tr>
      <w:tr w:rsidR="00F75723" w:rsidTr="004203EE">
        <w:trPr>
          <w:cantSplit/>
          <w:jc w:val="center"/>
        </w:trPr>
        <w:tc>
          <w:tcPr>
            <w:tcW w:w="1418" w:type="dxa"/>
            <w:tcBorders>
              <w:top w:val="single" w:sz="12" w:space="0" w:color="auto"/>
              <w:left w:val="single" w:sz="12" w:space="0" w:color="auto"/>
              <w:bottom w:val="double" w:sz="4" w:space="0" w:color="auto"/>
            </w:tcBorders>
            <w:vAlign w:val="center"/>
          </w:tcPr>
          <w:p w:rsidR="00F75723" w:rsidRDefault="00F75723" w:rsidP="004203EE">
            <w:pPr>
              <w:pStyle w:val="Tablehead"/>
              <w:spacing w:before="100" w:after="100"/>
              <w:rPr>
                <w:sz w:val="16"/>
              </w:rPr>
            </w:pPr>
            <w:r>
              <w:rPr>
                <w:sz w:val="16"/>
              </w:rPr>
              <w:t>Type</w:t>
            </w:r>
          </w:p>
        </w:tc>
        <w:tc>
          <w:tcPr>
            <w:tcW w:w="2552" w:type="dxa"/>
            <w:tcBorders>
              <w:top w:val="single" w:sz="12" w:space="0" w:color="auto"/>
              <w:bottom w:val="double" w:sz="4" w:space="0" w:color="auto"/>
            </w:tcBorders>
            <w:vAlign w:val="center"/>
          </w:tcPr>
          <w:p w:rsidR="00F75723" w:rsidRDefault="00F75723" w:rsidP="004203EE">
            <w:pPr>
              <w:pStyle w:val="Tablehead"/>
              <w:spacing w:before="100" w:after="100"/>
              <w:rPr>
                <w:sz w:val="16"/>
              </w:rPr>
            </w:pPr>
            <w:r>
              <w:rPr>
                <w:sz w:val="16"/>
              </w:rPr>
              <w:t>Spécificateur de</w:t>
            </w:r>
            <w:r>
              <w:rPr>
                <w:sz w:val="16"/>
              </w:rPr>
              <w:br/>
              <w:t>données d</w:t>
            </w:r>
            <w:r w:rsidR="001321E6">
              <w:rPr>
                <w:sz w:val="16"/>
              </w:rPr>
              <w:t>'</w:t>
            </w:r>
            <w:r>
              <w:rPr>
                <w:sz w:val="16"/>
              </w:rPr>
              <w:t>extension</w:t>
            </w:r>
            <w:r>
              <w:rPr>
                <w:sz w:val="16"/>
              </w:rPr>
              <w:br/>
              <w:t>(1)</w:t>
            </w:r>
          </w:p>
        </w:tc>
        <w:tc>
          <w:tcPr>
            <w:tcW w:w="2835" w:type="dxa"/>
            <w:tcBorders>
              <w:top w:val="single" w:sz="12" w:space="0" w:color="auto"/>
              <w:bottom w:val="double" w:sz="4" w:space="0" w:color="auto"/>
            </w:tcBorders>
            <w:vAlign w:val="center"/>
          </w:tcPr>
          <w:p w:rsidR="00F75723" w:rsidRDefault="00F75723" w:rsidP="004203EE">
            <w:pPr>
              <w:pStyle w:val="Tablehead"/>
              <w:spacing w:before="100" w:after="100"/>
              <w:rPr>
                <w:sz w:val="16"/>
              </w:rPr>
            </w:pPr>
            <w:r>
              <w:rPr>
                <w:sz w:val="16"/>
              </w:rPr>
              <w:t>Résolution de</w:t>
            </w:r>
            <w:r>
              <w:rPr>
                <w:sz w:val="16"/>
              </w:rPr>
              <w:br/>
              <w:t>position améliorée</w:t>
            </w:r>
            <w:r>
              <w:rPr>
                <w:sz w:val="16"/>
              </w:rPr>
              <w:br/>
              <w:t>(4)</w:t>
            </w:r>
          </w:p>
        </w:tc>
        <w:tc>
          <w:tcPr>
            <w:tcW w:w="1134" w:type="dxa"/>
            <w:tcBorders>
              <w:top w:val="single" w:sz="12" w:space="0" w:color="auto"/>
              <w:bottom w:val="double" w:sz="4" w:space="0" w:color="auto"/>
            </w:tcBorders>
            <w:vAlign w:val="center"/>
          </w:tcPr>
          <w:p w:rsidR="00F75723" w:rsidRDefault="00F75723" w:rsidP="004203EE">
            <w:pPr>
              <w:pStyle w:val="Tablehead"/>
              <w:spacing w:before="100" w:after="100"/>
              <w:rPr>
                <w:sz w:val="16"/>
                <w:lang w:val="es-ES_tradnl"/>
              </w:rPr>
            </w:pPr>
            <w:r>
              <w:rPr>
                <w:sz w:val="16"/>
                <w:lang w:val="es-ES_tradnl"/>
              </w:rPr>
              <w:t>EOS</w:t>
            </w:r>
            <w:r>
              <w:rPr>
                <w:sz w:val="16"/>
                <w:lang w:val="es-ES_tradnl"/>
              </w:rPr>
              <w:br/>
              <w:t>(1)</w:t>
            </w:r>
          </w:p>
        </w:tc>
        <w:tc>
          <w:tcPr>
            <w:tcW w:w="1134" w:type="dxa"/>
            <w:tcBorders>
              <w:top w:val="single" w:sz="12" w:space="0" w:color="auto"/>
              <w:bottom w:val="double" w:sz="4" w:space="0" w:color="auto"/>
            </w:tcBorders>
            <w:vAlign w:val="center"/>
          </w:tcPr>
          <w:p w:rsidR="00F75723" w:rsidRDefault="00F75723" w:rsidP="004203EE">
            <w:pPr>
              <w:pStyle w:val="Tablehead"/>
              <w:spacing w:before="100" w:after="100"/>
              <w:rPr>
                <w:sz w:val="16"/>
                <w:lang w:val="es-ES_tradnl"/>
              </w:rPr>
            </w:pPr>
            <w:r>
              <w:rPr>
                <w:sz w:val="16"/>
                <w:lang w:val="es-ES_tradnl"/>
              </w:rPr>
              <w:t>ECC</w:t>
            </w:r>
            <w:r>
              <w:rPr>
                <w:sz w:val="16"/>
                <w:lang w:val="es-ES_tradnl"/>
              </w:rPr>
              <w:br/>
              <w:t>(1)</w:t>
            </w:r>
          </w:p>
        </w:tc>
        <w:tc>
          <w:tcPr>
            <w:tcW w:w="1701" w:type="dxa"/>
            <w:tcBorders>
              <w:top w:val="single" w:sz="12" w:space="0" w:color="auto"/>
              <w:bottom w:val="double" w:sz="4" w:space="0" w:color="auto"/>
              <w:right w:val="single" w:sz="12" w:space="0" w:color="auto"/>
            </w:tcBorders>
            <w:vAlign w:val="center"/>
          </w:tcPr>
          <w:p w:rsidR="00F75723" w:rsidRDefault="00F75723" w:rsidP="004203EE">
            <w:pPr>
              <w:pStyle w:val="Tablehead"/>
              <w:spacing w:before="100" w:after="100"/>
              <w:rPr>
                <w:sz w:val="16"/>
                <w:lang w:val="es-ES_tradnl"/>
              </w:rPr>
            </w:pPr>
            <w:r>
              <w:rPr>
                <w:sz w:val="16"/>
                <w:lang w:val="es-ES_tradnl"/>
              </w:rPr>
              <w:t>EOS</w:t>
            </w:r>
            <w:r>
              <w:rPr>
                <w:sz w:val="16"/>
                <w:lang w:val="es-ES_tradnl"/>
              </w:rPr>
              <w:br/>
              <w:t>(2 identiques)</w:t>
            </w:r>
          </w:p>
        </w:tc>
      </w:tr>
      <w:tr w:rsidR="00F75723" w:rsidTr="004203EE">
        <w:trPr>
          <w:cantSplit/>
          <w:jc w:val="center"/>
        </w:trPr>
        <w:tc>
          <w:tcPr>
            <w:tcW w:w="1418" w:type="dxa"/>
            <w:tcBorders>
              <w:top w:val="double" w:sz="4" w:space="0" w:color="auto"/>
              <w:left w:val="single" w:sz="12" w:space="0" w:color="auto"/>
              <w:bottom w:val="single" w:sz="12" w:space="0" w:color="auto"/>
            </w:tcBorders>
          </w:tcPr>
          <w:p w:rsidR="00F75723" w:rsidRDefault="00F75723" w:rsidP="004203EE">
            <w:pPr>
              <w:pStyle w:val="Tabletext"/>
              <w:spacing w:before="100" w:after="100"/>
              <w:jc w:val="center"/>
              <w:rPr>
                <w:sz w:val="16"/>
                <w:lang w:val="es-ES_tradnl"/>
              </w:rPr>
            </w:pPr>
            <w:r>
              <w:rPr>
                <w:sz w:val="16"/>
                <w:lang w:val="es-ES_tradnl"/>
              </w:rPr>
              <w:t>expan1</w:t>
            </w:r>
          </w:p>
        </w:tc>
        <w:tc>
          <w:tcPr>
            <w:tcW w:w="2552" w:type="dxa"/>
            <w:tcBorders>
              <w:top w:val="double" w:sz="4" w:space="0" w:color="auto"/>
              <w:bottom w:val="single" w:sz="12" w:space="0" w:color="auto"/>
            </w:tcBorders>
          </w:tcPr>
          <w:p w:rsidR="00F75723" w:rsidRDefault="00F75723" w:rsidP="004203EE">
            <w:pPr>
              <w:pStyle w:val="Tabletext"/>
              <w:spacing w:before="100" w:after="100"/>
              <w:jc w:val="center"/>
              <w:rPr>
                <w:sz w:val="16"/>
                <w:lang w:val="es-ES_tradnl"/>
              </w:rPr>
            </w:pPr>
            <w:r>
              <w:rPr>
                <w:sz w:val="16"/>
                <w:lang w:val="es-ES_tradnl"/>
              </w:rPr>
              <w:t>100</w:t>
            </w:r>
          </w:p>
        </w:tc>
        <w:tc>
          <w:tcPr>
            <w:tcW w:w="2835" w:type="dxa"/>
            <w:tcBorders>
              <w:top w:val="double" w:sz="4" w:space="0" w:color="auto"/>
              <w:bottom w:val="single" w:sz="12" w:space="0" w:color="auto"/>
            </w:tcBorders>
          </w:tcPr>
          <w:p w:rsidR="00F75723" w:rsidRDefault="00F75723" w:rsidP="004203EE">
            <w:pPr>
              <w:pStyle w:val="Tabletext"/>
              <w:spacing w:before="100" w:after="100"/>
              <w:jc w:val="center"/>
              <w:rPr>
                <w:sz w:val="16"/>
                <w:lang w:val="es-ES_tradnl"/>
              </w:rPr>
            </w:pPr>
            <w:r>
              <w:rPr>
                <w:sz w:val="16"/>
                <w:lang w:val="es-ES_tradnl"/>
              </w:rPr>
              <w:t>Pos5</w:t>
            </w:r>
          </w:p>
        </w:tc>
        <w:tc>
          <w:tcPr>
            <w:tcW w:w="1134" w:type="dxa"/>
            <w:tcBorders>
              <w:top w:val="double" w:sz="4" w:space="0" w:color="auto"/>
              <w:bottom w:val="single" w:sz="12" w:space="0" w:color="auto"/>
            </w:tcBorders>
          </w:tcPr>
          <w:p w:rsidR="00F75723" w:rsidRDefault="00F75723" w:rsidP="004203EE">
            <w:pPr>
              <w:pStyle w:val="Tabletext"/>
              <w:spacing w:before="100" w:after="100"/>
              <w:jc w:val="center"/>
              <w:rPr>
                <w:sz w:val="16"/>
                <w:lang w:val="es-ES_tradnl"/>
              </w:rPr>
            </w:pPr>
            <w:r>
              <w:rPr>
                <w:sz w:val="16"/>
                <w:lang w:val="es-ES_tradnl"/>
              </w:rPr>
              <w:t>127</w:t>
            </w:r>
          </w:p>
        </w:tc>
        <w:tc>
          <w:tcPr>
            <w:tcW w:w="1134" w:type="dxa"/>
            <w:tcBorders>
              <w:top w:val="double" w:sz="4" w:space="0" w:color="auto"/>
              <w:bottom w:val="single" w:sz="12" w:space="0" w:color="auto"/>
            </w:tcBorders>
          </w:tcPr>
          <w:p w:rsidR="00F75723" w:rsidRDefault="00F75723" w:rsidP="004203EE">
            <w:pPr>
              <w:pStyle w:val="Tabletext"/>
              <w:spacing w:before="100" w:after="100"/>
              <w:jc w:val="center"/>
              <w:rPr>
                <w:sz w:val="16"/>
                <w:lang w:val="es-ES_tradnl"/>
              </w:rPr>
            </w:pPr>
            <w:r>
              <w:rPr>
                <w:sz w:val="16"/>
                <w:lang w:val="es-ES_tradnl"/>
              </w:rPr>
              <w:t>ECC</w:t>
            </w:r>
          </w:p>
        </w:tc>
        <w:tc>
          <w:tcPr>
            <w:tcW w:w="1701" w:type="dxa"/>
            <w:tcBorders>
              <w:top w:val="double" w:sz="4" w:space="0" w:color="auto"/>
              <w:bottom w:val="single" w:sz="12" w:space="0" w:color="auto"/>
              <w:right w:val="single" w:sz="12" w:space="0" w:color="auto"/>
            </w:tcBorders>
          </w:tcPr>
          <w:p w:rsidR="00F75723" w:rsidRDefault="00F75723" w:rsidP="004203EE">
            <w:pPr>
              <w:pStyle w:val="Tabletext"/>
              <w:spacing w:before="100" w:after="100"/>
              <w:jc w:val="center"/>
              <w:rPr>
                <w:sz w:val="16"/>
              </w:rPr>
            </w:pPr>
            <w:r>
              <w:rPr>
                <w:sz w:val="16"/>
              </w:rPr>
              <w:t>127</w:t>
            </w:r>
          </w:p>
        </w:tc>
      </w:tr>
    </w:tbl>
    <w:p w:rsidR="00F75723" w:rsidRDefault="00F75723" w:rsidP="00F75723">
      <w:pPr>
        <w:pStyle w:val="Tablefin"/>
        <w:rPr>
          <w:sz w:val="6"/>
          <w:lang w:val="fr-FR"/>
        </w:rPr>
      </w:pPr>
    </w:p>
    <w:p w:rsidR="00F75723" w:rsidRDefault="00F75723" w:rsidP="00F75723"/>
    <w:p w:rsidR="00F75723" w:rsidRDefault="00F75723" w:rsidP="00F75723">
      <w:pPr>
        <w:pStyle w:val="TableNo"/>
        <w:spacing w:before="0"/>
      </w:pPr>
      <w:r>
        <w:br w:type="page"/>
      </w:r>
      <w:r>
        <w:lastRenderedPageBreak/>
        <w:t>TABLEAU  4.2</w:t>
      </w:r>
    </w:p>
    <w:p w:rsidR="00F75723" w:rsidRDefault="00F75723" w:rsidP="00F75723">
      <w:pPr>
        <w:pStyle w:val="Tabletitle"/>
      </w:pPr>
      <w:r>
        <w:t>Accusé de réception de détresse</w:t>
      </w:r>
    </w:p>
    <w:tbl>
      <w:tblPr>
        <w:tblW w:w="14459" w:type="dxa"/>
        <w:jc w:val="center"/>
        <w:tblLayout w:type="fixed"/>
        <w:tblCellMar>
          <w:left w:w="0" w:type="dxa"/>
          <w:right w:w="0" w:type="dxa"/>
        </w:tblCellMar>
        <w:tblLook w:val="0000"/>
      </w:tblPr>
      <w:tblGrid>
        <w:gridCol w:w="92"/>
        <w:gridCol w:w="14"/>
        <w:gridCol w:w="1062"/>
        <w:gridCol w:w="216"/>
        <w:gridCol w:w="1013"/>
        <w:gridCol w:w="411"/>
        <w:gridCol w:w="411"/>
        <w:gridCol w:w="412"/>
        <w:gridCol w:w="235"/>
        <w:gridCol w:w="176"/>
        <w:gridCol w:w="410"/>
        <w:gridCol w:w="410"/>
        <w:gridCol w:w="411"/>
        <w:gridCol w:w="410"/>
        <w:gridCol w:w="818"/>
        <w:gridCol w:w="119"/>
        <w:gridCol w:w="568"/>
        <w:gridCol w:w="538"/>
        <w:gridCol w:w="11"/>
        <w:gridCol w:w="687"/>
        <w:gridCol w:w="408"/>
        <w:gridCol w:w="278"/>
        <w:gridCol w:w="820"/>
        <w:gridCol w:w="557"/>
        <w:gridCol w:w="127"/>
        <w:gridCol w:w="547"/>
        <w:gridCol w:w="656"/>
        <w:gridCol w:w="410"/>
        <w:gridCol w:w="410"/>
        <w:gridCol w:w="819"/>
        <w:gridCol w:w="160"/>
        <w:gridCol w:w="843"/>
      </w:tblGrid>
      <w:tr w:rsidR="00F75723" w:rsidTr="004203EE">
        <w:trPr>
          <w:gridBefore w:val="2"/>
          <w:wBefore w:w="106" w:type="dxa"/>
          <w:jc w:val="center"/>
        </w:trPr>
        <w:tc>
          <w:tcPr>
            <w:tcW w:w="1090"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F75723" w:rsidRPr="00A10C03" w:rsidRDefault="00F75723" w:rsidP="004203EE">
            <w:pPr>
              <w:pStyle w:val="TableText0"/>
              <w:spacing w:line="240" w:lineRule="auto"/>
              <w:jc w:val="left"/>
              <w:rPr>
                <w:rFonts w:eastAsia="Arial Unicode MS"/>
                <w:sz w:val="16"/>
                <w:lang w:val="fr-FR"/>
              </w:rPr>
            </w:pPr>
          </w:p>
        </w:tc>
        <w:tc>
          <w:tcPr>
            <w:tcW w:w="1266" w:type="dxa"/>
            <w:gridSpan w:val="2"/>
            <w:vMerge w:val="restart"/>
            <w:tcBorders>
              <w:top w:val="single" w:sz="12" w:space="0" w:color="000000"/>
              <w:left w:val="single" w:sz="12" w:space="0" w:color="auto"/>
              <w:bottom w:val="double" w:sz="4" w:space="0" w:color="auto"/>
              <w:right w:val="single" w:sz="8"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lang w:val="fr-FR"/>
              </w:rPr>
              <w:t>Type</w:t>
            </w:r>
          </w:p>
        </w:tc>
        <w:tc>
          <w:tcPr>
            <w:tcW w:w="3378" w:type="dxa"/>
            <w:gridSpan w:val="9"/>
            <w:tcBorders>
              <w:top w:val="single" w:sz="12" w:space="0" w:color="000000"/>
              <w:left w:val="nil"/>
              <w:bottom w:val="nil"/>
              <w:right w:val="single" w:sz="8" w:space="0" w:color="000000"/>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rFonts w:eastAsia="Arial Unicode MS"/>
                <w:b/>
                <w:bCs/>
                <w:sz w:val="16"/>
                <w:szCs w:val="16"/>
                <w:lang w:val="fr-FR"/>
              </w:rPr>
              <w:t>Application</w:t>
            </w:r>
          </w:p>
        </w:tc>
        <w:tc>
          <w:tcPr>
            <w:tcW w:w="7991" w:type="dxa"/>
            <w:gridSpan w:val="16"/>
            <w:tcBorders>
              <w:top w:val="single" w:sz="12" w:space="0" w:color="000000"/>
              <w:left w:val="nil"/>
              <w:bottom w:val="single" w:sz="8" w:space="0" w:color="auto"/>
              <w:right w:val="single" w:sz="12" w:space="0" w:color="000000"/>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rFonts w:eastAsia="Arial Unicode MS"/>
                <w:b/>
                <w:bCs/>
                <w:sz w:val="16"/>
                <w:szCs w:val="16"/>
                <w:lang w:val="fr-FR"/>
              </w:rPr>
              <w:t>Format technique de la séquence d</w:t>
            </w:r>
            <w:r w:rsidR="001321E6">
              <w:rPr>
                <w:rFonts w:eastAsia="Arial Unicode MS"/>
                <w:b/>
                <w:bCs/>
                <w:sz w:val="16"/>
                <w:szCs w:val="16"/>
                <w:lang w:val="fr-FR"/>
              </w:rPr>
              <w:t>'</w:t>
            </w:r>
            <w:r>
              <w:rPr>
                <w:rFonts w:eastAsia="Arial Unicode MS"/>
                <w:b/>
                <w:bCs/>
                <w:sz w:val="16"/>
                <w:szCs w:val="16"/>
                <w:lang w:val="fr-FR"/>
              </w:rPr>
              <w:t>appel</w:t>
            </w:r>
          </w:p>
        </w:tc>
        <w:tc>
          <w:tcPr>
            <w:tcW w:w="164" w:type="dxa"/>
            <w:tcBorders>
              <w:top w:val="nil"/>
              <w:left w:val="single" w:sz="12" w:space="0" w:color="000000"/>
              <w:bottom w:val="nil"/>
              <w:right w:val="nil"/>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sz w:val="16"/>
                <w:lang w:val="fr-FR"/>
              </w:rPr>
            </w:pPr>
          </w:p>
        </w:tc>
        <w:tc>
          <w:tcPr>
            <w:tcW w:w="868" w:type="dxa"/>
            <w:tcBorders>
              <w:top w:val="nil"/>
              <w:left w:val="nil"/>
              <w:bottom w:val="single" w:sz="12" w:space="0" w:color="auto"/>
              <w:right w:val="nil"/>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sz w:val="16"/>
                <w:lang w:val="fr-FR"/>
              </w:rPr>
            </w:pPr>
          </w:p>
        </w:tc>
      </w:tr>
      <w:tr w:rsidR="00F75723" w:rsidTr="004203EE">
        <w:trPr>
          <w:gridBefore w:val="2"/>
          <w:wBefore w:w="106" w:type="dxa"/>
          <w:jc w:val="center"/>
        </w:trPr>
        <w:tc>
          <w:tcPr>
            <w:tcW w:w="1090" w:type="dxa"/>
            <w:tcBorders>
              <w:left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left"/>
              <w:rPr>
                <w:rFonts w:eastAsia="Arial Unicode MS"/>
                <w:sz w:val="16"/>
                <w:lang w:val="fr-FR"/>
              </w:rPr>
            </w:pPr>
          </w:p>
        </w:tc>
        <w:tc>
          <w:tcPr>
            <w:tcW w:w="1266" w:type="dxa"/>
            <w:gridSpan w:val="2"/>
            <w:vMerge/>
            <w:tcBorders>
              <w:top w:val="single" w:sz="8" w:space="0" w:color="000000"/>
              <w:left w:val="single" w:sz="12" w:space="0" w:color="auto"/>
              <w:bottom w:val="double" w:sz="4" w:space="0" w:color="auto"/>
              <w:right w:val="single" w:sz="8"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gridSpan w:val="2"/>
            <w:vMerge w:val="restart"/>
            <w:tcBorders>
              <w:top w:val="single" w:sz="8" w:space="0" w:color="auto"/>
              <w:left w:val="single" w:sz="8" w:space="0" w:color="auto"/>
              <w:bottom w:val="single" w:sz="4" w:space="0" w:color="000000"/>
              <w:right w:val="single" w:sz="8" w:space="0" w:color="000000"/>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rFonts w:eastAsia="Arial Unicode MS"/>
                <w:b/>
                <w:bCs/>
                <w:sz w:val="16"/>
                <w:szCs w:val="16"/>
                <w:lang w:val="fr-FR"/>
              </w:rPr>
              <w:t>Classe</w:t>
            </w:r>
            <w:r>
              <w:rPr>
                <w:rFonts w:eastAsia="Arial Unicode MS"/>
                <w:b/>
                <w:bCs/>
                <w:sz w:val="16"/>
                <w:szCs w:val="16"/>
                <w:lang w:val="fr-FR"/>
              </w:rPr>
              <w:br/>
              <w:t>de station de navire</w:t>
            </w:r>
            <w:r>
              <w:rPr>
                <w:rFonts w:eastAsia="Arial Unicode MS"/>
                <w:b/>
                <w:bCs/>
                <w:sz w:val="16"/>
                <w:szCs w:val="16"/>
                <w:lang w:val="fr-FR"/>
              </w:rPr>
              <w:br/>
              <w:t>A/B</w:t>
            </w:r>
          </w:p>
        </w:tc>
        <w:tc>
          <w:tcPr>
            <w:tcW w:w="845" w:type="dxa"/>
            <w:gridSpan w:val="3"/>
            <w:vMerge w:val="restart"/>
            <w:tcBorders>
              <w:top w:val="single" w:sz="8" w:space="0" w:color="auto"/>
              <w:left w:val="single" w:sz="8" w:space="0" w:color="auto"/>
              <w:bottom w:val="single" w:sz="4" w:space="0" w:color="000000"/>
              <w:right w:val="single" w:sz="8" w:space="0" w:color="000000"/>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rFonts w:eastAsia="Arial Unicode MS"/>
                <w:b/>
                <w:bCs/>
                <w:sz w:val="16"/>
                <w:szCs w:val="16"/>
                <w:lang w:val="fr-FR"/>
              </w:rPr>
              <w:t>Classe</w:t>
            </w:r>
            <w:r>
              <w:rPr>
                <w:rFonts w:eastAsia="Arial Unicode MS"/>
                <w:b/>
                <w:bCs/>
                <w:sz w:val="16"/>
                <w:szCs w:val="16"/>
                <w:lang w:val="fr-FR"/>
              </w:rPr>
              <w:br/>
              <w:t>de station de navire</w:t>
            </w:r>
            <w:r>
              <w:rPr>
                <w:rFonts w:eastAsia="Arial Unicode MS"/>
                <w:b/>
                <w:bCs/>
                <w:sz w:val="16"/>
                <w:szCs w:val="16"/>
                <w:lang w:val="fr-FR"/>
              </w:rPr>
              <w:br/>
              <w:t>D</w:t>
            </w:r>
          </w:p>
        </w:tc>
        <w:tc>
          <w:tcPr>
            <w:tcW w:w="844" w:type="dxa"/>
            <w:gridSpan w:val="2"/>
            <w:vMerge w:val="restart"/>
            <w:tcBorders>
              <w:top w:val="single" w:sz="8" w:space="0" w:color="auto"/>
              <w:left w:val="single" w:sz="8" w:space="0" w:color="auto"/>
              <w:bottom w:val="single" w:sz="4" w:space="0" w:color="000000"/>
              <w:right w:val="single" w:sz="8" w:space="0" w:color="000000"/>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rFonts w:eastAsia="Arial Unicode MS"/>
                <w:b/>
                <w:bCs/>
                <w:sz w:val="16"/>
                <w:szCs w:val="16"/>
                <w:lang w:val="fr-FR"/>
              </w:rPr>
              <w:t>Classe</w:t>
            </w:r>
            <w:r>
              <w:rPr>
                <w:rFonts w:eastAsia="Arial Unicode MS"/>
                <w:b/>
                <w:bCs/>
                <w:sz w:val="16"/>
                <w:szCs w:val="16"/>
                <w:lang w:val="fr-FR"/>
              </w:rPr>
              <w:br/>
              <w:t>de station de navire</w:t>
            </w:r>
            <w:r>
              <w:rPr>
                <w:rFonts w:eastAsia="Arial Unicode MS"/>
                <w:b/>
                <w:bCs/>
                <w:sz w:val="16"/>
                <w:szCs w:val="16"/>
                <w:lang w:val="fr-FR"/>
              </w:rPr>
              <w:br/>
              <w:t>E</w:t>
            </w:r>
          </w:p>
        </w:tc>
        <w:tc>
          <w:tcPr>
            <w:tcW w:w="845" w:type="dxa"/>
            <w:gridSpan w:val="2"/>
            <w:vMerge w:val="restart"/>
            <w:tcBorders>
              <w:top w:val="single" w:sz="8" w:space="0" w:color="auto"/>
              <w:left w:val="nil"/>
              <w:bottom w:val="single" w:sz="4" w:space="0" w:color="000000"/>
              <w:right w:val="single" w:sz="8" w:space="0" w:color="000000"/>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rFonts w:eastAsia="Arial Unicode MS"/>
                <w:b/>
                <w:bCs/>
                <w:sz w:val="16"/>
                <w:szCs w:val="16"/>
                <w:lang w:val="fr-FR"/>
              </w:rPr>
              <w:t>Station côtière</w:t>
            </w:r>
          </w:p>
        </w:tc>
        <w:tc>
          <w:tcPr>
            <w:tcW w:w="843" w:type="dxa"/>
            <w:vMerge w:val="restart"/>
            <w:tcBorders>
              <w:top w:val="nil"/>
              <w:left w:val="nil"/>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rFonts w:eastAsia="Arial Unicode MS"/>
                <w:b/>
                <w:bCs/>
                <w:sz w:val="16"/>
                <w:szCs w:val="16"/>
                <w:lang w:val="fr-FR"/>
              </w:rPr>
              <w:t>Spécifi</w:t>
            </w:r>
            <w:r>
              <w:rPr>
                <w:rFonts w:eastAsia="Arial Unicode MS"/>
                <w:b/>
                <w:bCs/>
                <w:sz w:val="16"/>
                <w:szCs w:val="16"/>
                <w:lang w:val="fr-FR"/>
              </w:rPr>
              <w:softHyphen/>
              <w:t xml:space="preserve">cateur de format </w:t>
            </w:r>
            <w:r>
              <w:rPr>
                <w:rFonts w:eastAsia="Arial Unicode MS"/>
                <w:b/>
                <w:bCs/>
                <w:sz w:val="16"/>
                <w:szCs w:val="16"/>
                <w:lang w:val="fr-FR"/>
              </w:rPr>
              <w:br/>
              <w:t>(2 iden</w:t>
            </w:r>
            <w:r>
              <w:rPr>
                <w:rFonts w:eastAsia="Arial Unicode MS"/>
                <w:b/>
                <w:bCs/>
                <w:sz w:val="16"/>
                <w:szCs w:val="16"/>
                <w:lang w:val="fr-FR"/>
              </w:rPr>
              <w:softHyphen/>
              <w:t>tiques)</w:t>
            </w:r>
          </w:p>
        </w:tc>
        <w:tc>
          <w:tcPr>
            <w:tcW w:w="704" w:type="dxa"/>
            <w:gridSpan w:val="2"/>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Caté-gorie</w:t>
            </w:r>
            <w:r>
              <w:rPr>
                <w:b/>
                <w:bCs/>
                <w:sz w:val="16"/>
                <w:szCs w:val="16"/>
                <w:lang w:val="fr-FR"/>
              </w:rPr>
              <w:br/>
              <w:t>(1)</w:t>
            </w:r>
          </w:p>
        </w:tc>
        <w:tc>
          <w:tcPr>
            <w:tcW w:w="563" w:type="dxa"/>
            <w:gridSpan w:val="2"/>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Auto-ID</w:t>
            </w:r>
            <w:r>
              <w:rPr>
                <w:b/>
                <w:bCs/>
                <w:sz w:val="16"/>
                <w:szCs w:val="16"/>
                <w:lang w:val="fr-FR"/>
              </w:rPr>
              <w:br/>
              <w:t>(5)</w:t>
            </w:r>
            <w:r w:rsidRPr="000B128D">
              <w:rPr>
                <w:b/>
                <w:bCs/>
                <w:sz w:val="16"/>
                <w:szCs w:val="16"/>
                <w:vertAlign w:val="superscript"/>
                <w:lang w:val="fr-FR"/>
              </w:rPr>
              <w:t>1</w:t>
            </w:r>
          </w:p>
        </w:tc>
        <w:tc>
          <w:tcPr>
            <w:tcW w:w="70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Télécom</w:t>
            </w:r>
            <w:r>
              <w:rPr>
                <w:b/>
                <w:bCs/>
                <w:sz w:val="16"/>
                <w:szCs w:val="16"/>
                <w:lang w:val="fr-FR"/>
              </w:rPr>
              <w:softHyphen/>
              <w:t>mande</w:t>
            </w:r>
            <w:r>
              <w:rPr>
                <w:b/>
                <w:bCs/>
                <w:sz w:val="16"/>
                <w:szCs w:val="16"/>
                <w:lang w:val="fr-FR"/>
              </w:rPr>
              <w:br/>
              <w:t>(1)</w:t>
            </w:r>
          </w:p>
        </w:tc>
        <w:tc>
          <w:tcPr>
            <w:tcW w:w="3489" w:type="dxa"/>
            <w:gridSpan w:val="7"/>
            <w:tcBorders>
              <w:top w:val="single" w:sz="8" w:space="0" w:color="auto"/>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Message</w:t>
            </w:r>
          </w:p>
        </w:tc>
        <w:tc>
          <w:tcPr>
            <w:tcW w:w="42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 xml:space="preserve">EOS </w:t>
            </w:r>
            <w:r>
              <w:rPr>
                <w:b/>
                <w:bCs/>
                <w:sz w:val="16"/>
                <w:szCs w:val="16"/>
                <w:lang w:val="fr-FR"/>
              </w:rPr>
              <w:br/>
              <w:t>(1)</w:t>
            </w:r>
          </w:p>
        </w:tc>
        <w:tc>
          <w:tcPr>
            <w:tcW w:w="42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 xml:space="preserve">ECC </w:t>
            </w:r>
            <w:r>
              <w:rPr>
                <w:b/>
                <w:bCs/>
                <w:sz w:val="16"/>
                <w:szCs w:val="16"/>
                <w:lang w:val="fr-FR"/>
              </w:rPr>
              <w:br/>
              <w:t>(1)</w:t>
            </w:r>
          </w:p>
        </w:tc>
        <w:tc>
          <w:tcPr>
            <w:tcW w:w="844"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EOS</w:t>
            </w:r>
            <w:r>
              <w:rPr>
                <w:b/>
                <w:bCs/>
                <w:sz w:val="16"/>
                <w:szCs w:val="16"/>
                <w:lang w:val="fr-FR"/>
              </w:rPr>
              <w:br/>
              <w:t>(2 iden</w:t>
            </w:r>
            <w:r>
              <w:rPr>
                <w:b/>
                <w:bCs/>
                <w:sz w:val="16"/>
                <w:szCs w:val="16"/>
                <w:lang w:val="fr-FR"/>
              </w:rPr>
              <w:softHyphen/>
              <w:t>tiques)</w:t>
            </w: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sz w:val="16"/>
                <w:lang w:val="fr-FR"/>
              </w:rPr>
            </w:pPr>
          </w:p>
        </w:tc>
        <w:tc>
          <w:tcPr>
            <w:tcW w:w="868" w:type="dxa"/>
            <w:vMerge w:val="restart"/>
            <w:tcBorders>
              <w:top w:val="single" w:sz="12" w:space="0" w:color="auto"/>
              <w:left w:val="single" w:sz="12" w:space="0" w:color="auto"/>
              <w:bottom w:val="single" w:sz="8" w:space="0" w:color="000000"/>
              <w:right w:val="single" w:sz="12"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lang w:val="fr-FR"/>
              </w:rPr>
              <w:t>Séquence d</w:t>
            </w:r>
            <w:r w:rsidR="001321E6">
              <w:rPr>
                <w:b/>
                <w:bCs/>
                <w:sz w:val="16"/>
                <w:lang w:val="fr-FR"/>
              </w:rPr>
              <w:t>'</w:t>
            </w:r>
            <w:r>
              <w:rPr>
                <w:b/>
                <w:bCs/>
                <w:sz w:val="16"/>
                <w:lang w:val="fr-FR"/>
              </w:rPr>
              <w:t>extension Rec. UIT</w:t>
            </w:r>
            <w:r>
              <w:rPr>
                <w:b/>
                <w:bCs/>
                <w:sz w:val="16"/>
                <w:lang w:val="fr-FR"/>
              </w:rPr>
              <w:noBreakHyphen/>
              <w:t>R M.821</w:t>
            </w:r>
            <w:r>
              <w:rPr>
                <w:b/>
                <w:bCs/>
                <w:sz w:val="16"/>
                <w:lang w:val="fr-FR"/>
              </w:rPr>
              <w:br/>
              <w:t>(9)</w:t>
            </w:r>
          </w:p>
        </w:tc>
      </w:tr>
      <w:tr w:rsidR="00F75723" w:rsidTr="004203EE">
        <w:trPr>
          <w:gridBefore w:val="2"/>
          <w:wBefore w:w="106" w:type="dxa"/>
          <w:jc w:val="center"/>
        </w:trPr>
        <w:tc>
          <w:tcPr>
            <w:tcW w:w="1090" w:type="dxa"/>
            <w:tcBorders>
              <w:left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left"/>
              <w:rPr>
                <w:rFonts w:eastAsia="Arial Unicode MS"/>
                <w:sz w:val="16"/>
                <w:lang w:val="fr-FR"/>
              </w:rPr>
            </w:pPr>
          </w:p>
        </w:tc>
        <w:tc>
          <w:tcPr>
            <w:tcW w:w="1266" w:type="dxa"/>
            <w:gridSpan w:val="2"/>
            <w:vMerge/>
            <w:tcBorders>
              <w:top w:val="single" w:sz="8" w:space="0" w:color="000000"/>
              <w:left w:val="single" w:sz="12" w:space="0" w:color="auto"/>
              <w:bottom w:val="double" w:sz="4" w:space="0" w:color="auto"/>
              <w:right w:val="single" w:sz="8"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5" w:type="dxa"/>
            <w:gridSpan w:val="3"/>
            <w:vMerge/>
            <w:tcBorders>
              <w:top w:val="single" w:sz="8" w:space="0" w:color="auto"/>
              <w:left w:val="single" w:sz="8" w:space="0" w:color="auto"/>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5" w:type="dxa"/>
            <w:gridSpan w:val="2"/>
            <w:vMerge/>
            <w:tcBorders>
              <w:top w:val="single" w:sz="8" w:space="0" w:color="auto"/>
              <w:left w:val="nil"/>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3" w:type="dxa"/>
            <w:vMerge/>
            <w:tcBorders>
              <w:top w:val="nil"/>
              <w:left w:val="nil"/>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gridSpan w:val="2"/>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563" w:type="dxa"/>
            <w:gridSpan w:val="2"/>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0</w:t>
            </w:r>
          </w:p>
        </w:tc>
        <w:tc>
          <w:tcPr>
            <w:tcW w:w="843" w:type="dxa"/>
            <w:tcBorders>
              <w:top w:val="nil"/>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1</w:t>
            </w:r>
          </w:p>
        </w:tc>
        <w:tc>
          <w:tcPr>
            <w:tcW w:w="704" w:type="dxa"/>
            <w:gridSpan w:val="2"/>
            <w:tcBorders>
              <w:top w:val="nil"/>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2</w:t>
            </w:r>
          </w:p>
        </w:tc>
        <w:tc>
          <w:tcPr>
            <w:tcW w:w="563" w:type="dxa"/>
            <w:tcBorders>
              <w:top w:val="nil"/>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3</w:t>
            </w:r>
          </w:p>
        </w:tc>
        <w:tc>
          <w:tcPr>
            <w:tcW w:w="675" w:type="dxa"/>
            <w:tcBorders>
              <w:top w:val="nil"/>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4</w:t>
            </w:r>
          </w:p>
        </w:tc>
        <w:tc>
          <w:tcPr>
            <w:tcW w:w="422" w:type="dxa"/>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422" w:type="dxa"/>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vMerge/>
            <w:tcBorders>
              <w:top w:val="nil"/>
              <w:left w:val="single" w:sz="4" w:space="0" w:color="auto"/>
              <w:bottom w:val="single" w:sz="8" w:space="0" w:color="000000"/>
              <w:right w:val="single" w:sz="12"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rPr>
                <w:rFonts w:eastAsia="Arial Unicode MS"/>
                <w:sz w:val="16"/>
                <w:lang w:val="fr-FR"/>
              </w:rPr>
            </w:pPr>
          </w:p>
        </w:tc>
        <w:tc>
          <w:tcPr>
            <w:tcW w:w="868" w:type="dxa"/>
            <w:vMerge/>
            <w:tcBorders>
              <w:top w:val="single" w:sz="8" w:space="0" w:color="auto"/>
              <w:left w:val="single" w:sz="12" w:space="0" w:color="auto"/>
              <w:bottom w:val="single" w:sz="8" w:space="0" w:color="000000"/>
              <w:right w:val="single" w:sz="12" w:space="0" w:color="auto"/>
            </w:tcBorders>
            <w:vAlign w:val="bottom"/>
          </w:tcPr>
          <w:p w:rsidR="00F75723" w:rsidRDefault="00F75723" w:rsidP="004203EE">
            <w:pPr>
              <w:pStyle w:val="TableText0"/>
              <w:spacing w:line="240" w:lineRule="auto"/>
              <w:rPr>
                <w:rFonts w:eastAsia="Arial Unicode MS"/>
                <w:b/>
                <w:bCs/>
                <w:sz w:val="16"/>
                <w:szCs w:val="16"/>
                <w:lang w:val="fr-FR"/>
              </w:rPr>
            </w:pPr>
          </w:p>
        </w:tc>
      </w:tr>
      <w:tr w:rsidR="00F75723" w:rsidTr="004203EE">
        <w:trPr>
          <w:gridBefore w:val="2"/>
          <w:wBefore w:w="106" w:type="dxa"/>
          <w:jc w:val="center"/>
        </w:trPr>
        <w:tc>
          <w:tcPr>
            <w:tcW w:w="1090" w:type="dxa"/>
            <w:tcBorders>
              <w:left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left"/>
              <w:rPr>
                <w:rFonts w:eastAsia="Arial Unicode MS"/>
                <w:sz w:val="16"/>
                <w:lang w:val="fr-FR"/>
              </w:rPr>
            </w:pPr>
          </w:p>
        </w:tc>
        <w:tc>
          <w:tcPr>
            <w:tcW w:w="1266" w:type="dxa"/>
            <w:gridSpan w:val="2"/>
            <w:vMerge/>
            <w:tcBorders>
              <w:top w:val="single" w:sz="8" w:space="0" w:color="000000"/>
              <w:left w:val="single" w:sz="12" w:space="0" w:color="auto"/>
              <w:bottom w:val="double" w:sz="4" w:space="0" w:color="auto"/>
              <w:right w:val="single" w:sz="8"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5" w:type="dxa"/>
            <w:gridSpan w:val="3"/>
            <w:vMerge/>
            <w:tcBorders>
              <w:top w:val="single" w:sz="8" w:space="0" w:color="auto"/>
              <w:left w:val="single" w:sz="8" w:space="0" w:color="auto"/>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5" w:type="dxa"/>
            <w:gridSpan w:val="2"/>
            <w:vMerge/>
            <w:tcBorders>
              <w:top w:val="single" w:sz="8" w:space="0" w:color="auto"/>
              <w:left w:val="nil"/>
              <w:bottom w:val="single" w:sz="4" w:space="0" w:color="000000"/>
              <w:right w:val="single" w:sz="8" w:space="0" w:color="000000"/>
            </w:tcBorders>
            <w:vAlign w:val="bottom"/>
          </w:tcPr>
          <w:p w:rsidR="00F75723" w:rsidRDefault="00F75723" w:rsidP="004203EE">
            <w:pPr>
              <w:pStyle w:val="TableText0"/>
              <w:spacing w:line="240" w:lineRule="auto"/>
              <w:rPr>
                <w:rFonts w:eastAsia="Arial Unicode MS"/>
                <w:b/>
                <w:bCs/>
                <w:sz w:val="16"/>
                <w:szCs w:val="16"/>
                <w:lang w:val="fr-FR"/>
              </w:rPr>
            </w:pPr>
          </w:p>
        </w:tc>
        <w:tc>
          <w:tcPr>
            <w:tcW w:w="843" w:type="dxa"/>
            <w:vMerge/>
            <w:tcBorders>
              <w:top w:val="nil"/>
              <w:left w:val="nil"/>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gridSpan w:val="2"/>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563" w:type="dxa"/>
            <w:gridSpan w:val="2"/>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gridSpan w:val="2"/>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MMSI</w:t>
            </w:r>
            <w:r>
              <w:rPr>
                <w:b/>
                <w:bCs/>
                <w:sz w:val="16"/>
                <w:szCs w:val="16"/>
                <w:lang w:val="fr-FR"/>
              </w:rPr>
              <w:br/>
              <w:t>de la détresse</w:t>
            </w:r>
            <w:r>
              <w:rPr>
                <w:b/>
                <w:bCs/>
                <w:sz w:val="16"/>
                <w:szCs w:val="16"/>
                <w:lang w:val="fr-FR"/>
              </w:rPr>
              <w:br/>
              <w:t>(5)</w:t>
            </w:r>
          </w:p>
        </w:tc>
        <w:tc>
          <w:tcPr>
            <w:tcW w:w="84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Nature de la détresse</w:t>
            </w:r>
            <w:r>
              <w:rPr>
                <w:b/>
                <w:bCs/>
                <w:sz w:val="16"/>
                <w:szCs w:val="16"/>
                <w:lang w:val="fr-FR"/>
              </w:rPr>
              <w:br/>
              <w:t>(1)</w:t>
            </w:r>
          </w:p>
        </w:tc>
        <w:tc>
          <w:tcPr>
            <w:tcW w:w="704" w:type="dxa"/>
            <w:gridSpan w:val="2"/>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Coor</w:t>
            </w:r>
            <w:r>
              <w:rPr>
                <w:b/>
                <w:bCs/>
                <w:sz w:val="16"/>
                <w:szCs w:val="16"/>
                <w:lang w:val="fr-FR"/>
              </w:rPr>
              <w:softHyphen/>
              <w:t>données du lieu de détresse</w:t>
            </w:r>
            <w:r>
              <w:rPr>
                <w:b/>
                <w:bCs/>
                <w:sz w:val="16"/>
                <w:szCs w:val="16"/>
                <w:lang w:val="fr-FR"/>
              </w:rPr>
              <w:br/>
              <w:t>(5)</w:t>
            </w:r>
          </w:p>
        </w:tc>
        <w:tc>
          <w:tcPr>
            <w:tcW w:w="56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lang w:val="fr-FR"/>
              </w:rPr>
              <w:t>Heure</w:t>
            </w:r>
            <w:r>
              <w:rPr>
                <w:b/>
                <w:bCs/>
                <w:sz w:val="16"/>
                <w:szCs w:val="16"/>
                <w:lang w:val="fr-FR"/>
              </w:rPr>
              <w:br/>
              <w:t>(2)</w:t>
            </w:r>
          </w:p>
        </w:tc>
        <w:tc>
          <w:tcPr>
            <w:tcW w:w="67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Commu</w:t>
            </w:r>
            <w:r>
              <w:rPr>
                <w:b/>
                <w:bCs/>
                <w:sz w:val="16"/>
                <w:szCs w:val="16"/>
                <w:lang w:val="fr-FR"/>
              </w:rPr>
              <w:softHyphen/>
              <w:t>nications</w:t>
            </w:r>
            <w:r>
              <w:rPr>
                <w:b/>
                <w:bCs/>
                <w:sz w:val="16"/>
                <w:szCs w:val="16"/>
                <w:lang w:val="fr-FR"/>
              </w:rPr>
              <w:br/>
              <w:t>ulté</w:t>
            </w:r>
            <w:r>
              <w:rPr>
                <w:b/>
                <w:bCs/>
                <w:sz w:val="16"/>
                <w:szCs w:val="16"/>
                <w:lang w:val="fr-FR"/>
              </w:rPr>
              <w:softHyphen/>
              <w:t>rieures</w:t>
            </w:r>
            <w:r>
              <w:rPr>
                <w:b/>
                <w:bCs/>
                <w:sz w:val="16"/>
                <w:lang w:val="fr-FR"/>
              </w:rPr>
              <w:br/>
              <w:t>(1)</w:t>
            </w:r>
          </w:p>
        </w:tc>
        <w:tc>
          <w:tcPr>
            <w:tcW w:w="422" w:type="dxa"/>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422" w:type="dxa"/>
            <w:vMerge/>
            <w:tcBorders>
              <w:top w:val="nil"/>
              <w:left w:val="single" w:sz="4" w:space="0" w:color="auto"/>
              <w:bottom w:val="single" w:sz="8" w:space="0" w:color="000000"/>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vMerge/>
            <w:tcBorders>
              <w:top w:val="nil"/>
              <w:left w:val="single" w:sz="4" w:space="0" w:color="auto"/>
              <w:bottom w:val="single" w:sz="8" w:space="0" w:color="000000"/>
              <w:right w:val="single" w:sz="12"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rPr>
                <w:rFonts w:eastAsia="Arial Unicode MS"/>
                <w:sz w:val="16"/>
                <w:lang w:val="fr-FR"/>
              </w:rPr>
            </w:pPr>
          </w:p>
        </w:tc>
        <w:tc>
          <w:tcPr>
            <w:tcW w:w="868" w:type="dxa"/>
            <w:vMerge/>
            <w:tcBorders>
              <w:top w:val="single" w:sz="8" w:space="0" w:color="auto"/>
              <w:left w:val="single" w:sz="12" w:space="0" w:color="auto"/>
              <w:bottom w:val="single" w:sz="8" w:space="0" w:color="000000"/>
              <w:right w:val="single" w:sz="12" w:space="0" w:color="auto"/>
            </w:tcBorders>
            <w:vAlign w:val="bottom"/>
          </w:tcPr>
          <w:p w:rsidR="00F75723" w:rsidRDefault="00F75723" w:rsidP="004203EE">
            <w:pPr>
              <w:pStyle w:val="TableText0"/>
              <w:spacing w:line="240" w:lineRule="auto"/>
              <w:rPr>
                <w:rFonts w:eastAsia="Arial Unicode MS"/>
                <w:b/>
                <w:bCs/>
                <w:sz w:val="16"/>
                <w:szCs w:val="16"/>
                <w:lang w:val="fr-FR"/>
              </w:rPr>
            </w:pPr>
          </w:p>
        </w:tc>
      </w:tr>
      <w:tr w:rsidR="00F75723" w:rsidTr="004203EE">
        <w:trPr>
          <w:gridBefore w:val="2"/>
          <w:wBefore w:w="106" w:type="dxa"/>
          <w:jc w:val="center"/>
        </w:trPr>
        <w:tc>
          <w:tcPr>
            <w:tcW w:w="1090" w:type="dxa"/>
            <w:tcBorders>
              <w:left w:val="single" w:sz="12" w:space="0" w:color="auto"/>
              <w:bottom w:val="doub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lang w:val="fr-FR"/>
              </w:rPr>
            </w:pPr>
            <w:r>
              <w:rPr>
                <w:rFonts w:eastAsia="Arial Unicode MS"/>
                <w:b/>
                <w:bCs/>
                <w:sz w:val="16"/>
                <w:lang w:val="fr-FR"/>
              </w:rPr>
              <w:t>Bande de fréquences</w:t>
            </w:r>
          </w:p>
        </w:tc>
        <w:tc>
          <w:tcPr>
            <w:tcW w:w="1266" w:type="dxa"/>
            <w:gridSpan w:val="2"/>
            <w:vMerge/>
            <w:tcBorders>
              <w:top w:val="single" w:sz="8" w:space="0" w:color="000000"/>
              <w:left w:val="single" w:sz="12" w:space="0" w:color="auto"/>
              <w:bottom w:val="double" w:sz="4" w:space="0" w:color="auto"/>
              <w:right w:val="single" w:sz="8"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Tx</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Rx</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Tx</w:t>
            </w:r>
          </w:p>
        </w:tc>
        <w:tc>
          <w:tcPr>
            <w:tcW w:w="422" w:type="dxa"/>
            <w:gridSpan w:val="2"/>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Rx</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Tx</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Rx</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Tx</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line="240" w:lineRule="auto"/>
              <w:jc w:val="center"/>
              <w:rPr>
                <w:rFonts w:eastAsia="Arial Unicode MS"/>
                <w:b/>
                <w:bCs/>
                <w:sz w:val="16"/>
                <w:szCs w:val="16"/>
                <w:lang w:val="fr-FR"/>
              </w:rPr>
            </w:pPr>
            <w:r>
              <w:rPr>
                <w:b/>
                <w:bCs/>
                <w:sz w:val="16"/>
                <w:szCs w:val="16"/>
                <w:lang w:val="fr-FR"/>
              </w:rPr>
              <w:t>Rx</w:t>
            </w:r>
          </w:p>
        </w:tc>
        <w:tc>
          <w:tcPr>
            <w:tcW w:w="843" w:type="dxa"/>
            <w:vMerge/>
            <w:tcBorders>
              <w:top w:val="nil"/>
              <w:left w:val="nil"/>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gridSpan w:val="2"/>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563" w:type="dxa"/>
            <w:gridSpan w:val="2"/>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gridSpan w:val="2"/>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843" w:type="dxa"/>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704" w:type="dxa"/>
            <w:gridSpan w:val="2"/>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563" w:type="dxa"/>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675" w:type="dxa"/>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422" w:type="dxa"/>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422" w:type="dxa"/>
            <w:vMerge/>
            <w:tcBorders>
              <w:top w:val="nil"/>
              <w:left w:val="single" w:sz="4" w:space="0" w:color="auto"/>
              <w:bottom w:val="double" w:sz="4" w:space="0" w:color="auto"/>
              <w:right w:val="single" w:sz="4"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844" w:type="dxa"/>
            <w:vMerge/>
            <w:tcBorders>
              <w:top w:val="nil"/>
              <w:left w:val="single" w:sz="4" w:space="0" w:color="auto"/>
              <w:bottom w:val="double" w:sz="4" w:space="0" w:color="auto"/>
              <w:right w:val="single" w:sz="12" w:space="0" w:color="auto"/>
            </w:tcBorders>
            <w:vAlign w:val="bottom"/>
          </w:tcPr>
          <w:p w:rsidR="00F75723" w:rsidRDefault="00F75723" w:rsidP="004203EE">
            <w:pPr>
              <w:pStyle w:val="TableText0"/>
              <w:spacing w:line="240" w:lineRule="auto"/>
              <w:rPr>
                <w:rFonts w:eastAsia="Arial Unicode MS"/>
                <w:b/>
                <w:bCs/>
                <w:sz w:val="16"/>
                <w:szCs w:val="16"/>
                <w:lang w:val="fr-FR"/>
              </w:rPr>
            </w:pP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line="240" w:lineRule="auto"/>
              <w:rPr>
                <w:rFonts w:eastAsia="Arial Unicode MS"/>
                <w:sz w:val="16"/>
                <w:lang w:val="fr-FR"/>
              </w:rPr>
            </w:pPr>
          </w:p>
        </w:tc>
        <w:tc>
          <w:tcPr>
            <w:tcW w:w="868" w:type="dxa"/>
            <w:vMerge/>
            <w:tcBorders>
              <w:top w:val="single" w:sz="8" w:space="0" w:color="auto"/>
              <w:left w:val="single" w:sz="12" w:space="0" w:color="auto"/>
              <w:bottom w:val="double" w:sz="4" w:space="0" w:color="auto"/>
              <w:right w:val="single" w:sz="12" w:space="0" w:color="auto"/>
            </w:tcBorders>
            <w:vAlign w:val="bottom"/>
          </w:tcPr>
          <w:p w:rsidR="00F75723" w:rsidRDefault="00F75723" w:rsidP="004203EE">
            <w:pPr>
              <w:pStyle w:val="TableText0"/>
              <w:spacing w:line="240" w:lineRule="auto"/>
              <w:rPr>
                <w:rFonts w:eastAsia="Arial Unicode MS"/>
                <w:b/>
                <w:bCs/>
                <w:sz w:val="16"/>
                <w:szCs w:val="16"/>
                <w:lang w:val="fr-FR"/>
              </w:rPr>
            </w:pPr>
          </w:p>
        </w:tc>
      </w:tr>
      <w:tr w:rsidR="00F75723" w:rsidTr="004203EE">
        <w:trPr>
          <w:gridBefore w:val="1"/>
          <w:wBefore w:w="93" w:type="dxa"/>
          <w:jc w:val="center"/>
        </w:trPr>
        <w:tc>
          <w:tcPr>
            <w:tcW w:w="1103" w:type="dxa"/>
            <w:gridSpan w:val="2"/>
            <w:tcBorders>
              <w:top w:val="double" w:sz="4" w:space="0" w:color="auto"/>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left"/>
              <w:rPr>
                <w:rFonts w:eastAsia="Arial Unicode MS"/>
                <w:sz w:val="16"/>
                <w:lang w:val="fr-FR"/>
              </w:rPr>
            </w:pPr>
            <w:r>
              <w:rPr>
                <w:rFonts w:eastAsia="Arial Unicode MS"/>
                <w:sz w:val="16"/>
                <w:lang w:val="fr-FR"/>
              </w:rPr>
              <w:t>Ondes métriques</w:t>
            </w:r>
          </w:p>
        </w:tc>
        <w:tc>
          <w:tcPr>
            <w:tcW w:w="1266" w:type="dxa"/>
            <w:gridSpan w:val="2"/>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28" w:right="-28"/>
              <w:jc w:val="left"/>
              <w:rPr>
                <w:rFonts w:eastAsia="Arial Unicode MS"/>
                <w:sz w:val="15"/>
                <w:szCs w:val="16"/>
                <w:lang w:val="fr-FR"/>
              </w:rPr>
            </w:pPr>
            <w:r>
              <w:rPr>
                <w:rFonts w:eastAsia="Arial Unicode MS"/>
                <w:sz w:val="15"/>
                <w:szCs w:val="16"/>
                <w:lang w:val="fr-FR"/>
              </w:rPr>
              <w:t>Accusé</w:t>
            </w:r>
            <w:r>
              <w:rPr>
                <w:rFonts w:eastAsia="Arial Unicode MS"/>
                <w:sz w:val="14"/>
                <w:szCs w:val="16"/>
                <w:lang w:val="fr-FR"/>
              </w:rPr>
              <w:t xml:space="preserve"> </w:t>
            </w:r>
            <w:r>
              <w:rPr>
                <w:rFonts w:eastAsia="Arial Unicode MS"/>
                <w:sz w:val="15"/>
                <w:szCs w:val="16"/>
                <w:lang w:val="fr-FR"/>
              </w:rPr>
              <w:t>de</w:t>
            </w:r>
            <w:r>
              <w:rPr>
                <w:rFonts w:eastAsia="Arial Unicode MS"/>
                <w:sz w:val="14"/>
                <w:szCs w:val="16"/>
                <w:lang w:val="fr-FR"/>
              </w:rPr>
              <w:t xml:space="preserve"> </w:t>
            </w:r>
            <w:r>
              <w:rPr>
                <w:rFonts w:eastAsia="Arial Unicode MS"/>
                <w:sz w:val="15"/>
                <w:szCs w:val="16"/>
                <w:lang w:val="fr-FR"/>
              </w:rPr>
              <w:t>réception de détresse (RT)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gridSpan w:val="2"/>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116</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112</w:t>
            </w:r>
          </w:p>
        </w:tc>
        <w:tc>
          <w:tcPr>
            <w:tcW w:w="563"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110</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100 à 111</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100</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127</w:t>
            </w: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rPr>
                <w:rFonts w:eastAsia="Arial Unicode MS"/>
                <w:sz w:val="16"/>
                <w:lang w:val="fr-FR"/>
              </w:rPr>
            </w:pPr>
          </w:p>
        </w:tc>
        <w:tc>
          <w:tcPr>
            <w:tcW w:w="868"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F75723" w:rsidTr="004203EE">
        <w:trPr>
          <w:gridBefore w:val="1"/>
          <w:wBefore w:w="93" w:type="dxa"/>
          <w:jc w:val="center"/>
        </w:trPr>
        <w:tc>
          <w:tcPr>
            <w:tcW w:w="1103" w:type="dxa"/>
            <w:gridSpan w:val="2"/>
            <w:tcBorders>
              <w:top w:val="nil"/>
              <w:left w:val="single" w:sz="12" w:space="0" w:color="auto"/>
              <w:bottom w:val="doub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left"/>
              <w:rPr>
                <w:rFonts w:eastAsia="Arial Unicode MS"/>
                <w:sz w:val="16"/>
                <w:lang w:val="fr-FR"/>
              </w:rPr>
            </w:pPr>
          </w:p>
        </w:tc>
        <w:tc>
          <w:tcPr>
            <w:tcW w:w="1266" w:type="dxa"/>
            <w:gridSpan w:val="2"/>
            <w:tcBorders>
              <w:top w:val="nil"/>
              <w:left w:val="single" w:sz="12" w:space="0" w:color="auto"/>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28" w:right="-28"/>
              <w:jc w:val="left"/>
              <w:rPr>
                <w:rFonts w:eastAsia="Arial Unicode MS"/>
                <w:sz w:val="15"/>
                <w:szCs w:val="16"/>
                <w:lang w:val="fr-FR"/>
              </w:rPr>
            </w:pPr>
            <w:r>
              <w:rPr>
                <w:rFonts w:eastAsia="Arial Unicode MS"/>
                <w:sz w:val="15"/>
                <w:szCs w:val="16"/>
                <w:lang w:val="fr-FR"/>
              </w:rPr>
              <w:t>Accusé</w:t>
            </w:r>
            <w:r>
              <w:rPr>
                <w:rFonts w:eastAsia="Arial Unicode MS"/>
                <w:sz w:val="14"/>
                <w:szCs w:val="16"/>
                <w:lang w:val="fr-FR"/>
              </w:rPr>
              <w:t xml:space="preserve"> </w:t>
            </w:r>
            <w:r>
              <w:rPr>
                <w:rFonts w:eastAsia="Arial Unicode MS"/>
                <w:sz w:val="15"/>
                <w:szCs w:val="16"/>
                <w:lang w:val="fr-FR"/>
              </w:rPr>
              <w:t>de</w:t>
            </w:r>
            <w:r>
              <w:rPr>
                <w:rFonts w:eastAsia="Arial Unicode MS"/>
                <w:sz w:val="14"/>
                <w:szCs w:val="16"/>
                <w:lang w:val="fr-FR"/>
              </w:rPr>
              <w:t xml:space="preserve"> </w:t>
            </w:r>
            <w:r>
              <w:rPr>
                <w:rFonts w:eastAsia="Arial Unicode MS"/>
                <w:sz w:val="15"/>
                <w:szCs w:val="16"/>
                <w:lang w:val="fr-FR"/>
              </w:rPr>
              <w:t>réception de détresse (RLS)</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gridSpan w:val="2"/>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4"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8"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116</w:t>
            </w:r>
          </w:p>
        </w:tc>
        <w:tc>
          <w:tcPr>
            <w:tcW w:w="704"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112</w:t>
            </w:r>
          </w:p>
        </w:tc>
        <w:tc>
          <w:tcPr>
            <w:tcW w:w="563"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110</w:t>
            </w:r>
          </w:p>
        </w:tc>
        <w:tc>
          <w:tcPr>
            <w:tcW w:w="704"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112</w:t>
            </w:r>
          </w:p>
        </w:tc>
        <w:tc>
          <w:tcPr>
            <w:tcW w:w="704"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Pos1</w:t>
            </w:r>
          </w:p>
        </w:tc>
        <w:tc>
          <w:tcPr>
            <w:tcW w:w="56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UTC</w:t>
            </w:r>
          </w:p>
        </w:tc>
        <w:tc>
          <w:tcPr>
            <w:tcW w:w="675"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126</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127</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ECC</w:t>
            </w:r>
          </w:p>
        </w:tc>
        <w:tc>
          <w:tcPr>
            <w:tcW w:w="844" w:type="dxa"/>
            <w:tcBorders>
              <w:top w:val="single" w:sz="4" w:space="0" w:color="auto"/>
              <w:left w:val="nil"/>
              <w:bottom w:val="doub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127</w:t>
            </w: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rPr>
                <w:rFonts w:eastAsia="Arial Unicode MS"/>
                <w:sz w:val="16"/>
                <w:lang w:val="fr-FR"/>
              </w:rPr>
            </w:pPr>
          </w:p>
        </w:tc>
        <w:tc>
          <w:tcPr>
            <w:tcW w:w="868"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F75723" w:rsidTr="004203EE">
        <w:trPr>
          <w:gridBefore w:val="1"/>
          <w:wBefore w:w="93" w:type="dxa"/>
          <w:jc w:val="center"/>
        </w:trPr>
        <w:tc>
          <w:tcPr>
            <w:tcW w:w="1103" w:type="dxa"/>
            <w:gridSpan w:val="2"/>
            <w:tcBorders>
              <w:top w:val="double" w:sz="4" w:space="0" w:color="auto"/>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left"/>
              <w:rPr>
                <w:rFonts w:eastAsia="Arial Unicode MS"/>
                <w:sz w:val="16"/>
                <w:lang w:val="fr-FR"/>
              </w:rPr>
            </w:pPr>
            <w:r>
              <w:rPr>
                <w:rFonts w:eastAsia="Arial Unicode MS"/>
                <w:sz w:val="16"/>
                <w:lang w:val="fr-FR"/>
              </w:rPr>
              <w:t>Ondes hecto</w:t>
            </w:r>
            <w:r>
              <w:rPr>
                <w:rFonts w:eastAsia="Arial Unicode MS"/>
                <w:sz w:val="16"/>
                <w:lang w:val="fr-FR"/>
              </w:rPr>
              <w:softHyphen/>
              <w:t>métriques</w:t>
            </w:r>
          </w:p>
        </w:tc>
        <w:tc>
          <w:tcPr>
            <w:tcW w:w="1266" w:type="dxa"/>
            <w:gridSpan w:val="2"/>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28" w:right="-28"/>
              <w:jc w:val="left"/>
              <w:rPr>
                <w:rFonts w:eastAsia="Arial Unicode MS"/>
                <w:sz w:val="15"/>
                <w:szCs w:val="16"/>
                <w:lang w:val="fr-FR"/>
              </w:rPr>
            </w:pPr>
            <w:r>
              <w:rPr>
                <w:rFonts w:eastAsia="Arial Unicode MS"/>
                <w:sz w:val="15"/>
                <w:szCs w:val="16"/>
                <w:lang w:val="fr-FR"/>
              </w:rPr>
              <w:t>Accusé</w:t>
            </w:r>
            <w:r>
              <w:rPr>
                <w:rFonts w:eastAsia="Arial Unicode MS"/>
                <w:sz w:val="14"/>
                <w:szCs w:val="16"/>
                <w:lang w:val="fr-FR"/>
              </w:rPr>
              <w:t xml:space="preserve"> </w:t>
            </w:r>
            <w:r>
              <w:rPr>
                <w:rFonts w:eastAsia="Arial Unicode MS"/>
                <w:sz w:val="15"/>
                <w:szCs w:val="16"/>
                <w:lang w:val="fr-FR"/>
              </w:rPr>
              <w:t>de</w:t>
            </w:r>
            <w:r>
              <w:rPr>
                <w:rFonts w:eastAsia="Arial Unicode MS"/>
                <w:sz w:val="14"/>
                <w:szCs w:val="16"/>
                <w:lang w:val="fr-FR"/>
              </w:rPr>
              <w:t xml:space="preserve"> </w:t>
            </w:r>
            <w:r>
              <w:rPr>
                <w:rFonts w:eastAsia="Arial Unicode MS"/>
                <w:sz w:val="15"/>
                <w:szCs w:val="16"/>
                <w:lang w:val="fr-FR"/>
              </w:rPr>
              <w:t>réception de détresse (RT)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gridSpan w:val="2"/>
            <w:tcBorders>
              <w:top w:val="double" w:sz="4" w:space="0" w:color="auto"/>
              <w:left w:val="nil"/>
              <w:bottom w:val="single" w:sz="4" w:space="0" w:color="auto"/>
              <w:right w:val="single" w:sz="8"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116</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112</w:t>
            </w:r>
          </w:p>
        </w:tc>
        <w:tc>
          <w:tcPr>
            <w:tcW w:w="563"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110</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100 à 111</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double" w:sz="4" w:space="0" w:color="auto"/>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127</w:t>
            </w: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rPr>
                <w:rFonts w:eastAsia="Arial Unicode MS"/>
                <w:sz w:val="16"/>
                <w:lang w:val="fr-FR"/>
              </w:rPr>
            </w:pPr>
          </w:p>
        </w:tc>
        <w:tc>
          <w:tcPr>
            <w:tcW w:w="868"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F75723" w:rsidTr="004203EE">
        <w:trPr>
          <w:gridBefore w:val="1"/>
          <w:wBefore w:w="93" w:type="dxa"/>
          <w:jc w:val="center"/>
        </w:trPr>
        <w:tc>
          <w:tcPr>
            <w:tcW w:w="1103" w:type="dxa"/>
            <w:gridSpan w:val="2"/>
            <w:tcBorders>
              <w:top w:val="nil"/>
              <w:left w:val="single" w:sz="12" w:space="0" w:color="auto"/>
              <w:bottom w:val="doub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left"/>
              <w:rPr>
                <w:rFonts w:eastAsia="Arial Unicode MS"/>
                <w:sz w:val="16"/>
                <w:lang w:val="fr-FR"/>
              </w:rPr>
            </w:pPr>
          </w:p>
        </w:tc>
        <w:tc>
          <w:tcPr>
            <w:tcW w:w="1266" w:type="dxa"/>
            <w:gridSpan w:val="2"/>
            <w:tcBorders>
              <w:top w:val="nil"/>
              <w:left w:val="single" w:sz="12" w:space="0" w:color="auto"/>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28" w:right="-28"/>
              <w:jc w:val="left"/>
              <w:rPr>
                <w:rFonts w:eastAsia="Arial Unicode MS"/>
                <w:sz w:val="15"/>
                <w:szCs w:val="16"/>
                <w:lang w:val="fr-FR"/>
              </w:rPr>
            </w:pPr>
            <w:r>
              <w:rPr>
                <w:rFonts w:eastAsia="Arial Unicode MS"/>
                <w:sz w:val="15"/>
                <w:szCs w:val="16"/>
                <w:lang w:val="fr-FR"/>
              </w:rPr>
              <w:t>Accusé</w:t>
            </w:r>
            <w:r>
              <w:rPr>
                <w:rFonts w:eastAsia="Arial Unicode MS"/>
                <w:sz w:val="14"/>
                <w:szCs w:val="16"/>
                <w:lang w:val="fr-FR"/>
              </w:rPr>
              <w:t xml:space="preserve"> </w:t>
            </w:r>
            <w:r>
              <w:rPr>
                <w:rFonts w:eastAsia="Arial Unicode MS"/>
                <w:sz w:val="15"/>
                <w:szCs w:val="16"/>
                <w:lang w:val="fr-FR"/>
              </w:rPr>
              <w:t>de</w:t>
            </w:r>
            <w:r>
              <w:rPr>
                <w:rFonts w:eastAsia="Arial Unicode MS"/>
                <w:sz w:val="14"/>
                <w:szCs w:val="16"/>
                <w:lang w:val="fr-FR"/>
              </w:rPr>
              <w:t xml:space="preserve"> </w:t>
            </w:r>
            <w:r>
              <w:rPr>
                <w:rFonts w:eastAsia="Arial Unicode MS"/>
                <w:sz w:val="15"/>
                <w:szCs w:val="16"/>
                <w:lang w:val="fr-FR"/>
              </w:rPr>
              <w:t>réception de détresse (CED)</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nil"/>
              <w:left w:val="nil"/>
              <w:bottom w:val="double" w:sz="4" w:space="0" w:color="auto"/>
              <w:right w:val="single" w:sz="4"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gridSpan w:val="2"/>
            <w:tcBorders>
              <w:top w:val="nil"/>
              <w:left w:val="nil"/>
              <w:bottom w:val="double" w:sz="4" w:space="0" w:color="auto"/>
              <w:right w:val="single" w:sz="8"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116</w:t>
            </w:r>
          </w:p>
        </w:tc>
        <w:tc>
          <w:tcPr>
            <w:tcW w:w="704"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112</w:t>
            </w:r>
          </w:p>
        </w:tc>
        <w:tc>
          <w:tcPr>
            <w:tcW w:w="563"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110</w:t>
            </w:r>
          </w:p>
        </w:tc>
        <w:tc>
          <w:tcPr>
            <w:tcW w:w="704"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100 à 111</w:t>
            </w:r>
          </w:p>
        </w:tc>
        <w:tc>
          <w:tcPr>
            <w:tcW w:w="704" w:type="dxa"/>
            <w:gridSpan w:val="2"/>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nil"/>
              <w:left w:val="nil"/>
              <w:bottom w:val="doub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nil"/>
              <w:left w:val="nil"/>
              <w:bottom w:val="doub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127</w:t>
            </w: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rPr>
                <w:rFonts w:eastAsia="Arial Unicode MS"/>
                <w:sz w:val="16"/>
                <w:lang w:val="fr-FR"/>
              </w:rPr>
            </w:pPr>
          </w:p>
        </w:tc>
        <w:tc>
          <w:tcPr>
            <w:tcW w:w="868"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F75723" w:rsidTr="004203EE">
        <w:trPr>
          <w:gridBefore w:val="1"/>
          <w:wBefore w:w="93" w:type="dxa"/>
          <w:jc w:val="center"/>
        </w:trPr>
        <w:tc>
          <w:tcPr>
            <w:tcW w:w="1103" w:type="dxa"/>
            <w:gridSpan w:val="2"/>
            <w:tcBorders>
              <w:top w:val="double" w:sz="4" w:space="0" w:color="auto"/>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left"/>
              <w:rPr>
                <w:rFonts w:eastAsia="Arial Unicode MS"/>
                <w:sz w:val="16"/>
                <w:lang w:val="fr-FR"/>
              </w:rPr>
            </w:pPr>
            <w:r>
              <w:rPr>
                <w:rFonts w:eastAsia="Arial Unicode MS"/>
                <w:sz w:val="16"/>
                <w:lang w:val="fr-FR"/>
              </w:rPr>
              <w:t>Ondes déca</w:t>
            </w:r>
            <w:r>
              <w:rPr>
                <w:rFonts w:eastAsia="Arial Unicode MS"/>
                <w:sz w:val="16"/>
                <w:lang w:val="fr-FR"/>
              </w:rPr>
              <w:softHyphen/>
              <w:t>métriques</w:t>
            </w:r>
          </w:p>
        </w:tc>
        <w:tc>
          <w:tcPr>
            <w:tcW w:w="1266" w:type="dxa"/>
            <w:gridSpan w:val="2"/>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28" w:right="-28"/>
              <w:jc w:val="left"/>
              <w:rPr>
                <w:rFonts w:eastAsia="Arial Unicode MS"/>
                <w:sz w:val="15"/>
                <w:szCs w:val="16"/>
                <w:lang w:val="fr-FR"/>
              </w:rPr>
            </w:pPr>
            <w:r>
              <w:rPr>
                <w:rFonts w:eastAsia="Arial Unicode MS"/>
                <w:sz w:val="15"/>
                <w:szCs w:val="16"/>
                <w:lang w:val="fr-FR"/>
              </w:rPr>
              <w:t>Accusé</w:t>
            </w:r>
            <w:r>
              <w:rPr>
                <w:rFonts w:eastAsia="Arial Unicode MS"/>
                <w:sz w:val="14"/>
                <w:szCs w:val="16"/>
                <w:lang w:val="fr-FR"/>
              </w:rPr>
              <w:t xml:space="preserve"> </w:t>
            </w:r>
            <w:r>
              <w:rPr>
                <w:rFonts w:eastAsia="Arial Unicode MS"/>
                <w:sz w:val="15"/>
                <w:szCs w:val="16"/>
                <w:lang w:val="fr-FR"/>
              </w:rPr>
              <w:t>de</w:t>
            </w:r>
            <w:r>
              <w:rPr>
                <w:rFonts w:eastAsia="Arial Unicode MS"/>
                <w:sz w:val="14"/>
                <w:szCs w:val="16"/>
                <w:lang w:val="fr-FR"/>
              </w:rPr>
              <w:t xml:space="preserve"> </w:t>
            </w:r>
            <w:r>
              <w:rPr>
                <w:rFonts w:eastAsia="Arial Unicode MS"/>
                <w:sz w:val="15"/>
                <w:szCs w:val="16"/>
                <w:lang w:val="fr-FR"/>
              </w:rPr>
              <w:t>réception de détresse (RT)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gridSpan w:val="2"/>
            <w:tcBorders>
              <w:top w:val="double" w:sz="4" w:space="0" w:color="auto"/>
              <w:left w:val="nil"/>
              <w:bottom w:val="single" w:sz="4" w:space="0" w:color="auto"/>
              <w:right w:val="single" w:sz="8"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116</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112</w:t>
            </w:r>
          </w:p>
        </w:tc>
        <w:tc>
          <w:tcPr>
            <w:tcW w:w="563"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110</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100 à 111</w:t>
            </w:r>
          </w:p>
        </w:tc>
        <w:tc>
          <w:tcPr>
            <w:tcW w:w="704" w:type="dxa"/>
            <w:gridSpan w:val="2"/>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double" w:sz="4" w:space="0" w:color="auto"/>
              <w:left w:val="nil"/>
              <w:bottom w:val="single" w:sz="4"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127</w:t>
            </w:r>
          </w:p>
        </w:tc>
        <w:tc>
          <w:tcPr>
            <w:tcW w:w="16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rPr>
                <w:rFonts w:eastAsia="Arial Unicode MS"/>
                <w:sz w:val="16"/>
                <w:lang w:val="fr-FR"/>
              </w:rPr>
            </w:pPr>
          </w:p>
        </w:tc>
        <w:tc>
          <w:tcPr>
            <w:tcW w:w="868"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F75723" w:rsidTr="004203EE">
        <w:trPr>
          <w:gridBefore w:val="1"/>
          <w:wBefore w:w="93" w:type="dxa"/>
          <w:jc w:val="center"/>
        </w:trPr>
        <w:tc>
          <w:tcPr>
            <w:tcW w:w="1103" w:type="dxa"/>
            <w:gridSpan w:val="2"/>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left"/>
              <w:rPr>
                <w:rFonts w:eastAsia="Arial Unicode MS"/>
                <w:sz w:val="16"/>
                <w:lang w:val="fr-FR"/>
              </w:rPr>
            </w:pPr>
          </w:p>
        </w:tc>
        <w:tc>
          <w:tcPr>
            <w:tcW w:w="1266" w:type="dxa"/>
            <w:gridSpan w:val="2"/>
            <w:tcBorders>
              <w:top w:val="nil"/>
              <w:left w:val="single" w:sz="12" w:space="0" w:color="auto"/>
              <w:bottom w:val="single" w:sz="12"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28" w:right="-28"/>
              <w:jc w:val="left"/>
              <w:rPr>
                <w:rFonts w:eastAsia="Arial Unicode MS"/>
                <w:sz w:val="15"/>
                <w:szCs w:val="16"/>
                <w:lang w:val="fr-FR"/>
              </w:rPr>
            </w:pPr>
            <w:r>
              <w:rPr>
                <w:rFonts w:eastAsia="Arial Unicode MS"/>
                <w:sz w:val="15"/>
                <w:szCs w:val="16"/>
                <w:lang w:val="fr-FR"/>
              </w:rPr>
              <w:t>Accusé</w:t>
            </w:r>
            <w:r>
              <w:rPr>
                <w:rFonts w:eastAsia="Arial Unicode MS"/>
                <w:sz w:val="14"/>
                <w:szCs w:val="16"/>
                <w:lang w:val="fr-FR"/>
              </w:rPr>
              <w:t xml:space="preserve"> </w:t>
            </w:r>
            <w:r>
              <w:rPr>
                <w:rFonts w:eastAsia="Arial Unicode MS"/>
                <w:sz w:val="15"/>
                <w:szCs w:val="16"/>
                <w:lang w:val="fr-FR"/>
              </w:rPr>
              <w:t>de</w:t>
            </w:r>
            <w:r>
              <w:rPr>
                <w:rFonts w:eastAsia="Arial Unicode MS"/>
                <w:sz w:val="14"/>
                <w:szCs w:val="16"/>
                <w:lang w:val="fr-FR"/>
              </w:rPr>
              <w:t xml:space="preserve"> </w:t>
            </w:r>
            <w:r>
              <w:rPr>
                <w:rFonts w:eastAsia="Arial Unicode MS"/>
                <w:sz w:val="15"/>
                <w:szCs w:val="16"/>
                <w:lang w:val="fr-FR"/>
              </w:rPr>
              <w:t>réception de détresse (CED)</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single" w:sz="12"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nil"/>
              <w:left w:val="nil"/>
              <w:bottom w:val="single" w:sz="12" w:space="0" w:color="auto"/>
              <w:right w:val="single" w:sz="4"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gridSpan w:val="2"/>
            <w:tcBorders>
              <w:top w:val="nil"/>
              <w:left w:val="nil"/>
              <w:bottom w:val="single" w:sz="12" w:space="0" w:color="auto"/>
              <w:right w:val="single" w:sz="8" w:space="0" w:color="auto"/>
            </w:tcBorders>
            <w:shd w:val="clear" w:color="auto" w:fill="C0C0C0"/>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single" w:sz="12"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3"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422" w:type="dxa"/>
            <w:tcBorders>
              <w:top w:val="nil"/>
              <w:left w:val="nil"/>
              <w:bottom w:val="single" w:sz="12"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ascii="Wingdings" w:eastAsia="Arial Unicode MS" w:hAnsi="Wingdings"/>
                <w:sz w:val="16"/>
                <w:szCs w:val="16"/>
                <w:lang w:val="fr-FR"/>
              </w:rPr>
            </w:pPr>
            <w:r>
              <w:rPr>
                <w:rFonts w:ascii="Wingdings" w:hAnsi="Wingdings"/>
                <w:sz w:val="16"/>
                <w:szCs w:val="16"/>
              </w:rPr>
              <w:t></w:t>
            </w:r>
          </w:p>
        </w:tc>
        <w:tc>
          <w:tcPr>
            <w:tcW w:w="843"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116</w:t>
            </w:r>
          </w:p>
        </w:tc>
        <w:tc>
          <w:tcPr>
            <w:tcW w:w="704" w:type="dxa"/>
            <w:gridSpan w:val="2"/>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112</w:t>
            </w:r>
          </w:p>
        </w:tc>
        <w:tc>
          <w:tcPr>
            <w:tcW w:w="563" w:type="dxa"/>
            <w:gridSpan w:val="2"/>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704"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110</w:t>
            </w:r>
          </w:p>
        </w:tc>
        <w:tc>
          <w:tcPr>
            <w:tcW w:w="704" w:type="dxa"/>
            <w:gridSpan w:val="2"/>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MMSI</w:t>
            </w:r>
          </w:p>
        </w:tc>
        <w:tc>
          <w:tcPr>
            <w:tcW w:w="843"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100 à 111</w:t>
            </w:r>
          </w:p>
        </w:tc>
        <w:tc>
          <w:tcPr>
            <w:tcW w:w="704" w:type="dxa"/>
            <w:gridSpan w:val="2"/>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nil"/>
              <w:left w:val="nil"/>
              <w:bottom w:val="single" w:sz="12" w:space="0" w:color="auto"/>
              <w:right w:val="single" w:sz="4" w:space="0" w:color="auto"/>
            </w:tcBorders>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nil"/>
              <w:left w:val="nil"/>
              <w:bottom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jc w:val="center"/>
              <w:rPr>
                <w:rFonts w:eastAsia="Arial Unicode MS"/>
                <w:sz w:val="16"/>
                <w:szCs w:val="16"/>
                <w:lang w:val="fr-FR"/>
              </w:rPr>
            </w:pPr>
            <w:r>
              <w:rPr>
                <w:sz w:val="16"/>
                <w:szCs w:val="16"/>
                <w:lang w:val="fr-FR"/>
              </w:rPr>
              <w:t>127</w:t>
            </w:r>
          </w:p>
        </w:tc>
        <w:tc>
          <w:tcPr>
            <w:tcW w:w="164" w:type="dxa"/>
            <w:tcBorders>
              <w:top w:val="nil"/>
              <w:left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rPr>
                <w:rFonts w:eastAsia="Arial Unicode MS"/>
                <w:sz w:val="16"/>
                <w:lang w:val="fr-FR"/>
              </w:rPr>
            </w:pPr>
          </w:p>
        </w:tc>
        <w:tc>
          <w:tcPr>
            <w:tcW w:w="868"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0"/>
              <w:spacing w:before="40" w:after="40" w:line="240" w:lineRule="auto"/>
              <w:ind w:left="57"/>
              <w:jc w:val="center"/>
              <w:rPr>
                <w:rFonts w:eastAsia="Arial Unicode MS"/>
                <w:sz w:val="16"/>
                <w:szCs w:val="16"/>
                <w:lang w:val="fr-FR"/>
              </w:rPr>
            </w:pPr>
            <w:r>
              <w:rPr>
                <w:sz w:val="16"/>
                <w:szCs w:val="16"/>
                <w:lang w:val="fr-FR"/>
              </w:rPr>
              <w:t>expan1</w:t>
            </w:r>
          </w:p>
        </w:tc>
      </w:tr>
      <w:tr w:rsidR="00F75723" w:rsidRPr="008F676C" w:rsidTr="004203EE">
        <w:trPr>
          <w:gridBefore w:val="1"/>
          <w:wBefore w:w="93" w:type="dxa"/>
          <w:jc w:val="center"/>
        </w:trPr>
        <w:tc>
          <w:tcPr>
            <w:tcW w:w="6590" w:type="dxa"/>
            <w:gridSpan w:val="14"/>
            <w:tcBorders>
              <w:top w:val="single" w:sz="12"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794" w:hanging="737"/>
              <w:rPr>
                <w:rFonts w:eastAsia="Arial Unicode MS"/>
                <w:sz w:val="16"/>
                <w:szCs w:val="16"/>
                <w:lang w:val="fr-FR"/>
              </w:rPr>
            </w:pPr>
            <w:r w:rsidRPr="008F676C">
              <w:rPr>
                <w:sz w:val="16"/>
                <w:szCs w:val="16"/>
                <w:vertAlign w:val="superscript"/>
                <w:lang w:val="fr-FR"/>
              </w:rPr>
              <w:t>1</w:t>
            </w:r>
            <w:r w:rsidRPr="008F676C">
              <w:rPr>
                <w:sz w:val="16"/>
                <w:szCs w:val="16"/>
                <w:vertAlign w:val="superscript"/>
                <w:lang w:val="fr-FR"/>
              </w:rPr>
              <w:tab/>
            </w:r>
            <w:r w:rsidRPr="008F676C">
              <w:rPr>
                <w:sz w:val="16"/>
                <w:szCs w:val="16"/>
                <w:lang w:val="fr-FR"/>
              </w:rPr>
              <w:t>Lorsque l</w:t>
            </w:r>
            <w:r w:rsidR="001321E6">
              <w:rPr>
                <w:sz w:val="16"/>
                <w:szCs w:val="16"/>
                <w:lang w:val="fr-FR"/>
              </w:rPr>
              <w:t>'</w:t>
            </w:r>
            <w:r w:rsidRPr="008F676C">
              <w:rPr>
                <w:sz w:val="16"/>
                <w:szCs w:val="16"/>
                <w:lang w:val="fr-FR"/>
              </w:rPr>
              <w:t>identité MMSI de l</w:t>
            </w:r>
            <w:r w:rsidR="001321E6">
              <w:rPr>
                <w:sz w:val="16"/>
                <w:szCs w:val="16"/>
                <w:lang w:val="fr-FR"/>
              </w:rPr>
              <w:t>'</w:t>
            </w:r>
            <w:r w:rsidRPr="008F676C">
              <w:rPr>
                <w:sz w:val="16"/>
                <w:szCs w:val="16"/>
                <w:lang w:val="fr-FR"/>
              </w:rPr>
              <w:t>émetteur d</w:t>
            </w:r>
            <w:r w:rsidR="001321E6">
              <w:rPr>
                <w:sz w:val="16"/>
                <w:szCs w:val="16"/>
                <w:lang w:val="fr-FR"/>
              </w:rPr>
              <w:t>'</w:t>
            </w:r>
            <w:r w:rsidRPr="008F676C">
              <w:rPr>
                <w:sz w:val="16"/>
                <w:szCs w:val="16"/>
                <w:lang w:val="fr-FR"/>
              </w:rPr>
              <w:t>un accusé de réception est la même que celle du navire en détresse, on doit alors considérer qu</w:t>
            </w:r>
            <w:r w:rsidR="001321E6">
              <w:rPr>
                <w:sz w:val="16"/>
                <w:szCs w:val="16"/>
                <w:lang w:val="fr-FR"/>
              </w:rPr>
              <w:t>'</w:t>
            </w:r>
            <w:r w:rsidRPr="008F676C">
              <w:rPr>
                <w:sz w:val="16"/>
                <w:szCs w:val="16"/>
                <w:lang w:val="fr-FR"/>
              </w:rPr>
              <w:t>il s</w:t>
            </w:r>
            <w:r w:rsidR="001321E6">
              <w:rPr>
                <w:sz w:val="16"/>
                <w:szCs w:val="16"/>
                <w:lang w:val="fr-FR"/>
              </w:rPr>
              <w:t>'</w:t>
            </w:r>
            <w:r w:rsidRPr="008F676C">
              <w:rPr>
                <w:sz w:val="16"/>
                <w:szCs w:val="16"/>
                <w:lang w:val="fr-FR"/>
              </w:rPr>
              <w:t>agit d</w:t>
            </w:r>
            <w:r w:rsidR="001321E6">
              <w:rPr>
                <w:sz w:val="16"/>
                <w:szCs w:val="16"/>
                <w:lang w:val="fr-FR"/>
              </w:rPr>
              <w:t>'</w:t>
            </w:r>
            <w:r w:rsidRPr="008F676C">
              <w:rPr>
                <w:sz w:val="16"/>
                <w:szCs w:val="16"/>
                <w:lang w:val="fr-FR"/>
              </w:rPr>
              <w:t>une auto</w:t>
            </w:r>
            <w:r w:rsidRPr="008F676C">
              <w:rPr>
                <w:sz w:val="16"/>
                <w:szCs w:val="16"/>
                <w:lang w:val="fr-FR"/>
              </w:rPr>
              <w:noBreakHyphen/>
              <w:t>annulation, laquelle devrait être affichée sur toutes les stations de réception. Cette fonction devrait être mise en œuvre dans les nouveaux équipements.</w:t>
            </w:r>
            <w:r w:rsidRPr="008F676C" w:rsidDel="000B128D">
              <w:rPr>
                <w:sz w:val="16"/>
                <w:szCs w:val="16"/>
                <w:lang w:val="fr-CH"/>
              </w:rPr>
              <w:t xml:space="preserve"> </w:t>
            </w:r>
            <w:r w:rsidRPr="008F676C">
              <w:rPr>
                <w:sz w:val="16"/>
                <w:szCs w:val="16"/>
                <w:lang w:val="fr-FR"/>
              </w:rPr>
              <w:t> </w:t>
            </w:r>
            <w:r>
              <w:rPr>
                <w:sz w:val="16"/>
                <w:szCs w:val="16"/>
                <w:lang w:val="fr-FR"/>
              </w:rPr>
              <w:t>(NOTE 1 – Les équipements des classes D et E devraient pouvoir émettre une auto-annulation.)</w:t>
            </w:r>
          </w:p>
        </w:tc>
        <w:tc>
          <w:tcPr>
            <w:tcW w:w="704" w:type="dxa"/>
            <w:gridSpan w:val="2"/>
            <w:tcBorders>
              <w:top w:val="single" w:sz="12"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r w:rsidRPr="008F676C">
              <w:rPr>
                <w:sz w:val="16"/>
                <w:szCs w:val="16"/>
                <w:lang w:val="fr-FR"/>
              </w:rPr>
              <w:t> </w:t>
            </w:r>
          </w:p>
        </w:tc>
        <w:tc>
          <w:tcPr>
            <w:tcW w:w="563" w:type="dxa"/>
            <w:gridSpan w:val="2"/>
            <w:tcBorders>
              <w:top w:val="single" w:sz="12"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r w:rsidRPr="008F676C">
              <w:rPr>
                <w:sz w:val="16"/>
                <w:szCs w:val="16"/>
                <w:lang w:val="fr-FR"/>
              </w:rPr>
              <w:t> </w:t>
            </w:r>
          </w:p>
        </w:tc>
        <w:tc>
          <w:tcPr>
            <w:tcW w:w="704" w:type="dxa"/>
            <w:tcBorders>
              <w:top w:val="single" w:sz="12" w:space="0" w:color="auto"/>
              <w:right w:val="single" w:sz="4"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r w:rsidRPr="008F676C">
              <w:rPr>
                <w:sz w:val="16"/>
                <w:szCs w:val="16"/>
                <w:lang w:val="fr-FR"/>
              </w:rPr>
              <w:t> </w:t>
            </w:r>
          </w:p>
        </w:tc>
        <w:tc>
          <w:tcPr>
            <w:tcW w:w="3489" w:type="dxa"/>
            <w:gridSpan w:val="7"/>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tcPr>
          <w:p w:rsidR="00F75723" w:rsidRPr="008F676C" w:rsidRDefault="00F75723" w:rsidP="004203EE">
            <w:pPr>
              <w:pStyle w:val="TableText0"/>
              <w:spacing w:line="240" w:lineRule="auto"/>
              <w:ind w:left="57"/>
              <w:jc w:val="left"/>
              <w:rPr>
                <w:rFonts w:eastAsia="Arial Unicode MS"/>
                <w:sz w:val="16"/>
                <w:szCs w:val="16"/>
                <w:lang w:val="fr-FR"/>
              </w:rPr>
            </w:pPr>
            <w:r w:rsidRPr="008F676C">
              <w:rPr>
                <w:rFonts w:eastAsia="Arial Unicode MS"/>
                <w:sz w:val="16"/>
                <w:szCs w:val="16"/>
                <w:lang w:val="fr-FR"/>
              </w:rPr>
              <w:t>Le message doit correspondre aux informations d</w:t>
            </w:r>
            <w:r w:rsidR="001321E6">
              <w:rPr>
                <w:rFonts w:eastAsia="Arial Unicode MS"/>
                <w:sz w:val="16"/>
                <w:szCs w:val="16"/>
                <w:lang w:val="fr-FR"/>
              </w:rPr>
              <w:t>'</w:t>
            </w:r>
            <w:r w:rsidRPr="008F676C">
              <w:rPr>
                <w:rFonts w:eastAsia="Arial Unicode MS"/>
                <w:sz w:val="16"/>
                <w:szCs w:val="16"/>
                <w:lang w:val="fr-FR"/>
              </w:rPr>
              <w:t>alerte de détresse reçues, à l</w:t>
            </w:r>
            <w:r w:rsidR="001321E6">
              <w:rPr>
                <w:rFonts w:eastAsia="Arial Unicode MS"/>
                <w:sz w:val="16"/>
                <w:szCs w:val="16"/>
                <w:lang w:val="fr-FR"/>
              </w:rPr>
              <w:t>'</w:t>
            </w:r>
            <w:r w:rsidRPr="008F676C">
              <w:rPr>
                <w:rFonts w:eastAsia="Arial Unicode MS"/>
                <w:sz w:val="16"/>
                <w:szCs w:val="16"/>
                <w:lang w:val="fr-FR"/>
              </w:rPr>
              <w:t>exception des accusés de réception de détresse émis manuellement par les stations côtières.</w:t>
            </w:r>
          </w:p>
        </w:tc>
        <w:tc>
          <w:tcPr>
            <w:tcW w:w="422" w:type="dxa"/>
            <w:tcBorders>
              <w:top w:val="single" w:sz="12" w:space="0" w:color="auto"/>
              <w:left w:val="single" w:sz="4"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r w:rsidRPr="008F676C">
              <w:rPr>
                <w:sz w:val="16"/>
                <w:szCs w:val="16"/>
                <w:lang w:val="fr-FR"/>
              </w:rPr>
              <w:t> </w:t>
            </w:r>
          </w:p>
        </w:tc>
        <w:tc>
          <w:tcPr>
            <w:tcW w:w="422" w:type="dxa"/>
            <w:tcBorders>
              <w:top w:val="single" w:sz="12"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r w:rsidRPr="008F676C">
              <w:rPr>
                <w:sz w:val="16"/>
                <w:szCs w:val="16"/>
                <w:lang w:val="fr-FR"/>
              </w:rPr>
              <w:t> </w:t>
            </w:r>
          </w:p>
        </w:tc>
        <w:tc>
          <w:tcPr>
            <w:tcW w:w="844" w:type="dxa"/>
            <w:tcBorders>
              <w:top w:val="single" w:sz="12"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r w:rsidRPr="008F676C">
              <w:rPr>
                <w:sz w:val="16"/>
                <w:szCs w:val="16"/>
                <w:lang w:val="fr-FR"/>
              </w:rPr>
              <w:t> </w:t>
            </w:r>
          </w:p>
        </w:tc>
        <w:tc>
          <w:tcPr>
            <w:tcW w:w="164" w:type="dxa"/>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p>
        </w:tc>
        <w:tc>
          <w:tcPr>
            <w:tcW w:w="868" w:type="dxa"/>
            <w:tcBorders>
              <w:top w:val="single" w:sz="12" w:space="0" w:color="auto"/>
            </w:tcBorders>
            <w:noWrap/>
            <w:tcMar>
              <w:top w:w="15" w:type="dxa"/>
              <w:left w:w="15" w:type="dxa"/>
              <w:bottom w:w="0" w:type="dxa"/>
              <w:right w:w="15" w:type="dxa"/>
            </w:tcMar>
          </w:tcPr>
          <w:p w:rsidR="00F75723" w:rsidRPr="008F676C" w:rsidRDefault="00F75723" w:rsidP="004203EE">
            <w:pPr>
              <w:pStyle w:val="TableText0"/>
              <w:spacing w:line="240" w:lineRule="auto"/>
              <w:ind w:left="57"/>
              <w:rPr>
                <w:rFonts w:eastAsia="Arial Unicode MS"/>
                <w:sz w:val="16"/>
                <w:szCs w:val="16"/>
                <w:lang w:val="fr-FR"/>
              </w:rPr>
            </w:pPr>
            <w:r w:rsidRPr="008F676C">
              <w:rPr>
                <w:sz w:val="16"/>
                <w:szCs w:val="16"/>
                <w:lang w:val="fr-FR"/>
              </w:rPr>
              <w:t> </w:t>
            </w:r>
          </w:p>
        </w:tc>
      </w:tr>
      <w:tr w:rsidR="00F75723" w:rsidTr="004203E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PrEx>
        <w:trPr>
          <w:gridAfter w:val="8"/>
          <w:wAfter w:w="4089" w:type="dxa"/>
          <w:jc w:val="center"/>
        </w:trPr>
        <w:tc>
          <w:tcPr>
            <w:tcW w:w="10774" w:type="dxa"/>
            <w:gridSpan w:val="24"/>
            <w:vAlign w:val="bottom"/>
          </w:tcPr>
          <w:p w:rsidR="00F75723" w:rsidRDefault="00F75723" w:rsidP="004203EE">
            <w:pPr>
              <w:pStyle w:val="Tablehead"/>
              <w:spacing w:before="40" w:after="40"/>
              <w:rPr>
                <w:sz w:val="16"/>
              </w:rPr>
            </w:pPr>
            <w:r>
              <w:rPr>
                <w:sz w:val="16"/>
              </w:rPr>
              <w:t>Séquence d</w:t>
            </w:r>
            <w:r w:rsidR="001321E6">
              <w:rPr>
                <w:sz w:val="16"/>
              </w:rPr>
              <w:t>'</w:t>
            </w:r>
            <w:r>
              <w:rPr>
                <w:sz w:val="16"/>
              </w:rPr>
              <w:t>extension Rec. UIT-R M.821</w:t>
            </w:r>
          </w:p>
        </w:tc>
      </w:tr>
      <w:tr w:rsidR="00F75723" w:rsidTr="004203E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PrEx>
        <w:trPr>
          <w:gridAfter w:val="8"/>
          <w:wAfter w:w="4089" w:type="dxa"/>
          <w:jc w:val="center"/>
        </w:trPr>
        <w:tc>
          <w:tcPr>
            <w:tcW w:w="1418" w:type="dxa"/>
            <w:gridSpan w:val="4"/>
            <w:tcBorders>
              <w:bottom w:val="double" w:sz="4" w:space="0" w:color="auto"/>
            </w:tcBorders>
            <w:vAlign w:val="center"/>
          </w:tcPr>
          <w:p w:rsidR="00F75723" w:rsidRDefault="00F75723" w:rsidP="004203EE">
            <w:pPr>
              <w:pStyle w:val="Tablehead"/>
              <w:spacing w:before="40" w:after="40"/>
              <w:rPr>
                <w:sz w:val="16"/>
              </w:rPr>
            </w:pPr>
            <w:r>
              <w:rPr>
                <w:sz w:val="16"/>
              </w:rPr>
              <w:t>Type</w:t>
            </w:r>
          </w:p>
        </w:tc>
        <w:tc>
          <w:tcPr>
            <w:tcW w:w="2552" w:type="dxa"/>
            <w:gridSpan w:val="5"/>
            <w:tcBorders>
              <w:bottom w:val="double" w:sz="4" w:space="0" w:color="auto"/>
            </w:tcBorders>
            <w:vAlign w:val="center"/>
          </w:tcPr>
          <w:p w:rsidR="00F75723" w:rsidRDefault="00F75723" w:rsidP="004203EE">
            <w:pPr>
              <w:pStyle w:val="Tablehead"/>
              <w:spacing w:before="40" w:after="40"/>
              <w:rPr>
                <w:sz w:val="16"/>
              </w:rPr>
            </w:pPr>
            <w:r>
              <w:rPr>
                <w:sz w:val="16"/>
              </w:rPr>
              <w:t>Spécificateur de</w:t>
            </w:r>
            <w:r>
              <w:rPr>
                <w:sz w:val="16"/>
              </w:rPr>
              <w:br/>
              <w:t>données d</w:t>
            </w:r>
            <w:r w:rsidR="001321E6">
              <w:rPr>
                <w:sz w:val="16"/>
              </w:rPr>
              <w:t>'</w:t>
            </w:r>
            <w:r>
              <w:rPr>
                <w:sz w:val="16"/>
              </w:rPr>
              <w:t>extension</w:t>
            </w:r>
            <w:r>
              <w:rPr>
                <w:sz w:val="16"/>
              </w:rPr>
              <w:br/>
              <w:t>(1)</w:t>
            </w:r>
          </w:p>
        </w:tc>
        <w:tc>
          <w:tcPr>
            <w:tcW w:w="2835" w:type="dxa"/>
            <w:gridSpan w:val="7"/>
            <w:tcBorders>
              <w:bottom w:val="double" w:sz="4" w:space="0" w:color="auto"/>
            </w:tcBorders>
            <w:vAlign w:val="center"/>
          </w:tcPr>
          <w:p w:rsidR="00F75723" w:rsidRDefault="00F75723" w:rsidP="004203EE">
            <w:pPr>
              <w:pStyle w:val="Tablehead"/>
              <w:spacing w:before="40" w:after="40"/>
              <w:rPr>
                <w:sz w:val="16"/>
              </w:rPr>
            </w:pPr>
            <w:r>
              <w:rPr>
                <w:sz w:val="16"/>
              </w:rPr>
              <w:t>Résolution de</w:t>
            </w:r>
            <w:r>
              <w:rPr>
                <w:sz w:val="16"/>
              </w:rPr>
              <w:br/>
              <w:t>position améliorée</w:t>
            </w:r>
            <w:r>
              <w:rPr>
                <w:sz w:val="16"/>
              </w:rPr>
              <w:br/>
              <w:t>(4)</w:t>
            </w:r>
          </w:p>
        </w:tc>
        <w:tc>
          <w:tcPr>
            <w:tcW w:w="1134" w:type="dxa"/>
            <w:gridSpan w:val="2"/>
            <w:tcBorders>
              <w:bottom w:val="double" w:sz="4" w:space="0" w:color="auto"/>
            </w:tcBorders>
            <w:vAlign w:val="center"/>
          </w:tcPr>
          <w:p w:rsidR="00F75723" w:rsidRDefault="00F75723" w:rsidP="004203EE">
            <w:pPr>
              <w:pStyle w:val="Tablehead"/>
              <w:spacing w:before="40" w:after="40"/>
              <w:rPr>
                <w:sz w:val="16"/>
              </w:rPr>
            </w:pPr>
            <w:r>
              <w:rPr>
                <w:sz w:val="16"/>
              </w:rPr>
              <w:t>EOS</w:t>
            </w:r>
            <w:r>
              <w:rPr>
                <w:sz w:val="16"/>
              </w:rPr>
              <w:br/>
              <w:t>(1)</w:t>
            </w:r>
          </w:p>
        </w:tc>
        <w:tc>
          <w:tcPr>
            <w:tcW w:w="1134" w:type="dxa"/>
            <w:gridSpan w:val="3"/>
            <w:tcBorders>
              <w:bottom w:val="double" w:sz="4" w:space="0" w:color="auto"/>
            </w:tcBorders>
            <w:vAlign w:val="center"/>
          </w:tcPr>
          <w:p w:rsidR="00F75723" w:rsidRDefault="00F75723" w:rsidP="004203EE">
            <w:pPr>
              <w:pStyle w:val="Tablehead"/>
              <w:spacing w:before="40" w:after="40"/>
              <w:rPr>
                <w:sz w:val="16"/>
              </w:rPr>
            </w:pPr>
            <w:r>
              <w:rPr>
                <w:sz w:val="16"/>
              </w:rPr>
              <w:t>ECC</w:t>
            </w:r>
            <w:r>
              <w:rPr>
                <w:sz w:val="16"/>
              </w:rPr>
              <w:br/>
              <w:t>(1)</w:t>
            </w:r>
          </w:p>
        </w:tc>
        <w:tc>
          <w:tcPr>
            <w:tcW w:w="1701" w:type="dxa"/>
            <w:gridSpan w:val="3"/>
            <w:tcBorders>
              <w:bottom w:val="double" w:sz="4" w:space="0" w:color="auto"/>
            </w:tcBorders>
            <w:vAlign w:val="center"/>
          </w:tcPr>
          <w:p w:rsidR="00F75723" w:rsidRDefault="00F75723" w:rsidP="004203EE">
            <w:pPr>
              <w:pStyle w:val="Tablehead"/>
              <w:spacing w:before="40" w:after="40"/>
              <w:rPr>
                <w:sz w:val="16"/>
              </w:rPr>
            </w:pPr>
            <w:r>
              <w:rPr>
                <w:sz w:val="16"/>
              </w:rPr>
              <w:t>EOS</w:t>
            </w:r>
            <w:r>
              <w:rPr>
                <w:sz w:val="16"/>
              </w:rPr>
              <w:br/>
              <w:t>(2 identiques)</w:t>
            </w:r>
          </w:p>
        </w:tc>
      </w:tr>
      <w:tr w:rsidR="00F75723" w:rsidTr="004203E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PrEx>
        <w:trPr>
          <w:gridAfter w:val="8"/>
          <w:wAfter w:w="4089" w:type="dxa"/>
          <w:jc w:val="center"/>
        </w:trPr>
        <w:tc>
          <w:tcPr>
            <w:tcW w:w="1418" w:type="dxa"/>
            <w:gridSpan w:val="4"/>
            <w:tcBorders>
              <w:top w:val="double" w:sz="4" w:space="0" w:color="auto"/>
            </w:tcBorders>
            <w:vAlign w:val="bottom"/>
          </w:tcPr>
          <w:p w:rsidR="00F75723" w:rsidRDefault="00F75723" w:rsidP="004203EE">
            <w:pPr>
              <w:pStyle w:val="Tabletext"/>
              <w:jc w:val="center"/>
              <w:rPr>
                <w:sz w:val="16"/>
              </w:rPr>
            </w:pPr>
            <w:r>
              <w:rPr>
                <w:sz w:val="16"/>
              </w:rPr>
              <w:t>expan1</w:t>
            </w:r>
          </w:p>
        </w:tc>
        <w:tc>
          <w:tcPr>
            <w:tcW w:w="2552" w:type="dxa"/>
            <w:gridSpan w:val="5"/>
            <w:tcBorders>
              <w:top w:val="double" w:sz="4" w:space="0" w:color="auto"/>
            </w:tcBorders>
            <w:vAlign w:val="bottom"/>
          </w:tcPr>
          <w:p w:rsidR="00F75723" w:rsidRDefault="00F75723" w:rsidP="004203EE">
            <w:pPr>
              <w:pStyle w:val="Tabletext"/>
              <w:jc w:val="center"/>
              <w:rPr>
                <w:sz w:val="16"/>
              </w:rPr>
            </w:pPr>
            <w:r>
              <w:rPr>
                <w:sz w:val="16"/>
              </w:rPr>
              <w:t>100</w:t>
            </w:r>
          </w:p>
        </w:tc>
        <w:tc>
          <w:tcPr>
            <w:tcW w:w="2835" w:type="dxa"/>
            <w:gridSpan w:val="7"/>
            <w:tcBorders>
              <w:top w:val="double" w:sz="4" w:space="0" w:color="auto"/>
            </w:tcBorders>
            <w:vAlign w:val="bottom"/>
          </w:tcPr>
          <w:p w:rsidR="00F75723" w:rsidRDefault="00F75723" w:rsidP="004203EE">
            <w:pPr>
              <w:pStyle w:val="Tabletext"/>
              <w:jc w:val="center"/>
              <w:rPr>
                <w:sz w:val="16"/>
              </w:rPr>
            </w:pPr>
            <w:r>
              <w:rPr>
                <w:sz w:val="16"/>
              </w:rPr>
              <w:t>Pos5</w:t>
            </w:r>
          </w:p>
        </w:tc>
        <w:tc>
          <w:tcPr>
            <w:tcW w:w="1134" w:type="dxa"/>
            <w:gridSpan w:val="2"/>
            <w:tcBorders>
              <w:top w:val="double" w:sz="4" w:space="0" w:color="auto"/>
            </w:tcBorders>
            <w:vAlign w:val="bottom"/>
          </w:tcPr>
          <w:p w:rsidR="00F75723" w:rsidRDefault="00F75723" w:rsidP="004203EE">
            <w:pPr>
              <w:pStyle w:val="Tabletext"/>
              <w:jc w:val="center"/>
              <w:rPr>
                <w:sz w:val="16"/>
              </w:rPr>
            </w:pPr>
            <w:r>
              <w:rPr>
                <w:sz w:val="16"/>
              </w:rPr>
              <w:t>127</w:t>
            </w:r>
          </w:p>
        </w:tc>
        <w:tc>
          <w:tcPr>
            <w:tcW w:w="1134" w:type="dxa"/>
            <w:gridSpan w:val="3"/>
            <w:tcBorders>
              <w:top w:val="double" w:sz="4" w:space="0" w:color="auto"/>
            </w:tcBorders>
            <w:vAlign w:val="bottom"/>
          </w:tcPr>
          <w:p w:rsidR="00F75723" w:rsidRDefault="00F75723" w:rsidP="004203EE">
            <w:pPr>
              <w:pStyle w:val="Tabletext"/>
              <w:jc w:val="center"/>
              <w:rPr>
                <w:sz w:val="16"/>
              </w:rPr>
            </w:pPr>
            <w:r>
              <w:rPr>
                <w:sz w:val="16"/>
              </w:rPr>
              <w:t>ECC</w:t>
            </w:r>
          </w:p>
        </w:tc>
        <w:tc>
          <w:tcPr>
            <w:tcW w:w="1701" w:type="dxa"/>
            <w:gridSpan w:val="3"/>
            <w:tcBorders>
              <w:top w:val="double" w:sz="4" w:space="0" w:color="auto"/>
            </w:tcBorders>
            <w:vAlign w:val="bottom"/>
          </w:tcPr>
          <w:p w:rsidR="00F75723" w:rsidRDefault="00F75723" w:rsidP="004203EE">
            <w:pPr>
              <w:pStyle w:val="Tabletext"/>
              <w:jc w:val="center"/>
              <w:rPr>
                <w:sz w:val="16"/>
              </w:rPr>
            </w:pPr>
            <w:r>
              <w:rPr>
                <w:sz w:val="16"/>
              </w:rPr>
              <w:t>127</w:t>
            </w:r>
          </w:p>
        </w:tc>
      </w:tr>
    </w:tbl>
    <w:p w:rsidR="00F75723" w:rsidRDefault="00F75723" w:rsidP="00C07D85">
      <w:pPr>
        <w:pStyle w:val="TableNo"/>
        <w:spacing w:before="240"/>
      </w:pPr>
      <w:r>
        <w:br w:type="page"/>
      </w:r>
      <w:r>
        <w:lastRenderedPageBreak/>
        <w:t>TABLEAU  4.3</w:t>
      </w:r>
    </w:p>
    <w:p w:rsidR="00F75723" w:rsidRDefault="00F75723" w:rsidP="00F75723">
      <w:pPr>
        <w:pStyle w:val="Tabletitle"/>
      </w:pPr>
      <w:r>
        <w:t>Relais de détresse</w:t>
      </w:r>
    </w:p>
    <w:tbl>
      <w:tblPr>
        <w:tblW w:w="14459" w:type="dxa"/>
        <w:jc w:val="center"/>
        <w:tblLayout w:type="fixed"/>
        <w:tblCellMar>
          <w:left w:w="0" w:type="dxa"/>
          <w:right w:w="0" w:type="dxa"/>
        </w:tblCellMar>
        <w:tblLook w:val="0000"/>
      </w:tblPr>
      <w:tblGrid>
        <w:gridCol w:w="1083"/>
        <w:gridCol w:w="1216"/>
        <w:gridCol w:w="273"/>
        <w:gridCol w:w="272"/>
        <w:gridCol w:w="274"/>
        <w:gridCol w:w="273"/>
        <w:gridCol w:w="274"/>
        <w:gridCol w:w="273"/>
        <w:gridCol w:w="274"/>
        <w:gridCol w:w="273"/>
        <w:gridCol w:w="813"/>
        <w:gridCol w:w="678"/>
        <w:gridCol w:w="752"/>
        <w:gridCol w:w="543"/>
        <w:gridCol w:w="813"/>
        <w:gridCol w:w="678"/>
        <w:gridCol w:w="812"/>
        <w:gridCol w:w="813"/>
        <w:gridCol w:w="543"/>
        <w:gridCol w:w="543"/>
        <w:gridCol w:w="408"/>
        <w:gridCol w:w="543"/>
        <w:gridCol w:w="678"/>
        <w:gridCol w:w="274"/>
        <w:gridCol w:w="1083"/>
      </w:tblGrid>
      <w:tr w:rsidR="00F75723" w:rsidTr="004203EE">
        <w:trPr>
          <w:jc w:val="center"/>
        </w:trPr>
        <w:tc>
          <w:tcPr>
            <w:tcW w:w="1083"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216"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Type</w:t>
            </w:r>
          </w:p>
        </w:tc>
        <w:tc>
          <w:tcPr>
            <w:tcW w:w="2186"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r>
              <w:rPr>
                <w:rFonts w:eastAsia="Arial Unicode MS"/>
                <w:b/>
                <w:bCs/>
                <w:sz w:val="16"/>
                <w:szCs w:val="16"/>
                <w:lang w:val="fr-FR"/>
              </w:rPr>
              <w:t>Application</w:t>
            </w:r>
          </w:p>
        </w:tc>
        <w:tc>
          <w:tcPr>
            <w:tcW w:w="86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r>
              <w:rPr>
                <w:rFonts w:eastAsia="Arial Unicode MS"/>
                <w:b/>
                <w:bCs/>
                <w:sz w:val="16"/>
                <w:szCs w:val="16"/>
                <w:lang w:val="fr-FR"/>
              </w:rPr>
              <w:t>Format technique de la séquence d</w:t>
            </w:r>
            <w:r w:rsidR="001321E6">
              <w:rPr>
                <w:rFonts w:eastAsia="Arial Unicode MS"/>
                <w:b/>
                <w:bCs/>
                <w:sz w:val="16"/>
                <w:szCs w:val="16"/>
                <w:lang w:val="fr-FR"/>
              </w:rPr>
              <w:t>'</w:t>
            </w:r>
            <w:r>
              <w:rPr>
                <w:rFonts w:eastAsia="Arial Unicode MS"/>
                <w:b/>
                <w:bCs/>
                <w:sz w:val="16"/>
                <w:szCs w:val="16"/>
                <w:lang w:val="fr-FR"/>
              </w:rPr>
              <w:t>appel</w:t>
            </w:r>
          </w:p>
        </w:tc>
        <w:tc>
          <w:tcPr>
            <w:tcW w:w="274" w:type="dxa"/>
            <w:tcBorders>
              <w:top w:val="nil"/>
              <w:left w:val="single" w:sz="12" w:space="0" w:color="000000"/>
              <w:bottom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p>
        </w:tc>
        <w:tc>
          <w:tcPr>
            <w:tcW w:w="1083" w:type="dxa"/>
            <w:tcBorders>
              <w:bottom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p>
        </w:tc>
      </w:tr>
      <w:tr w:rsidR="00F75723" w:rsidTr="004203EE">
        <w:trPr>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p>
        </w:tc>
        <w:tc>
          <w:tcPr>
            <w:tcW w:w="1216" w:type="dxa"/>
            <w:vMerge/>
            <w:tcBorders>
              <w:top w:val="single" w:sz="8" w:space="0" w:color="auto"/>
              <w:left w:val="single" w:sz="4" w:space="0" w:color="auto"/>
              <w:bottom w:val="single" w:sz="8" w:space="0" w:color="000000"/>
              <w:right w:val="single" w:sz="8" w:space="0" w:color="auto"/>
            </w:tcBorders>
            <w:vAlign w:val="center"/>
          </w:tcPr>
          <w:p w:rsidR="00F75723" w:rsidRDefault="00F75723" w:rsidP="00C07D85">
            <w:pPr>
              <w:pStyle w:val="TableText0"/>
              <w:spacing w:beforeLines="30" w:afterLines="30" w:line="240" w:lineRule="auto"/>
              <w:jc w:val="left"/>
              <w:rPr>
                <w:rFonts w:eastAsia="Arial Unicode MS"/>
                <w:b/>
                <w:bCs/>
                <w:sz w:val="16"/>
                <w:szCs w:val="16"/>
                <w:lang w:val="fr-FR"/>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rFonts w:eastAsia="Arial Unicode MS"/>
                <w:b/>
                <w:bCs/>
                <w:sz w:val="16"/>
                <w:szCs w:val="16"/>
                <w:lang w:val="fr-FR"/>
              </w:rPr>
              <w:t>Classe de station de navire A/B</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rFonts w:eastAsia="Arial Unicode MS"/>
                <w:b/>
                <w:bCs/>
                <w:sz w:val="16"/>
                <w:szCs w:val="16"/>
                <w:lang w:val="fr-FR"/>
              </w:rPr>
              <w:t>Classe de station de navire D</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rFonts w:eastAsia="Arial Unicode MS"/>
                <w:b/>
                <w:bCs/>
                <w:sz w:val="16"/>
                <w:szCs w:val="16"/>
                <w:lang w:val="fr-FR"/>
              </w:rPr>
              <w:t>Classe de station de navire E</w:t>
            </w:r>
          </w:p>
        </w:tc>
        <w:tc>
          <w:tcPr>
            <w:tcW w:w="547"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rFonts w:eastAsia="Arial Unicode MS"/>
                <w:b/>
                <w:bCs/>
                <w:sz w:val="16"/>
                <w:szCs w:val="16"/>
                <w:lang w:val="fr-FR"/>
              </w:rPr>
              <w:t>Station côtière</w:t>
            </w:r>
          </w:p>
        </w:tc>
        <w:tc>
          <w:tcPr>
            <w:tcW w:w="813"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b/>
                <w:bCs/>
                <w:sz w:val="16"/>
                <w:szCs w:val="16"/>
                <w:lang w:val="fr-FR"/>
              </w:rPr>
              <w:t>Spécifi</w:t>
            </w:r>
            <w:r>
              <w:rPr>
                <w:b/>
                <w:bCs/>
                <w:sz w:val="16"/>
                <w:szCs w:val="16"/>
                <w:lang w:val="fr-FR"/>
              </w:rPr>
              <w:softHyphen/>
              <w:t>cateur de format</w:t>
            </w:r>
            <w:r>
              <w:rPr>
                <w:b/>
                <w:bCs/>
                <w:sz w:val="16"/>
                <w:szCs w:val="16"/>
                <w:lang w:val="fr-FR"/>
              </w:rPr>
              <w:br/>
              <w:t>(2 iden</w:t>
            </w:r>
            <w:r>
              <w:rPr>
                <w:b/>
                <w:bCs/>
                <w:sz w:val="16"/>
                <w:szCs w:val="16"/>
                <w:lang w:val="fr-FR"/>
              </w:rPr>
              <w:softHyphen/>
              <w:t>tiques)</w:t>
            </w: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Adresse</w:t>
            </w:r>
            <w:r>
              <w:rPr>
                <w:b/>
                <w:bCs/>
                <w:sz w:val="16"/>
                <w:szCs w:val="16"/>
                <w:lang w:val="fr-FR"/>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Catégorie</w:t>
            </w:r>
            <w:r>
              <w:rPr>
                <w:b/>
                <w:bCs/>
                <w:sz w:val="16"/>
                <w:szCs w:val="16"/>
                <w:lang w:val="fr-FR"/>
              </w:rPr>
              <w:b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b/>
                <w:bCs/>
                <w:sz w:val="16"/>
                <w:szCs w:val="16"/>
                <w:lang w:val="fr-FR"/>
              </w:rPr>
              <w:t>Auto-ID</w:t>
            </w:r>
            <w:r>
              <w:rPr>
                <w:b/>
                <w:bCs/>
                <w:sz w:val="16"/>
                <w:szCs w:val="16"/>
                <w:lang w:val="fr-FR"/>
              </w:rPr>
              <w:br/>
              <w:t>(5)</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es-ES_tradnl"/>
              </w:rPr>
            </w:pPr>
            <w:r>
              <w:rPr>
                <w:b/>
                <w:bCs/>
                <w:sz w:val="16"/>
                <w:szCs w:val="16"/>
                <w:lang w:val="fr-FR"/>
              </w:rPr>
              <w:t>Télécom</w:t>
            </w:r>
            <w:r>
              <w:rPr>
                <w:b/>
                <w:bCs/>
                <w:sz w:val="16"/>
                <w:szCs w:val="16"/>
                <w:lang w:val="fr-FR"/>
              </w:rPr>
              <w:softHyphen/>
              <w:t>mande</w:t>
            </w:r>
            <w:r>
              <w:rPr>
                <w:b/>
                <w:bCs/>
                <w:sz w:val="16"/>
                <w:szCs w:val="16"/>
                <w:lang w:val="fr-FR"/>
              </w:rPr>
              <w:br/>
              <w:t>(1)</w:t>
            </w:r>
          </w:p>
        </w:tc>
        <w:tc>
          <w:tcPr>
            <w:tcW w:w="3389"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es-ES_tradnl"/>
              </w:rPr>
            </w:pPr>
            <w:r>
              <w:rPr>
                <w:b/>
                <w:bCs/>
                <w:sz w:val="16"/>
                <w:szCs w:val="16"/>
                <w:lang w:val="fr-FR"/>
              </w:rPr>
              <w:t>Message</w:t>
            </w:r>
          </w:p>
        </w:tc>
        <w:tc>
          <w:tcPr>
            <w:tcW w:w="4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es-ES_tradnl"/>
              </w:rPr>
            </w:pPr>
            <w:r>
              <w:rPr>
                <w:b/>
                <w:bCs/>
                <w:sz w:val="16"/>
                <w:lang w:val="es-ES_tradnl"/>
              </w:rPr>
              <w:t>EOS</w:t>
            </w:r>
            <w:r>
              <w:rPr>
                <w:b/>
                <w:bCs/>
                <w:sz w:val="16"/>
                <w:lang w:val="es-ES_tradnl"/>
              </w:rPr>
              <w:b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es-ES_tradnl"/>
              </w:rPr>
            </w:pPr>
            <w:r>
              <w:rPr>
                <w:b/>
                <w:bCs/>
                <w:sz w:val="16"/>
                <w:lang w:val="es-ES_tradnl"/>
              </w:rPr>
              <w:t>ECC</w:t>
            </w:r>
            <w:r>
              <w:rPr>
                <w:b/>
                <w:bCs/>
                <w:sz w:val="16"/>
                <w:lang w:val="es-ES_tradnl"/>
              </w:rPr>
              <w:br/>
              <w:t>(1)</w:t>
            </w:r>
          </w:p>
        </w:tc>
        <w:tc>
          <w:tcPr>
            <w:tcW w:w="67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es-ES_tradnl"/>
              </w:rPr>
            </w:pPr>
            <w:r>
              <w:rPr>
                <w:b/>
                <w:bCs/>
                <w:sz w:val="16"/>
                <w:lang w:val="es-ES_tradnl"/>
              </w:rPr>
              <w:t>EOS</w:t>
            </w:r>
            <w:r>
              <w:rPr>
                <w:b/>
                <w:bCs/>
                <w:sz w:val="16"/>
                <w:lang w:val="es-ES_tradnl"/>
              </w:rPr>
              <w:br/>
              <w:t>(2 iden</w:t>
            </w:r>
            <w:r>
              <w:rPr>
                <w:b/>
                <w:bCs/>
                <w:sz w:val="16"/>
                <w:lang w:val="es-ES_tradnl"/>
              </w:rPr>
              <w:softHyphen/>
              <w:t>tiques)</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Séquence d</w:t>
            </w:r>
            <w:r w:rsidR="001321E6">
              <w:rPr>
                <w:b/>
                <w:bCs/>
                <w:sz w:val="16"/>
                <w:szCs w:val="16"/>
                <w:lang w:val="fr-FR"/>
              </w:rPr>
              <w:t>'</w:t>
            </w:r>
            <w:r>
              <w:rPr>
                <w:b/>
                <w:bCs/>
                <w:sz w:val="16"/>
                <w:szCs w:val="16"/>
                <w:lang w:val="fr-FR"/>
              </w:rPr>
              <w:t>extension Rec. UIT</w:t>
            </w:r>
            <w:r>
              <w:rPr>
                <w:b/>
                <w:bCs/>
                <w:sz w:val="16"/>
                <w:szCs w:val="16"/>
                <w:lang w:val="fr-FR"/>
              </w:rPr>
              <w:noBreakHyphen/>
              <w:t>R M.821</w:t>
            </w:r>
            <w:r>
              <w:rPr>
                <w:b/>
                <w:bCs/>
                <w:sz w:val="16"/>
                <w:szCs w:val="16"/>
                <w:lang w:val="fr-FR"/>
              </w:rPr>
              <w:br/>
              <w:t>(9)</w:t>
            </w:r>
          </w:p>
        </w:tc>
      </w:tr>
      <w:tr w:rsidR="00F75723" w:rsidTr="004203EE">
        <w:trPr>
          <w:jc w:val="center"/>
          <w:hidden/>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Arial Unicode MS" w:eastAsia="Arial Unicode MS" w:hAnsi="Arial Unicode MS" w:cs="Arial Unicode MS"/>
                <w:vanish/>
                <w:sz w:val="16"/>
                <w:szCs w:val="24"/>
                <w:lang w:val="fr-FR"/>
              </w:rPr>
            </w:pPr>
          </w:p>
        </w:tc>
        <w:tc>
          <w:tcPr>
            <w:tcW w:w="1216" w:type="dxa"/>
            <w:vMerge/>
            <w:tcBorders>
              <w:top w:val="single" w:sz="8" w:space="0" w:color="auto"/>
              <w:left w:val="single" w:sz="4" w:space="0" w:color="auto"/>
              <w:bottom w:val="single" w:sz="8" w:space="0" w:color="000000"/>
              <w:right w:val="single" w:sz="8" w:space="0" w:color="auto"/>
            </w:tcBorders>
            <w:vAlign w:val="center"/>
          </w:tcPr>
          <w:p w:rsidR="00F75723" w:rsidRDefault="00F75723" w:rsidP="00C07D85">
            <w:pPr>
              <w:pStyle w:val="TableText0"/>
              <w:spacing w:beforeLines="30" w:afterLines="30" w:line="240" w:lineRule="auto"/>
              <w:jc w:val="left"/>
              <w:rPr>
                <w:rFonts w:eastAsia="Arial Unicode MS"/>
                <w:b/>
                <w:bCs/>
                <w:sz w:val="16"/>
                <w:szCs w:val="16"/>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7" w:type="dxa"/>
            <w:gridSpan w:val="2"/>
            <w:vMerge/>
            <w:tcBorders>
              <w:top w:val="single" w:sz="8" w:space="0" w:color="auto"/>
              <w:left w:val="nil"/>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813" w:type="dxa"/>
            <w:vMerge/>
            <w:tcBorders>
              <w:top w:val="nil"/>
              <w:left w:val="nil"/>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67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75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81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678"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0</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1</w:t>
            </w:r>
          </w:p>
        </w:tc>
        <w:tc>
          <w:tcPr>
            <w:tcW w:w="813"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2</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3</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4</w:t>
            </w:r>
          </w:p>
        </w:tc>
        <w:tc>
          <w:tcPr>
            <w:tcW w:w="40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54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678"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Arial Unicode MS" w:eastAsia="Arial Unicode MS" w:hAnsi="Arial Unicode MS" w:cs="Arial Unicode MS"/>
                <w:vanish/>
                <w:sz w:val="16"/>
                <w:szCs w:val="24"/>
                <w:lang w:val="es-ES_tradnl"/>
              </w:rPr>
            </w:pPr>
          </w:p>
        </w:tc>
        <w:tc>
          <w:tcPr>
            <w:tcW w:w="1083" w:type="dxa"/>
            <w:vMerge/>
            <w:tcBorders>
              <w:top w:val="single" w:sz="8" w:space="0" w:color="auto"/>
              <w:left w:val="single" w:sz="12" w:space="0" w:color="auto"/>
              <w:bottom w:val="single" w:sz="8" w:space="0" w:color="000000"/>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r>
      <w:tr w:rsidR="00F75723" w:rsidTr="004203EE">
        <w:trPr>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216" w:type="dxa"/>
            <w:vMerge/>
            <w:tcBorders>
              <w:top w:val="single" w:sz="8" w:space="0" w:color="auto"/>
              <w:left w:val="single" w:sz="4" w:space="0" w:color="auto"/>
              <w:bottom w:val="single" w:sz="8" w:space="0" w:color="000000"/>
              <w:right w:val="single" w:sz="8" w:space="0" w:color="auto"/>
            </w:tcBorders>
            <w:vAlign w:val="center"/>
          </w:tcPr>
          <w:p w:rsidR="00F75723" w:rsidRDefault="00F75723" w:rsidP="00C07D85">
            <w:pPr>
              <w:pStyle w:val="TableText0"/>
              <w:spacing w:beforeLines="30" w:afterLines="30" w:line="240" w:lineRule="auto"/>
              <w:jc w:val="left"/>
              <w:rPr>
                <w:rFonts w:eastAsia="Arial Unicode MS"/>
                <w:b/>
                <w:bCs/>
                <w:sz w:val="16"/>
                <w:szCs w:val="16"/>
                <w:lang w:val="es-ES_tradnl"/>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547" w:type="dxa"/>
            <w:gridSpan w:val="2"/>
            <w:vMerge/>
            <w:tcBorders>
              <w:top w:val="single" w:sz="8" w:space="0" w:color="auto"/>
              <w:left w:val="nil"/>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813" w:type="dxa"/>
            <w:vMerge/>
            <w:tcBorders>
              <w:top w:val="nil"/>
              <w:left w:val="nil"/>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67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54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81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es-ES_tradnl"/>
              </w:rPr>
            </w:pP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MMSI</w:t>
            </w:r>
            <w:r>
              <w:rPr>
                <w:b/>
                <w:bCs/>
                <w:sz w:val="16"/>
                <w:szCs w:val="16"/>
                <w:lang w:val="fr-FR"/>
              </w:rPr>
              <w:br/>
              <w:t>de la détresse</w:t>
            </w:r>
            <w:r>
              <w:rPr>
                <w:b/>
                <w:bCs/>
                <w:sz w:val="16"/>
                <w:szCs w:val="16"/>
                <w:lang w:val="fr-FR"/>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Nature de la détresse (1)</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b/>
                <w:bCs/>
                <w:sz w:val="16"/>
                <w:szCs w:val="16"/>
                <w:lang w:val="fr-FR"/>
              </w:rPr>
              <w:t>Coor</w:t>
            </w:r>
            <w:r>
              <w:rPr>
                <w:b/>
                <w:bCs/>
                <w:sz w:val="16"/>
                <w:szCs w:val="16"/>
                <w:lang w:val="fr-FR"/>
              </w:rPr>
              <w:softHyphen/>
              <w:t>données</w:t>
            </w:r>
            <w:r>
              <w:rPr>
                <w:b/>
                <w:bCs/>
                <w:sz w:val="16"/>
                <w:szCs w:val="16"/>
                <w:lang w:val="fr-FR"/>
              </w:rPr>
              <w:br/>
              <w:t>du lieu de détresse</w:t>
            </w:r>
            <w:r>
              <w:rPr>
                <w:b/>
                <w:bCs/>
                <w:sz w:val="16"/>
                <w:szCs w:val="16"/>
                <w:lang w:val="fr-FR"/>
              </w:rPr>
              <w:br/>
              <w:t>(5)</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b/>
                <w:bCs/>
                <w:sz w:val="16"/>
                <w:lang w:val="fr-FR"/>
              </w:rPr>
              <w:t>Heure</w:t>
            </w:r>
            <w:r>
              <w:rPr>
                <w:b/>
                <w:bCs/>
                <w:sz w:val="16"/>
                <w:lang w:val="fr-FR"/>
              </w:rPr>
              <w:br/>
              <w:t>(2)</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4"/>
                <w:lang w:val="fr-FR"/>
              </w:rPr>
            </w:pPr>
            <w:r>
              <w:rPr>
                <w:b/>
                <w:bCs/>
                <w:sz w:val="15"/>
                <w:szCs w:val="16"/>
                <w:lang w:val="fr-FR"/>
              </w:rPr>
              <w:t>Com</w:t>
            </w:r>
            <w:r>
              <w:rPr>
                <w:b/>
                <w:bCs/>
                <w:sz w:val="15"/>
                <w:szCs w:val="16"/>
                <w:lang w:val="fr-FR"/>
              </w:rPr>
              <w:softHyphen/>
              <w:t>muni</w:t>
            </w:r>
            <w:r>
              <w:rPr>
                <w:b/>
                <w:bCs/>
                <w:sz w:val="15"/>
                <w:szCs w:val="16"/>
                <w:lang w:val="fr-FR"/>
              </w:rPr>
              <w:softHyphen/>
              <w:t>cations</w:t>
            </w:r>
            <w:r>
              <w:rPr>
                <w:b/>
                <w:bCs/>
                <w:sz w:val="15"/>
                <w:szCs w:val="16"/>
                <w:lang w:val="fr-FR"/>
              </w:rPr>
              <w:br/>
              <w:t>ulté</w:t>
            </w:r>
            <w:r>
              <w:rPr>
                <w:b/>
                <w:bCs/>
                <w:sz w:val="15"/>
                <w:szCs w:val="16"/>
                <w:lang w:val="fr-FR"/>
              </w:rPr>
              <w:softHyphen/>
              <w:t>rieures</w:t>
            </w:r>
            <w:r>
              <w:rPr>
                <w:b/>
                <w:bCs/>
                <w:sz w:val="14"/>
                <w:lang w:val="fr-FR"/>
              </w:rPr>
              <w:br/>
            </w:r>
            <w:r>
              <w:rPr>
                <w:b/>
                <w:bCs/>
                <w:sz w:val="16"/>
                <w:lang w:val="fr-FR"/>
              </w:rPr>
              <w:t>(1)</w:t>
            </w:r>
          </w:p>
        </w:tc>
        <w:tc>
          <w:tcPr>
            <w:tcW w:w="40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678"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p>
        </w:tc>
        <w:tc>
          <w:tcPr>
            <w:tcW w:w="1083" w:type="dxa"/>
            <w:vMerge/>
            <w:tcBorders>
              <w:top w:val="single" w:sz="8" w:space="0" w:color="auto"/>
              <w:left w:val="single" w:sz="12" w:space="0" w:color="auto"/>
              <w:bottom w:val="single" w:sz="8" w:space="0" w:color="000000"/>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r>
      <w:tr w:rsidR="00F75723" w:rsidTr="004203EE">
        <w:trPr>
          <w:jc w:val="center"/>
        </w:trPr>
        <w:tc>
          <w:tcPr>
            <w:tcW w:w="1083"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b/>
                <w:bCs/>
                <w:sz w:val="16"/>
                <w:lang w:val="fr-FR"/>
              </w:rPr>
            </w:pPr>
            <w:r>
              <w:rPr>
                <w:rFonts w:eastAsia="Arial Unicode MS"/>
                <w:b/>
                <w:bCs/>
                <w:sz w:val="16"/>
                <w:lang w:val="fr-FR"/>
              </w:rPr>
              <w:t>Bande de fréquences</w:t>
            </w:r>
          </w:p>
        </w:tc>
        <w:tc>
          <w:tcPr>
            <w:tcW w:w="1216" w:type="dxa"/>
            <w:vMerge/>
            <w:tcBorders>
              <w:top w:val="single" w:sz="8" w:space="0" w:color="auto"/>
              <w:left w:val="single" w:sz="4" w:space="0" w:color="auto"/>
              <w:bottom w:val="double" w:sz="4" w:space="0" w:color="auto"/>
              <w:right w:val="single" w:sz="8" w:space="0" w:color="auto"/>
            </w:tcBorders>
            <w:vAlign w:val="center"/>
          </w:tcPr>
          <w:p w:rsidR="00F75723" w:rsidRDefault="00F75723" w:rsidP="00C07D85">
            <w:pPr>
              <w:pStyle w:val="TableText0"/>
              <w:spacing w:beforeLines="30" w:afterLines="30" w:line="240" w:lineRule="auto"/>
              <w:jc w:val="left"/>
              <w:rPr>
                <w:rFonts w:eastAsia="Arial Unicode MS"/>
                <w:b/>
                <w:bCs/>
                <w:sz w:val="16"/>
                <w:szCs w:val="16"/>
                <w:lang w:val="fr-FR"/>
              </w:rPr>
            </w:pP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szCs w:val="16"/>
                <w:lang w:val="fr-FR"/>
              </w:rPr>
            </w:pPr>
            <w:r>
              <w:rPr>
                <w:b/>
                <w:bCs/>
                <w:sz w:val="16"/>
                <w:szCs w:val="16"/>
                <w:lang w:val="fr-FR"/>
              </w:rPr>
              <w:t>Rx</w:t>
            </w:r>
          </w:p>
        </w:tc>
        <w:tc>
          <w:tcPr>
            <w:tcW w:w="813" w:type="dxa"/>
            <w:vMerge/>
            <w:tcBorders>
              <w:top w:val="nil"/>
              <w:left w:val="nil"/>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67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75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81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67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81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81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40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54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678" w:type="dxa"/>
            <w:vMerge/>
            <w:tcBorders>
              <w:top w:val="nil"/>
              <w:left w:val="single" w:sz="4" w:space="0" w:color="auto"/>
              <w:bottom w:val="double" w:sz="4" w:space="0" w:color="auto"/>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p>
        </w:tc>
        <w:tc>
          <w:tcPr>
            <w:tcW w:w="1083" w:type="dxa"/>
            <w:vMerge/>
            <w:tcBorders>
              <w:top w:val="single" w:sz="8" w:space="0" w:color="auto"/>
              <w:left w:val="single" w:sz="12" w:space="0" w:color="auto"/>
              <w:bottom w:val="double" w:sz="4" w:space="0" w:color="auto"/>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szCs w:val="16"/>
                <w:lang w:val="fr-FR"/>
              </w:rPr>
            </w:pPr>
          </w:p>
        </w:tc>
      </w:tr>
      <w:tr w:rsidR="00F75723" w:rsidTr="004203EE">
        <w:trPr>
          <w:trHeight w:val="255"/>
          <w:jc w:val="center"/>
        </w:trPr>
        <w:tc>
          <w:tcPr>
            <w:tcW w:w="1083"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fr-FR"/>
              </w:rPr>
            </w:pPr>
            <w:r>
              <w:rPr>
                <w:rFonts w:eastAsia="Arial Unicode MS"/>
                <w:sz w:val="16"/>
                <w:lang w:val="fr-FR"/>
              </w:rPr>
              <w:t>Ondes métriques</w:t>
            </w:r>
          </w:p>
        </w:tc>
        <w:tc>
          <w:tcPr>
            <w:tcW w:w="121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Individuel (RT)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 xml:space="preserve">120 </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100 à 111</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100</w:t>
            </w:r>
          </w:p>
        </w:tc>
        <w:tc>
          <w:tcPr>
            <w:tcW w:w="408" w:type="dxa"/>
            <w:tcBorders>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543" w:type="dxa"/>
            <w:tcBorders>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274" w:type="dxa"/>
            <w:tcBorders>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expan2</w:t>
            </w:r>
          </w:p>
        </w:tc>
      </w:tr>
      <w:tr w:rsidR="00F75723" w:rsidTr="004203EE">
        <w:trPr>
          <w:trHeight w:val="255"/>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es-ES_tradnl"/>
              </w:rPr>
            </w:pPr>
            <w:r>
              <w:rPr>
                <w:sz w:val="16"/>
                <w:szCs w:val="16"/>
                <w:lang w:val="es-ES_tradnl"/>
              </w:rPr>
              <w:t>Individuel (RLS)</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120</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126</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expan2</w:t>
            </w:r>
          </w:p>
        </w:tc>
      </w:tr>
      <w:tr w:rsidR="00F75723" w:rsidTr="004203EE">
        <w:trPr>
          <w:trHeight w:val="255"/>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Zone géo</w:t>
            </w:r>
            <w:r>
              <w:rPr>
                <w:sz w:val="16"/>
                <w:szCs w:val="16"/>
                <w:lang w:val="fr-FR"/>
              </w:rPr>
              <w:softHyphen/>
              <w:t>graphique (RT)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Zone</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100 à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100</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expan1</w:t>
            </w:r>
          </w:p>
        </w:tc>
      </w:tr>
      <w:tr w:rsidR="00F75723" w:rsidTr="004203EE">
        <w:trPr>
          <w:trHeight w:val="255"/>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Zone géo</w:t>
            </w:r>
            <w:r>
              <w:rPr>
                <w:sz w:val="16"/>
                <w:szCs w:val="16"/>
                <w:lang w:val="fr-FR"/>
              </w:rPr>
              <w:softHyphen/>
              <w:t>graphique (RLS)</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Zone</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126</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expan1</w:t>
            </w:r>
          </w:p>
        </w:tc>
      </w:tr>
      <w:tr w:rsidR="00F75723" w:rsidTr="004203EE">
        <w:trPr>
          <w:trHeight w:val="255"/>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Tous navires (RT)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116</w:t>
            </w:r>
          </w:p>
        </w:tc>
        <w:tc>
          <w:tcPr>
            <w:tcW w:w="67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n/a</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100 à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100</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expan1</w:t>
            </w:r>
          </w:p>
        </w:tc>
      </w:tr>
      <w:tr w:rsidR="00F75723" w:rsidTr="004203EE">
        <w:trPr>
          <w:trHeight w:val="255"/>
          <w:jc w:val="center"/>
        </w:trPr>
        <w:tc>
          <w:tcPr>
            <w:tcW w:w="1083"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Tous navires (RLS)</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4"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116</w:t>
            </w:r>
          </w:p>
        </w:tc>
        <w:tc>
          <w:tcPr>
            <w:tcW w:w="678"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n/a</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126</w:t>
            </w:r>
          </w:p>
        </w:tc>
        <w:tc>
          <w:tcPr>
            <w:tcW w:w="40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expan1</w:t>
            </w:r>
          </w:p>
        </w:tc>
      </w:tr>
      <w:tr w:rsidR="00F75723" w:rsidTr="004203EE">
        <w:trPr>
          <w:trHeight w:val="255"/>
          <w:jc w:val="center"/>
        </w:trPr>
        <w:tc>
          <w:tcPr>
            <w:tcW w:w="1083"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szCs w:val="16"/>
                <w:lang w:val="fr-FR"/>
              </w:rPr>
              <w:t xml:space="preserve">Ondes </w:t>
            </w:r>
            <w:r>
              <w:rPr>
                <w:sz w:val="16"/>
                <w:szCs w:val="16"/>
                <w:lang w:val="fr-FR"/>
              </w:rPr>
              <w:br/>
              <w:t>décamétriques/ hectométriques</w:t>
            </w:r>
          </w:p>
        </w:tc>
        <w:tc>
          <w:tcPr>
            <w:tcW w:w="121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Individuel (RT)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120</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fr-FR"/>
              </w:rPr>
            </w:pPr>
            <w:r>
              <w:rPr>
                <w:sz w:val="16"/>
                <w:szCs w:val="16"/>
                <w:lang w:val="fr-FR"/>
              </w:rPr>
              <w:t>112</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fr-FR"/>
              </w:rPr>
            </w:pPr>
            <w:r>
              <w:rPr>
                <w:sz w:val="16"/>
                <w:szCs w:val="16"/>
                <w:lang w:val="fr-FR"/>
              </w:rPr>
              <w:t>MMSI</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fr-FR"/>
              </w:rPr>
            </w:pPr>
            <w:r>
              <w:rPr>
                <w:sz w:val="16"/>
                <w:szCs w:val="16"/>
                <w:lang w:val="fr-FR"/>
              </w:rPr>
              <w:t>112</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fr-FR"/>
              </w:rPr>
            </w:pPr>
            <w:r>
              <w:rPr>
                <w:sz w:val="16"/>
                <w:szCs w:val="16"/>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fr-FR"/>
              </w:rPr>
            </w:pPr>
            <w:r>
              <w:rPr>
                <w:sz w:val="16"/>
                <w:szCs w:val="16"/>
                <w:lang w:val="fr-FR"/>
              </w:rPr>
              <w:t>100 à 111</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109</w:t>
            </w:r>
          </w:p>
        </w:tc>
        <w:tc>
          <w:tcPr>
            <w:tcW w:w="4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274" w:type="dxa"/>
            <w:tcBorders>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expan2</w:t>
            </w:r>
          </w:p>
        </w:tc>
      </w:tr>
      <w:tr w:rsidR="00F75723" w:rsidTr="004203EE">
        <w:trPr>
          <w:trHeight w:val="255"/>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es-ES_tradnl"/>
              </w:rPr>
            </w:pPr>
            <w:r>
              <w:rPr>
                <w:sz w:val="16"/>
                <w:szCs w:val="16"/>
                <w:lang w:val="es-ES_tradnl"/>
              </w:rPr>
              <w:t>Individuel (CED)</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120</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 xml:space="preserve">100 </w:t>
            </w:r>
            <w:r>
              <w:rPr>
                <w:sz w:val="16"/>
                <w:szCs w:val="16"/>
                <w:lang w:val="fr-FR"/>
              </w:rPr>
              <w:t>à</w:t>
            </w:r>
            <w:r>
              <w:rPr>
                <w:sz w:val="16"/>
                <w:szCs w:val="16"/>
                <w:lang w:val="es-ES_tradnl"/>
              </w:rPr>
              <w:t xml:space="preserve">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113</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expan2</w:t>
            </w:r>
          </w:p>
        </w:tc>
      </w:tr>
      <w:tr w:rsidR="00F75723" w:rsidTr="004203EE">
        <w:trPr>
          <w:trHeight w:val="255"/>
          <w:jc w:val="center"/>
        </w:trPr>
        <w:tc>
          <w:tcPr>
            <w:tcW w:w="1083"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Zone géo</w:t>
            </w:r>
            <w:r>
              <w:rPr>
                <w:sz w:val="16"/>
                <w:szCs w:val="16"/>
                <w:lang w:val="fr-FR"/>
              </w:rPr>
              <w:softHyphen/>
              <w:t>graphique (RT)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Zone</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 xml:space="preserve">100 </w:t>
            </w:r>
            <w:r>
              <w:rPr>
                <w:sz w:val="16"/>
                <w:szCs w:val="16"/>
                <w:lang w:val="fr-FR"/>
              </w:rPr>
              <w:t>à</w:t>
            </w:r>
            <w:r>
              <w:rPr>
                <w:sz w:val="16"/>
                <w:szCs w:val="16"/>
                <w:lang w:val="es-ES_tradnl"/>
              </w:rPr>
              <w:t xml:space="preserve">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109</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expan1</w:t>
            </w:r>
          </w:p>
        </w:tc>
      </w:tr>
      <w:tr w:rsidR="00F75723" w:rsidTr="004203EE">
        <w:trPr>
          <w:trHeight w:val="255"/>
          <w:jc w:val="center"/>
        </w:trPr>
        <w:tc>
          <w:tcPr>
            <w:tcW w:w="1083" w:type="dxa"/>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rPr>
                <w:rFonts w:eastAsia="Arial Unicode MS"/>
                <w:sz w:val="16"/>
                <w:lang w:val="es-ES_tradnl"/>
              </w:rPr>
            </w:pPr>
          </w:p>
        </w:tc>
        <w:tc>
          <w:tcPr>
            <w:tcW w:w="121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szCs w:val="16"/>
                <w:lang w:val="fr-FR"/>
              </w:rPr>
            </w:pPr>
            <w:r>
              <w:rPr>
                <w:sz w:val="16"/>
                <w:szCs w:val="16"/>
                <w:lang w:val="fr-FR"/>
              </w:rPr>
              <w:t>Zone géo</w:t>
            </w:r>
            <w:r>
              <w:rPr>
                <w:sz w:val="16"/>
                <w:szCs w:val="16"/>
                <w:lang w:val="fr-FR"/>
              </w:rPr>
              <w:softHyphen/>
              <w:t>graphique (CED)</w:t>
            </w:r>
          </w:p>
        </w:tc>
        <w:tc>
          <w:tcPr>
            <w:tcW w:w="27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szCs w:val="16"/>
                <w:lang w:val="es-ES_tradnl"/>
              </w:rPr>
            </w:pPr>
            <w:r>
              <w:rPr>
                <w:rFonts w:ascii="Wingdings" w:hAnsi="Wingdings"/>
                <w:sz w:val="16"/>
                <w:szCs w:val="16"/>
              </w:rPr>
              <w:t></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102</w:t>
            </w:r>
          </w:p>
        </w:tc>
        <w:tc>
          <w:tcPr>
            <w:tcW w:w="67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Zone</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112</w:t>
            </w:r>
          </w:p>
        </w:tc>
        <w:tc>
          <w:tcPr>
            <w:tcW w:w="67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MMSI</w:t>
            </w:r>
          </w:p>
        </w:tc>
        <w:tc>
          <w:tcPr>
            <w:tcW w:w="81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 xml:space="preserve">100 </w:t>
            </w:r>
            <w:r>
              <w:rPr>
                <w:sz w:val="16"/>
                <w:szCs w:val="16"/>
                <w:lang w:val="fr-FR"/>
              </w:rPr>
              <w:t>à</w:t>
            </w:r>
            <w:r>
              <w:rPr>
                <w:sz w:val="16"/>
                <w:szCs w:val="16"/>
                <w:lang w:val="es-ES_tradnl"/>
              </w:rPr>
              <w:t xml:space="preserve"> 111</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113</w:t>
            </w:r>
          </w:p>
        </w:tc>
        <w:tc>
          <w:tcPr>
            <w:tcW w:w="40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ECC</w:t>
            </w:r>
          </w:p>
        </w:tc>
        <w:tc>
          <w:tcPr>
            <w:tcW w:w="678"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p>
        </w:tc>
        <w:tc>
          <w:tcPr>
            <w:tcW w:w="1083"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szCs w:val="16"/>
                <w:lang w:val="es-ES_tradnl"/>
              </w:rPr>
            </w:pPr>
            <w:r>
              <w:rPr>
                <w:sz w:val="16"/>
                <w:szCs w:val="16"/>
                <w:lang w:val="es-ES_tradnl"/>
              </w:rPr>
              <w:t>expan1</w:t>
            </w:r>
          </w:p>
        </w:tc>
      </w:tr>
      <w:tr w:rsidR="00F75723" w:rsidRPr="004203EE" w:rsidTr="004203EE">
        <w:trPr>
          <w:trHeight w:val="255"/>
          <w:jc w:val="center"/>
        </w:trPr>
        <w:tc>
          <w:tcPr>
            <w:tcW w:w="14459" w:type="dxa"/>
            <w:gridSpan w:val="25"/>
            <w:tcBorders>
              <w:top w:val="single" w:sz="12" w:space="0" w:color="auto"/>
            </w:tcBorders>
            <w:noWrap/>
            <w:tcMar>
              <w:top w:w="18" w:type="dxa"/>
              <w:left w:w="18" w:type="dxa"/>
              <w:bottom w:w="0" w:type="dxa"/>
              <w:right w:w="18" w:type="dxa"/>
            </w:tcMar>
            <w:vAlign w:val="bottom"/>
          </w:tcPr>
          <w:p w:rsidR="00F75723" w:rsidRPr="004203EE" w:rsidRDefault="00F75723" w:rsidP="00C07D85">
            <w:pPr>
              <w:pStyle w:val="TableLegend0"/>
              <w:tabs>
                <w:tab w:val="left" w:pos="369"/>
              </w:tabs>
              <w:spacing w:beforeLines="30" w:afterLines="30" w:line="240" w:lineRule="auto"/>
              <w:ind w:left="0" w:right="0"/>
              <w:rPr>
                <w:lang w:val="fr-CH"/>
              </w:rPr>
            </w:pPr>
            <w:r w:rsidRPr="004203EE">
              <w:rPr>
                <w:rFonts w:eastAsia="Arial Unicode MS"/>
                <w:sz w:val="16"/>
                <w:szCs w:val="16"/>
                <w:vertAlign w:val="superscript"/>
                <w:lang w:val="fr-CH"/>
              </w:rPr>
              <w:t>(1)</w:t>
            </w:r>
            <w:r w:rsidRPr="004203EE">
              <w:rPr>
                <w:rFonts w:eastAsia="Arial Unicode MS"/>
                <w:sz w:val="16"/>
                <w:szCs w:val="16"/>
                <w:lang w:val="fr-CH"/>
              </w:rPr>
              <w:tab/>
              <w:t>Cet appel n</w:t>
            </w:r>
            <w:r w:rsidR="001321E6">
              <w:rPr>
                <w:rFonts w:eastAsia="Arial Unicode MS"/>
                <w:sz w:val="16"/>
                <w:szCs w:val="16"/>
                <w:lang w:val="fr-CH"/>
              </w:rPr>
              <w:t>'</w:t>
            </w:r>
            <w:r w:rsidRPr="004203EE">
              <w:rPr>
                <w:rFonts w:eastAsia="Arial Unicode MS"/>
                <w:sz w:val="16"/>
                <w:szCs w:val="16"/>
                <w:lang w:val="fr-CH"/>
              </w:rPr>
              <w:t>est pas applicable aux équipements portatifs.</w:t>
            </w:r>
          </w:p>
        </w:tc>
      </w:tr>
    </w:tbl>
    <w:p w:rsidR="00F75723" w:rsidRPr="00036F56" w:rsidRDefault="00F75723" w:rsidP="00F75723">
      <w:pPr>
        <w:pStyle w:val="Tablefin"/>
        <w:spacing w:before="100" w:beforeAutospacing="1"/>
        <w:rPr>
          <w:b/>
          <w:bCs/>
          <w:sz w:val="16"/>
          <w:vertAlign w:val="superscript"/>
          <w:lang w:val="fr-FR"/>
        </w:rPr>
      </w:pPr>
    </w:p>
    <w:p w:rsidR="00F75723" w:rsidRDefault="00F75723" w:rsidP="00F75723">
      <w:pPr>
        <w:pStyle w:val="TableNo"/>
        <w:rPr>
          <w:caps/>
        </w:rPr>
      </w:pPr>
      <w:r>
        <w:lastRenderedPageBreak/>
        <w:t xml:space="preserve">TABLEAU  4.3  </w:t>
      </w:r>
      <w:r>
        <w:rPr>
          <w:caps/>
        </w:rPr>
        <w:t xml:space="preserve">( </w:t>
      </w:r>
      <w:r>
        <w:rPr>
          <w:i/>
          <w:iCs/>
        </w:rPr>
        <w:t>fin</w:t>
      </w:r>
      <w:r>
        <w:rPr>
          <w:caps/>
        </w:rPr>
        <w:t>)</w:t>
      </w:r>
    </w:p>
    <w:tbl>
      <w:tblPr>
        <w:tblW w:w="14459" w:type="dxa"/>
        <w:jc w:val="center"/>
        <w:tblLayout w:type="fixed"/>
        <w:tblCellMar>
          <w:left w:w="0" w:type="dxa"/>
          <w:right w:w="0" w:type="dxa"/>
        </w:tblCellMar>
        <w:tblLook w:val="0000"/>
      </w:tblPr>
      <w:tblGrid>
        <w:gridCol w:w="1078"/>
        <w:gridCol w:w="1208"/>
        <w:gridCol w:w="271"/>
        <w:gridCol w:w="273"/>
        <w:gridCol w:w="275"/>
        <w:gridCol w:w="274"/>
        <w:gridCol w:w="274"/>
        <w:gridCol w:w="273"/>
        <w:gridCol w:w="274"/>
        <w:gridCol w:w="273"/>
        <w:gridCol w:w="812"/>
        <w:gridCol w:w="678"/>
        <w:gridCol w:w="752"/>
        <w:gridCol w:w="544"/>
        <w:gridCol w:w="813"/>
        <w:gridCol w:w="677"/>
        <w:gridCol w:w="810"/>
        <w:gridCol w:w="811"/>
        <w:gridCol w:w="543"/>
        <w:gridCol w:w="543"/>
        <w:gridCol w:w="409"/>
        <w:gridCol w:w="543"/>
        <w:gridCol w:w="680"/>
        <w:gridCol w:w="14"/>
        <w:gridCol w:w="271"/>
        <w:gridCol w:w="1086"/>
      </w:tblGrid>
      <w:tr w:rsidR="00F75723" w:rsidTr="004203EE">
        <w:trPr>
          <w:cantSplit/>
          <w:jc w:val="center"/>
        </w:trPr>
        <w:tc>
          <w:tcPr>
            <w:tcW w:w="1078" w:type="dxa"/>
            <w:tcBorders>
              <w:top w:val="single" w:sz="12" w:space="0" w:color="000000"/>
              <w:left w:val="single" w:sz="12" w:space="0" w:color="000000"/>
              <w:bottom w:val="nil"/>
              <w:right w:val="single" w:sz="4" w:space="0" w:color="auto"/>
            </w:tcBorders>
            <w:noWrap/>
            <w:tcMar>
              <w:top w:w="18" w:type="dxa"/>
              <w:left w:w="18" w:type="dxa"/>
              <w:bottom w:w="0" w:type="dxa"/>
              <w:right w:w="18" w:type="dxa"/>
            </w:tcMar>
            <w:vAlign w:val="bottom"/>
          </w:tcPr>
          <w:p w:rsidR="00F75723" w:rsidRPr="00CC3BCF" w:rsidRDefault="00F75723" w:rsidP="004203EE">
            <w:pPr>
              <w:pStyle w:val="TableText0"/>
              <w:spacing w:before="120" w:after="120" w:line="240" w:lineRule="auto"/>
              <w:jc w:val="center"/>
              <w:rPr>
                <w:rFonts w:eastAsia="Arial Unicode MS"/>
                <w:sz w:val="16"/>
                <w:lang w:val="fr-FR"/>
              </w:rPr>
            </w:pPr>
          </w:p>
        </w:tc>
        <w:tc>
          <w:tcPr>
            <w:tcW w:w="1208"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szCs w:val="16"/>
                <w:lang w:val="fr-FR"/>
              </w:rPr>
            </w:pPr>
            <w:r>
              <w:rPr>
                <w:b/>
                <w:bCs/>
                <w:sz w:val="16"/>
                <w:szCs w:val="16"/>
                <w:lang w:val="fr-FR"/>
              </w:rPr>
              <w:t>Type</w:t>
            </w:r>
          </w:p>
        </w:tc>
        <w:tc>
          <w:tcPr>
            <w:tcW w:w="2187"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rsidR="00F75723" w:rsidRDefault="00F75723" w:rsidP="004203EE">
            <w:pPr>
              <w:pStyle w:val="TableText0"/>
              <w:spacing w:before="120" w:after="120" w:line="240" w:lineRule="auto"/>
              <w:jc w:val="center"/>
              <w:rPr>
                <w:rFonts w:eastAsia="Arial Unicode MS"/>
                <w:b/>
                <w:bCs/>
                <w:sz w:val="16"/>
                <w:szCs w:val="16"/>
                <w:lang w:val="fr-FR"/>
              </w:rPr>
            </w:pPr>
            <w:r>
              <w:rPr>
                <w:rFonts w:eastAsia="Arial Unicode MS"/>
                <w:b/>
                <w:bCs/>
                <w:sz w:val="16"/>
                <w:szCs w:val="16"/>
                <w:lang w:val="fr-FR"/>
              </w:rPr>
              <w:t>Application</w:t>
            </w:r>
          </w:p>
        </w:tc>
        <w:tc>
          <w:tcPr>
            <w:tcW w:w="8615"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F75723" w:rsidRDefault="00F75723" w:rsidP="004203EE">
            <w:pPr>
              <w:pStyle w:val="TableText0"/>
              <w:spacing w:before="120" w:after="120" w:line="240" w:lineRule="auto"/>
              <w:jc w:val="center"/>
              <w:rPr>
                <w:rFonts w:eastAsia="Arial Unicode MS"/>
                <w:b/>
                <w:bCs/>
                <w:sz w:val="16"/>
                <w:szCs w:val="16"/>
                <w:lang w:val="fr-FR"/>
              </w:rPr>
            </w:pPr>
            <w:r>
              <w:rPr>
                <w:rFonts w:eastAsia="Arial Unicode MS"/>
                <w:b/>
                <w:bCs/>
                <w:sz w:val="16"/>
                <w:szCs w:val="16"/>
                <w:lang w:val="fr-FR"/>
              </w:rPr>
              <w:t>Format technique de la séquence d</w:t>
            </w:r>
            <w:r w:rsidR="001321E6">
              <w:rPr>
                <w:rFonts w:eastAsia="Arial Unicode MS"/>
                <w:b/>
                <w:bCs/>
                <w:sz w:val="16"/>
                <w:szCs w:val="16"/>
                <w:lang w:val="fr-FR"/>
              </w:rPr>
              <w:t>'</w:t>
            </w:r>
            <w:r>
              <w:rPr>
                <w:rFonts w:eastAsia="Arial Unicode MS"/>
                <w:b/>
                <w:bCs/>
                <w:sz w:val="16"/>
                <w:szCs w:val="16"/>
                <w:lang w:val="fr-FR"/>
              </w:rPr>
              <w:t>appel</w:t>
            </w:r>
          </w:p>
        </w:tc>
        <w:tc>
          <w:tcPr>
            <w:tcW w:w="285" w:type="dxa"/>
            <w:gridSpan w:val="2"/>
            <w:tcBorders>
              <w:top w:val="nil"/>
              <w:left w:val="single" w:sz="12" w:space="0" w:color="000000"/>
              <w:bottom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p>
        </w:tc>
        <w:tc>
          <w:tcPr>
            <w:tcW w:w="1086" w:type="dxa"/>
            <w:tcBorders>
              <w:bottom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p>
        </w:tc>
      </w:tr>
      <w:tr w:rsidR="00F75723" w:rsidTr="004203EE">
        <w:trPr>
          <w:cantSplit/>
          <w:jc w:val="center"/>
        </w:trPr>
        <w:tc>
          <w:tcPr>
            <w:tcW w:w="1078" w:type="dxa"/>
            <w:tcBorders>
              <w:top w:val="nil"/>
              <w:left w:val="single" w:sz="12" w:space="0" w:color="000000"/>
              <w:bottom w:val="nil"/>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p>
        </w:tc>
        <w:tc>
          <w:tcPr>
            <w:tcW w:w="1208" w:type="dxa"/>
            <w:vMerge/>
            <w:tcBorders>
              <w:top w:val="single" w:sz="8" w:space="0" w:color="auto"/>
              <w:left w:val="single" w:sz="4"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left"/>
              <w:rPr>
                <w:rFonts w:eastAsia="Arial Unicode MS"/>
                <w:b/>
                <w:bCs/>
                <w:sz w:val="16"/>
                <w:szCs w:val="16"/>
                <w:lang w:val="fr-FR"/>
              </w:rPr>
            </w:pPr>
          </w:p>
        </w:tc>
        <w:tc>
          <w:tcPr>
            <w:tcW w:w="54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rFonts w:eastAsia="Arial Unicode MS"/>
                <w:b/>
                <w:bCs/>
                <w:sz w:val="16"/>
                <w:szCs w:val="16"/>
                <w:lang w:val="fr-FR"/>
              </w:rPr>
              <w:t>Classe de station de navire A/B</w:t>
            </w:r>
          </w:p>
        </w:tc>
        <w:tc>
          <w:tcPr>
            <w:tcW w:w="54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rFonts w:eastAsia="Arial Unicode MS"/>
                <w:b/>
                <w:bCs/>
                <w:sz w:val="16"/>
                <w:szCs w:val="16"/>
                <w:lang w:val="fr-FR"/>
              </w:rPr>
              <w:t>Classe de station de navire D</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rFonts w:eastAsia="Arial Unicode MS"/>
                <w:b/>
                <w:bCs/>
                <w:sz w:val="16"/>
                <w:szCs w:val="16"/>
                <w:lang w:val="fr-FR"/>
              </w:rPr>
              <w:t>Classe de station de navire E</w:t>
            </w:r>
          </w:p>
        </w:tc>
        <w:tc>
          <w:tcPr>
            <w:tcW w:w="547"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rFonts w:eastAsia="Arial Unicode MS"/>
                <w:b/>
                <w:bCs/>
                <w:sz w:val="16"/>
                <w:szCs w:val="16"/>
                <w:lang w:val="fr-FR"/>
              </w:rPr>
              <w:t>Station côtière</w:t>
            </w:r>
          </w:p>
        </w:tc>
        <w:tc>
          <w:tcPr>
            <w:tcW w:w="81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szCs w:val="16"/>
                <w:lang w:val="fr-FR"/>
              </w:rPr>
              <w:t>Spécifi</w:t>
            </w:r>
            <w:r>
              <w:rPr>
                <w:b/>
                <w:bCs/>
                <w:sz w:val="16"/>
                <w:szCs w:val="16"/>
                <w:lang w:val="fr-FR"/>
              </w:rPr>
              <w:softHyphen/>
              <w:t>cateur de format</w:t>
            </w:r>
            <w:r>
              <w:rPr>
                <w:b/>
                <w:bCs/>
                <w:sz w:val="16"/>
                <w:szCs w:val="16"/>
                <w:lang w:val="fr-FR"/>
              </w:rPr>
              <w:br/>
              <w:t>(2 iden</w:t>
            </w:r>
            <w:r>
              <w:rPr>
                <w:b/>
                <w:bCs/>
                <w:sz w:val="16"/>
                <w:szCs w:val="16"/>
                <w:lang w:val="fr-FR"/>
              </w:rPr>
              <w:softHyphen/>
              <w:t>tiques)</w:t>
            </w: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szCs w:val="16"/>
                <w:lang w:val="fr-FR"/>
              </w:rPr>
              <w:t>Adresse</w:t>
            </w:r>
            <w:r>
              <w:rPr>
                <w:b/>
                <w:bCs/>
                <w:sz w:val="16"/>
                <w:szCs w:val="16"/>
                <w:lang w:val="fr-FR"/>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ind w:left="-28" w:right="-28"/>
              <w:jc w:val="center"/>
              <w:rPr>
                <w:b/>
                <w:bCs/>
                <w:sz w:val="16"/>
                <w:lang w:val="fr-FR"/>
              </w:rPr>
            </w:pPr>
            <w:r>
              <w:rPr>
                <w:b/>
                <w:bCs/>
                <w:sz w:val="16"/>
                <w:szCs w:val="16"/>
                <w:lang w:val="fr-FR"/>
              </w:rPr>
              <w:t>Catégorie</w:t>
            </w:r>
            <w:r>
              <w:rPr>
                <w:b/>
                <w:bCs/>
                <w:sz w:val="16"/>
                <w:szCs w:val="16"/>
                <w:lang w:val="fr-FR"/>
              </w:rPr>
              <w:br/>
              <w:t>(1)</w:t>
            </w:r>
          </w:p>
        </w:tc>
        <w:tc>
          <w:tcPr>
            <w:tcW w:w="5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szCs w:val="16"/>
                <w:lang w:val="fr-FR"/>
              </w:rPr>
              <w:t>Auto-ID</w:t>
            </w:r>
            <w:r>
              <w:rPr>
                <w:b/>
                <w:bCs/>
                <w:sz w:val="16"/>
                <w:szCs w:val="16"/>
                <w:lang w:val="fr-FR"/>
              </w:rPr>
              <w:br/>
              <w:t>(5)</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es-ES_tradnl"/>
              </w:rPr>
            </w:pPr>
            <w:r>
              <w:rPr>
                <w:b/>
                <w:bCs/>
                <w:sz w:val="16"/>
                <w:szCs w:val="16"/>
                <w:lang w:val="fr-FR"/>
              </w:rPr>
              <w:t>Télécom</w:t>
            </w:r>
            <w:r>
              <w:rPr>
                <w:b/>
                <w:bCs/>
                <w:sz w:val="16"/>
                <w:szCs w:val="16"/>
                <w:lang w:val="fr-FR"/>
              </w:rPr>
              <w:softHyphen/>
              <w:t>mande</w:t>
            </w:r>
            <w:r>
              <w:rPr>
                <w:b/>
                <w:bCs/>
                <w:sz w:val="16"/>
                <w:szCs w:val="16"/>
                <w:lang w:val="fr-FR"/>
              </w:rPr>
              <w:br/>
              <w:t>(1)</w:t>
            </w:r>
          </w:p>
        </w:tc>
        <w:tc>
          <w:tcPr>
            <w:tcW w:w="338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szCs w:val="16"/>
                <w:lang w:val="es-ES_tradnl"/>
              </w:rPr>
            </w:pPr>
            <w:r>
              <w:rPr>
                <w:b/>
                <w:bCs/>
                <w:sz w:val="16"/>
                <w:szCs w:val="16"/>
                <w:lang w:val="es-ES_tradnl"/>
              </w:rPr>
              <w:t>Message</w:t>
            </w:r>
          </w:p>
        </w:tc>
        <w:tc>
          <w:tcPr>
            <w:tcW w:w="4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es-ES_tradnl"/>
              </w:rPr>
            </w:pPr>
            <w:r>
              <w:rPr>
                <w:b/>
                <w:bCs/>
                <w:sz w:val="16"/>
                <w:lang w:val="es-ES_tradnl"/>
              </w:rPr>
              <w:t>EOS</w:t>
            </w:r>
            <w:r>
              <w:rPr>
                <w:b/>
                <w:bCs/>
                <w:sz w:val="16"/>
                <w:lang w:val="es-ES_tradnl"/>
              </w:rPr>
              <w:b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es-ES_tradnl"/>
              </w:rPr>
            </w:pPr>
            <w:r>
              <w:rPr>
                <w:b/>
                <w:bCs/>
                <w:sz w:val="16"/>
                <w:lang w:val="es-ES_tradnl"/>
              </w:rPr>
              <w:t>ECC</w:t>
            </w:r>
            <w:r>
              <w:rPr>
                <w:b/>
                <w:bCs/>
                <w:sz w:val="16"/>
                <w:lang w:val="es-ES_tradnl"/>
              </w:rPr>
              <w:br/>
              <w:t>(1)</w:t>
            </w:r>
          </w:p>
        </w:tc>
        <w:tc>
          <w:tcPr>
            <w:tcW w:w="680"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EOS</w:t>
            </w:r>
            <w:r>
              <w:rPr>
                <w:b/>
                <w:bCs/>
                <w:sz w:val="16"/>
                <w:lang w:val="fr-FR"/>
              </w:rPr>
              <w:br/>
              <w:t>(2 iden</w:t>
            </w:r>
            <w:r>
              <w:rPr>
                <w:b/>
                <w:bCs/>
                <w:sz w:val="16"/>
                <w:lang w:val="fr-FR"/>
              </w:rPr>
              <w:softHyphen/>
              <w:t>tiques)</w:t>
            </w: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p>
        </w:tc>
        <w:tc>
          <w:tcPr>
            <w:tcW w:w="1086"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szCs w:val="16"/>
                <w:lang w:val="fr-FR"/>
              </w:rPr>
              <w:t>Séquence d</w:t>
            </w:r>
            <w:r w:rsidR="001321E6">
              <w:rPr>
                <w:b/>
                <w:bCs/>
                <w:sz w:val="16"/>
                <w:szCs w:val="16"/>
                <w:lang w:val="fr-FR"/>
              </w:rPr>
              <w:t>'</w:t>
            </w:r>
            <w:r>
              <w:rPr>
                <w:b/>
                <w:bCs/>
                <w:sz w:val="16"/>
                <w:szCs w:val="16"/>
                <w:lang w:val="fr-FR"/>
              </w:rPr>
              <w:t>extension</w:t>
            </w:r>
            <w:r>
              <w:rPr>
                <w:b/>
                <w:bCs/>
                <w:sz w:val="16"/>
                <w:szCs w:val="16"/>
                <w:lang w:val="fr-FR"/>
              </w:rPr>
              <w:br/>
              <w:t>Rec. UIT</w:t>
            </w:r>
            <w:r>
              <w:rPr>
                <w:b/>
                <w:bCs/>
                <w:sz w:val="16"/>
                <w:szCs w:val="16"/>
                <w:lang w:val="fr-FR"/>
              </w:rPr>
              <w:noBreakHyphen/>
              <w:t>R M.821</w:t>
            </w:r>
            <w:r>
              <w:rPr>
                <w:b/>
                <w:bCs/>
                <w:sz w:val="16"/>
                <w:szCs w:val="16"/>
                <w:lang w:val="fr-FR"/>
              </w:rPr>
              <w:br/>
              <w:t>(9)</w:t>
            </w:r>
          </w:p>
        </w:tc>
      </w:tr>
      <w:tr w:rsidR="00F75723" w:rsidTr="004203EE">
        <w:trPr>
          <w:cantSplit/>
          <w:jc w:val="center"/>
          <w:hidden/>
        </w:trPr>
        <w:tc>
          <w:tcPr>
            <w:tcW w:w="1078" w:type="dxa"/>
            <w:tcBorders>
              <w:top w:val="nil"/>
              <w:left w:val="single" w:sz="12" w:space="0" w:color="000000"/>
              <w:bottom w:val="nil"/>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Arial Unicode MS" w:eastAsia="Arial Unicode MS" w:hAnsi="Arial Unicode MS" w:cs="Arial Unicode MS"/>
                <w:vanish/>
                <w:sz w:val="16"/>
                <w:szCs w:val="24"/>
                <w:lang w:val="fr-FR"/>
              </w:rPr>
            </w:pPr>
          </w:p>
        </w:tc>
        <w:tc>
          <w:tcPr>
            <w:tcW w:w="1208" w:type="dxa"/>
            <w:vMerge/>
            <w:tcBorders>
              <w:top w:val="single" w:sz="8" w:space="0" w:color="auto"/>
              <w:left w:val="single" w:sz="4"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left"/>
              <w:rPr>
                <w:rFonts w:eastAsia="Arial Unicode MS"/>
                <w:b/>
                <w:bCs/>
                <w:sz w:val="16"/>
                <w:szCs w:val="16"/>
                <w:lang w:val="fr-FR"/>
              </w:rPr>
            </w:pPr>
          </w:p>
        </w:tc>
        <w:tc>
          <w:tcPr>
            <w:tcW w:w="544"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54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547" w:type="dxa"/>
            <w:gridSpan w:val="2"/>
            <w:vMerge/>
            <w:tcBorders>
              <w:top w:val="single" w:sz="8" w:space="0" w:color="auto"/>
              <w:left w:val="nil"/>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812" w:type="dxa"/>
            <w:vMerge/>
            <w:tcBorders>
              <w:top w:val="nil"/>
              <w:left w:val="nil"/>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678"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752"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544"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813"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677"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1</w:t>
            </w:r>
          </w:p>
        </w:tc>
        <w:tc>
          <w:tcPr>
            <w:tcW w:w="811"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2</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3</w:t>
            </w:r>
          </w:p>
        </w:tc>
        <w:tc>
          <w:tcPr>
            <w:tcW w:w="543"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4</w:t>
            </w:r>
          </w:p>
        </w:tc>
        <w:tc>
          <w:tcPr>
            <w:tcW w:w="409"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543"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680" w:type="dxa"/>
            <w:vMerge/>
            <w:tcBorders>
              <w:top w:val="nil"/>
              <w:left w:val="single" w:sz="4"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Arial Unicode MS" w:eastAsia="Arial Unicode MS" w:hAnsi="Arial Unicode MS" w:cs="Arial Unicode MS"/>
                <w:vanish/>
                <w:sz w:val="16"/>
                <w:szCs w:val="24"/>
                <w:lang w:val="es-ES_tradnl"/>
              </w:rPr>
            </w:pPr>
          </w:p>
        </w:tc>
        <w:tc>
          <w:tcPr>
            <w:tcW w:w="1086" w:type="dxa"/>
            <w:vMerge/>
            <w:tcBorders>
              <w:top w:val="single" w:sz="8" w:space="0" w:color="auto"/>
              <w:left w:val="single" w:sz="12"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r>
      <w:tr w:rsidR="00F75723" w:rsidTr="004203EE">
        <w:trPr>
          <w:cantSplit/>
          <w:jc w:val="center"/>
        </w:trPr>
        <w:tc>
          <w:tcPr>
            <w:tcW w:w="1078" w:type="dxa"/>
            <w:tcBorders>
              <w:top w:val="nil"/>
              <w:left w:val="single" w:sz="12" w:space="0" w:color="000000"/>
              <w:bottom w:val="nil"/>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p>
        </w:tc>
        <w:tc>
          <w:tcPr>
            <w:tcW w:w="1208" w:type="dxa"/>
            <w:vMerge/>
            <w:tcBorders>
              <w:top w:val="single" w:sz="8" w:space="0" w:color="auto"/>
              <w:left w:val="single" w:sz="4"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left"/>
              <w:rPr>
                <w:rFonts w:eastAsia="Arial Unicode MS"/>
                <w:b/>
                <w:bCs/>
                <w:sz w:val="16"/>
                <w:szCs w:val="16"/>
                <w:lang w:val="es-ES_tradnl"/>
              </w:rPr>
            </w:pPr>
          </w:p>
        </w:tc>
        <w:tc>
          <w:tcPr>
            <w:tcW w:w="544"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54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547" w:type="dxa"/>
            <w:gridSpan w:val="2"/>
            <w:vMerge/>
            <w:tcBorders>
              <w:top w:val="single" w:sz="8" w:space="0" w:color="auto"/>
              <w:left w:val="nil"/>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812" w:type="dxa"/>
            <w:vMerge/>
            <w:tcBorders>
              <w:top w:val="nil"/>
              <w:left w:val="nil"/>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678"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544"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813"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es-ES_tradnl"/>
              </w:rPr>
            </w:pPr>
          </w:p>
        </w:tc>
        <w:tc>
          <w:tcPr>
            <w:tcW w:w="6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szCs w:val="16"/>
                <w:lang w:val="fr-FR"/>
              </w:rPr>
              <w:t>MMSI</w:t>
            </w:r>
            <w:r>
              <w:rPr>
                <w:b/>
                <w:bCs/>
                <w:sz w:val="16"/>
                <w:szCs w:val="16"/>
                <w:lang w:val="fr-FR"/>
              </w:rPr>
              <w:br/>
              <w:t>de la détresse</w:t>
            </w:r>
            <w:r>
              <w:rPr>
                <w:b/>
                <w:bCs/>
                <w:sz w:val="16"/>
                <w:szCs w:val="16"/>
                <w:lang w:val="fr-FR"/>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szCs w:val="16"/>
                <w:lang w:val="fr-FR"/>
              </w:rPr>
              <w:t>Nature de la détresse (1)</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szCs w:val="16"/>
                <w:lang w:val="fr-FR"/>
              </w:rPr>
              <w:t>Coor</w:t>
            </w:r>
            <w:r>
              <w:rPr>
                <w:b/>
                <w:bCs/>
                <w:sz w:val="16"/>
                <w:szCs w:val="16"/>
                <w:lang w:val="fr-FR"/>
              </w:rPr>
              <w:softHyphen/>
              <w:t>données</w:t>
            </w:r>
            <w:r>
              <w:rPr>
                <w:b/>
                <w:bCs/>
                <w:sz w:val="16"/>
                <w:szCs w:val="16"/>
                <w:lang w:val="fr-FR"/>
              </w:rPr>
              <w:br/>
              <w:t>du lieu de détresse</w:t>
            </w:r>
            <w:r>
              <w:rPr>
                <w:b/>
                <w:bCs/>
                <w:sz w:val="16"/>
                <w:szCs w:val="16"/>
                <w:lang w:val="fr-FR"/>
              </w:rPr>
              <w:br/>
              <w:t>(5)</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Heure</w:t>
            </w:r>
            <w:r>
              <w:rPr>
                <w:b/>
                <w:bCs/>
                <w:sz w:val="16"/>
                <w:lang w:val="fr-FR"/>
              </w:rPr>
              <w:br/>
              <w:t>(2)</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5"/>
                <w:szCs w:val="16"/>
                <w:lang w:val="fr-FR"/>
              </w:rPr>
              <w:t>Com</w:t>
            </w:r>
            <w:r>
              <w:rPr>
                <w:b/>
                <w:bCs/>
                <w:sz w:val="15"/>
                <w:szCs w:val="16"/>
                <w:lang w:val="fr-FR"/>
              </w:rPr>
              <w:softHyphen/>
              <w:t>muni</w:t>
            </w:r>
            <w:r>
              <w:rPr>
                <w:b/>
                <w:bCs/>
                <w:sz w:val="15"/>
                <w:szCs w:val="16"/>
                <w:lang w:val="fr-FR"/>
              </w:rPr>
              <w:softHyphen/>
              <w:t>cations</w:t>
            </w:r>
            <w:r>
              <w:rPr>
                <w:b/>
                <w:bCs/>
                <w:sz w:val="15"/>
                <w:szCs w:val="16"/>
                <w:lang w:val="fr-FR"/>
              </w:rPr>
              <w:br/>
              <w:t>ulté</w:t>
            </w:r>
            <w:r>
              <w:rPr>
                <w:b/>
                <w:bCs/>
                <w:sz w:val="15"/>
                <w:szCs w:val="16"/>
                <w:lang w:val="fr-FR"/>
              </w:rPr>
              <w:softHyphen/>
              <w:t>rieures</w:t>
            </w:r>
            <w:r>
              <w:rPr>
                <w:b/>
                <w:bCs/>
                <w:sz w:val="14"/>
                <w:lang w:val="fr-FR"/>
              </w:rPr>
              <w:br/>
            </w:r>
            <w:r>
              <w:rPr>
                <w:b/>
                <w:bCs/>
                <w:sz w:val="16"/>
                <w:lang w:val="fr-FR"/>
              </w:rPr>
              <w:t>(1)</w:t>
            </w:r>
          </w:p>
        </w:tc>
        <w:tc>
          <w:tcPr>
            <w:tcW w:w="409"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543"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680" w:type="dxa"/>
            <w:vMerge/>
            <w:tcBorders>
              <w:top w:val="nil"/>
              <w:left w:val="single" w:sz="4"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p>
        </w:tc>
        <w:tc>
          <w:tcPr>
            <w:tcW w:w="1086" w:type="dxa"/>
            <w:vMerge/>
            <w:tcBorders>
              <w:top w:val="single" w:sz="8" w:space="0" w:color="auto"/>
              <w:left w:val="single" w:sz="12"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szCs w:val="16"/>
                <w:lang w:val="fr-FR"/>
              </w:rPr>
            </w:pPr>
          </w:p>
        </w:tc>
      </w:tr>
      <w:tr w:rsidR="00F75723" w:rsidTr="004203EE">
        <w:trPr>
          <w:cantSplit/>
          <w:jc w:val="center"/>
        </w:trPr>
        <w:tc>
          <w:tcPr>
            <w:tcW w:w="1078" w:type="dxa"/>
            <w:tcBorders>
              <w:top w:val="nil"/>
              <w:left w:val="single" w:sz="12" w:space="0" w:color="000000"/>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rFonts w:eastAsia="Arial Unicode MS"/>
                <w:b/>
                <w:bCs/>
                <w:sz w:val="16"/>
                <w:lang w:val="fr-FR"/>
              </w:rPr>
              <w:t>Bande de fréquences</w:t>
            </w:r>
          </w:p>
        </w:tc>
        <w:tc>
          <w:tcPr>
            <w:tcW w:w="1208" w:type="dxa"/>
            <w:vMerge/>
            <w:tcBorders>
              <w:top w:val="single" w:sz="8" w:space="0" w:color="auto"/>
              <w:left w:val="single" w:sz="4" w:space="0" w:color="auto"/>
              <w:bottom w:val="double" w:sz="4" w:space="0" w:color="auto"/>
              <w:right w:val="single" w:sz="8" w:space="0" w:color="auto"/>
            </w:tcBorders>
            <w:vAlign w:val="center"/>
          </w:tcPr>
          <w:p w:rsidR="00F75723" w:rsidRDefault="00F75723" w:rsidP="004203EE">
            <w:pPr>
              <w:pStyle w:val="TableText0"/>
              <w:spacing w:before="120" w:after="120" w:line="240" w:lineRule="auto"/>
              <w:jc w:val="center"/>
              <w:rPr>
                <w:b/>
                <w:bCs/>
                <w:sz w:val="16"/>
                <w:lang w:val="fr-FR"/>
              </w:rPr>
            </w:pPr>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Rx</w:t>
            </w:r>
          </w:p>
        </w:tc>
        <w:tc>
          <w:tcPr>
            <w:tcW w:w="27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Tx</w:t>
            </w:r>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fr-FR"/>
              </w:rPr>
            </w:pPr>
            <w:r>
              <w:rPr>
                <w:b/>
                <w:bCs/>
                <w:sz w:val="16"/>
                <w:lang w:val="fr-FR"/>
              </w:rPr>
              <w:t>Rx</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es-ES_tradnl"/>
              </w:rPr>
            </w:pPr>
            <w:r>
              <w:rPr>
                <w:b/>
                <w:bCs/>
                <w:sz w:val="16"/>
                <w:lang w:val="es-ES_tradnl"/>
              </w:rPr>
              <w:t>Tx</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es-ES_tradnl"/>
              </w:rPr>
            </w:pPr>
            <w:r>
              <w:rPr>
                <w:b/>
                <w:bCs/>
                <w:sz w:val="16"/>
                <w:lang w:val="es-ES_tradnl"/>
              </w:rPr>
              <w:t>Rx</w:t>
            </w:r>
          </w:p>
        </w:tc>
        <w:tc>
          <w:tcPr>
            <w:tcW w:w="812" w:type="dxa"/>
            <w:vMerge/>
            <w:tcBorders>
              <w:top w:val="nil"/>
              <w:left w:val="nil"/>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678"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544"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813"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677"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810"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811"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543"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543"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409"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543"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680" w:type="dxa"/>
            <w:vMerge/>
            <w:tcBorders>
              <w:top w:val="nil"/>
              <w:left w:val="single" w:sz="4" w:space="0" w:color="auto"/>
              <w:bottom w:val="double" w:sz="4" w:space="0" w:color="auto"/>
              <w:right w:val="single" w:sz="12" w:space="0" w:color="auto"/>
            </w:tcBorders>
            <w:vAlign w:val="center"/>
          </w:tcPr>
          <w:p w:rsidR="00F75723" w:rsidRDefault="00F75723" w:rsidP="004203EE">
            <w:pPr>
              <w:pStyle w:val="TableText0"/>
              <w:spacing w:before="120" w:after="120" w:line="240" w:lineRule="auto"/>
              <w:jc w:val="center"/>
              <w:rPr>
                <w:b/>
                <w:bCs/>
                <w:sz w:val="16"/>
                <w:lang w:val="es-ES_tradnl"/>
              </w:rPr>
            </w:pP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b/>
                <w:bCs/>
                <w:sz w:val="16"/>
                <w:lang w:val="es-ES_tradnl"/>
              </w:rPr>
            </w:pPr>
          </w:p>
        </w:tc>
        <w:tc>
          <w:tcPr>
            <w:tcW w:w="1086" w:type="dxa"/>
            <w:vMerge/>
            <w:tcBorders>
              <w:top w:val="single" w:sz="8" w:space="0" w:color="auto"/>
              <w:left w:val="single" w:sz="12" w:space="0" w:color="auto"/>
              <w:bottom w:val="double" w:sz="4" w:space="0" w:color="auto"/>
              <w:right w:val="single" w:sz="12" w:space="0" w:color="auto"/>
            </w:tcBorders>
            <w:vAlign w:val="center"/>
          </w:tcPr>
          <w:p w:rsidR="00F75723" w:rsidRDefault="00F75723" w:rsidP="004203EE">
            <w:pPr>
              <w:pStyle w:val="TableText0"/>
              <w:spacing w:before="120" w:after="120" w:line="240" w:lineRule="auto"/>
              <w:jc w:val="center"/>
              <w:rPr>
                <w:b/>
                <w:bCs/>
                <w:sz w:val="16"/>
                <w:lang w:val="es-ES_tradnl"/>
              </w:rPr>
            </w:pPr>
          </w:p>
        </w:tc>
      </w:tr>
      <w:tr w:rsidR="00F75723" w:rsidTr="004203EE">
        <w:trPr>
          <w:cantSplit/>
          <w:trHeight w:val="255"/>
          <w:jc w:val="center"/>
        </w:trPr>
        <w:tc>
          <w:tcPr>
            <w:tcW w:w="1078" w:type="dxa"/>
            <w:vMerge w:val="restart"/>
            <w:tcBorders>
              <w:top w:val="double" w:sz="4" w:space="0" w:color="auto"/>
              <w:left w:val="single" w:sz="12" w:space="0" w:color="000000"/>
              <w:bottom w:val="single" w:sz="12" w:space="0" w:color="auto"/>
              <w:right w:val="single" w:sz="4" w:space="0" w:color="auto"/>
            </w:tcBorders>
            <w:noWrap/>
            <w:tcMar>
              <w:top w:w="18" w:type="dxa"/>
              <w:left w:w="18" w:type="dxa"/>
              <w:bottom w:w="0" w:type="dxa"/>
              <w:right w:w="18" w:type="dxa"/>
            </w:tcMar>
          </w:tcPr>
          <w:p w:rsidR="00F75723" w:rsidRDefault="00F75723" w:rsidP="004203EE">
            <w:pPr>
              <w:pStyle w:val="TableText0"/>
              <w:spacing w:before="120" w:after="120" w:line="240" w:lineRule="auto"/>
              <w:ind w:left="57"/>
              <w:jc w:val="left"/>
              <w:rPr>
                <w:rFonts w:eastAsia="Arial Unicode MS"/>
                <w:sz w:val="16"/>
                <w:lang w:val="fr-FR"/>
              </w:rPr>
            </w:pPr>
            <w:r>
              <w:rPr>
                <w:sz w:val="16"/>
                <w:szCs w:val="16"/>
                <w:lang w:val="fr-FR"/>
              </w:rPr>
              <w:t xml:space="preserve">Ondes </w:t>
            </w:r>
            <w:r>
              <w:rPr>
                <w:sz w:val="16"/>
                <w:szCs w:val="16"/>
                <w:lang w:val="fr-FR"/>
              </w:rPr>
              <w:br/>
              <w:t>décamétriques/ hectométriques</w:t>
            </w:r>
            <w:r>
              <w:rPr>
                <w:sz w:val="16"/>
                <w:szCs w:val="16"/>
                <w:lang w:val="fr-FR"/>
              </w:rPr>
              <w:br/>
              <w:t xml:space="preserve">( </w:t>
            </w:r>
            <w:r>
              <w:rPr>
                <w:i/>
                <w:iCs/>
                <w:sz w:val="16"/>
                <w:szCs w:val="16"/>
                <w:lang w:val="fr-FR"/>
              </w:rPr>
              <w:t>fin</w:t>
            </w:r>
            <w:r>
              <w:rPr>
                <w:sz w:val="16"/>
                <w:szCs w:val="16"/>
                <w:lang w:val="fr-FR"/>
              </w:rPr>
              <w:t>)</w:t>
            </w:r>
          </w:p>
        </w:tc>
        <w:tc>
          <w:tcPr>
            <w:tcW w:w="1208"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szCs w:val="16"/>
                <w:lang w:val="fr-FR"/>
              </w:rPr>
            </w:pPr>
            <w:r>
              <w:rPr>
                <w:sz w:val="16"/>
                <w:szCs w:val="16"/>
                <w:lang w:val="fr-FR"/>
              </w:rPr>
              <w:t>Tous navires</w:t>
            </w:r>
            <w:r>
              <w:rPr>
                <w:sz w:val="16"/>
                <w:szCs w:val="16"/>
                <w:lang w:val="fr-FR"/>
              </w:rPr>
              <w:br/>
              <w:t>(RT)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116</w:t>
            </w:r>
          </w:p>
        </w:tc>
        <w:tc>
          <w:tcPr>
            <w:tcW w:w="67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n/a</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5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6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100 à 111</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Pos1</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UTC</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109</w:t>
            </w:r>
          </w:p>
        </w:tc>
        <w:tc>
          <w:tcPr>
            <w:tcW w:w="4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p>
        </w:tc>
        <w:tc>
          <w:tcPr>
            <w:tcW w:w="1086"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expan1</w:t>
            </w:r>
          </w:p>
        </w:tc>
      </w:tr>
      <w:tr w:rsidR="00F75723" w:rsidTr="004203EE">
        <w:trPr>
          <w:cantSplit/>
          <w:trHeight w:val="255"/>
          <w:jc w:val="center"/>
        </w:trPr>
        <w:tc>
          <w:tcPr>
            <w:tcW w:w="1078" w:type="dxa"/>
            <w:vMerge/>
            <w:tcBorders>
              <w:left w:val="single" w:sz="12" w:space="0" w:color="000000"/>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lang w:val="es-ES_tradnl"/>
              </w:rPr>
            </w:pPr>
          </w:p>
        </w:tc>
        <w:tc>
          <w:tcPr>
            <w:tcW w:w="1208"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szCs w:val="16"/>
                <w:lang w:val="fr-FR"/>
              </w:rPr>
            </w:pPr>
            <w:r>
              <w:rPr>
                <w:sz w:val="16"/>
                <w:szCs w:val="16"/>
                <w:lang w:val="fr-FR"/>
              </w:rPr>
              <w:t>Tous navires (CED)</w:t>
            </w:r>
          </w:p>
        </w:tc>
        <w:tc>
          <w:tcPr>
            <w:tcW w:w="2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5"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116</w:t>
            </w:r>
          </w:p>
        </w:tc>
        <w:tc>
          <w:tcPr>
            <w:tcW w:w="67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n/a</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5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1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6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100 à 111</w:t>
            </w:r>
          </w:p>
        </w:tc>
        <w:tc>
          <w:tcPr>
            <w:tcW w:w="81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Pos1</w:t>
            </w:r>
          </w:p>
        </w:tc>
        <w:tc>
          <w:tcPr>
            <w:tcW w:w="54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UTC</w:t>
            </w:r>
          </w:p>
        </w:tc>
        <w:tc>
          <w:tcPr>
            <w:tcW w:w="54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113</w:t>
            </w:r>
          </w:p>
        </w:tc>
        <w:tc>
          <w:tcPr>
            <w:tcW w:w="4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54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ECC</w:t>
            </w:r>
          </w:p>
        </w:tc>
        <w:tc>
          <w:tcPr>
            <w:tcW w:w="680"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p>
        </w:tc>
        <w:tc>
          <w:tcPr>
            <w:tcW w:w="1086"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szCs w:val="16"/>
                <w:lang w:val="es-ES_tradnl"/>
              </w:rPr>
            </w:pPr>
            <w:r>
              <w:rPr>
                <w:sz w:val="16"/>
                <w:szCs w:val="16"/>
                <w:lang w:val="es-ES_tradnl"/>
              </w:rPr>
              <w:t>expan1</w:t>
            </w:r>
          </w:p>
        </w:tc>
      </w:tr>
      <w:tr w:rsidR="00F75723" w:rsidTr="004203EE">
        <w:trPr>
          <w:cantSplit/>
          <w:trHeight w:val="255"/>
          <w:jc w:val="center"/>
        </w:trPr>
        <w:tc>
          <w:tcPr>
            <w:tcW w:w="1078" w:type="dxa"/>
            <w:tcBorders>
              <w:top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lang w:val="es-ES_tradnl"/>
              </w:rPr>
            </w:pPr>
          </w:p>
        </w:tc>
        <w:tc>
          <w:tcPr>
            <w:tcW w:w="1208"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left"/>
              <w:rPr>
                <w:rFonts w:eastAsia="Arial Unicode MS"/>
                <w:sz w:val="16"/>
                <w:szCs w:val="16"/>
                <w:lang w:val="es-ES_tradnl"/>
              </w:rPr>
            </w:pPr>
            <w:r>
              <w:rPr>
                <w:sz w:val="16"/>
                <w:szCs w:val="16"/>
                <w:lang w:val="es-ES_tradnl"/>
              </w:rPr>
              <w:t> </w:t>
            </w:r>
          </w:p>
        </w:tc>
        <w:tc>
          <w:tcPr>
            <w:tcW w:w="271"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5"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4"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73"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812"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szCs w:val="16"/>
                <w:lang w:val="es-ES_tradnl"/>
              </w:rPr>
            </w:pPr>
            <w:r>
              <w:rPr>
                <w:sz w:val="16"/>
                <w:szCs w:val="16"/>
                <w:lang w:val="es-ES_tradnl"/>
              </w:rPr>
              <w:t> </w:t>
            </w:r>
          </w:p>
        </w:tc>
        <w:tc>
          <w:tcPr>
            <w:tcW w:w="678"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szCs w:val="16"/>
                <w:lang w:val="es-ES_tradnl"/>
              </w:rPr>
            </w:pPr>
            <w:r>
              <w:rPr>
                <w:sz w:val="16"/>
                <w:szCs w:val="16"/>
                <w:lang w:val="es-ES_tradnl"/>
              </w:rPr>
              <w:t> </w:t>
            </w:r>
          </w:p>
        </w:tc>
        <w:tc>
          <w:tcPr>
            <w:tcW w:w="752"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szCs w:val="16"/>
                <w:lang w:val="es-ES_tradnl"/>
              </w:rPr>
            </w:pPr>
            <w:r>
              <w:rPr>
                <w:sz w:val="16"/>
                <w:szCs w:val="16"/>
                <w:lang w:val="es-ES_tradnl"/>
              </w:rPr>
              <w:t> </w:t>
            </w:r>
          </w:p>
        </w:tc>
        <w:tc>
          <w:tcPr>
            <w:tcW w:w="544" w:type="dxa"/>
            <w:tcBorders>
              <w:top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szCs w:val="16"/>
                <w:lang w:val="es-ES_tradnl"/>
              </w:rPr>
            </w:pPr>
            <w:r>
              <w:rPr>
                <w:sz w:val="16"/>
                <w:szCs w:val="16"/>
                <w:lang w:val="es-ES_tradnl"/>
              </w:rPr>
              <w:t> </w:t>
            </w:r>
          </w:p>
        </w:tc>
        <w:tc>
          <w:tcPr>
            <w:tcW w:w="813" w:type="dxa"/>
            <w:tcBorders>
              <w:top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szCs w:val="16"/>
                <w:lang w:val="es-ES_tradnl"/>
              </w:rPr>
            </w:pPr>
            <w:r>
              <w:rPr>
                <w:sz w:val="16"/>
                <w:szCs w:val="16"/>
                <w:lang w:val="es-ES_tradnl"/>
              </w:rPr>
              <w:t> </w:t>
            </w:r>
          </w:p>
        </w:tc>
        <w:tc>
          <w:tcPr>
            <w:tcW w:w="3384"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F75723" w:rsidRDefault="00F75723" w:rsidP="004203EE">
            <w:pPr>
              <w:pStyle w:val="TableText0"/>
              <w:spacing w:before="120" w:after="120" w:line="240" w:lineRule="auto"/>
              <w:ind w:left="57" w:right="57"/>
              <w:jc w:val="left"/>
              <w:rPr>
                <w:rFonts w:eastAsia="Arial Unicode MS"/>
                <w:sz w:val="16"/>
                <w:szCs w:val="16"/>
                <w:lang w:val="fr-FR"/>
              </w:rPr>
            </w:pPr>
            <w:r>
              <w:rPr>
                <w:rFonts w:eastAsia="Arial Unicode MS"/>
                <w:sz w:val="16"/>
                <w:szCs w:val="16"/>
                <w:lang w:val="fr-FR"/>
              </w:rPr>
              <w:t>Ce message doit correspondre aux informations d</w:t>
            </w:r>
            <w:r w:rsidR="001321E6">
              <w:rPr>
                <w:rFonts w:eastAsia="Arial Unicode MS"/>
                <w:sz w:val="16"/>
                <w:szCs w:val="16"/>
                <w:lang w:val="fr-FR"/>
              </w:rPr>
              <w:t>'</w:t>
            </w:r>
            <w:r>
              <w:rPr>
                <w:rFonts w:eastAsia="Arial Unicode MS"/>
                <w:sz w:val="16"/>
                <w:szCs w:val="16"/>
                <w:lang w:val="fr-FR"/>
              </w:rPr>
              <w:t>alerte de détresse reçues, à l</w:t>
            </w:r>
            <w:r w:rsidR="001321E6">
              <w:rPr>
                <w:rFonts w:eastAsia="Arial Unicode MS"/>
                <w:sz w:val="16"/>
                <w:szCs w:val="16"/>
                <w:lang w:val="fr-FR"/>
              </w:rPr>
              <w:t>'</w:t>
            </w:r>
            <w:r>
              <w:rPr>
                <w:rFonts w:eastAsia="Arial Unicode MS"/>
                <w:sz w:val="16"/>
                <w:szCs w:val="16"/>
                <w:lang w:val="fr-FR"/>
              </w:rPr>
              <w:t>exception des relais émis par opération manuelle, observés ou notifiés par des moyens non ASN.</w:t>
            </w:r>
          </w:p>
        </w:tc>
        <w:tc>
          <w:tcPr>
            <w:tcW w:w="1646" w:type="dxa"/>
            <w:gridSpan w:val="4"/>
            <w:tcBorders>
              <w:top w:val="single" w:sz="4" w:space="0" w:color="auto"/>
              <w:left w:val="single" w:sz="4" w:space="0" w:color="auto"/>
            </w:tcBorders>
            <w:vAlign w:val="center"/>
          </w:tcPr>
          <w:p w:rsidR="00F75723" w:rsidRDefault="00F75723" w:rsidP="004203EE">
            <w:pPr>
              <w:pStyle w:val="TableText0"/>
              <w:spacing w:before="120" w:after="120" w:line="240" w:lineRule="auto"/>
              <w:rPr>
                <w:rFonts w:eastAsia="Arial Unicode MS"/>
                <w:sz w:val="16"/>
                <w:szCs w:val="16"/>
                <w:lang w:val="fr-FR"/>
              </w:rPr>
            </w:pPr>
          </w:p>
        </w:tc>
        <w:tc>
          <w:tcPr>
            <w:tcW w:w="271" w:type="dxa"/>
            <w:tcBorders>
              <w:lef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lang w:val="fr-FR"/>
              </w:rPr>
            </w:pPr>
          </w:p>
        </w:tc>
        <w:tc>
          <w:tcPr>
            <w:tcW w:w="1086" w:type="dxa"/>
            <w:tcBorders>
              <w:top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rPr>
                <w:rFonts w:eastAsia="Arial Unicode MS"/>
                <w:sz w:val="16"/>
                <w:szCs w:val="16"/>
                <w:lang w:val="fr-FR"/>
              </w:rPr>
            </w:pPr>
            <w:r>
              <w:rPr>
                <w:sz w:val="16"/>
                <w:szCs w:val="16"/>
                <w:lang w:val="fr-FR"/>
              </w:rPr>
              <w:t> </w:t>
            </w:r>
          </w:p>
        </w:tc>
      </w:tr>
    </w:tbl>
    <w:p w:rsidR="00F75723" w:rsidRDefault="00F75723" w:rsidP="00F75723">
      <w:pPr>
        <w:pStyle w:val="Index1"/>
      </w:pPr>
    </w:p>
    <w:tbl>
      <w:tblPr>
        <w:tblW w:w="0" w:type="auto"/>
        <w:jc w:val="center"/>
        <w:tblLook w:val="0000"/>
      </w:tblPr>
      <w:tblGrid>
        <w:gridCol w:w="1418"/>
        <w:gridCol w:w="2552"/>
        <w:gridCol w:w="2835"/>
        <w:gridCol w:w="1134"/>
        <w:gridCol w:w="1134"/>
        <w:gridCol w:w="1701"/>
      </w:tblGrid>
      <w:tr w:rsidR="00F75723" w:rsidTr="004203EE">
        <w:trPr>
          <w:trHeight w:val="270"/>
          <w:jc w:val="center"/>
        </w:trPr>
        <w:tc>
          <w:tcPr>
            <w:tcW w:w="10773" w:type="dxa"/>
            <w:gridSpan w:val="6"/>
            <w:tcBorders>
              <w:top w:val="single" w:sz="12" w:space="0" w:color="000000"/>
              <w:left w:val="single" w:sz="12" w:space="0" w:color="000000"/>
              <w:bottom w:val="single" w:sz="12" w:space="0" w:color="000000"/>
              <w:right w:val="single" w:sz="12" w:space="0" w:color="000000"/>
            </w:tcBorders>
            <w:noWrap/>
            <w:tcMar>
              <w:top w:w="15" w:type="dxa"/>
              <w:left w:w="15" w:type="dxa"/>
              <w:bottom w:w="0" w:type="dxa"/>
              <w:right w:w="15" w:type="dxa"/>
            </w:tcMar>
            <w:vAlign w:val="bottom"/>
          </w:tcPr>
          <w:p w:rsidR="00F75723" w:rsidRDefault="00F75723" w:rsidP="004203EE">
            <w:pPr>
              <w:pStyle w:val="Tablehead"/>
              <w:spacing w:before="100" w:after="100"/>
              <w:rPr>
                <w:rFonts w:eastAsia="Arial Unicode MS"/>
                <w:sz w:val="16"/>
              </w:rPr>
            </w:pPr>
            <w:r>
              <w:rPr>
                <w:sz w:val="16"/>
              </w:rPr>
              <w:t>Séquence d</w:t>
            </w:r>
            <w:r w:rsidR="001321E6">
              <w:rPr>
                <w:sz w:val="16"/>
              </w:rPr>
              <w:t>'</w:t>
            </w:r>
            <w:r>
              <w:rPr>
                <w:sz w:val="16"/>
              </w:rPr>
              <w:t>extension Rec. UIT</w:t>
            </w:r>
            <w:r>
              <w:rPr>
                <w:sz w:val="16"/>
              </w:rPr>
              <w:noBreakHyphen/>
              <w:t>R M.821</w:t>
            </w:r>
          </w:p>
        </w:tc>
      </w:tr>
      <w:tr w:rsidR="00F75723" w:rsidTr="004203EE">
        <w:trPr>
          <w:trHeight w:val="290"/>
          <w:jc w:val="center"/>
        </w:trPr>
        <w:tc>
          <w:tcPr>
            <w:tcW w:w="1418" w:type="dxa"/>
            <w:tcBorders>
              <w:top w:val="single" w:sz="12" w:space="0" w:color="000000"/>
              <w:left w:val="single" w:sz="12" w:space="0" w:color="auto"/>
              <w:bottom w:val="double" w:sz="4" w:space="0" w:color="auto"/>
              <w:right w:val="single" w:sz="8" w:space="0" w:color="auto"/>
            </w:tcBorders>
            <w:noWrap/>
            <w:tcMar>
              <w:top w:w="15" w:type="dxa"/>
              <w:left w:w="15" w:type="dxa"/>
              <w:bottom w:w="0" w:type="dxa"/>
              <w:right w:w="15" w:type="dxa"/>
            </w:tcMar>
            <w:vAlign w:val="center"/>
          </w:tcPr>
          <w:p w:rsidR="00F75723" w:rsidRDefault="00F75723" w:rsidP="004203EE">
            <w:pPr>
              <w:pStyle w:val="Tablehead"/>
              <w:spacing w:before="100" w:after="100"/>
              <w:rPr>
                <w:rFonts w:eastAsia="Arial Unicode MS"/>
                <w:sz w:val="16"/>
              </w:rPr>
            </w:pPr>
            <w:r>
              <w:rPr>
                <w:sz w:val="16"/>
              </w:rPr>
              <w:t>Type</w:t>
            </w:r>
          </w:p>
        </w:tc>
        <w:tc>
          <w:tcPr>
            <w:tcW w:w="2552" w:type="dxa"/>
            <w:tcBorders>
              <w:top w:val="single" w:sz="12" w:space="0" w:color="000000"/>
              <w:left w:val="single" w:sz="8" w:space="0" w:color="auto"/>
              <w:bottom w:val="double" w:sz="4" w:space="0" w:color="auto"/>
              <w:right w:val="single" w:sz="4" w:space="0" w:color="auto"/>
            </w:tcBorders>
            <w:tcMar>
              <w:top w:w="15" w:type="dxa"/>
              <w:left w:w="15" w:type="dxa"/>
              <w:bottom w:w="0" w:type="dxa"/>
              <w:right w:w="15" w:type="dxa"/>
            </w:tcMar>
            <w:vAlign w:val="center"/>
          </w:tcPr>
          <w:p w:rsidR="00F75723" w:rsidRDefault="00F75723" w:rsidP="004203EE">
            <w:pPr>
              <w:pStyle w:val="Tablehead"/>
              <w:spacing w:before="100" w:after="100"/>
              <w:rPr>
                <w:rFonts w:eastAsia="Arial Unicode MS"/>
                <w:sz w:val="16"/>
              </w:rPr>
            </w:pPr>
            <w:r>
              <w:rPr>
                <w:sz w:val="16"/>
              </w:rPr>
              <w:t>Spécificateur de</w:t>
            </w:r>
            <w:r>
              <w:rPr>
                <w:sz w:val="16"/>
              </w:rPr>
              <w:br/>
              <w:t>données d</w:t>
            </w:r>
            <w:r w:rsidR="001321E6">
              <w:rPr>
                <w:sz w:val="16"/>
              </w:rPr>
              <w:t>'</w:t>
            </w:r>
            <w:r>
              <w:rPr>
                <w:sz w:val="16"/>
              </w:rPr>
              <w:t xml:space="preserve">extension </w:t>
            </w:r>
            <w:r>
              <w:rPr>
                <w:sz w:val="16"/>
              </w:rPr>
              <w:br/>
              <w:t>(1)</w:t>
            </w:r>
          </w:p>
        </w:tc>
        <w:tc>
          <w:tcPr>
            <w:tcW w:w="2835"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F75723" w:rsidRDefault="00F75723" w:rsidP="004203EE">
            <w:pPr>
              <w:pStyle w:val="Tablehead"/>
              <w:spacing w:before="100" w:after="100"/>
              <w:rPr>
                <w:rFonts w:eastAsia="Arial Unicode MS"/>
                <w:sz w:val="16"/>
              </w:rPr>
            </w:pPr>
            <w:r>
              <w:rPr>
                <w:sz w:val="16"/>
              </w:rPr>
              <w:t>Résolution de</w:t>
            </w:r>
            <w:r>
              <w:rPr>
                <w:sz w:val="16"/>
              </w:rPr>
              <w:br/>
              <w:t>position  améliorée</w:t>
            </w:r>
            <w:r>
              <w:rPr>
                <w:sz w:val="16"/>
              </w:rPr>
              <w:br/>
              <w:t>(4)</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F75723" w:rsidRDefault="00F75723" w:rsidP="004203EE">
            <w:pPr>
              <w:pStyle w:val="Tablehead"/>
              <w:spacing w:before="100" w:after="100"/>
              <w:rPr>
                <w:rFonts w:eastAsia="Arial Unicode MS"/>
                <w:sz w:val="16"/>
              </w:rPr>
            </w:pPr>
            <w:r>
              <w:rPr>
                <w:sz w:val="16"/>
              </w:rPr>
              <w:t>EOS</w:t>
            </w:r>
            <w:r>
              <w:rPr>
                <w:sz w:val="16"/>
              </w:rPr>
              <w:br/>
              <w:t>(1)</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F75723" w:rsidRDefault="00F75723" w:rsidP="004203EE">
            <w:pPr>
              <w:pStyle w:val="Tablehead"/>
              <w:spacing w:before="100" w:after="100"/>
              <w:rPr>
                <w:rFonts w:eastAsia="Arial Unicode MS"/>
                <w:sz w:val="16"/>
              </w:rPr>
            </w:pPr>
            <w:r>
              <w:rPr>
                <w:sz w:val="16"/>
              </w:rPr>
              <w:t>ECC</w:t>
            </w:r>
            <w:r>
              <w:rPr>
                <w:sz w:val="16"/>
              </w:rPr>
              <w:br/>
              <w:t>(1)</w:t>
            </w:r>
          </w:p>
        </w:tc>
        <w:tc>
          <w:tcPr>
            <w:tcW w:w="1701" w:type="dxa"/>
            <w:tcBorders>
              <w:top w:val="single" w:sz="12" w:space="0" w:color="000000"/>
              <w:left w:val="single" w:sz="4" w:space="0" w:color="auto"/>
              <w:bottom w:val="double" w:sz="4" w:space="0" w:color="auto"/>
              <w:right w:val="single" w:sz="12" w:space="0" w:color="auto"/>
            </w:tcBorders>
            <w:tcMar>
              <w:top w:w="15" w:type="dxa"/>
              <w:left w:w="15" w:type="dxa"/>
              <w:bottom w:w="0" w:type="dxa"/>
              <w:right w:w="15" w:type="dxa"/>
            </w:tcMar>
            <w:vAlign w:val="center"/>
          </w:tcPr>
          <w:p w:rsidR="00F75723" w:rsidRDefault="00F75723" w:rsidP="004203EE">
            <w:pPr>
              <w:pStyle w:val="Tablehead"/>
              <w:spacing w:before="100" w:after="100"/>
              <w:rPr>
                <w:rFonts w:eastAsia="Arial Unicode MS"/>
                <w:sz w:val="16"/>
              </w:rPr>
            </w:pPr>
            <w:r>
              <w:rPr>
                <w:sz w:val="16"/>
              </w:rPr>
              <w:t>EOS</w:t>
            </w:r>
            <w:r>
              <w:rPr>
                <w:sz w:val="16"/>
              </w:rPr>
              <w:br/>
              <w:t>(2 identiques)</w:t>
            </w:r>
          </w:p>
        </w:tc>
      </w:tr>
      <w:tr w:rsidR="00F75723" w:rsidTr="004203EE">
        <w:trPr>
          <w:trHeight w:val="255"/>
          <w:jc w:val="center"/>
        </w:trPr>
        <w:tc>
          <w:tcPr>
            <w:tcW w:w="1418"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expan1</w:t>
            </w:r>
          </w:p>
        </w:tc>
        <w:tc>
          <w:tcPr>
            <w:tcW w:w="255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100</w:t>
            </w:r>
          </w:p>
        </w:tc>
        <w:tc>
          <w:tcPr>
            <w:tcW w:w="2835"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Pos5</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127</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ECC</w:t>
            </w:r>
          </w:p>
        </w:tc>
        <w:tc>
          <w:tcPr>
            <w:tcW w:w="1701"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127</w:t>
            </w:r>
          </w:p>
        </w:tc>
      </w:tr>
      <w:tr w:rsidR="00F75723" w:rsidTr="004203EE">
        <w:trPr>
          <w:trHeight w:val="270"/>
          <w:jc w:val="center"/>
        </w:trPr>
        <w:tc>
          <w:tcPr>
            <w:tcW w:w="1418" w:type="dxa"/>
            <w:tcBorders>
              <w:top w:val="single" w:sz="4" w:space="0" w:color="auto"/>
              <w:left w:val="single" w:sz="12" w:space="0" w:color="auto"/>
              <w:bottom w:val="single" w:sz="12" w:space="0" w:color="auto"/>
              <w:right w:val="single" w:sz="8"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expan2</w:t>
            </w:r>
          </w:p>
        </w:tc>
        <w:tc>
          <w:tcPr>
            <w:tcW w:w="2552"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100</w:t>
            </w:r>
          </w:p>
        </w:tc>
        <w:tc>
          <w:tcPr>
            <w:tcW w:w="2835"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Pos5</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117</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rPr>
            </w:pPr>
            <w:r>
              <w:rPr>
                <w:sz w:val="16"/>
              </w:rPr>
              <w:t>ECC</w:t>
            </w:r>
          </w:p>
        </w:tc>
        <w:tc>
          <w:tcPr>
            <w:tcW w:w="1701"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bottom"/>
          </w:tcPr>
          <w:p w:rsidR="00F75723" w:rsidRDefault="00F75723" w:rsidP="004203EE">
            <w:pPr>
              <w:pStyle w:val="Tabletext"/>
              <w:spacing w:before="100" w:after="100"/>
              <w:jc w:val="center"/>
              <w:rPr>
                <w:rFonts w:eastAsia="Arial Unicode MS"/>
                <w:sz w:val="16"/>
                <w:lang w:val="es-ES_tradnl"/>
              </w:rPr>
            </w:pPr>
            <w:r>
              <w:rPr>
                <w:sz w:val="16"/>
                <w:lang w:val="es-ES_tradnl"/>
              </w:rPr>
              <w:t>117</w:t>
            </w:r>
          </w:p>
        </w:tc>
      </w:tr>
    </w:tbl>
    <w:p w:rsidR="00F75723" w:rsidRDefault="00F75723" w:rsidP="00F75723">
      <w:pPr>
        <w:pStyle w:val="Tablefin"/>
      </w:pPr>
    </w:p>
    <w:p w:rsidR="00F75723" w:rsidRDefault="00F75723" w:rsidP="00F75723">
      <w:pPr>
        <w:pStyle w:val="TableNo"/>
      </w:pPr>
      <w:r>
        <w:br w:type="page"/>
      </w:r>
      <w:r>
        <w:lastRenderedPageBreak/>
        <w:t>TABLEAU  4.4</w:t>
      </w:r>
    </w:p>
    <w:p w:rsidR="00F75723" w:rsidRDefault="00F75723" w:rsidP="00F75723">
      <w:pPr>
        <w:pStyle w:val="Tabletitle"/>
      </w:pPr>
      <w:r>
        <w:t>Accusé de réception de relais de détresse</w:t>
      </w:r>
    </w:p>
    <w:tbl>
      <w:tblPr>
        <w:tblW w:w="14459" w:type="dxa"/>
        <w:jc w:val="center"/>
        <w:tblLayout w:type="fixed"/>
        <w:tblCellMar>
          <w:left w:w="0" w:type="dxa"/>
          <w:right w:w="0" w:type="dxa"/>
        </w:tblCellMar>
        <w:tblLook w:val="0000"/>
      </w:tblPr>
      <w:tblGrid>
        <w:gridCol w:w="932"/>
        <w:gridCol w:w="1365"/>
        <w:gridCol w:w="271"/>
        <w:gridCol w:w="270"/>
        <w:gridCol w:w="272"/>
        <w:gridCol w:w="327"/>
        <w:gridCol w:w="273"/>
        <w:gridCol w:w="272"/>
        <w:gridCol w:w="273"/>
        <w:gridCol w:w="272"/>
        <w:gridCol w:w="698"/>
        <w:gridCol w:w="676"/>
        <w:gridCol w:w="750"/>
        <w:gridCol w:w="542"/>
        <w:gridCol w:w="811"/>
        <w:gridCol w:w="676"/>
        <w:gridCol w:w="810"/>
        <w:gridCol w:w="847"/>
        <w:gridCol w:w="542"/>
        <w:gridCol w:w="653"/>
        <w:gridCol w:w="407"/>
        <w:gridCol w:w="542"/>
        <w:gridCol w:w="680"/>
        <w:gridCol w:w="273"/>
        <w:gridCol w:w="1025"/>
      </w:tblGrid>
      <w:tr w:rsidR="00F75723" w:rsidRPr="00B937E6" w:rsidTr="008B3DE5">
        <w:trPr>
          <w:jc w:val="center"/>
        </w:trPr>
        <w:tc>
          <w:tcPr>
            <w:tcW w:w="932" w:type="dxa"/>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F75723" w:rsidRPr="003B13CA" w:rsidRDefault="00F75723" w:rsidP="008B3DE5">
            <w:pPr>
              <w:pStyle w:val="TableText0"/>
              <w:spacing w:beforeLines="20" w:afterLines="20" w:line="240" w:lineRule="auto"/>
              <w:jc w:val="center"/>
              <w:rPr>
                <w:rFonts w:eastAsia="Arial Unicode MS"/>
                <w:sz w:val="16"/>
                <w:lang w:val="en-US"/>
              </w:rPr>
            </w:pPr>
            <w:r>
              <w:rPr>
                <w:rFonts w:eastAsia="Arial Unicode MS"/>
                <w:b/>
                <w:bCs/>
                <w:sz w:val="16"/>
                <w:lang w:val="fr-FR"/>
              </w:rPr>
              <w:t xml:space="preserve">Bande de </w:t>
            </w:r>
            <w:r>
              <w:rPr>
                <w:rFonts w:eastAsia="Arial Unicode MS"/>
                <w:b/>
                <w:bCs/>
                <w:sz w:val="16"/>
                <w:lang w:val="fr-FR"/>
              </w:rPr>
              <w:br/>
              <w:t>fréquences</w:t>
            </w:r>
          </w:p>
        </w:tc>
        <w:tc>
          <w:tcPr>
            <w:tcW w:w="1365" w:type="dxa"/>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F75723" w:rsidRPr="003B13CA" w:rsidRDefault="00F75723" w:rsidP="008B3DE5">
            <w:pPr>
              <w:pStyle w:val="TableText0"/>
              <w:spacing w:beforeLines="20" w:afterLines="20" w:line="240" w:lineRule="auto"/>
              <w:jc w:val="center"/>
              <w:rPr>
                <w:rFonts w:eastAsia="Arial Unicode MS"/>
                <w:b/>
                <w:bCs/>
                <w:sz w:val="16"/>
                <w:szCs w:val="16"/>
                <w:lang w:val="en-US"/>
              </w:rPr>
            </w:pPr>
            <w:r w:rsidRPr="003B13CA">
              <w:rPr>
                <w:b/>
                <w:bCs/>
                <w:sz w:val="16"/>
                <w:szCs w:val="16"/>
                <w:lang w:val="en-US"/>
              </w:rPr>
              <w:t>Type</w:t>
            </w:r>
          </w:p>
        </w:tc>
        <w:tc>
          <w:tcPr>
            <w:tcW w:w="2230"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rsidR="00F75723" w:rsidRPr="003B13CA" w:rsidRDefault="00F75723" w:rsidP="008B3DE5">
            <w:pPr>
              <w:pStyle w:val="TableText0"/>
              <w:spacing w:beforeLines="20" w:afterLines="20" w:line="240" w:lineRule="auto"/>
              <w:jc w:val="center"/>
              <w:rPr>
                <w:rFonts w:eastAsia="Arial Unicode MS"/>
                <w:b/>
                <w:bCs/>
                <w:sz w:val="16"/>
                <w:szCs w:val="16"/>
                <w:lang w:val="en-US"/>
              </w:rPr>
            </w:pPr>
            <w:r>
              <w:rPr>
                <w:rFonts w:eastAsia="Arial Unicode MS"/>
                <w:b/>
                <w:bCs/>
                <w:sz w:val="16"/>
                <w:szCs w:val="16"/>
                <w:lang w:val="en-US"/>
              </w:rPr>
              <w:t>Application</w:t>
            </w:r>
          </w:p>
        </w:tc>
        <w:tc>
          <w:tcPr>
            <w:tcW w:w="8634"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F75723" w:rsidRPr="00B937E6"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Format technique de la séquence d</w:t>
            </w:r>
            <w:r w:rsidR="001321E6">
              <w:rPr>
                <w:b/>
                <w:bCs/>
                <w:sz w:val="16"/>
                <w:szCs w:val="16"/>
                <w:lang w:val="fr-FR"/>
              </w:rPr>
              <w:t>'</w:t>
            </w:r>
            <w:r>
              <w:rPr>
                <w:b/>
                <w:bCs/>
                <w:sz w:val="16"/>
                <w:szCs w:val="16"/>
                <w:lang w:val="fr-FR"/>
              </w:rPr>
              <w:t>appel</w:t>
            </w:r>
          </w:p>
        </w:tc>
        <w:tc>
          <w:tcPr>
            <w:tcW w:w="273" w:type="dxa"/>
            <w:tcBorders>
              <w:top w:val="nil"/>
              <w:left w:val="single" w:sz="12" w:space="0" w:color="000000"/>
              <w:bottom w:val="nil"/>
            </w:tcBorders>
            <w:noWrap/>
            <w:tcMar>
              <w:top w:w="18" w:type="dxa"/>
              <w:left w:w="18" w:type="dxa"/>
              <w:bottom w:w="0" w:type="dxa"/>
              <w:right w:w="18" w:type="dxa"/>
            </w:tcMar>
            <w:vAlign w:val="bottom"/>
          </w:tcPr>
          <w:p w:rsidR="00F75723" w:rsidRPr="00B937E6" w:rsidRDefault="00F75723" w:rsidP="008B3DE5">
            <w:pPr>
              <w:pStyle w:val="TableText0"/>
              <w:spacing w:beforeLines="20" w:afterLines="20" w:line="240" w:lineRule="auto"/>
              <w:jc w:val="center"/>
              <w:rPr>
                <w:rFonts w:eastAsia="Arial Unicode MS"/>
                <w:sz w:val="16"/>
                <w:lang w:val="fr-FR"/>
              </w:rPr>
            </w:pPr>
          </w:p>
        </w:tc>
        <w:tc>
          <w:tcPr>
            <w:tcW w:w="1025" w:type="dxa"/>
            <w:tcBorders>
              <w:bottom w:val="single" w:sz="12" w:space="0" w:color="auto"/>
            </w:tcBorders>
            <w:noWrap/>
            <w:tcMar>
              <w:top w:w="18" w:type="dxa"/>
              <w:left w:w="18" w:type="dxa"/>
              <w:bottom w:w="0" w:type="dxa"/>
              <w:right w:w="18" w:type="dxa"/>
            </w:tcMar>
            <w:vAlign w:val="bottom"/>
          </w:tcPr>
          <w:p w:rsidR="00F75723" w:rsidRPr="00B937E6" w:rsidRDefault="00F75723" w:rsidP="008B3DE5">
            <w:pPr>
              <w:pStyle w:val="TableText0"/>
              <w:spacing w:beforeLines="20" w:afterLines="20" w:line="240" w:lineRule="auto"/>
              <w:jc w:val="center"/>
              <w:rPr>
                <w:rFonts w:eastAsia="Arial Unicode MS"/>
                <w:sz w:val="16"/>
                <w:lang w:val="fr-FR"/>
              </w:rPr>
            </w:pPr>
          </w:p>
        </w:tc>
      </w:tr>
      <w:tr w:rsidR="00F75723" w:rsidRPr="00C32100" w:rsidTr="008B3DE5">
        <w:trPr>
          <w:jc w:val="center"/>
        </w:trPr>
        <w:tc>
          <w:tcPr>
            <w:tcW w:w="932" w:type="dxa"/>
            <w:vMerge/>
            <w:tcBorders>
              <w:left w:val="single" w:sz="12" w:space="0" w:color="auto"/>
              <w:right w:val="single" w:sz="4" w:space="0" w:color="auto"/>
            </w:tcBorders>
            <w:noWrap/>
            <w:tcMar>
              <w:top w:w="18" w:type="dxa"/>
              <w:left w:w="18" w:type="dxa"/>
              <w:bottom w:w="0" w:type="dxa"/>
              <w:right w:w="18" w:type="dxa"/>
            </w:tcMar>
            <w:vAlign w:val="bottom"/>
          </w:tcPr>
          <w:p w:rsidR="00F75723" w:rsidRPr="00B937E6" w:rsidRDefault="00F75723" w:rsidP="008B3DE5">
            <w:pPr>
              <w:pStyle w:val="TableText0"/>
              <w:spacing w:beforeLines="20" w:afterLines="20" w:line="240" w:lineRule="auto"/>
              <w:jc w:val="center"/>
              <w:rPr>
                <w:rFonts w:eastAsia="Arial Unicode MS"/>
                <w:sz w:val="16"/>
                <w:lang w:val="fr-FR"/>
              </w:rPr>
            </w:pPr>
          </w:p>
        </w:tc>
        <w:tc>
          <w:tcPr>
            <w:tcW w:w="1365" w:type="dxa"/>
            <w:vMerge/>
            <w:tcBorders>
              <w:left w:val="single" w:sz="4" w:space="0" w:color="auto"/>
              <w:right w:val="single" w:sz="8" w:space="0" w:color="auto"/>
            </w:tcBorders>
            <w:tcMar>
              <w:top w:w="18" w:type="dxa"/>
              <w:left w:w="18" w:type="dxa"/>
              <w:bottom w:w="0" w:type="dxa"/>
              <w:right w:w="18" w:type="dxa"/>
            </w:tcMar>
            <w:vAlign w:val="center"/>
          </w:tcPr>
          <w:p w:rsidR="00F75723" w:rsidRPr="00B937E6" w:rsidRDefault="00F75723" w:rsidP="008B3DE5">
            <w:pPr>
              <w:pStyle w:val="TableText0"/>
              <w:spacing w:beforeLines="20" w:afterLines="20" w:line="240" w:lineRule="auto"/>
              <w:rPr>
                <w:rFonts w:eastAsia="Arial Unicode MS"/>
                <w:b/>
                <w:bCs/>
                <w:sz w:val="16"/>
                <w:szCs w:val="16"/>
                <w:lang w:val="fr-FR"/>
              </w:rPr>
            </w:pPr>
          </w:p>
        </w:tc>
        <w:tc>
          <w:tcPr>
            <w:tcW w:w="54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F75723" w:rsidRPr="00AF2161" w:rsidRDefault="00F75723" w:rsidP="008B3DE5">
            <w:pPr>
              <w:pStyle w:val="TableText0"/>
              <w:spacing w:beforeLines="20" w:afterLines="20" w:line="240" w:lineRule="auto"/>
              <w:jc w:val="center"/>
              <w:rPr>
                <w:b/>
                <w:bCs/>
                <w:sz w:val="16"/>
                <w:lang w:val="fr-FR"/>
              </w:rPr>
            </w:pPr>
            <w:r w:rsidRPr="00AF2161">
              <w:rPr>
                <w:b/>
                <w:bCs/>
                <w:sz w:val="16"/>
                <w:lang w:val="fr-FR"/>
              </w:rPr>
              <w:t xml:space="preserve">Classe de </w:t>
            </w:r>
            <w:r w:rsidRPr="00AF2161">
              <w:rPr>
                <w:b/>
                <w:bCs/>
                <w:sz w:val="16"/>
                <w:lang w:val="fr-FR"/>
              </w:rPr>
              <w:br/>
              <w:t>station</w:t>
            </w:r>
            <w:r w:rsidRPr="00AF2161">
              <w:rPr>
                <w:b/>
                <w:bCs/>
                <w:sz w:val="16"/>
                <w:lang w:val="fr-FR"/>
              </w:rPr>
              <w:br/>
              <w:t>de navire A/B</w:t>
            </w:r>
          </w:p>
        </w:tc>
        <w:tc>
          <w:tcPr>
            <w:tcW w:w="599"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F75723" w:rsidRPr="00AF2161" w:rsidRDefault="00F75723" w:rsidP="008B3DE5">
            <w:pPr>
              <w:pStyle w:val="TableText0"/>
              <w:spacing w:beforeLines="20" w:afterLines="20" w:line="240" w:lineRule="auto"/>
              <w:jc w:val="center"/>
              <w:rPr>
                <w:b/>
                <w:bCs/>
                <w:sz w:val="16"/>
                <w:lang w:val="fr-FR"/>
              </w:rPr>
            </w:pPr>
            <w:r w:rsidRPr="00AF2161">
              <w:rPr>
                <w:b/>
                <w:bCs/>
                <w:sz w:val="16"/>
                <w:lang w:val="fr-FR"/>
              </w:rPr>
              <w:t xml:space="preserve">Classe de </w:t>
            </w:r>
            <w:r w:rsidRPr="00AF2161">
              <w:rPr>
                <w:b/>
                <w:bCs/>
                <w:sz w:val="16"/>
                <w:lang w:val="fr-FR"/>
              </w:rPr>
              <w:br/>
              <w:t>station</w:t>
            </w:r>
            <w:r w:rsidRPr="00AF2161">
              <w:rPr>
                <w:b/>
                <w:bCs/>
                <w:sz w:val="16"/>
                <w:lang w:val="fr-FR"/>
              </w:rPr>
              <w:br/>
              <w:t>de navire</w:t>
            </w:r>
            <w:r w:rsidRPr="00AF2161">
              <w:rPr>
                <w:b/>
                <w:bCs/>
                <w:sz w:val="16"/>
                <w:lang w:val="fr-FR"/>
              </w:rPr>
              <w:br/>
              <w:t>D</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F75723" w:rsidRPr="00AF2161" w:rsidRDefault="00F75723" w:rsidP="008B3DE5">
            <w:pPr>
              <w:pStyle w:val="TableText0"/>
              <w:spacing w:beforeLines="20" w:afterLines="20" w:line="240" w:lineRule="auto"/>
              <w:jc w:val="center"/>
              <w:rPr>
                <w:b/>
                <w:bCs/>
                <w:sz w:val="16"/>
                <w:lang w:val="fr-FR"/>
              </w:rPr>
            </w:pPr>
            <w:r w:rsidRPr="00AF2161">
              <w:rPr>
                <w:b/>
                <w:bCs/>
                <w:sz w:val="16"/>
                <w:lang w:val="fr-FR"/>
              </w:rPr>
              <w:t xml:space="preserve">Classe de </w:t>
            </w:r>
            <w:r w:rsidRPr="00AF2161">
              <w:rPr>
                <w:b/>
                <w:bCs/>
                <w:sz w:val="16"/>
                <w:lang w:val="fr-FR"/>
              </w:rPr>
              <w:br/>
              <w:t>station</w:t>
            </w:r>
            <w:r w:rsidRPr="00AF2161">
              <w:rPr>
                <w:b/>
                <w:bCs/>
                <w:sz w:val="16"/>
                <w:lang w:val="fr-FR"/>
              </w:rPr>
              <w:br/>
              <w:t>de navire</w:t>
            </w:r>
            <w:r w:rsidRPr="00AF2161">
              <w:rPr>
                <w:b/>
                <w:bCs/>
                <w:sz w:val="16"/>
                <w:lang w:val="fr-FR"/>
              </w:rPr>
              <w:br/>
              <w:t>E</w:t>
            </w:r>
          </w:p>
        </w:tc>
        <w:tc>
          <w:tcPr>
            <w:tcW w:w="545" w:type="dxa"/>
            <w:gridSpan w:val="2"/>
            <w:vMerge w:val="restart"/>
            <w:tcBorders>
              <w:top w:val="single" w:sz="8" w:space="0" w:color="auto"/>
              <w:left w:val="nil"/>
              <w:right w:val="single" w:sz="8" w:space="0" w:color="000000"/>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b/>
                <w:bCs/>
                <w:sz w:val="16"/>
              </w:rPr>
            </w:pPr>
            <w:r>
              <w:rPr>
                <w:b/>
                <w:bCs/>
                <w:sz w:val="16"/>
              </w:rPr>
              <w:t>Station côtière</w:t>
            </w:r>
          </w:p>
        </w:tc>
        <w:tc>
          <w:tcPr>
            <w:tcW w:w="698" w:type="dxa"/>
            <w:vMerge w:val="restart"/>
            <w:tcBorders>
              <w:top w:val="nil"/>
              <w:left w:val="nil"/>
              <w:right w:val="single" w:sz="4" w:space="0" w:color="auto"/>
            </w:tcBorders>
            <w:tcMar>
              <w:top w:w="18" w:type="dxa"/>
              <w:left w:w="18" w:type="dxa"/>
              <w:bottom w:w="0" w:type="dxa"/>
              <w:right w:w="18" w:type="dxa"/>
            </w:tcMar>
            <w:vAlign w:val="bottom"/>
          </w:tcPr>
          <w:p w:rsidR="00F75723" w:rsidRPr="00AF2161" w:rsidRDefault="00F75723" w:rsidP="008B3DE5">
            <w:pPr>
              <w:pStyle w:val="TableText0"/>
              <w:spacing w:beforeLines="20" w:afterLines="20" w:line="240" w:lineRule="auto"/>
              <w:jc w:val="center"/>
              <w:rPr>
                <w:b/>
                <w:bCs/>
                <w:sz w:val="16"/>
                <w:lang w:val="fr-FR"/>
              </w:rPr>
            </w:pPr>
            <w:r>
              <w:rPr>
                <w:b/>
                <w:bCs/>
                <w:sz w:val="16"/>
                <w:szCs w:val="16"/>
                <w:lang w:val="fr-FR"/>
              </w:rPr>
              <w:t>Spécifica-teur</w:t>
            </w:r>
            <w:r>
              <w:rPr>
                <w:b/>
                <w:bCs/>
                <w:sz w:val="16"/>
                <w:szCs w:val="16"/>
                <w:lang w:val="fr-FR"/>
              </w:rPr>
              <w:br/>
              <w:t xml:space="preserve">de format </w:t>
            </w:r>
            <w:r>
              <w:rPr>
                <w:b/>
                <w:bCs/>
                <w:sz w:val="16"/>
                <w:szCs w:val="16"/>
                <w:lang w:val="fr-FR"/>
              </w:rPr>
              <w:br/>
              <w:t>(2 iden-tiques)</w:t>
            </w:r>
          </w:p>
        </w:tc>
        <w:tc>
          <w:tcPr>
            <w:tcW w:w="67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rPr>
            </w:pPr>
            <w:r>
              <w:rPr>
                <w:b/>
                <w:bCs/>
                <w:sz w:val="16"/>
                <w:szCs w:val="16"/>
              </w:rPr>
              <w:t>Adresse</w:t>
            </w:r>
            <w:r>
              <w:rPr>
                <w:b/>
                <w:bCs/>
                <w:sz w:val="16"/>
                <w:szCs w:val="16"/>
              </w:rPr>
              <w:br/>
              <w:t>(5)</w:t>
            </w:r>
          </w:p>
        </w:tc>
        <w:tc>
          <w:tcPr>
            <w:tcW w:w="75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rPr>
            </w:pPr>
            <w:r>
              <w:rPr>
                <w:b/>
                <w:bCs/>
                <w:sz w:val="16"/>
                <w:szCs w:val="16"/>
                <w:lang w:val="fr-FR"/>
              </w:rPr>
              <w:t>Caté</w:t>
            </w:r>
            <w:r>
              <w:rPr>
                <w:b/>
                <w:bCs/>
                <w:sz w:val="16"/>
                <w:szCs w:val="16"/>
                <w:lang w:val="fr-FR"/>
              </w:rPr>
              <w:softHyphen/>
              <w:t>gorie</w:t>
            </w:r>
            <w:r>
              <w:rPr>
                <w:b/>
                <w:bCs/>
                <w:sz w:val="16"/>
                <w:szCs w:val="16"/>
                <w:lang w:val="fr-FR"/>
              </w:rPr>
              <w:b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b/>
                <w:bCs/>
                <w:sz w:val="16"/>
              </w:rPr>
            </w:pPr>
            <w:r>
              <w:rPr>
                <w:b/>
                <w:bCs/>
                <w:sz w:val="16"/>
                <w:szCs w:val="16"/>
                <w:lang w:val="fr-FR"/>
              </w:rPr>
              <w:t>Auto-ID</w:t>
            </w:r>
            <w:r>
              <w:rPr>
                <w:b/>
                <w:bCs/>
                <w:sz w:val="16"/>
                <w:szCs w:val="16"/>
                <w:lang w:val="fr-FR"/>
              </w:rPr>
              <w:br/>
              <w:t>(5)</w:t>
            </w:r>
          </w:p>
        </w:tc>
        <w:tc>
          <w:tcPr>
            <w:tcW w:w="811" w:type="dxa"/>
            <w:vMerge w:val="restart"/>
            <w:tcBorders>
              <w:top w:val="nil"/>
              <w:left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Télécom</w:t>
            </w:r>
            <w:r>
              <w:rPr>
                <w:b/>
                <w:bCs/>
                <w:sz w:val="16"/>
                <w:szCs w:val="16"/>
                <w:lang w:val="fr-FR"/>
              </w:rPr>
              <w:softHyphen/>
              <w:t>mande</w:t>
            </w:r>
            <w:r>
              <w:rPr>
                <w:b/>
                <w:bCs/>
                <w:sz w:val="16"/>
                <w:szCs w:val="16"/>
                <w:lang w:val="fr-FR"/>
              </w:rPr>
              <w:br/>
              <w:t>(1)</w:t>
            </w:r>
          </w:p>
        </w:tc>
        <w:tc>
          <w:tcPr>
            <w:tcW w:w="352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Message</w:t>
            </w:r>
          </w:p>
        </w:tc>
        <w:tc>
          <w:tcPr>
            <w:tcW w:w="407" w:type="dxa"/>
            <w:vMerge w:val="restart"/>
            <w:tcBorders>
              <w:top w:val="nil"/>
              <w:left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b/>
                <w:bCs/>
                <w:sz w:val="16"/>
                <w:lang w:val="fr-FR"/>
              </w:rPr>
            </w:pPr>
            <w:r>
              <w:rPr>
                <w:b/>
                <w:bCs/>
                <w:sz w:val="16"/>
                <w:lang w:val="fr-FR"/>
              </w:rPr>
              <w:t>EOS</w:t>
            </w:r>
            <w:r>
              <w:rPr>
                <w:b/>
                <w:bCs/>
                <w:sz w:val="16"/>
                <w:lang w:val="fr-FR"/>
              </w:rPr>
              <w:b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b/>
                <w:bCs/>
                <w:sz w:val="16"/>
                <w:lang w:val="fr-FR"/>
              </w:rPr>
            </w:pPr>
            <w:r>
              <w:rPr>
                <w:b/>
                <w:bCs/>
                <w:sz w:val="16"/>
                <w:lang w:val="fr-FR"/>
              </w:rPr>
              <w:t>ECC</w:t>
            </w:r>
            <w:r>
              <w:rPr>
                <w:b/>
                <w:bCs/>
                <w:sz w:val="16"/>
                <w:lang w:val="fr-FR"/>
              </w:rPr>
              <w:br/>
              <w:t>(1)</w:t>
            </w:r>
          </w:p>
        </w:tc>
        <w:tc>
          <w:tcPr>
            <w:tcW w:w="680"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b/>
                <w:bCs/>
                <w:sz w:val="16"/>
                <w:lang w:val="fr-FR"/>
              </w:rPr>
            </w:pPr>
            <w:r>
              <w:rPr>
                <w:b/>
                <w:bCs/>
                <w:sz w:val="16"/>
                <w:lang w:val="fr-FR"/>
              </w:rPr>
              <w:t>EOS</w:t>
            </w:r>
            <w:r>
              <w:rPr>
                <w:b/>
                <w:bCs/>
                <w:sz w:val="16"/>
                <w:lang w:val="fr-FR"/>
              </w:rPr>
              <w:br/>
              <w:t>(2 iden</w:t>
            </w:r>
            <w:r>
              <w:rPr>
                <w:b/>
                <w:bCs/>
                <w:sz w:val="16"/>
                <w:lang w:val="fr-FR"/>
              </w:rPr>
              <w:softHyphen/>
              <w:t>tiques)</w:t>
            </w:r>
          </w:p>
        </w:tc>
        <w:tc>
          <w:tcPr>
            <w:tcW w:w="273"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Séquence d</w:t>
            </w:r>
            <w:r w:rsidR="001321E6">
              <w:rPr>
                <w:b/>
                <w:bCs/>
                <w:sz w:val="16"/>
                <w:szCs w:val="16"/>
                <w:lang w:val="fr-FR"/>
              </w:rPr>
              <w:t>'</w:t>
            </w:r>
            <w:r>
              <w:rPr>
                <w:b/>
                <w:bCs/>
                <w:sz w:val="16"/>
                <w:szCs w:val="16"/>
                <w:lang w:val="fr-FR"/>
              </w:rPr>
              <w:t>extension</w:t>
            </w:r>
            <w:r>
              <w:rPr>
                <w:b/>
                <w:bCs/>
                <w:sz w:val="16"/>
                <w:szCs w:val="16"/>
                <w:lang w:val="fr-FR"/>
              </w:rPr>
              <w:br/>
              <w:t>Rec. UIT</w:t>
            </w:r>
            <w:r>
              <w:rPr>
                <w:b/>
                <w:bCs/>
                <w:sz w:val="16"/>
                <w:szCs w:val="16"/>
                <w:lang w:val="fr-FR"/>
              </w:rPr>
              <w:noBreakHyphen/>
              <w:t>R</w:t>
            </w:r>
            <w:r>
              <w:rPr>
                <w:b/>
                <w:bCs/>
                <w:sz w:val="16"/>
                <w:szCs w:val="16"/>
                <w:lang w:val="fr-FR"/>
              </w:rPr>
              <w:br/>
              <w:t>M.821</w:t>
            </w:r>
            <w:r>
              <w:rPr>
                <w:b/>
                <w:bCs/>
                <w:sz w:val="16"/>
                <w:szCs w:val="16"/>
                <w:lang w:val="fr-FR"/>
              </w:rPr>
              <w:br/>
              <w:t>(9)</w:t>
            </w:r>
          </w:p>
        </w:tc>
      </w:tr>
      <w:tr w:rsidR="00F75723" w:rsidTr="008B3DE5">
        <w:trPr>
          <w:jc w:val="center"/>
          <w:hidden/>
        </w:trPr>
        <w:tc>
          <w:tcPr>
            <w:tcW w:w="932" w:type="dxa"/>
            <w:vMerge/>
            <w:tcBorders>
              <w:left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Arial Unicode MS" w:eastAsia="Arial Unicode MS" w:hAnsi="Arial Unicode MS" w:cs="Arial Unicode MS"/>
                <w:vanish/>
                <w:sz w:val="16"/>
                <w:szCs w:val="24"/>
                <w:lang w:val="fr-FR"/>
              </w:rPr>
            </w:pPr>
          </w:p>
        </w:tc>
        <w:tc>
          <w:tcPr>
            <w:tcW w:w="1365" w:type="dxa"/>
            <w:vMerge/>
            <w:tcBorders>
              <w:left w:val="single" w:sz="4" w:space="0" w:color="auto"/>
              <w:right w:val="single" w:sz="8"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rPr>
                <w:rFonts w:eastAsia="Arial Unicode MS"/>
                <w:b/>
                <w:bCs/>
                <w:sz w:val="16"/>
                <w:szCs w:val="16"/>
                <w:lang w:val="fr-FR"/>
              </w:rPr>
            </w:pPr>
          </w:p>
        </w:tc>
        <w:tc>
          <w:tcPr>
            <w:tcW w:w="541" w:type="dxa"/>
            <w:gridSpan w:val="2"/>
            <w:vMerge/>
            <w:tcBorders>
              <w:left w:val="single" w:sz="8" w:space="0" w:color="auto"/>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99" w:type="dxa"/>
            <w:gridSpan w:val="2"/>
            <w:vMerge/>
            <w:tcBorders>
              <w:left w:val="single" w:sz="8" w:space="0" w:color="auto"/>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5" w:type="dxa"/>
            <w:gridSpan w:val="2"/>
            <w:vMerge/>
            <w:tcBorders>
              <w:left w:val="nil"/>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811"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76"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lang w:val="fr-FR"/>
              </w:rPr>
            </w:pPr>
            <w:r>
              <w:rPr>
                <w:b/>
                <w:bCs/>
                <w:sz w:val="16"/>
                <w:lang w:val="fr-FR"/>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lang w:val="fr-FR"/>
              </w:rPr>
            </w:pPr>
            <w:r>
              <w:rPr>
                <w:b/>
                <w:bCs/>
                <w:sz w:val="16"/>
                <w:lang w:val="fr-FR"/>
              </w:rPr>
              <w:t>1</w:t>
            </w:r>
          </w:p>
        </w:tc>
        <w:tc>
          <w:tcPr>
            <w:tcW w:w="847"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lang w:val="fr-FR"/>
              </w:rPr>
            </w:pPr>
            <w:r>
              <w:rPr>
                <w:b/>
                <w:bCs/>
                <w:sz w:val="16"/>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lang w:val="fr-FR"/>
              </w:rPr>
            </w:pPr>
            <w:r>
              <w:rPr>
                <w:b/>
                <w:bCs/>
                <w:sz w:val="16"/>
                <w:lang w:val="fr-FR"/>
              </w:rPr>
              <w:t>3</w:t>
            </w:r>
          </w:p>
        </w:tc>
        <w:tc>
          <w:tcPr>
            <w:tcW w:w="653"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lang w:val="fr-FR"/>
              </w:rPr>
            </w:pPr>
            <w:r>
              <w:rPr>
                <w:b/>
                <w:bCs/>
                <w:sz w:val="16"/>
                <w:lang w:val="fr-FR"/>
              </w:rPr>
              <w:t>4</w:t>
            </w:r>
          </w:p>
        </w:tc>
        <w:tc>
          <w:tcPr>
            <w:tcW w:w="407" w:type="dxa"/>
            <w:vMerge/>
            <w:tcBorders>
              <w:left w:val="sing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2" w:type="dxa"/>
            <w:vMerge/>
            <w:tcBorders>
              <w:left w:val="sing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80" w:type="dxa"/>
            <w:vMerge/>
            <w:tcBorders>
              <w:left w:val="single" w:sz="4" w:space="0" w:color="auto"/>
              <w:right w:val="single" w:sz="12"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Arial Unicode MS" w:eastAsia="Arial Unicode MS" w:hAnsi="Arial Unicode MS" w:cs="Arial Unicode MS"/>
                <w:vanish/>
                <w:sz w:val="16"/>
                <w:szCs w:val="24"/>
                <w:lang w:val="fr-FR"/>
              </w:rPr>
            </w:pPr>
          </w:p>
        </w:tc>
        <w:tc>
          <w:tcPr>
            <w:tcW w:w="1025" w:type="dxa"/>
            <w:vMerge/>
            <w:tcBorders>
              <w:left w:val="single" w:sz="12" w:space="0" w:color="auto"/>
              <w:right w:val="single" w:sz="12"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r>
      <w:tr w:rsidR="00F75723" w:rsidTr="008B3DE5">
        <w:trPr>
          <w:trHeight w:val="390"/>
          <w:jc w:val="center"/>
        </w:trPr>
        <w:tc>
          <w:tcPr>
            <w:tcW w:w="932" w:type="dxa"/>
            <w:vMerge/>
            <w:tcBorders>
              <w:left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365" w:type="dxa"/>
            <w:vMerge/>
            <w:tcBorders>
              <w:left w:val="single" w:sz="4" w:space="0" w:color="auto"/>
              <w:right w:val="single" w:sz="8"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rPr>
                <w:rFonts w:eastAsia="Arial Unicode MS"/>
                <w:b/>
                <w:bCs/>
                <w:sz w:val="16"/>
                <w:szCs w:val="16"/>
                <w:lang w:val="fr-FR"/>
              </w:rPr>
            </w:pPr>
          </w:p>
        </w:tc>
        <w:tc>
          <w:tcPr>
            <w:tcW w:w="54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99"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5" w:type="dxa"/>
            <w:gridSpan w:val="2"/>
            <w:vMerge/>
            <w:tcBorders>
              <w:left w:val="nil"/>
              <w:bottom w:val="single" w:sz="4" w:space="0" w:color="000000"/>
              <w:right w:val="single" w:sz="8" w:space="0" w:color="000000"/>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811" w:type="dxa"/>
            <w:vMerge/>
            <w:tcBorders>
              <w:left w:val="single" w:sz="4" w:space="0" w:color="auto"/>
              <w:right w:val="single" w:sz="4"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rPr>
            </w:pPr>
            <w:r>
              <w:rPr>
                <w:b/>
                <w:bCs/>
                <w:sz w:val="16"/>
                <w:szCs w:val="16"/>
                <w:lang w:val="fr-FR"/>
              </w:rPr>
              <w:t>MMSI</w:t>
            </w:r>
            <w:r>
              <w:rPr>
                <w:b/>
                <w:bCs/>
                <w:sz w:val="16"/>
                <w:szCs w:val="16"/>
                <w:lang w:val="fr-FR"/>
              </w:rPr>
              <w:br/>
              <w:t xml:space="preserve">de la détresse </w:t>
            </w:r>
            <w:r>
              <w:rPr>
                <w:b/>
                <w:bCs/>
                <w:sz w:val="16"/>
                <w:szCs w:val="16"/>
                <w:lang w:val="fr-FR"/>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rPr>
            </w:pPr>
            <w:r>
              <w:rPr>
                <w:b/>
                <w:bCs/>
                <w:sz w:val="16"/>
                <w:szCs w:val="16"/>
                <w:lang w:val="fr-FR"/>
              </w:rPr>
              <w:t>Nature de la détresse (1)</w:t>
            </w:r>
          </w:p>
        </w:tc>
        <w:tc>
          <w:tcPr>
            <w:tcW w:w="8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Pr="00B937E6" w:rsidRDefault="00F75723" w:rsidP="008B3DE5">
            <w:pPr>
              <w:pStyle w:val="TableText0"/>
              <w:spacing w:beforeLines="20" w:afterLines="20" w:line="240" w:lineRule="auto"/>
              <w:jc w:val="center"/>
              <w:rPr>
                <w:b/>
                <w:bCs/>
                <w:sz w:val="16"/>
                <w:lang w:val="fr-FR"/>
              </w:rPr>
            </w:pPr>
            <w:r>
              <w:rPr>
                <w:b/>
                <w:bCs/>
                <w:sz w:val="16"/>
                <w:szCs w:val="16"/>
                <w:lang w:val="fr-FR"/>
              </w:rPr>
              <w:t>Coordon-nées</w:t>
            </w:r>
            <w:r>
              <w:rPr>
                <w:b/>
                <w:bCs/>
                <w:sz w:val="16"/>
                <w:szCs w:val="16"/>
                <w:lang w:val="fr-FR"/>
              </w:rPr>
              <w:br/>
              <w:t>du lieu</w:t>
            </w:r>
            <w:r>
              <w:rPr>
                <w:b/>
                <w:bCs/>
                <w:sz w:val="16"/>
                <w:szCs w:val="16"/>
                <w:lang w:val="fr-FR"/>
              </w:rPr>
              <w:br/>
              <w:t>de détresse</w:t>
            </w:r>
            <w:r>
              <w:rPr>
                <w:b/>
                <w:bCs/>
                <w:sz w:val="16"/>
                <w:szCs w:val="16"/>
                <w:lang w:val="fr-FR"/>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b/>
                <w:bCs/>
                <w:sz w:val="16"/>
                <w:lang w:val="fr-FR"/>
              </w:rPr>
            </w:pPr>
            <w:r>
              <w:rPr>
                <w:b/>
                <w:bCs/>
                <w:sz w:val="16"/>
                <w:lang w:val="fr-FR"/>
              </w:rPr>
              <w:t>Heure</w:t>
            </w:r>
            <w:r>
              <w:rPr>
                <w:b/>
                <w:bCs/>
                <w:sz w:val="16"/>
                <w:lang w:val="fr-FR"/>
              </w:rPr>
              <w:br/>
              <w:t>(2)</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Pr="00D16A06" w:rsidRDefault="00F75723" w:rsidP="008B3DE5">
            <w:pPr>
              <w:pStyle w:val="TableText0"/>
              <w:spacing w:beforeLines="20" w:afterLines="20" w:line="240" w:lineRule="auto"/>
              <w:jc w:val="center"/>
              <w:rPr>
                <w:b/>
                <w:bCs/>
                <w:sz w:val="16"/>
                <w:szCs w:val="16"/>
              </w:rPr>
            </w:pPr>
            <w:r>
              <w:rPr>
                <w:b/>
                <w:bCs/>
                <w:sz w:val="15"/>
                <w:szCs w:val="16"/>
                <w:lang w:val="fr-FR"/>
              </w:rPr>
              <w:t>Com</w:t>
            </w:r>
            <w:r>
              <w:rPr>
                <w:b/>
                <w:bCs/>
                <w:sz w:val="15"/>
                <w:szCs w:val="16"/>
                <w:lang w:val="fr-FR"/>
              </w:rPr>
              <w:softHyphen/>
              <w:t>muni</w:t>
            </w:r>
            <w:r>
              <w:rPr>
                <w:b/>
                <w:bCs/>
                <w:sz w:val="15"/>
                <w:szCs w:val="16"/>
                <w:lang w:val="fr-FR"/>
              </w:rPr>
              <w:softHyphen/>
              <w:t>cations</w:t>
            </w:r>
            <w:r>
              <w:rPr>
                <w:b/>
                <w:bCs/>
                <w:sz w:val="15"/>
                <w:szCs w:val="16"/>
                <w:lang w:val="fr-FR"/>
              </w:rPr>
              <w:br/>
              <w:t>ulté</w:t>
            </w:r>
            <w:r>
              <w:rPr>
                <w:b/>
                <w:bCs/>
                <w:sz w:val="15"/>
                <w:szCs w:val="16"/>
                <w:lang w:val="fr-FR"/>
              </w:rPr>
              <w:softHyphen/>
              <w:t>rieures</w:t>
            </w:r>
            <w:r>
              <w:rPr>
                <w:b/>
                <w:bCs/>
                <w:sz w:val="14"/>
                <w:lang w:val="fr-FR"/>
              </w:rPr>
              <w:br/>
            </w:r>
            <w:r>
              <w:rPr>
                <w:b/>
                <w:bCs/>
                <w:sz w:val="16"/>
                <w:lang w:val="fr-FR"/>
              </w:rPr>
              <w:t>(1)</w:t>
            </w:r>
          </w:p>
        </w:tc>
        <w:tc>
          <w:tcPr>
            <w:tcW w:w="407" w:type="dxa"/>
            <w:vMerge/>
            <w:tcBorders>
              <w:left w:val="sing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rPr>
            </w:pPr>
          </w:p>
        </w:tc>
        <w:tc>
          <w:tcPr>
            <w:tcW w:w="542" w:type="dxa"/>
            <w:vMerge/>
            <w:tcBorders>
              <w:left w:val="sing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rPr>
            </w:pPr>
          </w:p>
        </w:tc>
        <w:tc>
          <w:tcPr>
            <w:tcW w:w="680" w:type="dxa"/>
            <w:vMerge/>
            <w:tcBorders>
              <w:left w:val="single" w:sz="4" w:space="0" w:color="auto"/>
              <w:right w:val="single" w:sz="12"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rPr>
            </w:pPr>
          </w:p>
        </w:tc>
        <w:tc>
          <w:tcPr>
            <w:tcW w:w="1025" w:type="dxa"/>
            <w:vMerge/>
            <w:tcBorders>
              <w:left w:val="single" w:sz="12" w:space="0" w:color="auto"/>
              <w:right w:val="single" w:sz="12"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rPr>
            </w:pPr>
          </w:p>
        </w:tc>
      </w:tr>
      <w:tr w:rsidR="00F75723" w:rsidTr="008B3DE5">
        <w:trPr>
          <w:jc w:val="center"/>
        </w:trPr>
        <w:tc>
          <w:tcPr>
            <w:tcW w:w="932"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b/>
                <w:bCs/>
                <w:sz w:val="16"/>
              </w:rPr>
            </w:pPr>
          </w:p>
        </w:tc>
        <w:tc>
          <w:tcPr>
            <w:tcW w:w="1365" w:type="dxa"/>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F75723" w:rsidRDefault="00F75723" w:rsidP="008B3DE5">
            <w:pPr>
              <w:pStyle w:val="TableText0"/>
              <w:spacing w:beforeLines="20" w:afterLines="20" w:line="240" w:lineRule="auto"/>
              <w:rPr>
                <w:rFonts w:eastAsia="Arial Unicode MS"/>
                <w:b/>
                <w:bCs/>
                <w:sz w:val="16"/>
                <w:szCs w:val="16"/>
              </w:rPr>
            </w:pPr>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Tx</w:t>
            </w:r>
          </w:p>
        </w:tc>
        <w:tc>
          <w:tcPr>
            <w:tcW w:w="27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Tx</w:t>
            </w:r>
          </w:p>
        </w:tc>
        <w:tc>
          <w:tcPr>
            <w:tcW w:w="32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Rx</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Rx</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b/>
                <w:bCs/>
                <w:sz w:val="16"/>
                <w:szCs w:val="16"/>
                <w:lang w:val="fr-FR"/>
              </w:rPr>
            </w:pPr>
            <w:r>
              <w:rPr>
                <w:b/>
                <w:bCs/>
                <w:sz w:val="16"/>
                <w:szCs w:val="16"/>
                <w:lang w:val="fr-FR"/>
              </w:rPr>
              <w:t>Rx</w:t>
            </w:r>
          </w:p>
        </w:tc>
        <w:tc>
          <w:tcPr>
            <w:tcW w:w="698" w:type="dxa"/>
            <w:vMerge/>
            <w:tcBorders>
              <w:left w:val="nil"/>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76" w:type="dxa"/>
            <w:vMerge/>
            <w:tcBorders>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750" w:type="dxa"/>
            <w:vMerge/>
            <w:tcBorders>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2" w:type="dxa"/>
            <w:vMerge/>
            <w:tcBorders>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811" w:type="dxa"/>
            <w:vMerge/>
            <w:tcBorders>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76" w:type="dxa"/>
            <w:vMerge/>
            <w:tcBorders>
              <w:top w:val="nil"/>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810" w:type="dxa"/>
            <w:vMerge/>
            <w:tcBorders>
              <w:top w:val="nil"/>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847" w:type="dxa"/>
            <w:vMerge/>
            <w:tcBorders>
              <w:top w:val="nil"/>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2" w:type="dxa"/>
            <w:vMerge/>
            <w:tcBorders>
              <w:top w:val="nil"/>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53" w:type="dxa"/>
            <w:vMerge/>
            <w:tcBorders>
              <w:top w:val="nil"/>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407" w:type="dxa"/>
            <w:vMerge/>
            <w:tcBorders>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542" w:type="dxa"/>
            <w:vMerge/>
            <w:tcBorders>
              <w:left w:val="single" w:sz="4" w:space="0" w:color="auto"/>
              <w:bottom w:val="double" w:sz="4" w:space="0" w:color="auto"/>
              <w:right w:val="single" w:sz="4"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680" w:type="dxa"/>
            <w:vMerge/>
            <w:tcBorders>
              <w:left w:val="single" w:sz="4" w:space="0" w:color="auto"/>
              <w:bottom w:val="double" w:sz="4" w:space="0" w:color="auto"/>
              <w:right w:val="single" w:sz="12"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vMerge/>
            <w:tcBorders>
              <w:left w:val="single" w:sz="12" w:space="0" w:color="auto"/>
              <w:bottom w:val="double" w:sz="4" w:space="0" w:color="auto"/>
              <w:right w:val="single" w:sz="12" w:space="0" w:color="auto"/>
            </w:tcBorders>
            <w:vAlign w:val="center"/>
          </w:tcPr>
          <w:p w:rsidR="00F75723" w:rsidRDefault="00F75723" w:rsidP="008B3DE5">
            <w:pPr>
              <w:pStyle w:val="TableText0"/>
              <w:spacing w:beforeLines="20" w:afterLines="20" w:line="240" w:lineRule="auto"/>
              <w:jc w:val="center"/>
              <w:rPr>
                <w:rFonts w:eastAsia="Arial Unicode MS"/>
                <w:b/>
                <w:bCs/>
                <w:sz w:val="16"/>
                <w:szCs w:val="16"/>
                <w:lang w:val="fr-FR"/>
              </w:rPr>
            </w:pPr>
          </w:p>
        </w:tc>
      </w:tr>
      <w:tr w:rsidR="00F75723" w:rsidTr="008B3DE5">
        <w:trPr>
          <w:trHeight w:val="255"/>
          <w:jc w:val="center"/>
        </w:trPr>
        <w:tc>
          <w:tcPr>
            <w:tcW w:w="932"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lang w:val="fr-FR"/>
              </w:rPr>
            </w:pPr>
            <w:r>
              <w:rPr>
                <w:sz w:val="16"/>
                <w:lang w:val="fr-FR"/>
              </w:rPr>
              <w:t>Ondes métriques</w:t>
            </w:r>
          </w:p>
        </w:tc>
        <w:tc>
          <w:tcPr>
            <w:tcW w:w="136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szCs w:val="16"/>
                <w:lang w:val="fr-FR"/>
              </w:rPr>
            </w:pPr>
            <w:r>
              <w:rPr>
                <w:sz w:val="16"/>
                <w:szCs w:val="16"/>
                <w:lang w:val="fr-FR"/>
              </w:rPr>
              <w:t>Individuel (RT)</w:t>
            </w:r>
          </w:p>
        </w:tc>
        <w:tc>
          <w:tcPr>
            <w:tcW w:w="2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 à 111</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UTC</w:t>
            </w:r>
          </w:p>
        </w:tc>
        <w:tc>
          <w:tcPr>
            <w:tcW w:w="653" w:type="dxa"/>
            <w:tcBorders>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w:t>
            </w:r>
          </w:p>
        </w:tc>
        <w:tc>
          <w:tcPr>
            <w:tcW w:w="407" w:type="dxa"/>
            <w:tcBorders>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542" w:type="dxa"/>
            <w:tcBorders>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ECC</w:t>
            </w:r>
          </w:p>
        </w:tc>
        <w:tc>
          <w:tcPr>
            <w:tcW w:w="680" w:type="dxa"/>
            <w:tcBorders>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expan3</w:t>
            </w:r>
          </w:p>
        </w:tc>
      </w:tr>
      <w:tr w:rsidR="00F75723" w:rsidTr="008B3DE5">
        <w:trPr>
          <w:trHeight w:val="255"/>
          <w:jc w:val="center"/>
        </w:trPr>
        <w:tc>
          <w:tcPr>
            <w:tcW w:w="932"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lang w:val="fr-FR"/>
              </w:rPr>
            </w:pPr>
          </w:p>
        </w:tc>
        <w:tc>
          <w:tcPr>
            <w:tcW w:w="136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szCs w:val="16"/>
                <w:lang w:val="fr-FR"/>
              </w:rPr>
            </w:pPr>
            <w:r>
              <w:rPr>
                <w:sz w:val="16"/>
                <w:szCs w:val="16"/>
                <w:lang w:val="es-ES_tradnl"/>
              </w:rPr>
              <w:t>Individuel (RLS)</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expan3</w:t>
            </w:r>
          </w:p>
        </w:tc>
      </w:tr>
      <w:tr w:rsidR="00F75723" w:rsidTr="008B3DE5">
        <w:trPr>
          <w:trHeight w:val="255"/>
          <w:jc w:val="center"/>
        </w:trPr>
        <w:tc>
          <w:tcPr>
            <w:tcW w:w="932"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lang w:val="fr-FR"/>
              </w:rPr>
            </w:pPr>
          </w:p>
        </w:tc>
        <w:tc>
          <w:tcPr>
            <w:tcW w:w="136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szCs w:val="16"/>
              </w:rPr>
            </w:pPr>
            <w:r>
              <w:rPr>
                <w:sz w:val="16"/>
                <w:szCs w:val="16"/>
                <w:lang w:val="fr-FR"/>
              </w:rPr>
              <w:t>Tous navires (RT)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 à 111</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expan3</w:t>
            </w:r>
          </w:p>
        </w:tc>
      </w:tr>
      <w:tr w:rsidR="00F75723" w:rsidTr="008B3DE5">
        <w:trPr>
          <w:trHeight w:val="255"/>
          <w:jc w:val="center"/>
        </w:trPr>
        <w:tc>
          <w:tcPr>
            <w:tcW w:w="932"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lang w:val="fr-FR"/>
              </w:rPr>
            </w:pPr>
          </w:p>
        </w:tc>
        <w:tc>
          <w:tcPr>
            <w:tcW w:w="1365" w:type="dxa"/>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szCs w:val="16"/>
              </w:rPr>
            </w:pPr>
            <w:r>
              <w:rPr>
                <w:sz w:val="16"/>
                <w:szCs w:val="16"/>
                <w:lang w:val="fr-FR"/>
              </w:rPr>
              <w:t>Tous navires (RLS)</w:t>
            </w:r>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r>
              <w:rPr>
                <w:b/>
                <w:bCs/>
                <w:sz w:val="16"/>
                <w:vertAlign w:val="superscript"/>
              </w:rPr>
              <w:t>(</w:t>
            </w:r>
            <w:r w:rsidRPr="00574FC9">
              <w:rPr>
                <w:b/>
                <w:bCs/>
                <w:sz w:val="16"/>
                <w:vertAlign w:val="superscript"/>
              </w:rPr>
              <w:t>1</w:t>
            </w:r>
            <w:r>
              <w:rPr>
                <w:b/>
                <w:bCs/>
                <w:sz w:val="16"/>
                <w:vertAlign w:val="superscript"/>
              </w:rPr>
              <w:t>)</w:t>
            </w:r>
          </w:p>
        </w:tc>
        <w:tc>
          <w:tcPr>
            <w:tcW w:w="273"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116</w:t>
            </w:r>
          </w:p>
        </w:tc>
        <w:tc>
          <w:tcPr>
            <w:tcW w:w="67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n/a</w:t>
            </w:r>
          </w:p>
        </w:tc>
        <w:tc>
          <w:tcPr>
            <w:tcW w:w="75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112</w:t>
            </w:r>
          </w:p>
        </w:tc>
        <w:tc>
          <w:tcPr>
            <w:tcW w:w="67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MMSI</w:t>
            </w:r>
          </w:p>
        </w:tc>
        <w:tc>
          <w:tcPr>
            <w:tcW w:w="8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112</w:t>
            </w:r>
          </w:p>
        </w:tc>
        <w:tc>
          <w:tcPr>
            <w:tcW w:w="84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Pos1</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UTC</w:t>
            </w:r>
          </w:p>
        </w:tc>
        <w:tc>
          <w:tcPr>
            <w:tcW w:w="65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126</w:t>
            </w:r>
          </w:p>
        </w:tc>
        <w:tc>
          <w:tcPr>
            <w:tcW w:w="40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122</w:t>
            </w:r>
          </w:p>
        </w:tc>
        <w:tc>
          <w:tcPr>
            <w:tcW w:w="54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ECC</w:t>
            </w:r>
          </w:p>
        </w:tc>
        <w:tc>
          <w:tcPr>
            <w:tcW w:w="680"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es-ES_tradnl"/>
              </w:rPr>
            </w:pPr>
          </w:p>
        </w:tc>
        <w:tc>
          <w:tcPr>
            <w:tcW w:w="1025"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expan3</w:t>
            </w:r>
          </w:p>
        </w:tc>
      </w:tr>
      <w:tr w:rsidR="00F75723" w:rsidTr="008B3DE5">
        <w:trPr>
          <w:trHeight w:val="255"/>
          <w:jc w:val="center"/>
        </w:trPr>
        <w:tc>
          <w:tcPr>
            <w:tcW w:w="932"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rPr>
            </w:pPr>
            <w:r>
              <w:rPr>
                <w:sz w:val="16"/>
                <w:szCs w:val="16"/>
                <w:lang w:val="fr-FR"/>
              </w:rPr>
              <w:t>Ondes</w:t>
            </w:r>
            <w:r>
              <w:rPr>
                <w:sz w:val="16"/>
                <w:szCs w:val="16"/>
                <w:lang w:val="fr-FR"/>
              </w:rPr>
              <w:br/>
              <w:t>décamétriques/ hectométriques</w:t>
            </w:r>
          </w:p>
        </w:tc>
        <w:tc>
          <w:tcPr>
            <w:tcW w:w="136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szCs w:val="16"/>
              </w:rPr>
            </w:pPr>
            <w:r>
              <w:rPr>
                <w:sz w:val="16"/>
                <w:szCs w:val="16"/>
                <w:lang w:val="fr-FR"/>
              </w:rPr>
              <w:t>Individuel (RT)</w:t>
            </w:r>
          </w:p>
        </w:tc>
        <w:tc>
          <w:tcPr>
            <w:tcW w:w="2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 à 111</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UTC</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109</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122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ECC</w:t>
            </w:r>
          </w:p>
        </w:tc>
        <w:tc>
          <w:tcPr>
            <w:tcW w:w="68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expan3</w:t>
            </w:r>
          </w:p>
        </w:tc>
      </w:tr>
      <w:tr w:rsidR="00F75723" w:rsidTr="008B3DE5">
        <w:trPr>
          <w:trHeight w:val="255"/>
          <w:jc w:val="center"/>
        </w:trPr>
        <w:tc>
          <w:tcPr>
            <w:tcW w:w="932"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lang w:val="fr-FR"/>
              </w:rPr>
            </w:pPr>
          </w:p>
        </w:tc>
        <w:tc>
          <w:tcPr>
            <w:tcW w:w="136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szCs w:val="16"/>
                <w:lang w:val="fr-FR"/>
              </w:rPr>
            </w:pPr>
            <w:r>
              <w:rPr>
                <w:sz w:val="16"/>
                <w:szCs w:val="16"/>
                <w:lang w:val="es-ES_tradnl"/>
              </w:rPr>
              <w:t>Individuel (CED)</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 à 111</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113</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expan3</w:t>
            </w:r>
          </w:p>
        </w:tc>
      </w:tr>
      <w:tr w:rsidR="00F75723" w:rsidTr="008B3DE5">
        <w:trPr>
          <w:trHeight w:val="255"/>
          <w:jc w:val="center"/>
        </w:trPr>
        <w:tc>
          <w:tcPr>
            <w:tcW w:w="932"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lang w:val="fr-FR"/>
              </w:rPr>
            </w:pPr>
          </w:p>
        </w:tc>
        <w:tc>
          <w:tcPr>
            <w:tcW w:w="136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szCs w:val="16"/>
              </w:rPr>
            </w:pPr>
            <w:r>
              <w:rPr>
                <w:sz w:val="16"/>
                <w:szCs w:val="16"/>
                <w:lang w:val="fr-FR"/>
              </w:rPr>
              <w:t>Tous navires (RT)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n/a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 à 111</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109</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expan3</w:t>
            </w:r>
          </w:p>
        </w:tc>
      </w:tr>
      <w:tr w:rsidR="00F75723" w:rsidTr="008B3DE5">
        <w:trPr>
          <w:trHeight w:val="255"/>
          <w:jc w:val="center"/>
        </w:trPr>
        <w:tc>
          <w:tcPr>
            <w:tcW w:w="932" w:type="dxa"/>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ind w:left="57"/>
              <w:rPr>
                <w:rFonts w:eastAsia="Arial Unicode MS"/>
                <w:sz w:val="16"/>
                <w:lang w:val="fr-FR"/>
              </w:rPr>
            </w:pPr>
          </w:p>
        </w:tc>
        <w:tc>
          <w:tcPr>
            <w:tcW w:w="1365" w:type="dxa"/>
            <w:tcBorders>
              <w:top w:val="nil"/>
              <w:left w:val="single" w:sz="4" w:space="0" w:color="auto"/>
              <w:bottom w:val="single" w:sz="12" w:space="0" w:color="auto"/>
              <w:right w:val="single" w:sz="8" w:space="0" w:color="auto"/>
            </w:tcBorders>
            <w:noWrap/>
            <w:tcMar>
              <w:top w:w="18" w:type="dxa"/>
              <w:left w:w="18" w:type="dxa"/>
              <w:bottom w:w="0" w:type="dxa"/>
              <w:right w:w="18" w:type="dxa"/>
            </w:tcMar>
          </w:tcPr>
          <w:p w:rsidR="00F75723" w:rsidRDefault="00F75723" w:rsidP="008B3DE5">
            <w:pPr>
              <w:pStyle w:val="TableText0"/>
              <w:spacing w:beforeLines="20" w:afterLines="20" w:line="240" w:lineRule="auto"/>
              <w:ind w:left="57"/>
              <w:jc w:val="left"/>
              <w:rPr>
                <w:rFonts w:eastAsia="Arial Unicode MS"/>
                <w:sz w:val="16"/>
                <w:szCs w:val="16"/>
              </w:rPr>
            </w:pPr>
            <w:r>
              <w:rPr>
                <w:sz w:val="16"/>
                <w:szCs w:val="16"/>
                <w:lang w:val="fr-FR"/>
              </w:rPr>
              <w:t>Tous navires (CED)</w:t>
            </w:r>
          </w:p>
        </w:tc>
        <w:tc>
          <w:tcPr>
            <w:tcW w:w="271"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0"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327"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ascii="Wingdings" w:eastAsia="Arial Unicode MS" w:hAnsi="Wingdings"/>
                <w:sz w:val="16"/>
                <w:szCs w:val="16"/>
                <w:lang w:val="fr-FR"/>
              </w:rPr>
            </w:pPr>
            <w:r>
              <w:rPr>
                <w:rFonts w:ascii="Wingdings" w:hAnsi="Wingdings"/>
                <w:sz w:val="16"/>
                <w:szCs w:val="16"/>
              </w:rPr>
              <w:t></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116</w:t>
            </w:r>
          </w:p>
        </w:tc>
        <w:tc>
          <w:tcPr>
            <w:tcW w:w="67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n/a</w:t>
            </w:r>
          </w:p>
        </w:tc>
        <w:tc>
          <w:tcPr>
            <w:tcW w:w="75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1"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112</w:t>
            </w:r>
          </w:p>
        </w:tc>
        <w:tc>
          <w:tcPr>
            <w:tcW w:w="67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MMSI</w:t>
            </w:r>
          </w:p>
        </w:tc>
        <w:tc>
          <w:tcPr>
            <w:tcW w:w="81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100 à 111</w:t>
            </w:r>
          </w:p>
        </w:tc>
        <w:tc>
          <w:tcPr>
            <w:tcW w:w="847"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Pos1</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fr-FR"/>
              </w:rPr>
            </w:pPr>
            <w:r>
              <w:rPr>
                <w:sz w:val="16"/>
                <w:szCs w:val="16"/>
                <w:lang w:val="fr-FR"/>
              </w:rPr>
              <w:t>UTC</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113</w:t>
            </w:r>
          </w:p>
        </w:tc>
        <w:tc>
          <w:tcPr>
            <w:tcW w:w="407"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122</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ECC</w:t>
            </w:r>
          </w:p>
        </w:tc>
        <w:tc>
          <w:tcPr>
            <w:tcW w:w="680"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122</w:t>
            </w:r>
          </w:p>
        </w:tc>
        <w:tc>
          <w:tcPr>
            <w:tcW w:w="273"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lang w:val="es-ES_tradnl"/>
              </w:rPr>
            </w:pPr>
          </w:p>
        </w:tc>
        <w:tc>
          <w:tcPr>
            <w:tcW w:w="1025"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0"/>
              <w:spacing w:beforeLines="20" w:afterLines="20" w:line="240" w:lineRule="auto"/>
              <w:jc w:val="center"/>
              <w:rPr>
                <w:rFonts w:eastAsia="Arial Unicode MS"/>
                <w:sz w:val="16"/>
                <w:szCs w:val="16"/>
                <w:lang w:val="es-ES_tradnl"/>
              </w:rPr>
            </w:pPr>
            <w:r>
              <w:rPr>
                <w:sz w:val="16"/>
                <w:szCs w:val="16"/>
                <w:lang w:val="es-ES_tradnl"/>
              </w:rPr>
              <w:t>expan3</w:t>
            </w:r>
          </w:p>
        </w:tc>
      </w:tr>
      <w:tr w:rsidR="00F75723" w:rsidRPr="00B937E6" w:rsidTr="008B3DE5">
        <w:tblPrEx>
          <w:shd w:val="clear" w:color="auto" w:fill="FFFFFF"/>
        </w:tblPrEx>
        <w:trPr>
          <w:trHeight w:val="255"/>
          <w:jc w:val="center"/>
        </w:trPr>
        <w:tc>
          <w:tcPr>
            <w:tcW w:w="5225" w:type="dxa"/>
            <w:gridSpan w:val="11"/>
            <w:tcBorders>
              <w:top w:val="single" w:sz="12" w:space="0" w:color="auto"/>
            </w:tcBorders>
            <w:shd w:val="clear" w:color="auto" w:fill="FFFFFF"/>
            <w:noWrap/>
            <w:tcMar>
              <w:top w:w="18" w:type="dxa"/>
              <w:left w:w="18" w:type="dxa"/>
              <w:bottom w:w="0" w:type="dxa"/>
              <w:right w:w="18" w:type="dxa"/>
            </w:tcMar>
          </w:tcPr>
          <w:p w:rsidR="00F75723" w:rsidRPr="00B937E6" w:rsidRDefault="00F75723" w:rsidP="008B3DE5">
            <w:pPr>
              <w:pStyle w:val="Tablelegend"/>
              <w:tabs>
                <w:tab w:val="clear" w:pos="284"/>
                <w:tab w:val="left" w:pos="369"/>
              </w:tabs>
              <w:spacing w:beforeLines="20" w:afterLines="20"/>
              <w:ind w:left="0" w:right="0" w:firstLine="0"/>
              <w:rPr>
                <w:sz w:val="16"/>
                <w:szCs w:val="16"/>
              </w:rPr>
            </w:pPr>
            <w:r w:rsidRPr="00B937E6">
              <w:rPr>
                <w:rFonts w:eastAsia="Arial Unicode MS"/>
                <w:sz w:val="16"/>
                <w:szCs w:val="16"/>
                <w:vertAlign w:val="superscript"/>
              </w:rPr>
              <w:t>(1)</w:t>
            </w:r>
            <w:r>
              <w:rPr>
                <w:rFonts w:eastAsia="Arial Unicode MS"/>
                <w:sz w:val="16"/>
                <w:szCs w:val="16"/>
              </w:rPr>
              <w:tab/>
              <w:t>Cet appel n</w:t>
            </w:r>
            <w:r w:rsidR="001321E6">
              <w:rPr>
                <w:rFonts w:eastAsia="Arial Unicode MS"/>
                <w:sz w:val="16"/>
                <w:szCs w:val="16"/>
              </w:rPr>
              <w:t>'</w:t>
            </w:r>
            <w:r>
              <w:rPr>
                <w:rFonts w:eastAsia="Arial Unicode MS"/>
                <w:sz w:val="16"/>
                <w:szCs w:val="16"/>
              </w:rPr>
              <w:t>est pas applicable</w:t>
            </w:r>
            <w:r w:rsidRPr="00B937E6">
              <w:rPr>
                <w:rFonts w:eastAsia="Arial Unicode MS"/>
                <w:sz w:val="16"/>
                <w:szCs w:val="16"/>
              </w:rPr>
              <w:t xml:space="preserve"> aux équipements portatifs.</w:t>
            </w:r>
          </w:p>
        </w:tc>
        <w:tc>
          <w:tcPr>
            <w:tcW w:w="676" w:type="dxa"/>
            <w:tcBorders>
              <w:top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c>
          <w:tcPr>
            <w:tcW w:w="750" w:type="dxa"/>
            <w:tcBorders>
              <w:top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c>
          <w:tcPr>
            <w:tcW w:w="811"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c>
          <w:tcPr>
            <w:tcW w:w="3528"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rsidR="00F75723" w:rsidRPr="00B937E6" w:rsidRDefault="00F75723" w:rsidP="008B3DE5">
            <w:pPr>
              <w:pStyle w:val="Tablelegend"/>
              <w:spacing w:beforeLines="20" w:afterLines="20"/>
              <w:ind w:left="57" w:right="57" w:firstLine="0"/>
              <w:rPr>
                <w:sz w:val="18"/>
                <w:szCs w:val="18"/>
              </w:rPr>
            </w:pPr>
            <w:r>
              <w:rPr>
                <w:rFonts w:eastAsia="Arial Unicode MS"/>
                <w:sz w:val="16"/>
                <w:szCs w:val="16"/>
              </w:rPr>
              <w:t>Le message doit correspondre aux informations communiquées dans l</w:t>
            </w:r>
            <w:r w:rsidR="001321E6">
              <w:rPr>
                <w:rFonts w:eastAsia="Arial Unicode MS"/>
                <w:sz w:val="16"/>
                <w:szCs w:val="16"/>
              </w:rPr>
              <w:t>'</w:t>
            </w:r>
            <w:r>
              <w:rPr>
                <w:rFonts w:eastAsia="Arial Unicode MS"/>
                <w:sz w:val="16"/>
                <w:szCs w:val="16"/>
              </w:rPr>
              <w:t>appel de relais de détresse reçu.</w:t>
            </w:r>
          </w:p>
        </w:tc>
        <w:tc>
          <w:tcPr>
            <w:tcW w:w="407"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c>
          <w:tcPr>
            <w:tcW w:w="680" w:type="dxa"/>
            <w:tcBorders>
              <w:top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c>
          <w:tcPr>
            <w:tcW w:w="273" w:type="dxa"/>
            <w:tcBorders>
              <w:top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rFonts w:eastAsia="Arial Unicode MS"/>
                <w:sz w:val="18"/>
                <w:szCs w:val="18"/>
              </w:rPr>
            </w:pPr>
          </w:p>
        </w:tc>
        <w:tc>
          <w:tcPr>
            <w:tcW w:w="1025" w:type="dxa"/>
            <w:tcBorders>
              <w:top w:val="single" w:sz="12" w:space="0" w:color="auto"/>
            </w:tcBorders>
            <w:shd w:val="clear" w:color="auto" w:fill="FFFFFF"/>
            <w:noWrap/>
            <w:tcMar>
              <w:top w:w="18" w:type="dxa"/>
              <w:left w:w="18" w:type="dxa"/>
              <w:bottom w:w="0" w:type="dxa"/>
              <w:right w:w="18" w:type="dxa"/>
            </w:tcMar>
            <w:vAlign w:val="bottom"/>
          </w:tcPr>
          <w:p w:rsidR="00F75723" w:rsidRPr="00B937E6" w:rsidRDefault="00F75723" w:rsidP="008B3DE5">
            <w:pPr>
              <w:pStyle w:val="Tablelegend"/>
              <w:spacing w:beforeLines="20" w:afterLines="20"/>
              <w:ind w:left="0" w:right="0" w:firstLine="0"/>
              <w:rPr>
                <w:sz w:val="18"/>
                <w:szCs w:val="18"/>
              </w:rPr>
            </w:pPr>
          </w:p>
        </w:tc>
      </w:tr>
    </w:tbl>
    <w:p w:rsidR="008B3DE5" w:rsidRDefault="008B3DE5"/>
    <w:tbl>
      <w:tblPr>
        <w:tblW w:w="10774"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
      <w:tblGrid>
        <w:gridCol w:w="1418"/>
        <w:gridCol w:w="2552"/>
        <w:gridCol w:w="2835"/>
        <w:gridCol w:w="1134"/>
        <w:gridCol w:w="1134"/>
        <w:gridCol w:w="1701"/>
      </w:tblGrid>
      <w:tr w:rsidR="00F75723" w:rsidTr="008B3DE5">
        <w:trPr>
          <w:trHeight w:val="340"/>
          <w:jc w:val="center"/>
        </w:trPr>
        <w:tc>
          <w:tcPr>
            <w:tcW w:w="10774" w:type="dxa"/>
            <w:gridSpan w:val="6"/>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head"/>
              <w:spacing w:before="20" w:after="20"/>
              <w:rPr>
                <w:rFonts w:eastAsia="Arial Unicode MS"/>
                <w:sz w:val="16"/>
              </w:rPr>
            </w:pPr>
            <w:r>
              <w:rPr>
                <w:sz w:val="16"/>
              </w:rPr>
              <w:t>Séquence d</w:t>
            </w:r>
            <w:r w:rsidR="001321E6">
              <w:rPr>
                <w:sz w:val="16"/>
              </w:rPr>
              <w:t>'</w:t>
            </w:r>
            <w:r>
              <w:rPr>
                <w:sz w:val="16"/>
              </w:rPr>
              <w:t>extension Rec. UIT-R M.821</w:t>
            </w:r>
          </w:p>
        </w:tc>
      </w:tr>
      <w:tr w:rsidR="00F75723" w:rsidTr="008B3DE5">
        <w:trPr>
          <w:trHeight w:val="284"/>
          <w:jc w:val="center"/>
        </w:trPr>
        <w:tc>
          <w:tcPr>
            <w:tcW w:w="1418" w:type="dxa"/>
            <w:tcBorders>
              <w:top w:val="single" w:sz="12" w:space="0" w:color="auto"/>
              <w:left w:val="single" w:sz="12" w:space="0" w:color="auto"/>
              <w:bottom w:val="double" w:sz="4" w:space="0" w:color="auto"/>
            </w:tcBorders>
            <w:noWrap/>
            <w:tcMar>
              <w:top w:w="18" w:type="dxa"/>
              <w:left w:w="18" w:type="dxa"/>
              <w:bottom w:w="0" w:type="dxa"/>
              <w:right w:w="18" w:type="dxa"/>
            </w:tcMar>
            <w:vAlign w:val="center"/>
          </w:tcPr>
          <w:p w:rsidR="00F75723" w:rsidRDefault="00F75723" w:rsidP="008B3DE5">
            <w:pPr>
              <w:pStyle w:val="Tablehead"/>
              <w:spacing w:before="20" w:after="20"/>
              <w:rPr>
                <w:sz w:val="16"/>
              </w:rPr>
            </w:pPr>
            <w:r>
              <w:rPr>
                <w:sz w:val="16"/>
              </w:rPr>
              <w:t>Type</w:t>
            </w:r>
          </w:p>
        </w:tc>
        <w:tc>
          <w:tcPr>
            <w:tcW w:w="2552" w:type="dxa"/>
            <w:tcBorders>
              <w:top w:val="single" w:sz="12" w:space="0" w:color="auto"/>
              <w:bottom w:val="double" w:sz="4" w:space="0" w:color="auto"/>
            </w:tcBorders>
            <w:noWrap/>
            <w:tcMar>
              <w:top w:w="18" w:type="dxa"/>
              <w:left w:w="18" w:type="dxa"/>
              <w:bottom w:w="0" w:type="dxa"/>
              <w:right w:w="18" w:type="dxa"/>
            </w:tcMar>
            <w:vAlign w:val="center"/>
          </w:tcPr>
          <w:p w:rsidR="00F75723" w:rsidRDefault="00F75723" w:rsidP="008B3DE5">
            <w:pPr>
              <w:pStyle w:val="Tablehead"/>
              <w:spacing w:before="20" w:after="20"/>
              <w:rPr>
                <w:sz w:val="16"/>
              </w:rPr>
            </w:pPr>
            <w:r>
              <w:rPr>
                <w:sz w:val="16"/>
              </w:rPr>
              <w:t>Spécificateur de</w:t>
            </w:r>
            <w:r>
              <w:rPr>
                <w:sz w:val="16"/>
              </w:rPr>
              <w:br/>
              <w:t>données d</w:t>
            </w:r>
            <w:r w:rsidR="001321E6">
              <w:rPr>
                <w:sz w:val="16"/>
              </w:rPr>
              <w:t>'</w:t>
            </w:r>
            <w:r>
              <w:rPr>
                <w:sz w:val="16"/>
              </w:rPr>
              <w:t>extension</w:t>
            </w:r>
            <w:r>
              <w:rPr>
                <w:sz w:val="16"/>
              </w:rPr>
              <w:br/>
              <w:t>(1)</w:t>
            </w:r>
          </w:p>
        </w:tc>
        <w:tc>
          <w:tcPr>
            <w:tcW w:w="2835" w:type="dxa"/>
            <w:tcBorders>
              <w:top w:val="single" w:sz="12" w:space="0" w:color="auto"/>
              <w:bottom w:val="double" w:sz="4" w:space="0" w:color="auto"/>
            </w:tcBorders>
            <w:noWrap/>
            <w:tcMar>
              <w:top w:w="18" w:type="dxa"/>
              <w:left w:w="18" w:type="dxa"/>
              <w:bottom w:w="0" w:type="dxa"/>
              <w:right w:w="18" w:type="dxa"/>
            </w:tcMar>
            <w:vAlign w:val="center"/>
          </w:tcPr>
          <w:p w:rsidR="00F75723" w:rsidRDefault="00F75723" w:rsidP="008B3DE5">
            <w:pPr>
              <w:pStyle w:val="Tablehead"/>
              <w:spacing w:before="20" w:after="20"/>
              <w:rPr>
                <w:sz w:val="16"/>
              </w:rPr>
            </w:pPr>
            <w:r>
              <w:rPr>
                <w:sz w:val="16"/>
              </w:rPr>
              <w:t>Résolution de</w:t>
            </w:r>
            <w:r>
              <w:rPr>
                <w:sz w:val="16"/>
              </w:rPr>
              <w:br/>
              <w:t>position améliorée</w:t>
            </w:r>
            <w:r>
              <w:rPr>
                <w:sz w:val="16"/>
              </w:rPr>
              <w:br/>
              <w:t>(4)</w:t>
            </w:r>
          </w:p>
        </w:tc>
        <w:tc>
          <w:tcPr>
            <w:tcW w:w="1134" w:type="dxa"/>
            <w:tcBorders>
              <w:top w:val="single" w:sz="12" w:space="0" w:color="auto"/>
              <w:bottom w:val="double" w:sz="4" w:space="0" w:color="auto"/>
            </w:tcBorders>
            <w:noWrap/>
            <w:tcMar>
              <w:top w:w="18" w:type="dxa"/>
              <w:left w:w="18" w:type="dxa"/>
              <w:bottom w:w="0" w:type="dxa"/>
              <w:right w:w="18" w:type="dxa"/>
            </w:tcMar>
            <w:vAlign w:val="center"/>
          </w:tcPr>
          <w:p w:rsidR="00F75723" w:rsidRDefault="00F75723" w:rsidP="008B3DE5">
            <w:pPr>
              <w:pStyle w:val="Tablehead"/>
              <w:spacing w:before="20" w:after="20"/>
              <w:rPr>
                <w:sz w:val="16"/>
              </w:rPr>
            </w:pPr>
            <w:r>
              <w:rPr>
                <w:sz w:val="16"/>
              </w:rPr>
              <w:t>EOS</w:t>
            </w:r>
            <w:r>
              <w:rPr>
                <w:sz w:val="16"/>
              </w:rPr>
              <w:br/>
              <w:t>(1)</w:t>
            </w:r>
          </w:p>
        </w:tc>
        <w:tc>
          <w:tcPr>
            <w:tcW w:w="1134" w:type="dxa"/>
            <w:tcBorders>
              <w:top w:val="single" w:sz="12" w:space="0" w:color="auto"/>
              <w:bottom w:val="double" w:sz="4" w:space="0" w:color="auto"/>
            </w:tcBorders>
            <w:noWrap/>
            <w:tcMar>
              <w:top w:w="18" w:type="dxa"/>
              <w:left w:w="18" w:type="dxa"/>
              <w:bottom w:w="0" w:type="dxa"/>
              <w:right w:w="18" w:type="dxa"/>
            </w:tcMar>
            <w:vAlign w:val="center"/>
          </w:tcPr>
          <w:p w:rsidR="00F75723" w:rsidRDefault="00F75723" w:rsidP="008B3DE5">
            <w:pPr>
              <w:pStyle w:val="Tablehead"/>
              <w:spacing w:before="20" w:after="20"/>
              <w:rPr>
                <w:sz w:val="16"/>
              </w:rPr>
            </w:pPr>
            <w:r>
              <w:rPr>
                <w:sz w:val="16"/>
              </w:rPr>
              <w:t>ECC</w:t>
            </w:r>
            <w:r>
              <w:rPr>
                <w:sz w:val="16"/>
              </w:rPr>
              <w:br/>
              <w:t>(1)</w:t>
            </w:r>
          </w:p>
        </w:tc>
        <w:tc>
          <w:tcPr>
            <w:tcW w:w="1701" w:type="dxa"/>
            <w:tcBorders>
              <w:top w:val="single" w:sz="12" w:space="0" w:color="auto"/>
              <w:bottom w:val="double" w:sz="4" w:space="0" w:color="auto"/>
              <w:right w:val="single" w:sz="12" w:space="0" w:color="auto"/>
            </w:tcBorders>
            <w:noWrap/>
            <w:tcMar>
              <w:top w:w="18" w:type="dxa"/>
              <w:left w:w="18" w:type="dxa"/>
              <w:bottom w:w="0" w:type="dxa"/>
              <w:right w:w="18" w:type="dxa"/>
            </w:tcMar>
            <w:vAlign w:val="center"/>
          </w:tcPr>
          <w:p w:rsidR="00F75723" w:rsidRDefault="00F75723" w:rsidP="008B3DE5">
            <w:pPr>
              <w:pStyle w:val="Tablehead"/>
              <w:spacing w:before="20" w:after="20"/>
              <w:rPr>
                <w:sz w:val="16"/>
              </w:rPr>
            </w:pPr>
            <w:r>
              <w:rPr>
                <w:sz w:val="16"/>
              </w:rPr>
              <w:t>EOS</w:t>
            </w:r>
            <w:r>
              <w:rPr>
                <w:sz w:val="16"/>
              </w:rPr>
              <w:br/>
              <w:t>(2 identiques)</w:t>
            </w:r>
          </w:p>
        </w:tc>
      </w:tr>
      <w:tr w:rsidR="00F75723" w:rsidTr="008B3DE5">
        <w:trPr>
          <w:trHeight w:val="284"/>
          <w:jc w:val="center"/>
        </w:trPr>
        <w:tc>
          <w:tcPr>
            <w:tcW w:w="1418" w:type="dxa"/>
            <w:tcBorders>
              <w:top w:val="double" w:sz="4" w:space="0" w:color="auto"/>
              <w:left w:val="single" w:sz="12" w:space="0" w:color="auto"/>
              <w:bottom w:val="single" w:sz="12" w:space="0" w:color="auto"/>
            </w:tcBorders>
            <w:noWrap/>
            <w:tcMar>
              <w:top w:w="18" w:type="dxa"/>
              <w:left w:w="18" w:type="dxa"/>
              <w:bottom w:w="0" w:type="dxa"/>
              <w:right w:w="18" w:type="dxa"/>
            </w:tcMar>
            <w:vAlign w:val="bottom"/>
          </w:tcPr>
          <w:p w:rsidR="00F75723" w:rsidRDefault="00F75723" w:rsidP="008B3DE5">
            <w:pPr>
              <w:pStyle w:val="Tabletext"/>
              <w:spacing w:before="20" w:after="20"/>
              <w:jc w:val="center"/>
              <w:rPr>
                <w:rFonts w:eastAsia="Arial Unicode MS"/>
                <w:sz w:val="16"/>
              </w:rPr>
            </w:pPr>
            <w:r>
              <w:rPr>
                <w:sz w:val="16"/>
              </w:rPr>
              <w:t>expan3</w:t>
            </w:r>
          </w:p>
        </w:tc>
        <w:tc>
          <w:tcPr>
            <w:tcW w:w="2552" w:type="dxa"/>
            <w:tcBorders>
              <w:top w:val="double" w:sz="4" w:space="0" w:color="auto"/>
              <w:bottom w:val="single" w:sz="12" w:space="0" w:color="auto"/>
            </w:tcBorders>
            <w:noWrap/>
            <w:tcMar>
              <w:top w:w="18" w:type="dxa"/>
              <w:left w:w="18" w:type="dxa"/>
              <w:bottom w:w="0" w:type="dxa"/>
              <w:right w:w="18" w:type="dxa"/>
            </w:tcMar>
            <w:vAlign w:val="bottom"/>
          </w:tcPr>
          <w:p w:rsidR="00F75723" w:rsidRDefault="00F75723" w:rsidP="008B3DE5">
            <w:pPr>
              <w:pStyle w:val="Tabletext"/>
              <w:spacing w:before="20" w:after="20"/>
              <w:jc w:val="center"/>
              <w:rPr>
                <w:rFonts w:eastAsia="Arial Unicode MS"/>
                <w:sz w:val="16"/>
              </w:rPr>
            </w:pPr>
            <w:r>
              <w:rPr>
                <w:sz w:val="16"/>
              </w:rPr>
              <w:t>100</w:t>
            </w:r>
          </w:p>
        </w:tc>
        <w:tc>
          <w:tcPr>
            <w:tcW w:w="2835" w:type="dxa"/>
            <w:tcBorders>
              <w:top w:val="double" w:sz="4" w:space="0" w:color="auto"/>
              <w:bottom w:val="single" w:sz="12" w:space="0" w:color="auto"/>
            </w:tcBorders>
            <w:noWrap/>
            <w:tcMar>
              <w:top w:w="18" w:type="dxa"/>
              <w:left w:w="18" w:type="dxa"/>
              <w:bottom w:w="0" w:type="dxa"/>
              <w:right w:w="18" w:type="dxa"/>
            </w:tcMar>
            <w:vAlign w:val="bottom"/>
          </w:tcPr>
          <w:p w:rsidR="00F75723" w:rsidRDefault="00F75723" w:rsidP="008B3DE5">
            <w:pPr>
              <w:pStyle w:val="Tabletext"/>
              <w:spacing w:before="20" w:after="20"/>
              <w:jc w:val="center"/>
              <w:rPr>
                <w:rFonts w:eastAsia="Arial Unicode MS"/>
                <w:sz w:val="16"/>
              </w:rPr>
            </w:pPr>
            <w:r>
              <w:rPr>
                <w:sz w:val="16"/>
              </w:rPr>
              <w:t>Pos5</w:t>
            </w:r>
          </w:p>
        </w:tc>
        <w:tc>
          <w:tcPr>
            <w:tcW w:w="1134" w:type="dxa"/>
            <w:tcBorders>
              <w:top w:val="double" w:sz="4" w:space="0" w:color="auto"/>
              <w:bottom w:val="single" w:sz="12" w:space="0" w:color="auto"/>
            </w:tcBorders>
            <w:noWrap/>
            <w:tcMar>
              <w:top w:w="18" w:type="dxa"/>
              <w:left w:w="18" w:type="dxa"/>
              <w:bottom w:w="0" w:type="dxa"/>
              <w:right w:w="18" w:type="dxa"/>
            </w:tcMar>
            <w:vAlign w:val="bottom"/>
          </w:tcPr>
          <w:p w:rsidR="00F75723" w:rsidRDefault="00F75723" w:rsidP="008B3DE5">
            <w:pPr>
              <w:pStyle w:val="Tabletext"/>
              <w:spacing w:before="20" w:after="20"/>
              <w:jc w:val="center"/>
              <w:rPr>
                <w:rFonts w:eastAsia="Arial Unicode MS"/>
                <w:sz w:val="16"/>
              </w:rPr>
            </w:pPr>
            <w:r>
              <w:rPr>
                <w:sz w:val="16"/>
              </w:rPr>
              <w:t>122</w:t>
            </w:r>
          </w:p>
        </w:tc>
        <w:tc>
          <w:tcPr>
            <w:tcW w:w="1134" w:type="dxa"/>
            <w:tcBorders>
              <w:top w:val="double" w:sz="4" w:space="0" w:color="auto"/>
              <w:bottom w:val="single" w:sz="12" w:space="0" w:color="auto"/>
            </w:tcBorders>
            <w:noWrap/>
            <w:tcMar>
              <w:top w:w="18" w:type="dxa"/>
              <w:left w:w="18" w:type="dxa"/>
              <w:bottom w:w="0" w:type="dxa"/>
              <w:right w:w="18" w:type="dxa"/>
            </w:tcMar>
            <w:vAlign w:val="bottom"/>
          </w:tcPr>
          <w:p w:rsidR="00F75723" w:rsidRDefault="00F75723" w:rsidP="008B3DE5">
            <w:pPr>
              <w:pStyle w:val="Tabletext"/>
              <w:spacing w:before="20" w:after="20"/>
              <w:jc w:val="center"/>
              <w:rPr>
                <w:rFonts w:eastAsia="Arial Unicode MS"/>
                <w:sz w:val="16"/>
              </w:rPr>
            </w:pPr>
            <w:r>
              <w:rPr>
                <w:sz w:val="16"/>
              </w:rPr>
              <w:t>ECC</w:t>
            </w:r>
          </w:p>
        </w:tc>
        <w:tc>
          <w:tcPr>
            <w:tcW w:w="1701" w:type="dxa"/>
            <w:tcBorders>
              <w:top w:val="double" w:sz="4" w:space="0" w:color="auto"/>
              <w:bottom w:val="single" w:sz="12" w:space="0" w:color="auto"/>
              <w:right w:val="single" w:sz="12" w:space="0" w:color="auto"/>
            </w:tcBorders>
            <w:noWrap/>
            <w:tcMar>
              <w:top w:w="18" w:type="dxa"/>
              <w:left w:w="18" w:type="dxa"/>
              <w:bottom w:w="0" w:type="dxa"/>
              <w:right w:w="18" w:type="dxa"/>
            </w:tcMar>
            <w:vAlign w:val="bottom"/>
          </w:tcPr>
          <w:p w:rsidR="00F75723" w:rsidRDefault="00F75723" w:rsidP="008B3DE5">
            <w:pPr>
              <w:pStyle w:val="Tabletext"/>
              <w:spacing w:before="20" w:after="20"/>
              <w:jc w:val="center"/>
              <w:rPr>
                <w:rFonts w:eastAsia="Arial Unicode MS"/>
                <w:sz w:val="16"/>
              </w:rPr>
            </w:pPr>
            <w:r>
              <w:rPr>
                <w:sz w:val="16"/>
              </w:rPr>
              <w:t>122</w:t>
            </w:r>
          </w:p>
        </w:tc>
      </w:tr>
    </w:tbl>
    <w:p w:rsidR="00F75723" w:rsidRDefault="00F75723" w:rsidP="00F75723">
      <w:pPr>
        <w:pStyle w:val="Tablefin"/>
        <w:rPr>
          <w:sz w:val="6"/>
          <w:lang w:val="fr-FR"/>
        </w:rPr>
      </w:pPr>
    </w:p>
    <w:p w:rsidR="00F75723" w:rsidRDefault="00F75723" w:rsidP="00F75723">
      <w:pPr>
        <w:pStyle w:val="TableNo"/>
      </w:pPr>
      <w:r>
        <w:br w:type="page"/>
      </w:r>
      <w:r>
        <w:lastRenderedPageBreak/>
        <w:t>TABLEAU  4.5</w:t>
      </w:r>
    </w:p>
    <w:p w:rsidR="00F75723" w:rsidRDefault="00F75723" w:rsidP="00F75723">
      <w:pPr>
        <w:pStyle w:val="Tabletitle"/>
      </w:pPr>
      <w:r>
        <w:t>Appels d</w:t>
      </w:r>
      <w:r w:rsidR="001321E6">
        <w:t>'</w:t>
      </w:r>
      <w:r>
        <w:t>urgence et de sécurité – Tous navires</w:t>
      </w:r>
    </w:p>
    <w:tbl>
      <w:tblPr>
        <w:tblpPr w:leftFromText="180" w:rightFromText="180" w:vertAnchor="text" w:tblpXSpec="center" w:tblpY="1"/>
        <w:tblOverlap w:val="never"/>
        <w:tblW w:w="14459" w:type="dxa"/>
        <w:tblLayout w:type="fixed"/>
        <w:tblCellMar>
          <w:left w:w="0" w:type="dxa"/>
          <w:right w:w="0" w:type="dxa"/>
        </w:tblCellMar>
        <w:tblLook w:val="0000"/>
      </w:tblPr>
      <w:tblGrid>
        <w:gridCol w:w="30"/>
        <w:gridCol w:w="1171"/>
        <w:gridCol w:w="1505"/>
        <w:gridCol w:w="493"/>
        <w:gridCol w:w="494"/>
        <w:gridCol w:w="493"/>
        <w:gridCol w:w="494"/>
        <w:gridCol w:w="493"/>
        <w:gridCol w:w="494"/>
        <w:gridCol w:w="493"/>
        <w:gridCol w:w="494"/>
        <w:gridCol w:w="1093"/>
        <w:gridCol w:w="821"/>
        <w:gridCol w:w="740"/>
        <w:gridCol w:w="875"/>
        <w:gridCol w:w="875"/>
        <w:gridCol w:w="870"/>
        <w:gridCol w:w="740"/>
        <w:gridCol w:w="740"/>
        <w:gridCol w:w="1023"/>
        <w:gridCol w:w="28"/>
      </w:tblGrid>
      <w:tr w:rsidR="00F75723" w:rsidTr="00C07D85">
        <w:trPr>
          <w:gridAfter w:val="1"/>
          <w:wAfter w:w="29" w:type="dxa"/>
          <w:trHeight w:val="270"/>
        </w:trPr>
        <w:tc>
          <w:tcPr>
            <w:tcW w:w="1163" w:type="dxa"/>
            <w:gridSpan w:val="2"/>
            <w:tcBorders>
              <w:top w:val="single" w:sz="12" w:space="0" w:color="auto"/>
              <w:left w:val="single" w:sz="12" w:space="0" w:color="auto"/>
              <w:right w:val="single" w:sz="8" w:space="0" w:color="auto"/>
            </w:tcBorders>
          </w:tcPr>
          <w:p w:rsidR="00F75723" w:rsidRPr="007F27C7" w:rsidRDefault="00F75723" w:rsidP="00C07D85">
            <w:pPr>
              <w:pStyle w:val="TableText0"/>
              <w:spacing w:before="120" w:after="120" w:line="240" w:lineRule="auto"/>
              <w:jc w:val="center"/>
              <w:rPr>
                <w:b/>
                <w:bCs/>
                <w:sz w:val="16"/>
                <w:lang w:val="fr-FR"/>
              </w:rPr>
            </w:pPr>
          </w:p>
        </w:tc>
        <w:tc>
          <w:tcPr>
            <w:tcW w:w="156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Type</w:t>
            </w:r>
          </w:p>
        </w:tc>
        <w:tc>
          <w:tcPr>
            <w:tcW w:w="2710"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Application</w:t>
            </w:r>
          </w:p>
        </w:tc>
        <w:tc>
          <w:tcPr>
            <w:tcW w:w="7569"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gridAfter w:val="1"/>
          <w:wAfter w:w="29" w:type="dxa"/>
          <w:trHeight w:val="255"/>
        </w:trPr>
        <w:tc>
          <w:tcPr>
            <w:tcW w:w="1163"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w:t>
            </w:r>
            <w:r>
              <w:rPr>
                <w:b/>
                <w:bCs/>
                <w:sz w:val="16"/>
                <w:lang w:val="fr-FR"/>
              </w:rPr>
              <w:br/>
              <w:t>de navire</w:t>
            </w:r>
            <w:r>
              <w:rPr>
                <w:b/>
                <w:bCs/>
                <w:sz w:val="16"/>
                <w:lang w:val="fr-FR"/>
              </w:rPr>
              <w:br/>
              <w:t>A/B</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w:t>
            </w:r>
            <w:r>
              <w:rPr>
                <w:b/>
                <w:bCs/>
                <w:sz w:val="16"/>
                <w:lang w:val="fr-FR"/>
              </w:rPr>
              <w:br/>
              <w:t>de navire</w:t>
            </w:r>
            <w:r>
              <w:rPr>
                <w:b/>
                <w:bCs/>
                <w:sz w:val="16"/>
                <w:lang w:val="fr-FR"/>
              </w:rPr>
              <w:br/>
              <w:t>D</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w:t>
            </w:r>
            <w:r>
              <w:rPr>
                <w:b/>
                <w:bCs/>
                <w:sz w:val="16"/>
                <w:lang w:val="fr-FR"/>
              </w:rPr>
              <w:br/>
              <w:t>de navire</w:t>
            </w:r>
            <w:r>
              <w:rPr>
                <w:b/>
                <w:bCs/>
                <w:sz w:val="16"/>
                <w:lang w:val="fr-FR"/>
              </w:rPr>
              <w:br/>
              <w:t>E</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Station</w:t>
            </w:r>
            <w:r>
              <w:rPr>
                <w:b/>
                <w:bCs/>
                <w:sz w:val="16"/>
                <w:lang w:val="fr-FR"/>
              </w:rPr>
              <w:br/>
              <w:t>côtière</w:t>
            </w:r>
          </w:p>
        </w:tc>
        <w:tc>
          <w:tcPr>
            <w:tcW w:w="11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Spécificateur de format</w:t>
            </w:r>
            <w:r>
              <w:rPr>
                <w:b/>
                <w:bCs/>
                <w:sz w:val="16"/>
                <w:lang w:val="fr-FR"/>
              </w:rPr>
              <w:br/>
              <w:t>(2 identiques)</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Catégorie</w:t>
            </w:r>
            <w:r>
              <w:rPr>
                <w:b/>
                <w:bCs/>
                <w:sz w:val="16"/>
                <w:lang w:val="fr-FR"/>
              </w:rPr>
              <w:br/>
              <w:t>(1)</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Auto-ID</w:t>
            </w:r>
            <w:r>
              <w:rPr>
                <w:b/>
                <w:bCs/>
                <w:sz w:val="16"/>
                <w:lang w:val="fr-FR"/>
              </w:rPr>
              <w:b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Message</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EOS</w:t>
            </w:r>
            <w:r>
              <w:rPr>
                <w:b/>
                <w:bCs/>
                <w:sz w:val="16"/>
                <w:lang w:val="es-ES_tradnl"/>
              </w:rPr>
              <w:br/>
              <w:t>(1)</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ECC</w:t>
            </w:r>
            <w:r>
              <w:rPr>
                <w:b/>
                <w:bCs/>
                <w:sz w:val="16"/>
                <w:lang w:val="es-ES_tradnl"/>
              </w:rPr>
              <w:br/>
              <w:t>(1)</w:t>
            </w:r>
          </w:p>
        </w:tc>
        <w:tc>
          <w:tcPr>
            <w:tcW w:w="1061"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EOS</w:t>
            </w:r>
            <w:r>
              <w:rPr>
                <w:b/>
                <w:bCs/>
                <w:sz w:val="16"/>
                <w:lang w:val="es-ES_tradnl"/>
              </w:rPr>
              <w:br/>
              <w:t>(2 identiques)</w:t>
            </w:r>
          </w:p>
        </w:tc>
      </w:tr>
      <w:tr w:rsidR="00F75723" w:rsidTr="00C07D85">
        <w:trPr>
          <w:gridAfter w:val="1"/>
          <w:wAfter w:w="29" w:type="dxa"/>
          <w:trHeight w:val="255"/>
        </w:trPr>
        <w:tc>
          <w:tcPr>
            <w:tcW w:w="1163"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51"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53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1</w:t>
            </w:r>
          </w:p>
        </w:tc>
        <w:tc>
          <w:tcPr>
            <w:tcW w:w="902"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2</w:t>
            </w:r>
          </w:p>
        </w:tc>
        <w:tc>
          <w:tcPr>
            <w:tcW w:w="74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61"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gridAfter w:val="1"/>
          <w:wAfter w:w="29" w:type="dxa"/>
          <w:trHeight w:val="450"/>
        </w:trPr>
        <w:tc>
          <w:tcPr>
            <w:tcW w:w="1247"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51"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1ère télé</w:t>
            </w:r>
            <w:r>
              <w:rPr>
                <w:b/>
                <w:bCs/>
                <w:sz w:val="16"/>
                <w:lang w:val="fr-FR"/>
              </w:rPr>
              <w:softHyphen/>
              <w:t xml:space="preserve">commande </w:t>
            </w:r>
            <w:r>
              <w:rPr>
                <w:b/>
                <w:bCs/>
                <w:sz w:val="16"/>
                <w:lang w:val="fr-FR"/>
              </w:rPr>
              <w:br/>
              <w:t>(1)</w:t>
            </w: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2ème télé</w:t>
            </w:r>
            <w:r>
              <w:rPr>
                <w:b/>
                <w:bCs/>
                <w:sz w:val="16"/>
                <w:lang w:val="fr-FR"/>
              </w:rPr>
              <w:softHyphen/>
              <w:t xml:space="preserve">commande </w:t>
            </w:r>
            <w:r>
              <w:rPr>
                <w:b/>
                <w:bCs/>
                <w:sz w:val="16"/>
                <w:lang w:val="fr-FR"/>
              </w:rPr>
              <w:br/>
              <w:t>(1)</w:t>
            </w:r>
          </w:p>
        </w:tc>
        <w:tc>
          <w:tcPr>
            <w:tcW w:w="90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Fréquence</w:t>
            </w:r>
            <w:r>
              <w:rPr>
                <w:b/>
                <w:bCs/>
                <w:sz w:val="16"/>
                <w:lang w:val="fr-FR"/>
              </w:rPr>
              <w:br/>
              <w:t>(6)</w:t>
            </w:r>
          </w:p>
        </w:tc>
        <w:tc>
          <w:tcPr>
            <w:tcW w:w="74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4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061"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r>
      <w:tr w:rsidR="00F75723" w:rsidTr="00C07D85">
        <w:trPr>
          <w:gridAfter w:val="1"/>
          <w:wAfter w:w="29" w:type="dxa"/>
          <w:trHeight w:val="270"/>
        </w:trPr>
        <w:tc>
          <w:tcPr>
            <w:tcW w:w="1247"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r>
              <w:rPr>
                <w:rFonts w:eastAsia="Arial Unicode MS"/>
                <w:b/>
                <w:bCs/>
                <w:sz w:val="16"/>
                <w:lang w:val="fr-FR"/>
              </w:rPr>
              <w:t>Bande de fréquences</w:t>
            </w:r>
          </w:p>
        </w:tc>
        <w:tc>
          <w:tcPr>
            <w:tcW w:w="1562" w:type="dxa"/>
            <w:vMerge/>
            <w:tcBorders>
              <w:top w:val="single" w:sz="8" w:space="0" w:color="auto"/>
              <w:left w:val="single" w:sz="8" w:space="0" w:color="auto"/>
              <w:bottom w:val="double" w:sz="4" w:space="0" w:color="auto"/>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Rx</w:t>
            </w:r>
          </w:p>
        </w:tc>
        <w:tc>
          <w:tcPr>
            <w:tcW w:w="1134"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51"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0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0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0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61" w:type="dxa"/>
            <w:vMerge/>
            <w:tcBorders>
              <w:top w:val="nil"/>
              <w:left w:val="single" w:sz="4" w:space="0" w:color="auto"/>
              <w:bottom w:val="double" w:sz="4" w:space="0" w:color="auto"/>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gridAfter w:val="1"/>
          <w:wAfter w:w="29" w:type="dxa"/>
          <w:trHeight w:val="255"/>
        </w:trPr>
        <w:tc>
          <w:tcPr>
            <w:tcW w:w="1247" w:type="dxa"/>
            <w:gridSpan w:val="2"/>
            <w:tcBorders>
              <w:top w:val="double" w:sz="4" w:space="0" w:color="auto"/>
              <w:left w:val="single" w:sz="12" w:space="0" w:color="auto"/>
              <w:right w:val="single" w:sz="8" w:space="0" w:color="auto"/>
            </w:tcBorders>
          </w:tcPr>
          <w:p w:rsidR="00F75723" w:rsidRDefault="00F75723" w:rsidP="00C07D85">
            <w:pPr>
              <w:pStyle w:val="TableText0"/>
              <w:spacing w:before="120" w:after="120" w:line="240" w:lineRule="auto"/>
              <w:ind w:left="57"/>
              <w:jc w:val="left"/>
              <w:rPr>
                <w:sz w:val="16"/>
                <w:lang w:val="fr-FR"/>
              </w:rPr>
            </w:pPr>
            <w:r>
              <w:rPr>
                <w:sz w:val="16"/>
                <w:lang w:val="fr-FR"/>
              </w:rPr>
              <w:t>Onde métriques</w:t>
            </w:r>
          </w:p>
        </w:tc>
        <w:tc>
          <w:tcPr>
            <w:tcW w:w="156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RT tous modes</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 ou 110</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127</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ECC</w:t>
            </w:r>
          </w:p>
        </w:tc>
        <w:tc>
          <w:tcPr>
            <w:tcW w:w="106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127</w:t>
            </w:r>
          </w:p>
        </w:tc>
      </w:tr>
      <w:tr w:rsidR="00F75723" w:rsidTr="00C07D85">
        <w:trPr>
          <w:gridAfter w:val="1"/>
          <w:wAfter w:w="29" w:type="dxa"/>
          <w:trHeight w:val="255"/>
        </w:trPr>
        <w:tc>
          <w:tcPr>
            <w:tcW w:w="1247" w:type="dxa"/>
            <w:gridSpan w:val="2"/>
            <w:tcBorders>
              <w:left w:val="single" w:sz="12" w:space="0" w:color="auto"/>
              <w:right w:val="single" w:sz="8" w:space="0" w:color="auto"/>
            </w:tcBorders>
          </w:tcPr>
          <w:p w:rsidR="00F75723" w:rsidRDefault="00F75723" w:rsidP="00C07D85">
            <w:pPr>
              <w:pStyle w:val="TableText0"/>
              <w:spacing w:before="120" w:after="120" w:line="240" w:lineRule="auto"/>
              <w:ind w:left="57"/>
              <w:jc w:val="left"/>
              <w:rPr>
                <w:sz w:val="16"/>
                <w:lang w:val="en-US"/>
              </w:rPr>
            </w:pPr>
          </w:p>
        </w:tc>
        <w:tc>
          <w:tcPr>
            <w:tcW w:w="156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n-US"/>
              </w:rPr>
            </w:pPr>
            <w:r>
              <w:rPr>
                <w:sz w:val="16"/>
                <w:lang w:val="en-US"/>
              </w:rPr>
              <w:t>RT duplex</w:t>
            </w:r>
            <w:r>
              <w:rPr>
                <w:b/>
                <w:bCs/>
                <w:sz w:val="16"/>
                <w:vertAlign w:val="superscript"/>
              </w:rPr>
              <w:t>(</w:t>
            </w:r>
            <w:r w:rsidRPr="00574FC9">
              <w:rPr>
                <w:b/>
                <w:bCs/>
                <w:sz w:val="16"/>
                <w:vertAlign w:val="superscript"/>
              </w:rPr>
              <w:t>1</w:t>
            </w:r>
            <w:r>
              <w:rPr>
                <w:b/>
                <w:bCs/>
                <w:sz w:val="16"/>
                <w:vertAlign w:val="superscript"/>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 ou 110</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101</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gridAfter w:val="1"/>
          <w:wAfter w:w="29" w:type="dxa"/>
          <w:trHeight w:val="255"/>
        </w:trPr>
        <w:tc>
          <w:tcPr>
            <w:tcW w:w="1247" w:type="dxa"/>
            <w:gridSpan w:val="2"/>
            <w:tcBorders>
              <w:left w:val="single" w:sz="12" w:space="0" w:color="auto"/>
              <w:right w:val="single" w:sz="8" w:space="0" w:color="auto"/>
            </w:tcBorders>
          </w:tcPr>
          <w:p w:rsidR="00F75723" w:rsidRDefault="00F75723" w:rsidP="00C07D85">
            <w:pPr>
              <w:pStyle w:val="TableText0"/>
              <w:spacing w:before="120" w:after="120" w:line="240" w:lineRule="auto"/>
              <w:ind w:left="57"/>
              <w:jc w:val="left"/>
              <w:rPr>
                <w:sz w:val="16"/>
                <w:lang w:val="es-ES_tradnl"/>
              </w:rPr>
            </w:pPr>
          </w:p>
        </w:tc>
        <w:tc>
          <w:tcPr>
            <w:tcW w:w="156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s-ES_tradnl"/>
              </w:rPr>
            </w:pPr>
            <w:r>
              <w:rPr>
                <w:sz w:val="16"/>
                <w:lang w:val="es-ES_tradnl"/>
              </w:rPr>
              <w:t>Transports médicaux</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110</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111</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gridAfter w:val="1"/>
          <w:wAfter w:w="29" w:type="dxa"/>
          <w:trHeight w:val="255"/>
        </w:trPr>
        <w:tc>
          <w:tcPr>
            <w:tcW w:w="1247" w:type="dxa"/>
            <w:gridSpan w:val="2"/>
            <w:tcBorders>
              <w:left w:val="single" w:sz="12" w:space="0" w:color="auto"/>
              <w:bottom w:val="double" w:sz="4" w:space="0" w:color="auto"/>
              <w:right w:val="single" w:sz="8" w:space="0" w:color="auto"/>
            </w:tcBorders>
          </w:tcPr>
          <w:p w:rsidR="00F75723" w:rsidRDefault="00F75723" w:rsidP="00C07D85">
            <w:pPr>
              <w:pStyle w:val="TableText0"/>
              <w:spacing w:before="120" w:after="120" w:line="240" w:lineRule="auto"/>
              <w:ind w:left="57"/>
              <w:jc w:val="left"/>
              <w:rPr>
                <w:sz w:val="16"/>
                <w:lang w:val="es-ES_tradnl"/>
              </w:rPr>
            </w:pPr>
          </w:p>
        </w:tc>
        <w:tc>
          <w:tcPr>
            <w:tcW w:w="1562"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Navires et aéronefs (Rés. 18)</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110</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90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110</w:t>
            </w:r>
          </w:p>
        </w:tc>
        <w:tc>
          <w:tcPr>
            <w:tcW w:w="90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gridAfter w:val="1"/>
          <w:wAfter w:w="29" w:type="dxa"/>
          <w:trHeight w:val="255"/>
        </w:trPr>
        <w:tc>
          <w:tcPr>
            <w:tcW w:w="1247" w:type="dxa"/>
            <w:gridSpan w:val="2"/>
            <w:vMerge w:val="restart"/>
            <w:tcBorders>
              <w:top w:val="double" w:sz="4" w:space="0" w:color="auto"/>
              <w:left w:val="single" w:sz="12" w:space="0" w:color="auto"/>
              <w:bottom w:val="single" w:sz="12" w:space="0" w:color="auto"/>
              <w:right w:val="single" w:sz="8" w:space="0" w:color="auto"/>
            </w:tcBorders>
          </w:tcPr>
          <w:p w:rsidR="00F75723" w:rsidRDefault="00F75723" w:rsidP="00C07D85">
            <w:pPr>
              <w:pStyle w:val="TableText0"/>
              <w:spacing w:before="120" w:after="120" w:line="240" w:lineRule="auto"/>
              <w:ind w:left="57"/>
              <w:jc w:val="left"/>
              <w:rPr>
                <w:sz w:val="16"/>
                <w:lang w:val="fr-FR"/>
              </w:rPr>
            </w:pPr>
            <w:r>
              <w:rPr>
                <w:sz w:val="16"/>
                <w:szCs w:val="16"/>
                <w:lang w:val="fr-FR"/>
              </w:rPr>
              <w:t>Ondes</w:t>
            </w:r>
            <w:r>
              <w:rPr>
                <w:sz w:val="16"/>
                <w:szCs w:val="16"/>
                <w:lang w:val="fr-FR"/>
              </w:rPr>
              <w:br/>
              <w:t>décamétriques/ hectométriques</w:t>
            </w:r>
          </w:p>
        </w:tc>
        <w:tc>
          <w:tcPr>
            <w:tcW w:w="156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s-ES_tradnl"/>
              </w:rPr>
            </w:pPr>
            <w:r>
              <w:rPr>
                <w:sz w:val="16"/>
                <w:lang w:val="es-ES_tradnl"/>
              </w:rPr>
              <w:t>J3E RT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 ou 110</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109</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gridAfter w:val="1"/>
          <w:wAfter w:w="29" w:type="dxa"/>
          <w:trHeight w:val="255"/>
        </w:trPr>
        <w:tc>
          <w:tcPr>
            <w:tcW w:w="1163" w:type="dxa"/>
            <w:gridSpan w:val="2"/>
            <w:vMerge/>
            <w:tcBorders>
              <w:left w:val="single" w:sz="12" w:space="0" w:color="auto"/>
              <w:bottom w:val="single" w:sz="12" w:space="0" w:color="auto"/>
              <w:right w:val="single" w:sz="8" w:space="0" w:color="auto"/>
            </w:tcBorders>
          </w:tcPr>
          <w:p w:rsidR="00F75723" w:rsidRDefault="00F75723" w:rsidP="00C07D85">
            <w:pPr>
              <w:pStyle w:val="TableText0"/>
              <w:spacing w:before="120" w:after="120" w:line="240" w:lineRule="auto"/>
              <w:ind w:left="57"/>
              <w:jc w:val="left"/>
              <w:rPr>
                <w:sz w:val="16"/>
                <w:lang w:val="es-ES_tradnl"/>
              </w:rPr>
            </w:pPr>
          </w:p>
        </w:tc>
        <w:tc>
          <w:tcPr>
            <w:tcW w:w="156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s-ES_tradnl"/>
              </w:rPr>
            </w:pPr>
            <w:r>
              <w:rPr>
                <w:sz w:val="16"/>
                <w:lang w:val="es-ES_tradnl"/>
              </w:rPr>
              <w:t>F1B CED</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 ou 110</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113</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0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r>
      <w:tr w:rsidR="00F75723" w:rsidRPr="00C97C0D" w:rsidTr="00C07D85">
        <w:trPr>
          <w:gridBefore w:val="1"/>
          <w:wBefore w:w="32" w:type="dxa"/>
          <w:trHeight w:val="255"/>
        </w:trPr>
        <w:tc>
          <w:tcPr>
            <w:tcW w:w="13001" w:type="dxa"/>
            <w:gridSpan w:val="20"/>
            <w:tcBorders>
              <w:top w:val="single" w:sz="4" w:space="0" w:color="auto"/>
            </w:tcBorders>
          </w:tcPr>
          <w:p w:rsidR="00F75723" w:rsidRPr="00C97C0D" w:rsidRDefault="00F75723" w:rsidP="00C07D85">
            <w:pPr>
              <w:pStyle w:val="Tablelegend"/>
              <w:spacing w:after="120"/>
              <w:ind w:hanging="284"/>
              <w:jc w:val="left"/>
              <w:rPr>
                <w:sz w:val="16"/>
              </w:rPr>
            </w:pPr>
            <w:r>
              <w:rPr>
                <w:b/>
                <w:bCs/>
                <w:sz w:val="16"/>
                <w:vertAlign w:val="superscript"/>
              </w:rPr>
              <w:t>(</w:t>
            </w:r>
            <w:r w:rsidRPr="00574FC9">
              <w:rPr>
                <w:b/>
                <w:bCs/>
                <w:sz w:val="16"/>
                <w:vertAlign w:val="superscript"/>
              </w:rPr>
              <w:t>1</w:t>
            </w:r>
            <w:r>
              <w:rPr>
                <w:b/>
                <w:bCs/>
                <w:sz w:val="16"/>
                <w:vertAlign w:val="superscript"/>
              </w:rPr>
              <w:t xml:space="preserve">)       </w:t>
            </w:r>
            <w:r w:rsidRPr="00C97C0D">
              <w:rPr>
                <w:sz w:val="16"/>
              </w:rPr>
              <w:t>Voir le § 8.3.1.3.</w:t>
            </w:r>
          </w:p>
          <w:p w:rsidR="00F75723" w:rsidRPr="00C97C0D" w:rsidRDefault="00F75723" w:rsidP="00C07D85">
            <w:pPr>
              <w:pStyle w:val="Tablelegend"/>
              <w:spacing w:after="120"/>
              <w:ind w:hanging="284"/>
              <w:jc w:val="left"/>
              <w:rPr>
                <w:sz w:val="16"/>
              </w:rPr>
            </w:pPr>
            <w:r w:rsidRPr="00DB6154">
              <w:rPr>
                <w:sz w:val="16"/>
                <w:szCs w:val="16"/>
                <w:vertAlign w:val="superscript"/>
              </w:rPr>
              <w:t>(2)</w:t>
            </w:r>
            <w:r w:rsidRPr="00DB6154">
              <w:rPr>
                <w:sz w:val="16"/>
                <w:szCs w:val="16"/>
              </w:rPr>
              <w:tab/>
              <w:t>Cet appel n</w:t>
            </w:r>
            <w:r w:rsidR="001321E6">
              <w:rPr>
                <w:sz w:val="16"/>
                <w:szCs w:val="16"/>
              </w:rPr>
              <w:t>'</w:t>
            </w:r>
            <w:r w:rsidRPr="00DB6154">
              <w:rPr>
                <w:sz w:val="16"/>
                <w:szCs w:val="16"/>
              </w:rPr>
              <w:t>est pas applicable aux équipements portatifs.</w:t>
            </w:r>
          </w:p>
        </w:tc>
      </w:tr>
    </w:tbl>
    <w:p w:rsidR="00F75723" w:rsidRDefault="00F75723" w:rsidP="00F75723">
      <w:pPr>
        <w:pStyle w:val="Tablefin"/>
        <w:rPr>
          <w:lang w:val="fr-FR"/>
        </w:rPr>
      </w:pPr>
    </w:p>
    <w:p w:rsidR="00F75723" w:rsidRDefault="00F75723" w:rsidP="00F75723">
      <w:pPr>
        <w:pStyle w:val="TableNo"/>
      </w:pPr>
      <w:r>
        <w:br w:type="page"/>
      </w:r>
      <w:r>
        <w:lastRenderedPageBreak/>
        <w:t>TABLEAU  4.6</w:t>
      </w:r>
    </w:p>
    <w:p w:rsidR="00F75723" w:rsidRDefault="00F75723" w:rsidP="00F75723">
      <w:pPr>
        <w:pStyle w:val="Tabletitle"/>
      </w:pPr>
      <w:r>
        <w:t>Urgence et sécurité – Appels concernant une région géographique</w:t>
      </w:r>
    </w:p>
    <w:tbl>
      <w:tblPr>
        <w:tblW w:w="14459" w:type="dxa"/>
        <w:jc w:val="center"/>
        <w:tblLayout w:type="fixed"/>
        <w:tblCellMar>
          <w:left w:w="0" w:type="dxa"/>
          <w:right w:w="0" w:type="dxa"/>
        </w:tblCellMar>
        <w:tblLook w:val="0000"/>
      </w:tblPr>
      <w:tblGrid>
        <w:gridCol w:w="1189"/>
        <w:gridCol w:w="1621"/>
        <w:gridCol w:w="437"/>
        <w:gridCol w:w="417"/>
        <w:gridCol w:w="416"/>
        <w:gridCol w:w="416"/>
        <w:gridCol w:w="417"/>
        <w:gridCol w:w="416"/>
        <w:gridCol w:w="416"/>
        <w:gridCol w:w="416"/>
        <w:gridCol w:w="1081"/>
        <w:gridCol w:w="821"/>
        <w:gridCol w:w="957"/>
        <w:gridCol w:w="686"/>
        <w:gridCol w:w="821"/>
        <w:gridCol w:w="830"/>
        <w:gridCol w:w="919"/>
        <w:gridCol w:w="551"/>
        <w:gridCol w:w="551"/>
        <w:gridCol w:w="1081"/>
      </w:tblGrid>
      <w:tr w:rsidR="00F75723" w:rsidTr="00C07D85">
        <w:trPr>
          <w:trHeight w:val="270"/>
          <w:jc w:val="center"/>
        </w:trPr>
        <w:tc>
          <w:tcPr>
            <w:tcW w:w="1247" w:type="dxa"/>
            <w:tcBorders>
              <w:top w:val="single" w:sz="12" w:space="0" w:color="auto"/>
              <w:left w:val="single" w:sz="12" w:space="0" w:color="auto"/>
              <w:right w:val="single" w:sz="8" w:space="0" w:color="auto"/>
            </w:tcBorders>
          </w:tcPr>
          <w:p w:rsidR="00F75723" w:rsidRPr="007F27C7" w:rsidRDefault="00F75723" w:rsidP="004203EE">
            <w:pPr>
              <w:pStyle w:val="TableText0"/>
              <w:spacing w:before="120" w:after="120" w:line="240" w:lineRule="auto"/>
              <w:jc w:val="center"/>
              <w:rPr>
                <w:b/>
                <w:bCs/>
                <w:sz w:val="16"/>
                <w:lang w:val="fr-FR"/>
              </w:rPr>
            </w:pPr>
          </w:p>
        </w:tc>
        <w:tc>
          <w:tcPr>
            <w:tcW w:w="1701" w:type="dxa"/>
            <w:vMerge w:val="restart"/>
            <w:tcBorders>
              <w:top w:val="single" w:sz="12" w:space="0" w:color="000000"/>
              <w:left w:val="single" w:sz="8" w:space="0" w:color="auto"/>
              <w:bottom w:val="double" w:sz="4" w:space="0" w:color="auto"/>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Type</w:t>
            </w:r>
          </w:p>
        </w:tc>
        <w:tc>
          <w:tcPr>
            <w:tcW w:w="3502"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Application</w:t>
            </w:r>
          </w:p>
        </w:tc>
        <w:tc>
          <w:tcPr>
            <w:tcW w:w="8047"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trHeight w:val="255"/>
          <w:jc w:val="center"/>
        </w:trPr>
        <w:tc>
          <w:tcPr>
            <w:tcW w:w="1247" w:type="dxa"/>
            <w:tcBorders>
              <w:left w:val="single" w:sz="12" w:space="0" w:color="auto"/>
              <w:right w:val="single" w:sz="8" w:space="0" w:color="auto"/>
            </w:tcBorders>
          </w:tcPr>
          <w:p w:rsidR="00F75723" w:rsidRDefault="00F75723" w:rsidP="004203EE">
            <w:pPr>
              <w:pStyle w:val="TableText0"/>
              <w:spacing w:before="120" w:after="120" w:line="240" w:lineRule="auto"/>
              <w:jc w:val="center"/>
              <w:rPr>
                <w:rFonts w:eastAsia="Arial Unicode MS"/>
                <w:b/>
                <w:bCs/>
                <w:sz w:val="16"/>
                <w:lang w:val="fr-FR"/>
              </w:rPr>
            </w:pPr>
          </w:p>
        </w:tc>
        <w:tc>
          <w:tcPr>
            <w:tcW w:w="1701" w:type="dxa"/>
            <w:vMerge/>
            <w:tcBorders>
              <w:top w:val="single" w:sz="8" w:space="0" w:color="000000"/>
              <w:left w:val="single" w:sz="8" w:space="0" w:color="auto"/>
              <w:bottom w:val="double" w:sz="4" w:space="0" w:color="auto"/>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9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 de navire</w:t>
            </w:r>
            <w:r>
              <w:rPr>
                <w:b/>
                <w:bCs/>
                <w:sz w:val="16"/>
                <w:lang w:val="fr-FR"/>
              </w:rPr>
              <w:br/>
              <w:t>A/B</w:t>
            </w:r>
          </w:p>
        </w:tc>
        <w:tc>
          <w:tcPr>
            <w:tcW w:w="8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 de navire</w:t>
            </w:r>
            <w:r>
              <w:rPr>
                <w:b/>
                <w:bCs/>
                <w:sz w:val="16"/>
                <w:lang w:val="fr-FR"/>
              </w:rPr>
              <w:br/>
              <w:t>D</w:t>
            </w:r>
          </w:p>
        </w:tc>
        <w:tc>
          <w:tcPr>
            <w:tcW w:w="8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 de navire E</w:t>
            </w:r>
          </w:p>
        </w:tc>
        <w:tc>
          <w:tcPr>
            <w:tcW w:w="8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Station côtière</w:t>
            </w:r>
          </w:p>
        </w:tc>
        <w:tc>
          <w:tcPr>
            <w:tcW w:w="11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Spécificateur de format</w:t>
            </w:r>
            <w:r>
              <w:rPr>
                <w:b/>
                <w:bCs/>
                <w:sz w:val="16"/>
                <w:lang w:val="fr-FR"/>
              </w:rPr>
              <w:br/>
              <w:t>(2 identiques)</w:t>
            </w:r>
          </w:p>
        </w:tc>
        <w:tc>
          <w:tcPr>
            <w:tcW w:w="8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Adresse</w:t>
            </w:r>
            <w:r>
              <w:rPr>
                <w:b/>
                <w:bCs/>
                <w:sz w:val="16"/>
                <w:lang w:val="fr-FR"/>
              </w:rPr>
              <w:br/>
              <w:t>(5)</w:t>
            </w:r>
          </w:p>
        </w:tc>
        <w:tc>
          <w:tcPr>
            <w:tcW w:w="10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Catégorie</w:t>
            </w:r>
            <w:r>
              <w:rPr>
                <w:b/>
                <w:bCs/>
                <w:sz w:val="16"/>
                <w:lang w:val="fr-FR"/>
              </w:rPr>
              <w:br/>
              <w:t>(1)</w:t>
            </w:r>
          </w:p>
        </w:tc>
        <w:tc>
          <w:tcPr>
            <w:tcW w:w="7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 xml:space="preserve">Auto-ID </w:t>
            </w:r>
            <w:r>
              <w:rPr>
                <w:b/>
                <w:bCs/>
                <w:sz w:val="16"/>
                <w:lang w:val="fr-FR"/>
              </w:rPr>
              <w:br/>
              <w:t>(5)</w:t>
            </w:r>
          </w:p>
        </w:tc>
        <w:tc>
          <w:tcPr>
            <w:tcW w:w="2308"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Message</w:t>
            </w:r>
          </w:p>
        </w:tc>
        <w:tc>
          <w:tcPr>
            <w:tcW w:w="5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5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13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identiques)</w:t>
            </w:r>
          </w:p>
        </w:tc>
      </w:tr>
      <w:tr w:rsidR="00F75723" w:rsidTr="00C07D85">
        <w:trPr>
          <w:trHeight w:val="255"/>
          <w:jc w:val="center"/>
        </w:trPr>
        <w:tc>
          <w:tcPr>
            <w:tcW w:w="1247" w:type="dxa"/>
            <w:tcBorders>
              <w:left w:val="single" w:sz="12" w:space="0" w:color="auto"/>
              <w:right w:val="single" w:sz="8" w:space="0" w:color="auto"/>
            </w:tcBorders>
          </w:tcPr>
          <w:p w:rsidR="00F75723" w:rsidRDefault="00F75723" w:rsidP="004203EE">
            <w:pPr>
              <w:pStyle w:val="TableText0"/>
              <w:spacing w:before="120" w:after="120" w:line="240" w:lineRule="auto"/>
              <w:jc w:val="center"/>
              <w:rPr>
                <w:rFonts w:eastAsia="Arial Unicode MS"/>
                <w:b/>
                <w:bCs/>
                <w:sz w:val="16"/>
                <w:lang w:val="es-ES_tradnl"/>
              </w:rPr>
            </w:pPr>
          </w:p>
        </w:tc>
        <w:tc>
          <w:tcPr>
            <w:tcW w:w="1701" w:type="dxa"/>
            <w:vMerge/>
            <w:tcBorders>
              <w:top w:val="single" w:sz="8" w:space="0" w:color="000000"/>
              <w:left w:val="single" w:sz="8" w:space="0" w:color="auto"/>
              <w:bottom w:val="double" w:sz="4" w:space="0" w:color="auto"/>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9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7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60"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003"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718"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73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1</w:t>
            </w:r>
          </w:p>
        </w:tc>
        <w:tc>
          <w:tcPr>
            <w:tcW w:w="964"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2</w:t>
            </w:r>
          </w:p>
        </w:tc>
        <w:tc>
          <w:tcPr>
            <w:tcW w:w="5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5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r>
      <w:tr w:rsidR="00F75723" w:rsidTr="00C07D85">
        <w:trPr>
          <w:trHeight w:val="450"/>
          <w:jc w:val="center"/>
        </w:trPr>
        <w:tc>
          <w:tcPr>
            <w:tcW w:w="1247" w:type="dxa"/>
            <w:tcBorders>
              <w:left w:val="single" w:sz="12" w:space="0" w:color="auto"/>
              <w:right w:val="single" w:sz="8" w:space="0" w:color="auto"/>
            </w:tcBorders>
          </w:tcPr>
          <w:p w:rsidR="00F75723" w:rsidRDefault="00F75723" w:rsidP="004203EE">
            <w:pPr>
              <w:pStyle w:val="TableText0"/>
              <w:spacing w:before="120" w:after="120" w:line="240" w:lineRule="auto"/>
              <w:jc w:val="center"/>
              <w:rPr>
                <w:rFonts w:eastAsia="Arial Unicode MS"/>
                <w:b/>
                <w:bCs/>
                <w:sz w:val="16"/>
                <w:lang w:val="es-ES_tradnl"/>
              </w:rPr>
            </w:pPr>
          </w:p>
        </w:tc>
        <w:tc>
          <w:tcPr>
            <w:tcW w:w="1701" w:type="dxa"/>
            <w:vMerge/>
            <w:tcBorders>
              <w:top w:val="single" w:sz="8" w:space="0" w:color="000000"/>
              <w:left w:val="single" w:sz="8" w:space="0" w:color="auto"/>
              <w:bottom w:val="double" w:sz="4" w:space="0" w:color="auto"/>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9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7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60"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003"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718"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1ère télécom</w:t>
            </w:r>
            <w:r>
              <w:rPr>
                <w:b/>
                <w:bCs/>
                <w:sz w:val="16"/>
                <w:lang w:val="fr-FR"/>
              </w:rPr>
              <w:softHyphen/>
              <w:t xml:space="preserve">mande </w:t>
            </w:r>
            <w:r>
              <w:rPr>
                <w:b/>
                <w:bCs/>
                <w:sz w:val="16"/>
                <w:lang w:val="fr-FR"/>
              </w:rPr>
              <w:br/>
              <w:t>(1)</w:t>
            </w:r>
          </w:p>
        </w:tc>
        <w:tc>
          <w:tcPr>
            <w:tcW w:w="87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2ème télécom</w:t>
            </w:r>
            <w:r>
              <w:rPr>
                <w:b/>
                <w:bCs/>
                <w:sz w:val="16"/>
                <w:lang w:val="fr-FR"/>
              </w:rPr>
              <w:softHyphen/>
              <w:t xml:space="preserve">mande </w:t>
            </w:r>
            <w:r>
              <w:rPr>
                <w:b/>
                <w:bCs/>
                <w:sz w:val="16"/>
                <w:lang w:val="fr-FR"/>
              </w:rPr>
              <w:br/>
              <w:t>(1)</w:t>
            </w:r>
          </w:p>
        </w:tc>
        <w:tc>
          <w:tcPr>
            <w:tcW w:w="96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Fréquence</w:t>
            </w:r>
            <w:r>
              <w:rPr>
                <w:b/>
                <w:bCs/>
                <w:sz w:val="16"/>
                <w:lang w:val="fr-FR"/>
              </w:rPr>
              <w:br/>
              <w:t>(6)</w:t>
            </w:r>
          </w:p>
        </w:tc>
        <w:tc>
          <w:tcPr>
            <w:tcW w:w="5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5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1134" w:type="dxa"/>
            <w:vMerge/>
            <w:tcBorders>
              <w:top w:val="nil"/>
              <w:left w:val="single" w:sz="4"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r>
      <w:tr w:rsidR="00F75723" w:rsidTr="00C07D85">
        <w:trPr>
          <w:trHeight w:val="270"/>
          <w:jc w:val="center"/>
        </w:trPr>
        <w:tc>
          <w:tcPr>
            <w:tcW w:w="1247" w:type="dxa"/>
            <w:tcBorders>
              <w:left w:val="single" w:sz="12" w:space="0" w:color="auto"/>
              <w:bottom w:val="double" w:sz="4" w:space="0" w:color="auto"/>
              <w:right w:val="single" w:sz="8" w:space="0" w:color="auto"/>
            </w:tcBorders>
          </w:tcPr>
          <w:p w:rsidR="00F75723" w:rsidRDefault="00F75723" w:rsidP="004203EE">
            <w:pPr>
              <w:pStyle w:val="TableText0"/>
              <w:spacing w:before="120" w:after="120" w:line="240" w:lineRule="auto"/>
              <w:jc w:val="center"/>
              <w:rPr>
                <w:rFonts w:eastAsia="Arial Unicode MS"/>
                <w:b/>
                <w:bCs/>
                <w:sz w:val="16"/>
                <w:lang w:val="fr-FR"/>
              </w:rPr>
            </w:pPr>
            <w:r>
              <w:rPr>
                <w:rFonts w:eastAsia="Arial Unicode MS"/>
                <w:b/>
                <w:bCs/>
                <w:sz w:val="16"/>
                <w:lang w:val="fr-FR"/>
              </w:rPr>
              <w:t>Bande de fréquences</w:t>
            </w:r>
          </w:p>
        </w:tc>
        <w:tc>
          <w:tcPr>
            <w:tcW w:w="1701" w:type="dxa"/>
            <w:vMerge/>
            <w:tcBorders>
              <w:top w:val="single" w:sz="8" w:space="0" w:color="000000"/>
              <w:left w:val="single" w:sz="8" w:space="0" w:color="auto"/>
              <w:bottom w:val="double" w:sz="4" w:space="0" w:color="auto"/>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4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Tx</w:t>
            </w:r>
          </w:p>
        </w:tc>
        <w:tc>
          <w:tcPr>
            <w:tcW w:w="43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Rx</w:t>
            </w:r>
          </w:p>
        </w:tc>
        <w:tc>
          <w:tcPr>
            <w:tcW w:w="43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Tx</w:t>
            </w:r>
          </w:p>
        </w:tc>
        <w:tc>
          <w:tcPr>
            <w:tcW w:w="43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Rx</w:t>
            </w:r>
          </w:p>
        </w:tc>
        <w:tc>
          <w:tcPr>
            <w:tcW w:w="43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Tx</w:t>
            </w:r>
          </w:p>
        </w:tc>
        <w:tc>
          <w:tcPr>
            <w:tcW w:w="43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Rx</w:t>
            </w:r>
          </w:p>
        </w:tc>
        <w:tc>
          <w:tcPr>
            <w:tcW w:w="43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Tx</w:t>
            </w:r>
          </w:p>
        </w:tc>
        <w:tc>
          <w:tcPr>
            <w:tcW w:w="43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Rx</w:t>
            </w:r>
          </w:p>
        </w:tc>
        <w:tc>
          <w:tcPr>
            <w:tcW w:w="1134"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60"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003"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718"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61"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870"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964"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577"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577"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double" w:sz="4" w:space="0" w:color="auto"/>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r>
      <w:tr w:rsidR="00F75723" w:rsidTr="00C07D85">
        <w:trPr>
          <w:trHeight w:val="255"/>
          <w:jc w:val="center"/>
        </w:trPr>
        <w:tc>
          <w:tcPr>
            <w:tcW w:w="1247" w:type="dxa"/>
            <w:tcBorders>
              <w:top w:val="double" w:sz="4" w:space="0" w:color="auto"/>
              <w:left w:val="single" w:sz="12" w:space="0" w:color="auto"/>
              <w:right w:val="single" w:sz="8" w:space="0" w:color="auto"/>
            </w:tcBorders>
          </w:tcPr>
          <w:p w:rsidR="00F75723" w:rsidRDefault="00F75723" w:rsidP="004203EE">
            <w:pPr>
              <w:pStyle w:val="TableText0"/>
              <w:spacing w:before="120" w:after="120" w:line="240" w:lineRule="auto"/>
              <w:ind w:left="57"/>
              <w:rPr>
                <w:sz w:val="16"/>
                <w:lang w:val="fr-FR"/>
              </w:rPr>
            </w:pPr>
            <w:r>
              <w:rPr>
                <w:sz w:val="16"/>
                <w:lang w:val="fr-FR"/>
              </w:rPr>
              <w:t>Ondes décamétriques/ hectométriques</w:t>
            </w:r>
          </w:p>
        </w:tc>
        <w:tc>
          <w:tcPr>
            <w:tcW w:w="170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es-ES_tradnl"/>
              </w:rPr>
            </w:pPr>
            <w:r>
              <w:rPr>
                <w:sz w:val="16"/>
                <w:lang w:val="fr-FR"/>
              </w:rPr>
              <w:t>J3E (RT)</w:t>
            </w:r>
          </w:p>
        </w:tc>
        <w:tc>
          <w:tcPr>
            <w:tcW w:w="4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102</w:t>
            </w:r>
          </w:p>
        </w:tc>
        <w:tc>
          <w:tcPr>
            <w:tcW w:w="8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Zone</w:t>
            </w:r>
          </w:p>
        </w:tc>
        <w:tc>
          <w:tcPr>
            <w:tcW w:w="10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108 ou 110</w:t>
            </w:r>
          </w:p>
        </w:tc>
        <w:tc>
          <w:tcPr>
            <w:tcW w:w="7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109</w:t>
            </w:r>
          </w:p>
        </w:tc>
        <w:tc>
          <w:tcPr>
            <w:tcW w:w="8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126</w:t>
            </w:r>
          </w:p>
        </w:tc>
        <w:tc>
          <w:tcPr>
            <w:tcW w:w="96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5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127</w:t>
            </w:r>
          </w:p>
        </w:tc>
        <w:tc>
          <w:tcPr>
            <w:tcW w:w="5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ECC</w:t>
            </w:r>
          </w:p>
        </w:tc>
        <w:tc>
          <w:tcPr>
            <w:tcW w:w="113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trHeight w:val="255"/>
          <w:jc w:val="center"/>
        </w:trPr>
        <w:tc>
          <w:tcPr>
            <w:tcW w:w="1247" w:type="dxa"/>
            <w:tcBorders>
              <w:left w:val="single" w:sz="12" w:space="0" w:color="auto"/>
              <w:right w:val="single" w:sz="8" w:space="0" w:color="auto"/>
            </w:tcBorders>
          </w:tcPr>
          <w:p w:rsidR="00F75723" w:rsidRDefault="00F75723" w:rsidP="004203EE">
            <w:pPr>
              <w:pStyle w:val="TableText0"/>
              <w:spacing w:before="120" w:after="120" w:line="240" w:lineRule="auto"/>
              <w:ind w:left="57"/>
              <w:rPr>
                <w:sz w:val="16"/>
                <w:lang w:val="es-ES_tradnl"/>
              </w:rPr>
            </w:pPr>
          </w:p>
        </w:tc>
        <w:tc>
          <w:tcPr>
            <w:tcW w:w="170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es-ES_tradnl"/>
              </w:rPr>
            </w:pPr>
            <w:r>
              <w:rPr>
                <w:sz w:val="16"/>
                <w:lang w:val="es-ES_tradnl"/>
              </w:rPr>
              <w:t>F1B (CED)</w:t>
            </w:r>
          </w:p>
        </w:tc>
        <w:tc>
          <w:tcPr>
            <w:tcW w:w="45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102</w:t>
            </w:r>
          </w:p>
        </w:tc>
        <w:tc>
          <w:tcPr>
            <w:tcW w:w="8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Zone</w:t>
            </w:r>
          </w:p>
        </w:tc>
        <w:tc>
          <w:tcPr>
            <w:tcW w:w="100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108 ou 110</w:t>
            </w:r>
          </w:p>
        </w:tc>
        <w:tc>
          <w:tcPr>
            <w:tcW w:w="7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113</w:t>
            </w:r>
          </w:p>
        </w:tc>
        <w:tc>
          <w:tcPr>
            <w:tcW w:w="8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126</w:t>
            </w:r>
          </w:p>
        </w:tc>
        <w:tc>
          <w:tcPr>
            <w:tcW w:w="9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5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127</w:t>
            </w:r>
          </w:p>
        </w:tc>
        <w:tc>
          <w:tcPr>
            <w:tcW w:w="5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ECC</w:t>
            </w:r>
          </w:p>
        </w:tc>
        <w:tc>
          <w:tcPr>
            <w:tcW w:w="1134"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trHeight w:val="255"/>
          <w:jc w:val="center"/>
        </w:trPr>
        <w:tc>
          <w:tcPr>
            <w:tcW w:w="1247" w:type="dxa"/>
            <w:tcBorders>
              <w:left w:val="single" w:sz="12" w:space="0" w:color="auto"/>
              <w:right w:val="single" w:sz="8" w:space="0" w:color="auto"/>
            </w:tcBorders>
          </w:tcPr>
          <w:p w:rsidR="00F75723" w:rsidRDefault="00F75723" w:rsidP="004203EE">
            <w:pPr>
              <w:pStyle w:val="TableText0"/>
              <w:spacing w:before="120" w:after="120" w:line="240" w:lineRule="auto"/>
              <w:ind w:left="57"/>
              <w:rPr>
                <w:sz w:val="16"/>
                <w:lang w:val="es-ES_tradnl"/>
              </w:rPr>
            </w:pPr>
          </w:p>
        </w:tc>
        <w:tc>
          <w:tcPr>
            <w:tcW w:w="170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es-ES_tradnl"/>
              </w:rPr>
            </w:pPr>
            <w:r>
              <w:rPr>
                <w:sz w:val="16"/>
                <w:lang w:val="fr-FR"/>
              </w:rPr>
              <w:t>Transports médicaux</w:t>
            </w:r>
          </w:p>
        </w:tc>
        <w:tc>
          <w:tcPr>
            <w:tcW w:w="45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102</w:t>
            </w:r>
          </w:p>
        </w:tc>
        <w:tc>
          <w:tcPr>
            <w:tcW w:w="8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Zone</w:t>
            </w:r>
          </w:p>
        </w:tc>
        <w:tc>
          <w:tcPr>
            <w:tcW w:w="100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110</w:t>
            </w:r>
          </w:p>
        </w:tc>
        <w:tc>
          <w:tcPr>
            <w:tcW w:w="7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109 ou 113</w:t>
            </w:r>
          </w:p>
        </w:tc>
        <w:tc>
          <w:tcPr>
            <w:tcW w:w="8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111</w:t>
            </w:r>
          </w:p>
        </w:tc>
        <w:tc>
          <w:tcPr>
            <w:tcW w:w="9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5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127</w:t>
            </w:r>
          </w:p>
        </w:tc>
        <w:tc>
          <w:tcPr>
            <w:tcW w:w="5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ECC</w:t>
            </w:r>
          </w:p>
        </w:tc>
        <w:tc>
          <w:tcPr>
            <w:tcW w:w="1134"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trHeight w:val="270"/>
          <w:jc w:val="center"/>
        </w:trPr>
        <w:tc>
          <w:tcPr>
            <w:tcW w:w="1247" w:type="dxa"/>
            <w:tcBorders>
              <w:left w:val="single" w:sz="12" w:space="0" w:color="auto"/>
              <w:bottom w:val="single" w:sz="12" w:space="0" w:color="auto"/>
              <w:right w:val="single" w:sz="8" w:space="0" w:color="auto"/>
            </w:tcBorders>
          </w:tcPr>
          <w:p w:rsidR="00F75723" w:rsidRDefault="00F75723" w:rsidP="004203EE">
            <w:pPr>
              <w:pStyle w:val="TableText0"/>
              <w:spacing w:before="120" w:after="120" w:line="240" w:lineRule="auto"/>
              <w:ind w:left="57"/>
              <w:rPr>
                <w:sz w:val="16"/>
                <w:lang w:val="es-ES_tradnl"/>
              </w:rPr>
            </w:pPr>
          </w:p>
        </w:tc>
        <w:tc>
          <w:tcPr>
            <w:tcW w:w="170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fr-FR"/>
              </w:rPr>
            </w:pPr>
            <w:r>
              <w:rPr>
                <w:sz w:val="16"/>
                <w:lang w:val="fr-FR"/>
              </w:rPr>
              <w:t>Navires et aéronef (Rés. 18)</w:t>
            </w:r>
          </w:p>
        </w:tc>
        <w:tc>
          <w:tcPr>
            <w:tcW w:w="45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43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102</w:t>
            </w:r>
          </w:p>
        </w:tc>
        <w:tc>
          <w:tcPr>
            <w:tcW w:w="8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Zone</w:t>
            </w:r>
          </w:p>
        </w:tc>
        <w:tc>
          <w:tcPr>
            <w:tcW w:w="10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110</w:t>
            </w:r>
          </w:p>
        </w:tc>
        <w:tc>
          <w:tcPr>
            <w:tcW w:w="7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109 ou 113</w:t>
            </w:r>
          </w:p>
        </w:tc>
        <w:tc>
          <w:tcPr>
            <w:tcW w:w="87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110</w:t>
            </w:r>
          </w:p>
        </w:tc>
        <w:tc>
          <w:tcPr>
            <w:tcW w:w="9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Fréquence</w:t>
            </w:r>
          </w:p>
        </w:tc>
        <w:tc>
          <w:tcPr>
            <w:tcW w:w="5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127</w:t>
            </w:r>
          </w:p>
        </w:tc>
        <w:tc>
          <w:tcPr>
            <w:tcW w:w="5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ECC</w:t>
            </w:r>
          </w:p>
        </w:tc>
        <w:tc>
          <w:tcPr>
            <w:tcW w:w="113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127</w:t>
            </w:r>
          </w:p>
        </w:tc>
      </w:tr>
    </w:tbl>
    <w:p w:rsidR="00F75723" w:rsidRDefault="00F75723" w:rsidP="00F75723">
      <w:pPr>
        <w:pStyle w:val="Tablefin"/>
        <w:rPr>
          <w:lang w:val="fr-FR"/>
        </w:rPr>
      </w:pPr>
    </w:p>
    <w:p w:rsidR="00F75723" w:rsidRDefault="00F75723" w:rsidP="00F75723">
      <w:pPr>
        <w:pStyle w:val="TableNo"/>
      </w:pPr>
      <w:r>
        <w:br w:type="page"/>
      </w:r>
      <w:r>
        <w:lastRenderedPageBreak/>
        <w:t>TABLEAU  4.7</w:t>
      </w:r>
    </w:p>
    <w:p w:rsidR="00F75723" w:rsidRDefault="00F75723" w:rsidP="00F75723">
      <w:pPr>
        <w:pStyle w:val="Tabletitle"/>
      </w:pPr>
      <w:r>
        <w:t>Urgence et sécurité – Appels individuels et leurs accusés de réception</w:t>
      </w:r>
    </w:p>
    <w:tbl>
      <w:tblPr>
        <w:tblpPr w:leftFromText="180" w:rightFromText="180" w:vertAnchor="text" w:tblpXSpec="center" w:tblpY="1"/>
        <w:tblOverlap w:val="never"/>
        <w:tblW w:w="14459" w:type="dxa"/>
        <w:tblLayout w:type="fixed"/>
        <w:tblCellMar>
          <w:left w:w="0" w:type="dxa"/>
          <w:right w:w="0" w:type="dxa"/>
        </w:tblCellMar>
        <w:tblLook w:val="0000"/>
      </w:tblPr>
      <w:tblGrid>
        <w:gridCol w:w="1152"/>
        <w:gridCol w:w="1550"/>
        <w:gridCol w:w="384"/>
        <w:gridCol w:w="304"/>
        <w:gridCol w:w="304"/>
        <w:gridCol w:w="303"/>
        <w:gridCol w:w="304"/>
        <w:gridCol w:w="303"/>
        <w:gridCol w:w="304"/>
        <w:gridCol w:w="303"/>
        <w:gridCol w:w="1094"/>
        <w:gridCol w:w="801"/>
        <w:gridCol w:w="875"/>
        <w:gridCol w:w="732"/>
        <w:gridCol w:w="885"/>
        <w:gridCol w:w="886"/>
        <w:gridCol w:w="979"/>
        <w:gridCol w:w="589"/>
        <w:gridCol w:w="589"/>
        <w:gridCol w:w="589"/>
        <w:gridCol w:w="1229"/>
      </w:tblGrid>
      <w:tr w:rsidR="00F75723" w:rsidTr="00C07D85">
        <w:trPr>
          <w:trHeight w:val="270"/>
        </w:trPr>
        <w:tc>
          <w:tcPr>
            <w:tcW w:w="1128" w:type="dxa"/>
            <w:tcBorders>
              <w:top w:val="single" w:sz="12" w:space="0" w:color="auto"/>
              <w:left w:val="single" w:sz="12" w:space="0" w:color="auto"/>
              <w:right w:val="single" w:sz="8" w:space="0" w:color="auto"/>
            </w:tcBorders>
          </w:tcPr>
          <w:p w:rsidR="00F75723" w:rsidRPr="007F27C7" w:rsidRDefault="00F75723" w:rsidP="00C07D85">
            <w:pPr>
              <w:pStyle w:val="TableText0"/>
              <w:spacing w:before="120" w:after="120" w:line="240" w:lineRule="auto"/>
              <w:jc w:val="center"/>
              <w:rPr>
                <w:b/>
                <w:bCs/>
                <w:sz w:val="16"/>
                <w:lang w:val="fr-FR"/>
              </w:rPr>
            </w:pPr>
          </w:p>
        </w:tc>
        <w:tc>
          <w:tcPr>
            <w:tcW w:w="151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Type</w:t>
            </w:r>
          </w:p>
        </w:tc>
        <w:tc>
          <w:tcPr>
            <w:tcW w:w="2452"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Application</w:t>
            </w:r>
          </w:p>
        </w:tc>
        <w:tc>
          <w:tcPr>
            <w:tcW w:w="9045"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p>
        </w:tc>
        <w:tc>
          <w:tcPr>
            <w:tcW w:w="1516"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7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Classe de station de navire A/B</w:t>
            </w:r>
          </w:p>
        </w:tc>
        <w:tc>
          <w:tcPr>
            <w:tcW w:w="59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Classe de station de navire D</w:t>
            </w:r>
          </w:p>
        </w:tc>
        <w:tc>
          <w:tcPr>
            <w:tcW w:w="59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Classe de station de navire E</w:t>
            </w:r>
          </w:p>
        </w:tc>
        <w:tc>
          <w:tcPr>
            <w:tcW w:w="59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Station côtière</w:t>
            </w:r>
          </w:p>
        </w:tc>
        <w:tc>
          <w:tcPr>
            <w:tcW w:w="107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Spécificateur de format</w:t>
            </w:r>
            <w:r>
              <w:rPr>
                <w:b/>
                <w:bCs/>
                <w:sz w:val="16"/>
                <w:lang w:val="fr-FR"/>
              </w:rPr>
              <w:br/>
              <w:t>(2 identiques)</w:t>
            </w:r>
          </w:p>
        </w:tc>
        <w:tc>
          <w:tcPr>
            <w:tcW w:w="78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Adresse</w:t>
            </w:r>
            <w:r>
              <w:rPr>
                <w:b/>
                <w:bCs/>
                <w:sz w:val="16"/>
                <w:lang w:val="fr-FR"/>
              </w:rPr>
              <w:br/>
              <w:t>(5)</w:t>
            </w:r>
          </w:p>
        </w:tc>
        <w:tc>
          <w:tcPr>
            <w:tcW w:w="85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Catégorie</w:t>
            </w:r>
            <w:r>
              <w:rPr>
                <w:b/>
                <w:bCs/>
                <w:sz w:val="16"/>
                <w:lang w:val="fr-FR"/>
              </w:rPr>
              <w:br/>
              <w:t>(1)</w:t>
            </w:r>
          </w:p>
        </w:tc>
        <w:tc>
          <w:tcPr>
            <w:tcW w:w="7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 xml:space="preserve">Auto-ID </w:t>
            </w:r>
            <w:r>
              <w:rPr>
                <w:b/>
                <w:bCs/>
                <w:sz w:val="16"/>
                <w:lang w:val="fr-FR"/>
              </w:rPr>
              <w:br/>
              <w:t>(5)</w:t>
            </w:r>
          </w:p>
        </w:tc>
        <w:tc>
          <w:tcPr>
            <w:tcW w:w="3266"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Message</w:t>
            </w:r>
          </w:p>
        </w:tc>
        <w:tc>
          <w:tcPr>
            <w:tcW w:w="5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5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202"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identiques)</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1516"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9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9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9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7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8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5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1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73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1</w:t>
            </w:r>
          </w:p>
        </w:tc>
        <w:tc>
          <w:tcPr>
            <w:tcW w:w="957"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2</w:t>
            </w:r>
          </w:p>
        </w:tc>
        <w:tc>
          <w:tcPr>
            <w:tcW w:w="576"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3</w:t>
            </w:r>
          </w:p>
        </w:tc>
        <w:tc>
          <w:tcPr>
            <w:tcW w:w="57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7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202"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trHeight w:val="450"/>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1516"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9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9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9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7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8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5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1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6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1ère télé</w:t>
            </w:r>
            <w:r>
              <w:rPr>
                <w:b/>
                <w:bCs/>
                <w:sz w:val="16"/>
                <w:lang w:val="fr-FR"/>
              </w:rPr>
              <w:softHyphen/>
              <w:t xml:space="preserve">commande </w:t>
            </w:r>
            <w:r>
              <w:rPr>
                <w:b/>
                <w:bCs/>
                <w:sz w:val="16"/>
                <w:lang w:val="fr-FR"/>
              </w:rPr>
              <w:br/>
              <w:t>(1)</w:t>
            </w: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2ème télé</w:t>
            </w:r>
            <w:r>
              <w:rPr>
                <w:b/>
                <w:bCs/>
                <w:sz w:val="16"/>
                <w:lang w:val="fr-FR"/>
              </w:rPr>
              <w:softHyphen/>
              <w:t xml:space="preserve">commande </w:t>
            </w:r>
            <w:r>
              <w:rPr>
                <w:b/>
                <w:bCs/>
                <w:sz w:val="16"/>
                <w:lang w:val="fr-FR"/>
              </w:rPr>
              <w:br/>
              <w:t>(1)</w:t>
            </w:r>
          </w:p>
        </w:tc>
        <w:tc>
          <w:tcPr>
            <w:tcW w:w="95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Fréquence ou position</w:t>
            </w:r>
            <w:r>
              <w:rPr>
                <w:b/>
                <w:bCs/>
                <w:sz w:val="16"/>
                <w:lang w:val="fr-FR"/>
              </w:rPr>
              <w:br/>
              <w:t>(6)</w:t>
            </w:r>
          </w:p>
        </w:tc>
        <w:tc>
          <w:tcPr>
            <w:tcW w:w="5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Heure</w:t>
            </w:r>
            <w:r>
              <w:rPr>
                <w:b/>
                <w:bCs/>
                <w:sz w:val="16"/>
                <w:lang w:val="fr-FR"/>
              </w:rPr>
              <w:br/>
              <w:t>(2)</w:t>
            </w:r>
          </w:p>
        </w:tc>
        <w:tc>
          <w:tcPr>
            <w:tcW w:w="57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576"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202"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r>
      <w:tr w:rsidR="00F75723" w:rsidTr="00C07D85">
        <w:trPr>
          <w:trHeight w:val="270"/>
        </w:trPr>
        <w:tc>
          <w:tcPr>
            <w:tcW w:w="1128" w:type="dxa"/>
            <w:tcBorders>
              <w:left w:val="single" w:sz="12" w:space="0" w:color="auto"/>
              <w:bottom w:val="double" w:sz="4"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r>
              <w:rPr>
                <w:rFonts w:eastAsia="Arial Unicode MS"/>
                <w:b/>
                <w:bCs/>
                <w:sz w:val="16"/>
                <w:lang w:val="fr-FR"/>
              </w:rPr>
              <w:t>Bande de fréquences</w:t>
            </w:r>
          </w:p>
        </w:tc>
        <w:tc>
          <w:tcPr>
            <w:tcW w:w="1516" w:type="dxa"/>
            <w:vMerge/>
            <w:tcBorders>
              <w:top w:val="single" w:sz="8" w:space="0" w:color="auto"/>
              <w:left w:val="single" w:sz="8" w:space="0" w:color="auto"/>
              <w:bottom w:val="double" w:sz="4" w:space="0" w:color="auto"/>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37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29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2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29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2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29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Tx</w:t>
            </w:r>
          </w:p>
        </w:tc>
        <w:tc>
          <w:tcPr>
            <w:tcW w:w="2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Rx</w:t>
            </w:r>
          </w:p>
        </w:tc>
        <w:tc>
          <w:tcPr>
            <w:tcW w:w="107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8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56"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16"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66"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6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5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76"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76"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76"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202" w:type="dxa"/>
            <w:vMerge/>
            <w:tcBorders>
              <w:top w:val="nil"/>
              <w:left w:val="single" w:sz="4" w:space="0" w:color="auto"/>
              <w:bottom w:val="double" w:sz="4" w:space="0" w:color="auto"/>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trHeight w:val="255"/>
        </w:trPr>
        <w:tc>
          <w:tcPr>
            <w:tcW w:w="1128" w:type="dxa"/>
            <w:tcBorders>
              <w:top w:val="double" w:sz="4" w:space="0" w:color="auto"/>
              <w:left w:val="single" w:sz="12" w:space="0" w:color="auto"/>
              <w:right w:val="single" w:sz="8" w:space="0" w:color="auto"/>
            </w:tcBorders>
          </w:tcPr>
          <w:p w:rsidR="00F75723" w:rsidRDefault="00F75723" w:rsidP="00C07D85">
            <w:pPr>
              <w:pStyle w:val="TableText0"/>
              <w:spacing w:before="120" w:after="120" w:line="240" w:lineRule="auto"/>
              <w:ind w:left="57"/>
              <w:rPr>
                <w:sz w:val="16"/>
                <w:lang w:val="fr-FR"/>
              </w:rPr>
            </w:pPr>
            <w:r>
              <w:rPr>
                <w:sz w:val="16"/>
                <w:lang w:val="fr-FR"/>
              </w:rPr>
              <w:t>Ondes métriques</w:t>
            </w:r>
          </w:p>
        </w:tc>
        <w:tc>
          <w:tcPr>
            <w:tcW w:w="151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RT tous modes</w:t>
            </w:r>
          </w:p>
        </w:tc>
        <w:tc>
          <w:tcPr>
            <w:tcW w:w="3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8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56"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 ou 110</w:t>
            </w:r>
          </w:p>
        </w:tc>
        <w:tc>
          <w:tcPr>
            <w:tcW w:w="7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6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5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7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n/a</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117</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ECC</w:t>
            </w:r>
          </w:p>
        </w:tc>
        <w:tc>
          <w:tcPr>
            <w:tcW w:w="1202"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117</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ind w:left="57"/>
              <w:rPr>
                <w:sz w:val="16"/>
                <w:lang w:val="en-US"/>
              </w:rPr>
            </w:pPr>
          </w:p>
        </w:tc>
        <w:tc>
          <w:tcPr>
            <w:tcW w:w="151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en-US"/>
              </w:rPr>
            </w:pPr>
            <w:r>
              <w:rPr>
                <w:sz w:val="16"/>
                <w:lang w:val="en-US"/>
              </w:rPr>
              <w:t>RT duplex</w:t>
            </w:r>
            <w:r>
              <w:rPr>
                <w:sz w:val="16"/>
                <w:vertAlign w:val="superscript"/>
                <w:lang w:val="en-US"/>
              </w:rPr>
              <w:t>1</w:t>
            </w:r>
          </w:p>
        </w:tc>
        <w:tc>
          <w:tcPr>
            <w:tcW w:w="3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10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120</w:t>
            </w:r>
          </w:p>
        </w:tc>
        <w:tc>
          <w:tcPr>
            <w:tcW w:w="7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MMSI</w:t>
            </w:r>
          </w:p>
        </w:tc>
        <w:tc>
          <w:tcPr>
            <w:tcW w:w="856"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 xml:space="preserve">108 </w:t>
            </w:r>
            <w:r>
              <w:rPr>
                <w:sz w:val="16"/>
                <w:lang w:val="es-ES_tradnl"/>
              </w:rPr>
              <w:t>ou</w:t>
            </w:r>
            <w:r>
              <w:rPr>
                <w:sz w:val="16"/>
                <w:lang w:val="en-US"/>
              </w:rPr>
              <w:t xml:space="preserve"> 110</w:t>
            </w:r>
          </w:p>
        </w:tc>
        <w:tc>
          <w:tcPr>
            <w:tcW w:w="7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MMSI</w:t>
            </w:r>
          </w:p>
        </w:tc>
        <w:tc>
          <w:tcPr>
            <w:tcW w:w="86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101</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5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n/a</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202"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ind w:left="57"/>
              <w:rPr>
                <w:sz w:val="16"/>
                <w:lang w:val="es-ES_tradnl"/>
              </w:rPr>
            </w:pPr>
          </w:p>
        </w:tc>
        <w:tc>
          <w:tcPr>
            <w:tcW w:w="1516" w:type="dxa"/>
            <w:tcBorders>
              <w:top w:val="single" w:sz="4" w:space="0" w:color="auto"/>
              <w:left w:val="single" w:sz="8" w:space="0" w:color="auto"/>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Accusé de réception RT</w:t>
            </w:r>
          </w:p>
        </w:tc>
        <w:tc>
          <w:tcPr>
            <w:tcW w:w="37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7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8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56"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 ou 110</w:t>
            </w:r>
          </w:p>
        </w:tc>
        <w:tc>
          <w:tcPr>
            <w:tcW w:w="7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6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8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5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7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n/a</w:t>
            </w:r>
          </w:p>
        </w:tc>
        <w:tc>
          <w:tcPr>
            <w:tcW w:w="57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57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202"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ind w:left="57"/>
              <w:rPr>
                <w:sz w:val="16"/>
                <w:lang w:val="es-ES_tradnl"/>
              </w:rPr>
            </w:pPr>
          </w:p>
        </w:tc>
        <w:tc>
          <w:tcPr>
            <w:tcW w:w="1516" w:type="dxa"/>
            <w:tcBorders>
              <w:top w:val="double" w:sz="4" w:space="0" w:color="auto"/>
              <w:left w:val="single" w:sz="8" w:space="0" w:color="auto"/>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Impossible de donner suite</w:t>
            </w:r>
          </w:p>
        </w:tc>
        <w:tc>
          <w:tcPr>
            <w:tcW w:w="376"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70"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83"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56" w:type="dxa"/>
            <w:tcBorders>
              <w:top w:val="doub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 ou 110</w:t>
            </w:r>
          </w:p>
        </w:tc>
        <w:tc>
          <w:tcPr>
            <w:tcW w:w="716"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66" w:type="dxa"/>
            <w:tcBorders>
              <w:top w:val="doub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104</w:t>
            </w:r>
          </w:p>
        </w:tc>
        <w:tc>
          <w:tcPr>
            <w:tcW w:w="867"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 à 109</w:t>
            </w:r>
          </w:p>
        </w:tc>
        <w:tc>
          <w:tcPr>
            <w:tcW w:w="957" w:type="dxa"/>
            <w:tcBorders>
              <w:top w:val="doub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76"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n/a</w:t>
            </w:r>
          </w:p>
        </w:tc>
        <w:tc>
          <w:tcPr>
            <w:tcW w:w="576"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576"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202" w:type="dxa"/>
            <w:tcBorders>
              <w:top w:val="doub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ind w:left="57"/>
              <w:rPr>
                <w:sz w:val="16"/>
                <w:lang w:val="es-ES_tradnl"/>
              </w:rPr>
            </w:pPr>
          </w:p>
        </w:tc>
        <w:tc>
          <w:tcPr>
            <w:tcW w:w="151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Demande de position</w:t>
            </w:r>
          </w:p>
        </w:tc>
        <w:tc>
          <w:tcPr>
            <w:tcW w:w="3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8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w:t>
            </w:r>
          </w:p>
        </w:tc>
        <w:tc>
          <w:tcPr>
            <w:tcW w:w="7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6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121</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57"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Pos3</w:t>
            </w:r>
          </w:p>
        </w:tc>
        <w:tc>
          <w:tcPr>
            <w:tcW w:w="57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n/a</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202"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ind w:left="57"/>
              <w:rPr>
                <w:sz w:val="16"/>
                <w:lang w:val="es-ES_tradnl"/>
              </w:rPr>
            </w:pPr>
          </w:p>
        </w:tc>
        <w:tc>
          <w:tcPr>
            <w:tcW w:w="1516" w:type="dxa"/>
            <w:tcBorders>
              <w:top w:val="single" w:sz="4"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Accusé de réception de position</w:t>
            </w:r>
          </w:p>
        </w:tc>
        <w:tc>
          <w:tcPr>
            <w:tcW w:w="37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7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8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5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w:t>
            </w:r>
          </w:p>
        </w:tc>
        <w:tc>
          <w:tcPr>
            <w:tcW w:w="7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6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121</w:t>
            </w:r>
          </w:p>
        </w:tc>
        <w:tc>
          <w:tcPr>
            <w:tcW w:w="8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57"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Pos4</w:t>
            </w:r>
          </w:p>
        </w:tc>
        <w:tc>
          <w:tcPr>
            <w:tcW w:w="576"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UTC</w:t>
            </w:r>
          </w:p>
        </w:tc>
        <w:tc>
          <w:tcPr>
            <w:tcW w:w="57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57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202"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trHeight w:val="255"/>
        </w:trPr>
        <w:tc>
          <w:tcPr>
            <w:tcW w:w="1128" w:type="dxa"/>
            <w:tcBorders>
              <w:left w:val="single" w:sz="12" w:space="0" w:color="auto"/>
              <w:right w:val="single" w:sz="8" w:space="0" w:color="auto"/>
            </w:tcBorders>
          </w:tcPr>
          <w:p w:rsidR="00F75723" w:rsidRDefault="00F75723" w:rsidP="00C07D85">
            <w:pPr>
              <w:pStyle w:val="TableText0"/>
              <w:spacing w:before="120" w:after="120" w:line="240" w:lineRule="auto"/>
              <w:ind w:left="57"/>
              <w:rPr>
                <w:sz w:val="16"/>
                <w:lang w:val="es-ES_tradnl"/>
              </w:rPr>
            </w:pPr>
          </w:p>
        </w:tc>
        <w:tc>
          <w:tcPr>
            <w:tcW w:w="151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es-ES_tradnl"/>
              </w:rPr>
            </w:pPr>
            <w:r>
              <w:rPr>
                <w:sz w:val="16"/>
                <w:lang w:val="fr-FR"/>
              </w:rPr>
              <w:t>Essai</w:t>
            </w:r>
          </w:p>
        </w:tc>
        <w:tc>
          <w:tcPr>
            <w:tcW w:w="3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8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w:t>
            </w:r>
          </w:p>
        </w:tc>
        <w:tc>
          <w:tcPr>
            <w:tcW w:w="7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6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118</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57"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57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n/a</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202"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trHeight w:val="255"/>
        </w:trPr>
        <w:tc>
          <w:tcPr>
            <w:tcW w:w="1128" w:type="dxa"/>
            <w:tcBorders>
              <w:left w:val="single" w:sz="12" w:space="0" w:color="auto"/>
              <w:bottom w:val="single" w:sz="12" w:space="0" w:color="auto"/>
              <w:right w:val="single" w:sz="8" w:space="0" w:color="auto"/>
            </w:tcBorders>
          </w:tcPr>
          <w:p w:rsidR="00F75723" w:rsidRDefault="00F75723" w:rsidP="00C07D85">
            <w:pPr>
              <w:pStyle w:val="TableText0"/>
              <w:spacing w:before="120" w:after="120" w:line="240" w:lineRule="auto"/>
              <w:ind w:left="57"/>
              <w:rPr>
                <w:sz w:val="16"/>
                <w:lang w:val="es-ES_tradnl"/>
              </w:rPr>
            </w:pPr>
          </w:p>
        </w:tc>
        <w:tc>
          <w:tcPr>
            <w:tcW w:w="1516"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Accusé de réception d</w:t>
            </w:r>
            <w:r w:rsidR="001321E6">
              <w:rPr>
                <w:sz w:val="16"/>
                <w:lang w:val="fr-FR"/>
              </w:rPr>
              <w:t>'</w:t>
            </w:r>
            <w:r>
              <w:rPr>
                <w:sz w:val="16"/>
                <w:lang w:val="fr-FR"/>
              </w:rPr>
              <w:t>essai</w:t>
            </w:r>
          </w:p>
        </w:tc>
        <w:tc>
          <w:tcPr>
            <w:tcW w:w="3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7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8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5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108</w:t>
            </w:r>
          </w:p>
        </w:tc>
        <w:tc>
          <w:tcPr>
            <w:tcW w:w="7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6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118</w:t>
            </w:r>
          </w:p>
        </w:tc>
        <w:tc>
          <w:tcPr>
            <w:tcW w:w="8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5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57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n/a</w:t>
            </w:r>
          </w:p>
        </w:tc>
        <w:tc>
          <w:tcPr>
            <w:tcW w:w="5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5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202"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bl>
    <w:p w:rsidR="00F75723" w:rsidRDefault="00F75723" w:rsidP="00F75723">
      <w:pPr>
        <w:pStyle w:val="TableNo"/>
        <w:rPr>
          <w:caps/>
        </w:rPr>
      </w:pPr>
      <w:r>
        <w:br w:type="page"/>
      </w:r>
      <w:r>
        <w:lastRenderedPageBreak/>
        <w:t>TABLEAU  4.</w:t>
      </w:r>
      <w:r>
        <w:rPr>
          <w:caps/>
        </w:rPr>
        <w:t xml:space="preserve">7  ( </w:t>
      </w:r>
      <w:r>
        <w:rPr>
          <w:i/>
          <w:iCs/>
        </w:rPr>
        <w:t>fin</w:t>
      </w:r>
      <w:r>
        <w:rPr>
          <w:caps/>
        </w:rPr>
        <w:t>)</w:t>
      </w:r>
    </w:p>
    <w:tbl>
      <w:tblPr>
        <w:tblW w:w="14459" w:type="dxa"/>
        <w:jc w:val="center"/>
        <w:tblLayout w:type="fixed"/>
        <w:tblCellMar>
          <w:left w:w="0" w:type="dxa"/>
          <w:right w:w="0" w:type="dxa"/>
        </w:tblCellMar>
        <w:tblLook w:val="0000"/>
      </w:tblPr>
      <w:tblGrid>
        <w:gridCol w:w="19"/>
        <w:gridCol w:w="1744"/>
        <w:gridCol w:w="1447"/>
        <w:gridCol w:w="285"/>
        <w:gridCol w:w="286"/>
        <w:gridCol w:w="286"/>
        <w:gridCol w:w="287"/>
        <w:gridCol w:w="286"/>
        <w:gridCol w:w="287"/>
        <w:gridCol w:w="286"/>
        <w:gridCol w:w="287"/>
        <w:gridCol w:w="1138"/>
        <w:gridCol w:w="841"/>
        <w:gridCol w:w="13"/>
        <w:gridCol w:w="855"/>
        <w:gridCol w:w="714"/>
        <w:gridCol w:w="851"/>
        <w:gridCol w:w="858"/>
        <w:gridCol w:w="967"/>
        <w:gridCol w:w="570"/>
        <w:gridCol w:w="10"/>
        <w:gridCol w:w="561"/>
        <w:gridCol w:w="712"/>
        <w:gridCol w:w="849"/>
        <w:gridCol w:w="14"/>
        <w:gridCol w:w="6"/>
      </w:tblGrid>
      <w:tr w:rsidR="00F75723" w:rsidTr="00C07D85">
        <w:trPr>
          <w:gridBefore w:val="1"/>
          <w:wBefore w:w="20" w:type="dxa"/>
          <w:trHeight w:val="270"/>
          <w:jc w:val="center"/>
        </w:trPr>
        <w:tc>
          <w:tcPr>
            <w:tcW w:w="1710" w:type="dxa"/>
            <w:tcBorders>
              <w:top w:val="single" w:sz="12" w:space="0" w:color="auto"/>
              <w:left w:val="single" w:sz="12" w:space="0" w:color="auto"/>
              <w:right w:val="single" w:sz="8" w:space="0" w:color="auto"/>
            </w:tcBorders>
          </w:tcPr>
          <w:p w:rsidR="00F75723" w:rsidRDefault="00F75723" w:rsidP="00C07D85">
            <w:pPr>
              <w:pStyle w:val="TableText0"/>
              <w:spacing w:beforeLines="30" w:afterLines="30" w:line="240" w:lineRule="auto"/>
              <w:jc w:val="center"/>
              <w:rPr>
                <w:b/>
                <w:bCs/>
                <w:sz w:val="16"/>
                <w:lang w:val="fr-FR"/>
              </w:rPr>
            </w:pPr>
          </w:p>
        </w:tc>
        <w:tc>
          <w:tcPr>
            <w:tcW w:w="1418"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Type</w:t>
            </w:r>
          </w:p>
        </w:tc>
        <w:tc>
          <w:tcPr>
            <w:tcW w:w="2242"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Application</w:t>
            </w:r>
          </w:p>
        </w:tc>
        <w:tc>
          <w:tcPr>
            <w:tcW w:w="8782" w:type="dxa"/>
            <w:gridSpan w:val="15"/>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gridBefore w:val="1"/>
          <w:gridAfter w:val="1"/>
          <w:wBefore w:w="20" w:type="dxa"/>
          <w:wAfter w:w="6" w:type="dxa"/>
          <w:trHeight w:val="255"/>
          <w:jc w:val="center"/>
        </w:trPr>
        <w:tc>
          <w:tcPr>
            <w:tcW w:w="1710" w:type="dxa"/>
            <w:tcBorders>
              <w:left w:val="single" w:sz="12" w:space="0" w:color="auto"/>
              <w:right w:val="single" w:sz="8" w:space="0" w:color="auto"/>
            </w:tcBorders>
          </w:tcPr>
          <w:p w:rsidR="00F75723" w:rsidRDefault="00F75723" w:rsidP="00C07D85">
            <w:pPr>
              <w:pStyle w:val="TableText0"/>
              <w:spacing w:beforeLines="30" w:afterLines="30" w:line="240" w:lineRule="auto"/>
              <w:jc w:val="center"/>
              <w:rPr>
                <w:rFonts w:eastAsia="Arial Unicode MS"/>
                <w:b/>
                <w:bCs/>
                <w:sz w:val="16"/>
                <w:lang w:val="fr-FR"/>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fr-FR"/>
              </w:rPr>
            </w:pPr>
          </w:p>
        </w:tc>
        <w:tc>
          <w:tcPr>
            <w:tcW w:w="55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4"/>
                <w:lang w:val="fr-FR"/>
              </w:rPr>
            </w:pPr>
            <w:r>
              <w:rPr>
                <w:b/>
                <w:bCs/>
                <w:sz w:val="16"/>
                <w:lang w:val="fr-FR"/>
              </w:rPr>
              <w:t>Classe de station de navire A/B</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4"/>
                <w:lang w:val="fr-FR"/>
              </w:rPr>
            </w:pPr>
            <w:r>
              <w:rPr>
                <w:b/>
                <w:bCs/>
                <w:sz w:val="16"/>
                <w:lang w:val="fr-FR"/>
              </w:rPr>
              <w:t>Classe de station de navire D</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4"/>
                <w:lang w:val="fr-FR"/>
              </w:rPr>
            </w:pPr>
            <w:r>
              <w:rPr>
                <w:b/>
                <w:bCs/>
                <w:sz w:val="16"/>
                <w:lang w:val="fr-FR"/>
              </w:rPr>
              <w:t>Classe de station de navire E</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4"/>
                <w:lang w:val="fr-FR"/>
              </w:rPr>
            </w:pPr>
            <w:r>
              <w:rPr>
                <w:b/>
                <w:bCs/>
                <w:sz w:val="16"/>
                <w:lang w:val="fr-FR"/>
              </w:rPr>
              <w:t>Station côtière</w:t>
            </w:r>
          </w:p>
        </w:tc>
        <w:tc>
          <w:tcPr>
            <w:tcW w:w="111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Spécificateur de format</w:t>
            </w:r>
            <w:r>
              <w:rPr>
                <w:b/>
                <w:bCs/>
                <w:sz w:val="16"/>
                <w:lang w:val="fr-FR"/>
              </w:rPr>
              <w:br/>
              <w:t>(2 identiques)</w:t>
            </w:r>
          </w:p>
        </w:tc>
        <w:tc>
          <w:tcPr>
            <w:tcW w:w="837"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Adresse</w:t>
            </w:r>
            <w:r>
              <w:rPr>
                <w:b/>
                <w:bCs/>
                <w:sz w:val="16"/>
                <w:lang w:val="fr-FR"/>
              </w:rPr>
              <w:br/>
              <w:t>(5)</w:t>
            </w:r>
          </w:p>
        </w:tc>
        <w:tc>
          <w:tcPr>
            <w:tcW w:w="8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Catégorie</w:t>
            </w:r>
            <w:r>
              <w:rPr>
                <w:b/>
                <w:bCs/>
                <w:sz w:val="16"/>
                <w:lang w:val="fr-FR"/>
              </w:rPr>
              <w:br/>
              <w:t>(1)</w:t>
            </w:r>
          </w:p>
        </w:tc>
        <w:tc>
          <w:tcPr>
            <w:tcW w:w="70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Auto-ID</w:t>
            </w:r>
            <w:r>
              <w:rPr>
                <w:b/>
                <w:bCs/>
                <w:sz w:val="16"/>
                <w:lang w:val="fr-FR"/>
              </w:rPr>
              <w:br/>
              <w:t>(5)</w:t>
            </w:r>
          </w:p>
        </w:tc>
        <w:tc>
          <w:tcPr>
            <w:tcW w:w="3192"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Message</w:t>
            </w:r>
          </w:p>
        </w:tc>
        <w:tc>
          <w:tcPr>
            <w:tcW w:w="5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846" w:type="dxa"/>
            <w:gridSpan w:val="2"/>
            <w:tcBorders>
              <w:top w:val="nil"/>
              <w:left w:val="single" w:sz="4" w:space="0" w:color="auto"/>
              <w:right w:val="single" w:sz="12"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p>
        </w:tc>
      </w:tr>
      <w:tr w:rsidR="00F75723" w:rsidTr="00C07D85">
        <w:trPr>
          <w:gridBefore w:val="1"/>
          <w:gridAfter w:val="1"/>
          <w:wBefore w:w="20" w:type="dxa"/>
          <w:wAfter w:w="6" w:type="dxa"/>
          <w:trHeight w:val="255"/>
          <w:jc w:val="center"/>
        </w:trPr>
        <w:tc>
          <w:tcPr>
            <w:tcW w:w="1710" w:type="dxa"/>
            <w:tcBorders>
              <w:left w:val="single" w:sz="12" w:space="0" w:color="auto"/>
              <w:right w:val="single" w:sz="8" w:space="0" w:color="auto"/>
            </w:tcBorders>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5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111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7" w:type="dxa"/>
            <w:gridSpan w:val="2"/>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70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167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1</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2</w:t>
            </w:r>
          </w:p>
        </w:tc>
        <w:tc>
          <w:tcPr>
            <w:tcW w:w="56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3</w:t>
            </w:r>
          </w:p>
        </w:tc>
        <w:tc>
          <w:tcPr>
            <w:tcW w:w="55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69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46" w:type="dxa"/>
            <w:gridSpan w:val="2"/>
            <w:tcBorders>
              <w:top w:val="nil"/>
              <w:left w:val="single" w:sz="4" w:space="0" w:color="auto"/>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r>
      <w:tr w:rsidR="00F75723" w:rsidTr="00C07D85">
        <w:trPr>
          <w:gridBefore w:val="1"/>
          <w:gridAfter w:val="1"/>
          <w:wBefore w:w="20" w:type="dxa"/>
          <w:wAfter w:w="6" w:type="dxa"/>
          <w:trHeight w:val="450"/>
          <w:jc w:val="center"/>
        </w:trPr>
        <w:tc>
          <w:tcPr>
            <w:tcW w:w="1710" w:type="dxa"/>
            <w:tcBorders>
              <w:left w:val="single" w:sz="12" w:space="0" w:color="auto"/>
              <w:right w:val="single" w:sz="8" w:space="0" w:color="auto"/>
            </w:tcBorders>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5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111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7" w:type="dxa"/>
            <w:gridSpan w:val="2"/>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70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1ère télé</w:t>
            </w:r>
            <w:r>
              <w:rPr>
                <w:b/>
                <w:bCs/>
                <w:sz w:val="16"/>
                <w:lang w:val="fr-FR"/>
              </w:rPr>
              <w:softHyphen/>
              <w:t xml:space="preserve">commande </w:t>
            </w:r>
            <w:r>
              <w:rPr>
                <w:b/>
                <w:bCs/>
                <w:sz w:val="16"/>
                <w:lang w:val="fr-FR"/>
              </w:rPr>
              <w:br/>
              <w:t>(1)</w:t>
            </w:r>
          </w:p>
        </w:tc>
        <w:tc>
          <w:tcPr>
            <w:tcW w:w="8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2ème télé</w:t>
            </w:r>
            <w:r>
              <w:rPr>
                <w:b/>
                <w:bCs/>
                <w:sz w:val="16"/>
                <w:lang w:val="fr-FR"/>
              </w:rPr>
              <w:softHyphen/>
              <w:t xml:space="preserve">commande </w:t>
            </w:r>
            <w:r>
              <w:rPr>
                <w:b/>
                <w:bCs/>
                <w:sz w:val="16"/>
                <w:lang w:val="fr-FR"/>
              </w:rPr>
              <w:br/>
              <w:t>(1)</w:t>
            </w:r>
          </w:p>
        </w:tc>
        <w:tc>
          <w:tcPr>
            <w:tcW w:w="94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Fréquence ou position</w:t>
            </w:r>
            <w:r>
              <w:rPr>
                <w:b/>
                <w:bCs/>
                <w:sz w:val="16"/>
                <w:lang w:val="fr-FR"/>
              </w:rPr>
              <w:br/>
              <w:t>(6)</w:t>
            </w:r>
          </w:p>
        </w:tc>
        <w:tc>
          <w:tcPr>
            <w:tcW w:w="56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Heure</w:t>
            </w:r>
            <w:r>
              <w:rPr>
                <w:b/>
                <w:bCs/>
                <w:sz w:val="16"/>
                <w:lang w:val="es-ES_tradnl"/>
              </w:rPr>
              <w:br/>
              <w:t>(2)</w:t>
            </w:r>
          </w:p>
        </w:tc>
        <w:tc>
          <w:tcPr>
            <w:tcW w:w="550" w:type="dxa"/>
            <w:vMerge/>
            <w:tcBorders>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698" w:type="dxa"/>
            <w:vMerge/>
            <w:tcBorders>
              <w:left w:val="single" w:sz="4" w:space="0" w:color="auto"/>
              <w:bottom w:val="single" w:sz="8" w:space="0" w:color="000000"/>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46" w:type="dxa"/>
            <w:gridSpan w:val="2"/>
            <w:tcBorders>
              <w:left w:val="single" w:sz="4" w:space="0" w:color="auto"/>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r>
      <w:tr w:rsidR="00F75723" w:rsidTr="00C07D85">
        <w:trPr>
          <w:gridBefore w:val="1"/>
          <w:gridAfter w:val="1"/>
          <w:wBefore w:w="20" w:type="dxa"/>
          <w:wAfter w:w="6" w:type="dxa"/>
          <w:trHeight w:val="270"/>
          <w:jc w:val="center"/>
        </w:trPr>
        <w:tc>
          <w:tcPr>
            <w:tcW w:w="1710" w:type="dxa"/>
            <w:tcBorders>
              <w:left w:val="single" w:sz="12" w:space="0" w:color="auto"/>
              <w:bottom w:val="double" w:sz="4" w:space="0" w:color="auto"/>
              <w:right w:val="single" w:sz="8" w:space="0" w:color="auto"/>
            </w:tcBorders>
            <w:vAlign w:val="bottom"/>
          </w:tcPr>
          <w:p w:rsidR="00F75723" w:rsidRDefault="00F75723" w:rsidP="00C07D85">
            <w:pPr>
              <w:pStyle w:val="TableText0"/>
              <w:spacing w:beforeLines="30" w:afterLines="30" w:line="240" w:lineRule="auto"/>
              <w:jc w:val="center"/>
              <w:rPr>
                <w:rFonts w:eastAsia="Arial Unicode MS"/>
                <w:b/>
                <w:bCs/>
                <w:sz w:val="16"/>
                <w:lang w:val="fr-FR"/>
              </w:rPr>
            </w:pPr>
            <w:r>
              <w:rPr>
                <w:rFonts w:eastAsia="Arial Unicode MS"/>
                <w:b/>
                <w:bCs/>
                <w:sz w:val="16"/>
                <w:lang w:val="fr-FR"/>
              </w:rPr>
              <w:t>Bande de fréquences</w:t>
            </w:r>
          </w:p>
        </w:tc>
        <w:tc>
          <w:tcPr>
            <w:tcW w:w="1418" w:type="dxa"/>
            <w:vMerge/>
            <w:tcBorders>
              <w:top w:val="single" w:sz="8" w:space="0" w:color="auto"/>
              <w:left w:val="single" w:sz="8" w:space="0" w:color="auto"/>
              <w:bottom w:val="double" w:sz="4" w:space="0" w:color="auto"/>
              <w:right w:val="single" w:sz="8"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fr-FR"/>
              </w:rPr>
            </w:pP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Tx</w:t>
            </w:r>
          </w:p>
        </w:tc>
        <w:tc>
          <w:tcPr>
            <w:tcW w:w="28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b/>
                <w:bCs/>
                <w:sz w:val="16"/>
                <w:lang w:val="es-ES_tradnl"/>
              </w:rPr>
            </w:pPr>
            <w:r>
              <w:rPr>
                <w:b/>
                <w:bCs/>
                <w:sz w:val="16"/>
                <w:lang w:val="es-ES_tradnl"/>
              </w:rPr>
              <w:t>Rx</w:t>
            </w:r>
          </w:p>
        </w:tc>
        <w:tc>
          <w:tcPr>
            <w:tcW w:w="1115"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7" w:type="dxa"/>
            <w:gridSpan w:val="2"/>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70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34"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41"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94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69" w:type="dxa"/>
            <w:gridSpan w:val="2"/>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55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698" w:type="dxa"/>
            <w:vMerge/>
            <w:tcBorders>
              <w:left w:val="single" w:sz="4" w:space="0" w:color="auto"/>
              <w:bottom w:val="double" w:sz="4" w:space="0" w:color="auto"/>
              <w:right w:val="single" w:sz="4"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es-ES_tradnl"/>
              </w:rPr>
            </w:pPr>
          </w:p>
        </w:tc>
        <w:tc>
          <w:tcPr>
            <w:tcW w:w="846" w:type="dxa"/>
            <w:gridSpan w:val="2"/>
            <w:tcBorders>
              <w:left w:val="single" w:sz="4" w:space="0" w:color="auto"/>
              <w:bottom w:val="double" w:sz="4" w:space="0" w:color="auto"/>
              <w:right w:val="single" w:sz="12" w:space="0" w:color="auto"/>
            </w:tcBorders>
            <w:vAlign w:val="center"/>
          </w:tcPr>
          <w:p w:rsidR="00F75723" w:rsidRDefault="00F75723" w:rsidP="00C07D85">
            <w:pPr>
              <w:pStyle w:val="TableText0"/>
              <w:spacing w:beforeLines="30" w:afterLines="30" w:line="240" w:lineRule="auto"/>
              <w:jc w:val="center"/>
              <w:rPr>
                <w:rFonts w:eastAsia="Arial Unicode MS"/>
                <w:b/>
                <w:bCs/>
                <w:sz w:val="16"/>
                <w:lang w:val="fr-FR"/>
              </w:rPr>
            </w:pPr>
            <w:r>
              <w:rPr>
                <w:b/>
                <w:bCs/>
                <w:sz w:val="16"/>
                <w:lang w:val="fr-FR"/>
              </w:rPr>
              <w:t xml:space="preserve">EOS </w:t>
            </w:r>
            <w:r>
              <w:rPr>
                <w:b/>
                <w:bCs/>
                <w:sz w:val="16"/>
                <w:lang w:val="fr-FR"/>
              </w:rPr>
              <w:br/>
              <w:t>(2 iden</w:t>
            </w:r>
            <w:r>
              <w:rPr>
                <w:b/>
                <w:bCs/>
                <w:sz w:val="16"/>
                <w:lang w:val="fr-FR"/>
              </w:rPr>
              <w:softHyphen/>
              <w:t>tiques)</w:t>
            </w:r>
          </w:p>
        </w:tc>
      </w:tr>
      <w:tr w:rsidR="00F75723" w:rsidTr="00C07D85">
        <w:trPr>
          <w:gridBefore w:val="1"/>
          <w:gridAfter w:val="1"/>
          <w:wBefore w:w="20" w:type="dxa"/>
          <w:wAfter w:w="6" w:type="dxa"/>
          <w:trHeight w:val="255"/>
          <w:jc w:val="center"/>
        </w:trPr>
        <w:tc>
          <w:tcPr>
            <w:tcW w:w="1710" w:type="dxa"/>
            <w:tcBorders>
              <w:top w:val="double" w:sz="4" w:space="0" w:color="auto"/>
              <w:left w:val="single" w:sz="12" w:space="0" w:color="auto"/>
              <w:right w:val="nil"/>
            </w:tcBorders>
          </w:tcPr>
          <w:p w:rsidR="00F75723" w:rsidRDefault="00F75723" w:rsidP="00C07D85">
            <w:pPr>
              <w:pStyle w:val="TableText0"/>
              <w:spacing w:beforeLines="30" w:afterLines="30" w:line="240" w:lineRule="auto"/>
              <w:ind w:left="57"/>
              <w:jc w:val="left"/>
              <w:rPr>
                <w:sz w:val="16"/>
                <w:lang w:val="fr-FR"/>
              </w:rPr>
            </w:pPr>
            <w:r>
              <w:rPr>
                <w:sz w:val="16"/>
                <w:lang w:val="fr-FR"/>
              </w:rPr>
              <w:t>Ondes décamétriques/</w:t>
            </w:r>
            <w:r>
              <w:rPr>
                <w:sz w:val="16"/>
                <w:lang w:val="fr-FR"/>
              </w:rPr>
              <w:br/>
              <w:t>hectométriques</w:t>
            </w:r>
          </w:p>
        </w:tc>
        <w:tc>
          <w:tcPr>
            <w:tcW w:w="1418" w:type="dxa"/>
            <w:tcBorders>
              <w:top w:val="double" w:sz="4" w:space="0" w:color="auto"/>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es-ES_tradnl"/>
              </w:rPr>
              <w:t>RT J3E</w:t>
            </w: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 ou 110</w:t>
            </w:r>
          </w:p>
        </w:tc>
        <w:tc>
          <w:tcPr>
            <w:tcW w:w="70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109</w:t>
            </w:r>
          </w:p>
        </w:tc>
        <w:tc>
          <w:tcPr>
            <w:tcW w:w="8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fr-FR"/>
              </w:rPr>
              <w:t>Fréquence</w:t>
            </w:r>
          </w:p>
        </w:tc>
        <w:tc>
          <w:tcPr>
            <w:tcW w:w="55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n/a</w:t>
            </w:r>
          </w:p>
        </w:tc>
        <w:tc>
          <w:tcPr>
            <w:tcW w:w="560"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RT J3E avec position</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 ou 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109</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Pos2</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rFonts w:eastAsia="Arial Unicode MS"/>
                <w:sz w:val="16"/>
                <w:lang w:val="fr-FR"/>
              </w:rPr>
              <w:t xml:space="preserve">Accusé de réception </w:t>
            </w:r>
            <w:r>
              <w:rPr>
                <w:sz w:val="16"/>
                <w:lang w:val="fr-FR"/>
              </w:rPr>
              <w:t>RT J3E</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fr-FR"/>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 ou 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109</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Fréquence</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F1B CED ou ARQ</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 ou 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113 ou 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Fréquence</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F1B CED ou ARQ avec position</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 ou 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113 ou 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Pos2</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F1B CED ou ARQ, accusé de réception</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 ou 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113 ou 115</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Fréquence</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Impossible de donner suite</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 ou 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104</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100 à 109</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Fréquence</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fr-FR"/>
              </w:rPr>
            </w:pPr>
            <w:r>
              <w:rPr>
                <w:sz w:val="16"/>
                <w:lang w:val="fr-FR"/>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Demande de position</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121</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Pos3</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single" w:sz="4" w:space="0" w:color="auto"/>
              <w:left w:val="single" w:sz="8" w:space="0" w:color="auto"/>
              <w:bottom w:val="double" w:sz="4" w:space="0" w:color="auto"/>
              <w:right w:val="nil"/>
            </w:tcBorders>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Accusé de réception de position</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121</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Pos4</w:t>
            </w:r>
          </w:p>
        </w:tc>
        <w:tc>
          <w:tcPr>
            <w:tcW w:w="559"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UTC</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r>
      <w:tr w:rsidR="00F75723" w:rsidTr="00C07D85">
        <w:trPr>
          <w:gridBefore w:val="1"/>
          <w:gridAfter w:val="1"/>
          <w:wBefore w:w="20" w:type="dxa"/>
          <w:wAfter w:w="6" w:type="dxa"/>
          <w:trHeight w:val="255"/>
          <w:jc w:val="center"/>
        </w:trPr>
        <w:tc>
          <w:tcPr>
            <w:tcW w:w="1710" w:type="dxa"/>
            <w:tcBorders>
              <w:left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es-ES_tradnl"/>
              </w:rPr>
            </w:pPr>
            <w:r>
              <w:rPr>
                <w:sz w:val="16"/>
                <w:lang w:val="fr-FR"/>
              </w:rPr>
              <w:t>Essai</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118</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117</w:t>
            </w:r>
          </w:p>
        </w:tc>
      </w:tr>
      <w:tr w:rsidR="00F75723" w:rsidTr="00C07D85">
        <w:trPr>
          <w:gridBefore w:val="1"/>
          <w:gridAfter w:val="1"/>
          <w:wBefore w:w="20" w:type="dxa"/>
          <w:wAfter w:w="6" w:type="dxa"/>
          <w:trHeight w:val="255"/>
          <w:jc w:val="center"/>
        </w:trPr>
        <w:tc>
          <w:tcPr>
            <w:tcW w:w="1710" w:type="dxa"/>
            <w:tcBorders>
              <w:left w:val="single" w:sz="12" w:space="0" w:color="auto"/>
              <w:bottom w:val="single" w:sz="12" w:space="0" w:color="auto"/>
              <w:right w:val="nil"/>
            </w:tcBorders>
          </w:tcPr>
          <w:p w:rsidR="00F75723" w:rsidRDefault="00F75723" w:rsidP="00C07D85">
            <w:pPr>
              <w:pStyle w:val="TableText0"/>
              <w:spacing w:beforeLines="30" w:afterLines="30" w:line="240" w:lineRule="auto"/>
              <w:ind w:left="57"/>
              <w:rPr>
                <w:sz w:val="16"/>
                <w:lang w:val="es-ES_tradnl"/>
              </w:rPr>
            </w:pPr>
          </w:p>
        </w:tc>
        <w:tc>
          <w:tcPr>
            <w:tcW w:w="1418" w:type="dxa"/>
            <w:tcBorders>
              <w:top w:val="single" w:sz="4" w:space="0" w:color="auto"/>
              <w:left w:val="single" w:sz="8" w:space="0" w:color="auto"/>
              <w:bottom w:val="single" w:sz="12" w:space="0" w:color="auto"/>
              <w:right w:val="nil"/>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ind w:left="57"/>
              <w:jc w:val="left"/>
              <w:rPr>
                <w:rFonts w:eastAsia="Arial Unicode MS"/>
                <w:sz w:val="16"/>
                <w:lang w:val="fr-FR"/>
              </w:rPr>
            </w:pPr>
            <w:r>
              <w:rPr>
                <w:sz w:val="16"/>
                <w:lang w:val="fr-FR"/>
              </w:rPr>
              <w:t>Accusé de réception d</w:t>
            </w:r>
            <w:r w:rsidR="001321E6">
              <w:rPr>
                <w:sz w:val="16"/>
                <w:lang w:val="fr-FR"/>
              </w:rPr>
              <w:t>'</w:t>
            </w:r>
            <w:r>
              <w:rPr>
                <w:sz w:val="16"/>
                <w:lang w:val="fr-FR"/>
              </w:rPr>
              <w:t>essai</w:t>
            </w:r>
          </w:p>
        </w:tc>
        <w:tc>
          <w:tcPr>
            <w:tcW w:w="2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108</w:t>
            </w:r>
          </w:p>
        </w:tc>
        <w:tc>
          <w:tcPr>
            <w:tcW w:w="70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118</w:t>
            </w:r>
          </w:p>
        </w:tc>
        <w:tc>
          <w:tcPr>
            <w:tcW w:w="8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948"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126</w:t>
            </w:r>
          </w:p>
        </w:tc>
        <w:tc>
          <w:tcPr>
            <w:tcW w:w="55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n/a</w:t>
            </w:r>
          </w:p>
        </w:tc>
        <w:tc>
          <w:tcPr>
            <w:tcW w:w="560" w:type="dxa"/>
            <w:gridSpan w:val="2"/>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ECC</w:t>
            </w:r>
          </w:p>
        </w:tc>
        <w:tc>
          <w:tcPr>
            <w:tcW w:w="846" w:type="dxa"/>
            <w:gridSpan w:val="2"/>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Lines="30" w:afterLines="30" w:line="240" w:lineRule="auto"/>
              <w:jc w:val="center"/>
              <w:rPr>
                <w:rFonts w:eastAsia="Arial Unicode MS"/>
                <w:sz w:val="16"/>
                <w:lang w:val="es-ES_tradnl"/>
              </w:rPr>
            </w:pPr>
            <w:r>
              <w:rPr>
                <w:sz w:val="16"/>
                <w:lang w:val="es-ES_tradnl"/>
              </w:rPr>
              <w:t>122</w:t>
            </w:r>
          </w:p>
        </w:tc>
      </w:tr>
      <w:tr w:rsidR="00F75723" w:rsidTr="00C07D85">
        <w:trPr>
          <w:gridAfter w:val="2"/>
          <w:wAfter w:w="20" w:type="dxa"/>
          <w:trHeight w:val="255"/>
          <w:jc w:val="center"/>
        </w:trPr>
        <w:tc>
          <w:tcPr>
            <w:tcW w:w="14152" w:type="dxa"/>
            <w:gridSpan w:val="24"/>
            <w:tcBorders>
              <w:top w:val="single" w:sz="4" w:space="0" w:color="auto"/>
            </w:tcBorders>
          </w:tcPr>
          <w:p w:rsidR="00F75723" w:rsidRDefault="00F75723" w:rsidP="00C07D85">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Lines="30" w:afterLines="30"/>
              <w:ind w:left="0" w:firstLine="0"/>
              <w:rPr>
                <w:sz w:val="16"/>
              </w:rPr>
            </w:pPr>
            <w:r>
              <w:rPr>
                <w:sz w:val="16"/>
                <w:vertAlign w:val="superscript"/>
              </w:rPr>
              <w:t>1</w:t>
            </w:r>
            <w:r>
              <w:rPr>
                <w:sz w:val="16"/>
              </w:rPr>
              <w:tab/>
              <w:t>Voir le § 8.3.1.3.</w:t>
            </w:r>
          </w:p>
        </w:tc>
      </w:tr>
    </w:tbl>
    <w:p w:rsidR="00F75723" w:rsidRDefault="00F75723" w:rsidP="00F75723">
      <w:pPr>
        <w:pStyle w:val="TableNo"/>
      </w:pPr>
      <w:r>
        <w:br w:type="page"/>
      </w:r>
      <w:r>
        <w:lastRenderedPageBreak/>
        <w:t>TABLEAU  4.8</w:t>
      </w:r>
    </w:p>
    <w:p w:rsidR="00F75723" w:rsidRDefault="00F75723" w:rsidP="00F75723">
      <w:pPr>
        <w:pStyle w:val="Tabletitle"/>
      </w:pPr>
      <w:r>
        <w:t>Appels de groupe ordinaires</w:t>
      </w:r>
    </w:p>
    <w:tbl>
      <w:tblPr>
        <w:tblW w:w="14459" w:type="dxa"/>
        <w:jc w:val="center"/>
        <w:tblLayout w:type="fixed"/>
        <w:tblCellMar>
          <w:left w:w="0" w:type="dxa"/>
          <w:right w:w="0" w:type="dxa"/>
        </w:tblCellMar>
        <w:tblLook w:val="0000"/>
      </w:tblPr>
      <w:tblGrid>
        <w:gridCol w:w="233"/>
        <w:gridCol w:w="1241"/>
        <w:gridCol w:w="1548"/>
        <w:gridCol w:w="303"/>
        <w:gridCol w:w="314"/>
        <w:gridCol w:w="302"/>
        <w:gridCol w:w="314"/>
        <w:gridCol w:w="302"/>
        <w:gridCol w:w="314"/>
        <w:gridCol w:w="302"/>
        <w:gridCol w:w="314"/>
        <w:gridCol w:w="1043"/>
        <w:gridCol w:w="858"/>
        <w:gridCol w:w="858"/>
        <w:gridCol w:w="858"/>
        <w:gridCol w:w="858"/>
        <w:gridCol w:w="858"/>
        <w:gridCol w:w="858"/>
        <w:gridCol w:w="711"/>
        <w:gridCol w:w="711"/>
        <w:gridCol w:w="1127"/>
        <w:gridCol w:w="232"/>
      </w:tblGrid>
      <w:tr w:rsidR="00F75723" w:rsidTr="00C07D85">
        <w:trPr>
          <w:gridAfter w:val="1"/>
          <w:wAfter w:w="220" w:type="dxa"/>
          <w:cantSplit/>
          <w:trHeight w:val="270"/>
          <w:jc w:val="center"/>
        </w:trPr>
        <w:tc>
          <w:tcPr>
            <w:tcW w:w="1398" w:type="dxa"/>
            <w:gridSpan w:val="2"/>
            <w:tcBorders>
              <w:top w:val="single" w:sz="12" w:space="0" w:color="auto"/>
              <w:left w:val="single" w:sz="12" w:space="0" w:color="auto"/>
              <w:right w:val="single" w:sz="8" w:space="0" w:color="auto"/>
            </w:tcBorders>
          </w:tcPr>
          <w:p w:rsidR="00F75723" w:rsidRDefault="00F75723" w:rsidP="00C07D85">
            <w:pPr>
              <w:pStyle w:val="TableText0"/>
              <w:spacing w:before="120" w:after="120" w:line="240" w:lineRule="auto"/>
              <w:jc w:val="center"/>
              <w:rPr>
                <w:b/>
                <w:bCs/>
                <w:sz w:val="16"/>
                <w:lang w:val="es-ES_tradnl"/>
              </w:rPr>
            </w:pPr>
          </w:p>
        </w:tc>
        <w:tc>
          <w:tcPr>
            <w:tcW w:w="146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Type</w:t>
            </w:r>
          </w:p>
        </w:tc>
        <w:tc>
          <w:tcPr>
            <w:tcW w:w="2333"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Application</w:t>
            </w:r>
          </w:p>
        </w:tc>
        <w:tc>
          <w:tcPr>
            <w:tcW w:w="827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gridAfter w:val="1"/>
          <w:wAfter w:w="220" w:type="dxa"/>
          <w:cantSplit/>
          <w:trHeight w:val="255"/>
          <w:jc w:val="center"/>
        </w:trPr>
        <w:tc>
          <w:tcPr>
            <w:tcW w:w="1398"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Classe de</w:t>
            </w:r>
            <w:r>
              <w:rPr>
                <w:b/>
                <w:bCs/>
                <w:sz w:val="16"/>
                <w:lang w:val="fr-FR"/>
              </w:rPr>
              <w:br/>
              <w:t>station de navire A/B</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Classe de station de navire D</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Classe de station de navire E</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4"/>
                <w:lang w:val="fr-FR"/>
              </w:rPr>
            </w:pPr>
            <w:r>
              <w:rPr>
                <w:b/>
                <w:bCs/>
                <w:sz w:val="16"/>
                <w:lang w:val="fr-FR"/>
              </w:rPr>
              <w:t>Station côtière</w:t>
            </w: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 xml:space="preserve">Spécificateur de format </w:t>
            </w:r>
            <w:r>
              <w:rPr>
                <w:b/>
                <w:bCs/>
                <w:sz w:val="16"/>
                <w:lang w:val="fr-FR"/>
              </w:rPr>
              <w:br/>
              <w:t>(2 identiques)</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Adresse</w:t>
            </w:r>
            <w:r>
              <w:rPr>
                <w:b/>
                <w:bCs/>
                <w:sz w:val="16"/>
                <w:lang w:val="fr-FR"/>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Catégorie</w:t>
            </w:r>
            <w:r>
              <w:rPr>
                <w:b/>
                <w:bCs/>
                <w:sz w:val="16"/>
                <w:lang w:val="fr-FR"/>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Auto-ID</w:t>
            </w:r>
            <w:r>
              <w:rPr>
                <w:b/>
                <w:bCs/>
                <w:sz w:val="16"/>
                <w:lang w:val="fr-FR"/>
              </w:rPr>
              <w:b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Message</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06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identiques)</w:t>
            </w:r>
          </w:p>
        </w:tc>
      </w:tr>
      <w:tr w:rsidR="00F75723" w:rsidTr="00C07D85">
        <w:trPr>
          <w:gridAfter w:val="1"/>
          <w:wAfter w:w="220" w:type="dxa"/>
          <w:cantSplit/>
          <w:trHeight w:val="255"/>
          <w:jc w:val="center"/>
        </w:trPr>
        <w:tc>
          <w:tcPr>
            <w:tcW w:w="1398"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62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1</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2</w:t>
            </w:r>
          </w:p>
        </w:tc>
        <w:tc>
          <w:tcPr>
            <w:tcW w:w="67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67"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gridAfter w:val="1"/>
          <w:wAfter w:w="220" w:type="dxa"/>
          <w:cantSplit/>
          <w:trHeight w:val="450"/>
          <w:jc w:val="center"/>
        </w:trPr>
        <w:tc>
          <w:tcPr>
            <w:tcW w:w="1398"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1ère télé</w:t>
            </w:r>
            <w:r>
              <w:rPr>
                <w:b/>
                <w:bCs/>
                <w:sz w:val="16"/>
                <w:lang w:val="fr-FR"/>
              </w:rPr>
              <w:softHyphen/>
              <w:t xml:space="preserve">commande </w:t>
            </w:r>
            <w:r>
              <w:rPr>
                <w:b/>
                <w:bCs/>
                <w:sz w:val="16"/>
                <w:lang w:val="fr-FR"/>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2ème télé</w:t>
            </w:r>
            <w:r>
              <w:rPr>
                <w:b/>
                <w:bCs/>
                <w:sz w:val="16"/>
                <w:lang w:val="fr-FR"/>
              </w:rPr>
              <w:softHyphen/>
              <w:t xml:space="preserve">commande </w:t>
            </w:r>
            <w:r>
              <w:rPr>
                <w:b/>
                <w:bCs/>
                <w:sz w:val="16"/>
                <w:lang w:val="fr-FR"/>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Fréquence</w:t>
            </w:r>
            <w:r>
              <w:rPr>
                <w:b/>
                <w:bCs/>
                <w:sz w:val="16"/>
                <w:lang w:val="fr-FR"/>
              </w:rPr>
              <w:br/>
              <w:t>(6)</w:t>
            </w:r>
          </w:p>
        </w:tc>
        <w:tc>
          <w:tcPr>
            <w:tcW w:w="67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73"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067"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r>
      <w:tr w:rsidR="00F75723" w:rsidTr="00C07D85">
        <w:trPr>
          <w:gridAfter w:val="1"/>
          <w:wAfter w:w="220" w:type="dxa"/>
          <w:cantSplit/>
          <w:trHeight w:val="270"/>
          <w:jc w:val="center"/>
        </w:trPr>
        <w:tc>
          <w:tcPr>
            <w:tcW w:w="1398"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r>
              <w:rPr>
                <w:rFonts w:eastAsia="Arial Unicode MS"/>
                <w:b/>
                <w:bCs/>
                <w:sz w:val="16"/>
                <w:lang w:val="fr-FR"/>
              </w:rPr>
              <w:t>Bande de</w:t>
            </w:r>
            <w:r>
              <w:rPr>
                <w:rFonts w:eastAsia="Arial Unicode MS"/>
                <w:b/>
                <w:bCs/>
                <w:sz w:val="16"/>
                <w:lang w:val="fr-FR"/>
              </w:rPr>
              <w:br/>
              <w:t>fréquences</w:t>
            </w:r>
          </w:p>
        </w:tc>
        <w:tc>
          <w:tcPr>
            <w:tcW w:w="1466" w:type="dxa"/>
            <w:vMerge/>
            <w:tcBorders>
              <w:top w:val="single" w:sz="8" w:space="0" w:color="auto"/>
              <w:left w:val="single" w:sz="8" w:space="0" w:color="auto"/>
              <w:bottom w:val="double" w:sz="4" w:space="0" w:color="auto"/>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Rx</w:t>
            </w:r>
          </w:p>
        </w:tc>
        <w:tc>
          <w:tcPr>
            <w:tcW w:w="98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67" w:type="dxa"/>
            <w:vMerge/>
            <w:tcBorders>
              <w:top w:val="nil"/>
              <w:left w:val="single" w:sz="4" w:space="0" w:color="auto"/>
              <w:bottom w:val="double" w:sz="4" w:space="0" w:color="auto"/>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gridAfter w:val="1"/>
          <w:wAfter w:w="220" w:type="dxa"/>
          <w:cantSplit/>
          <w:trHeight w:val="255"/>
          <w:jc w:val="center"/>
        </w:trPr>
        <w:tc>
          <w:tcPr>
            <w:tcW w:w="1398" w:type="dxa"/>
            <w:gridSpan w:val="2"/>
            <w:vMerge w:val="restart"/>
            <w:tcBorders>
              <w:top w:val="nil"/>
              <w:left w:val="single" w:sz="12" w:space="0" w:color="auto"/>
              <w:right w:val="single" w:sz="8" w:space="0" w:color="auto"/>
            </w:tcBorders>
          </w:tcPr>
          <w:p w:rsidR="00F75723" w:rsidRDefault="00F75723" w:rsidP="00C07D85">
            <w:pPr>
              <w:pStyle w:val="TableText0"/>
              <w:spacing w:before="120" w:after="120" w:line="240" w:lineRule="auto"/>
              <w:ind w:left="57"/>
              <w:rPr>
                <w:sz w:val="16"/>
                <w:lang w:val="fr-FR"/>
              </w:rPr>
            </w:pPr>
            <w:r>
              <w:rPr>
                <w:sz w:val="16"/>
                <w:lang w:val="fr-FR"/>
              </w:rPr>
              <w:t>Ondes métriques</w:t>
            </w:r>
          </w:p>
        </w:tc>
        <w:tc>
          <w:tcPr>
            <w:tcW w:w="146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RT tous modes</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114</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127</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ECC</w:t>
            </w:r>
          </w:p>
        </w:tc>
        <w:tc>
          <w:tcPr>
            <w:tcW w:w="1067"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127</w:t>
            </w:r>
          </w:p>
        </w:tc>
      </w:tr>
      <w:tr w:rsidR="00F75723" w:rsidTr="00C07D85">
        <w:trPr>
          <w:gridAfter w:val="1"/>
          <w:wAfter w:w="220" w:type="dxa"/>
          <w:cantSplit/>
          <w:trHeight w:val="255"/>
          <w:jc w:val="center"/>
        </w:trPr>
        <w:tc>
          <w:tcPr>
            <w:tcW w:w="1398" w:type="dxa"/>
            <w:gridSpan w:val="2"/>
            <w:vMerge/>
            <w:tcBorders>
              <w:left w:val="single" w:sz="12" w:space="0" w:color="auto"/>
              <w:bottom w:val="double" w:sz="4" w:space="0" w:color="auto"/>
              <w:right w:val="single" w:sz="8" w:space="0" w:color="auto"/>
            </w:tcBorders>
          </w:tcPr>
          <w:p w:rsidR="00F75723" w:rsidRDefault="00F75723" w:rsidP="00C07D85">
            <w:pPr>
              <w:pStyle w:val="TableText0"/>
              <w:spacing w:before="120" w:after="120" w:line="240" w:lineRule="auto"/>
              <w:ind w:left="57"/>
              <w:rPr>
                <w:sz w:val="16"/>
                <w:lang w:val="en-US"/>
              </w:rPr>
            </w:pPr>
          </w:p>
        </w:tc>
        <w:tc>
          <w:tcPr>
            <w:tcW w:w="1466"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en-US"/>
              </w:rPr>
            </w:pPr>
            <w:r>
              <w:rPr>
                <w:sz w:val="16"/>
                <w:lang w:val="fr-FR"/>
              </w:rPr>
              <w:t>RT duplex</w:t>
            </w:r>
            <w:r>
              <w:rPr>
                <w:sz w:val="16"/>
                <w:vertAlign w:val="superscript"/>
                <w:lang w:val="fr-FR"/>
              </w:rPr>
              <w:t>1</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n-US"/>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highlight w:val="green"/>
                <w:lang w:val="es-ES_tradnl"/>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highlight w:val="green"/>
                <w:lang w:val="es-ES_tradnl"/>
              </w:rPr>
            </w:pPr>
            <w:r>
              <w:rPr>
                <w:rFonts w:ascii="Wingdings" w:hAnsi="Wingdings"/>
                <w:sz w:val="16"/>
              </w:rPr>
              <w:t></w:t>
            </w:r>
          </w:p>
        </w:tc>
        <w:tc>
          <w:tcPr>
            <w:tcW w:w="9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114</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101</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7"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gridAfter w:val="1"/>
          <w:wAfter w:w="220" w:type="dxa"/>
          <w:cantSplit/>
          <w:trHeight w:val="255"/>
          <w:jc w:val="center"/>
        </w:trPr>
        <w:tc>
          <w:tcPr>
            <w:tcW w:w="1398" w:type="dxa"/>
            <w:gridSpan w:val="2"/>
            <w:vMerge w:val="restart"/>
            <w:tcBorders>
              <w:top w:val="double" w:sz="4" w:space="0" w:color="auto"/>
              <w:left w:val="single" w:sz="12" w:space="0" w:color="auto"/>
              <w:bottom w:val="single" w:sz="12" w:space="0" w:color="auto"/>
              <w:right w:val="single" w:sz="8" w:space="0" w:color="auto"/>
            </w:tcBorders>
          </w:tcPr>
          <w:p w:rsidR="00F75723" w:rsidRDefault="00F75723" w:rsidP="00C07D85">
            <w:pPr>
              <w:pStyle w:val="TableText0"/>
              <w:spacing w:before="120" w:after="120" w:line="240" w:lineRule="auto"/>
              <w:ind w:left="57"/>
              <w:jc w:val="left"/>
              <w:rPr>
                <w:sz w:val="16"/>
                <w:lang w:val="fr-FR"/>
              </w:rPr>
            </w:pPr>
            <w:r>
              <w:rPr>
                <w:sz w:val="16"/>
                <w:lang w:val="fr-FR"/>
              </w:rPr>
              <w:t>Ondes décamétriques/</w:t>
            </w:r>
            <w:r>
              <w:rPr>
                <w:sz w:val="16"/>
                <w:lang w:val="fr-FR"/>
              </w:rPr>
              <w:br/>
              <w:t>hectométriques</w:t>
            </w:r>
          </w:p>
        </w:tc>
        <w:tc>
          <w:tcPr>
            <w:tcW w:w="146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es-ES_tradnl"/>
              </w:rPr>
              <w:t>RT J3E</w:t>
            </w:r>
          </w:p>
        </w:tc>
        <w:tc>
          <w:tcPr>
            <w:tcW w:w="2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29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114</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109</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7"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r>
      <w:tr w:rsidR="00F75723" w:rsidTr="00C07D85">
        <w:trPr>
          <w:gridAfter w:val="1"/>
          <w:wAfter w:w="220" w:type="dxa"/>
          <w:cantSplit/>
          <w:trHeight w:val="255"/>
          <w:jc w:val="center"/>
        </w:trPr>
        <w:tc>
          <w:tcPr>
            <w:tcW w:w="1398" w:type="dxa"/>
            <w:gridSpan w:val="2"/>
            <w:vMerge/>
            <w:tcBorders>
              <w:left w:val="single" w:sz="12" w:space="0" w:color="auto"/>
              <w:bottom w:val="single" w:sz="12" w:space="0" w:color="auto"/>
              <w:right w:val="single" w:sz="8" w:space="0" w:color="auto"/>
            </w:tcBorders>
          </w:tcPr>
          <w:p w:rsidR="00F75723" w:rsidRDefault="00F75723" w:rsidP="00C07D85">
            <w:pPr>
              <w:pStyle w:val="TableText0"/>
              <w:spacing w:before="120" w:after="120" w:line="240" w:lineRule="auto"/>
              <w:ind w:left="57"/>
              <w:rPr>
                <w:sz w:val="16"/>
                <w:lang w:val="es-ES_tradnl"/>
              </w:rPr>
            </w:pPr>
          </w:p>
        </w:tc>
        <w:tc>
          <w:tcPr>
            <w:tcW w:w="1466"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s-ES_tradnl"/>
              </w:rPr>
            </w:pPr>
            <w:r>
              <w:rPr>
                <w:sz w:val="16"/>
                <w:lang w:val="fr-FR"/>
              </w:rPr>
              <w:t>F1B CED</w:t>
            </w:r>
          </w:p>
        </w:tc>
        <w:tc>
          <w:tcPr>
            <w:tcW w:w="2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114</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113</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Fréquence</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127</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67"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fr-FR"/>
              </w:rPr>
            </w:pPr>
            <w:r>
              <w:rPr>
                <w:sz w:val="16"/>
                <w:lang w:val="fr-FR"/>
              </w:rPr>
              <w:t>127</w:t>
            </w:r>
          </w:p>
        </w:tc>
      </w:tr>
      <w:tr w:rsidR="00F75723" w:rsidTr="00C07D85">
        <w:trPr>
          <w:gridBefore w:val="1"/>
          <w:wBefore w:w="222" w:type="dxa"/>
          <w:cantSplit/>
          <w:trHeight w:val="255"/>
          <w:jc w:val="center"/>
        </w:trPr>
        <w:tc>
          <w:tcPr>
            <w:tcW w:w="13468" w:type="dxa"/>
            <w:gridSpan w:val="21"/>
            <w:tcBorders>
              <w:top w:val="single" w:sz="4" w:space="0" w:color="auto"/>
            </w:tcBorders>
          </w:tcPr>
          <w:p w:rsidR="00F75723" w:rsidRDefault="00F75723" w:rsidP="00C07D85">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ind w:left="369"/>
              <w:rPr>
                <w:sz w:val="16"/>
              </w:rPr>
            </w:pPr>
            <w:r>
              <w:rPr>
                <w:sz w:val="16"/>
                <w:vertAlign w:val="superscript"/>
              </w:rPr>
              <w:t>1</w:t>
            </w:r>
            <w:r>
              <w:t xml:space="preserve">  </w:t>
            </w:r>
            <w:r>
              <w:rPr>
                <w:sz w:val="16"/>
              </w:rPr>
              <w:t>Voir le § 8.3.1.3.</w:t>
            </w:r>
          </w:p>
        </w:tc>
      </w:tr>
    </w:tbl>
    <w:p w:rsidR="00F75723" w:rsidRDefault="00F75723" w:rsidP="00F75723">
      <w:pPr>
        <w:pStyle w:val="Tablefin"/>
      </w:pPr>
    </w:p>
    <w:p w:rsidR="00F75723" w:rsidRDefault="00F75723" w:rsidP="00F75723">
      <w:pPr>
        <w:pStyle w:val="TableNo"/>
      </w:pPr>
      <w:r>
        <w:br w:type="page"/>
      </w:r>
      <w:r>
        <w:lastRenderedPageBreak/>
        <w:t>TABLEAU  4.9</w:t>
      </w:r>
    </w:p>
    <w:p w:rsidR="00F75723" w:rsidRDefault="00F75723" w:rsidP="00F75723">
      <w:pPr>
        <w:pStyle w:val="Tabletitle"/>
      </w:pPr>
      <w:r>
        <w:t>Appels individuels ordinaires et leurs accusés de réception</w:t>
      </w:r>
    </w:p>
    <w:tbl>
      <w:tblPr>
        <w:tblW w:w="14459" w:type="dxa"/>
        <w:jc w:val="center"/>
        <w:tblLayout w:type="fixed"/>
        <w:tblCellMar>
          <w:left w:w="0" w:type="dxa"/>
          <w:right w:w="0" w:type="dxa"/>
        </w:tblCellMar>
        <w:tblLook w:val="0000"/>
      </w:tblPr>
      <w:tblGrid>
        <w:gridCol w:w="910"/>
        <w:gridCol w:w="2268"/>
        <w:gridCol w:w="360"/>
        <w:gridCol w:w="372"/>
        <w:gridCol w:w="360"/>
        <w:gridCol w:w="372"/>
        <w:gridCol w:w="360"/>
        <w:gridCol w:w="372"/>
        <w:gridCol w:w="360"/>
        <w:gridCol w:w="373"/>
        <w:gridCol w:w="1058"/>
        <w:gridCol w:w="796"/>
        <w:gridCol w:w="769"/>
        <w:gridCol w:w="680"/>
        <w:gridCol w:w="813"/>
        <w:gridCol w:w="824"/>
        <w:gridCol w:w="1050"/>
        <w:gridCol w:w="548"/>
        <w:gridCol w:w="679"/>
        <w:gridCol w:w="1135"/>
      </w:tblGrid>
      <w:tr w:rsidR="00F75723" w:rsidTr="00C07D85">
        <w:trPr>
          <w:trHeight w:val="270"/>
          <w:jc w:val="center"/>
        </w:trPr>
        <w:tc>
          <w:tcPr>
            <w:tcW w:w="881" w:type="dxa"/>
            <w:tcBorders>
              <w:top w:val="single" w:sz="12" w:space="0" w:color="auto"/>
              <w:left w:val="single" w:sz="12" w:space="0" w:color="auto"/>
              <w:right w:val="single" w:sz="8" w:space="0" w:color="auto"/>
            </w:tcBorders>
          </w:tcPr>
          <w:p w:rsidR="00F75723" w:rsidRPr="007F27C7" w:rsidRDefault="00F75723" w:rsidP="00C07D85">
            <w:pPr>
              <w:pStyle w:val="TableText0"/>
              <w:spacing w:before="120" w:after="120" w:line="240" w:lineRule="auto"/>
              <w:jc w:val="center"/>
              <w:rPr>
                <w:b/>
                <w:bCs/>
                <w:sz w:val="16"/>
                <w:lang w:val="fr-FR"/>
              </w:rPr>
            </w:pPr>
          </w:p>
        </w:tc>
        <w:tc>
          <w:tcPr>
            <w:tcW w:w="219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Type</w:t>
            </w:r>
          </w:p>
        </w:tc>
        <w:tc>
          <w:tcPr>
            <w:tcW w:w="2837"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Application</w:t>
            </w:r>
          </w:p>
        </w:tc>
        <w:tc>
          <w:tcPr>
            <w:tcW w:w="8092"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trHeight w:val="255"/>
          <w:jc w:val="center"/>
        </w:trPr>
        <w:tc>
          <w:tcPr>
            <w:tcW w:w="881" w:type="dxa"/>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w:t>
            </w:r>
            <w:r>
              <w:rPr>
                <w:b/>
                <w:bCs/>
                <w:sz w:val="16"/>
                <w:lang w:val="fr-FR"/>
              </w:rPr>
              <w:br/>
              <w:t>station</w:t>
            </w:r>
            <w:r>
              <w:rPr>
                <w:b/>
                <w:bCs/>
                <w:sz w:val="16"/>
                <w:lang w:val="fr-FR"/>
              </w:rPr>
              <w:br/>
              <w:t>de navire A/B</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w:t>
            </w:r>
            <w:r>
              <w:rPr>
                <w:b/>
                <w:bCs/>
                <w:sz w:val="16"/>
                <w:lang w:val="fr-FR"/>
              </w:rPr>
              <w:br/>
              <w:t>station</w:t>
            </w:r>
            <w:r>
              <w:rPr>
                <w:b/>
                <w:bCs/>
                <w:sz w:val="16"/>
                <w:lang w:val="fr-FR"/>
              </w:rPr>
              <w:br/>
              <w:t>de navire</w:t>
            </w:r>
            <w:r>
              <w:rPr>
                <w:b/>
                <w:bCs/>
                <w:sz w:val="16"/>
                <w:lang w:val="fr-FR"/>
              </w:rPr>
              <w:br/>
              <w:t>D</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w:t>
            </w:r>
            <w:r>
              <w:rPr>
                <w:b/>
                <w:bCs/>
                <w:sz w:val="16"/>
                <w:lang w:val="fr-FR"/>
              </w:rPr>
              <w:br/>
              <w:t>station</w:t>
            </w:r>
            <w:r>
              <w:rPr>
                <w:b/>
                <w:bCs/>
                <w:sz w:val="16"/>
                <w:lang w:val="fr-FR"/>
              </w:rPr>
              <w:br/>
              <w:t>de navire</w:t>
            </w:r>
            <w:r>
              <w:rPr>
                <w:b/>
                <w:bCs/>
                <w:sz w:val="16"/>
                <w:lang w:val="fr-FR"/>
              </w:rPr>
              <w:br/>
              <w:t>E</w:t>
            </w: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Station côtière</w:t>
            </w:r>
          </w:p>
        </w:tc>
        <w:tc>
          <w:tcPr>
            <w:tcW w:w="10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 xml:space="preserve">Spécificateur de format </w:t>
            </w:r>
            <w:r>
              <w:rPr>
                <w:b/>
                <w:bCs/>
                <w:sz w:val="16"/>
                <w:lang w:val="fr-FR"/>
              </w:rPr>
              <w:br/>
              <w:t>(2 identiques)</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Adresse</w:t>
            </w:r>
            <w:r>
              <w:rPr>
                <w:b/>
                <w:bCs/>
                <w:sz w:val="16"/>
                <w:lang w:val="fr-FR"/>
              </w:rPr>
              <w:br/>
              <w:t>(5)</w:t>
            </w:r>
          </w:p>
        </w:tc>
        <w:tc>
          <w:tcPr>
            <w:tcW w:w="7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Catégorie</w:t>
            </w:r>
            <w:r>
              <w:rPr>
                <w:b/>
                <w:bCs/>
                <w:sz w:val="16"/>
                <w:lang w:val="fr-FR"/>
              </w:rPr>
              <w:br/>
              <w:t>(1)</w:t>
            </w:r>
          </w:p>
        </w:tc>
        <w:tc>
          <w:tcPr>
            <w:tcW w:w="6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Auto-ID</w:t>
            </w:r>
            <w:r>
              <w:rPr>
                <w:b/>
                <w:bCs/>
                <w:sz w:val="16"/>
                <w:lang w:val="fr-FR"/>
              </w:rPr>
              <w:br/>
              <w:t>(5)</w:t>
            </w:r>
          </w:p>
        </w:tc>
        <w:tc>
          <w:tcPr>
            <w:tcW w:w="260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Message</w:t>
            </w:r>
          </w:p>
        </w:tc>
        <w:tc>
          <w:tcPr>
            <w:tcW w:w="53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100"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 xml:space="preserve">EOS </w:t>
            </w:r>
            <w:r>
              <w:rPr>
                <w:b/>
                <w:bCs/>
                <w:sz w:val="16"/>
                <w:lang w:val="fr-FR"/>
              </w:rPr>
              <w:br/>
              <w:t>(2 identiques)</w:t>
            </w:r>
          </w:p>
        </w:tc>
      </w:tr>
      <w:tr w:rsidR="00F75723" w:rsidTr="00C07D85">
        <w:trPr>
          <w:trHeight w:val="255"/>
          <w:jc w:val="center"/>
        </w:trPr>
        <w:tc>
          <w:tcPr>
            <w:tcW w:w="881" w:type="dxa"/>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02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71"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4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59"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58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1</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2</w:t>
            </w:r>
          </w:p>
        </w:tc>
        <w:tc>
          <w:tcPr>
            <w:tcW w:w="531"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5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100"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r>
      <w:tr w:rsidR="00F75723" w:rsidTr="00C07D85">
        <w:trPr>
          <w:trHeight w:val="450"/>
          <w:jc w:val="center"/>
        </w:trPr>
        <w:tc>
          <w:tcPr>
            <w:tcW w:w="881" w:type="dxa"/>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02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71"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4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59"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1ère télé</w:t>
            </w:r>
            <w:r>
              <w:rPr>
                <w:b/>
                <w:bCs/>
                <w:sz w:val="16"/>
                <w:lang w:val="fr-FR"/>
              </w:rPr>
              <w:softHyphen/>
              <w:t xml:space="preserve">commande </w:t>
            </w:r>
            <w:r>
              <w:rPr>
                <w:b/>
                <w:bCs/>
                <w:sz w:val="16"/>
                <w:lang w:val="fr-FR"/>
              </w:rPr>
              <w:br/>
              <w:t>(1)</w:t>
            </w:r>
          </w:p>
        </w:tc>
        <w:tc>
          <w:tcPr>
            <w:tcW w:w="7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2ème télé</w:t>
            </w:r>
            <w:r>
              <w:rPr>
                <w:b/>
                <w:bCs/>
                <w:sz w:val="16"/>
                <w:lang w:val="fr-FR"/>
              </w:rPr>
              <w:softHyphen/>
              <w:t xml:space="preserve">commande </w:t>
            </w:r>
            <w:r>
              <w:rPr>
                <w:b/>
                <w:bCs/>
                <w:sz w:val="16"/>
                <w:lang w:val="fr-FR"/>
              </w:rPr>
              <w:br/>
              <w:t>(1)</w:t>
            </w:r>
          </w:p>
        </w:tc>
        <w:tc>
          <w:tcPr>
            <w:tcW w:w="10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Fréquence</w:t>
            </w:r>
            <w:r>
              <w:rPr>
                <w:b/>
                <w:bCs/>
                <w:sz w:val="16"/>
                <w:lang w:val="fr-FR"/>
              </w:rPr>
              <w:br/>
              <w:t>ou position</w:t>
            </w:r>
            <w:r>
              <w:rPr>
                <w:b/>
                <w:bCs/>
                <w:sz w:val="16"/>
                <w:lang w:val="fr-FR"/>
              </w:rPr>
              <w:br/>
              <w:t>(6)</w:t>
            </w:r>
          </w:p>
        </w:tc>
        <w:tc>
          <w:tcPr>
            <w:tcW w:w="531"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5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100"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r>
      <w:tr w:rsidR="00F75723" w:rsidTr="00C07D85">
        <w:trPr>
          <w:trHeight w:val="270"/>
          <w:jc w:val="center"/>
        </w:trPr>
        <w:tc>
          <w:tcPr>
            <w:tcW w:w="881" w:type="dxa"/>
            <w:tcBorders>
              <w:left w:val="single" w:sz="12" w:space="0" w:color="auto"/>
              <w:bottom w:val="double" w:sz="4"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r>
              <w:rPr>
                <w:rFonts w:eastAsia="Arial Unicode MS"/>
                <w:b/>
                <w:bCs/>
                <w:sz w:val="16"/>
                <w:lang w:val="fr-FR"/>
              </w:rPr>
              <w:t>Bande de fréquences</w:t>
            </w:r>
          </w:p>
        </w:tc>
        <w:tc>
          <w:tcPr>
            <w:tcW w:w="2197" w:type="dxa"/>
            <w:vMerge/>
            <w:tcBorders>
              <w:top w:val="single" w:sz="8" w:space="0" w:color="auto"/>
              <w:left w:val="single" w:sz="8" w:space="0" w:color="auto"/>
              <w:bottom w:val="double" w:sz="4" w:space="0" w:color="auto"/>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Tx</w:t>
            </w:r>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Rx</w:t>
            </w:r>
          </w:p>
        </w:tc>
        <w:tc>
          <w:tcPr>
            <w:tcW w:w="1025"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71"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45"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59"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9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1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31"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5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100" w:type="dxa"/>
            <w:vMerge/>
            <w:tcBorders>
              <w:top w:val="nil"/>
              <w:left w:val="single" w:sz="4" w:space="0" w:color="auto"/>
              <w:bottom w:val="double" w:sz="4" w:space="0" w:color="auto"/>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trHeight w:val="255"/>
          <w:jc w:val="center"/>
        </w:trPr>
        <w:tc>
          <w:tcPr>
            <w:tcW w:w="881" w:type="dxa"/>
            <w:tcBorders>
              <w:top w:val="double" w:sz="4" w:space="0" w:color="auto"/>
              <w:left w:val="single" w:sz="12" w:space="0" w:color="auto"/>
              <w:right w:val="single" w:sz="4" w:space="0" w:color="auto"/>
            </w:tcBorders>
          </w:tcPr>
          <w:p w:rsidR="00F75723" w:rsidRDefault="00F75723" w:rsidP="00C07D85">
            <w:pPr>
              <w:pStyle w:val="TableText0"/>
              <w:spacing w:before="120" w:after="120" w:line="240" w:lineRule="auto"/>
              <w:ind w:left="57"/>
              <w:rPr>
                <w:sz w:val="16"/>
                <w:lang w:val="fr-FR"/>
              </w:rPr>
            </w:pPr>
            <w:r>
              <w:rPr>
                <w:sz w:val="16"/>
                <w:lang w:val="fr-FR"/>
              </w:rPr>
              <w:t>Ondes métriques</w:t>
            </w:r>
          </w:p>
        </w:tc>
        <w:tc>
          <w:tcPr>
            <w:tcW w:w="219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fr-FR"/>
              </w:rPr>
            </w:pPr>
            <w:r>
              <w:rPr>
                <w:sz w:val="16"/>
                <w:lang w:val="fr-FR"/>
              </w:rPr>
              <w:t>RT tous modes</w:t>
            </w:r>
          </w:p>
        </w:tc>
        <w:tc>
          <w:tcPr>
            <w:tcW w:w="34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7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10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3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117</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ECC</w:t>
            </w:r>
          </w:p>
        </w:tc>
        <w:tc>
          <w:tcPr>
            <w:tcW w:w="110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r>
              <w:rPr>
                <w:sz w:val="16"/>
                <w:lang w:val="en-US"/>
              </w:rPr>
              <w:t>117</w:t>
            </w:r>
          </w:p>
        </w:tc>
      </w:tr>
      <w:tr w:rsidR="00F75723" w:rsidTr="00C07D85">
        <w:trPr>
          <w:trHeight w:val="255"/>
          <w:jc w:val="center"/>
        </w:trPr>
        <w:tc>
          <w:tcPr>
            <w:tcW w:w="881" w:type="dxa"/>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n-US"/>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n-US"/>
              </w:rPr>
            </w:pPr>
            <w:r>
              <w:rPr>
                <w:sz w:val="16"/>
                <w:lang w:val="fr-FR"/>
              </w:rPr>
              <w:t>RT duplex</w:t>
            </w:r>
            <w:r>
              <w:rPr>
                <w:sz w:val="16"/>
                <w:vertAlign w:val="superscript"/>
                <w:lang w:val="fr-FR"/>
              </w:rPr>
              <w:t>1</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n-US"/>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101</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trHeight w:val="255"/>
          <w:jc w:val="center"/>
        </w:trPr>
        <w:tc>
          <w:tcPr>
            <w:tcW w:w="881" w:type="dxa"/>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fr-FR"/>
              </w:rPr>
            </w:pPr>
            <w:r>
              <w:rPr>
                <w:sz w:val="16"/>
                <w:lang w:val="fr-FR"/>
              </w:rPr>
              <w:t>Accusé de réception d</w:t>
            </w:r>
            <w:r w:rsidR="001321E6">
              <w:rPr>
                <w:sz w:val="16"/>
                <w:lang w:val="fr-FR"/>
              </w:rPr>
              <w:t>'</w:t>
            </w:r>
            <w:r>
              <w:rPr>
                <w:sz w:val="16"/>
                <w:lang w:val="fr-FR"/>
              </w:rPr>
              <w:t>appel RT</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trHeight w:val="255"/>
          <w:jc w:val="center"/>
        </w:trPr>
        <w:tc>
          <w:tcPr>
            <w:tcW w:w="881" w:type="dxa"/>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s-ES_tradnl"/>
              </w:rPr>
            </w:pPr>
            <w:r>
              <w:rPr>
                <w:sz w:val="16"/>
                <w:lang w:val="fr-FR"/>
              </w:rPr>
              <w:t>Données</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106</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trHeight w:val="255"/>
          <w:jc w:val="center"/>
        </w:trPr>
        <w:tc>
          <w:tcPr>
            <w:tcW w:w="881" w:type="dxa"/>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Accusé de réception de données</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106</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trHeight w:val="255"/>
          <w:jc w:val="center"/>
        </w:trPr>
        <w:tc>
          <w:tcPr>
            <w:tcW w:w="881" w:type="dxa"/>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fr-FR"/>
              </w:rPr>
            </w:pPr>
            <w:r>
              <w:rPr>
                <w:sz w:val="16"/>
                <w:lang w:val="fr-FR"/>
              </w:rPr>
              <w:t>Impossible de donner suite</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104</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 à 109</w:t>
            </w:r>
          </w:p>
        </w:tc>
        <w:tc>
          <w:tcPr>
            <w:tcW w:w="1017"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trHeight w:val="255"/>
          <w:jc w:val="center"/>
        </w:trPr>
        <w:tc>
          <w:tcPr>
            <w:tcW w:w="881" w:type="dxa"/>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Pr>
                <w:rFonts w:eastAsia="Arial Unicode MS"/>
                <w:sz w:val="16"/>
                <w:lang w:val="es-ES_tradnl"/>
              </w:rPr>
            </w:pPr>
            <w:r>
              <w:rPr>
                <w:sz w:val="16"/>
                <w:lang w:val="fr-FR"/>
              </w:rPr>
              <w:t>Interrogation</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103</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trHeight w:val="255"/>
          <w:jc w:val="center"/>
        </w:trPr>
        <w:tc>
          <w:tcPr>
            <w:tcW w:w="881" w:type="dxa"/>
            <w:tcBorders>
              <w:left w:val="single" w:sz="12" w:space="0" w:color="auto"/>
              <w:bottom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197"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jc w:val="left"/>
              <w:rPr>
                <w:rFonts w:eastAsia="Arial Unicode MS"/>
                <w:sz w:val="16"/>
                <w:lang w:val="fr-FR"/>
              </w:rPr>
            </w:pPr>
            <w:r>
              <w:rPr>
                <w:sz w:val="16"/>
                <w:lang w:val="fr-FR"/>
              </w:rPr>
              <w:t>Accusé de réception d</w:t>
            </w:r>
            <w:r w:rsidR="001321E6">
              <w:rPr>
                <w:sz w:val="16"/>
                <w:lang w:val="fr-FR"/>
              </w:rPr>
              <w:t>'</w:t>
            </w:r>
            <w:r>
              <w:rPr>
                <w:sz w:val="16"/>
                <w:lang w:val="fr-FR"/>
              </w:rPr>
              <w:t>interrogation</w:t>
            </w:r>
          </w:p>
        </w:tc>
        <w:tc>
          <w:tcPr>
            <w:tcW w:w="34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7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103</w:t>
            </w:r>
          </w:p>
        </w:tc>
        <w:tc>
          <w:tcPr>
            <w:tcW w:w="7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101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53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bl>
    <w:p w:rsidR="00F75723" w:rsidRDefault="00F75723" w:rsidP="00F75723">
      <w:pPr>
        <w:pStyle w:val="TableNo"/>
        <w:rPr>
          <w:caps/>
        </w:rPr>
      </w:pPr>
      <w:r>
        <w:br w:type="page"/>
      </w:r>
      <w:r>
        <w:lastRenderedPageBreak/>
        <w:t xml:space="preserve">TABLEAU  4.9  </w:t>
      </w:r>
      <w:r>
        <w:rPr>
          <w:caps/>
        </w:rPr>
        <w:t>(</w:t>
      </w:r>
      <w:r>
        <w:rPr>
          <w:i/>
          <w:iCs/>
        </w:rPr>
        <w:t xml:space="preserve"> fin</w:t>
      </w:r>
      <w:r>
        <w:rPr>
          <w:caps/>
        </w:rPr>
        <w:t>)</w:t>
      </w:r>
    </w:p>
    <w:tbl>
      <w:tblPr>
        <w:tblW w:w="14459" w:type="dxa"/>
        <w:jc w:val="center"/>
        <w:tblLayout w:type="fixed"/>
        <w:tblCellMar>
          <w:left w:w="0" w:type="dxa"/>
          <w:right w:w="0" w:type="dxa"/>
        </w:tblCellMar>
        <w:tblLook w:val="0000"/>
      </w:tblPr>
      <w:tblGrid>
        <w:gridCol w:w="9"/>
        <w:gridCol w:w="1309"/>
        <w:gridCol w:w="2090"/>
        <w:gridCol w:w="345"/>
        <w:gridCol w:w="356"/>
        <w:gridCol w:w="345"/>
        <w:gridCol w:w="355"/>
        <w:gridCol w:w="345"/>
        <w:gridCol w:w="355"/>
        <w:gridCol w:w="345"/>
        <w:gridCol w:w="356"/>
        <w:gridCol w:w="1006"/>
        <w:gridCol w:w="716"/>
        <w:gridCol w:w="732"/>
        <w:gridCol w:w="649"/>
        <w:gridCol w:w="1019"/>
        <w:gridCol w:w="849"/>
        <w:gridCol w:w="968"/>
        <w:gridCol w:w="523"/>
        <w:gridCol w:w="648"/>
        <w:gridCol w:w="1131"/>
        <w:gridCol w:w="8"/>
      </w:tblGrid>
      <w:tr w:rsidR="00F75723" w:rsidTr="00C07D85">
        <w:trPr>
          <w:gridAfter w:val="1"/>
          <w:wAfter w:w="8" w:type="dxa"/>
          <w:trHeight w:val="270"/>
          <w:jc w:val="center"/>
        </w:trPr>
        <w:tc>
          <w:tcPr>
            <w:tcW w:w="1280" w:type="dxa"/>
            <w:gridSpan w:val="2"/>
            <w:tcBorders>
              <w:top w:val="single" w:sz="12" w:space="0" w:color="auto"/>
              <w:left w:val="single" w:sz="12" w:space="0" w:color="auto"/>
              <w:right w:val="single" w:sz="8" w:space="0" w:color="auto"/>
            </w:tcBorders>
          </w:tcPr>
          <w:p w:rsidR="00F75723" w:rsidRDefault="00F75723" w:rsidP="00C07D85">
            <w:pPr>
              <w:pStyle w:val="TableText0"/>
              <w:spacing w:before="120" w:after="120" w:line="240" w:lineRule="auto"/>
              <w:jc w:val="center"/>
              <w:rPr>
                <w:b/>
                <w:bCs/>
                <w:sz w:val="16"/>
                <w:lang w:val="es-ES_tradnl"/>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Type</w:t>
            </w:r>
          </w:p>
        </w:tc>
        <w:tc>
          <w:tcPr>
            <w:tcW w:w="2714"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Application</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gridAfter w:val="1"/>
          <w:wAfter w:w="8" w:type="dxa"/>
          <w:trHeight w:val="255"/>
          <w:jc w:val="center"/>
        </w:trPr>
        <w:tc>
          <w:tcPr>
            <w:tcW w:w="1280"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 de navire A/B</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 de navire D</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 station de navire E</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Station côtière</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Spécificateur de format</w:t>
            </w:r>
            <w:r>
              <w:rPr>
                <w:b/>
                <w:bCs/>
                <w:sz w:val="16"/>
                <w:lang w:val="fr-FR"/>
              </w:rPr>
              <w:br/>
              <w:t>(2 identiques)</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Adresse</w:t>
            </w:r>
            <w:r>
              <w:rPr>
                <w:b/>
                <w:bCs/>
                <w:sz w:val="16"/>
                <w:lang w:val="fr-FR"/>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Catégorie</w:t>
            </w:r>
            <w:r>
              <w:rPr>
                <w:b/>
                <w:bCs/>
                <w:sz w:val="16"/>
                <w:lang w:val="fr-FR"/>
              </w:rPr>
              <w:b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 xml:space="preserve">Auto-ID </w:t>
            </w:r>
            <w:r>
              <w:rPr>
                <w:b/>
                <w:bCs/>
                <w:sz w:val="16"/>
                <w:lang w:val="fr-FR"/>
              </w:rPr>
              <w:b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Message</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identiques)</w:t>
            </w:r>
          </w:p>
        </w:tc>
      </w:tr>
      <w:tr w:rsidR="00F75723" w:rsidTr="00C07D85">
        <w:trPr>
          <w:gridAfter w:val="1"/>
          <w:wAfter w:w="8" w:type="dxa"/>
          <w:trHeight w:val="255"/>
          <w:jc w:val="center"/>
        </w:trPr>
        <w:tc>
          <w:tcPr>
            <w:tcW w:w="1280"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7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94"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1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29"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81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1</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2</w:t>
            </w:r>
          </w:p>
        </w:tc>
        <w:tc>
          <w:tcPr>
            <w:tcW w:w="507"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2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96"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gridAfter w:val="1"/>
          <w:wAfter w:w="8" w:type="dxa"/>
          <w:trHeight w:val="450"/>
          <w:jc w:val="center"/>
        </w:trPr>
        <w:tc>
          <w:tcPr>
            <w:tcW w:w="1280" w:type="dxa"/>
            <w:gridSpan w:val="2"/>
            <w:tcBorders>
              <w:left w:val="single" w:sz="12"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es-ES_tradnl"/>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75"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94"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1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29"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1ère télé</w:t>
            </w:r>
            <w:r>
              <w:rPr>
                <w:b/>
                <w:bCs/>
                <w:sz w:val="16"/>
                <w:lang w:val="fr-FR"/>
              </w:rPr>
              <w:softHyphen/>
              <w:t xml:space="preserve">commande </w:t>
            </w:r>
            <w:r>
              <w:rPr>
                <w:b/>
                <w:bCs/>
                <w:sz w:val="16"/>
                <w:lang w:val="fr-FR"/>
              </w:rPr>
              <w:br/>
              <w:t>(1)</w:t>
            </w:r>
          </w:p>
        </w:tc>
        <w:tc>
          <w:tcPr>
            <w:tcW w:w="8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2ème télé</w:t>
            </w:r>
            <w:r>
              <w:rPr>
                <w:b/>
                <w:bCs/>
                <w:sz w:val="16"/>
                <w:lang w:val="fr-FR"/>
              </w:rPr>
              <w:softHyphen/>
              <w:t xml:space="preserve">commande </w:t>
            </w:r>
            <w:r>
              <w:rPr>
                <w:b/>
                <w:bCs/>
                <w:sz w:val="16"/>
                <w:lang w:val="fr-FR"/>
              </w:rPr>
              <w:br/>
              <w:t>(1)</w:t>
            </w:r>
          </w:p>
        </w:tc>
        <w:tc>
          <w:tcPr>
            <w:tcW w:w="9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Fréquence</w:t>
            </w:r>
            <w:r>
              <w:rPr>
                <w:b/>
                <w:bCs/>
                <w:sz w:val="16"/>
                <w:lang w:val="fr-FR"/>
              </w:rPr>
              <w:br/>
              <w:t>ou position</w:t>
            </w:r>
            <w:r>
              <w:rPr>
                <w:b/>
                <w:bCs/>
                <w:sz w:val="16"/>
                <w:lang w:val="fr-FR"/>
              </w:rPr>
              <w:br/>
              <w:t>(6)</w:t>
            </w:r>
          </w:p>
        </w:tc>
        <w:tc>
          <w:tcPr>
            <w:tcW w:w="507"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628"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1096"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r>
      <w:tr w:rsidR="00F75723" w:rsidTr="00C07D85">
        <w:trPr>
          <w:gridAfter w:val="1"/>
          <w:wAfter w:w="8" w:type="dxa"/>
          <w:trHeight w:val="270"/>
          <w:jc w:val="center"/>
        </w:trPr>
        <w:tc>
          <w:tcPr>
            <w:tcW w:w="1280" w:type="dxa"/>
            <w:gridSpan w:val="2"/>
            <w:tcBorders>
              <w:left w:val="single" w:sz="12" w:space="0" w:color="auto"/>
              <w:bottom w:val="double" w:sz="4" w:space="0" w:color="auto"/>
              <w:right w:val="single" w:sz="8" w:space="0" w:color="auto"/>
            </w:tcBorders>
          </w:tcPr>
          <w:p w:rsidR="00F75723" w:rsidRDefault="00F75723" w:rsidP="00C07D85">
            <w:pPr>
              <w:pStyle w:val="TableText0"/>
              <w:spacing w:before="120" w:after="120" w:line="240" w:lineRule="auto"/>
              <w:jc w:val="center"/>
              <w:rPr>
                <w:rFonts w:eastAsia="Arial Unicode MS"/>
                <w:b/>
                <w:bCs/>
                <w:sz w:val="16"/>
                <w:lang w:val="fr-FR"/>
              </w:rPr>
            </w:pPr>
            <w:r>
              <w:rPr>
                <w:rFonts w:eastAsia="Arial Unicode MS"/>
                <w:b/>
                <w:bCs/>
                <w:sz w:val="16"/>
                <w:lang w:val="fr-FR"/>
              </w:rPr>
              <w:t>Bande de fréquences</w:t>
            </w:r>
          </w:p>
        </w:tc>
        <w:tc>
          <w:tcPr>
            <w:tcW w:w="2027" w:type="dxa"/>
            <w:vMerge/>
            <w:tcBorders>
              <w:top w:val="single" w:sz="8" w:space="0" w:color="auto"/>
              <w:left w:val="single" w:sz="8" w:space="0" w:color="auto"/>
              <w:bottom w:val="double" w:sz="4" w:space="0" w:color="auto"/>
              <w:right w:val="single" w:sz="8" w:space="0" w:color="auto"/>
            </w:tcBorders>
            <w:vAlign w:val="center"/>
          </w:tcPr>
          <w:p w:rsidR="00F75723" w:rsidRDefault="00F75723" w:rsidP="00C07D85">
            <w:pPr>
              <w:pStyle w:val="TableText0"/>
              <w:spacing w:before="120" w:after="120" w:line="240" w:lineRule="auto"/>
              <w:jc w:val="center"/>
              <w:rPr>
                <w:rFonts w:eastAsia="Arial Unicode MS"/>
                <w:b/>
                <w:bCs/>
                <w:sz w:val="16"/>
                <w:lang w:val="fr-FR"/>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Tx</w:t>
            </w:r>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Tx</w:t>
            </w:r>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b/>
                <w:bCs/>
                <w:sz w:val="16"/>
                <w:lang w:val="es-ES_tradnl"/>
              </w:rPr>
            </w:pPr>
            <w:r>
              <w:rPr>
                <w:b/>
                <w:bCs/>
                <w:sz w:val="16"/>
                <w:lang w:val="es-ES_tradnl"/>
              </w:rPr>
              <w:t>Rx</w:t>
            </w:r>
          </w:p>
        </w:tc>
        <w:tc>
          <w:tcPr>
            <w:tcW w:w="975"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94"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71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29"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8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82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93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50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c>
          <w:tcPr>
            <w:tcW w:w="1096" w:type="dxa"/>
            <w:vMerge/>
            <w:tcBorders>
              <w:top w:val="nil"/>
              <w:left w:val="single" w:sz="4" w:space="0" w:color="auto"/>
              <w:bottom w:val="double" w:sz="4" w:space="0" w:color="auto"/>
              <w:right w:val="single" w:sz="12" w:space="0" w:color="auto"/>
            </w:tcBorders>
            <w:vAlign w:val="center"/>
          </w:tcPr>
          <w:p w:rsidR="00F75723" w:rsidRDefault="00F75723" w:rsidP="00C07D85">
            <w:pPr>
              <w:pStyle w:val="TableText0"/>
              <w:spacing w:before="120" w:after="120" w:line="240" w:lineRule="auto"/>
              <w:jc w:val="center"/>
              <w:rPr>
                <w:rFonts w:eastAsia="Arial Unicode MS"/>
                <w:b/>
                <w:bCs/>
                <w:sz w:val="16"/>
                <w:lang w:val="es-ES_tradnl"/>
              </w:rPr>
            </w:pPr>
          </w:p>
        </w:tc>
      </w:tr>
      <w:tr w:rsidR="00F75723" w:rsidTr="00C07D85">
        <w:trPr>
          <w:gridAfter w:val="1"/>
          <w:wAfter w:w="8" w:type="dxa"/>
          <w:trHeight w:val="255"/>
          <w:jc w:val="center"/>
        </w:trPr>
        <w:tc>
          <w:tcPr>
            <w:tcW w:w="1280" w:type="dxa"/>
            <w:gridSpan w:val="2"/>
            <w:vMerge w:val="restart"/>
            <w:tcBorders>
              <w:top w:val="double" w:sz="4" w:space="0" w:color="auto"/>
              <w:left w:val="single" w:sz="12" w:space="0" w:color="auto"/>
              <w:right w:val="single" w:sz="4" w:space="0" w:color="auto"/>
            </w:tcBorders>
          </w:tcPr>
          <w:p w:rsidR="00F75723" w:rsidRDefault="00F75723" w:rsidP="00C07D85">
            <w:pPr>
              <w:pStyle w:val="TableText0"/>
              <w:spacing w:before="120" w:after="120" w:line="240" w:lineRule="auto"/>
              <w:ind w:left="57"/>
              <w:rPr>
                <w:sz w:val="16"/>
                <w:lang w:val="fr-FR"/>
              </w:rPr>
            </w:pPr>
            <w:r>
              <w:rPr>
                <w:sz w:val="16"/>
                <w:lang w:val="fr-FR"/>
              </w:rPr>
              <w:t>Ondes décamétriques/ hectométriques</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rFonts w:eastAsia="Arial Unicode MS"/>
                <w:sz w:val="16"/>
                <w:lang w:val="fr-FR"/>
              </w:rPr>
              <w:t>RT J3E</w:t>
            </w: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109</w:t>
            </w:r>
          </w:p>
        </w:tc>
        <w:tc>
          <w:tcPr>
            <w:tcW w:w="8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gridAfter w:val="1"/>
          <w:wAfter w:w="8" w:type="dxa"/>
          <w:trHeight w:val="255"/>
          <w:jc w:val="center"/>
        </w:trPr>
        <w:tc>
          <w:tcPr>
            <w:tcW w:w="1280" w:type="dxa"/>
            <w:gridSpan w:val="2"/>
            <w:vMerge/>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rFonts w:eastAsia="Arial Unicode MS"/>
                <w:sz w:val="16"/>
                <w:lang w:val="fr-FR"/>
              </w:rPr>
              <w:t>RT J3E avec position</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109</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gridAfter w:val="1"/>
          <w:wAfter w:w="8" w:type="dxa"/>
          <w:trHeight w:val="255"/>
          <w:jc w:val="center"/>
        </w:trPr>
        <w:tc>
          <w:tcPr>
            <w:tcW w:w="1280" w:type="dxa"/>
            <w:gridSpan w:val="2"/>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rFonts w:eastAsia="Arial Unicode MS"/>
                <w:sz w:val="16"/>
                <w:lang w:val="fr-FR"/>
              </w:rPr>
              <w:t>Accusé de réception RT J3E</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109</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gridAfter w:val="1"/>
          <w:wAfter w:w="8" w:type="dxa"/>
          <w:trHeight w:val="255"/>
          <w:jc w:val="center"/>
        </w:trPr>
        <w:tc>
          <w:tcPr>
            <w:tcW w:w="1280" w:type="dxa"/>
            <w:gridSpan w:val="2"/>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sz w:val="16"/>
                <w:lang w:val="fr-FR"/>
              </w:rPr>
              <w:t>F1B CED, ARQ ou données</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gridAfter w:val="1"/>
          <w:wAfter w:w="8" w:type="dxa"/>
          <w:trHeight w:val="255"/>
          <w:jc w:val="center"/>
        </w:trPr>
        <w:tc>
          <w:tcPr>
            <w:tcW w:w="1280" w:type="dxa"/>
            <w:gridSpan w:val="2"/>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sz w:val="16"/>
                <w:lang w:val="fr-FR"/>
              </w:rPr>
              <w:t>CED, ARQ ou données avec position</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gridAfter w:val="1"/>
          <w:wAfter w:w="8" w:type="dxa"/>
          <w:trHeight w:val="255"/>
          <w:jc w:val="center"/>
        </w:trPr>
        <w:tc>
          <w:tcPr>
            <w:tcW w:w="1280" w:type="dxa"/>
            <w:gridSpan w:val="2"/>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sz w:val="16"/>
                <w:lang w:val="fr-FR"/>
              </w:rPr>
              <w:t>F1B CED, ARQ ou données, accusé de réception</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113, 115, 106</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gridAfter w:val="1"/>
          <w:wAfter w:w="8" w:type="dxa"/>
          <w:trHeight w:val="255"/>
          <w:jc w:val="center"/>
        </w:trPr>
        <w:tc>
          <w:tcPr>
            <w:tcW w:w="1280" w:type="dxa"/>
            <w:gridSpan w:val="2"/>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sz w:val="16"/>
                <w:lang w:val="fr-FR"/>
              </w:rPr>
              <w:t>Impossible de donner suite</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104</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 à 109</w:t>
            </w:r>
          </w:p>
        </w:tc>
        <w:tc>
          <w:tcPr>
            <w:tcW w:w="9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fr-FR"/>
              </w:rPr>
              <w:t>Fréquence</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gridAfter w:val="1"/>
          <w:wAfter w:w="8" w:type="dxa"/>
          <w:trHeight w:val="255"/>
          <w:jc w:val="center"/>
        </w:trPr>
        <w:tc>
          <w:tcPr>
            <w:tcW w:w="1280" w:type="dxa"/>
            <w:gridSpan w:val="2"/>
            <w:tcBorders>
              <w:left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es-ES_tradnl"/>
              </w:rPr>
            </w:pPr>
            <w:r>
              <w:rPr>
                <w:sz w:val="16"/>
                <w:lang w:val="fr-FR"/>
              </w:rPr>
              <w:t>Interrogation</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103</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117</w:t>
            </w:r>
          </w:p>
        </w:tc>
      </w:tr>
      <w:tr w:rsidR="00F75723" w:rsidTr="00C07D85">
        <w:trPr>
          <w:gridAfter w:val="1"/>
          <w:wAfter w:w="8" w:type="dxa"/>
          <w:trHeight w:val="255"/>
          <w:jc w:val="center"/>
        </w:trPr>
        <w:tc>
          <w:tcPr>
            <w:tcW w:w="1280" w:type="dxa"/>
            <w:gridSpan w:val="2"/>
            <w:tcBorders>
              <w:left w:val="single" w:sz="12" w:space="0" w:color="auto"/>
              <w:bottom w:val="single" w:sz="12" w:space="0" w:color="auto"/>
              <w:right w:val="single" w:sz="4" w:space="0" w:color="auto"/>
            </w:tcBorders>
          </w:tcPr>
          <w:p w:rsidR="00F75723" w:rsidRDefault="00F75723" w:rsidP="00C07D85">
            <w:pPr>
              <w:pStyle w:val="TableText0"/>
              <w:spacing w:before="120" w:after="120" w:line="240" w:lineRule="auto"/>
              <w:ind w:left="57"/>
              <w:rPr>
                <w:sz w:val="16"/>
                <w:lang w:val="es-ES_tradnl"/>
              </w:rPr>
            </w:pPr>
          </w:p>
        </w:tc>
        <w:tc>
          <w:tcPr>
            <w:tcW w:w="2027"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rsidR="00F75723" w:rsidRDefault="00F75723" w:rsidP="00C07D85">
            <w:pPr>
              <w:pStyle w:val="TableText0"/>
              <w:spacing w:before="120" w:after="120" w:line="240" w:lineRule="auto"/>
              <w:ind w:left="57" w:right="57"/>
              <w:jc w:val="left"/>
              <w:rPr>
                <w:rFonts w:eastAsia="Arial Unicode MS"/>
                <w:sz w:val="16"/>
                <w:lang w:val="fr-FR"/>
              </w:rPr>
            </w:pPr>
            <w:r>
              <w:rPr>
                <w:sz w:val="16"/>
                <w:lang w:val="fr-FR"/>
              </w:rPr>
              <w:t>Accusé de réception d</w:t>
            </w:r>
            <w:r w:rsidR="001321E6">
              <w:rPr>
                <w:sz w:val="16"/>
                <w:lang w:val="fr-FR"/>
              </w:rPr>
              <w:t>'</w:t>
            </w:r>
            <w:r>
              <w:rPr>
                <w:sz w:val="16"/>
                <w:lang w:val="fr-FR"/>
              </w:rPr>
              <w:t>interrogation</w:t>
            </w:r>
          </w:p>
        </w:tc>
        <w:tc>
          <w:tcPr>
            <w:tcW w:w="33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103</w:t>
            </w:r>
          </w:p>
        </w:tc>
        <w:tc>
          <w:tcPr>
            <w:tcW w:w="8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126</w:t>
            </w:r>
          </w:p>
        </w:tc>
        <w:tc>
          <w:tcPr>
            <w:tcW w:w="5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F75723" w:rsidRDefault="00F75723" w:rsidP="00C07D85">
            <w:pPr>
              <w:pStyle w:val="TableText0"/>
              <w:spacing w:before="120" w:after="120" w:line="240" w:lineRule="auto"/>
              <w:jc w:val="center"/>
              <w:rPr>
                <w:rFonts w:eastAsia="Arial Unicode MS"/>
                <w:sz w:val="16"/>
                <w:lang w:val="es-ES_tradnl"/>
              </w:rPr>
            </w:pPr>
            <w:r>
              <w:rPr>
                <w:sz w:val="16"/>
                <w:lang w:val="es-ES_tradnl"/>
              </w:rPr>
              <w:t>122</w:t>
            </w:r>
          </w:p>
        </w:tc>
      </w:tr>
      <w:tr w:rsidR="00F75723" w:rsidTr="00C07D85">
        <w:trPr>
          <w:gridBefore w:val="1"/>
          <w:wBefore w:w="10" w:type="dxa"/>
          <w:trHeight w:val="255"/>
          <w:jc w:val="center"/>
        </w:trPr>
        <w:tc>
          <w:tcPr>
            <w:tcW w:w="14007" w:type="dxa"/>
            <w:gridSpan w:val="21"/>
            <w:tcBorders>
              <w:top w:val="single" w:sz="4" w:space="0" w:color="auto"/>
            </w:tcBorders>
          </w:tcPr>
          <w:p w:rsidR="00F75723" w:rsidRDefault="00F75723" w:rsidP="00C07D85">
            <w:pPr>
              <w:pStyle w:val="Tablefin"/>
            </w:pPr>
            <w:r>
              <w:rPr>
                <w:sz w:val="16"/>
                <w:vertAlign w:val="superscript"/>
              </w:rPr>
              <w:t>1</w:t>
            </w:r>
            <w:r>
              <w:t xml:space="preserve">   </w:t>
            </w:r>
            <w:r>
              <w:rPr>
                <w:sz w:val="16"/>
              </w:rPr>
              <w:t>Voir le § 8.3.1.3.</w:t>
            </w:r>
          </w:p>
          <w:p w:rsidR="00F75723" w:rsidRDefault="00F75723" w:rsidP="00C07D85">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ind w:left="369"/>
              <w:rPr>
                <w:sz w:val="16"/>
              </w:rPr>
            </w:pPr>
          </w:p>
        </w:tc>
      </w:tr>
    </w:tbl>
    <w:p w:rsidR="00F75723" w:rsidRDefault="00F75723" w:rsidP="00F75723">
      <w:pPr>
        <w:pStyle w:val="Tablefin"/>
        <w:rPr>
          <w:lang w:val="fr-FR"/>
        </w:rPr>
      </w:pPr>
    </w:p>
    <w:p w:rsidR="00F75723" w:rsidRDefault="00F75723" w:rsidP="00F75723">
      <w:pPr>
        <w:pStyle w:val="Tablefin"/>
        <w:rPr>
          <w:sz w:val="16"/>
          <w:vertAlign w:val="superscript"/>
        </w:rPr>
      </w:pPr>
    </w:p>
    <w:p w:rsidR="00F75723" w:rsidRDefault="00F75723" w:rsidP="00F75723">
      <w:pPr>
        <w:pStyle w:val="TableNo"/>
      </w:pPr>
      <w:r>
        <w:br w:type="page"/>
      </w:r>
      <w:r>
        <w:lastRenderedPageBreak/>
        <w:t>TABLEAU  4.10.1</w:t>
      </w:r>
    </w:p>
    <w:p w:rsidR="00F75723" w:rsidRDefault="00F75723" w:rsidP="00F75723">
      <w:pPr>
        <w:pStyle w:val="Tabletitle"/>
      </w:pPr>
      <w:r>
        <w:t>Ondes métriques semi/auto (facultatif)</w:t>
      </w:r>
    </w:p>
    <w:tbl>
      <w:tblPr>
        <w:tblW w:w="14459" w:type="dxa"/>
        <w:jc w:val="center"/>
        <w:tblLayout w:type="fixed"/>
        <w:tblCellMar>
          <w:left w:w="0" w:type="dxa"/>
          <w:right w:w="0" w:type="dxa"/>
        </w:tblCellMar>
        <w:tblLook w:val="0000"/>
      </w:tblPr>
      <w:tblGrid>
        <w:gridCol w:w="2095"/>
        <w:gridCol w:w="368"/>
        <w:gridCol w:w="380"/>
        <w:gridCol w:w="367"/>
        <w:gridCol w:w="380"/>
        <w:gridCol w:w="367"/>
        <w:gridCol w:w="380"/>
        <w:gridCol w:w="367"/>
        <w:gridCol w:w="380"/>
        <w:gridCol w:w="809"/>
        <w:gridCol w:w="1154"/>
        <w:gridCol w:w="885"/>
        <w:gridCol w:w="885"/>
        <w:gridCol w:w="987"/>
        <w:gridCol w:w="885"/>
        <w:gridCol w:w="836"/>
        <w:gridCol w:w="715"/>
        <w:gridCol w:w="546"/>
        <w:gridCol w:w="552"/>
        <w:gridCol w:w="1121"/>
      </w:tblGrid>
      <w:tr w:rsidR="00F75723" w:rsidTr="00C07D85">
        <w:trPr>
          <w:trHeight w:val="270"/>
          <w:jc w:val="center"/>
        </w:trPr>
        <w:tc>
          <w:tcPr>
            <w:tcW w:w="2077"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Type</w:t>
            </w:r>
          </w:p>
        </w:tc>
        <w:tc>
          <w:tcPr>
            <w:tcW w:w="2965"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Application</w:t>
            </w:r>
          </w:p>
        </w:tc>
        <w:tc>
          <w:tcPr>
            <w:tcW w:w="9293" w:type="dxa"/>
            <w:gridSpan w:val="11"/>
            <w:tcBorders>
              <w:top w:val="single" w:sz="12" w:space="0" w:color="auto"/>
              <w:left w:val="single" w:sz="8" w:space="0" w:color="auto"/>
              <w:bottom w:val="single" w:sz="8" w:space="0" w:color="auto"/>
              <w:right w:val="single" w:sz="12" w:space="0" w:color="auto"/>
            </w:tcBorders>
            <w:noWrap/>
            <w:tcMar>
              <w:top w:w="18" w:type="dxa"/>
              <w:left w:w="18" w:type="dxa"/>
              <w:bottom w:w="0" w:type="dxa"/>
              <w:right w:w="18" w:type="dxa"/>
            </w:tcMar>
            <w:vAlign w:val="center"/>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w:t>
            </w:r>
            <w:r>
              <w:rPr>
                <w:b/>
                <w:bCs/>
                <w:sz w:val="16"/>
                <w:lang w:val="fr-FR"/>
              </w:rPr>
              <w:br/>
              <w:t>station</w:t>
            </w:r>
            <w:r>
              <w:rPr>
                <w:b/>
                <w:bCs/>
                <w:sz w:val="16"/>
                <w:lang w:val="fr-FR"/>
              </w:rPr>
              <w:br/>
              <w:t>de navire A/B</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w:t>
            </w:r>
            <w:r>
              <w:rPr>
                <w:b/>
                <w:bCs/>
                <w:sz w:val="16"/>
                <w:lang w:val="fr-FR"/>
              </w:rPr>
              <w:br/>
              <w:t>station</w:t>
            </w:r>
            <w:r>
              <w:rPr>
                <w:b/>
                <w:bCs/>
                <w:sz w:val="16"/>
                <w:lang w:val="fr-FR"/>
              </w:rPr>
              <w:br/>
              <w:t>de navire D</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Classe</w:t>
            </w:r>
            <w:r>
              <w:rPr>
                <w:b/>
                <w:bCs/>
                <w:sz w:val="16"/>
                <w:lang w:val="fr-FR"/>
              </w:rPr>
              <w:br/>
              <w:t>de</w:t>
            </w:r>
            <w:r>
              <w:rPr>
                <w:b/>
                <w:bCs/>
                <w:sz w:val="16"/>
                <w:lang w:val="fr-FR"/>
              </w:rPr>
              <w:br/>
              <w:t>station</w:t>
            </w:r>
            <w:r>
              <w:rPr>
                <w:b/>
                <w:bCs/>
                <w:sz w:val="16"/>
                <w:lang w:val="fr-FR"/>
              </w:rPr>
              <w:br/>
              <w:t>de navire E</w:t>
            </w:r>
          </w:p>
        </w:tc>
        <w:tc>
          <w:tcPr>
            <w:tcW w:w="741"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Station côtière</w:t>
            </w:r>
          </w:p>
        </w:tc>
        <w:tc>
          <w:tcPr>
            <w:tcW w:w="80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Spécifi</w:t>
            </w:r>
            <w:r>
              <w:rPr>
                <w:b/>
                <w:bCs/>
                <w:sz w:val="16"/>
                <w:lang w:val="fr-FR"/>
              </w:rPr>
              <w:softHyphen/>
              <w:t>cateur de format</w:t>
            </w:r>
            <w:r>
              <w:rPr>
                <w:b/>
                <w:bCs/>
                <w:sz w:val="16"/>
                <w:lang w:val="fr-FR"/>
              </w:rPr>
              <w:br/>
              <w:t>(2 iden</w:t>
            </w:r>
            <w:r>
              <w:rPr>
                <w:b/>
                <w:bCs/>
                <w:sz w:val="16"/>
                <w:lang w:val="fr-FR"/>
              </w:rPr>
              <w:softHyphen/>
              <w:t>tiques)</w:t>
            </w:r>
          </w:p>
        </w:tc>
        <w:tc>
          <w:tcPr>
            <w:tcW w:w="11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Adresse</w:t>
            </w:r>
            <w:r>
              <w:rPr>
                <w:b/>
                <w:bCs/>
                <w:sz w:val="16"/>
                <w:lang w:val="fr-FR"/>
              </w:rPr>
              <w:br/>
              <w:t>(5)</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Catégorie</w:t>
            </w:r>
            <w:r>
              <w:rPr>
                <w:b/>
                <w:bCs/>
                <w:sz w:val="16"/>
                <w:lang w:val="fr-FR"/>
              </w:rPr>
              <w:b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Auto-ID</w:t>
            </w:r>
            <w:r>
              <w:rPr>
                <w:b/>
                <w:bCs/>
                <w:sz w:val="16"/>
                <w:lang w:val="fr-FR"/>
              </w:rPr>
              <w:br/>
              <w:t>(5)</w:t>
            </w:r>
          </w:p>
        </w:tc>
        <w:tc>
          <w:tcPr>
            <w:tcW w:w="339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Message</w:t>
            </w:r>
          </w:p>
        </w:tc>
        <w:tc>
          <w:tcPr>
            <w:tcW w:w="5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547"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111" w:type="dxa"/>
            <w:vMerge w:val="restart"/>
            <w:tcBorders>
              <w:top w:val="nil"/>
              <w:left w:val="single" w:sz="4" w:space="0" w:color="auto"/>
              <w:bottom w:val="single" w:sz="8" w:space="0" w:color="000000"/>
              <w:right w:val="single" w:sz="12" w:space="0" w:color="auto"/>
            </w:tcBorders>
            <w:vAlign w:val="bottom"/>
          </w:tcPr>
          <w:p w:rsidR="00F75723" w:rsidRDefault="00F75723" w:rsidP="004203EE">
            <w:pPr>
              <w:pStyle w:val="TableText0"/>
              <w:spacing w:before="120" w:after="120" w:line="240" w:lineRule="auto"/>
              <w:jc w:val="center"/>
              <w:rPr>
                <w:rFonts w:eastAsia="Arial Unicode MS"/>
                <w:b/>
                <w:bCs/>
                <w:sz w:val="16"/>
                <w:lang w:val="fr-FR"/>
              </w:rPr>
            </w:pPr>
            <w:r>
              <w:rPr>
                <w:rFonts w:eastAsia="Arial Unicode MS"/>
                <w:b/>
                <w:bCs/>
                <w:sz w:val="16"/>
                <w:lang w:val="fr-FR"/>
              </w:rPr>
              <w:t>EOS</w:t>
            </w:r>
            <w:r>
              <w:rPr>
                <w:rFonts w:eastAsia="Arial Unicode MS"/>
                <w:b/>
                <w:bCs/>
                <w:sz w:val="16"/>
                <w:lang w:val="fr-FR"/>
              </w:rPr>
              <w:br/>
              <w:t>(2 identiques)</w:t>
            </w:r>
          </w:p>
        </w:tc>
      </w:tr>
      <w:tr w:rsidR="00F75723" w:rsidTr="00C07D85">
        <w:trPr>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1" w:type="dxa"/>
            <w:gridSpan w:val="2"/>
            <w:vMerge/>
            <w:tcBorders>
              <w:top w:val="single" w:sz="8" w:space="0" w:color="auto"/>
              <w:left w:val="single" w:sz="8" w:space="0" w:color="auto"/>
              <w:bottom w:val="single" w:sz="4" w:space="0" w:color="000000"/>
              <w:right w:val="nil"/>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02" w:type="dxa"/>
            <w:vMerge/>
            <w:tcBorders>
              <w:top w:val="nil"/>
              <w:left w:val="single" w:sz="8"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1144"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185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1</w:t>
            </w:r>
          </w:p>
        </w:tc>
        <w:tc>
          <w:tcPr>
            <w:tcW w:w="829" w:type="dxa"/>
            <w:tcBorders>
              <w:top w:val="nil"/>
              <w:left w:val="nil"/>
              <w:bottom w:val="single" w:sz="4" w:space="0" w:color="auto"/>
              <w:right w:val="nil"/>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2</w:t>
            </w:r>
          </w:p>
        </w:tc>
        <w:tc>
          <w:tcPr>
            <w:tcW w:w="709"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3</w:t>
            </w:r>
          </w:p>
        </w:tc>
        <w:tc>
          <w:tcPr>
            <w:tcW w:w="541"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547" w:type="dxa"/>
            <w:vMerge/>
            <w:tcBorders>
              <w:top w:val="nil"/>
              <w:left w:val="single" w:sz="4"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1111" w:type="dxa"/>
            <w:vMerge/>
            <w:tcBorders>
              <w:top w:val="nil"/>
              <w:left w:val="single" w:sz="4"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r>
      <w:tr w:rsidR="00F75723" w:rsidTr="00C07D85">
        <w:trPr>
          <w:trHeight w:val="820"/>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41" w:type="dxa"/>
            <w:gridSpan w:val="2"/>
            <w:vMerge/>
            <w:tcBorders>
              <w:top w:val="single" w:sz="8" w:space="0" w:color="auto"/>
              <w:left w:val="single" w:sz="8" w:space="0" w:color="auto"/>
              <w:bottom w:val="single" w:sz="4" w:space="0" w:color="000000"/>
              <w:right w:val="nil"/>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02" w:type="dxa"/>
            <w:vMerge/>
            <w:tcBorders>
              <w:top w:val="nil"/>
              <w:left w:val="single" w:sz="8"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1144"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9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1ère télé</w:t>
            </w:r>
            <w:r>
              <w:rPr>
                <w:b/>
                <w:bCs/>
                <w:sz w:val="16"/>
                <w:lang w:val="fr-FR"/>
              </w:rPr>
              <w:softHyphen/>
              <w:t>commande</w:t>
            </w:r>
            <w:r>
              <w:rPr>
                <w:b/>
                <w:bCs/>
                <w:sz w:val="16"/>
                <w:lang w:val="fr-FR"/>
              </w:rPr>
              <w:b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2ème télé</w:t>
            </w:r>
            <w:r>
              <w:rPr>
                <w:b/>
                <w:bCs/>
                <w:sz w:val="16"/>
                <w:lang w:val="fr-FR"/>
              </w:rPr>
              <w:softHyphen/>
              <w:t xml:space="preserve">commande </w:t>
            </w:r>
            <w:r>
              <w:rPr>
                <w:b/>
                <w:bCs/>
                <w:sz w:val="16"/>
                <w:lang w:val="fr-FR"/>
              </w:rPr>
              <w:br/>
              <w:t>(1)</w:t>
            </w:r>
          </w:p>
        </w:tc>
        <w:tc>
          <w:tcPr>
            <w:tcW w:w="8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Fréquence</w:t>
            </w:r>
            <w:r>
              <w:rPr>
                <w:b/>
                <w:bCs/>
                <w:sz w:val="16"/>
                <w:lang w:val="fr-FR"/>
              </w:rPr>
              <w:br/>
              <w:t>(3)</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Numéro</w:t>
            </w:r>
            <w:r>
              <w:rPr>
                <w:b/>
                <w:bCs/>
                <w:sz w:val="16"/>
                <w:lang w:val="es-ES_tradnl"/>
              </w:rPr>
              <w:br/>
              <w:t>(2-9)</w:t>
            </w:r>
          </w:p>
        </w:tc>
        <w:tc>
          <w:tcPr>
            <w:tcW w:w="541" w:type="dxa"/>
            <w:vMerge/>
            <w:tcBorders>
              <w:top w:val="nil"/>
              <w:left w:val="single" w:sz="4" w:space="0" w:color="auto"/>
              <w:bottom w:val="single" w:sz="8" w:space="0" w:color="000000"/>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547" w:type="dxa"/>
            <w:vMerge/>
            <w:tcBorders>
              <w:top w:val="nil"/>
              <w:left w:val="single" w:sz="4" w:space="0" w:color="auto"/>
              <w:bottom w:val="single" w:sz="8" w:space="0" w:color="000000"/>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1111" w:type="dxa"/>
            <w:vMerge/>
            <w:tcBorders>
              <w:top w:val="nil"/>
              <w:left w:val="single" w:sz="4" w:space="0" w:color="auto"/>
              <w:bottom w:val="single" w:sz="8" w:space="0" w:color="000000"/>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r>
      <w:tr w:rsidR="00F75723" w:rsidTr="00C07D85">
        <w:trPr>
          <w:trHeight w:val="480"/>
          <w:jc w:val="center"/>
        </w:trPr>
        <w:tc>
          <w:tcPr>
            <w:tcW w:w="2077" w:type="dxa"/>
            <w:vMerge/>
            <w:tcBorders>
              <w:top w:val="single" w:sz="8" w:space="0" w:color="auto"/>
              <w:left w:val="single" w:sz="12" w:space="0" w:color="auto"/>
              <w:bottom w:val="double" w:sz="4" w:space="0" w:color="auto"/>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es-ES_tradnl"/>
              </w:rPr>
            </w:pPr>
          </w:p>
        </w:tc>
        <w:tc>
          <w:tcPr>
            <w:tcW w:w="36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es-ES_tradnl"/>
              </w:rPr>
            </w:pPr>
            <w:r>
              <w:rPr>
                <w:b/>
                <w:bCs/>
                <w:sz w:val="16"/>
                <w:lang w:val="es-ES_tradnl"/>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b/>
                <w:bCs/>
                <w:sz w:val="16"/>
                <w:lang w:val="fr-FR"/>
              </w:rPr>
            </w:pPr>
            <w:r>
              <w:rPr>
                <w:b/>
                <w:bCs/>
                <w:sz w:val="16"/>
                <w:lang w:val="fr-FR"/>
              </w:rPr>
              <w:t>Rx</w:t>
            </w:r>
          </w:p>
        </w:tc>
        <w:tc>
          <w:tcPr>
            <w:tcW w:w="802" w:type="dxa"/>
            <w:vMerge/>
            <w:tcBorders>
              <w:top w:val="nil"/>
              <w:left w:val="single" w:sz="8"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1144"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979"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829"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709"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541" w:type="dxa"/>
            <w:vMerge/>
            <w:tcBorders>
              <w:top w:val="nil"/>
              <w:left w:val="single" w:sz="4" w:space="0" w:color="auto"/>
              <w:bottom w:val="double" w:sz="4" w:space="0" w:color="auto"/>
              <w:right w:val="single" w:sz="4"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547" w:type="dxa"/>
            <w:vMerge/>
            <w:tcBorders>
              <w:top w:val="nil"/>
              <w:left w:val="single" w:sz="4" w:space="0" w:color="auto"/>
              <w:bottom w:val="double" w:sz="4" w:space="0" w:color="auto"/>
              <w:right w:val="single" w:sz="8"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c>
          <w:tcPr>
            <w:tcW w:w="1111" w:type="dxa"/>
            <w:vMerge/>
            <w:tcBorders>
              <w:top w:val="nil"/>
              <w:left w:val="single" w:sz="4" w:space="0" w:color="auto"/>
              <w:bottom w:val="double" w:sz="4" w:space="0" w:color="auto"/>
              <w:right w:val="single" w:sz="12" w:space="0" w:color="auto"/>
            </w:tcBorders>
            <w:vAlign w:val="center"/>
          </w:tcPr>
          <w:p w:rsidR="00F75723" w:rsidRDefault="00F75723" w:rsidP="004203EE">
            <w:pPr>
              <w:pStyle w:val="TableText0"/>
              <w:spacing w:before="120" w:after="120" w:line="240" w:lineRule="auto"/>
              <w:jc w:val="center"/>
              <w:rPr>
                <w:rFonts w:eastAsia="Arial Unicode MS"/>
                <w:b/>
                <w:bCs/>
                <w:sz w:val="16"/>
                <w:lang w:val="fr-FR"/>
              </w:rPr>
            </w:pPr>
          </w:p>
        </w:tc>
      </w:tr>
      <w:tr w:rsidR="00F75723" w:rsidTr="00C07D85">
        <w:trPr>
          <w:trHeight w:val="255"/>
          <w:jc w:val="center"/>
        </w:trPr>
        <w:tc>
          <w:tcPr>
            <w:tcW w:w="2077"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fr-FR"/>
              </w:rPr>
            </w:pPr>
            <w:r>
              <w:rPr>
                <w:sz w:val="16"/>
                <w:lang w:val="fr-FR"/>
              </w:rPr>
              <w:t>Demande</w:t>
            </w:r>
          </w:p>
        </w:tc>
        <w:tc>
          <w:tcPr>
            <w:tcW w:w="3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Pr>
                <w:b/>
                <w:bCs/>
                <w:sz w:val="16"/>
                <w:vertAlign w:val="superscript"/>
              </w:rPr>
              <w:t>(2)</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Pr>
                <w:b/>
                <w:bCs/>
                <w:sz w:val="16"/>
                <w:vertAlign w:val="superscript"/>
              </w:rPr>
              <w:t>(2)</w:t>
            </w:r>
          </w:p>
        </w:tc>
        <w:tc>
          <w:tcPr>
            <w:tcW w:w="364" w:type="dxa"/>
            <w:tcBorders>
              <w:top w:val="doub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nil"/>
              <w:bottom w:val="single" w:sz="4" w:space="0" w:color="auto"/>
              <w:right w:val="nil"/>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nil"/>
              <w:bottom w:val="single" w:sz="4" w:space="0" w:color="auto"/>
              <w:righ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100, 101, 106</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Numéro</w:t>
            </w:r>
          </w:p>
        </w:tc>
        <w:tc>
          <w:tcPr>
            <w:tcW w:w="5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117</w:t>
            </w:r>
          </w:p>
        </w:tc>
        <w:tc>
          <w:tcPr>
            <w:tcW w:w="547" w:type="dxa"/>
            <w:tcBorders>
              <w:top w:val="double" w:sz="4" w:space="0" w:color="auto"/>
              <w:left w:val="nil"/>
              <w:bottom w:val="single" w:sz="4" w:space="0" w:color="auto"/>
              <w:right w:val="single" w:sz="4" w:space="0" w:color="auto"/>
            </w:tcBorders>
            <w:vAlign w:val="bottom"/>
          </w:tcPr>
          <w:p w:rsidR="00F75723" w:rsidRDefault="00F75723" w:rsidP="004203EE">
            <w:pPr>
              <w:pStyle w:val="TableText0"/>
              <w:spacing w:before="120" w:after="120" w:line="240" w:lineRule="auto"/>
              <w:jc w:val="center"/>
              <w:rPr>
                <w:sz w:val="16"/>
                <w:lang w:val="es-ES_tradnl"/>
              </w:rPr>
            </w:pPr>
            <w:r>
              <w:rPr>
                <w:sz w:val="16"/>
                <w:lang w:val="es-ES_tradnl"/>
              </w:rPr>
              <w:t>ECC</w:t>
            </w:r>
          </w:p>
        </w:tc>
        <w:tc>
          <w:tcPr>
            <w:tcW w:w="1111"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rFonts w:eastAsia="Arial Unicode MS"/>
                <w:sz w:val="16"/>
                <w:lang w:val="es-ES_tradnl"/>
              </w:rPr>
              <w:t>117</w:t>
            </w:r>
          </w:p>
        </w:tc>
      </w:tr>
      <w:tr w:rsidR="00F75723" w:rsidTr="00C07D85">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fr-FR"/>
              </w:rPr>
            </w:pPr>
            <w:r>
              <w:rPr>
                <w:rFonts w:eastAsia="Arial Unicode MS"/>
                <w:sz w:val="16"/>
                <w:lang w:val="fr-FR"/>
              </w:rPr>
              <w:t>Accusé de possibilité de donner suite</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Numéro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122</w:t>
            </w:r>
          </w:p>
        </w:tc>
        <w:tc>
          <w:tcPr>
            <w:tcW w:w="547" w:type="dxa"/>
            <w:tcBorders>
              <w:top w:val="nil"/>
              <w:left w:val="nil"/>
              <w:bottom w:val="single" w:sz="4" w:space="0" w:color="auto"/>
              <w:right w:val="single" w:sz="4" w:space="0" w:color="auto"/>
            </w:tcBorders>
            <w:vAlign w:val="bottom"/>
          </w:tcPr>
          <w:p w:rsidR="00F75723" w:rsidRDefault="00F75723" w:rsidP="004203EE">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rFonts w:eastAsia="Arial Unicode MS"/>
                <w:sz w:val="16"/>
                <w:lang w:val="es-ES_tradnl"/>
              </w:rPr>
              <w:t>122</w:t>
            </w:r>
          </w:p>
        </w:tc>
      </w:tr>
      <w:tr w:rsidR="00F75723" w:rsidTr="00C07D85">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fr-FR"/>
              </w:rPr>
            </w:pPr>
            <w:r>
              <w:rPr>
                <w:sz w:val="16"/>
                <w:lang w:val="fr-FR"/>
              </w:rPr>
              <w:t>Début de l</w:t>
            </w:r>
            <w:r w:rsidR="001321E6">
              <w:rPr>
                <w:sz w:val="16"/>
                <w:lang w:val="fr-FR"/>
              </w:rPr>
              <w:t>'</w:t>
            </w:r>
            <w:r>
              <w:rPr>
                <w:sz w:val="16"/>
                <w:lang w:val="fr-FR"/>
              </w:rPr>
              <w:t>appel (sur voie de trafic)</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Numéro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127</w:t>
            </w:r>
          </w:p>
        </w:tc>
        <w:tc>
          <w:tcPr>
            <w:tcW w:w="547" w:type="dxa"/>
            <w:tcBorders>
              <w:top w:val="nil"/>
              <w:left w:val="nil"/>
              <w:bottom w:val="single" w:sz="4" w:space="0" w:color="auto"/>
              <w:right w:val="single" w:sz="4" w:space="0" w:color="auto"/>
            </w:tcBorders>
            <w:vAlign w:val="bottom"/>
          </w:tcPr>
          <w:p w:rsidR="00F75723" w:rsidRDefault="00F75723" w:rsidP="004203EE">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rFonts w:eastAsia="Arial Unicode MS"/>
                <w:sz w:val="16"/>
                <w:lang w:val="es-ES_tradnl"/>
              </w:rPr>
              <w:t>127</w:t>
            </w:r>
          </w:p>
        </w:tc>
      </w:tr>
      <w:tr w:rsidR="00F75723" w:rsidTr="00C07D85">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fr-FR"/>
              </w:rPr>
            </w:pPr>
            <w:r>
              <w:rPr>
                <w:sz w:val="16"/>
                <w:lang w:val="fr-FR"/>
              </w:rPr>
              <w:t>Impossible d</w:t>
            </w:r>
            <w:r w:rsidR="001321E6">
              <w:rPr>
                <w:sz w:val="16"/>
                <w:lang w:val="fr-FR"/>
              </w:rPr>
              <w:t>'</w:t>
            </w:r>
            <w:r>
              <w:rPr>
                <w:sz w:val="16"/>
                <w:lang w:val="fr-FR"/>
              </w:rPr>
              <w:t>accuser réception</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104</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100-109</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Numéro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122</w:t>
            </w:r>
          </w:p>
        </w:tc>
        <w:tc>
          <w:tcPr>
            <w:tcW w:w="547" w:type="dxa"/>
            <w:tcBorders>
              <w:top w:val="nil"/>
              <w:left w:val="nil"/>
              <w:bottom w:val="single" w:sz="4" w:space="0" w:color="auto"/>
              <w:right w:val="single" w:sz="4" w:space="0" w:color="auto"/>
            </w:tcBorders>
            <w:vAlign w:val="bottom"/>
          </w:tcPr>
          <w:p w:rsidR="00F75723" w:rsidRDefault="00F75723" w:rsidP="004203EE">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rFonts w:eastAsia="Arial Unicode MS"/>
                <w:sz w:val="16"/>
                <w:lang w:val="es-ES_tradnl"/>
              </w:rPr>
              <w:t>122</w:t>
            </w:r>
          </w:p>
        </w:tc>
      </w:tr>
      <w:tr w:rsidR="00F75723" w:rsidTr="00C07D85">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ind w:left="57"/>
              <w:jc w:val="left"/>
              <w:rPr>
                <w:rFonts w:eastAsia="Arial Unicode MS"/>
                <w:sz w:val="16"/>
                <w:lang w:val="fr-FR"/>
              </w:rPr>
            </w:pPr>
            <w:r>
              <w:rPr>
                <w:sz w:val="16"/>
                <w:lang w:val="fr-FR"/>
              </w:rPr>
              <w:t>Demande de fin d</w:t>
            </w:r>
            <w:r w:rsidR="001321E6">
              <w:rPr>
                <w:sz w:val="16"/>
                <w:lang w:val="fr-FR"/>
              </w:rPr>
              <w:t>'</w:t>
            </w:r>
            <w:r>
              <w:rPr>
                <w:sz w:val="16"/>
                <w:lang w:val="fr-FR"/>
              </w:rPr>
              <w:t>appel</w:t>
            </w:r>
            <w:r>
              <w:rPr>
                <w:sz w:val="16"/>
                <w:lang w:val="fr-FR"/>
              </w:rPr>
              <w:br/>
              <w:t>(sur voie de trafic)</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105</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fr-FR"/>
              </w:rPr>
              <w:t>Fréquence</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Numéro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117</w:t>
            </w:r>
          </w:p>
        </w:tc>
        <w:tc>
          <w:tcPr>
            <w:tcW w:w="547" w:type="dxa"/>
            <w:tcBorders>
              <w:top w:val="nil"/>
              <w:left w:val="nil"/>
              <w:bottom w:val="single" w:sz="4" w:space="0" w:color="auto"/>
              <w:right w:val="single" w:sz="4" w:space="0" w:color="auto"/>
            </w:tcBorders>
            <w:vAlign w:val="bottom"/>
          </w:tcPr>
          <w:p w:rsidR="00F75723" w:rsidRDefault="00F75723" w:rsidP="004203EE">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rFonts w:eastAsia="Arial Unicode MS"/>
                <w:sz w:val="16"/>
                <w:lang w:val="es-ES_tradnl"/>
              </w:rPr>
              <w:t>117</w:t>
            </w:r>
          </w:p>
        </w:tc>
      </w:tr>
      <w:tr w:rsidR="00F75723" w:rsidTr="00C07D85">
        <w:trPr>
          <w:trHeight w:val="450"/>
          <w:jc w:val="center"/>
        </w:trPr>
        <w:tc>
          <w:tcPr>
            <w:tcW w:w="2077"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bottom"/>
          </w:tcPr>
          <w:p w:rsidR="00F75723" w:rsidRPr="00541F49" w:rsidRDefault="00F75723" w:rsidP="004203EE">
            <w:pPr>
              <w:pStyle w:val="TableText0"/>
              <w:spacing w:before="120" w:after="120" w:line="240" w:lineRule="auto"/>
              <w:ind w:left="57"/>
              <w:jc w:val="left"/>
              <w:rPr>
                <w:rFonts w:eastAsia="Arial Unicode MS"/>
                <w:sz w:val="16"/>
                <w:lang w:val="fr-FR"/>
              </w:rPr>
            </w:pPr>
            <w:r>
              <w:rPr>
                <w:sz w:val="16"/>
                <w:lang w:val="fr-FR"/>
              </w:rPr>
              <w:t>Accusé de fin d</w:t>
            </w:r>
            <w:r w:rsidR="001321E6">
              <w:rPr>
                <w:sz w:val="16"/>
                <w:lang w:val="fr-FR"/>
              </w:rPr>
              <w:t>'</w:t>
            </w:r>
            <w:r>
              <w:rPr>
                <w:sz w:val="16"/>
                <w:lang w:val="fr-FR"/>
              </w:rPr>
              <w:t>appel</w:t>
            </w:r>
            <w:r>
              <w:rPr>
                <w:sz w:val="16"/>
                <w:lang w:val="fr-FR"/>
              </w:rPr>
              <w:br/>
              <w:t>(sur voie de trafic)</w:t>
            </w:r>
            <w:r>
              <w:rPr>
                <w:b/>
                <w:bCs/>
                <w:sz w:val="16"/>
                <w:vertAlign w:val="superscript"/>
                <w:lang w:val="fr-FR"/>
              </w:rPr>
              <w:t>(1</w:t>
            </w:r>
            <w:r w:rsidRPr="00541F49">
              <w:rPr>
                <w:b/>
                <w:bCs/>
                <w:sz w:val="16"/>
                <w:vertAlign w:val="superscript"/>
                <w:lang w:val="fr-FR"/>
              </w:rPr>
              <w:t>)</w:t>
            </w:r>
          </w:p>
        </w:tc>
        <w:tc>
          <w:tcPr>
            <w:tcW w:w="36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Pr>
                <w:b/>
                <w:bCs/>
                <w:sz w:val="16"/>
                <w:vertAlign w:val="superscript"/>
              </w:rPr>
              <w:t>(2)</w:t>
            </w:r>
          </w:p>
        </w:tc>
        <w:tc>
          <w:tcPr>
            <w:tcW w:w="364" w:type="dxa"/>
            <w:tcBorders>
              <w:top w:val="single" w:sz="4" w:space="0" w:color="auto"/>
              <w:left w:val="single" w:sz="8" w:space="0" w:color="auto"/>
              <w:bottom w:val="single" w:sz="12" w:space="0" w:color="auto"/>
              <w:right w:val="single" w:sz="4" w:space="0" w:color="auto"/>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nil"/>
              <w:bottom w:val="single" w:sz="12" w:space="0" w:color="auto"/>
              <w:right w:val="nil"/>
            </w:tcBorders>
            <w:shd w:val="clear" w:color="auto" w:fill="C0C0C0"/>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nil"/>
              <w:bottom w:val="single" w:sz="12" w:space="0" w:color="auto"/>
              <w:right w:val="nil"/>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105</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Durée</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Numéro</w:t>
            </w:r>
          </w:p>
        </w:tc>
        <w:tc>
          <w:tcPr>
            <w:tcW w:w="5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sz w:val="16"/>
                <w:lang w:val="es-ES_tradnl"/>
              </w:rPr>
              <w:t>122</w:t>
            </w:r>
          </w:p>
        </w:tc>
        <w:tc>
          <w:tcPr>
            <w:tcW w:w="547" w:type="dxa"/>
            <w:tcBorders>
              <w:top w:val="single" w:sz="4" w:space="0" w:color="auto"/>
              <w:left w:val="nil"/>
              <w:bottom w:val="single" w:sz="12" w:space="0" w:color="auto"/>
              <w:right w:val="single" w:sz="4" w:space="0" w:color="auto"/>
            </w:tcBorders>
            <w:vAlign w:val="bottom"/>
          </w:tcPr>
          <w:p w:rsidR="00F75723" w:rsidRDefault="00F75723" w:rsidP="004203EE">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bottom"/>
          </w:tcPr>
          <w:p w:rsidR="00F75723" w:rsidRDefault="00F75723" w:rsidP="004203EE">
            <w:pPr>
              <w:pStyle w:val="TableText0"/>
              <w:spacing w:before="120" w:after="120" w:line="240" w:lineRule="auto"/>
              <w:jc w:val="center"/>
              <w:rPr>
                <w:rFonts w:eastAsia="Arial Unicode MS"/>
                <w:sz w:val="16"/>
                <w:lang w:val="es-ES_tradnl"/>
              </w:rPr>
            </w:pPr>
            <w:r>
              <w:rPr>
                <w:rFonts w:eastAsia="Arial Unicode MS"/>
                <w:sz w:val="16"/>
                <w:lang w:val="es-ES_tradnl"/>
              </w:rPr>
              <w:t>122</w:t>
            </w:r>
          </w:p>
        </w:tc>
      </w:tr>
      <w:tr w:rsidR="00F75723" w:rsidTr="00C07D85">
        <w:tblPrEx>
          <w:tblBorders>
            <w:top w:val="single" w:sz="8" w:space="0" w:color="auto"/>
          </w:tblBorders>
        </w:tblPrEx>
        <w:trPr>
          <w:trHeight w:val="450"/>
          <w:jc w:val="center"/>
        </w:trPr>
        <w:tc>
          <w:tcPr>
            <w:tcW w:w="14335" w:type="dxa"/>
            <w:gridSpan w:val="20"/>
            <w:tcBorders>
              <w:top w:val="single" w:sz="12" w:space="0" w:color="auto"/>
            </w:tcBorders>
            <w:tcMar>
              <w:top w:w="18" w:type="dxa"/>
              <w:left w:w="18" w:type="dxa"/>
              <w:bottom w:w="0" w:type="dxa"/>
              <w:right w:w="18" w:type="dxa"/>
            </w:tcMar>
            <w:vAlign w:val="bottom"/>
          </w:tcPr>
          <w:p w:rsidR="00F75723" w:rsidRPr="005F77A6" w:rsidRDefault="00F75723" w:rsidP="004203EE">
            <w:pPr>
              <w:pStyle w:val="Tablelegend"/>
              <w:spacing w:after="120"/>
              <w:ind w:left="369"/>
              <w:rPr>
                <w:sz w:val="16"/>
              </w:rPr>
            </w:pPr>
            <w:r>
              <w:rPr>
                <w:b/>
                <w:bCs/>
                <w:sz w:val="16"/>
                <w:vertAlign w:val="superscript"/>
              </w:rPr>
              <w:t>(1</w:t>
            </w:r>
            <w:r w:rsidRPr="00541F49">
              <w:rPr>
                <w:b/>
                <w:bCs/>
                <w:sz w:val="16"/>
                <w:vertAlign w:val="superscript"/>
              </w:rPr>
              <w:t>)</w:t>
            </w:r>
            <w:r>
              <w:rPr>
                <w:b/>
                <w:bCs/>
                <w:sz w:val="16"/>
                <w:vertAlign w:val="superscript"/>
              </w:rPr>
              <w:t xml:space="preserve"> </w:t>
            </w:r>
            <w:r w:rsidRPr="005F77A6">
              <w:rPr>
                <w:rFonts w:eastAsia="SimSun"/>
                <w:szCs w:val="24"/>
                <w:lang w:eastAsia="zh-CN"/>
              </w:rPr>
              <w:t xml:space="preserve"> </w:t>
            </w:r>
            <w:r>
              <w:rPr>
                <w:rFonts w:eastAsia="SimSun"/>
                <w:szCs w:val="24"/>
                <w:lang w:eastAsia="zh-CN"/>
              </w:rPr>
              <w:t xml:space="preserve"> </w:t>
            </w:r>
            <w:r w:rsidRPr="005F77A6">
              <w:rPr>
                <w:rFonts w:eastAsia="SimSun"/>
                <w:sz w:val="16"/>
                <w:szCs w:val="24"/>
                <w:lang w:eastAsia="zh-CN"/>
              </w:rPr>
              <w:t>Lorsque l</w:t>
            </w:r>
            <w:r w:rsidR="001321E6">
              <w:rPr>
                <w:rFonts w:eastAsia="SimSun"/>
                <w:sz w:val="16"/>
                <w:szCs w:val="24"/>
                <w:lang w:eastAsia="zh-CN"/>
              </w:rPr>
              <w:t>'</w:t>
            </w:r>
            <w:r w:rsidRPr="005F77A6">
              <w:rPr>
                <w:rFonts w:eastAsia="SimSun"/>
                <w:sz w:val="16"/>
                <w:szCs w:val="24"/>
                <w:lang w:eastAsia="zh-CN"/>
              </w:rPr>
              <w:t>appel est terminé, la station côtière peut envoyer l</w:t>
            </w:r>
            <w:r w:rsidR="001321E6">
              <w:rPr>
                <w:rFonts w:eastAsia="SimSun"/>
                <w:sz w:val="16"/>
                <w:szCs w:val="24"/>
                <w:lang w:eastAsia="zh-CN"/>
              </w:rPr>
              <w:t>'</w:t>
            </w:r>
            <w:r w:rsidRPr="005F77A6">
              <w:rPr>
                <w:rFonts w:eastAsia="SimSun"/>
                <w:sz w:val="16"/>
                <w:szCs w:val="24"/>
                <w:lang w:eastAsia="zh-CN"/>
              </w:rPr>
              <w:t>accusé de réception de fin d</w:t>
            </w:r>
            <w:r w:rsidR="001321E6">
              <w:rPr>
                <w:rFonts w:eastAsia="SimSun"/>
                <w:sz w:val="16"/>
                <w:szCs w:val="24"/>
                <w:lang w:eastAsia="zh-CN"/>
              </w:rPr>
              <w:t>'</w:t>
            </w:r>
            <w:r w:rsidRPr="005F77A6">
              <w:rPr>
                <w:rFonts w:eastAsia="SimSun"/>
                <w:sz w:val="16"/>
                <w:szCs w:val="24"/>
                <w:lang w:eastAsia="zh-CN"/>
              </w:rPr>
              <w:t>appel sans demande de la part de la station de navire.</w:t>
            </w:r>
            <w:r>
              <w:rPr>
                <w:rFonts w:eastAsia="SimSun"/>
                <w:sz w:val="16"/>
                <w:szCs w:val="24"/>
                <w:lang w:eastAsia="zh-CN"/>
              </w:rPr>
              <w:t xml:space="preserve"> Le symbole EOS est 127.</w:t>
            </w:r>
          </w:p>
          <w:p w:rsidR="00F75723" w:rsidRPr="00BE4BE3" w:rsidRDefault="00F75723" w:rsidP="004203EE">
            <w:pPr>
              <w:pStyle w:val="Tablelegend"/>
              <w:tabs>
                <w:tab w:val="clear" w:pos="284"/>
                <w:tab w:val="left" w:pos="369"/>
              </w:tabs>
              <w:ind w:left="369" w:right="0"/>
              <w:rPr>
                <w:sz w:val="16"/>
              </w:rPr>
            </w:pPr>
            <w:r w:rsidRPr="00BE4BE3">
              <w:rPr>
                <w:sz w:val="16"/>
                <w:vertAlign w:val="superscript"/>
              </w:rPr>
              <w:t>(2)</w:t>
            </w:r>
            <w:r>
              <w:rPr>
                <w:sz w:val="16"/>
                <w:vertAlign w:val="superscript"/>
              </w:rPr>
              <w:t xml:space="preserve">   </w:t>
            </w:r>
            <w:r w:rsidRPr="00BE4BE3">
              <w:rPr>
                <w:sz w:val="16"/>
                <w:vertAlign w:val="superscript"/>
              </w:rPr>
              <w:t xml:space="preserve"> </w:t>
            </w:r>
            <w:r w:rsidRPr="00BE4BE3">
              <w:rPr>
                <w:sz w:val="16"/>
              </w:rPr>
              <w:t>Cet appel n</w:t>
            </w:r>
            <w:r w:rsidR="001321E6">
              <w:rPr>
                <w:sz w:val="16"/>
              </w:rPr>
              <w:t>'</w:t>
            </w:r>
            <w:r w:rsidRPr="00BE4BE3">
              <w:rPr>
                <w:sz w:val="16"/>
              </w:rPr>
              <w:t xml:space="preserve">est pas applicable aux équipements portatifs. </w:t>
            </w:r>
          </w:p>
          <w:p w:rsidR="00F75723" w:rsidRDefault="00F75723" w:rsidP="004203EE">
            <w:pPr>
              <w:pStyle w:val="Tablelegend"/>
              <w:spacing w:after="120"/>
              <w:ind w:left="369"/>
              <w:rPr>
                <w:sz w:val="16"/>
              </w:rPr>
            </w:pPr>
            <w:r>
              <w:rPr>
                <w:sz w:val="16"/>
              </w:rPr>
              <w:t>NOTE 1 – Voir la Recommandation UIT-R M.689.</w:t>
            </w:r>
          </w:p>
          <w:p w:rsidR="00F75723" w:rsidRDefault="00F75723" w:rsidP="004203EE">
            <w:pPr>
              <w:pStyle w:val="Tablelegend"/>
              <w:spacing w:before="0" w:after="120"/>
              <w:ind w:left="369"/>
              <w:rPr>
                <w:rFonts w:eastAsia="Arial Unicode MS"/>
                <w:sz w:val="16"/>
              </w:rPr>
            </w:pPr>
            <w:r>
              <w:rPr>
                <w:sz w:val="16"/>
              </w:rPr>
              <w:t>NOTE 2 – Pour la classe D, il n</w:t>
            </w:r>
            <w:r w:rsidR="001321E6">
              <w:rPr>
                <w:sz w:val="16"/>
              </w:rPr>
              <w:t>'</w:t>
            </w:r>
            <w:r>
              <w:rPr>
                <w:sz w:val="16"/>
              </w:rPr>
              <w:t>est pas nécessaire d</w:t>
            </w:r>
            <w:r w:rsidR="001321E6">
              <w:rPr>
                <w:sz w:val="16"/>
              </w:rPr>
              <w:t>'</w:t>
            </w:r>
            <w:r>
              <w:rPr>
                <w:sz w:val="16"/>
              </w:rPr>
              <w:t>afficher le symbole 123.</w:t>
            </w:r>
          </w:p>
        </w:tc>
      </w:tr>
    </w:tbl>
    <w:p w:rsidR="00F75723" w:rsidRPr="007F27C7" w:rsidRDefault="00F75723" w:rsidP="00F75723">
      <w:pPr>
        <w:pStyle w:val="Tablefin"/>
        <w:rPr>
          <w:lang w:val="fr-FR"/>
        </w:rPr>
      </w:pPr>
    </w:p>
    <w:p w:rsidR="00F75723" w:rsidRDefault="00F75723" w:rsidP="00F75723">
      <w:pPr>
        <w:pStyle w:val="TableNo"/>
      </w:pPr>
      <w:r>
        <w:br w:type="page"/>
      </w:r>
      <w:r>
        <w:lastRenderedPageBreak/>
        <w:t>TABLEAU  4.10.2</w:t>
      </w:r>
    </w:p>
    <w:p w:rsidR="00F75723" w:rsidRDefault="00F75723" w:rsidP="00F75723">
      <w:pPr>
        <w:pStyle w:val="Tabletitle"/>
      </w:pPr>
      <w:r>
        <w:t>Ondes hectométriques/décamétriques semi/auto (facultatif)</w:t>
      </w:r>
    </w:p>
    <w:tbl>
      <w:tblPr>
        <w:tblW w:w="14459" w:type="dxa"/>
        <w:jc w:val="center"/>
        <w:tblLayout w:type="fixed"/>
        <w:tblCellMar>
          <w:left w:w="0" w:type="dxa"/>
          <w:right w:w="0" w:type="dxa"/>
        </w:tblCellMar>
        <w:tblLook w:val="0000"/>
      </w:tblPr>
      <w:tblGrid>
        <w:gridCol w:w="3545"/>
        <w:gridCol w:w="276"/>
        <w:gridCol w:w="275"/>
        <w:gridCol w:w="275"/>
        <w:gridCol w:w="274"/>
        <w:gridCol w:w="275"/>
        <w:gridCol w:w="275"/>
        <w:gridCol w:w="276"/>
        <w:gridCol w:w="275"/>
        <w:gridCol w:w="821"/>
        <w:gridCol w:w="820"/>
        <w:gridCol w:w="821"/>
        <w:gridCol w:w="820"/>
        <w:gridCol w:w="1229"/>
        <w:gridCol w:w="820"/>
        <w:gridCol w:w="919"/>
        <w:gridCol w:w="820"/>
        <w:gridCol w:w="412"/>
        <w:gridCol w:w="411"/>
        <w:gridCol w:w="820"/>
      </w:tblGrid>
      <w:tr w:rsidR="00F75723" w:rsidTr="00C07D85">
        <w:trPr>
          <w:jc w:val="center"/>
        </w:trPr>
        <w:tc>
          <w:tcPr>
            <w:tcW w:w="3500"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b/>
                <w:bCs/>
                <w:sz w:val="16"/>
                <w:lang w:val="fr-FR"/>
              </w:rPr>
              <w:t>Type</w:t>
            </w:r>
          </w:p>
        </w:tc>
        <w:tc>
          <w:tcPr>
            <w:tcW w:w="2174"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F75723" w:rsidRDefault="00F75723" w:rsidP="00C07D85">
            <w:pPr>
              <w:pStyle w:val="TableText0"/>
              <w:spacing w:line="240" w:lineRule="auto"/>
              <w:jc w:val="center"/>
              <w:rPr>
                <w:rFonts w:eastAsia="Arial Unicode MS"/>
                <w:b/>
                <w:bCs/>
                <w:sz w:val="16"/>
                <w:lang w:val="fr-FR"/>
              </w:rPr>
            </w:pPr>
            <w:r>
              <w:rPr>
                <w:b/>
                <w:bCs/>
                <w:sz w:val="16"/>
                <w:lang w:val="fr-FR"/>
              </w:rPr>
              <w:t>Application</w:t>
            </w:r>
          </w:p>
        </w:tc>
        <w:tc>
          <w:tcPr>
            <w:tcW w:w="8501" w:type="dxa"/>
            <w:gridSpan w:val="11"/>
            <w:tcBorders>
              <w:top w:val="single" w:sz="12" w:space="0" w:color="auto"/>
              <w:left w:val="single" w:sz="8" w:space="0" w:color="auto"/>
              <w:bottom w:val="single" w:sz="8" w:space="0" w:color="auto"/>
              <w:right w:val="single" w:sz="12" w:space="0" w:color="auto"/>
            </w:tcBorders>
          </w:tcPr>
          <w:p w:rsidR="00F75723" w:rsidRDefault="00F75723" w:rsidP="00C07D85">
            <w:pPr>
              <w:pStyle w:val="TableText0"/>
              <w:spacing w:line="240" w:lineRule="auto"/>
              <w:jc w:val="center"/>
              <w:rPr>
                <w:b/>
                <w:bCs/>
                <w:sz w:val="16"/>
                <w:lang w:val="fr-FR"/>
              </w:rPr>
            </w:pPr>
            <w:r>
              <w:rPr>
                <w:b/>
                <w:bCs/>
                <w:sz w:val="16"/>
                <w:lang w:val="fr-FR"/>
              </w:rPr>
              <w:t>Format technique de la séquence d</w:t>
            </w:r>
            <w:r w:rsidR="001321E6">
              <w:rPr>
                <w:b/>
                <w:bCs/>
                <w:sz w:val="16"/>
                <w:lang w:val="fr-FR"/>
              </w:rPr>
              <w:t>'</w:t>
            </w:r>
            <w:r>
              <w:rPr>
                <w:b/>
                <w:bCs/>
                <w:sz w:val="16"/>
                <w:lang w:val="fr-FR"/>
              </w:rPr>
              <w:t>appel</w:t>
            </w:r>
          </w:p>
        </w:tc>
      </w:tr>
      <w:tr w:rsidR="00F75723" w:rsidTr="00C07D85">
        <w:trPr>
          <w:jc w:val="center"/>
        </w:trPr>
        <w:tc>
          <w:tcPr>
            <w:tcW w:w="3500" w:type="dxa"/>
            <w:vMerge/>
            <w:tcBorders>
              <w:top w:val="single" w:sz="8" w:space="0" w:color="auto"/>
              <w:left w:val="single" w:sz="12" w:space="0" w:color="auto"/>
              <w:bottom w:val="single" w:sz="8" w:space="0" w:color="000000"/>
              <w:right w:val="single" w:sz="8" w:space="0" w:color="auto"/>
            </w:tcBorders>
            <w:vAlign w:val="center"/>
          </w:tcPr>
          <w:p w:rsidR="00F75723" w:rsidRDefault="00F75723" w:rsidP="00C07D85">
            <w:pPr>
              <w:pStyle w:val="TableText0"/>
              <w:spacing w:line="240" w:lineRule="auto"/>
              <w:jc w:val="center"/>
              <w:rPr>
                <w:rFonts w:eastAsia="Arial Unicode MS"/>
                <w:b/>
                <w:bCs/>
                <w:sz w:val="16"/>
                <w:lang w:val="fr-FR"/>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b/>
                <w:bCs/>
                <w:sz w:val="16"/>
                <w:lang w:val="fr-FR"/>
              </w:rPr>
              <w:t>Classe de station de navire A/B</w:t>
            </w:r>
          </w:p>
        </w:tc>
        <w:tc>
          <w:tcPr>
            <w:tcW w:w="54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b/>
                <w:bCs/>
                <w:sz w:val="16"/>
                <w:lang w:val="fr-FR"/>
              </w:rPr>
              <w:t>Classe de station de navire D</w:t>
            </w:r>
          </w:p>
        </w:tc>
        <w:tc>
          <w:tcPr>
            <w:tcW w:w="54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3"/>
                <w:lang w:val="fr-FR"/>
              </w:rPr>
            </w:pPr>
            <w:r>
              <w:rPr>
                <w:b/>
                <w:bCs/>
                <w:sz w:val="16"/>
                <w:lang w:val="fr-FR"/>
              </w:rPr>
              <w:t>Classe de station de navire E</w:t>
            </w:r>
          </w:p>
        </w:tc>
        <w:tc>
          <w:tcPr>
            <w:tcW w:w="543"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3"/>
                <w:lang w:val="fr-FR"/>
              </w:rPr>
            </w:pPr>
            <w:r>
              <w:rPr>
                <w:b/>
                <w:bCs/>
                <w:sz w:val="16"/>
                <w:lang w:val="fr-FR"/>
              </w:rPr>
              <w:t>Station côtière</w:t>
            </w:r>
          </w:p>
        </w:tc>
        <w:tc>
          <w:tcPr>
            <w:tcW w:w="810"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rFonts w:eastAsia="Arial Unicode MS"/>
                <w:b/>
                <w:bCs/>
                <w:sz w:val="16"/>
                <w:lang w:val="fr-FR"/>
              </w:rPr>
              <w:t>Spécifi-cateur de format</w:t>
            </w:r>
            <w:r>
              <w:rPr>
                <w:rFonts w:eastAsia="Arial Unicode MS"/>
                <w:b/>
                <w:bCs/>
                <w:sz w:val="16"/>
                <w:lang w:val="fr-FR"/>
              </w:rPr>
              <w:br/>
              <w:t>(2 iden</w:t>
            </w:r>
            <w:r>
              <w:rPr>
                <w:rFonts w:eastAsia="Arial Unicode MS"/>
                <w:b/>
                <w:bCs/>
                <w:sz w:val="16"/>
                <w:lang w:val="fr-FR"/>
              </w:rPr>
              <w:softHyphen/>
              <w:t>tiques)</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b/>
                <w:bCs/>
                <w:sz w:val="16"/>
                <w:lang w:val="fr-FR"/>
              </w:rPr>
              <w:t>Adresse</w:t>
            </w:r>
            <w:r>
              <w:rPr>
                <w:b/>
                <w:bCs/>
                <w:sz w:val="16"/>
                <w:lang w:val="fr-FR"/>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b/>
                <w:bCs/>
                <w:sz w:val="16"/>
                <w:lang w:val="fr-FR"/>
              </w:rPr>
              <w:t>Catégorie</w:t>
            </w:r>
            <w:r>
              <w:rPr>
                <w:b/>
                <w:bCs/>
                <w:sz w:val="16"/>
                <w:lang w:val="fr-FR"/>
              </w:rPr>
              <w:br/>
              <w:t>(1)</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b/>
                <w:bCs/>
                <w:sz w:val="16"/>
                <w:lang w:val="fr-FR"/>
              </w:rPr>
              <w:t>Auto-ID</w:t>
            </w:r>
            <w:r>
              <w:rPr>
                <w:b/>
                <w:bCs/>
                <w:sz w:val="16"/>
                <w:lang w:val="fr-FR"/>
              </w:rPr>
              <w:br/>
              <w:t>(5)</w:t>
            </w:r>
          </w:p>
        </w:tc>
        <w:tc>
          <w:tcPr>
            <w:tcW w:w="3641"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fr-FR"/>
              </w:rPr>
            </w:pPr>
            <w:r>
              <w:rPr>
                <w:b/>
                <w:bCs/>
                <w:sz w:val="16"/>
                <w:lang w:val="fr-FR"/>
              </w:rPr>
              <w:t>Message</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406" w:type="dxa"/>
            <w:tcBorders>
              <w:top w:val="nil"/>
              <w:left w:val="single" w:sz="4" w:space="0" w:color="auto"/>
              <w:right w:val="single" w:sz="8"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es-ES_tradnl"/>
              </w:rPr>
            </w:pPr>
          </w:p>
        </w:tc>
        <w:tc>
          <w:tcPr>
            <w:tcW w:w="809" w:type="dxa"/>
            <w:tcBorders>
              <w:top w:val="nil"/>
              <w:left w:val="single" w:sz="4" w:space="0" w:color="auto"/>
              <w:right w:val="single" w:sz="8" w:space="0" w:color="auto"/>
            </w:tcBorders>
            <w:vAlign w:val="bottom"/>
          </w:tcPr>
          <w:p w:rsidR="00F75723" w:rsidRDefault="00F75723" w:rsidP="00C07D85">
            <w:pPr>
              <w:pStyle w:val="TableText0"/>
              <w:spacing w:line="240" w:lineRule="auto"/>
              <w:jc w:val="center"/>
              <w:rPr>
                <w:rFonts w:eastAsia="Arial Unicode MS"/>
                <w:b/>
                <w:bCs/>
                <w:sz w:val="16"/>
                <w:lang w:val="es-ES_tradnl"/>
              </w:rPr>
            </w:pPr>
          </w:p>
        </w:tc>
      </w:tr>
      <w:tr w:rsidR="00F75723" w:rsidTr="00C07D85">
        <w:trPr>
          <w:jc w:val="center"/>
        </w:trPr>
        <w:tc>
          <w:tcPr>
            <w:tcW w:w="3500" w:type="dxa"/>
            <w:vMerge/>
            <w:tcBorders>
              <w:left w:val="single" w:sz="12" w:space="0" w:color="auto"/>
              <w:bottom w:val="single" w:sz="8" w:space="0" w:color="000000"/>
              <w:right w:val="single" w:sz="8" w:space="0" w:color="auto"/>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545" w:type="dxa"/>
            <w:gridSpan w:val="2"/>
            <w:vMerge/>
            <w:tcBorders>
              <w:left w:val="single" w:sz="8" w:space="0" w:color="auto"/>
              <w:bottom w:val="single" w:sz="4" w:space="0" w:color="000000"/>
              <w:right w:val="single" w:sz="8" w:space="0" w:color="000000"/>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543" w:type="dxa"/>
            <w:gridSpan w:val="2"/>
            <w:vMerge/>
            <w:tcBorders>
              <w:left w:val="single" w:sz="8" w:space="0" w:color="auto"/>
              <w:bottom w:val="single" w:sz="4" w:space="0" w:color="000000"/>
              <w:right w:val="single" w:sz="8" w:space="0" w:color="000000"/>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543" w:type="dxa"/>
            <w:gridSpan w:val="2"/>
            <w:vMerge/>
            <w:tcBorders>
              <w:left w:val="single" w:sz="8" w:space="0" w:color="auto"/>
              <w:bottom w:val="single" w:sz="4" w:space="0" w:color="000000"/>
              <w:right w:val="single" w:sz="8" w:space="0" w:color="000000"/>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543" w:type="dxa"/>
            <w:gridSpan w:val="2"/>
            <w:vMerge/>
            <w:tcBorders>
              <w:left w:val="single" w:sz="8" w:space="0" w:color="auto"/>
              <w:bottom w:val="single" w:sz="4" w:space="0" w:color="000000"/>
              <w:right w:val="nil"/>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810" w:type="dxa"/>
            <w:vMerge/>
            <w:tcBorders>
              <w:left w:val="single" w:sz="8" w:space="0" w:color="auto"/>
              <w:bottom w:val="single" w:sz="8" w:space="0" w:color="000000"/>
              <w:right w:val="single" w:sz="4" w:space="0" w:color="auto"/>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809" w:type="dxa"/>
            <w:vMerge/>
            <w:tcBorders>
              <w:left w:val="single" w:sz="4" w:space="0" w:color="auto"/>
              <w:bottom w:val="single" w:sz="8" w:space="0" w:color="000000"/>
              <w:right w:val="single" w:sz="4" w:space="0" w:color="auto"/>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810" w:type="dxa"/>
            <w:vMerge/>
            <w:tcBorders>
              <w:left w:val="single" w:sz="4" w:space="0" w:color="auto"/>
              <w:bottom w:val="single" w:sz="8" w:space="0" w:color="000000"/>
              <w:right w:val="single" w:sz="4" w:space="0" w:color="auto"/>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809" w:type="dxa"/>
            <w:vMerge/>
            <w:tcBorders>
              <w:left w:val="single" w:sz="4" w:space="0" w:color="auto"/>
              <w:bottom w:val="single" w:sz="8" w:space="0" w:color="000000"/>
              <w:right w:val="single" w:sz="4" w:space="0" w:color="auto"/>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2022" w:type="dxa"/>
            <w:gridSpan w:val="2"/>
            <w:tcBorders>
              <w:left w:val="nil"/>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es-ES_tradnl"/>
              </w:rPr>
            </w:pPr>
            <w:r>
              <w:rPr>
                <w:b/>
                <w:bCs/>
                <w:sz w:val="16"/>
                <w:lang w:val="es-ES_tradnl"/>
              </w:rPr>
              <w:t>1</w:t>
            </w:r>
          </w:p>
        </w:tc>
        <w:tc>
          <w:tcPr>
            <w:tcW w:w="907" w:type="dxa"/>
            <w:tcBorders>
              <w:left w:val="nil"/>
              <w:bottom w:val="single" w:sz="4" w:space="0" w:color="auto"/>
              <w:right w:val="nil"/>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es-ES_tradnl"/>
              </w:rPr>
            </w:pPr>
            <w:r>
              <w:rPr>
                <w:b/>
                <w:bCs/>
                <w:sz w:val="16"/>
                <w:lang w:val="es-ES_tradnl"/>
              </w:rPr>
              <w:t>2</w:t>
            </w:r>
          </w:p>
        </w:tc>
        <w:tc>
          <w:tcPr>
            <w:tcW w:w="809"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F75723" w:rsidRDefault="00F75723" w:rsidP="00C07D85">
            <w:pPr>
              <w:pStyle w:val="TableText0"/>
              <w:spacing w:line="240" w:lineRule="auto"/>
              <w:jc w:val="center"/>
              <w:rPr>
                <w:rFonts w:eastAsia="Arial Unicode MS"/>
                <w:b/>
                <w:bCs/>
                <w:sz w:val="16"/>
                <w:lang w:val="es-ES_tradnl"/>
              </w:rPr>
            </w:pPr>
            <w:r>
              <w:rPr>
                <w:b/>
                <w:bCs/>
                <w:sz w:val="16"/>
                <w:lang w:val="es-ES_tradnl"/>
              </w:rPr>
              <w:t>3</w:t>
            </w:r>
          </w:p>
        </w:tc>
        <w:tc>
          <w:tcPr>
            <w:tcW w:w="407" w:type="dxa"/>
            <w:vMerge/>
            <w:tcBorders>
              <w:left w:val="single" w:sz="4" w:space="0" w:color="auto"/>
              <w:bottom w:val="single" w:sz="8" w:space="0" w:color="000000"/>
              <w:right w:val="single" w:sz="4" w:space="0" w:color="auto"/>
            </w:tcBorders>
            <w:vAlign w:val="center"/>
          </w:tcPr>
          <w:p w:rsidR="00F75723" w:rsidRDefault="00F75723" w:rsidP="00C07D85">
            <w:pPr>
              <w:pStyle w:val="TableText0"/>
              <w:spacing w:line="240" w:lineRule="auto"/>
              <w:jc w:val="center"/>
              <w:rPr>
                <w:rFonts w:eastAsia="Arial Unicode MS"/>
                <w:b/>
                <w:bCs/>
                <w:sz w:val="16"/>
                <w:lang w:val="es-ES_tradnl"/>
              </w:rPr>
            </w:pPr>
          </w:p>
        </w:tc>
        <w:tc>
          <w:tcPr>
            <w:tcW w:w="406" w:type="dxa"/>
            <w:vMerge w:val="restart"/>
            <w:tcBorders>
              <w:left w:val="single" w:sz="4" w:space="0" w:color="auto"/>
              <w:bottom w:val="single" w:sz="8" w:space="0" w:color="000000"/>
              <w:right w:val="single" w:sz="8" w:space="0" w:color="auto"/>
            </w:tcBorders>
            <w:vAlign w:val="bottom"/>
          </w:tcPr>
          <w:p w:rsidR="00F75723" w:rsidRDefault="00F75723" w:rsidP="00C07D85">
            <w:pPr>
              <w:pStyle w:val="TableText0"/>
              <w:spacing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809" w:type="dxa"/>
            <w:vMerge w:val="restart"/>
            <w:tcBorders>
              <w:left w:val="single" w:sz="4" w:space="0" w:color="auto"/>
              <w:bottom w:val="single" w:sz="8" w:space="0" w:color="000000"/>
              <w:right w:val="single" w:sz="12" w:space="0" w:color="auto"/>
            </w:tcBorders>
            <w:vAlign w:val="bottom"/>
          </w:tcPr>
          <w:p w:rsidR="00F75723" w:rsidRDefault="00F75723" w:rsidP="00C07D85">
            <w:pPr>
              <w:pStyle w:val="TableText0"/>
              <w:spacing w:line="240" w:lineRule="auto"/>
              <w:jc w:val="center"/>
              <w:rPr>
                <w:rFonts w:eastAsia="Arial Unicode MS"/>
                <w:b/>
                <w:bCs/>
                <w:sz w:val="16"/>
                <w:lang w:val="es-ES_tradnl"/>
              </w:rPr>
            </w:pPr>
            <w:r>
              <w:rPr>
                <w:rFonts w:eastAsia="Arial Unicode MS"/>
                <w:b/>
                <w:bCs/>
                <w:sz w:val="16"/>
                <w:lang w:val="es-ES_tradnl"/>
              </w:rPr>
              <w:t>EOS</w:t>
            </w:r>
            <w:r>
              <w:rPr>
                <w:rFonts w:eastAsia="Arial Unicode MS"/>
                <w:b/>
                <w:bCs/>
                <w:sz w:val="16"/>
                <w:lang w:val="es-ES_tradnl"/>
              </w:rPr>
              <w:br/>
              <w:t>(2 iden</w:t>
            </w:r>
            <w:r>
              <w:rPr>
                <w:rFonts w:eastAsia="Arial Unicode MS"/>
                <w:b/>
                <w:bCs/>
                <w:sz w:val="16"/>
                <w:lang w:val="es-ES_tradnl"/>
              </w:rPr>
              <w:softHyphen/>
              <w:t>tiques)</w:t>
            </w:r>
          </w:p>
        </w:tc>
      </w:tr>
      <w:tr w:rsidR="00F75723" w:rsidTr="00C07D85">
        <w:trPr>
          <w:trHeight w:val="820"/>
          <w:jc w:val="center"/>
        </w:trPr>
        <w:tc>
          <w:tcPr>
            <w:tcW w:w="3500" w:type="dxa"/>
            <w:vMerge/>
            <w:tcBorders>
              <w:top w:val="single" w:sz="8" w:space="0" w:color="auto"/>
              <w:left w:val="single" w:sz="12" w:space="0" w:color="auto"/>
              <w:bottom w:val="single" w:sz="8" w:space="0" w:color="000000"/>
              <w:right w:val="single" w:sz="8"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54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543" w:type="dxa"/>
            <w:gridSpan w:val="2"/>
            <w:vMerge/>
            <w:tcBorders>
              <w:top w:val="single" w:sz="8" w:space="0" w:color="auto"/>
              <w:left w:val="single" w:sz="8" w:space="0" w:color="auto"/>
              <w:bottom w:val="single" w:sz="4" w:space="0" w:color="000000"/>
              <w:right w:val="single" w:sz="8" w:space="0" w:color="000000"/>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543" w:type="dxa"/>
            <w:gridSpan w:val="2"/>
            <w:vMerge/>
            <w:tcBorders>
              <w:top w:val="single" w:sz="8" w:space="0" w:color="auto"/>
              <w:left w:val="single" w:sz="8" w:space="0" w:color="auto"/>
              <w:bottom w:val="single" w:sz="4" w:space="0" w:color="000000"/>
              <w:right w:val="nil"/>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810" w:type="dxa"/>
            <w:vMerge/>
            <w:tcBorders>
              <w:top w:val="nil"/>
              <w:left w:val="single" w:sz="8" w:space="0" w:color="auto"/>
              <w:bottom w:val="single" w:sz="8" w:space="0" w:color="000000"/>
              <w:right w:val="single" w:sz="4"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809"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810"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809"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12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80" w:after="80" w:line="240" w:lineRule="auto"/>
              <w:jc w:val="center"/>
              <w:rPr>
                <w:rFonts w:eastAsia="Arial Unicode MS"/>
                <w:b/>
                <w:bCs/>
                <w:sz w:val="16"/>
                <w:lang w:val="fr-FR"/>
              </w:rPr>
            </w:pPr>
            <w:r>
              <w:rPr>
                <w:b/>
                <w:bCs/>
                <w:sz w:val="16"/>
                <w:lang w:val="fr-FR"/>
              </w:rPr>
              <w:t>1ère télécommande</w:t>
            </w:r>
            <w:r>
              <w:rPr>
                <w:b/>
                <w:bCs/>
                <w:sz w:val="16"/>
                <w:lang w:val="fr-FR"/>
              </w:rPr>
              <w:br/>
              <w:t>(1)</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80" w:after="80" w:line="240" w:lineRule="auto"/>
              <w:jc w:val="center"/>
              <w:rPr>
                <w:rFonts w:eastAsia="Arial Unicode MS"/>
                <w:b/>
                <w:bCs/>
                <w:sz w:val="16"/>
                <w:lang w:val="fr-FR"/>
              </w:rPr>
            </w:pPr>
            <w:r>
              <w:rPr>
                <w:b/>
                <w:bCs/>
                <w:sz w:val="16"/>
                <w:lang w:val="fr-FR"/>
              </w:rPr>
              <w:t>2ème télé</w:t>
            </w:r>
            <w:r>
              <w:rPr>
                <w:b/>
                <w:bCs/>
                <w:sz w:val="16"/>
                <w:lang w:val="fr-FR"/>
              </w:rPr>
              <w:softHyphen/>
              <w:t>commande</w:t>
            </w:r>
            <w:r>
              <w:rPr>
                <w:b/>
                <w:bCs/>
                <w:sz w:val="16"/>
                <w:lang w:val="fr-FR"/>
              </w:rPr>
              <w:br/>
              <w:t>(1)</w:t>
            </w: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80" w:after="80" w:line="240" w:lineRule="auto"/>
              <w:jc w:val="center"/>
              <w:rPr>
                <w:rFonts w:eastAsia="Arial Unicode MS"/>
                <w:b/>
                <w:bCs/>
                <w:sz w:val="16"/>
                <w:lang w:val="fr-FR"/>
              </w:rPr>
            </w:pPr>
            <w:r>
              <w:rPr>
                <w:b/>
                <w:bCs/>
                <w:sz w:val="16"/>
                <w:lang w:val="fr-FR"/>
              </w:rPr>
              <w:t>Fréquence ou position</w:t>
            </w:r>
            <w:r>
              <w:rPr>
                <w:b/>
                <w:bCs/>
                <w:sz w:val="16"/>
                <w:lang w:val="fr-FR"/>
              </w:rPr>
              <w:br/>
              <w:t>(6)</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75723" w:rsidRDefault="00F75723" w:rsidP="00C07D85">
            <w:pPr>
              <w:pStyle w:val="TableText0"/>
              <w:spacing w:before="80" w:after="80" w:line="240" w:lineRule="auto"/>
              <w:jc w:val="center"/>
              <w:rPr>
                <w:rFonts w:eastAsia="Arial Unicode MS"/>
                <w:b/>
                <w:bCs/>
                <w:sz w:val="16"/>
                <w:lang w:val="es-ES_tradnl"/>
              </w:rPr>
            </w:pPr>
            <w:r>
              <w:rPr>
                <w:b/>
                <w:bCs/>
                <w:sz w:val="16"/>
                <w:lang w:val="es-ES_tradnl"/>
              </w:rPr>
              <w:t>Numéro</w:t>
            </w:r>
            <w:r>
              <w:rPr>
                <w:b/>
                <w:bCs/>
                <w:sz w:val="16"/>
                <w:lang w:val="es-ES_tradnl"/>
              </w:rPr>
              <w:br/>
              <w:t>(2-9)</w:t>
            </w:r>
          </w:p>
        </w:tc>
        <w:tc>
          <w:tcPr>
            <w:tcW w:w="407" w:type="dxa"/>
            <w:vMerge/>
            <w:tcBorders>
              <w:top w:val="nil"/>
              <w:left w:val="single" w:sz="4" w:space="0" w:color="auto"/>
              <w:bottom w:val="single" w:sz="8" w:space="0" w:color="000000"/>
              <w:right w:val="single" w:sz="4"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406" w:type="dxa"/>
            <w:vMerge/>
            <w:tcBorders>
              <w:top w:val="nil"/>
              <w:left w:val="single" w:sz="4" w:space="0" w:color="auto"/>
              <w:bottom w:val="single" w:sz="8" w:space="0" w:color="000000"/>
              <w:right w:val="single" w:sz="8"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c>
          <w:tcPr>
            <w:tcW w:w="809" w:type="dxa"/>
            <w:vMerge/>
            <w:tcBorders>
              <w:top w:val="nil"/>
              <w:left w:val="single" w:sz="4" w:space="0" w:color="auto"/>
              <w:bottom w:val="single" w:sz="8" w:space="0" w:color="000000"/>
              <w:right w:val="single" w:sz="12" w:space="0" w:color="auto"/>
            </w:tcBorders>
            <w:vAlign w:val="center"/>
          </w:tcPr>
          <w:p w:rsidR="00F75723" w:rsidRDefault="00F75723" w:rsidP="00C07D85">
            <w:pPr>
              <w:pStyle w:val="TableText0"/>
              <w:spacing w:before="80" w:after="80" w:line="240" w:lineRule="auto"/>
              <w:jc w:val="center"/>
              <w:rPr>
                <w:rFonts w:eastAsia="Arial Unicode MS"/>
                <w:b/>
                <w:bCs/>
                <w:sz w:val="16"/>
                <w:lang w:val="es-ES_tradnl"/>
              </w:rPr>
            </w:pPr>
          </w:p>
        </w:tc>
      </w:tr>
      <w:tr w:rsidR="00F75723" w:rsidTr="00C07D85">
        <w:trPr>
          <w:jc w:val="center"/>
        </w:trPr>
        <w:tc>
          <w:tcPr>
            <w:tcW w:w="3500" w:type="dxa"/>
            <w:vMerge/>
            <w:tcBorders>
              <w:top w:val="single" w:sz="8" w:space="0" w:color="auto"/>
              <w:left w:val="single" w:sz="12" w:space="0" w:color="auto"/>
              <w:bottom w:val="double" w:sz="4" w:space="0" w:color="auto"/>
              <w:right w:val="single" w:sz="8" w:space="0" w:color="auto"/>
            </w:tcBorders>
            <w:vAlign w:val="center"/>
          </w:tcPr>
          <w:p w:rsidR="00F75723" w:rsidRDefault="00F75723" w:rsidP="00C07D85">
            <w:pPr>
              <w:pStyle w:val="TableText0"/>
              <w:spacing w:before="40" w:after="40" w:line="240" w:lineRule="auto"/>
              <w:jc w:val="center"/>
              <w:rPr>
                <w:rFonts w:eastAsia="Arial Unicode MS"/>
                <w:b/>
                <w:bCs/>
                <w:sz w:val="16"/>
                <w:lang w:val="es-ES_tradnl"/>
              </w:rPr>
            </w:pP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es-ES_tradnl"/>
              </w:rPr>
            </w:pPr>
            <w:r>
              <w:rPr>
                <w:b/>
                <w:bCs/>
                <w:sz w:val="16"/>
                <w:lang w:val="es-ES_tradnl"/>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es-ES_tradnl"/>
              </w:rPr>
            </w:pPr>
            <w:r>
              <w:rPr>
                <w:b/>
                <w:bCs/>
                <w:sz w:val="16"/>
                <w:lang w:val="es-ES_tradnl"/>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fr-FR"/>
              </w:rPr>
            </w:pPr>
            <w:r>
              <w:rPr>
                <w:b/>
                <w:bCs/>
                <w:sz w:val="16"/>
                <w:lang w:val="fr-FR"/>
              </w:rPr>
              <w:t>Tx</w:t>
            </w:r>
          </w:p>
        </w:tc>
        <w:tc>
          <w:tcPr>
            <w:tcW w:w="2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fr-FR"/>
              </w:rPr>
            </w:pPr>
            <w:r>
              <w:rPr>
                <w:b/>
                <w:bCs/>
                <w:sz w:val="16"/>
                <w:lang w:val="fr-FR"/>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fr-FR"/>
              </w:rPr>
            </w:pPr>
            <w:r>
              <w:rPr>
                <w:b/>
                <w:bCs/>
                <w:sz w:val="16"/>
                <w:lang w:val="fr-FR"/>
              </w:rPr>
              <w:t>Tx</w:t>
            </w:r>
          </w:p>
        </w:tc>
        <w:tc>
          <w:tcPr>
            <w:tcW w:w="2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fr-FR"/>
              </w:rPr>
            </w:pPr>
            <w:r>
              <w:rPr>
                <w:b/>
                <w:bCs/>
                <w:sz w:val="16"/>
                <w:lang w:val="fr-FR"/>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fr-FR"/>
              </w:rPr>
            </w:pPr>
            <w:r>
              <w:rPr>
                <w:b/>
                <w:bCs/>
                <w:sz w:val="16"/>
                <w:lang w:val="fr-FR"/>
              </w:rPr>
              <w:t>Tx</w:t>
            </w:r>
          </w:p>
        </w:tc>
        <w:tc>
          <w:tcPr>
            <w:tcW w:w="271" w:type="dxa"/>
            <w:tcBorders>
              <w:top w:val="nil"/>
              <w:left w:val="nil"/>
              <w:bottom w:val="double" w:sz="4" w:space="0" w:color="auto"/>
              <w:right w:val="nil"/>
            </w:tcBorders>
            <w:noWrap/>
            <w:tcMar>
              <w:top w:w="18" w:type="dxa"/>
              <w:left w:w="18" w:type="dxa"/>
              <w:bottom w:w="0" w:type="dxa"/>
              <w:right w:w="18" w:type="dxa"/>
            </w:tcMar>
            <w:vAlign w:val="bottom"/>
          </w:tcPr>
          <w:p w:rsidR="00F75723" w:rsidRDefault="00F75723" w:rsidP="00C07D85">
            <w:pPr>
              <w:pStyle w:val="TableText0"/>
              <w:spacing w:before="40" w:after="40" w:line="240" w:lineRule="auto"/>
              <w:jc w:val="center"/>
              <w:rPr>
                <w:rFonts w:eastAsia="Arial Unicode MS"/>
                <w:b/>
                <w:bCs/>
                <w:sz w:val="16"/>
                <w:lang w:val="fr-FR"/>
              </w:rPr>
            </w:pPr>
            <w:r>
              <w:rPr>
                <w:b/>
                <w:bCs/>
                <w:sz w:val="16"/>
                <w:lang w:val="fr-FR"/>
              </w:rPr>
              <w:t>Rx</w:t>
            </w:r>
          </w:p>
        </w:tc>
        <w:tc>
          <w:tcPr>
            <w:tcW w:w="810" w:type="dxa"/>
            <w:vMerge/>
            <w:tcBorders>
              <w:top w:val="nil"/>
              <w:left w:val="single" w:sz="8"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809"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810"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809"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1213"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809"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90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809"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407" w:type="dxa"/>
            <w:vMerge/>
            <w:tcBorders>
              <w:top w:val="nil"/>
              <w:left w:val="single" w:sz="4" w:space="0" w:color="auto"/>
              <w:bottom w:val="double" w:sz="4" w:space="0" w:color="auto"/>
              <w:right w:val="single" w:sz="4"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406" w:type="dxa"/>
            <w:vMerge/>
            <w:tcBorders>
              <w:top w:val="nil"/>
              <w:left w:val="single" w:sz="4" w:space="0" w:color="auto"/>
              <w:bottom w:val="double" w:sz="4" w:space="0" w:color="auto"/>
              <w:right w:val="single" w:sz="8"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c>
          <w:tcPr>
            <w:tcW w:w="809" w:type="dxa"/>
            <w:vMerge/>
            <w:tcBorders>
              <w:top w:val="nil"/>
              <w:left w:val="single" w:sz="4" w:space="0" w:color="auto"/>
              <w:bottom w:val="double" w:sz="4" w:space="0" w:color="auto"/>
              <w:right w:val="single" w:sz="12" w:space="0" w:color="auto"/>
            </w:tcBorders>
            <w:vAlign w:val="center"/>
          </w:tcPr>
          <w:p w:rsidR="00F75723" w:rsidRDefault="00F75723" w:rsidP="00C07D85">
            <w:pPr>
              <w:pStyle w:val="TableText0"/>
              <w:spacing w:before="40" w:after="40" w:line="240" w:lineRule="auto"/>
              <w:jc w:val="center"/>
              <w:rPr>
                <w:rFonts w:eastAsia="Arial Unicode MS"/>
                <w:b/>
                <w:bCs/>
                <w:sz w:val="16"/>
                <w:lang w:val="fr-FR"/>
              </w:rPr>
            </w:pPr>
          </w:p>
        </w:tc>
      </w:tr>
      <w:tr w:rsidR="00F75723" w:rsidTr="00C07D85">
        <w:trPr>
          <w:trHeight w:val="255"/>
          <w:jc w:val="center"/>
        </w:trPr>
        <w:tc>
          <w:tcPr>
            <w:tcW w:w="3500" w:type="dxa"/>
            <w:tcBorders>
              <w:top w:val="double" w:sz="4" w:space="0" w:color="auto"/>
              <w:left w:val="single" w:sz="12" w:space="0" w:color="auto"/>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en-US"/>
              </w:rPr>
            </w:pPr>
            <w:r>
              <w:rPr>
                <w:sz w:val="16"/>
                <w:lang w:val="en-US"/>
              </w:rPr>
              <w:t>J3E RT/F1B CED/ARQ</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12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c>
          <w:tcPr>
            <w:tcW w:w="406" w:type="dxa"/>
            <w:tcBorders>
              <w:top w:val="double" w:sz="4" w:space="0" w:color="auto"/>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sz w:val="16"/>
                <w:lang w:val="es-ES_tradnl"/>
              </w:rPr>
            </w:pPr>
          </w:p>
        </w:tc>
        <w:tc>
          <w:tcPr>
            <w:tcW w:w="809"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p>
        </w:tc>
      </w:tr>
      <w:tr w:rsidR="00F75723" w:rsidTr="00C07D85">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spacing w:before="60" w:after="60"/>
              <w:ind w:left="57"/>
              <w:jc w:val="left"/>
              <w:rPr>
                <w:rFonts w:eastAsia="Arial Unicode MS"/>
                <w:sz w:val="16"/>
              </w:rPr>
            </w:pPr>
            <w:r>
              <w:rPr>
                <w:sz w:val="16"/>
              </w:rPr>
              <w:t>Demande de station côtière</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spacing w:before="60" w:after="60"/>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jc w:val="center"/>
              <w:rPr>
                <w:rFonts w:eastAsia="Arial Unicode MS"/>
                <w:sz w:val="16"/>
              </w:rPr>
            </w:pPr>
            <w:r>
              <w:rPr>
                <w:sz w:val="16"/>
              </w:rPr>
              <w:t>Fréquence</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F75723" w:rsidTr="00C07D85">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Demande de station de navire</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rPr>
                <w:rFonts w:eastAsia="Arial Unicode MS"/>
                <w:sz w:val="16"/>
              </w:rPr>
            </w:pPr>
            <w:r>
              <w:rPr>
                <w:sz w:val="16"/>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ind w:left="-57" w:right="-57"/>
              <w:jc w:val="center"/>
              <w:rPr>
                <w:rFonts w:eastAsia="Arial Unicode MS"/>
                <w:sz w:val="16"/>
                <w:lang w:val="fr-FR"/>
              </w:rPr>
            </w:pPr>
            <w:r>
              <w:rPr>
                <w:sz w:val="16"/>
                <w:lang w:val="fr-FR"/>
              </w:rPr>
              <w:t>126 ou Pos2</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F75723" w:rsidTr="00C07D85">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Accusé de possibilité de donner suite</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fr-FR"/>
              </w:rPr>
              <w:t>Fréquence</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F75723" w:rsidTr="00C07D85">
        <w:trPr>
          <w:trHeight w:val="450"/>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Essai de champ de signal par le navire</w:t>
            </w:r>
            <w:r>
              <w:rPr>
                <w:sz w:val="16"/>
                <w:lang w:val="fr-FR"/>
              </w:rPr>
              <w:br/>
              <w:t>(sur voie de trafic)</w:t>
            </w:r>
            <w:r>
              <w:rPr>
                <w:sz w:val="16"/>
                <w:vertAlign w:val="superscript"/>
                <w:lang w:val="fr-FR"/>
              </w:rPr>
              <w:t>(1)</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fr-FR"/>
              </w:rPr>
              <w:t>Fréquence</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F75723" w:rsidTr="00C07D85">
        <w:trPr>
          <w:trHeight w:val="450"/>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Accusé de réception de la station côtière sur la nouvelle fréquence de trafic</w:t>
            </w:r>
            <w:r>
              <w:rPr>
                <w:sz w:val="16"/>
                <w:vertAlign w:val="superscript"/>
                <w:lang w:val="fr-FR"/>
              </w:rPr>
              <w:t>(1)</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Nouvelle fréquence</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F75723" w:rsidTr="00C07D85">
        <w:trPr>
          <w:trHeight w:val="67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Début de l</w:t>
            </w:r>
            <w:r w:rsidR="001321E6">
              <w:rPr>
                <w:sz w:val="16"/>
                <w:lang w:val="fr-FR"/>
              </w:rPr>
              <w:t>'</w:t>
            </w:r>
            <w:r>
              <w:rPr>
                <w:sz w:val="16"/>
                <w:lang w:val="fr-FR"/>
              </w:rPr>
              <w:t>appel: accusé de réception de la station côtière sur la même fréquence de trafic</w:t>
            </w:r>
            <w:r>
              <w:rPr>
                <w:sz w:val="16"/>
                <w:vertAlign w:val="superscript"/>
                <w:lang w:val="fr-FR"/>
              </w:rPr>
              <w:t>(1)</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spacing w:before="60" w:after="60"/>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 xml:space="preserve">Même fréquence </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F75723" w:rsidTr="00C07D85">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Impossibilité de donner suite</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104</w:t>
            </w:r>
          </w:p>
        </w:tc>
        <w:tc>
          <w:tcPr>
            <w:tcW w:w="809" w:type="dxa"/>
            <w:tcBorders>
              <w:top w:val="nil"/>
              <w:left w:val="nil"/>
              <w:bottom w:val="single" w:sz="4" w:space="0" w:color="auto"/>
              <w:right w:val="single" w:sz="4"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100 à 109</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Fréquence</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fr-FR"/>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F75723" w:rsidTr="00C07D85">
        <w:trPr>
          <w:trHeight w:val="450"/>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Demande de fin d</w:t>
            </w:r>
            <w:r w:rsidR="001321E6">
              <w:rPr>
                <w:sz w:val="16"/>
                <w:lang w:val="fr-FR"/>
              </w:rPr>
              <w:t>'</w:t>
            </w:r>
            <w:r>
              <w:rPr>
                <w:sz w:val="16"/>
                <w:lang w:val="fr-FR"/>
              </w:rPr>
              <w:t>appel (sur voie de trafic)</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fr-FR"/>
              </w:rPr>
              <w:t>Fréquence</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fr-FR"/>
              </w:rPr>
              <w:t>Numéro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F75723" w:rsidTr="00C07D85">
        <w:trPr>
          <w:trHeight w:val="450"/>
          <w:jc w:val="center"/>
        </w:trPr>
        <w:tc>
          <w:tcPr>
            <w:tcW w:w="3500"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ind w:left="57"/>
              <w:jc w:val="left"/>
              <w:rPr>
                <w:rFonts w:eastAsia="Arial Unicode MS"/>
                <w:sz w:val="16"/>
                <w:lang w:val="fr-FR"/>
              </w:rPr>
            </w:pPr>
            <w:r>
              <w:rPr>
                <w:sz w:val="16"/>
                <w:lang w:val="fr-FR"/>
              </w:rPr>
              <w:t>Accusé de réception de fin d</w:t>
            </w:r>
            <w:r w:rsidR="001321E6">
              <w:rPr>
                <w:sz w:val="16"/>
                <w:lang w:val="fr-FR"/>
              </w:rPr>
              <w:t>'</w:t>
            </w:r>
            <w:r>
              <w:rPr>
                <w:sz w:val="16"/>
                <w:lang w:val="fr-FR"/>
              </w:rPr>
              <w:t>appel</w:t>
            </w:r>
            <w:r>
              <w:rPr>
                <w:sz w:val="16"/>
                <w:lang w:val="fr-FR"/>
              </w:rPr>
              <w:br/>
              <w:t>(sur voie de trafic)</w:t>
            </w:r>
            <w:r>
              <w:rPr>
                <w:sz w:val="16"/>
                <w:vertAlign w:val="superscript"/>
                <w:lang w:val="fr-FR"/>
              </w:rPr>
              <w:t>(2)</w:t>
            </w:r>
          </w:p>
        </w:tc>
        <w:tc>
          <w:tcPr>
            <w:tcW w:w="2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105</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Durée</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fr-FR"/>
              </w:rPr>
              <w:t>Numéro</w:t>
            </w:r>
          </w:p>
        </w:tc>
        <w:tc>
          <w:tcPr>
            <w:tcW w:w="4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single" w:sz="4" w:space="0" w:color="auto"/>
              <w:left w:val="nil"/>
              <w:bottom w:val="single" w:sz="12" w:space="0" w:color="auto"/>
              <w:right w:val="single" w:sz="4" w:space="0" w:color="auto"/>
            </w:tcBorders>
            <w:vAlign w:val="center"/>
          </w:tcPr>
          <w:p w:rsidR="00F75723" w:rsidRDefault="00F75723" w:rsidP="00C07D85">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F75723" w:rsidRDefault="00F75723" w:rsidP="00C07D85">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F75723" w:rsidTr="00C07D85">
        <w:trPr>
          <w:trHeight w:val="450"/>
          <w:jc w:val="center"/>
        </w:trPr>
        <w:tc>
          <w:tcPr>
            <w:tcW w:w="14175" w:type="dxa"/>
            <w:gridSpan w:val="20"/>
            <w:tcBorders>
              <w:top w:val="single" w:sz="12" w:space="0" w:color="auto"/>
            </w:tcBorders>
            <w:tcMar>
              <w:top w:w="18" w:type="dxa"/>
              <w:left w:w="18" w:type="dxa"/>
              <w:bottom w:w="0" w:type="dxa"/>
              <w:right w:w="18" w:type="dxa"/>
            </w:tcMar>
            <w:vAlign w:val="center"/>
          </w:tcPr>
          <w:p w:rsidR="00F75723" w:rsidRDefault="00F75723" w:rsidP="00C07D85">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right="0" w:hanging="284"/>
              <w:rPr>
                <w:rFonts w:eastAsia="Arial Unicode MS"/>
                <w:sz w:val="16"/>
              </w:rPr>
            </w:pPr>
            <w:r>
              <w:rPr>
                <w:sz w:val="16"/>
                <w:vertAlign w:val="superscript"/>
              </w:rPr>
              <w:t>(1)</w:t>
            </w:r>
            <w:r>
              <w:tab/>
            </w:r>
            <w:r>
              <w:rPr>
                <w:sz w:val="16"/>
              </w:rPr>
              <w:t>Cet appel comprend un essai de champ de signal. Le navire demande l</w:t>
            </w:r>
            <w:r w:rsidR="001321E6">
              <w:rPr>
                <w:sz w:val="16"/>
              </w:rPr>
              <w:t>'</w:t>
            </w:r>
            <w:r>
              <w:rPr>
                <w:sz w:val="16"/>
              </w:rPr>
              <w:t>appel en envoyant sa position à la station côtière. Lorsque le navire ou la station côtière est en mesure de donner suite, la station de navire envoie des ASN d</w:t>
            </w:r>
            <w:r w:rsidR="001321E6">
              <w:rPr>
                <w:sz w:val="16"/>
              </w:rPr>
              <w:t>'</w:t>
            </w:r>
            <w:r>
              <w:rPr>
                <w:sz w:val="16"/>
              </w:rPr>
              <w:t>essai sur la fréquence de trafic. Si la station côtière accuse réception sur une nouvelle fréquence de trafic, la station de navire envoie un essai ASN sur la nouvelle fréquence. Lorsque la station côtière accuse réception sans changer de fréquence, la communication peut commencer.</w:t>
            </w:r>
          </w:p>
          <w:p w:rsidR="00F75723" w:rsidRDefault="00F75723" w:rsidP="00C07D85">
            <w:pPr>
              <w:pStyle w:val="Tablelegend"/>
              <w:ind w:left="369" w:right="0"/>
              <w:rPr>
                <w:sz w:val="16"/>
              </w:rPr>
            </w:pPr>
            <w:r>
              <w:rPr>
                <w:sz w:val="16"/>
                <w:vertAlign w:val="superscript"/>
              </w:rPr>
              <w:t>(2)</w:t>
            </w:r>
            <w:r>
              <w:tab/>
            </w:r>
            <w:r>
              <w:rPr>
                <w:sz w:val="16"/>
              </w:rPr>
              <w:t>Lorsque l</w:t>
            </w:r>
            <w:r w:rsidR="001321E6">
              <w:rPr>
                <w:sz w:val="16"/>
              </w:rPr>
              <w:t>'</w:t>
            </w:r>
            <w:r>
              <w:rPr>
                <w:sz w:val="16"/>
              </w:rPr>
              <w:t>appel est terminé, la station côtière peut envoyer l</w:t>
            </w:r>
            <w:r w:rsidR="001321E6">
              <w:rPr>
                <w:sz w:val="16"/>
              </w:rPr>
              <w:t>'</w:t>
            </w:r>
            <w:r>
              <w:rPr>
                <w:sz w:val="16"/>
              </w:rPr>
              <w:t>accusé de réception de fin d</w:t>
            </w:r>
            <w:r w:rsidR="001321E6">
              <w:rPr>
                <w:sz w:val="16"/>
              </w:rPr>
              <w:t>'</w:t>
            </w:r>
            <w:r>
              <w:rPr>
                <w:sz w:val="16"/>
              </w:rPr>
              <w:t>appel sans demande de la part de la station de navire. Le symbole EOS est 127.</w:t>
            </w:r>
          </w:p>
          <w:p w:rsidR="00F75723" w:rsidRDefault="00F75723" w:rsidP="00C07D85">
            <w:pPr>
              <w:pStyle w:val="Tablelegend"/>
              <w:ind w:left="369" w:right="0"/>
              <w:rPr>
                <w:sz w:val="16"/>
              </w:rPr>
            </w:pPr>
            <w:r>
              <w:rPr>
                <w:sz w:val="16"/>
              </w:rPr>
              <w:t>NOTE 1 – Renvoie à la Recommandation UIT-R M.1082.</w:t>
            </w:r>
          </w:p>
          <w:p w:rsidR="00F75723" w:rsidRDefault="00F75723" w:rsidP="00C07D85">
            <w:pPr>
              <w:pStyle w:val="Tablelegend"/>
              <w:spacing w:before="40"/>
              <w:ind w:left="369" w:right="0"/>
              <w:rPr>
                <w:sz w:val="16"/>
              </w:rPr>
            </w:pPr>
            <w:r>
              <w:rPr>
                <w:sz w:val="16"/>
              </w:rPr>
              <w:t>NOTE 2 – Pour la classe E, il n</w:t>
            </w:r>
            <w:r w:rsidR="001321E6">
              <w:rPr>
                <w:sz w:val="16"/>
              </w:rPr>
              <w:t>'</w:t>
            </w:r>
            <w:r>
              <w:rPr>
                <w:sz w:val="16"/>
              </w:rPr>
              <w:t>est pas nécessaire d</w:t>
            </w:r>
            <w:r w:rsidR="001321E6">
              <w:rPr>
                <w:sz w:val="16"/>
              </w:rPr>
              <w:t>'</w:t>
            </w:r>
            <w:r>
              <w:rPr>
                <w:sz w:val="16"/>
              </w:rPr>
              <w:t>afficher le symbole 123.</w:t>
            </w:r>
          </w:p>
          <w:p w:rsidR="00F75723" w:rsidRDefault="00F75723" w:rsidP="00C07D85">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369" w:right="0"/>
              <w:rPr>
                <w:rFonts w:eastAsia="Arial Unicode MS"/>
                <w:sz w:val="16"/>
              </w:rPr>
            </w:pPr>
          </w:p>
        </w:tc>
      </w:tr>
    </w:tbl>
    <w:p w:rsidR="00F75723" w:rsidRPr="007F27C7" w:rsidRDefault="00F75723" w:rsidP="00F75723">
      <w:pPr>
        <w:pStyle w:val="Tablefin"/>
        <w:rPr>
          <w:sz w:val="6"/>
          <w:lang w:val="fr-FR"/>
        </w:rPr>
      </w:pPr>
    </w:p>
    <w:p w:rsidR="00F75723" w:rsidRDefault="00F75723" w:rsidP="00F75723">
      <w:pPr>
        <w:rPr>
          <w:lang w:val="fr-CH"/>
        </w:rPr>
        <w:sectPr w:rsidR="00F75723" w:rsidSect="004203EE">
          <w:headerReference w:type="even" r:id="rId30"/>
          <w:headerReference w:type="default" r:id="rId31"/>
          <w:pgSz w:w="16834" w:h="11907" w:orient="landscape" w:code="9"/>
          <w:pgMar w:top="1134" w:right="1418" w:bottom="1134" w:left="1134" w:header="720" w:footer="482" w:gutter="0"/>
          <w:paperSrc w:first="15" w:other="15"/>
          <w:cols w:space="720"/>
        </w:sectPr>
      </w:pPr>
    </w:p>
    <w:p w:rsidR="00F75723" w:rsidRDefault="00F75723" w:rsidP="00F75723">
      <w:pPr>
        <w:pStyle w:val="TableNo"/>
      </w:pPr>
      <w:r>
        <w:lastRenderedPageBreak/>
        <w:t>TABLEAU  5</w:t>
      </w:r>
    </w:p>
    <w:p w:rsidR="00F75723" w:rsidRDefault="00F75723" w:rsidP="00F75723">
      <w:pPr>
        <w:pStyle w:val="Tabletitle"/>
      </w:pPr>
      <w:r>
        <w:t>Information de fréquence ou de voie</w:t>
      </w:r>
    </w:p>
    <w:tbl>
      <w:tblPr>
        <w:tblW w:w="9639" w:type="dxa"/>
        <w:jc w:val="center"/>
        <w:tblLayout w:type="fixed"/>
        <w:tblLook w:val="0000"/>
      </w:tblPr>
      <w:tblGrid>
        <w:gridCol w:w="1014"/>
        <w:gridCol w:w="564"/>
        <w:gridCol w:w="565"/>
        <w:gridCol w:w="565"/>
        <w:gridCol w:w="565"/>
        <w:gridCol w:w="565"/>
        <w:gridCol w:w="565"/>
        <w:gridCol w:w="5236"/>
      </w:tblGrid>
      <w:tr w:rsidR="00F75723" w:rsidTr="004203EE">
        <w:trPr>
          <w:cantSplit/>
          <w:jc w:val="center"/>
        </w:trPr>
        <w:tc>
          <w:tcPr>
            <w:tcW w:w="1021" w:type="dxa"/>
            <w:tcBorders>
              <w:top w:val="single" w:sz="6" w:space="0" w:color="auto"/>
              <w:left w:val="single" w:sz="6" w:space="0" w:color="auto"/>
              <w:bottom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sidRPr="007F27C7">
              <w:rPr>
                <w:lang w:val="fr-FR"/>
              </w:rPr>
              <w:br/>
            </w:r>
            <w:r>
              <w:rPr>
                <w:lang w:val="fr-FR"/>
              </w:rPr>
              <w:t>Fréquence</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0</w:t>
            </w:r>
            <w:r>
              <w:rPr>
                <w:lang w:val="fr-FR"/>
              </w:rPr>
              <w:br/>
              <w:t>1</w:t>
            </w:r>
            <w:r>
              <w:rPr>
                <w:lang w:val="fr-FR"/>
              </w:rPr>
              <w:br/>
              <w:t>2</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r>
              <w:rPr>
                <w:lang w:val="fr-FR"/>
              </w:rPr>
              <w:br/>
              <w:t>X</w:t>
            </w:r>
            <w:r>
              <w:rPr>
                <w:lang w:val="fr-FR"/>
              </w:rPr>
              <w:b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r>
              <w:rPr>
                <w:lang w:val="fr-FR"/>
              </w:rPr>
              <w:br/>
              <w:t>X</w:t>
            </w:r>
            <w:r>
              <w:rPr>
                <w:lang w:val="fr-FR"/>
              </w:rPr>
              <w:br/>
              <w:t>X</w:t>
            </w:r>
          </w:p>
        </w:tc>
        <w:tc>
          <w:tcPr>
            <w:tcW w:w="5273"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left"/>
              <w:rPr>
                <w:lang w:val="fr-FR"/>
              </w:rPr>
            </w:pPr>
            <w:r>
              <w:rPr>
                <w:lang w:val="fr-FR"/>
              </w:rPr>
              <w:t>Fréquence, exprimée par un multiple de 100 Hz, telle que l</w:t>
            </w:r>
            <w:r w:rsidR="001321E6">
              <w:rPr>
                <w:lang w:val="fr-FR"/>
              </w:rPr>
              <w:t>'</w:t>
            </w:r>
            <w:r>
              <w:rPr>
                <w:lang w:val="fr-FR"/>
              </w:rPr>
              <w:t>indiquent les chiffres correspondant aux chiffres HM, TM, M, H, T, U.  A utiliser pour les équipements à ondes hectométriques/décamétriques.</w:t>
            </w:r>
          </w:p>
        </w:tc>
      </w:tr>
      <w:tr w:rsidR="00F75723" w:rsidTr="004203EE">
        <w:trPr>
          <w:cantSplit/>
          <w:jc w:val="center"/>
        </w:trPr>
        <w:tc>
          <w:tcPr>
            <w:tcW w:w="1021" w:type="dxa"/>
            <w:tcBorders>
              <w:top w:val="single" w:sz="6" w:space="0" w:color="auto"/>
              <w:lef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3</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273"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ind w:left="-57"/>
              <w:jc w:val="left"/>
              <w:rPr>
                <w:lang w:val="fr-FR"/>
              </w:rPr>
            </w:pPr>
            <w:r>
              <w:rPr>
                <w:lang w:val="fr-FR"/>
              </w:rPr>
              <w:t>Numéro de la voie de trafic à ondes décamétriques ou hectométriques indiqué par les valeurs des chiffres TM, M, H, T et U. A utiliser pour la rétrocompatibilité en mode réception seulement.</w:t>
            </w:r>
          </w:p>
        </w:tc>
      </w:tr>
      <w:tr w:rsidR="00F75723" w:rsidTr="004203EE">
        <w:trPr>
          <w:cantSplit/>
          <w:jc w:val="center"/>
        </w:trPr>
        <w:tc>
          <w:tcPr>
            <w:tcW w:w="1021" w:type="dxa"/>
            <w:tcBorders>
              <w:lef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Voie</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8</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273" w:type="dxa"/>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left"/>
              <w:rPr>
                <w:lang w:val="fr-FR"/>
              </w:rPr>
            </w:pPr>
            <w:r>
              <w:rPr>
                <w:lang w:val="fr-FR"/>
              </w:rPr>
              <w:t>Utilisé uniquement pour les équipements spécifiés dans la Recom</w:t>
            </w:r>
            <w:r>
              <w:rPr>
                <w:lang w:val="fr-FR"/>
              </w:rPr>
              <w:softHyphen/>
              <w:t>mandation UIT</w:t>
            </w:r>
            <w:r>
              <w:rPr>
                <w:lang w:val="fr-FR"/>
              </w:rPr>
              <w:noBreakHyphen/>
              <w:t>R M.586.</w:t>
            </w:r>
          </w:p>
        </w:tc>
      </w:tr>
      <w:tr w:rsidR="00F75723" w:rsidTr="004203EE">
        <w:trPr>
          <w:cantSplit/>
          <w:jc w:val="center"/>
        </w:trPr>
        <w:tc>
          <w:tcPr>
            <w:tcW w:w="1021" w:type="dxa"/>
            <w:tcBorders>
              <w:left w:val="single" w:sz="6" w:space="0" w:color="auto"/>
              <w:bottom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p>
        </w:tc>
        <w:tc>
          <w:tcPr>
            <w:tcW w:w="567" w:type="dxa"/>
            <w:tcBorders>
              <w:top w:val="single" w:sz="6" w:space="0" w:color="auto"/>
              <w:left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es-ES_tradnl"/>
              </w:rPr>
            </w:pPr>
            <w:r>
              <w:rPr>
                <w:lang w:val="es-ES_tradnl"/>
              </w:rPr>
              <w:t>9</w:t>
            </w:r>
          </w:p>
        </w:tc>
        <w:tc>
          <w:tcPr>
            <w:tcW w:w="567" w:type="dxa"/>
            <w:tcBorders>
              <w:top w:val="single" w:sz="6" w:space="0" w:color="auto"/>
              <w:left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es-ES_tradnl"/>
              </w:rPr>
            </w:pPr>
            <w:r>
              <w:rPr>
                <w:lang w:val="es-ES_tradnl"/>
              </w:rPr>
              <w:t>0</w:t>
            </w:r>
          </w:p>
        </w:tc>
        <w:tc>
          <w:tcPr>
            <w:tcW w:w="567" w:type="dxa"/>
            <w:tcBorders>
              <w:top w:val="single" w:sz="6" w:space="0" w:color="auto"/>
              <w:left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es-ES_tradnl"/>
              </w:rPr>
            </w:pPr>
            <w:r>
              <w:rPr>
                <w:lang w:val="es-ES_tradnl"/>
              </w:rPr>
              <w:t>X</w:t>
            </w:r>
            <w:r>
              <w:rPr>
                <w:vertAlign w:val="superscript"/>
              </w:rPr>
              <w:t>(1)</w:t>
            </w:r>
          </w:p>
        </w:tc>
        <w:tc>
          <w:tcPr>
            <w:tcW w:w="567" w:type="dxa"/>
            <w:tcBorders>
              <w:top w:val="single" w:sz="6" w:space="0" w:color="auto"/>
              <w:left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67" w:type="dxa"/>
            <w:tcBorders>
              <w:top w:val="single" w:sz="6" w:space="0" w:color="auto"/>
              <w:left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X</w:t>
            </w:r>
          </w:p>
        </w:tc>
        <w:tc>
          <w:tcPr>
            <w:tcW w:w="5273" w:type="dxa"/>
            <w:tcBorders>
              <w:top w:val="single" w:sz="6" w:space="0" w:color="auto"/>
              <w:left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left"/>
              <w:rPr>
                <w:lang w:val="fr-FR"/>
              </w:rPr>
            </w:pPr>
            <w:r>
              <w:rPr>
                <w:lang w:val="fr-FR"/>
              </w:rPr>
              <w:t>Numéro de la voie de trafic à ondes métriques indiqué par les valeurs des chiffres M, H, T et U.</w:t>
            </w:r>
          </w:p>
        </w:tc>
      </w:tr>
      <w:tr w:rsidR="00F75723" w:rsidTr="004203EE">
        <w:trPr>
          <w:cantSplit/>
          <w:jc w:val="center"/>
        </w:trPr>
        <w:tc>
          <w:tcPr>
            <w:tcW w:w="1021" w:type="dxa"/>
            <w:tcBorders>
              <w:top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p>
        </w:tc>
        <w:tc>
          <w:tcPr>
            <w:tcW w:w="567" w:type="dxa"/>
            <w:tcBorders>
              <w:top w:val="single" w:sz="6" w:space="0" w:color="auto"/>
              <w:left w:val="single" w:sz="6" w:space="0" w:color="auto"/>
              <w:bottom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en-US"/>
              </w:rPr>
            </w:pPr>
            <w:r>
              <w:rPr>
                <w:lang w:val="en-US"/>
              </w:rPr>
              <w:t>HM</w:t>
            </w:r>
          </w:p>
        </w:tc>
        <w:tc>
          <w:tcPr>
            <w:tcW w:w="567" w:type="dxa"/>
            <w:tcBorders>
              <w:top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en-US"/>
              </w:rPr>
            </w:pPr>
            <w:r>
              <w:rPr>
                <w:lang w:val="en-US"/>
              </w:rPr>
              <w:t>TM</w:t>
            </w:r>
          </w:p>
        </w:tc>
        <w:tc>
          <w:tcPr>
            <w:tcW w:w="567" w:type="dxa"/>
            <w:tcBorders>
              <w:top w:val="single" w:sz="6" w:space="0" w:color="auto"/>
              <w:bottom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en-US"/>
              </w:rPr>
            </w:pPr>
            <w:r>
              <w:rPr>
                <w:lang w:val="en-US"/>
              </w:rPr>
              <w:t>M</w:t>
            </w:r>
          </w:p>
        </w:tc>
        <w:tc>
          <w:tcPr>
            <w:tcW w:w="567" w:type="dxa"/>
            <w:tcBorders>
              <w:top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H</w:t>
            </w:r>
          </w:p>
        </w:tc>
        <w:tc>
          <w:tcPr>
            <w:tcW w:w="567" w:type="dxa"/>
            <w:tcBorders>
              <w:top w:val="single" w:sz="6" w:space="0" w:color="auto"/>
              <w:bottom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T</w:t>
            </w:r>
          </w:p>
        </w:tc>
        <w:tc>
          <w:tcPr>
            <w:tcW w:w="567" w:type="dxa"/>
            <w:tcBorders>
              <w:top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U</w:t>
            </w:r>
          </w:p>
        </w:tc>
        <w:tc>
          <w:tcPr>
            <w:tcW w:w="5273" w:type="dxa"/>
            <w:tcBorders>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left"/>
              <w:rPr>
                <w:lang w:val="fr-FR"/>
              </w:rPr>
            </w:pPr>
          </w:p>
        </w:tc>
      </w:tr>
      <w:tr w:rsidR="00F75723" w:rsidTr="004203EE">
        <w:trPr>
          <w:cantSplit/>
          <w:jc w:val="center"/>
        </w:trPr>
        <w:tc>
          <w:tcPr>
            <w:tcW w:w="1021" w:type="dxa"/>
          </w:tcPr>
          <w:p w:rsidR="00F75723" w:rsidRDefault="00F75723" w:rsidP="004203EE">
            <w:pPr>
              <w:pStyle w:val="TableText0"/>
              <w:framePr w:hSpace="181" w:wrap="notBeside" w:vAnchor="text" w:hAnchor="text" w:xAlign="center" w:y="1"/>
              <w:spacing w:before="180" w:after="180" w:line="240" w:lineRule="auto"/>
              <w:jc w:val="center"/>
              <w:rPr>
                <w:lang w:val="fr-FR"/>
              </w:rPr>
            </w:pPr>
          </w:p>
        </w:tc>
        <w:tc>
          <w:tcPr>
            <w:tcW w:w="1134" w:type="dxa"/>
            <w:gridSpan w:val="2"/>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Caractère</w:t>
            </w:r>
            <w:r>
              <w:rPr>
                <w:lang w:val="fr-FR"/>
              </w:rPr>
              <w:br/>
              <w:t>3</w:t>
            </w:r>
          </w:p>
        </w:tc>
        <w:tc>
          <w:tcPr>
            <w:tcW w:w="1134" w:type="dxa"/>
            <w:gridSpan w:val="2"/>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 xml:space="preserve">Caractère </w:t>
            </w:r>
            <w:r>
              <w:rPr>
                <w:lang w:val="fr-FR"/>
              </w:rPr>
              <w:br/>
              <w:t>2</w:t>
            </w:r>
          </w:p>
        </w:tc>
        <w:tc>
          <w:tcPr>
            <w:tcW w:w="1134" w:type="dxa"/>
            <w:gridSpan w:val="2"/>
            <w:tcBorders>
              <w:top w:val="single" w:sz="6" w:space="0" w:color="auto"/>
              <w:left w:val="single" w:sz="6" w:space="0" w:color="auto"/>
              <w:bottom w:val="single" w:sz="6" w:space="0" w:color="auto"/>
              <w:right w:val="single" w:sz="6" w:space="0" w:color="auto"/>
            </w:tcBorders>
          </w:tcPr>
          <w:p w:rsidR="00F75723" w:rsidRDefault="00F75723" w:rsidP="004203EE">
            <w:pPr>
              <w:pStyle w:val="TableText0"/>
              <w:framePr w:hSpace="181" w:wrap="notBeside" w:vAnchor="text" w:hAnchor="text" w:xAlign="center" w:y="1"/>
              <w:spacing w:before="180" w:after="180" w:line="240" w:lineRule="auto"/>
              <w:jc w:val="center"/>
              <w:rPr>
                <w:lang w:val="fr-FR"/>
              </w:rPr>
            </w:pPr>
            <w:r>
              <w:rPr>
                <w:lang w:val="fr-FR"/>
              </w:rPr>
              <w:t xml:space="preserve">Caractère </w:t>
            </w:r>
            <w:r>
              <w:rPr>
                <w:lang w:val="fr-FR"/>
              </w:rPr>
              <w:br/>
              <w:t>1</w:t>
            </w:r>
            <w:r>
              <w:rPr>
                <w:vertAlign w:val="superscript"/>
              </w:rPr>
              <w:t>(2)</w:t>
            </w:r>
          </w:p>
        </w:tc>
        <w:tc>
          <w:tcPr>
            <w:tcW w:w="5273" w:type="dxa"/>
          </w:tcPr>
          <w:p w:rsidR="00F75723" w:rsidRDefault="00F75723" w:rsidP="004203EE">
            <w:pPr>
              <w:pStyle w:val="TableText0"/>
              <w:framePr w:hSpace="181" w:wrap="notBeside" w:vAnchor="text" w:hAnchor="text" w:xAlign="center" w:y="1"/>
              <w:spacing w:before="180" w:after="180" w:line="240" w:lineRule="auto"/>
              <w:jc w:val="left"/>
              <w:rPr>
                <w:lang w:val="fr-FR"/>
              </w:rPr>
            </w:pPr>
          </w:p>
        </w:tc>
      </w:tr>
      <w:tr w:rsidR="00F75723" w:rsidTr="004203EE">
        <w:trPr>
          <w:cantSplit/>
          <w:jc w:val="center"/>
        </w:trPr>
        <w:tc>
          <w:tcPr>
            <w:tcW w:w="9696" w:type="dxa"/>
            <w:gridSpan w:val="8"/>
          </w:tcPr>
          <w:p w:rsidR="00F75723" w:rsidRDefault="00F75723" w:rsidP="004203EE">
            <w:pPr>
              <w:pStyle w:val="Tablelegend"/>
              <w:framePr w:hSpace="181" w:wrap="notBeside" w:vAnchor="text" w:hAnchor="text" w:xAlign="center" w:y="1"/>
              <w:spacing w:before="200" w:after="120"/>
              <w:rPr>
                <w:sz w:val="18"/>
              </w:rPr>
            </w:pPr>
            <w:r>
              <w:rPr>
                <w:vertAlign w:val="superscript"/>
              </w:rPr>
              <w:t>(1)</w:t>
            </w:r>
            <w:r>
              <w:rPr>
                <w:sz w:val="18"/>
              </w:rPr>
              <w:tab/>
              <w:t>Si le chiffre M est 1, cela indique que la fréquence d</w:t>
            </w:r>
            <w:r w:rsidR="001321E6">
              <w:rPr>
                <w:sz w:val="18"/>
              </w:rPr>
              <w:t>'</w:t>
            </w:r>
            <w:r>
              <w:rPr>
                <w:sz w:val="18"/>
              </w:rPr>
              <w:t>émission des stations de navire est utilisée en simplex pour les stations de navire et les stations côtières. Si le chiffre M est 2, cela indique que la fréquence d</w:t>
            </w:r>
            <w:r w:rsidR="001321E6">
              <w:rPr>
                <w:sz w:val="18"/>
              </w:rPr>
              <w:t>'</w:t>
            </w:r>
            <w:r>
              <w:rPr>
                <w:sz w:val="18"/>
              </w:rPr>
              <w:t>émission des stations côtières est utilisée en simplex pour les stations de navire et les stations côtières. Si le chiffre M est 0, cela indique que la fréquence utilisée est conforme à l</w:t>
            </w:r>
            <w:r w:rsidR="001321E6">
              <w:rPr>
                <w:sz w:val="18"/>
              </w:rPr>
              <w:t>'</w:t>
            </w:r>
            <w:r>
              <w:rPr>
                <w:sz w:val="18"/>
              </w:rPr>
              <w:t>Appendice 18 du RR, qu</w:t>
            </w:r>
            <w:r w:rsidR="001321E6">
              <w:rPr>
                <w:sz w:val="18"/>
              </w:rPr>
              <w:t>'</w:t>
            </w:r>
            <w:r>
              <w:rPr>
                <w:sz w:val="18"/>
              </w:rPr>
              <w:t>il s</w:t>
            </w:r>
            <w:r w:rsidR="001321E6">
              <w:rPr>
                <w:sz w:val="18"/>
              </w:rPr>
              <w:t>'</w:t>
            </w:r>
            <w:r>
              <w:rPr>
                <w:sz w:val="18"/>
              </w:rPr>
              <w:t>agisse d</w:t>
            </w:r>
            <w:r w:rsidR="001321E6">
              <w:rPr>
                <w:sz w:val="18"/>
              </w:rPr>
              <w:t>'</w:t>
            </w:r>
            <w:r>
              <w:rPr>
                <w:sz w:val="18"/>
              </w:rPr>
              <w:t>une seule ou de deux voies.</w:t>
            </w:r>
          </w:p>
          <w:p w:rsidR="00F75723" w:rsidRDefault="00F75723" w:rsidP="004203EE">
            <w:pPr>
              <w:pStyle w:val="Tablelegend"/>
              <w:framePr w:hSpace="181" w:wrap="notBeside" w:vAnchor="text" w:hAnchor="text" w:xAlign="center" w:y="1"/>
              <w:rPr>
                <w:sz w:val="18"/>
              </w:rPr>
            </w:pPr>
            <w:r>
              <w:rPr>
                <w:vertAlign w:val="superscript"/>
              </w:rPr>
              <w:t>(2)</w:t>
            </w:r>
            <w:r>
              <w:rPr>
                <w:sz w:val="18"/>
              </w:rPr>
              <w:tab/>
              <w:t>Le caractère 1 est le dernier caractère transmis.</w:t>
            </w:r>
          </w:p>
        </w:tc>
      </w:tr>
    </w:tbl>
    <w:p w:rsidR="00F75723" w:rsidRPr="007F27C7" w:rsidRDefault="00F75723" w:rsidP="00F75723">
      <w:pPr>
        <w:pStyle w:val="Tablefin"/>
        <w:rPr>
          <w:lang w:val="fr-FR"/>
        </w:rPr>
      </w:pPr>
    </w:p>
    <w:p w:rsidR="00F75723" w:rsidRDefault="00F75723" w:rsidP="00F75723">
      <w:pPr>
        <w:pStyle w:val="TableNo"/>
      </w:pPr>
      <w:r>
        <w:t>TABLEAU  6</w:t>
      </w:r>
    </w:p>
    <w:p w:rsidR="00F75723" w:rsidRDefault="00F75723" w:rsidP="00F75723">
      <w:pPr>
        <w:pStyle w:val="Tabletitle"/>
      </w:pPr>
      <w:r>
        <w:t>Information sur la position (Annexe 1, § 8.3.2.3)</w:t>
      </w:r>
    </w:p>
    <w:tbl>
      <w:tblPr>
        <w:tblW w:w="9639" w:type="dxa"/>
        <w:jc w:val="center"/>
        <w:tblLayout w:type="fixed"/>
        <w:tblLook w:val="0000"/>
      </w:tblPr>
      <w:tblGrid>
        <w:gridCol w:w="922"/>
        <w:gridCol w:w="903"/>
        <w:gridCol w:w="870"/>
        <w:gridCol w:w="817"/>
        <w:gridCol w:w="818"/>
        <w:gridCol w:w="817"/>
        <w:gridCol w:w="952"/>
        <w:gridCol w:w="818"/>
        <w:gridCol w:w="817"/>
        <w:gridCol w:w="953"/>
        <w:gridCol w:w="952"/>
      </w:tblGrid>
      <w:tr w:rsidR="00F75723" w:rsidTr="004203EE">
        <w:trPr>
          <w:cantSplit/>
          <w:jc w:val="center"/>
        </w:trPr>
        <w:tc>
          <w:tcPr>
            <w:tcW w:w="927" w:type="dxa"/>
            <w:tcBorders>
              <w:top w:val="single" w:sz="6" w:space="0" w:color="auto"/>
              <w:left w:val="single" w:sz="6" w:space="0" w:color="auto"/>
              <w:right w:val="single" w:sz="6" w:space="0" w:color="auto"/>
            </w:tcBorders>
            <w:vAlign w:val="center"/>
          </w:tcPr>
          <w:p w:rsidR="00F75723" w:rsidRPr="007F27C7" w:rsidRDefault="00F75723" w:rsidP="004203EE">
            <w:pPr>
              <w:pStyle w:val="Tabletext"/>
              <w:framePr w:hSpace="181" w:wrap="notBeside" w:vAnchor="text" w:hAnchor="text" w:xAlign="center" w:y="1"/>
              <w:spacing w:before="180" w:after="180"/>
              <w:rPr>
                <w:sz w:val="18"/>
              </w:rPr>
            </w:pPr>
          </w:p>
        </w:tc>
        <w:tc>
          <w:tcPr>
            <w:tcW w:w="907" w:type="dxa"/>
            <w:vMerge w:val="restart"/>
            <w:tcBorders>
              <w:top w:val="single" w:sz="6" w:space="0" w:color="auto"/>
              <w:left w:val="single" w:sz="6" w:space="0" w:color="auto"/>
              <w:right w:val="single" w:sz="6" w:space="0" w:color="auto"/>
            </w:tcBorders>
            <w:vAlign w:val="center"/>
          </w:tcPr>
          <w:p w:rsidR="00F75723" w:rsidRDefault="00F75723" w:rsidP="000F1CD1">
            <w:pPr>
              <w:pStyle w:val="Tabletext"/>
              <w:framePr w:hSpace="181" w:wrap="notBeside" w:vAnchor="text" w:hAnchor="text" w:xAlign="center" w:y="1"/>
              <w:spacing w:before="180" w:after="180"/>
              <w:jc w:val="center"/>
              <w:rPr>
                <w:sz w:val="18"/>
              </w:rPr>
            </w:pPr>
            <w:r>
              <w:rPr>
                <w:sz w:val="18"/>
              </w:rPr>
              <w:t xml:space="preserve">Chiffre </w:t>
            </w:r>
            <w:r>
              <w:rPr>
                <w:sz w:val="18"/>
              </w:rPr>
              <w:br/>
              <w:t>de</w:t>
            </w:r>
            <w:r>
              <w:rPr>
                <w:sz w:val="18"/>
              </w:rPr>
              <w:br/>
              <w:t>quadrant</w:t>
            </w:r>
            <w:r>
              <w:rPr>
                <w:sz w:val="18"/>
              </w:rPr>
              <w:br/>
              <w:t xml:space="preserve">NE </w:t>
            </w:r>
            <w:r w:rsidR="000F1CD1" w:rsidRPr="000F1CD1">
              <w:rPr>
                <w:sz w:val="18"/>
                <w:szCs w:val="18"/>
              </w:rPr>
              <w:t>=</w:t>
            </w:r>
            <w:r>
              <w:rPr>
                <w:sz w:val="18"/>
              </w:rPr>
              <w:t xml:space="preserve"> 0</w:t>
            </w:r>
            <w:r>
              <w:rPr>
                <w:sz w:val="18"/>
              </w:rPr>
              <w:br/>
              <w:t xml:space="preserve">NO </w:t>
            </w:r>
            <w:r w:rsidR="000F1CD1" w:rsidRPr="000F1CD1">
              <w:rPr>
                <w:sz w:val="18"/>
                <w:szCs w:val="18"/>
              </w:rPr>
              <w:t>=</w:t>
            </w:r>
            <w:r>
              <w:rPr>
                <w:sz w:val="18"/>
              </w:rPr>
              <w:t xml:space="preserve"> 1</w:t>
            </w:r>
            <w:r>
              <w:rPr>
                <w:sz w:val="18"/>
              </w:rPr>
              <w:br/>
              <w:t xml:space="preserve">SE </w:t>
            </w:r>
            <w:r w:rsidR="000F1CD1" w:rsidRPr="000F1CD1">
              <w:rPr>
                <w:sz w:val="18"/>
                <w:szCs w:val="18"/>
              </w:rPr>
              <w:t>=</w:t>
            </w:r>
            <w:r>
              <w:rPr>
                <w:sz w:val="18"/>
              </w:rPr>
              <w:t xml:space="preserve"> 2</w:t>
            </w:r>
            <w:r>
              <w:rPr>
                <w:sz w:val="18"/>
              </w:rPr>
              <w:br/>
              <w:t xml:space="preserve">SO </w:t>
            </w:r>
            <w:r w:rsidR="000F1CD1" w:rsidRPr="000F1CD1">
              <w:rPr>
                <w:sz w:val="18"/>
                <w:szCs w:val="18"/>
              </w:rPr>
              <w:t>=</w:t>
            </w:r>
            <w:r>
              <w:rPr>
                <w:sz w:val="18"/>
              </w:rPr>
              <w:t xml:space="preserve"> 3</w:t>
            </w:r>
          </w:p>
        </w:tc>
        <w:tc>
          <w:tcPr>
            <w:tcW w:w="3342" w:type="dxa"/>
            <w:gridSpan w:val="4"/>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Latitude</w:t>
            </w:r>
          </w:p>
        </w:tc>
        <w:tc>
          <w:tcPr>
            <w:tcW w:w="4520" w:type="dxa"/>
            <w:gridSpan w:val="5"/>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Longitude</w:t>
            </w:r>
          </w:p>
        </w:tc>
      </w:tr>
      <w:tr w:rsidR="00F75723" w:rsidTr="004203EE">
        <w:trPr>
          <w:cantSplit/>
          <w:jc w:val="center"/>
        </w:trPr>
        <w:tc>
          <w:tcPr>
            <w:tcW w:w="927" w:type="dxa"/>
            <w:tcBorders>
              <w:left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rPr>
                <w:sz w:val="18"/>
              </w:rPr>
            </w:pPr>
          </w:p>
        </w:tc>
        <w:tc>
          <w:tcPr>
            <w:tcW w:w="907" w:type="dxa"/>
            <w:vMerge/>
            <w:tcBorders>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p>
        </w:tc>
        <w:tc>
          <w:tcPr>
            <w:tcW w:w="875"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Dizaines</w:t>
            </w:r>
            <w:r>
              <w:rPr>
                <w:sz w:val="18"/>
              </w:rPr>
              <w:br/>
              <w:t>de</w:t>
            </w:r>
            <w:r>
              <w:rPr>
                <w:sz w:val="18"/>
              </w:rPr>
              <w:br/>
              <w:t>degrés</w:t>
            </w:r>
          </w:p>
        </w:tc>
        <w:tc>
          <w:tcPr>
            <w:tcW w:w="822"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ind w:left="-57" w:right="-57"/>
              <w:jc w:val="center"/>
              <w:rPr>
                <w:sz w:val="18"/>
              </w:rPr>
            </w:pPr>
            <w:r>
              <w:rPr>
                <w:sz w:val="18"/>
              </w:rPr>
              <w:t>Unités</w:t>
            </w:r>
            <w:r>
              <w:rPr>
                <w:sz w:val="18"/>
              </w:rPr>
              <w:br/>
              <w:t>de</w:t>
            </w:r>
            <w:r>
              <w:rPr>
                <w:sz w:val="18"/>
              </w:rPr>
              <w:br/>
              <w:t>degrés</w:t>
            </w:r>
          </w:p>
        </w:tc>
        <w:tc>
          <w:tcPr>
            <w:tcW w:w="823"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ind w:left="-57" w:right="-57"/>
              <w:jc w:val="center"/>
              <w:rPr>
                <w:sz w:val="18"/>
              </w:rPr>
            </w:pPr>
            <w:r>
              <w:rPr>
                <w:sz w:val="18"/>
              </w:rPr>
              <w:t>Dizaines</w:t>
            </w:r>
            <w:r>
              <w:rPr>
                <w:sz w:val="18"/>
              </w:rPr>
              <w:br/>
              <w:t>de</w:t>
            </w:r>
            <w:r>
              <w:rPr>
                <w:sz w:val="18"/>
              </w:rPr>
              <w:br/>
              <w:t>minutes</w:t>
            </w:r>
          </w:p>
        </w:tc>
        <w:tc>
          <w:tcPr>
            <w:tcW w:w="822"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ind w:left="-57" w:right="-57"/>
              <w:jc w:val="center"/>
              <w:rPr>
                <w:sz w:val="18"/>
              </w:rPr>
            </w:pPr>
            <w:r>
              <w:rPr>
                <w:sz w:val="18"/>
              </w:rPr>
              <w:t>Unités</w:t>
            </w:r>
            <w:r>
              <w:rPr>
                <w:sz w:val="18"/>
              </w:rPr>
              <w:br/>
              <w:t>de</w:t>
            </w:r>
            <w:r>
              <w:rPr>
                <w:sz w:val="18"/>
              </w:rPr>
              <w:br/>
              <w:t>minutes</w:t>
            </w:r>
          </w:p>
        </w:tc>
        <w:tc>
          <w:tcPr>
            <w:tcW w:w="958"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Centaines</w:t>
            </w:r>
            <w:r>
              <w:rPr>
                <w:sz w:val="18"/>
              </w:rPr>
              <w:br/>
              <w:t>de</w:t>
            </w:r>
            <w:r>
              <w:rPr>
                <w:sz w:val="18"/>
              </w:rPr>
              <w:br/>
              <w:t>degrés</w:t>
            </w:r>
          </w:p>
        </w:tc>
        <w:tc>
          <w:tcPr>
            <w:tcW w:w="823"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ind w:left="-57" w:right="-57"/>
              <w:jc w:val="center"/>
              <w:rPr>
                <w:sz w:val="18"/>
              </w:rPr>
            </w:pPr>
            <w:r>
              <w:rPr>
                <w:sz w:val="18"/>
              </w:rPr>
              <w:t>Dizaines</w:t>
            </w:r>
            <w:r>
              <w:rPr>
                <w:sz w:val="18"/>
              </w:rPr>
              <w:br/>
              <w:t>de</w:t>
            </w:r>
            <w:r>
              <w:rPr>
                <w:sz w:val="18"/>
              </w:rPr>
              <w:br/>
              <w:t>degrés</w:t>
            </w:r>
          </w:p>
        </w:tc>
        <w:tc>
          <w:tcPr>
            <w:tcW w:w="822"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ind w:left="-57" w:right="-57"/>
              <w:jc w:val="center"/>
              <w:rPr>
                <w:sz w:val="18"/>
              </w:rPr>
            </w:pPr>
            <w:r>
              <w:rPr>
                <w:sz w:val="18"/>
              </w:rPr>
              <w:t>Unités</w:t>
            </w:r>
            <w:r>
              <w:rPr>
                <w:sz w:val="18"/>
              </w:rPr>
              <w:br/>
              <w:t>de</w:t>
            </w:r>
            <w:r>
              <w:rPr>
                <w:sz w:val="18"/>
              </w:rPr>
              <w:br/>
              <w:t>degrés</w:t>
            </w:r>
          </w:p>
        </w:tc>
        <w:tc>
          <w:tcPr>
            <w:tcW w:w="959"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Dizaines</w:t>
            </w:r>
            <w:r>
              <w:rPr>
                <w:sz w:val="18"/>
              </w:rPr>
              <w:br/>
              <w:t>de</w:t>
            </w:r>
            <w:r>
              <w:rPr>
                <w:sz w:val="18"/>
              </w:rPr>
              <w:br/>
              <w:t>minutes</w:t>
            </w:r>
          </w:p>
        </w:tc>
        <w:tc>
          <w:tcPr>
            <w:tcW w:w="958"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Unités</w:t>
            </w:r>
            <w:r>
              <w:rPr>
                <w:sz w:val="18"/>
              </w:rPr>
              <w:br/>
              <w:t>de</w:t>
            </w:r>
            <w:r>
              <w:rPr>
                <w:sz w:val="18"/>
              </w:rPr>
              <w:br/>
              <w:t>minutes</w:t>
            </w:r>
          </w:p>
        </w:tc>
      </w:tr>
      <w:tr w:rsidR="00F75723" w:rsidTr="004203EE">
        <w:trPr>
          <w:cantSplit/>
          <w:jc w:val="center"/>
        </w:trPr>
        <w:tc>
          <w:tcPr>
            <w:tcW w:w="927" w:type="dxa"/>
            <w:tcBorders>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55</w:t>
            </w:r>
          </w:p>
        </w:tc>
        <w:tc>
          <w:tcPr>
            <w:tcW w:w="907"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875"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823"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958"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823"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959"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c>
          <w:tcPr>
            <w:tcW w:w="958" w:type="dxa"/>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lang w:val="es-ES_tradnl"/>
              </w:rPr>
            </w:pPr>
            <w:r>
              <w:rPr>
                <w:sz w:val="18"/>
                <w:lang w:val="es-ES_tradnl"/>
              </w:rPr>
              <w:t>X</w:t>
            </w:r>
          </w:p>
        </w:tc>
      </w:tr>
      <w:tr w:rsidR="00F75723" w:rsidTr="004203EE">
        <w:trPr>
          <w:cantSplit/>
          <w:jc w:val="center"/>
        </w:trPr>
        <w:tc>
          <w:tcPr>
            <w:tcW w:w="927" w:type="dxa"/>
            <w:tcBorders>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Caractère</w:t>
            </w:r>
            <w:r>
              <w:rPr>
                <w:sz w:val="18"/>
              </w:rPr>
              <w:br/>
              <w:t>6</w:t>
            </w:r>
          </w:p>
        </w:tc>
        <w:tc>
          <w:tcPr>
            <w:tcW w:w="1782" w:type="dxa"/>
            <w:gridSpan w:val="2"/>
            <w:tcBorders>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Caractère</w:t>
            </w:r>
            <w:r>
              <w:rPr>
                <w:sz w:val="18"/>
              </w:rPr>
              <w:br/>
              <w:t>5</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Caractère</w:t>
            </w:r>
            <w:r>
              <w:rPr>
                <w:sz w:val="18"/>
              </w:rPr>
              <w:br/>
              <w:t>4</w:t>
            </w:r>
          </w:p>
        </w:tc>
        <w:tc>
          <w:tcPr>
            <w:tcW w:w="1780" w:type="dxa"/>
            <w:gridSpan w:val="2"/>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Caractère</w:t>
            </w:r>
            <w:r>
              <w:rPr>
                <w:sz w:val="18"/>
              </w:rPr>
              <w:br/>
              <w:t>3</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Caractère</w:t>
            </w:r>
            <w:r>
              <w:rPr>
                <w:sz w:val="18"/>
              </w:rPr>
              <w:br/>
              <w:t>2</w:t>
            </w:r>
          </w:p>
        </w:tc>
        <w:tc>
          <w:tcPr>
            <w:tcW w:w="1917" w:type="dxa"/>
            <w:gridSpan w:val="2"/>
            <w:tcBorders>
              <w:top w:val="single" w:sz="6" w:space="0" w:color="auto"/>
              <w:left w:val="single" w:sz="6" w:space="0" w:color="auto"/>
              <w:bottom w:val="single" w:sz="6" w:space="0" w:color="auto"/>
              <w:right w:val="single" w:sz="6" w:space="0" w:color="auto"/>
            </w:tcBorders>
            <w:vAlign w:val="center"/>
          </w:tcPr>
          <w:p w:rsidR="00F75723" w:rsidRDefault="00F75723" w:rsidP="004203EE">
            <w:pPr>
              <w:pStyle w:val="Tabletext"/>
              <w:framePr w:hSpace="181" w:wrap="notBeside" w:vAnchor="text" w:hAnchor="text" w:xAlign="center" w:y="1"/>
              <w:spacing w:before="180" w:after="180"/>
              <w:jc w:val="center"/>
              <w:rPr>
                <w:sz w:val="18"/>
              </w:rPr>
            </w:pPr>
            <w:r>
              <w:rPr>
                <w:sz w:val="18"/>
              </w:rPr>
              <w:t>Caractère</w:t>
            </w:r>
            <w:r>
              <w:rPr>
                <w:sz w:val="18"/>
              </w:rPr>
              <w:br/>
              <w:t>5</w:t>
            </w:r>
            <w:r>
              <w:rPr>
                <w:sz w:val="18"/>
                <w:vertAlign w:val="superscript"/>
              </w:rPr>
              <w:t>(1)</w:t>
            </w:r>
          </w:p>
        </w:tc>
      </w:tr>
      <w:tr w:rsidR="00F75723" w:rsidTr="004203EE">
        <w:trPr>
          <w:cantSplit/>
          <w:jc w:val="center"/>
        </w:trPr>
        <w:tc>
          <w:tcPr>
            <w:tcW w:w="9696" w:type="dxa"/>
            <w:gridSpan w:val="11"/>
          </w:tcPr>
          <w:p w:rsidR="00F75723" w:rsidRDefault="00F75723" w:rsidP="004203EE">
            <w:pPr>
              <w:pStyle w:val="Tablelegend"/>
              <w:framePr w:hSpace="181" w:wrap="notBeside" w:vAnchor="text" w:hAnchor="text" w:xAlign="center" w:y="1"/>
              <w:spacing w:before="180" w:after="180"/>
              <w:rPr>
                <w:sz w:val="18"/>
              </w:rPr>
            </w:pPr>
            <w:r>
              <w:rPr>
                <w:sz w:val="18"/>
                <w:vertAlign w:val="superscript"/>
              </w:rPr>
              <w:t>(1)</w:t>
            </w:r>
            <w:r>
              <w:rPr>
                <w:sz w:val="18"/>
              </w:rPr>
              <w:tab/>
              <w:t>Le caractère 1 est le dernier caractère transmis.</w:t>
            </w:r>
          </w:p>
        </w:tc>
      </w:tr>
    </w:tbl>
    <w:p w:rsidR="00F75723" w:rsidRDefault="00F75723" w:rsidP="00F75723">
      <w:pPr>
        <w:pStyle w:val="Tablefin"/>
        <w:rPr>
          <w:lang w:val="fr-FR"/>
        </w:rPr>
      </w:pPr>
    </w:p>
    <w:p w:rsidR="00F75723" w:rsidRDefault="00F75723" w:rsidP="00C07D85">
      <w:pPr>
        <w:pStyle w:val="AnnexNoTitle"/>
        <w:spacing w:before="0"/>
      </w:pPr>
      <w:r>
        <w:br w:type="page"/>
      </w:r>
      <w:r>
        <w:lastRenderedPageBreak/>
        <w:t>Annexe 2</w:t>
      </w:r>
      <w:r>
        <w:br/>
      </w:r>
      <w:r>
        <w:br/>
        <w:t>Classes d</w:t>
      </w:r>
      <w:r w:rsidR="001321E6">
        <w:t>'</w:t>
      </w:r>
      <w:r>
        <w:t>équipement</w:t>
      </w:r>
    </w:p>
    <w:p w:rsidR="00F75723" w:rsidRDefault="00F75723" w:rsidP="00F75723">
      <w:pPr>
        <w:pStyle w:val="Heading1"/>
      </w:pPr>
      <w:r>
        <w:t>1</w:t>
      </w:r>
      <w:r>
        <w:tab/>
        <w:t>Les classes d</w:t>
      </w:r>
      <w:r w:rsidR="001321E6">
        <w:t>'</w:t>
      </w:r>
      <w:r>
        <w:t>équipement ne s</w:t>
      </w:r>
      <w:r w:rsidR="001321E6">
        <w:t>'</w:t>
      </w:r>
      <w:r>
        <w:t>appliquent qu</w:t>
      </w:r>
      <w:r w:rsidR="001321E6">
        <w:t>'</w:t>
      </w:r>
      <w:r>
        <w:t>aux équipements de navire</w:t>
      </w:r>
    </w:p>
    <w:p w:rsidR="00F75723" w:rsidRDefault="00F75723" w:rsidP="00F75723">
      <w:r>
        <w:t>Un équipement de classe A, assurant toutes les fonctions définies dans l</w:t>
      </w:r>
      <w:r w:rsidR="001321E6">
        <w:t>'</w:t>
      </w:r>
      <w:r>
        <w:t>Annexe 1 à la présente Recommandation, est conforme aux spécifications du système SMDSM de l</w:t>
      </w:r>
      <w:r w:rsidR="001321E6">
        <w:t>'</w:t>
      </w:r>
      <w:r>
        <w:t>OMI pour les installations fonctionnant en ondes hectométriques/décamétriques et/ou les installations en ondes métriques.</w:t>
      </w:r>
    </w:p>
    <w:p w:rsidR="00F75723" w:rsidRDefault="00F75723" w:rsidP="00F75723">
      <w:r>
        <w:t>Un équipement de classe B qui assure les fonctions minimales pour l</w:t>
      </w:r>
      <w:r w:rsidR="001321E6">
        <w:t>'</w:t>
      </w:r>
      <w:r>
        <w:t>équipement des navires pour lesquels l</w:t>
      </w:r>
      <w:r w:rsidR="001321E6">
        <w:t>'</w:t>
      </w:r>
      <w:r>
        <w:t>utilisation d</w:t>
      </w:r>
      <w:r w:rsidR="001321E6">
        <w:t>'</w:t>
      </w:r>
      <w:r>
        <w:t>un équipement de classe A n</w:t>
      </w:r>
      <w:r w:rsidR="001321E6">
        <w:t>'</w:t>
      </w:r>
      <w:r>
        <w:t>est pas imposée, est conforme aux spécifications minimales du SMDSM de l</w:t>
      </w:r>
      <w:r w:rsidR="001321E6">
        <w:t>'</w:t>
      </w:r>
      <w:r>
        <w:t>OMI pour les installations fonctionnant en ondes hectométriques et/ou métriques.</w:t>
      </w:r>
    </w:p>
    <w:p w:rsidR="00F75723" w:rsidRDefault="00F75723" w:rsidP="00C07D85">
      <w:r>
        <w:t>Un équipement de classe D est destiné à assurer les fonctions minimales pour les appels ASN de détresse, d</w:t>
      </w:r>
      <w:r w:rsidR="001321E6">
        <w:t>'</w:t>
      </w:r>
      <w:r>
        <w:t>urgence et de sécurité, ainsi que les appels de routine et la réception, en ondes métriques, pas nécessairement conformément aux spécifications du SMDSM de l</w:t>
      </w:r>
      <w:r w:rsidR="001321E6">
        <w:t>'</w:t>
      </w:r>
      <w:r>
        <w:t>OMI relatives aux installations en ondes métriques.</w:t>
      </w:r>
    </w:p>
    <w:p w:rsidR="00F75723" w:rsidRDefault="00F75723" w:rsidP="00DF46CD">
      <w:r>
        <w:t>Un équipement de classe E est destiné à assurer les fonctions minimales pour les appels ASN de détresse, d</w:t>
      </w:r>
      <w:r w:rsidR="001321E6">
        <w:t>'</w:t>
      </w:r>
      <w:r>
        <w:t>urgence et de sécurité ainsi que les appels de routine et la réception, en ondes hectométriques et/ou décamétriques, pas nécessairement conformément aux spécifications du SMDSM de l</w:t>
      </w:r>
      <w:r w:rsidR="001321E6">
        <w:t>'</w:t>
      </w:r>
      <w:r>
        <w:t>OMI relatives aux installations en ondes hectométriques et/ou décamétriques.</w:t>
      </w:r>
    </w:p>
    <w:p w:rsidR="00F75723" w:rsidRDefault="00F75723" w:rsidP="00DF46CD">
      <w:r>
        <w:t>Les équipements de classe A et de classe B peuvent assurer le service semi</w:t>
      </w:r>
      <w:r w:rsidR="00DF46CD">
        <w:noBreakHyphen/>
      </w:r>
      <w:r>
        <w:t>automatique/automatique facultatif conformément aux Recommandations UIT-R M.689 et UIT-R M.1082 et aux Tableaux 4.10.1 et 4.10.2, et il convient d</w:t>
      </w:r>
      <w:r w:rsidR="001321E6">
        <w:t>'</w:t>
      </w:r>
      <w:r>
        <w:t>encourager le recours à cette possibilité.</w:t>
      </w:r>
    </w:p>
    <w:p w:rsidR="00F75723" w:rsidRDefault="00F75723" w:rsidP="00DA1694">
      <w:r>
        <w:t>Les équipements de classe D et de classe E peuvent également assurer le service semi</w:t>
      </w:r>
      <w:r w:rsidR="00DA1694">
        <w:noBreakHyphen/>
      </w:r>
      <w:r>
        <w:t>automatique/automatique facultatif.</w:t>
      </w:r>
    </w:p>
    <w:p w:rsidR="00F75723" w:rsidRDefault="00F75723" w:rsidP="00F75723">
      <w:pPr>
        <w:pStyle w:val="Note"/>
      </w:pPr>
      <w:r>
        <w:t>NOTE 1 – Les équipements des classes C, F et G, définis dans les précédentes versions de la présente Recommandation (par exemple, les Recommandations UIT-R M.493-5 (Genève, 1992) et UIT-R M.493-7 (Genève, 1995)), ne possèdent pas les fonctions minimales vitales pour l</w:t>
      </w:r>
      <w:r w:rsidR="001321E6">
        <w:t>'</w:t>
      </w:r>
      <w:r>
        <w:t>appel sélectif numérique (émission et réception d</w:t>
      </w:r>
      <w:r w:rsidR="001321E6">
        <w:t>'</w:t>
      </w:r>
      <w:r>
        <w:t>alertes) et ont donc été supprimés.</w:t>
      </w:r>
    </w:p>
    <w:p w:rsidR="00F75723" w:rsidRDefault="00F75723" w:rsidP="00F75723">
      <w:pPr>
        <w:pStyle w:val="Heading1"/>
      </w:pPr>
      <w:r>
        <w:t>2</w:t>
      </w:r>
      <w:r>
        <w:tab/>
        <w:t>Les spécifications correspondant aux classes B, D et E sont données aux § 3, 4 et 5 (pour les spécifications techniques, se rapporter aux Tableaux 4.1 à 4.10.2)</w:t>
      </w:r>
    </w:p>
    <w:p w:rsidR="00F75723" w:rsidRDefault="00F75723" w:rsidP="00F75723">
      <w:pPr>
        <w:pStyle w:val="Heading1"/>
      </w:pPr>
      <w:r>
        <w:t>3</w:t>
      </w:r>
      <w:r>
        <w:tab/>
        <w:t>Classe B (en ondes hectométriques et/ou métriques seulement)</w:t>
      </w:r>
    </w:p>
    <w:p w:rsidR="00F75723" w:rsidRDefault="00F75723" w:rsidP="00F75723">
      <w:pPr>
        <w:pStyle w:val="Heading2"/>
      </w:pPr>
      <w:r>
        <w:t>3.1</w:t>
      </w:r>
      <w:r>
        <w:tab/>
        <w:t>Capacités d</w:t>
      </w:r>
      <w:r w:rsidR="001321E6">
        <w:t>'</w:t>
      </w:r>
      <w:r>
        <w:t>émission</w:t>
      </w:r>
    </w:p>
    <w:p w:rsidR="00F75723" w:rsidRDefault="00F75723" w:rsidP="00F75723">
      <w:pPr>
        <w:tabs>
          <w:tab w:val="left" w:pos="3686"/>
        </w:tabs>
        <w:ind w:left="3686" w:hanging="3686"/>
        <w:jc w:val="left"/>
      </w:pPr>
      <w:r>
        <w:rPr>
          <w:b/>
        </w:rPr>
        <w:t>3.1.1</w:t>
      </w:r>
      <w:r>
        <w:tab/>
        <w:t>Spécificateur de format:</w:t>
      </w:r>
      <w:r>
        <w:tab/>
        <w:t>Détresse</w:t>
      </w:r>
      <w:r>
        <w:br/>
        <w:t>Tous navires</w:t>
      </w:r>
      <w:r>
        <w:br/>
        <w:t>Zone géographique</w:t>
      </w:r>
      <w:r>
        <w:br/>
        <w:t>Station individuelle</w:t>
      </w:r>
      <w:r>
        <w:br/>
        <w:t>Service semi-automatique/automatique</w:t>
      </w:r>
      <w:r>
        <w:br/>
        <w:t>Navires ayant un intérêt commun (groupe).</w:t>
      </w:r>
    </w:p>
    <w:p w:rsidR="00F75723" w:rsidRDefault="00F75723" w:rsidP="00F75723">
      <w:r>
        <w:rPr>
          <w:b/>
        </w:rPr>
        <w:t>3.1.2</w:t>
      </w:r>
      <w:r>
        <w:tab/>
        <w:t>Identification numérique de la station appelée (adresse).</w:t>
      </w:r>
    </w:p>
    <w:p w:rsidR="00F75723" w:rsidRDefault="00F75723" w:rsidP="00F75723">
      <w:pPr>
        <w:tabs>
          <w:tab w:val="left" w:pos="3686"/>
        </w:tabs>
        <w:ind w:left="3686" w:hanging="3686"/>
      </w:pPr>
      <w:r>
        <w:rPr>
          <w:b/>
        </w:rPr>
        <w:lastRenderedPageBreak/>
        <w:t>3.1.3</w:t>
      </w:r>
      <w:r>
        <w:tab/>
        <w:t>Catégorie:</w:t>
      </w:r>
      <w:r>
        <w:tab/>
      </w:r>
      <w:r>
        <w:tab/>
        <w:t>Détresse</w:t>
      </w:r>
      <w:r>
        <w:br/>
        <w:t>Urgence</w:t>
      </w:r>
      <w:r>
        <w:br/>
        <w:t>Sécurité</w:t>
      </w:r>
      <w:r>
        <w:br/>
        <w:t>Routine.</w:t>
      </w:r>
    </w:p>
    <w:p w:rsidR="00F75723" w:rsidRDefault="00F75723" w:rsidP="00F75723">
      <w:r>
        <w:rPr>
          <w:b/>
        </w:rPr>
        <w:t>3.1.4</w:t>
      </w:r>
      <w:r>
        <w:rPr>
          <w:b/>
          <w:i/>
        </w:rPr>
        <w:tab/>
      </w:r>
      <w:r>
        <w:t>Auto-identification (automatiquement incluse).</w:t>
      </w:r>
    </w:p>
    <w:p w:rsidR="00F75723" w:rsidRDefault="00F75723" w:rsidP="00F75723">
      <w:pPr>
        <w:pStyle w:val="Heading3"/>
        <w:rPr>
          <w:i/>
        </w:rPr>
      </w:pPr>
      <w:r>
        <w:t>3.1.5</w:t>
      </w:r>
      <w:r>
        <w:tab/>
        <w:t>Messages</w:t>
      </w:r>
    </w:p>
    <w:p w:rsidR="00F75723" w:rsidRDefault="00F75723" w:rsidP="00C07D85">
      <w:r>
        <w:rPr>
          <w:b/>
        </w:rPr>
        <w:t>3.1.5.1</w:t>
      </w:r>
      <w:r>
        <w:tab/>
        <w:t>Pour les alertes de détresse:</w:t>
      </w:r>
    </w:p>
    <w:p w:rsidR="00F75723" w:rsidRDefault="00F75723" w:rsidP="00F75723">
      <w:pPr>
        <w:pStyle w:val="enumlev1"/>
      </w:pPr>
      <w:r>
        <w:t>Message 1:</w:t>
      </w:r>
      <w:r>
        <w:tab/>
        <w:t>Nature de la détresse, par défaut: détresse non spécifiée</w:t>
      </w:r>
    </w:p>
    <w:p w:rsidR="00F75723" w:rsidRDefault="00F75723" w:rsidP="00F75723">
      <w:pPr>
        <w:pStyle w:val="enumlev1"/>
      </w:pPr>
      <w:r>
        <w:t>Message 2:</w:t>
      </w:r>
      <w:r>
        <w:tab/>
        <w:t>Coordonnées du lieu de détresse</w:t>
      </w:r>
    </w:p>
    <w:p w:rsidR="00F75723" w:rsidRDefault="00F75723" w:rsidP="00F75723">
      <w:pPr>
        <w:pStyle w:val="enumlev1"/>
      </w:pPr>
      <w:r>
        <w:t>Message 3:</w:t>
      </w:r>
      <w:r>
        <w:tab/>
        <w:t>Indication horaire de la dernière mise à jour de la position</w:t>
      </w:r>
    </w:p>
    <w:p w:rsidR="00F75723" w:rsidRDefault="00F75723" w:rsidP="00F75723">
      <w:pPr>
        <w:pStyle w:val="enumlev1"/>
        <w:ind w:left="1191" w:hanging="1191"/>
        <w:jc w:val="left"/>
        <w:rPr>
          <w:b/>
          <w:i/>
        </w:rPr>
      </w:pPr>
      <w:r>
        <w:t>Message 4:</w:t>
      </w:r>
      <w:r>
        <w:tab/>
        <w:t>Type de communication ultérieure:</w:t>
      </w:r>
      <w:r>
        <w:br/>
        <w:t>en ondes hectométriques: J3E</w:t>
      </w:r>
      <w:r>
        <w:br/>
        <w:t>en ondes métriques: simplex F3E/G3E.</w:t>
      </w:r>
    </w:p>
    <w:p w:rsidR="00F75723" w:rsidRDefault="00F75723" w:rsidP="00F75723">
      <w:r>
        <w:rPr>
          <w:b/>
        </w:rPr>
        <w:t>3.1.5.2</w:t>
      </w:r>
      <w:r>
        <w:tab/>
        <w:t>Pour les appels «relais de détresse»:</w:t>
      </w:r>
    </w:p>
    <w:p w:rsidR="00F75723" w:rsidRDefault="00F75723" w:rsidP="00F75723">
      <w:pPr>
        <w:pStyle w:val="enumlev1"/>
        <w:tabs>
          <w:tab w:val="clear" w:pos="794"/>
          <w:tab w:val="clear" w:pos="1191"/>
          <w:tab w:val="clear" w:pos="1588"/>
          <w:tab w:val="clear" w:pos="1985"/>
          <w:tab w:val="left" w:pos="3686"/>
        </w:tabs>
      </w:pPr>
      <w:r>
        <w:t>Première télécommande:</w:t>
      </w:r>
      <w:r>
        <w:tab/>
        <w:t>Relais de détresse</w:t>
      </w:r>
    </w:p>
    <w:p w:rsidR="00F75723" w:rsidRDefault="00F75723" w:rsidP="00F75723">
      <w:pPr>
        <w:pStyle w:val="enumlev1"/>
        <w:tabs>
          <w:tab w:val="clear" w:pos="794"/>
          <w:tab w:val="clear" w:pos="1191"/>
          <w:tab w:val="clear" w:pos="1588"/>
          <w:tab w:val="clear" w:pos="1985"/>
          <w:tab w:val="left" w:pos="3686"/>
        </w:tabs>
      </w:pPr>
      <w:r>
        <w:t>Identification du navire:</w:t>
      </w:r>
      <w:r>
        <w:tab/>
        <w:t>Comme défini dans l</w:t>
      </w:r>
      <w:r w:rsidR="001321E6">
        <w:t>'</w:t>
      </w:r>
      <w:r>
        <w:t>Annexe 1</w:t>
      </w:r>
    </w:p>
    <w:p w:rsidR="00F75723" w:rsidRDefault="00F75723" w:rsidP="00F75723">
      <w:pPr>
        <w:pStyle w:val="enumlev1"/>
        <w:tabs>
          <w:tab w:val="clear" w:pos="794"/>
          <w:tab w:val="clear" w:pos="1191"/>
          <w:tab w:val="clear" w:pos="1588"/>
          <w:tab w:val="clear" w:pos="1985"/>
          <w:tab w:val="left" w:pos="3686"/>
        </w:tabs>
      </w:pPr>
      <w:r>
        <w:t>Messages 1 à 4:</w:t>
      </w:r>
      <w:r>
        <w:tab/>
        <w:t>Comme défini au § 3.1.5.1.</w:t>
      </w:r>
    </w:p>
    <w:p w:rsidR="00F75723" w:rsidRDefault="00F75723" w:rsidP="00F75723">
      <w:r>
        <w:rPr>
          <w:b/>
        </w:rPr>
        <w:t>3.1.5.3</w:t>
      </w:r>
      <w:r>
        <w:tab/>
        <w:t>Pour les appels «accusé de réception de détresse»:</w:t>
      </w:r>
    </w:p>
    <w:p w:rsidR="00F75723" w:rsidRDefault="00F75723" w:rsidP="00F75723">
      <w:pPr>
        <w:pStyle w:val="enumlev1"/>
        <w:tabs>
          <w:tab w:val="clear" w:pos="794"/>
          <w:tab w:val="clear" w:pos="1191"/>
          <w:tab w:val="clear" w:pos="1588"/>
          <w:tab w:val="clear" w:pos="1985"/>
          <w:tab w:val="left" w:pos="3686"/>
        </w:tabs>
      </w:pPr>
      <w:r>
        <w:t>Première télécommande:</w:t>
      </w:r>
      <w:r>
        <w:tab/>
        <w:t>Accusé de réception de détresse</w:t>
      </w:r>
    </w:p>
    <w:p w:rsidR="00F75723" w:rsidRDefault="00F75723" w:rsidP="00F75723">
      <w:pPr>
        <w:pStyle w:val="enumlev1"/>
        <w:tabs>
          <w:tab w:val="clear" w:pos="794"/>
          <w:tab w:val="clear" w:pos="1191"/>
          <w:tab w:val="clear" w:pos="1588"/>
          <w:tab w:val="clear" w:pos="1985"/>
          <w:tab w:val="left" w:pos="3686"/>
        </w:tabs>
      </w:pPr>
      <w:r>
        <w:t>Identification du navire:</w:t>
      </w:r>
      <w:r>
        <w:tab/>
        <w:t>Comme défini dans l</w:t>
      </w:r>
      <w:r w:rsidR="001321E6">
        <w:t>'</w:t>
      </w:r>
      <w:r>
        <w:t>Annexe 1</w:t>
      </w:r>
    </w:p>
    <w:p w:rsidR="00F75723" w:rsidRDefault="00F75723" w:rsidP="00F75723">
      <w:pPr>
        <w:pStyle w:val="enumlev1"/>
        <w:tabs>
          <w:tab w:val="clear" w:pos="794"/>
          <w:tab w:val="clear" w:pos="1191"/>
          <w:tab w:val="clear" w:pos="1588"/>
          <w:tab w:val="clear" w:pos="1985"/>
          <w:tab w:val="left" w:pos="3686"/>
        </w:tabs>
      </w:pPr>
      <w:r>
        <w:t>Messages 1 à 4:</w:t>
      </w:r>
      <w:r>
        <w:tab/>
        <w:t>Comme défini au § 3.1.5.1.</w:t>
      </w:r>
    </w:p>
    <w:p w:rsidR="00F75723" w:rsidRDefault="00F75723" w:rsidP="00F75723">
      <w:r>
        <w:rPr>
          <w:b/>
        </w:rPr>
        <w:t>3.1.5.4</w:t>
      </w:r>
      <w:r>
        <w:tab/>
        <w:t>Pour tous les autres appels:</w:t>
      </w:r>
    </w:p>
    <w:p w:rsidR="00F75723" w:rsidRDefault="00F75723" w:rsidP="00F75723">
      <w:pPr>
        <w:pStyle w:val="enumlev1"/>
        <w:tabs>
          <w:tab w:val="clear" w:pos="794"/>
          <w:tab w:val="clear" w:pos="1191"/>
          <w:tab w:val="clear" w:pos="1588"/>
          <w:tab w:val="clear" w:pos="1985"/>
          <w:tab w:val="left" w:pos="3686"/>
        </w:tabs>
        <w:ind w:left="3686" w:hanging="3686"/>
      </w:pPr>
      <w:r>
        <w:t xml:space="preserve">Première télécommande: </w:t>
      </w:r>
      <w:r>
        <w:tab/>
        <w:t>Impossibilité de se conformer.</w:t>
      </w:r>
    </w:p>
    <w:p w:rsidR="00F75723" w:rsidRDefault="00F75723" w:rsidP="00F75723">
      <w:pPr>
        <w:pStyle w:val="enumlev1"/>
        <w:tabs>
          <w:tab w:val="clear" w:pos="794"/>
          <w:tab w:val="clear" w:pos="1191"/>
          <w:tab w:val="clear" w:pos="1588"/>
          <w:tab w:val="clear" w:pos="1985"/>
          <w:tab w:val="left" w:pos="3686"/>
        </w:tabs>
        <w:ind w:left="3686" w:hanging="3686"/>
      </w:pPr>
      <w:r>
        <w:t>Ondes hectométriques:</w:t>
      </w:r>
      <w:r>
        <w:tab/>
        <w:t>Pour les appels à des stations particulières J3E ou «d</w:t>
      </w:r>
      <w:r w:rsidR="001321E6">
        <w:t>'</w:t>
      </w:r>
      <w:r>
        <w:t>essai» (voir le § 8.4 de l</w:t>
      </w:r>
      <w:r w:rsidR="001321E6">
        <w:t>'</w:t>
      </w:r>
      <w:r>
        <w:t>Annexe 1); pour les appels utilisant le   service semi-automatique/automatique à ondes hecto</w:t>
      </w:r>
      <w:r>
        <w:softHyphen/>
        <w:t>métriques: J3E ou «fin de l</w:t>
      </w:r>
      <w:r w:rsidR="001321E6">
        <w:t>'</w:t>
      </w:r>
      <w:r>
        <w:t>appel».</w:t>
      </w:r>
    </w:p>
    <w:p w:rsidR="00F75723" w:rsidRDefault="00F75723" w:rsidP="00F75723">
      <w:pPr>
        <w:pStyle w:val="enumlev1"/>
        <w:tabs>
          <w:tab w:val="clear" w:pos="794"/>
          <w:tab w:val="clear" w:pos="1191"/>
          <w:tab w:val="clear" w:pos="1588"/>
          <w:tab w:val="clear" w:pos="1985"/>
          <w:tab w:val="left" w:pos="3686"/>
        </w:tabs>
        <w:ind w:left="3686" w:hanging="3686"/>
      </w:pPr>
      <w:r>
        <w:t>Ondes métriques:</w:t>
      </w:r>
      <w:r>
        <w:tab/>
        <w:t>Pour les appels à des stations particulières, F3E/G3E ou «interrogation» (voir le § 8.4 de l</w:t>
      </w:r>
      <w:r w:rsidR="001321E6">
        <w:t>'</w:t>
      </w:r>
      <w:r>
        <w:t>Annexe 1); pour les appels utilisant le service semi</w:t>
      </w:r>
      <w:r>
        <w:noBreakHyphen/>
        <w:t>automatique/automatique en ondes métriques: F3E/G3E ou «fin de l</w:t>
      </w:r>
      <w:r w:rsidR="001321E6">
        <w:t>'</w:t>
      </w:r>
      <w:r>
        <w:t>appel».</w:t>
      </w:r>
    </w:p>
    <w:p w:rsidR="00F75723" w:rsidRDefault="00F75723" w:rsidP="00F75723">
      <w:pPr>
        <w:pStyle w:val="enumlev1"/>
        <w:tabs>
          <w:tab w:val="clear" w:pos="794"/>
          <w:tab w:val="clear" w:pos="1191"/>
          <w:tab w:val="clear" w:pos="1588"/>
          <w:tab w:val="clear" w:pos="1985"/>
          <w:tab w:val="left" w:pos="3686"/>
        </w:tabs>
        <w:ind w:left="3686" w:hanging="3686"/>
      </w:pPr>
      <w:r>
        <w:t>Deuxième télécommande:</w:t>
      </w:r>
      <w:r>
        <w:tab/>
        <w:t>Pas de renseignement.</w:t>
      </w:r>
    </w:p>
    <w:p w:rsidR="00F75723" w:rsidRDefault="00F75723" w:rsidP="00F75723">
      <w:pPr>
        <w:pStyle w:val="enumlev1"/>
        <w:tabs>
          <w:tab w:val="clear" w:pos="794"/>
          <w:tab w:val="clear" w:pos="1191"/>
          <w:tab w:val="clear" w:pos="1588"/>
          <w:tab w:val="clear" w:pos="1985"/>
          <w:tab w:val="left" w:pos="3686"/>
        </w:tabs>
        <w:ind w:left="3686" w:hanging="3686"/>
      </w:pPr>
      <w:r>
        <w:t>Fréquence/voie ou position du navire:</w:t>
      </w:r>
      <w:r>
        <w:tab/>
        <w:t>Comme défini dans l</w:t>
      </w:r>
      <w:r w:rsidR="001321E6">
        <w:t>'</w:t>
      </w:r>
      <w:r>
        <w:t>Annexe 1.</w:t>
      </w:r>
    </w:p>
    <w:p w:rsidR="00F75723" w:rsidRDefault="00F75723" w:rsidP="00F75723">
      <w:pPr>
        <w:pStyle w:val="enumlev1"/>
        <w:tabs>
          <w:tab w:val="clear" w:pos="794"/>
          <w:tab w:val="clear" w:pos="1191"/>
          <w:tab w:val="clear" w:pos="1588"/>
          <w:tab w:val="clear" w:pos="1985"/>
          <w:tab w:val="left" w:pos="3686"/>
        </w:tabs>
        <w:ind w:left="0" w:firstLine="0"/>
      </w:pPr>
      <w:r>
        <w:t>Information de sélection (service</w:t>
      </w:r>
      <w:r>
        <w:tab/>
        <w:t>Numéro téléphonique de l</w:t>
      </w:r>
      <w:r w:rsidR="001321E6">
        <w:t>'</w:t>
      </w:r>
      <w:r>
        <w:t>abonné du service téléphonique</w:t>
      </w:r>
      <w:r>
        <w:br/>
        <w:t>semi-automatique/automatique):</w:t>
      </w:r>
      <w:r>
        <w:tab/>
        <w:t>public.</w:t>
      </w:r>
    </w:p>
    <w:p w:rsidR="00F75723" w:rsidRDefault="00F75723" w:rsidP="00F75723">
      <w:pPr>
        <w:tabs>
          <w:tab w:val="left" w:pos="3686"/>
        </w:tabs>
      </w:pPr>
      <w:r>
        <w:rPr>
          <w:b/>
        </w:rPr>
        <w:t>3.1.6</w:t>
      </w:r>
      <w:r>
        <w:tab/>
        <w:t>Caractère de fin de séquence:</w:t>
      </w:r>
      <w:r>
        <w:tab/>
        <w:t>comme défini dans l</w:t>
      </w:r>
      <w:r w:rsidR="001321E6">
        <w:t>'</w:t>
      </w:r>
      <w:r>
        <w:t>Annexe 1.</w:t>
      </w:r>
    </w:p>
    <w:p w:rsidR="00F75723" w:rsidRDefault="00F75723" w:rsidP="00F75723">
      <w:pPr>
        <w:pStyle w:val="Heading2"/>
      </w:pPr>
      <w:r>
        <w:t>3.2</w:t>
      </w:r>
      <w:r>
        <w:tab/>
        <w:t>Capacités de réception</w:t>
      </w:r>
    </w:p>
    <w:p w:rsidR="00F75723" w:rsidRDefault="00F75723" w:rsidP="00F75723">
      <w:r>
        <w:rPr>
          <w:b/>
        </w:rPr>
        <w:t>3.2.1</w:t>
      </w:r>
      <w:r>
        <w:tab/>
        <w:t>Recevoir et être en mesure d</w:t>
      </w:r>
      <w:r w:rsidR="001321E6">
        <w:t>'</w:t>
      </w:r>
      <w:r>
        <w:t>afficher tous les renseignements contenus dans les appels énumérés au § 3.1 plus tous les appels «relais de détresse» ayant le spécificateur de format «appels dans une zone géographique», tous les appels d</w:t>
      </w:r>
      <w:r w:rsidR="001321E6">
        <w:t>'</w:t>
      </w:r>
      <w:r>
        <w:t>accusé de réception de détresse et tous les appels «pas en mesure de donner suite».</w:t>
      </w:r>
    </w:p>
    <w:p w:rsidR="00F75723" w:rsidRDefault="00F75723" w:rsidP="00F75723">
      <w:r>
        <w:rPr>
          <w:b/>
        </w:rPr>
        <w:lastRenderedPageBreak/>
        <w:t>3.2.2</w:t>
      </w:r>
      <w:r>
        <w:tab/>
        <w:t>Alarme acoustique à la réception d</w:t>
      </w:r>
      <w:r w:rsidR="001321E6">
        <w:t>'</w:t>
      </w:r>
      <w:r>
        <w:t>un appel quelconque ASN.</w:t>
      </w:r>
    </w:p>
    <w:p w:rsidR="00F75723" w:rsidRDefault="00F75723" w:rsidP="00F75723">
      <w:pPr>
        <w:pStyle w:val="Heading1"/>
      </w:pPr>
      <w:r>
        <w:t>4</w:t>
      </w:r>
      <w:r>
        <w:tab/>
        <w:t>Classe D (en ondes métriques seulement)</w:t>
      </w:r>
      <w:r>
        <w:rPr>
          <w:rStyle w:val="FootnoteReference"/>
        </w:rPr>
        <w:footnoteReference w:id="2"/>
      </w:r>
    </w:p>
    <w:p w:rsidR="00F75723" w:rsidRDefault="00F75723" w:rsidP="00F75723">
      <w:pPr>
        <w:pStyle w:val="Heading2"/>
      </w:pPr>
      <w:r>
        <w:t>4.1</w:t>
      </w:r>
      <w:r>
        <w:tab/>
        <w:t>Capacités d</w:t>
      </w:r>
      <w:r w:rsidR="001321E6">
        <w:t>'</w:t>
      </w:r>
      <w:r>
        <w:t>émission</w:t>
      </w:r>
    </w:p>
    <w:p w:rsidR="00F75723" w:rsidRDefault="00F75723" w:rsidP="00F75723">
      <w:pPr>
        <w:tabs>
          <w:tab w:val="left" w:pos="3686"/>
        </w:tabs>
        <w:ind w:left="3686" w:hanging="3686"/>
        <w:jc w:val="left"/>
      </w:pPr>
      <w:r>
        <w:rPr>
          <w:b/>
        </w:rPr>
        <w:t>4.1.1</w:t>
      </w:r>
      <w:r>
        <w:tab/>
        <w:t>Spécificateur de format:</w:t>
      </w:r>
      <w:r>
        <w:tab/>
        <w:t>Détresse</w:t>
      </w:r>
      <w:r>
        <w:br/>
        <w:t>Tous les navires</w:t>
      </w:r>
      <w:r>
        <w:br/>
        <w:t>Station particulière</w:t>
      </w:r>
      <w:r>
        <w:br/>
        <w:t>Navires ayant un intérêt commun (groupe).</w:t>
      </w:r>
    </w:p>
    <w:p w:rsidR="00F75723" w:rsidRDefault="00F75723" w:rsidP="00F75723">
      <w:r>
        <w:rPr>
          <w:b/>
        </w:rPr>
        <w:t>4.1.2</w:t>
      </w:r>
      <w:r>
        <w:tab/>
        <w:t>Identification numérique de la station appelée (adresse).</w:t>
      </w:r>
    </w:p>
    <w:p w:rsidR="00F75723" w:rsidRDefault="00F75723" w:rsidP="00F75723">
      <w:pPr>
        <w:tabs>
          <w:tab w:val="left" w:pos="3686"/>
        </w:tabs>
        <w:ind w:left="3686" w:hanging="3686"/>
      </w:pPr>
      <w:r>
        <w:rPr>
          <w:b/>
        </w:rPr>
        <w:t>4.1.3</w:t>
      </w:r>
      <w:r>
        <w:tab/>
        <w:t>Catégorie:</w:t>
      </w:r>
      <w:r>
        <w:tab/>
      </w:r>
      <w:r>
        <w:tab/>
        <w:t>Détresse</w:t>
      </w:r>
      <w:r>
        <w:br/>
        <w:t>Urgence</w:t>
      </w:r>
      <w:r>
        <w:br/>
        <w:t>Sécurité</w:t>
      </w:r>
      <w:r>
        <w:br/>
        <w:t>Routine.</w:t>
      </w:r>
    </w:p>
    <w:p w:rsidR="00F75723" w:rsidRDefault="00F75723" w:rsidP="00F75723">
      <w:r>
        <w:rPr>
          <w:b/>
        </w:rPr>
        <w:t>4.1.4</w:t>
      </w:r>
      <w:r>
        <w:tab/>
        <w:t>Auto-identification (insérée automatiquement).</w:t>
      </w:r>
    </w:p>
    <w:p w:rsidR="00F75723" w:rsidRDefault="00F75723" w:rsidP="00F75723">
      <w:pPr>
        <w:pStyle w:val="Heading3"/>
      </w:pPr>
      <w:r>
        <w:t>4.1.5</w:t>
      </w:r>
      <w:r>
        <w:tab/>
        <w:t>Messages</w:t>
      </w:r>
    </w:p>
    <w:p w:rsidR="00F75723" w:rsidRDefault="00F75723" w:rsidP="00F75723">
      <w:r>
        <w:rPr>
          <w:b/>
        </w:rPr>
        <w:t>4.1.5.1</w:t>
      </w:r>
      <w:r>
        <w:rPr>
          <w:b/>
          <w:i/>
        </w:rPr>
        <w:tab/>
      </w:r>
      <w:r>
        <w:t>Pour les appels de détresse:</w:t>
      </w:r>
    </w:p>
    <w:p w:rsidR="00F75723" w:rsidRDefault="00F75723" w:rsidP="00F75723">
      <w:pPr>
        <w:pStyle w:val="enumlev1"/>
        <w:tabs>
          <w:tab w:val="clear" w:pos="794"/>
          <w:tab w:val="clear" w:pos="1191"/>
          <w:tab w:val="clear" w:pos="1588"/>
          <w:tab w:val="clear" w:pos="1985"/>
          <w:tab w:val="left" w:pos="1361"/>
        </w:tabs>
      </w:pPr>
      <w:r>
        <w:t>Message 1:</w:t>
      </w:r>
      <w:r>
        <w:tab/>
        <w:t>Nature de la détresse, par défaut: détresse non spécifiée</w:t>
      </w:r>
    </w:p>
    <w:p w:rsidR="00F75723" w:rsidRDefault="00F75723" w:rsidP="00F75723">
      <w:pPr>
        <w:pStyle w:val="enumlev1"/>
        <w:tabs>
          <w:tab w:val="clear" w:pos="794"/>
          <w:tab w:val="clear" w:pos="1191"/>
          <w:tab w:val="clear" w:pos="1588"/>
          <w:tab w:val="clear" w:pos="1985"/>
          <w:tab w:val="left" w:pos="1361"/>
        </w:tabs>
      </w:pPr>
      <w:r>
        <w:t>Message 2:</w:t>
      </w:r>
      <w:r>
        <w:tab/>
        <w:t>Coordonnées du lieu de détresse</w:t>
      </w:r>
    </w:p>
    <w:p w:rsidR="00F75723" w:rsidRDefault="00F75723" w:rsidP="00F75723">
      <w:pPr>
        <w:pStyle w:val="enumlev1"/>
        <w:tabs>
          <w:tab w:val="clear" w:pos="794"/>
          <w:tab w:val="clear" w:pos="1191"/>
          <w:tab w:val="clear" w:pos="1588"/>
          <w:tab w:val="clear" w:pos="1985"/>
          <w:tab w:val="left" w:pos="1361"/>
        </w:tabs>
      </w:pPr>
      <w:r>
        <w:t>Message 3:</w:t>
      </w:r>
      <w:r>
        <w:tab/>
        <w:t>Indication horaire de la dernière mise à jour de la position</w:t>
      </w:r>
    </w:p>
    <w:p w:rsidR="00F75723" w:rsidRDefault="00F75723" w:rsidP="00F75723">
      <w:pPr>
        <w:pStyle w:val="enumlev1"/>
        <w:tabs>
          <w:tab w:val="clear" w:pos="794"/>
          <w:tab w:val="clear" w:pos="1191"/>
          <w:tab w:val="clear" w:pos="1588"/>
          <w:tab w:val="clear" w:pos="1985"/>
          <w:tab w:val="left" w:pos="1361"/>
        </w:tabs>
      </w:pPr>
      <w:r>
        <w:t>Message 4:</w:t>
      </w:r>
      <w:r>
        <w:tab/>
        <w:t>Type de communication ultérieure: simplex F3E/G3E.</w:t>
      </w:r>
    </w:p>
    <w:p w:rsidR="00F75723" w:rsidRDefault="00F75723" w:rsidP="00F75723">
      <w:r>
        <w:rPr>
          <w:b/>
        </w:rPr>
        <w:t>4.1.5.2</w:t>
      </w:r>
      <w:r>
        <w:tab/>
        <w:t>Pour tous les autres appels:</w:t>
      </w:r>
    </w:p>
    <w:p w:rsidR="00F75723" w:rsidRDefault="00F75723" w:rsidP="00F75723">
      <w:pPr>
        <w:pStyle w:val="enumlev1"/>
        <w:tabs>
          <w:tab w:val="left" w:pos="3686"/>
        </w:tabs>
        <w:ind w:left="3686" w:hanging="3686"/>
        <w:jc w:val="left"/>
      </w:pPr>
      <w:r>
        <w:t>Première télécommande:</w:t>
      </w:r>
      <w:r>
        <w:tab/>
        <w:t>Simplex F3E/G3E</w:t>
      </w:r>
      <w:r>
        <w:br/>
        <w:t>Pas en mesure de donner suite</w:t>
      </w:r>
      <w:r>
        <w:br/>
        <w:t>Interrogation.</w:t>
      </w:r>
    </w:p>
    <w:p w:rsidR="00F75723" w:rsidRDefault="00F75723" w:rsidP="00F75723">
      <w:pPr>
        <w:pStyle w:val="enumlev1"/>
        <w:tabs>
          <w:tab w:val="left" w:pos="3686"/>
        </w:tabs>
        <w:ind w:left="3686" w:hanging="3686"/>
        <w:jc w:val="left"/>
      </w:pPr>
      <w:r>
        <w:t>Deuxième télécommande:</w:t>
      </w:r>
      <w:r>
        <w:tab/>
        <w:t>Pas de renseignement.</w:t>
      </w:r>
    </w:p>
    <w:p w:rsidR="00F75723" w:rsidRDefault="00F75723" w:rsidP="00F75723">
      <w:pPr>
        <w:pStyle w:val="enumlev1"/>
        <w:tabs>
          <w:tab w:val="left" w:pos="3686"/>
        </w:tabs>
        <w:ind w:left="3686" w:hanging="3686"/>
      </w:pPr>
      <w:r>
        <w:t>Information de fréquence/de voie:</w:t>
      </w:r>
      <w:r>
        <w:tab/>
        <w:t>Voie de trafic en ondes métriques, par défaut: voie 16 pour les appels d</w:t>
      </w:r>
      <w:r w:rsidR="001321E6">
        <w:t>'</w:t>
      </w:r>
      <w:r>
        <w:t>urgence et de sécurité et voie internavires reconnue (Appendice 18 du RR) pour les autres appels.</w:t>
      </w:r>
    </w:p>
    <w:p w:rsidR="00F75723" w:rsidRDefault="00F75723" w:rsidP="00F75723">
      <w:pPr>
        <w:tabs>
          <w:tab w:val="left" w:pos="3686"/>
        </w:tabs>
      </w:pPr>
      <w:r>
        <w:rPr>
          <w:b/>
        </w:rPr>
        <w:t>4.1.6</w:t>
      </w:r>
      <w:r>
        <w:tab/>
        <w:t>Caractère de fin de séquence:</w:t>
      </w:r>
      <w:r>
        <w:tab/>
        <w:t>comme défini dans l</w:t>
      </w:r>
      <w:r w:rsidR="001321E6">
        <w:t>'</w:t>
      </w:r>
      <w:r>
        <w:t>Annexe 1.</w:t>
      </w:r>
    </w:p>
    <w:p w:rsidR="00F75723" w:rsidRDefault="00F75723" w:rsidP="00F75723">
      <w:pPr>
        <w:pStyle w:val="Heading2"/>
      </w:pPr>
      <w:r>
        <w:t>4.2</w:t>
      </w:r>
      <w:r>
        <w:tab/>
        <w:t>Capacités de réception</w:t>
      </w:r>
    </w:p>
    <w:p w:rsidR="00F75723" w:rsidRDefault="00F75723" w:rsidP="00F75723">
      <w:r>
        <w:t>Recevoir et être capable d</w:t>
      </w:r>
      <w:r w:rsidR="001321E6">
        <w:t>'</w:t>
      </w:r>
      <w:r>
        <w:t>afficher tous les renseignements contenus dans les appels énumérés au § 4.1 plus tous les appels de relais de détresse excepté ceux qui ont le spécificateur de format «appels dans une zone géographique», tous les appels d</w:t>
      </w:r>
      <w:r w:rsidR="001321E6">
        <w:t>'</w:t>
      </w:r>
      <w:r>
        <w:t>accusé de réception de détresse et tous les appels «pas en mesure de donner suite».</w:t>
      </w:r>
    </w:p>
    <w:p w:rsidR="00F75723" w:rsidRDefault="00F75723" w:rsidP="00F75723">
      <w:pPr>
        <w:pStyle w:val="Heading1"/>
      </w:pPr>
      <w:r>
        <w:lastRenderedPageBreak/>
        <w:t>5</w:t>
      </w:r>
      <w:r>
        <w:tab/>
        <w:t>Classe E (en ondes hectométriques et/ou décamétriques seulement)</w:t>
      </w:r>
    </w:p>
    <w:p w:rsidR="00F75723" w:rsidRDefault="00F75723" w:rsidP="00F75723">
      <w:pPr>
        <w:pStyle w:val="Heading2"/>
      </w:pPr>
      <w:r>
        <w:t>5.1</w:t>
      </w:r>
      <w:r>
        <w:tab/>
        <w:t>Capacités d</w:t>
      </w:r>
      <w:r w:rsidR="001321E6">
        <w:t>'</w:t>
      </w:r>
      <w:r>
        <w:t>émission</w:t>
      </w:r>
    </w:p>
    <w:p w:rsidR="00F75723" w:rsidRDefault="00F75723" w:rsidP="00F75723">
      <w:pPr>
        <w:tabs>
          <w:tab w:val="left" w:pos="3686"/>
        </w:tabs>
        <w:ind w:left="3686" w:hanging="3686"/>
        <w:jc w:val="left"/>
      </w:pPr>
      <w:r>
        <w:rPr>
          <w:b/>
        </w:rPr>
        <w:t>5.1.1</w:t>
      </w:r>
      <w:r>
        <w:tab/>
        <w:t>Spécificateur de format:</w:t>
      </w:r>
      <w:r>
        <w:tab/>
        <w:t>Détresse</w:t>
      </w:r>
      <w:r>
        <w:br/>
        <w:t>Zone géographique</w:t>
      </w:r>
      <w:r>
        <w:br/>
        <w:t>Station particulière</w:t>
      </w:r>
      <w:r>
        <w:br/>
        <w:t>Navires ayant un intérêt commun (groupe).</w:t>
      </w:r>
    </w:p>
    <w:p w:rsidR="00F75723" w:rsidRDefault="00F75723" w:rsidP="00F75723">
      <w:r>
        <w:rPr>
          <w:b/>
        </w:rPr>
        <w:t>5.1.2</w:t>
      </w:r>
      <w:r>
        <w:tab/>
        <w:t>Identification numérique de la station appelée (adresse).</w:t>
      </w:r>
    </w:p>
    <w:p w:rsidR="00F75723" w:rsidRDefault="00F75723" w:rsidP="00F75723">
      <w:pPr>
        <w:tabs>
          <w:tab w:val="left" w:pos="3686"/>
        </w:tabs>
        <w:ind w:left="3686" w:hanging="3686"/>
      </w:pPr>
      <w:r>
        <w:rPr>
          <w:b/>
        </w:rPr>
        <w:t>5.1.3</w:t>
      </w:r>
      <w:r>
        <w:tab/>
        <w:t>Catégorie:</w:t>
      </w:r>
      <w:r>
        <w:tab/>
      </w:r>
      <w:r>
        <w:tab/>
        <w:t>Détresse</w:t>
      </w:r>
      <w:r>
        <w:br/>
        <w:t>Urgence</w:t>
      </w:r>
      <w:r>
        <w:br/>
        <w:t>Sécurité</w:t>
      </w:r>
      <w:r>
        <w:br/>
        <w:t>Routine.</w:t>
      </w:r>
    </w:p>
    <w:p w:rsidR="00F75723" w:rsidRDefault="00F75723" w:rsidP="00F75723">
      <w:r>
        <w:rPr>
          <w:b/>
        </w:rPr>
        <w:t>5.1.4</w:t>
      </w:r>
      <w:r>
        <w:tab/>
        <w:t>Auto-identification (insérée automatiquement).</w:t>
      </w:r>
    </w:p>
    <w:p w:rsidR="00F75723" w:rsidRDefault="00F75723" w:rsidP="00F75723">
      <w:pPr>
        <w:pStyle w:val="Heading3"/>
      </w:pPr>
      <w:r>
        <w:t>5.1.5</w:t>
      </w:r>
      <w:r>
        <w:tab/>
        <w:t>Messages</w:t>
      </w:r>
    </w:p>
    <w:p w:rsidR="00F75723" w:rsidRDefault="00F75723" w:rsidP="00F75723">
      <w:r>
        <w:rPr>
          <w:b/>
        </w:rPr>
        <w:t>5.1.5.1</w:t>
      </w:r>
      <w:r>
        <w:tab/>
        <w:t>Pour les appels de détresse:</w:t>
      </w:r>
    </w:p>
    <w:p w:rsidR="00F75723" w:rsidRDefault="00F75723" w:rsidP="00F75723">
      <w:pPr>
        <w:pStyle w:val="enumlev1"/>
        <w:tabs>
          <w:tab w:val="clear" w:pos="794"/>
          <w:tab w:val="clear" w:pos="1191"/>
          <w:tab w:val="clear" w:pos="1588"/>
          <w:tab w:val="clear" w:pos="1985"/>
          <w:tab w:val="left" w:pos="1361"/>
        </w:tabs>
      </w:pPr>
      <w:r>
        <w:t>Message 1:</w:t>
      </w:r>
      <w:r>
        <w:tab/>
        <w:t>Nature de la détresse, par défaut: détresse non spécifiée</w:t>
      </w:r>
    </w:p>
    <w:p w:rsidR="00F75723" w:rsidRDefault="00F75723" w:rsidP="00F75723">
      <w:pPr>
        <w:pStyle w:val="enumlev1"/>
        <w:tabs>
          <w:tab w:val="clear" w:pos="794"/>
          <w:tab w:val="clear" w:pos="1191"/>
          <w:tab w:val="clear" w:pos="1588"/>
          <w:tab w:val="clear" w:pos="1985"/>
          <w:tab w:val="left" w:pos="1361"/>
        </w:tabs>
      </w:pPr>
      <w:r>
        <w:t>Message 2:</w:t>
      </w:r>
      <w:r>
        <w:tab/>
        <w:t>Coordonnées du lieu de détresse</w:t>
      </w:r>
    </w:p>
    <w:p w:rsidR="00F75723" w:rsidRDefault="00F75723" w:rsidP="00F75723">
      <w:pPr>
        <w:pStyle w:val="enumlev1"/>
        <w:tabs>
          <w:tab w:val="clear" w:pos="794"/>
          <w:tab w:val="clear" w:pos="1191"/>
          <w:tab w:val="clear" w:pos="1588"/>
          <w:tab w:val="clear" w:pos="1985"/>
          <w:tab w:val="left" w:pos="1361"/>
        </w:tabs>
      </w:pPr>
      <w:r>
        <w:t>Message 3:</w:t>
      </w:r>
      <w:r>
        <w:tab/>
        <w:t>Indication horaire de la dernière mise à jour de la position</w:t>
      </w:r>
    </w:p>
    <w:p w:rsidR="00F75723" w:rsidRDefault="00F75723" w:rsidP="00F75723">
      <w:pPr>
        <w:pStyle w:val="enumlev1"/>
        <w:tabs>
          <w:tab w:val="clear" w:pos="794"/>
          <w:tab w:val="clear" w:pos="1191"/>
          <w:tab w:val="clear" w:pos="1588"/>
          <w:tab w:val="clear" w:pos="1985"/>
          <w:tab w:val="left" w:pos="1361"/>
        </w:tabs>
      </w:pPr>
      <w:r>
        <w:t>Message 4:</w:t>
      </w:r>
      <w:r>
        <w:tab/>
        <w:t>Type de communication ultérieure: J3E.</w:t>
      </w:r>
    </w:p>
    <w:p w:rsidR="00F75723" w:rsidRDefault="00F75723" w:rsidP="00F75723">
      <w:r>
        <w:rPr>
          <w:b/>
        </w:rPr>
        <w:t>5.1.5.2</w:t>
      </w:r>
      <w:r>
        <w:tab/>
        <w:t>Pour tous les autres appels:</w:t>
      </w:r>
    </w:p>
    <w:p w:rsidR="00F75723" w:rsidRDefault="00F75723" w:rsidP="00F75723">
      <w:pPr>
        <w:pStyle w:val="enumlev1"/>
        <w:tabs>
          <w:tab w:val="left" w:pos="3686"/>
        </w:tabs>
        <w:ind w:left="3686" w:hanging="3686"/>
        <w:jc w:val="left"/>
      </w:pPr>
      <w:r>
        <w:t>Première télécommande:</w:t>
      </w:r>
      <w:r>
        <w:tab/>
        <w:t>Téléphonie J3E</w:t>
      </w:r>
      <w:r>
        <w:br/>
        <w:t>Pas en mesure de donner suite</w:t>
      </w:r>
      <w:r>
        <w:br/>
        <w:t>Essai.</w:t>
      </w:r>
    </w:p>
    <w:p w:rsidR="00F75723" w:rsidRDefault="00F75723" w:rsidP="00F75723">
      <w:pPr>
        <w:pStyle w:val="enumlev1"/>
        <w:tabs>
          <w:tab w:val="left" w:pos="3686"/>
        </w:tabs>
        <w:ind w:left="3686" w:hanging="3686"/>
        <w:jc w:val="left"/>
      </w:pPr>
      <w:r>
        <w:t>Deuxième télécommande:</w:t>
      </w:r>
      <w:r>
        <w:tab/>
        <w:t>Pas de renseignement.</w:t>
      </w:r>
    </w:p>
    <w:p w:rsidR="00F75723" w:rsidRDefault="00F75723" w:rsidP="00F75723">
      <w:pPr>
        <w:pStyle w:val="enumlev1"/>
        <w:tabs>
          <w:tab w:val="left" w:pos="3686"/>
        </w:tabs>
        <w:ind w:left="3686" w:hanging="3686"/>
      </w:pPr>
      <w:r>
        <w:t>Information de fréquence/de voie:</w:t>
      </w:r>
      <w:r>
        <w:tab/>
        <w:t>Voie de trafic en ondes hectométriques/décamétriques, par défaut à 2</w:t>
      </w:r>
      <w:r>
        <w:rPr>
          <w:sz w:val="12"/>
        </w:rPr>
        <w:t> </w:t>
      </w:r>
      <w:r>
        <w:t>182 kHz (ondes hectométriques) pour les appels d</w:t>
      </w:r>
      <w:r w:rsidR="001321E6">
        <w:t>'</w:t>
      </w:r>
      <w:r>
        <w:t>urgence et de sécurité.</w:t>
      </w:r>
    </w:p>
    <w:p w:rsidR="00F75723" w:rsidRDefault="00F75723" w:rsidP="00F75723">
      <w:pPr>
        <w:tabs>
          <w:tab w:val="left" w:pos="3686"/>
        </w:tabs>
      </w:pPr>
      <w:r>
        <w:rPr>
          <w:b/>
        </w:rPr>
        <w:t>5.1.6</w:t>
      </w:r>
      <w:r>
        <w:rPr>
          <w:i/>
        </w:rPr>
        <w:tab/>
      </w:r>
      <w:r>
        <w:t>Caractère de fin de séquence:</w:t>
      </w:r>
      <w:r>
        <w:tab/>
        <w:t>comme défini dans l</w:t>
      </w:r>
      <w:r w:rsidR="001321E6">
        <w:t>'</w:t>
      </w:r>
      <w:r>
        <w:t>Annexe 1.</w:t>
      </w:r>
    </w:p>
    <w:p w:rsidR="00F75723" w:rsidRDefault="00F75723" w:rsidP="00F75723">
      <w:pPr>
        <w:pStyle w:val="Heading2"/>
      </w:pPr>
      <w:r>
        <w:t>5.2</w:t>
      </w:r>
      <w:r>
        <w:rPr>
          <w:i/>
        </w:rPr>
        <w:tab/>
      </w:r>
      <w:r>
        <w:t>Capacités de réception</w:t>
      </w:r>
    </w:p>
    <w:p w:rsidR="00F75723" w:rsidRDefault="00F75723" w:rsidP="00F75723">
      <w:r>
        <w:t>Recevoir et être capable d</w:t>
      </w:r>
      <w:r w:rsidR="001321E6">
        <w:t>'</w:t>
      </w:r>
      <w:r>
        <w:t>afficher tous les renseignements contenus dans les appels énumérés au § 5.1 plus tous les appels de relais de détresse qui ont le spécificateur de format «appels dans une zone géographique», tous les appels d</w:t>
      </w:r>
      <w:r w:rsidR="001321E6">
        <w:t>'</w:t>
      </w:r>
      <w:r>
        <w:t>accusé de réception de détresse et tous les appels «pas en mesure de donner suite».</w:t>
      </w:r>
    </w:p>
    <w:p w:rsidR="00F75723" w:rsidRDefault="00F75723" w:rsidP="00F75723">
      <w:pPr>
        <w:pStyle w:val="AnnexNoTitle"/>
      </w:pPr>
      <w:r w:rsidRPr="003D38C1">
        <w:lastRenderedPageBreak/>
        <w:t>Annexe 3</w:t>
      </w:r>
    </w:p>
    <w:p w:rsidR="00F75723" w:rsidRPr="003D38C1" w:rsidRDefault="00F75723" w:rsidP="001321E6">
      <w:pPr>
        <w:pStyle w:val="AnnexNoTitle"/>
      </w:pPr>
      <w:r>
        <w:t>Exemple de conception</w:t>
      </w:r>
      <w:r w:rsidRPr="003D38C1">
        <w:br/>
      </w:r>
      <w:r w:rsidRPr="003D38C1">
        <w:br/>
        <w:t xml:space="preserve">Interface utilisateur </w:t>
      </w:r>
      <w:r>
        <w:t>destinée à simplifier le fonctionnement</w:t>
      </w:r>
      <w:r w:rsidR="001321E6">
        <w:br/>
      </w:r>
      <w:r w:rsidRPr="003D38C1">
        <w:t>des équipements de navire</w:t>
      </w:r>
    </w:p>
    <w:p w:rsidR="00F75723" w:rsidRPr="00013922" w:rsidRDefault="00F75723" w:rsidP="00F75723">
      <w:pPr>
        <w:pStyle w:val="Heading1"/>
      </w:pPr>
      <w:r w:rsidRPr="00013922">
        <w:t>1</w:t>
      </w:r>
      <w:r w:rsidRPr="00013922">
        <w:tab/>
        <w:t>Généralité</w:t>
      </w:r>
      <w:r>
        <w:t>s</w:t>
      </w:r>
    </w:p>
    <w:p w:rsidR="00F75723" w:rsidRPr="00013922" w:rsidRDefault="00F75723" w:rsidP="001321E6">
      <w:r w:rsidRPr="00013922">
        <w:t>L</w:t>
      </w:r>
      <w:r w:rsidR="001321E6">
        <w:t>'</w:t>
      </w:r>
      <w:r w:rsidRPr="00013922">
        <w:t>interface uti</w:t>
      </w:r>
      <w:r>
        <w:t>lisateur d</w:t>
      </w:r>
      <w:r w:rsidR="001321E6">
        <w:t>'</w:t>
      </w:r>
      <w:r>
        <w:t xml:space="preserve">un </w:t>
      </w:r>
      <w:r w:rsidRPr="00013922">
        <w:t>équipement ASN devrait être conçue de telle sorte que l</w:t>
      </w:r>
      <w:r w:rsidR="001321E6">
        <w:t>'</w:t>
      </w:r>
      <w:r w:rsidRPr="00013922">
        <w:t>opérateur à bord du navire puisse aisément</w:t>
      </w:r>
      <w:r>
        <w:t>,</w:t>
      </w:r>
      <w:r w:rsidRPr="00013922">
        <w:t xml:space="preserve"> </w:t>
      </w:r>
      <w:r>
        <w:t>d</w:t>
      </w:r>
      <w:r w:rsidR="001321E6">
        <w:t>'</w:t>
      </w:r>
      <w:r>
        <w:t xml:space="preserve">une part, </w:t>
      </w:r>
      <w:r w:rsidRPr="00013922">
        <w:t>utiliser l</w:t>
      </w:r>
      <w:r w:rsidR="001321E6">
        <w:t>'</w:t>
      </w:r>
      <w:r w:rsidRPr="00013922">
        <w:t>équipement et</w:t>
      </w:r>
      <w:r>
        <w:t>, d</w:t>
      </w:r>
      <w:r w:rsidR="001321E6">
        <w:t>'</w:t>
      </w:r>
      <w:r>
        <w:t>autre part,</w:t>
      </w:r>
      <w:r w:rsidRPr="00013922">
        <w:t xml:space="preserve"> composer et </w:t>
      </w:r>
      <w:r>
        <w:t xml:space="preserve">envoyer </w:t>
      </w:r>
      <w:r w:rsidRPr="00013922">
        <w:t xml:space="preserve">les </w:t>
      </w:r>
      <w:r>
        <w:t>différents</w:t>
      </w:r>
      <w:r w:rsidRPr="00013922">
        <w:t xml:space="preserve"> messages ASN </w:t>
      </w:r>
      <w:r>
        <w:t>pris en charge</w:t>
      </w:r>
      <w:r w:rsidRPr="00013922">
        <w:t xml:space="preserve"> par l</w:t>
      </w:r>
      <w:r w:rsidR="001321E6">
        <w:t>'</w:t>
      </w:r>
      <w:r w:rsidRPr="00013922">
        <w:t>équipement.</w:t>
      </w:r>
      <w:r>
        <w:t xml:space="preserve"> Les logiciels de l</w:t>
      </w:r>
      <w:r w:rsidR="001321E6">
        <w:t>'</w:t>
      </w:r>
      <w:r>
        <w:t>équipement devraient permettre à l</w:t>
      </w:r>
      <w:r w:rsidR="001321E6">
        <w:t>'</w:t>
      </w:r>
      <w:r>
        <w:t xml:space="preserve">opérateur de ne composer que les types de messages ASN </w:t>
      </w:r>
      <w:r w:rsidR="001321E6">
        <w:t xml:space="preserve">qui sont indiqués </w:t>
      </w:r>
      <w:r>
        <w:t xml:space="preserve">dans les </w:t>
      </w:r>
      <w:r w:rsidR="00C07D85">
        <w:t>Tableaux </w:t>
      </w:r>
      <w:r>
        <w:t>4.1 à 4.10.2. Ces tableaux indiquent quels messages ASN sont applicables à chaque classe d</w:t>
      </w:r>
      <w:r w:rsidR="001321E6">
        <w:t>'</w:t>
      </w:r>
      <w:r>
        <w:t>équipement ASN.</w:t>
      </w:r>
    </w:p>
    <w:p w:rsidR="00F75723" w:rsidRPr="00013922" w:rsidRDefault="00F75723" w:rsidP="00F75723">
      <w:pPr>
        <w:pStyle w:val="Heading1"/>
      </w:pPr>
      <w:r w:rsidRPr="00013922">
        <w:t>2</w:t>
      </w:r>
      <w:r w:rsidRPr="00013922">
        <w:tab/>
        <w:t>Définitions</w:t>
      </w:r>
    </w:p>
    <w:p w:rsidR="00F75723" w:rsidRPr="00013922" w:rsidRDefault="00F75723" w:rsidP="00F75723">
      <w:r w:rsidRPr="00013922">
        <w:rPr>
          <w:b/>
          <w:bCs/>
        </w:rPr>
        <w:t>2.1</w:t>
      </w:r>
      <w:r w:rsidRPr="00013922">
        <w:rPr>
          <w:b/>
          <w:bCs/>
        </w:rPr>
        <w:tab/>
        <w:t>Procédure automatisée</w:t>
      </w:r>
      <w:r w:rsidRPr="00013922">
        <w:t>: terme utilisé pour décrire l</w:t>
      </w:r>
      <w:r>
        <w:t xml:space="preserve">a série </w:t>
      </w:r>
      <w:r w:rsidRPr="00013922">
        <w:t>d</w:t>
      </w:r>
      <w:r w:rsidR="001321E6">
        <w:t>'</w:t>
      </w:r>
      <w:r w:rsidRPr="00013922">
        <w:t>actions nécessaires pour</w:t>
      </w:r>
      <w:r>
        <w:t xml:space="preserve"> atteindre</w:t>
      </w:r>
      <w:r w:rsidRPr="00013922">
        <w:t xml:space="preserve"> </w:t>
      </w:r>
      <w:r>
        <w:t>l</w:t>
      </w:r>
      <w:r w:rsidR="001321E6">
        <w:t>'</w:t>
      </w:r>
      <w:r>
        <w:t>objectif d</w:t>
      </w:r>
      <w:r w:rsidR="001321E6">
        <w:t>'</w:t>
      </w:r>
      <w:r w:rsidRPr="00013922">
        <w:t xml:space="preserve">un message ASN </w:t>
      </w:r>
      <w:r>
        <w:t xml:space="preserve">initial </w:t>
      </w:r>
      <w:r w:rsidRPr="00013922">
        <w:t xml:space="preserve">ou </w:t>
      </w:r>
      <w:r>
        <w:t>d</w:t>
      </w:r>
      <w:r w:rsidR="001321E6">
        <w:t>'</w:t>
      </w:r>
      <w:r w:rsidRPr="00013922">
        <w:t xml:space="preserve">une communication </w:t>
      </w:r>
      <w:r>
        <w:t>utilisant une technique autre que l</w:t>
      </w:r>
      <w:r w:rsidR="001321E6">
        <w:t>'</w:t>
      </w:r>
      <w:r w:rsidRPr="00013922">
        <w:t xml:space="preserve">ASN. </w:t>
      </w:r>
      <w:r>
        <w:t xml:space="preserve">Pour traiter ces messages ou communications, on dispose de </w:t>
      </w:r>
      <w:r w:rsidRPr="00013922">
        <w:t>quatre procédures automatisées</w:t>
      </w:r>
      <w:r>
        <w:t xml:space="preserve"> qui concernent la réception de</w:t>
      </w:r>
      <w:r w:rsidRPr="00013922">
        <w:t xml:space="preserve"> messages ASN</w:t>
      </w:r>
      <w:r>
        <w:t xml:space="preserve"> </w:t>
      </w:r>
      <w:r w:rsidRPr="00013922">
        <w:t xml:space="preserve">de détresse, </w:t>
      </w:r>
      <w:r>
        <w:t xml:space="preserve">la </w:t>
      </w:r>
      <w:r w:rsidRPr="00013922">
        <w:t xml:space="preserve">réception de messages </w:t>
      </w:r>
      <w:r>
        <w:t xml:space="preserve">ASN </w:t>
      </w:r>
      <w:r w:rsidRPr="00013922">
        <w:t xml:space="preserve">autres que </w:t>
      </w:r>
      <w:r>
        <w:t xml:space="preserve">les messages </w:t>
      </w:r>
      <w:r w:rsidRPr="00013922">
        <w:t>de détresse</w:t>
      </w:r>
      <w:r>
        <w:t>, l</w:t>
      </w:r>
      <w:r w:rsidR="001321E6">
        <w:t>'</w:t>
      </w:r>
      <w:r w:rsidRPr="00013922">
        <w:t xml:space="preserve">envoi </w:t>
      </w:r>
      <w:r>
        <w:t xml:space="preserve">de tentatives </w:t>
      </w:r>
      <w:r w:rsidRPr="00013922">
        <w:t>d</w:t>
      </w:r>
      <w:r w:rsidR="001321E6">
        <w:t>'</w:t>
      </w:r>
      <w:r w:rsidRPr="00013922">
        <w:t xml:space="preserve">alerte </w:t>
      </w:r>
      <w:r>
        <w:t xml:space="preserve">de détresse </w:t>
      </w:r>
      <w:r w:rsidRPr="00013922">
        <w:t xml:space="preserve">ASN et </w:t>
      </w:r>
      <w:r>
        <w:t>l</w:t>
      </w:r>
      <w:r w:rsidR="001321E6">
        <w:t>'</w:t>
      </w:r>
      <w:r w:rsidRPr="00013922">
        <w:t>envoi de messages</w:t>
      </w:r>
      <w:r>
        <w:t xml:space="preserve"> ASN</w:t>
      </w:r>
      <w:r w:rsidRPr="00013922">
        <w:t xml:space="preserve"> autres que</w:t>
      </w:r>
      <w:r>
        <w:t xml:space="preserve"> des messages</w:t>
      </w:r>
      <w:r w:rsidRPr="00013922">
        <w:t xml:space="preserve"> de détresse. En outre, une cinquième procédure permet de prendre en charge des communications </w:t>
      </w:r>
      <w:r>
        <w:t>utilisant une technique autre que l</w:t>
      </w:r>
      <w:r w:rsidR="001321E6">
        <w:t>'</w:t>
      </w:r>
      <w:r w:rsidRPr="00013922">
        <w:t>ASN.</w:t>
      </w:r>
    </w:p>
    <w:p w:rsidR="00F75723" w:rsidRPr="00013922" w:rsidRDefault="00F75723" w:rsidP="00F75723">
      <w:r w:rsidRPr="00013922">
        <w:t xml:space="preserve">Ces procédures automatisées sont </w:t>
      </w:r>
      <w:r>
        <w:t>désignées comme suit</w:t>
      </w:r>
      <w:r w:rsidRPr="00013922">
        <w:t>:</w:t>
      </w:r>
    </w:p>
    <w:p w:rsidR="00F75723" w:rsidRPr="00013922" w:rsidRDefault="00F75723" w:rsidP="00F75723">
      <w:pPr>
        <w:pStyle w:val="enumlev1"/>
      </w:pPr>
      <w:r w:rsidRPr="00013922">
        <w:t>–</w:t>
      </w:r>
      <w:r w:rsidRPr="00013922">
        <w:tab/>
        <w:t xml:space="preserve">procédure automatisée </w:t>
      </w:r>
      <w:r>
        <w:t xml:space="preserve">en cas </w:t>
      </w:r>
      <w:r w:rsidRPr="00013922">
        <w:t>de réception d</w:t>
      </w:r>
      <w:r w:rsidR="001321E6">
        <w:t>'</w:t>
      </w:r>
      <w:r w:rsidRPr="00013922">
        <w:t>un message de détresse;</w:t>
      </w:r>
      <w:r w:rsidR="00F118B5">
        <w:t xml:space="preserve"> </w:t>
      </w:r>
    </w:p>
    <w:p w:rsidR="00F75723" w:rsidRPr="00013922" w:rsidRDefault="00F75723" w:rsidP="00F75723">
      <w:pPr>
        <w:pStyle w:val="enumlev1"/>
      </w:pPr>
      <w:r w:rsidRPr="00013922">
        <w:t>–</w:t>
      </w:r>
      <w:r w:rsidRPr="00013922">
        <w:tab/>
        <w:t>procédure automatisée d</w:t>
      </w:r>
      <w:r w:rsidR="001321E6">
        <w:t>'</w:t>
      </w:r>
      <w:r w:rsidRPr="00013922">
        <w:t>envoi d</w:t>
      </w:r>
      <w:r w:rsidR="001321E6">
        <w:t>'</w:t>
      </w:r>
      <w:r w:rsidRPr="00013922">
        <w:t>un message de détresse;</w:t>
      </w:r>
      <w:r w:rsidR="00F118B5">
        <w:t xml:space="preserve"> </w:t>
      </w:r>
    </w:p>
    <w:p w:rsidR="00F75723" w:rsidRPr="00013922" w:rsidRDefault="00F75723" w:rsidP="00F75723">
      <w:pPr>
        <w:pStyle w:val="enumlev1"/>
      </w:pPr>
      <w:r w:rsidRPr="00013922">
        <w:t>–</w:t>
      </w:r>
      <w:r w:rsidRPr="00013922">
        <w:tab/>
        <w:t xml:space="preserve">procédure automatisée </w:t>
      </w:r>
      <w:r>
        <w:t xml:space="preserve">en cas </w:t>
      </w:r>
      <w:r w:rsidRPr="00013922">
        <w:t xml:space="preserve">de </w:t>
      </w:r>
      <w:r>
        <w:t>réception d</w:t>
      </w:r>
      <w:r w:rsidR="001321E6">
        <w:t>'</w:t>
      </w:r>
      <w:r>
        <w:t>un message autre qu</w:t>
      </w:r>
      <w:r w:rsidR="001321E6">
        <w:t>'</w:t>
      </w:r>
      <w:r>
        <w:t>un message</w:t>
      </w:r>
      <w:r w:rsidRPr="00013922">
        <w:t xml:space="preserve"> de détresse;</w:t>
      </w:r>
      <w:r w:rsidR="00F118B5">
        <w:t xml:space="preserve"> </w:t>
      </w:r>
    </w:p>
    <w:p w:rsidR="00F75723" w:rsidRPr="00013922" w:rsidRDefault="00F75723" w:rsidP="00F75723">
      <w:pPr>
        <w:pStyle w:val="enumlev1"/>
      </w:pPr>
      <w:r w:rsidRPr="00013922">
        <w:t>–</w:t>
      </w:r>
      <w:r w:rsidRPr="00013922">
        <w:tab/>
        <w:t>procédure automatisée d</w:t>
      </w:r>
      <w:r w:rsidR="001321E6">
        <w:t>'</w:t>
      </w:r>
      <w:r w:rsidRPr="00013922">
        <w:t>envoi d</w:t>
      </w:r>
      <w:r w:rsidR="001321E6">
        <w:t>'</w:t>
      </w:r>
      <w:r w:rsidRPr="00013922">
        <w:t xml:space="preserve">un message autre </w:t>
      </w:r>
      <w:r>
        <w:t>qu</w:t>
      </w:r>
      <w:r w:rsidR="001321E6">
        <w:t>'</w:t>
      </w:r>
      <w:r>
        <w:t>un message</w:t>
      </w:r>
      <w:r w:rsidRPr="00013922">
        <w:t xml:space="preserve"> de détresse;</w:t>
      </w:r>
      <w:r w:rsidR="00F118B5">
        <w:t xml:space="preserve"> </w:t>
      </w:r>
    </w:p>
    <w:p w:rsidR="00F75723" w:rsidRPr="00013922" w:rsidRDefault="00F75723" w:rsidP="00F75723">
      <w:pPr>
        <w:pStyle w:val="enumlev1"/>
      </w:pPr>
      <w:r w:rsidRPr="00013922">
        <w:t>–</w:t>
      </w:r>
      <w:r w:rsidRPr="00013922">
        <w:tab/>
        <w:t>procédure automatisée de communication.</w:t>
      </w:r>
      <w:r w:rsidR="00F118B5">
        <w:t xml:space="preserve"> </w:t>
      </w:r>
    </w:p>
    <w:p w:rsidR="00F75723" w:rsidRPr="00013922" w:rsidRDefault="00F75723" w:rsidP="00F75723">
      <w:r w:rsidRPr="00013922">
        <w:rPr>
          <w:b/>
          <w:bCs/>
        </w:rPr>
        <w:t>2.2</w:t>
      </w:r>
      <w:r w:rsidRPr="00013922">
        <w:rPr>
          <w:b/>
          <w:bCs/>
        </w:rPr>
        <w:tab/>
        <w:t>configuration par défaut</w:t>
      </w:r>
      <w:r w:rsidRPr="00013922">
        <w:t>: valeur</w:t>
      </w:r>
      <w:r>
        <w:t xml:space="preserve"> choisie ou procédure appliquée </w:t>
      </w:r>
      <w:r w:rsidRPr="00013922">
        <w:t>par le logiciel de l</w:t>
      </w:r>
      <w:r w:rsidR="001321E6">
        <w:t>'</w:t>
      </w:r>
      <w:r w:rsidRPr="00013922">
        <w:t xml:space="preserve">équipement </w:t>
      </w:r>
      <w:r>
        <w:t xml:space="preserve">sans </w:t>
      </w:r>
      <w:r w:rsidRPr="00013922">
        <w:t>instruction de la part de l</w:t>
      </w:r>
      <w:r w:rsidR="001321E6">
        <w:t>'</w:t>
      </w:r>
      <w:r w:rsidRPr="00013922">
        <w:t>opérateur.</w:t>
      </w:r>
      <w:r w:rsidR="00F118B5">
        <w:t xml:space="preserve"> </w:t>
      </w:r>
    </w:p>
    <w:p w:rsidR="00F75723" w:rsidRPr="00013922" w:rsidRDefault="00F75723" w:rsidP="00F75723">
      <w:r w:rsidRPr="00013922">
        <w:rPr>
          <w:b/>
          <w:bCs/>
        </w:rPr>
        <w:t>2.3</w:t>
      </w:r>
      <w:r w:rsidRPr="00013922">
        <w:rPr>
          <w:b/>
          <w:bCs/>
        </w:rPr>
        <w:tab/>
        <w:t>DROBOSE</w:t>
      </w:r>
      <w:r w:rsidRPr="00013922">
        <w:t xml:space="preserve">: relais de détresse </w:t>
      </w:r>
      <w:r>
        <w:t>pour le compte de quelqu</w:t>
      </w:r>
      <w:r w:rsidR="001321E6">
        <w:t>'</w:t>
      </w:r>
      <w:r>
        <w:t>un d</w:t>
      </w:r>
      <w:r w:rsidR="001321E6">
        <w:t>'</w:t>
      </w:r>
      <w:r>
        <w:t xml:space="preserve">autre </w:t>
      </w:r>
      <w:r w:rsidRPr="00013922">
        <w:t>(</w:t>
      </w:r>
      <w:r w:rsidRPr="0038106D">
        <w:rPr>
          <w:bCs/>
          <w:i/>
          <w:iCs/>
        </w:rPr>
        <w:t>distress relay on behalf of someone else</w:t>
      </w:r>
      <w:r w:rsidRPr="00013922">
        <w:rPr>
          <w:bCs/>
        </w:rPr>
        <w:t>).</w:t>
      </w:r>
      <w:r w:rsidR="00F118B5">
        <w:rPr>
          <w:bCs/>
        </w:rPr>
        <w:t xml:space="preserve"> </w:t>
      </w:r>
    </w:p>
    <w:p w:rsidR="00F75723" w:rsidRPr="00013922" w:rsidRDefault="00F75723" w:rsidP="00F75723">
      <w:r w:rsidRPr="00013922">
        <w:rPr>
          <w:b/>
        </w:rPr>
        <w:t>2.4</w:t>
      </w:r>
      <w:r w:rsidRPr="00013922">
        <w:rPr>
          <w:b/>
        </w:rPr>
        <w:tab/>
      </w:r>
      <w:r>
        <w:rPr>
          <w:b/>
        </w:rPr>
        <w:t>enclenché</w:t>
      </w:r>
      <w:r w:rsidRPr="00013922">
        <w:rPr>
          <w:bCs/>
        </w:rPr>
        <w:t>:</w:t>
      </w:r>
      <w:r w:rsidRPr="00013922">
        <w:t xml:space="preserve"> terme utilisé pour indiquer que l</w:t>
      </w:r>
      <w:r w:rsidR="001321E6">
        <w:t>'</w:t>
      </w:r>
      <w:r w:rsidRPr="00013922">
        <w:t>équipement est en train d</w:t>
      </w:r>
      <w:r w:rsidR="001321E6">
        <w:t>'</w:t>
      </w:r>
      <w:r>
        <w:t xml:space="preserve">appliquer </w:t>
      </w:r>
      <w:r w:rsidRPr="00013922">
        <w:t>une procédure automatisée.</w:t>
      </w:r>
      <w:r w:rsidR="00F118B5">
        <w:t xml:space="preserve"> </w:t>
      </w:r>
    </w:p>
    <w:p w:rsidR="00F75723" w:rsidRPr="00013922" w:rsidRDefault="00F75723" w:rsidP="00F75723">
      <w:r w:rsidRPr="00013922">
        <w:rPr>
          <w:b/>
        </w:rPr>
        <w:t>2.5</w:t>
      </w:r>
      <w:r w:rsidRPr="00013922">
        <w:rPr>
          <w:b/>
        </w:rPr>
        <w:tab/>
        <w:t>configuration par défaut</w:t>
      </w:r>
      <w:r w:rsidRPr="00625CD7">
        <w:rPr>
          <w:b/>
        </w:rPr>
        <w:t xml:space="preserve"> </w:t>
      </w:r>
      <w:r>
        <w:rPr>
          <w:b/>
        </w:rPr>
        <w:t>d</w:t>
      </w:r>
      <w:r w:rsidR="001321E6">
        <w:rPr>
          <w:b/>
        </w:rPr>
        <w:t>'</w:t>
      </w:r>
      <w:r>
        <w:rPr>
          <w:b/>
        </w:rPr>
        <w:t>origine</w:t>
      </w:r>
      <w:r w:rsidRPr="00013922">
        <w:rPr>
          <w:bCs/>
        </w:rPr>
        <w:t>:</w:t>
      </w:r>
      <w:r w:rsidRPr="00013922">
        <w:t xml:space="preserve"> valeur par défaut fixée par le fabricant t</w:t>
      </w:r>
      <w:r>
        <w:t>elle qu</w:t>
      </w:r>
      <w:r w:rsidR="001321E6">
        <w:t>'</w:t>
      </w:r>
      <w:r>
        <w:t xml:space="preserve">un champ ou une action est défini avant toute </w:t>
      </w:r>
      <w:r w:rsidRPr="00013922">
        <w:t>intervention de l</w:t>
      </w:r>
      <w:r w:rsidR="001321E6">
        <w:t>'</w:t>
      </w:r>
      <w:r w:rsidRPr="00013922">
        <w:t>opérateur.</w:t>
      </w:r>
      <w:r w:rsidR="00F118B5">
        <w:t xml:space="preserve"> </w:t>
      </w:r>
    </w:p>
    <w:p w:rsidR="00F75723" w:rsidRPr="00013922" w:rsidRDefault="00F75723" w:rsidP="00F75723">
      <w:r w:rsidRPr="00013922">
        <w:rPr>
          <w:b/>
        </w:rPr>
        <w:t>2.6</w:t>
      </w:r>
      <w:r w:rsidRPr="00013922">
        <w:rPr>
          <w:b/>
        </w:rPr>
        <w:tab/>
      </w:r>
      <w:r>
        <w:rPr>
          <w:b/>
        </w:rPr>
        <w:t xml:space="preserve">en </w:t>
      </w:r>
      <w:r w:rsidRPr="00013922">
        <w:rPr>
          <w:b/>
        </w:rPr>
        <w:t>veille:</w:t>
      </w:r>
      <w:r w:rsidRPr="00013922">
        <w:t xml:space="preserve"> terme utilisé pour indiquer que l</w:t>
      </w:r>
      <w:r w:rsidR="001321E6">
        <w:t>'</w:t>
      </w:r>
      <w:r w:rsidRPr="00013922">
        <w:t>équipement n</w:t>
      </w:r>
      <w:r w:rsidR="001321E6">
        <w:t>'</w:t>
      </w:r>
      <w:r w:rsidRPr="00013922">
        <w:t xml:space="preserve">est pas en train </w:t>
      </w:r>
      <w:r>
        <w:t xml:space="preserve">de traiter </w:t>
      </w:r>
      <w:r w:rsidRPr="00013922">
        <w:t>une procédure automatisée, active ou en attente, et peut donc recevoir des messages ASN.</w:t>
      </w:r>
    </w:p>
    <w:p w:rsidR="00F75723" w:rsidRPr="00013922" w:rsidRDefault="00F75723" w:rsidP="00F75723">
      <w:r w:rsidRPr="00013922">
        <w:rPr>
          <w:b/>
        </w:rPr>
        <w:t>2.7</w:t>
      </w:r>
      <w:r w:rsidRPr="00013922">
        <w:rPr>
          <w:b/>
        </w:rPr>
        <w:tab/>
      </w:r>
      <w:r>
        <w:rPr>
          <w:b/>
        </w:rPr>
        <w:t>immédiatement accessible</w:t>
      </w:r>
      <w:r w:rsidRPr="00013922">
        <w:rPr>
          <w:bCs/>
        </w:rPr>
        <w:t>:</w:t>
      </w:r>
      <w:r w:rsidRPr="00013922">
        <w:rPr>
          <w:b/>
        </w:rPr>
        <w:t xml:space="preserve"> </w:t>
      </w:r>
      <w:r>
        <w:t>expression</w:t>
      </w:r>
      <w:r w:rsidRPr="00013922">
        <w:t xml:space="preserve"> signifiant que les </w:t>
      </w:r>
      <w:r>
        <w:t>options</w:t>
      </w:r>
      <w:r w:rsidRPr="00013922">
        <w:t>, bo</w:t>
      </w:r>
      <w:r>
        <w:t>utons ou fonctions sont présent</w:t>
      </w:r>
      <w:r w:rsidRPr="00013922">
        <w:t>s et visibles sans que l</w:t>
      </w:r>
      <w:r w:rsidR="001321E6">
        <w:t>'</w:t>
      </w:r>
      <w:r w:rsidRPr="00013922">
        <w:t xml:space="preserve">opérateur fasse de manipulation (par exemple, faire défiler ou ouvrir un menu, retirer un </w:t>
      </w:r>
      <w:r>
        <w:t>capot</w:t>
      </w:r>
      <w:r w:rsidRPr="00013922">
        <w:t>, etc.).</w:t>
      </w:r>
      <w:r w:rsidR="00F118B5">
        <w:t xml:space="preserve"> </w:t>
      </w:r>
    </w:p>
    <w:p w:rsidR="00F75723" w:rsidRPr="00013922" w:rsidRDefault="00F75723" w:rsidP="00F75723">
      <w:pPr>
        <w:pStyle w:val="Heading1"/>
      </w:pPr>
      <w:r w:rsidRPr="00013922">
        <w:lastRenderedPageBreak/>
        <w:t>3</w:t>
      </w:r>
      <w:r w:rsidRPr="00013922">
        <w:tab/>
        <w:t>Commande</w:t>
      </w:r>
      <w:r>
        <w:t>s</w:t>
      </w:r>
    </w:p>
    <w:p w:rsidR="00F75723" w:rsidRPr="00013922" w:rsidRDefault="00F75723" w:rsidP="00F75723">
      <w:r w:rsidRPr="00013922">
        <w:rPr>
          <w:b/>
        </w:rPr>
        <w:t>3.1</w:t>
      </w:r>
      <w:r w:rsidRPr="00013922">
        <w:rPr>
          <w:b/>
        </w:rPr>
        <w:tab/>
        <w:t>Bouton d</w:t>
      </w:r>
      <w:r>
        <w:rPr>
          <w:b/>
        </w:rPr>
        <w:t>e détresse spécial</w:t>
      </w:r>
      <w:r w:rsidRPr="00013922">
        <w:rPr>
          <w:bCs/>
        </w:rPr>
        <w:t>: permet</w:t>
      </w:r>
      <w:r w:rsidRPr="00013922">
        <w:t xml:space="preserve"> d</w:t>
      </w:r>
      <w:r>
        <w:t xml:space="preserve">e déclencher </w:t>
      </w:r>
      <w:r w:rsidRPr="00013922">
        <w:t>la tentative d</w:t>
      </w:r>
      <w:r w:rsidR="001321E6">
        <w:t>'</w:t>
      </w:r>
      <w:r w:rsidRPr="00013922">
        <w:t>alerte de détresse.</w:t>
      </w:r>
      <w:r>
        <w:t xml:space="preserve"> L</w:t>
      </w:r>
      <w:r w:rsidR="001321E6">
        <w:t>'</w:t>
      </w:r>
      <w:r>
        <w:t xml:space="preserve">utilisation de ce </w:t>
      </w:r>
      <w:r w:rsidRPr="00013922">
        <w:t xml:space="preserve">bouton devrait </w:t>
      </w:r>
      <w:r>
        <w:t xml:space="preserve">requérir </w:t>
      </w:r>
      <w:r w:rsidRPr="00013922">
        <w:t>au moins deux actions indépendantes: tout d</w:t>
      </w:r>
      <w:r w:rsidR="001321E6">
        <w:t>'</w:t>
      </w:r>
      <w:r w:rsidRPr="00013922">
        <w:t xml:space="preserve">abord retirer le </w:t>
      </w:r>
      <w:r>
        <w:t xml:space="preserve">capot </w:t>
      </w:r>
      <w:r w:rsidRPr="00013922">
        <w:t>de protection</w:t>
      </w:r>
      <w:r>
        <w:t xml:space="preserve">, puis </w:t>
      </w:r>
      <w:r w:rsidRPr="00013922">
        <w:t>appuyer sur le bouton de détresse. Ce bouton devrait être de couleur rouge et porter la mention «D</w:t>
      </w:r>
      <w:r>
        <w:t>É</w:t>
      </w:r>
      <w:r w:rsidRPr="00013922">
        <w:t>TRESS</w:t>
      </w:r>
      <w:r>
        <w:t>E</w:t>
      </w:r>
      <w:r w:rsidRPr="00013922">
        <w:t xml:space="preserve">». </w:t>
      </w:r>
      <w:r>
        <w:t xml:space="preserve">Si le capot </w:t>
      </w:r>
      <w:r w:rsidRPr="00013922">
        <w:t xml:space="preserve">de protection </w:t>
      </w:r>
      <w:r>
        <w:t>n</w:t>
      </w:r>
      <w:r w:rsidR="001321E6">
        <w:t>'</w:t>
      </w:r>
      <w:r>
        <w:t xml:space="preserve">est pas </w:t>
      </w:r>
      <w:r w:rsidRPr="00013922">
        <w:t>transparent, celui-ci devrait également porter la mention «D</w:t>
      </w:r>
      <w:r>
        <w:t>É</w:t>
      </w:r>
      <w:r w:rsidRPr="00013922">
        <w:t>TRESS</w:t>
      </w:r>
      <w:r>
        <w:t>E</w:t>
      </w:r>
      <w:r w:rsidRPr="00013922">
        <w:t xml:space="preserve">». </w:t>
      </w:r>
      <w:r>
        <w:t>Un capot</w:t>
      </w:r>
      <w:r w:rsidRPr="00013922">
        <w:t xml:space="preserve"> ou un couvercle maintenu en place par un </w:t>
      </w:r>
      <w:r>
        <w:t>dispositif</w:t>
      </w:r>
      <w:r w:rsidRPr="00013922">
        <w:t xml:space="preserve"> relié en permanence à l</w:t>
      </w:r>
      <w:r w:rsidR="001321E6">
        <w:t>'</w:t>
      </w:r>
      <w:r w:rsidRPr="00013922">
        <w:t>équipement, par exemple par une charnière</w:t>
      </w:r>
      <w:r>
        <w:t>, devrait protéger le bouton de toute manipulation intempestive</w:t>
      </w:r>
      <w:r w:rsidRPr="00013922">
        <w:t>. L</w:t>
      </w:r>
      <w:r w:rsidR="001321E6">
        <w:t>'</w:t>
      </w:r>
      <w:r w:rsidRPr="00013922">
        <w:t xml:space="preserve">utilisateur ne devrait pas avoir à enlever </w:t>
      </w:r>
      <w:r>
        <w:t>de film de protection ni</w:t>
      </w:r>
      <w:r w:rsidRPr="00013922">
        <w:t xml:space="preserve"> à </w:t>
      </w:r>
      <w:r>
        <w:t xml:space="preserve">casser un capot </w:t>
      </w:r>
      <w:r w:rsidRPr="00013922">
        <w:t xml:space="preserve">pour utiliser le bouton de détresse. </w:t>
      </w:r>
      <w:r>
        <w:t>C</w:t>
      </w:r>
      <w:r w:rsidRPr="00013922">
        <w:t xml:space="preserve">e bouton </w:t>
      </w:r>
      <w:r>
        <w:t xml:space="preserve">ne </w:t>
      </w:r>
      <w:r w:rsidRPr="00013922">
        <w:t>doit être utilisé qu</w:t>
      </w:r>
      <w:r w:rsidR="001321E6">
        <w:t>'</w:t>
      </w:r>
      <w:r>
        <w:t>en cas de détresse</w:t>
      </w:r>
      <w:r w:rsidRPr="00013922">
        <w:t xml:space="preserve"> et devrait pouvoir fonctio</w:t>
      </w:r>
      <w:r>
        <w:t>nner à n</w:t>
      </w:r>
      <w:r w:rsidR="001321E6">
        <w:t>'</w:t>
      </w:r>
      <w:r>
        <w:t xml:space="preserve">importe quel moment. Son </w:t>
      </w:r>
      <w:r w:rsidRPr="00013922">
        <w:t xml:space="preserve">utilisation sans </w:t>
      </w:r>
      <w:r>
        <w:t xml:space="preserve">que </w:t>
      </w:r>
      <w:r w:rsidRPr="00013922">
        <w:t>l</w:t>
      </w:r>
      <w:r w:rsidR="001321E6">
        <w:t>'</w:t>
      </w:r>
      <w:r w:rsidRPr="00013922">
        <w:t xml:space="preserve">opérateur </w:t>
      </w:r>
      <w:r>
        <w:t>ait composé préalablement un message d</w:t>
      </w:r>
      <w:r w:rsidR="001321E6">
        <w:t>'</w:t>
      </w:r>
      <w:r w:rsidRPr="00013922">
        <w:t xml:space="preserve">alerte devrait déclencher </w:t>
      </w:r>
      <w:r>
        <w:t>une</w:t>
      </w:r>
      <w:r w:rsidRPr="00013922">
        <w:t xml:space="preserve"> tentative d</w:t>
      </w:r>
      <w:r w:rsidR="001321E6">
        <w:t>'</w:t>
      </w:r>
      <w:r w:rsidRPr="00013922">
        <w:t>alerte de détresse par défaut</w:t>
      </w:r>
      <w:r>
        <w:t xml:space="preserve"> pour laquelle la nature de la </w:t>
      </w:r>
      <w:r w:rsidRPr="00013922">
        <w:t>détresse</w:t>
      </w:r>
      <w:r>
        <w:t xml:space="preserve"> serait</w:t>
      </w:r>
      <w:r w:rsidRPr="00013922">
        <w:t xml:space="preserve"> «non </w:t>
      </w:r>
      <w:r>
        <w:t>spécifiée», qui serait émise</w:t>
      </w:r>
      <w:r w:rsidRPr="00013922">
        <w:t xml:space="preserve"> en radiotéléphonie et</w:t>
      </w:r>
      <w:r>
        <w:t>,</w:t>
      </w:r>
      <w:r w:rsidRPr="00013922">
        <w:t xml:space="preserve"> </w:t>
      </w:r>
      <w:r>
        <w:t>dans le cas des</w:t>
      </w:r>
      <w:r w:rsidRPr="00013922">
        <w:t xml:space="preserve"> </w:t>
      </w:r>
      <w:r w:rsidRPr="00013922">
        <w:rPr>
          <w:rFonts w:eastAsia="Batang" w:cs="Arial"/>
          <w:lang w:eastAsia="ja-JP"/>
        </w:rPr>
        <w:t>ondes décamétriques</w:t>
      </w:r>
      <w:r w:rsidRPr="00013922">
        <w:t xml:space="preserve">, </w:t>
      </w:r>
      <w:r>
        <w:t xml:space="preserve">sur </w:t>
      </w:r>
      <w:r w:rsidRPr="00013922">
        <w:t xml:space="preserve">plusieurs </w:t>
      </w:r>
      <w:r w:rsidRPr="00013922">
        <w:rPr>
          <w:rFonts w:eastAsia="Batang" w:cs="Arial"/>
          <w:lang w:eastAsia="ja-JP"/>
        </w:rPr>
        <w:t>fréquences</w:t>
      </w:r>
      <w:r w:rsidRPr="00013922">
        <w:t xml:space="preserve"> dans les six bandes.</w:t>
      </w:r>
    </w:p>
    <w:p w:rsidR="00F75723" w:rsidRPr="00013922" w:rsidRDefault="00F75723" w:rsidP="00F75723">
      <w:r w:rsidRPr="00013922">
        <w:t>Le bouton de détresse devrait avoir la priorité sur toutes les procédures ASN.</w:t>
      </w:r>
    </w:p>
    <w:p w:rsidR="00F75723" w:rsidRPr="00896B1E" w:rsidRDefault="00F75723" w:rsidP="00F75723">
      <w:r w:rsidRPr="00896B1E">
        <w:rPr>
          <w:b/>
        </w:rPr>
        <w:t>3.2</w:t>
      </w:r>
      <w:r w:rsidRPr="00896B1E">
        <w:tab/>
        <w:t>Les commandes, boutons ou fonctions ci</w:t>
      </w:r>
      <w:r w:rsidRPr="00896B1E">
        <w:noBreakHyphen/>
        <w:t xml:space="preserve">après devraient être </w:t>
      </w:r>
      <w:r>
        <w:t xml:space="preserve">immédiatement </w:t>
      </w:r>
      <w:r w:rsidRPr="00896B1E">
        <w:t>accessibles et visibles lorsque l</w:t>
      </w:r>
      <w:r w:rsidR="001321E6">
        <w:t>'</w:t>
      </w:r>
      <w:r w:rsidRPr="00896B1E">
        <w:t>équipement est en veille:</w:t>
      </w:r>
    </w:p>
    <w:p w:rsidR="00F75723" w:rsidRPr="00896B1E" w:rsidRDefault="00F75723" w:rsidP="00F75723">
      <w:pPr>
        <w:rPr>
          <w:b/>
        </w:rPr>
      </w:pPr>
      <w:r w:rsidRPr="00896B1E">
        <w:rPr>
          <w:b/>
        </w:rPr>
        <w:t>3.2.1</w:t>
      </w:r>
      <w:r w:rsidRPr="00896B1E">
        <w:rPr>
          <w:b/>
        </w:rPr>
        <w:tab/>
        <w:t>Fonction de détresse</w:t>
      </w:r>
      <w:r>
        <w:rPr>
          <w:b/>
        </w:rPr>
        <w:t>:</w:t>
      </w:r>
      <w:r w:rsidRPr="00896B1E">
        <w:rPr>
          <w:b/>
        </w:rPr>
        <w:t xml:space="preserve"> </w:t>
      </w:r>
      <w:r w:rsidRPr="00896B1E">
        <w:rPr>
          <w:bCs/>
        </w:rPr>
        <w:t>permet</w:t>
      </w:r>
      <w:r>
        <w:rPr>
          <w:bCs/>
        </w:rPr>
        <w:t xml:space="preserve"> </w:t>
      </w:r>
      <w:r w:rsidRPr="00896B1E">
        <w:rPr>
          <w:bCs/>
        </w:rPr>
        <w:t>de composer des tentatives d</w:t>
      </w:r>
      <w:r w:rsidR="001321E6">
        <w:rPr>
          <w:bCs/>
        </w:rPr>
        <w:t>'</w:t>
      </w:r>
      <w:r w:rsidRPr="00896B1E">
        <w:rPr>
          <w:bCs/>
        </w:rPr>
        <w:t xml:space="preserve">alerte de détresse autres </w:t>
      </w:r>
      <w:r>
        <w:rPr>
          <w:bCs/>
        </w:rPr>
        <w:t>qu</w:t>
      </w:r>
      <w:r w:rsidR="001321E6">
        <w:rPr>
          <w:bCs/>
        </w:rPr>
        <w:t>'</w:t>
      </w:r>
      <w:r>
        <w:rPr>
          <w:bCs/>
        </w:rPr>
        <w:t>une tentative d</w:t>
      </w:r>
      <w:r w:rsidR="001321E6">
        <w:rPr>
          <w:bCs/>
        </w:rPr>
        <w:t>'</w:t>
      </w:r>
      <w:r>
        <w:rPr>
          <w:bCs/>
        </w:rPr>
        <w:t>alerte de détresse</w:t>
      </w:r>
      <w:r w:rsidRPr="00896B1E">
        <w:rPr>
          <w:bCs/>
        </w:rPr>
        <w:t xml:space="preserve"> par défaut </w:t>
      </w:r>
      <w:r>
        <w:rPr>
          <w:bCs/>
        </w:rPr>
        <w:t>pour lesquelles</w:t>
      </w:r>
      <w:r w:rsidRPr="00896B1E">
        <w:rPr>
          <w:bCs/>
        </w:rPr>
        <w:t xml:space="preserve"> l</w:t>
      </w:r>
      <w:r w:rsidR="001321E6">
        <w:rPr>
          <w:bCs/>
        </w:rPr>
        <w:t>'</w:t>
      </w:r>
      <w:r w:rsidRPr="00896B1E">
        <w:rPr>
          <w:bCs/>
        </w:rPr>
        <w:t xml:space="preserve">opérateur </w:t>
      </w:r>
      <w:r>
        <w:rPr>
          <w:bCs/>
        </w:rPr>
        <w:t>peut</w:t>
      </w:r>
      <w:r w:rsidRPr="00896B1E">
        <w:t>:</w:t>
      </w:r>
    </w:p>
    <w:p w:rsidR="00F75723" w:rsidRPr="00896B1E" w:rsidRDefault="00F75723" w:rsidP="00F75723">
      <w:pPr>
        <w:pStyle w:val="enumlev1"/>
      </w:pPr>
      <w:r w:rsidRPr="00896B1E">
        <w:t>–</w:t>
      </w:r>
      <w:r w:rsidRPr="00896B1E">
        <w:tab/>
        <w:t>sélectionner la nature de la détresse (configuration</w:t>
      </w:r>
      <w:r>
        <w:t xml:space="preserve"> </w:t>
      </w:r>
      <w:r w:rsidRPr="00896B1E">
        <w:t>par défaut</w:t>
      </w:r>
      <w:r w:rsidRPr="00625CD7">
        <w:t xml:space="preserve"> </w:t>
      </w:r>
      <w:r>
        <w:t>d</w:t>
      </w:r>
      <w:r w:rsidR="001321E6">
        <w:t>'</w:t>
      </w:r>
      <w:r>
        <w:t>origine</w:t>
      </w:r>
      <w:r w:rsidRPr="00896B1E">
        <w:t>: détresse non spécifiée</w:t>
      </w:r>
      <w:r>
        <w:t>);</w:t>
      </w:r>
    </w:p>
    <w:p w:rsidR="00F75723" w:rsidRPr="00896B1E" w:rsidRDefault="00F75723" w:rsidP="00F75723">
      <w:pPr>
        <w:pStyle w:val="enumlev1"/>
      </w:pPr>
      <w:r w:rsidRPr="00896B1E">
        <w:t>–</w:t>
      </w:r>
      <w:r w:rsidRPr="00896B1E">
        <w:tab/>
        <w:t xml:space="preserve">en </w:t>
      </w:r>
      <w:r w:rsidRPr="00896B1E">
        <w:rPr>
          <w:rFonts w:eastAsia="Batang" w:cs="Arial"/>
          <w:lang w:eastAsia="ja-JP"/>
        </w:rPr>
        <w:t>ondes décamétriques</w:t>
      </w:r>
      <w:r w:rsidRPr="00896B1E">
        <w:t>, sélectionner le mode de communication (configuration</w:t>
      </w:r>
      <w:r>
        <w:t xml:space="preserve"> </w:t>
      </w:r>
      <w:r w:rsidRPr="00896B1E">
        <w:t>par défaut</w:t>
      </w:r>
      <w:r>
        <w:t xml:space="preserve"> d</w:t>
      </w:r>
      <w:r w:rsidR="001321E6">
        <w:t>'</w:t>
      </w:r>
      <w:r>
        <w:t>origine</w:t>
      </w:r>
      <w:r w:rsidRPr="00896B1E">
        <w:t>:</w:t>
      </w:r>
      <w:r>
        <w:t xml:space="preserve"> téléphonie);</w:t>
      </w:r>
    </w:p>
    <w:p w:rsidR="00F75723" w:rsidRPr="00896B1E" w:rsidRDefault="00F75723" w:rsidP="00F75723">
      <w:pPr>
        <w:pStyle w:val="enumlev1"/>
      </w:pPr>
      <w:r w:rsidRPr="00896B1E">
        <w:t>–</w:t>
      </w:r>
      <w:r w:rsidRPr="00896B1E">
        <w:tab/>
        <w:t xml:space="preserve">en </w:t>
      </w:r>
      <w:r w:rsidRPr="00896B1E">
        <w:rPr>
          <w:rFonts w:eastAsia="Batang" w:cs="Arial"/>
          <w:lang w:eastAsia="ja-JP"/>
        </w:rPr>
        <w:t>ondes décamétriques</w:t>
      </w:r>
      <w:r w:rsidRPr="00896B1E">
        <w:t>, sélectionner l</w:t>
      </w:r>
      <w:r>
        <w:t>e</w:t>
      </w:r>
      <w:r w:rsidRPr="00896B1E">
        <w:t xml:space="preserve"> </w:t>
      </w:r>
      <w:r>
        <w:t>mode</w:t>
      </w:r>
      <w:r w:rsidRPr="00896B1E">
        <w:t xml:space="preserve"> et les fréquences </w:t>
      </w:r>
      <w:r>
        <w:t>d</w:t>
      </w:r>
      <w:r w:rsidR="001321E6">
        <w:t>'</w:t>
      </w:r>
      <w:r>
        <w:t>émission</w:t>
      </w:r>
      <w:r w:rsidRPr="00896B1E">
        <w:t xml:space="preserve"> (configuration par défaut</w:t>
      </w:r>
      <w:r w:rsidRPr="00625CD7">
        <w:t xml:space="preserve"> </w:t>
      </w:r>
      <w:r>
        <w:t>d</w:t>
      </w:r>
      <w:r w:rsidR="001321E6">
        <w:t>'</w:t>
      </w:r>
      <w:r>
        <w:t>origine</w:t>
      </w:r>
      <w:r w:rsidRPr="00896B1E">
        <w:t>:</w:t>
      </w:r>
      <w:r>
        <w:t xml:space="preserve"> plusieurs </w:t>
      </w:r>
      <w:r>
        <w:rPr>
          <w:rFonts w:eastAsia="Batang" w:cs="Arial"/>
          <w:lang w:eastAsia="ja-JP"/>
        </w:rPr>
        <w:t>fréquences</w:t>
      </w:r>
      <w:r>
        <w:t xml:space="preserve"> dans les six bandes);</w:t>
      </w:r>
    </w:p>
    <w:p w:rsidR="00F75723" w:rsidRPr="00896B1E" w:rsidRDefault="00F75723" w:rsidP="00F75723">
      <w:pPr>
        <w:pStyle w:val="enumlev1"/>
      </w:pPr>
      <w:r w:rsidRPr="00896B1E">
        <w:t>–</w:t>
      </w:r>
      <w:r w:rsidRPr="00896B1E">
        <w:tab/>
        <w:t xml:space="preserve">vérifier les informations relatives à la position et à </w:t>
      </w:r>
      <w:r>
        <w:t>l</w:t>
      </w:r>
      <w:r w:rsidR="001321E6">
        <w:t>'</w:t>
      </w:r>
      <w:r>
        <w:t>heure à laquelle elle a été relevée et entrer manuellement ces informations si elles sont erronées,</w:t>
      </w:r>
    </w:p>
    <w:p w:rsidR="00F75723" w:rsidRPr="00896B1E" w:rsidRDefault="00F75723" w:rsidP="00F75723">
      <w:r>
        <w:t>a</w:t>
      </w:r>
      <w:r w:rsidRPr="00896B1E">
        <w:t xml:space="preserve">vant de </w:t>
      </w:r>
      <w:r>
        <w:t xml:space="preserve">déclencher </w:t>
      </w:r>
      <w:r w:rsidRPr="00896B1E">
        <w:t>la tentative d</w:t>
      </w:r>
      <w:r w:rsidR="001321E6">
        <w:t>'</w:t>
      </w:r>
      <w:r w:rsidRPr="00896B1E">
        <w:t xml:space="preserve">alerte de détresse </w:t>
      </w:r>
      <w:r>
        <w:t xml:space="preserve">en appuyant sur le </w:t>
      </w:r>
      <w:r w:rsidRPr="00896B1E">
        <w:t>bouton de détresse spécial</w:t>
      </w:r>
      <w:r>
        <w:t>.</w:t>
      </w:r>
    </w:p>
    <w:p w:rsidR="00F75723" w:rsidRPr="00896B1E" w:rsidRDefault="00F75723" w:rsidP="00F75723">
      <w:r w:rsidRPr="00896B1E">
        <w:rPr>
          <w:b/>
        </w:rPr>
        <w:t>3.2.2</w:t>
      </w:r>
      <w:r w:rsidRPr="00896B1E">
        <w:rPr>
          <w:b/>
        </w:rPr>
        <w:tab/>
        <w:t>Fonction appel</w:t>
      </w:r>
      <w:r>
        <w:rPr>
          <w:bCs/>
        </w:rPr>
        <w:t xml:space="preserve">: permet de </w:t>
      </w:r>
      <w:r w:rsidRPr="00896B1E">
        <w:rPr>
          <w:bCs/>
        </w:rPr>
        <w:t>composer des messages ASN autre</w:t>
      </w:r>
      <w:r>
        <w:rPr>
          <w:bCs/>
        </w:rPr>
        <w:t>s</w:t>
      </w:r>
      <w:r w:rsidRPr="00896B1E">
        <w:rPr>
          <w:bCs/>
        </w:rPr>
        <w:t xml:space="preserve"> que des messages de détresse</w:t>
      </w:r>
      <w:r w:rsidRPr="00896B1E">
        <w:t>.</w:t>
      </w:r>
    </w:p>
    <w:p w:rsidR="00F75723" w:rsidRPr="00896B1E" w:rsidRDefault="00F75723" w:rsidP="00F75723">
      <w:r w:rsidRPr="00896B1E">
        <w:rPr>
          <w:b/>
        </w:rPr>
        <w:t>3.2.3</w:t>
      </w:r>
      <w:r w:rsidRPr="00896B1E">
        <w:rPr>
          <w:b/>
        </w:rPr>
        <w:tab/>
        <w:t>Fonction relai</w:t>
      </w:r>
      <w:r>
        <w:rPr>
          <w:b/>
        </w:rPr>
        <w:t>s</w:t>
      </w:r>
      <w:r w:rsidRPr="00896B1E">
        <w:rPr>
          <w:b/>
        </w:rPr>
        <w:t xml:space="preserve"> de détresse pour le compte de quelqu</w:t>
      </w:r>
      <w:r w:rsidR="001321E6">
        <w:rPr>
          <w:b/>
        </w:rPr>
        <w:t>'</w:t>
      </w:r>
      <w:r w:rsidRPr="00896B1E">
        <w:rPr>
          <w:b/>
        </w:rPr>
        <w:t>un d</w:t>
      </w:r>
      <w:r w:rsidR="001321E6">
        <w:rPr>
          <w:b/>
        </w:rPr>
        <w:t>'</w:t>
      </w:r>
      <w:r w:rsidRPr="00896B1E">
        <w:rPr>
          <w:b/>
        </w:rPr>
        <w:t>autre</w:t>
      </w:r>
      <w:r w:rsidRPr="008529C9">
        <w:rPr>
          <w:bCs/>
        </w:rPr>
        <w:t>: permet de</w:t>
      </w:r>
      <w:r>
        <w:t xml:space="preserve"> composer et de relayer une communication de détresse reçue par des moyens autres que des moyens ASN</w:t>
      </w:r>
      <w:r w:rsidRPr="00896B1E">
        <w:t>.</w:t>
      </w:r>
    </w:p>
    <w:p w:rsidR="00F75723" w:rsidRPr="00896B1E" w:rsidRDefault="00F75723" w:rsidP="00F75723">
      <w:r w:rsidRPr="00896B1E">
        <w:rPr>
          <w:b/>
          <w:bCs/>
        </w:rPr>
        <w:t>3.3</w:t>
      </w:r>
      <w:r w:rsidRPr="00896B1E">
        <w:rPr>
          <w:b/>
          <w:bCs/>
        </w:rPr>
        <w:tab/>
      </w:r>
      <w:r w:rsidRPr="00896B1E">
        <w:t xml:space="preserve">Les commandes, boutons ou fonctions ci-après devraient être </w:t>
      </w:r>
      <w:r>
        <w:t>accessibles</w:t>
      </w:r>
      <w:r w:rsidRPr="00896B1E">
        <w:t xml:space="preserve"> et visibles comme indiqué:</w:t>
      </w:r>
    </w:p>
    <w:p w:rsidR="00F75723" w:rsidRPr="00896B1E" w:rsidRDefault="00F75723" w:rsidP="00F75723">
      <w:pPr>
        <w:rPr>
          <w:strike/>
        </w:rPr>
      </w:pPr>
      <w:r w:rsidRPr="00896B1E">
        <w:rPr>
          <w:b/>
        </w:rPr>
        <w:t>3.3.1</w:t>
      </w:r>
      <w:r w:rsidRPr="00896B1E">
        <w:rPr>
          <w:b/>
        </w:rPr>
        <w:tab/>
        <w:t>Annuler/echap/</w:t>
      </w:r>
      <w:r>
        <w:rPr>
          <w:b/>
        </w:rPr>
        <w:t>r</w:t>
      </w:r>
      <w:r w:rsidRPr="00896B1E">
        <w:rPr>
          <w:b/>
        </w:rPr>
        <w:t>etour/ou équivalent</w:t>
      </w:r>
      <w:r>
        <w:rPr>
          <w:bCs/>
        </w:rPr>
        <w:t>: permet de revenir</w:t>
      </w:r>
      <w:r w:rsidRPr="00896B1E">
        <w:rPr>
          <w:bCs/>
        </w:rPr>
        <w:t xml:space="preserve"> au menu précédent depuis n</w:t>
      </w:r>
      <w:r w:rsidR="001321E6">
        <w:rPr>
          <w:bCs/>
        </w:rPr>
        <w:t>'</w:t>
      </w:r>
      <w:r w:rsidRPr="00896B1E">
        <w:rPr>
          <w:bCs/>
        </w:rPr>
        <w:t>importe quelle fonction de l</w:t>
      </w:r>
      <w:r w:rsidR="001321E6">
        <w:rPr>
          <w:bCs/>
        </w:rPr>
        <w:t>'</w:t>
      </w:r>
      <w:r w:rsidRPr="00896B1E">
        <w:rPr>
          <w:bCs/>
        </w:rPr>
        <w:t>équipement</w:t>
      </w:r>
      <w:r w:rsidRPr="00896B1E">
        <w:t>.</w:t>
      </w:r>
    </w:p>
    <w:p w:rsidR="00F75723" w:rsidRPr="00896B1E" w:rsidRDefault="00F75723" w:rsidP="00F75723">
      <w:r w:rsidRPr="00896B1E">
        <w:rPr>
          <w:b/>
        </w:rPr>
        <w:t>3.3.2</w:t>
      </w:r>
      <w:r w:rsidRPr="00896B1E">
        <w:rPr>
          <w:b/>
        </w:rPr>
        <w:tab/>
        <w:t>Ent</w:t>
      </w:r>
      <w:r>
        <w:rPr>
          <w:b/>
        </w:rPr>
        <w:t>rer/</w:t>
      </w:r>
      <w:r w:rsidRPr="00896B1E">
        <w:rPr>
          <w:b/>
        </w:rPr>
        <w:t>accepter/suivant/touche</w:t>
      </w:r>
      <w:r>
        <w:rPr>
          <w:b/>
        </w:rPr>
        <w:t>r</w:t>
      </w:r>
      <w:r w:rsidRPr="00896B1E">
        <w:rPr>
          <w:b/>
        </w:rPr>
        <w:t>/appuyer ou équivalent</w:t>
      </w:r>
      <w:r>
        <w:rPr>
          <w:bCs/>
        </w:rPr>
        <w:t>: pe</w:t>
      </w:r>
      <w:r w:rsidRPr="00896B1E">
        <w:rPr>
          <w:bCs/>
        </w:rPr>
        <w:t>r</w:t>
      </w:r>
      <w:r>
        <w:rPr>
          <w:bCs/>
        </w:rPr>
        <w:t>met de</w:t>
      </w:r>
    </w:p>
    <w:p w:rsidR="00F75723" w:rsidRPr="00896B1E" w:rsidRDefault="00F75723" w:rsidP="00F75723">
      <w:r w:rsidRPr="00896B1E">
        <w:rPr>
          <w:b/>
          <w:bCs/>
        </w:rPr>
        <w:t>3.3.2.1</w:t>
      </w:r>
      <w:r w:rsidRPr="00896B1E">
        <w:rPr>
          <w:b/>
          <w:bCs/>
        </w:rPr>
        <w:tab/>
      </w:r>
      <w:r>
        <w:t>v</w:t>
      </w:r>
      <w:r w:rsidRPr="00896B1E">
        <w:t xml:space="preserve">alider </w:t>
      </w:r>
      <w:r>
        <w:t>une option du menu;</w:t>
      </w:r>
      <w:r w:rsidRPr="00896B1E">
        <w:t xml:space="preserve"> ou</w:t>
      </w:r>
    </w:p>
    <w:p w:rsidR="00F75723" w:rsidRPr="00896B1E" w:rsidRDefault="00F75723" w:rsidP="00F75723">
      <w:r w:rsidRPr="00896B1E">
        <w:rPr>
          <w:b/>
          <w:bCs/>
        </w:rPr>
        <w:t>3.3.2.2</w:t>
      </w:r>
      <w:r w:rsidRPr="00896B1E">
        <w:rPr>
          <w:b/>
          <w:bCs/>
        </w:rPr>
        <w:tab/>
      </w:r>
      <w:r>
        <w:t>p</w:t>
      </w:r>
      <w:r w:rsidRPr="00896B1E">
        <w:t>asser à l</w:t>
      </w:r>
      <w:r w:rsidR="001321E6">
        <w:t>'</w:t>
      </w:r>
      <w:r w:rsidRPr="00896B1E">
        <w:t>étape suivante.</w:t>
      </w:r>
    </w:p>
    <w:p w:rsidR="00F75723" w:rsidRPr="00896B1E" w:rsidRDefault="00F75723" w:rsidP="00F75723">
      <w:pPr>
        <w:pStyle w:val="Heading1"/>
      </w:pPr>
      <w:r w:rsidRPr="00896B1E">
        <w:t>4</w:t>
      </w:r>
      <w:r w:rsidRPr="00896B1E">
        <w:tab/>
        <w:t>Affichage de</w:t>
      </w:r>
      <w:r>
        <w:t>s</w:t>
      </w:r>
      <w:r w:rsidRPr="00896B1E">
        <w:t xml:space="preserve"> messages en langage clair</w:t>
      </w:r>
    </w:p>
    <w:p w:rsidR="00F75723" w:rsidRPr="00896B1E" w:rsidRDefault="00F75723" w:rsidP="00F75723">
      <w:r w:rsidRPr="00896B1E">
        <w:t>L</w:t>
      </w:r>
      <w:r w:rsidR="001321E6">
        <w:t>'</w:t>
      </w:r>
      <w:r w:rsidRPr="00896B1E">
        <w:t>intitulé et le contenu des messages devraient appara</w:t>
      </w:r>
      <w:r>
        <w:t>ître en langage clair, par exemple</w:t>
      </w:r>
      <w:r w:rsidRPr="00896B1E">
        <w:t xml:space="preserve">: </w:t>
      </w:r>
    </w:p>
    <w:p w:rsidR="00F75723" w:rsidRPr="00896B1E" w:rsidRDefault="00F75723" w:rsidP="00F75723">
      <w:pPr>
        <w:pStyle w:val="enumlev1"/>
      </w:pPr>
      <w:r>
        <w:t>–</w:t>
      </w:r>
      <w:r>
        <w:tab/>
        <w:t>«</w:t>
      </w:r>
      <w:r w:rsidRPr="00896B1E">
        <w:t>Radiotéléphon</w:t>
      </w:r>
      <w:r>
        <w:t>i</w:t>
      </w:r>
      <w:r w:rsidRPr="00896B1E">
        <w:t>e</w:t>
      </w:r>
      <w:r>
        <w:t>» a</w:t>
      </w:r>
      <w:r w:rsidRPr="00896B1E">
        <w:t>u lieu de</w:t>
      </w:r>
      <w:r>
        <w:t xml:space="preserve"> J3E;</w:t>
      </w:r>
    </w:p>
    <w:p w:rsidR="00F75723" w:rsidRPr="00896B1E" w:rsidRDefault="00F75723" w:rsidP="00F75723">
      <w:pPr>
        <w:pStyle w:val="enumlev1"/>
      </w:pPr>
      <w:r w:rsidRPr="00896B1E">
        <w:lastRenderedPageBreak/>
        <w:t>–</w:t>
      </w:r>
      <w:r w:rsidRPr="00896B1E">
        <w:tab/>
        <w:t>«occupé» au lieu de «</w:t>
      </w:r>
      <w:r>
        <w:t>télécommand</w:t>
      </w:r>
      <w:r w:rsidRPr="00896B1E">
        <w:t>e</w:t>
      </w:r>
      <w:r>
        <w:t xml:space="preserve"> 2: 102</w:t>
      </w:r>
      <w:r w:rsidRPr="00896B1E">
        <w:t>».</w:t>
      </w:r>
    </w:p>
    <w:p w:rsidR="00F75723" w:rsidRPr="00896B1E" w:rsidRDefault="00F75723" w:rsidP="00F75723">
      <w:pPr>
        <w:pStyle w:val="Heading1"/>
      </w:pPr>
      <w:r w:rsidRPr="00896B1E">
        <w:t>5</w:t>
      </w:r>
      <w:r w:rsidRPr="00896B1E">
        <w:tab/>
      </w:r>
      <w:r>
        <w:t>Emission</w:t>
      </w:r>
      <w:r w:rsidRPr="00896B1E">
        <w:t xml:space="preserve"> de messages ASN</w:t>
      </w:r>
    </w:p>
    <w:p w:rsidR="00F75723" w:rsidRPr="00896B1E" w:rsidRDefault="00F75723" w:rsidP="00F75723">
      <w:pPr>
        <w:pStyle w:val="Heading2"/>
      </w:pPr>
      <w:r w:rsidRPr="00896B1E">
        <w:t>5.1</w:t>
      </w:r>
      <w:r w:rsidRPr="00896B1E">
        <w:tab/>
      </w:r>
      <w:r>
        <w:t>Eléments composant l</w:t>
      </w:r>
      <w:r w:rsidRPr="00896B1E">
        <w:t>es messages ASN</w:t>
      </w:r>
    </w:p>
    <w:p w:rsidR="00F75723" w:rsidRPr="006F71B2" w:rsidRDefault="00F75723" w:rsidP="00F75723">
      <w:r w:rsidRPr="006F71B2">
        <w:t>Les fonctions permettant de choisir et de composer des messages ASN devraient être organisées de telle sorte que l</w:t>
      </w:r>
      <w:r w:rsidR="001321E6">
        <w:t>'</w:t>
      </w:r>
      <w:r w:rsidRPr="006F71B2">
        <w:t>opérateur puisse rapidement et de façon précise:</w:t>
      </w:r>
    </w:p>
    <w:p w:rsidR="00F75723" w:rsidRPr="006F71B2" w:rsidRDefault="00F75723" w:rsidP="00F75723">
      <w:r w:rsidRPr="006F71B2">
        <w:rPr>
          <w:b/>
          <w:bCs/>
        </w:rPr>
        <w:t>5.1.1</w:t>
      </w:r>
      <w:r w:rsidRPr="006F71B2">
        <w:tab/>
        <w:t>com</w:t>
      </w:r>
      <w:r>
        <w:t>poser le contenu du message ASN;</w:t>
      </w:r>
    </w:p>
    <w:p w:rsidR="00F75723" w:rsidRPr="006F71B2" w:rsidRDefault="00F75723" w:rsidP="00F75723">
      <w:r w:rsidRPr="006F71B2">
        <w:rPr>
          <w:b/>
          <w:bCs/>
        </w:rPr>
        <w:t>5.1.2</w:t>
      </w:r>
      <w:r w:rsidRPr="006F71B2">
        <w:tab/>
        <w:t>relire et corriger, si nécessaire, le contenu avant l</w:t>
      </w:r>
      <w:r w:rsidR="001321E6">
        <w:t>'</w:t>
      </w:r>
      <w:r w:rsidRPr="006F71B2">
        <w:t>émission du message ASN.</w:t>
      </w:r>
    </w:p>
    <w:p w:rsidR="00F75723" w:rsidRDefault="00F75723" w:rsidP="00F75723">
      <w:pPr>
        <w:pStyle w:val="Heading2"/>
      </w:pPr>
      <w:r>
        <w:t>5.2</w:t>
      </w:r>
      <w:r>
        <w:tab/>
        <w:t>Lignes directrices opérationnelles à l</w:t>
      </w:r>
      <w:r w:rsidR="001321E6">
        <w:t>'</w:t>
      </w:r>
      <w:r>
        <w:t>intention de l</w:t>
      </w:r>
      <w:r w:rsidR="001321E6">
        <w:t>'</w:t>
      </w:r>
      <w:r>
        <w:t>opérateur</w:t>
      </w:r>
    </w:p>
    <w:p w:rsidR="00F75723" w:rsidRDefault="00F75723" w:rsidP="00F75723">
      <w:r>
        <w:rPr>
          <w:b/>
          <w:bCs/>
        </w:rPr>
        <w:t>5.2.1</w:t>
      </w:r>
      <w:r>
        <w:rPr>
          <w:b/>
          <w:bCs/>
        </w:rPr>
        <w:tab/>
      </w:r>
      <w:r>
        <w:t>L</w:t>
      </w:r>
      <w:r w:rsidR="001321E6">
        <w:t>'</w:t>
      </w:r>
      <w:r>
        <w:t>opérateur devrait pouvoir composer uniquement les types de message ASN spécifiés dans les Tableaux 4.1 à 4.10.2.</w:t>
      </w:r>
    </w:p>
    <w:p w:rsidR="00F75723" w:rsidRDefault="00F75723" w:rsidP="00F75723">
      <w:r w:rsidRPr="00F8764D">
        <w:rPr>
          <w:b/>
          <w:bCs/>
        </w:rPr>
        <w:t>5.2.2</w:t>
      </w:r>
      <w:r w:rsidRPr="00F8764D">
        <w:rPr>
          <w:b/>
          <w:bCs/>
        </w:rPr>
        <w:tab/>
      </w:r>
      <w:r>
        <w:t>L</w:t>
      </w:r>
      <w:r w:rsidR="001321E6">
        <w:t>'</w:t>
      </w:r>
      <w:r>
        <w:t>équipement devrait automatiquement proposer l</w:t>
      </w:r>
      <w:r w:rsidR="001321E6">
        <w:t>'</w:t>
      </w:r>
      <w:r>
        <w:t>étape suivante pour composer le message ASN (comme par exemple, lorsque l</w:t>
      </w:r>
      <w:r w:rsidR="001321E6">
        <w:t>'</w:t>
      </w:r>
      <w:r>
        <w:t>on appuie sur le bouton entrer/accepter/suivant/toucher/ appuyer ou équivalent) si cette option n</w:t>
      </w:r>
      <w:r w:rsidR="001321E6">
        <w:t>'</w:t>
      </w:r>
      <w:r>
        <w:t>apparaît pas dans le menu contextuel ou sur l</w:t>
      </w:r>
      <w:r w:rsidR="001321E6">
        <w:t>'</w:t>
      </w:r>
      <w:r>
        <w:t>affichage.</w:t>
      </w:r>
    </w:p>
    <w:p w:rsidR="00F75723" w:rsidRDefault="00F75723" w:rsidP="00F75723">
      <w:pPr>
        <w:pStyle w:val="Heading2"/>
      </w:pPr>
      <w:r>
        <w:t>5.3</w:t>
      </w:r>
      <w:r>
        <w:tab/>
        <w:t>Configuration par défaut</w:t>
      </w:r>
    </w:p>
    <w:p w:rsidR="00F75723" w:rsidRDefault="00F75723" w:rsidP="00F75723">
      <w:r>
        <w:t>Lorsqu</w:t>
      </w:r>
      <w:r w:rsidR="001321E6">
        <w:t>'</w:t>
      </w:r>
      <w:r>
        <w:t>il existe plusieurs possibilités pour les éléments composant le message ASN (voir les Tableaux 4.1 à 4.10.2), les valeurs par défaut d</w:t>
      </w:r>
      <w:r w:rsidR="001321E6">
        <w:t>'</w:t>
      </w:r>
      <w:r>
        <w:t>origine devraient être les suivantes:</w:t>
      </w:r>
    </w:p>
    <w:p w:rsidR="00F75723" w:rsidRDefault="00F75723" w:rsidP="00F75723">
      <w:r>
        <w:t>Une fois que l</w:t>
      </w:r>
      <w:r w:rsidR="001321E6">
        <w:t>'</w:t>
      </w:r>
      <w:r>
        <w:t>opérateur a sélectionné l</w:t>
      </w:r>
      <w:r w:rsidR="001321E6">
        <w:t>'</w:t>
      </w:r>
      <w:r>
        <w:t>option permettant de composer un message ASN autre qu</w:t>
      </w:r>
      <w:r w:rsidR="001321E6">
        <w:t>'</w:t>
      </w:r>
      <w:r>
        <w:t>un message de détresse:</w:t>
      </w:r>
    </w:p>
    <w:p w:rsidR="00F75723" w:rsidRDefault="00F75723" w:rsidP="00F75723">
      <w:pPr>
        <w:pStyle w:val="enumlev1"/>
      </w:pPr>
      <w:r>
        <w:t>–</w:t>
      </w:r>
      <w:r>
        <w:tab/>
        <w:t>si l</w:t>
      </w:r>
      <w:r w:rsidR="001321E6">
        <w:t>'</w:t>
      </w:r>
      <w:r>
        <w:t>opérateur peut sélectionner un format (adresse de destination), le format par défaut devrait être «stations individuelles (120)»;</w:t>
      </w:r>
    </w:p>
    <w:p w:rsidR="00F75723" w:rsidRPr="00F8764D" w:rsidRDefault="00F75723" w:rsidP="00F75723">
      <w:pPr>
        <w:pStyle w:val="enumlev1"/>
      </w:pPr>
      <w:r>
        <w:t>–</w:t>
      </w:r>
      <w:r>
        <w:tab/>
        <w:t>si le format (adresse de destination) est stations individuelles (120), un groupe de navires (114) ou un appel téléphonique semi-automatique (123), la valeur de l</w:t>
      </w:r>
      <w:r w:rsidR="001321E6">
        <w:t>'</w:t>
      </w:r>
      <w:r>
        <w:t>identité MMSI par défaut devrait être un indicateur interne précisant que l</w:t>
      </w:r>
      <w:r w:rsidR="001321E6">
        <w:t>'</w:t>
      </w:r>
      <w:r>
        <w:t>identité MMSI n</w:t>
      </w:r>
      <w:r w:rsidR="001321E6">
        <w:t>'</w:t>
      </w:r>
      <w:r>
        <w:t>est pas valide et doit être entrée pour que la transmission puisse avoir lieu;</w:t>
      </w:r>
    </w:p>
    <w:p w:rsidR="00F75723" w:rsidRPr="00F8764D" w:rsidRDefault="00F75723" w:rsidP="00F75723">
      <w:pPr>
        <w:pStyle w:val="enumlev1"/>
      </w:pPr>
      <w:r>
        <w:t>–</w:t>
      </w:r>
      <w:r>
        <w:tab/>
        <w:t>si le format (adresse de destination) est une zone géographique (102), cette zone par défaut devrait être un cercle d</w:t>
      </w:r>
      <w:r w:rsidR="001321E6">
        <w:t>'</w:t>
      </w:r>
      <w:r>
        <w:t>un rayon de 500 milles nautiques autour du navire;</w:t>
      </w:r>
    </w:p>
    <w:p w:rsidR="00F75723" w:rsidRPr="00F8764D" w:rsidRDefault="00F75723" w:rsidP="00F75723">
      <w:pPr>
        <w:pStyle w:val="enumlev1"/>
      </w:pPr>
      <w:r>
        <w:t>–</w:t>
      </w:r>
      <w:r>
        <w:tab/>
        <w:t>si l</w:t>
      </w:r>
      <w:r w:rsidR="001321E6">
        <w:t>'</w:t>
      </w:r>
      <w:r>
        <w:t>opérateur peut sélectionner une catégorie (priorité), la catégorie par défaut devrait être «routine» à moins que celle-ci ne soit pas autorisée (comme dans le cas d</w:t>
      </w:r>
      <w:r w:rsidR="001321E6">
        <w:t>'</w:t>
      </w:r>
      <w:r>
        <w:t>un message ASN adressé à une zone ou à tous les navires), auquel cas la catégorie par défaut devrait être «sécurité»;</w:t>
      </w:r>
    </w:p>
    <w:p w:rsidR="00F75723" w:rsidRPr="00F8764D" w:rsidRDefault="00F75723" w:rsidP="00F75723">
      <w:pPr>
        <w:pStyle w:val="enumlev1"/>
      </w:pPr>
      <w:r>
        <w:t>–</w:t>
      </w:r>
      <w:r>
        <w:tab/>
        <w:t>si l</w:t>
      </w:r>
      <w:r w:rsidR="001321E6">
        <w:t>'</w:t>
      </w:r>
      <w:r>
        <w:t>opérateur peut sélectionner le type de communication ultérieure, le paramètre par défaut devrait être radiotéléphonie;</w:t>
      </w:r>
    </w:p>
    <w:p w:rsidR="00F75723" w:rsidRPr="00F8764D" w:rsidRDefault="00F75723" w:rsidP="00F75723">
      <w:pPr>
        <w:pStyle w:val="enumlev1"/>
      </w:pPr>
      <w:r>
        <w:t>–</w:t>
      </w:r>
      <w:r>
        <w:tab/>
        <w:t>si l</w:t>
      </w:r>
      <w:r w:rsidR="001321E6">
        <w:t>'</w:t>
      </w:r>
      <w:r>
        <w:t xml:space="preserve">opérateur peut sélectionner une </w:t>
      </w:r>
      <w:r>
        <w:rPr>
          <w:rFonts w:eastAsia="Batang" w:cs="Arial"/>
          <w:lang w:eastAsia="ja-JP"/>
        </w:rPr>
        <w:t xml:space="preserve">fréquence ou une voie de </w:t>
      </w:r>
      <w:r w:rsidRPr="00F8764D">
        <w:rPr>
          <w:rFonts w:eastAsia="Batang" w:cs="Arial"/>
          <w:lang w:eastAsia="ja-JP"/>
        </w:rPr>
        <w:t>communication</w:t>
      </w:r>
      <w:r>
        <w:rPr>
          <w:rFonts w:eastAsia="Batang" w:cs="Arial"/>
          <w:lang w:eastAsia="ja-JP"/>
        </w:rPr>
        <w:t xml:space="preserve"> </w:t>
      </w:r>
      <w:r>
        <w:t>ultérieure</w:t>
      </w:r>
      <w:r>
        <w:rPr>
          <w:rFonts w:eastAsia="Batang" w:cs="Arial"/>
          <w:lang w:eastAsia="ja-JP"/>
        </w:rPr>
        <w:t xml:space="preserve">, le paramètre par défaut devrait être une </w:t>
      </w:r>
      <w:r w:rsidRPr="00F8764D">
        <w:rPr>
          <w:rFonts w:eastAsia="Batang" w:cs="Arial"/>
          <w:lang w:eastAsia="ja-JP"/>
        </w:rPr>
        <w:t>fréquence</w:t>
      </w:r>
      <w:r>
        <w:rPr>
          <w:rFonts w:eastAsia="Batang" w:cs="Arial"/>
          <w:lang w:eastAsia="ja-JP"/>
        </w:rPr>
        <w:t xml:space="preserve"> ou une voie non utilisée pour les </w:t>
      </w:r>
      <w:r w:rsidRPr="00F8764D">
        <w:rPr>
          <w:rFonts w:eastAsia="Batang" w:cs="Arial"/>
          <w:lang w:eastAsia="ja-JP"/>
        </w:rPr>
        <w:t>communication</w:t>
      </w:r>
      <w:r>
        <w:rPr>
          <w:rFonts w:eastAsia="Batang" w:cs="Arial"/>
          <w:lang w:eastAsia="ja-JP"/>
        </w:rPr>
        <w:t xml:space="preserve">s de détresse, compatible avec le moyen de </w:t>
      </w:r>
      <w:r w:rsidRPr="00C870DA">
        <w:rPr>
          <w:rFonts w:eastAsia="Batang" w:cs="Arial"/>
          <w:lang w:eastAsia="ja-JP"/>
        </w:rPr>
        <w:t>communication</w:t>
      </w:r>
      <w:r>
        <w:rPr>
          <w:rFonts w:eastAsia="Batang" w:cs="Arial"/>
          <w:lang w:eastAsia="ja-JP"/>
        </w:rPr>
        <w:t xml:space="preserve"> </w:t>
      </w:r>
      <w:r>
        <w:t>ultérieure</w:t>
      </w:r>
      <w:r>
        <w:rPr>
          <w:rFonts w:eastAsia="Batang" w:cs="Arial"/>
          <w:lang w:eastAsia="ja-JP"/>
        </w:rPr>
        <w:t xml:space="preserve"> et, en ondes hectométriques/décamétriques, dans la même bande que celle utilisée pour émettre le message ASN,</w:t>
      </w:r>
    </w:p>
    <w:p w:rsidR="00F75723" w:rsidRPr="00F8764D" w:rsidRDefault="00F75723" w:rsidP="00F75723">
      <w:pPr>
        <w:pStyle w:val="enumlev2"/>
      </w:pPr>
      <w:r>
        <w:t>–</w:t>
      </w:r>
      <w:r>
        <w:tab/>
        <w:t>en ondes hectométriques/décamétriques, si l</w:t>
      </w:r>
      <w:r w:rsidR="001321E6">
        <w:t>'</w:t>
      </w:r>
      <w:r>
        <w:t xml:space="preserve">opérateur peut sélectionner la </w:t>
      </w:r>
      <w:r>
        <w:rPr>
          <w:rFonts w:eastAsia="Batang" w:cs="Arial"/>
          <w:lang w:eastAsia="ja-JP"/>
        </w:rPr>
        <w:t>fréquence utilisée pour transmettre le message ASN, la valeur par défaut devrait être 2 177 kHz;</w:t>
      </w:r>
    </w:p>
    <w:p w:rsidR="00F75723" w:rsidRPr="00F8764D" w:rsidRDefault="00F75723" w:rsidP="00F75723">
      <w:pPr>
        <w:pStyle w:val="enumlev2"/>
      </w:pPr>
      <w:r>
        <w:t>–</w:t>
      </w:r>
      <w:r>
        <w:tab/>
        <w:t>en ondes hectométriques, si l</w:t>
      </w:r>
      <w:r w:rsidR="001321E6">
        <w:t>'</w:t>
      </w:r>
      <w:r>
        <w:t xml:space="preserve">opérateur peut sélectionner la </w:t>
      </w:r>
      <w:r>
        <w:rPr>
          <w:rFonts w:eastAsia="Batang" w:cs="Arial"/>
          <w:lang w:eastAsia="ja-JP"/>
        </w:rPr>
        <w:t>fréquence utilisée pour transmettre le message ASN, la valeur par défaut devrait être 2 177 kHz;</w:t>
      </w:r>
    </w:p>
    <w:p w:rsidR="00F75723" w:rsidRPr="00F8764D" w:rsidRDefault="00F75723" w:rsidP="00DA1694">
      <w:pPr>
        <w:pStyle w:val="enumlev2"/>
      </w:pPr>
      <w:r>
        <w:lastRenderedPageBreak/>
        <w:t>–</w:t>
      </w:r>
      <w:r>
        <w:tab/>
        <w:t>en ondes décamétrique, si l</w:t>
      </w:r>
      <w:r w:rsidR="001321E6">
        <w:t>'</w:t>
      </w:r>
      <w:r>
        <w:t xml:space="preserve">opérateur peut sélectionner la </w:t>
      </w:r>
      <w:r>
        <w:rPr>
          <w:rFonts w:eastAsia="Batang" w:cs="Arial"/>
          <w:lang w:eastAsia="ja-JP"/>
        </w:rPr>
        <w:t>fréquence utilisée pour transmettre le message ASN, la valeur par défaut devrait être dans la bande des 8</w:t>
      </w:r>
      <w:r w:rsidR="00DA1694">
        <w:rPr>
          <w:rFonts w:eastAsia="Batang" w:cs="Arial"/>
          <w:lang w:eastAsia="ja-JP"/>
        </w:rPr>
        <w:t> </w:t>
      </w:r>
      <w:r>
        <w:rPr>
          <w:rFonts w:eastAsia="Batang" w:cs="Arial"/>
          <w:lang w:eastAsia="ja-JP"/>
        </w:rPr>
        <w:t>MHz;</w:t>
      </w:r>
    </w:p>
    <w:p w:rsidR="00F75723" w:rsidRPr="00F8764D" w:rsidRDefault="00F75723" w:rsidP="00F75723">
      <w:pPr>
        <w:pStyle w:val="enumlev1"/>
      </w:pPr>
      <w:r>
        <w:t>–</w:t>
      </w:r>
      <w:r>
        <w:tab/>
        <w:t>tous les autres paramètres (par exemple la position, son heure de relèvement, l</w:t>
      </w:r>
      <w:r w:rsidR="001321E6">
        <w:t>'</w:t>
      </w:r>
      <w:r>
        <w:t>auto</w:t>
      </w:r>
      <w:r>
        <w:noBreakHyphen/>
        <w:t>ID ou le caractère de fin de séquence) devraient être configurés automatiquement par l</w:t>
      </w:r>
      <w:r w:rsidR="001321E6">
        <w:t>'</w:t>
      </w:r>
      <w:r>
        <w:t>équipement;</w:t>
      </w:r>
    </w:p>
    <w:p w:rsidR="00F75723" w:rsidRPr="00F8764D" w:rsidRDefault="00F75723" w:rsidP="00F75723">
      <w:pPr>
        <w:pStyle w:val="enumlev1"/>
      </w:pPr>
      <w:r>
        <w:t>–</w:t>
      </w:r>
      <w:r>
        <w:tab/>
        <w:t>la catégorie ne devrait pas rester en mémoire lorsqu</w:t>
      </w:r>
      <w:r w:rsidR="001321E6">
        <w:t>'</w:t>
      </w:r>
      <w:r>
        <w:t>on sélectionne ultérieurement l</w:t>
      </w:r>
      <w:r w:rsidR="001321E6">
        <w:t>'</w:t>
      </w:r>
      <w:r>
        <w:t>option composition d</w:t>
      </w:r>
      <w:r w:rsidR="001321E6">
        <w:t>'</w:t>
      </w:r>
      <w:r>
        <w:t>appel; au contraire, la configuration d</w:t>
      </w:r>
      <w:r w:rsidR="001321E6">
        <w:t>'</w:t>
      </w:r>
      <w:r>
        <w:t>origine par défaut devrait être rétablie. Toutefois, cela ne signifie pas que l</w:t>
      </w:r>
      <w:r w:rsidR="001321E6">
        <w:t>'</w:t>
      </w:r>
      <w:r>
        <w:t>équipement ne permet pas à l</w:t>
      </w:r>
      <w:r w:rsidR="001321E6">
        <w:t>'</w:t>
      </w:r>
      <w:r>
        <w:t>opérateur d</w:t>
      </w:r>
      <w:r w:rsidR="001321E6">
        <w:t>'</w:t>
      </w:r>
      <w:r>
        <w:t>envoyer des messages ASN précomposés et personnalisés en une seule manipulation;</w:t>
      </w:r>
    </w:p>
    <w:p w:rsidR="00F75723" w:rsidRDefault="00F75723" w:rsidP="00F75723">
      <w:pPr>
        <w:pStyle w:val="enumlev1"/>
      </w:pPr>
      <w:r>
        <w:t>–</w:t>
      </w:r>
      <w:r>
        <w:tab/>
        <w:t>par exemple, s</w:t>
      </w:r>
      <w:r w:rsidR="001321E6">
        <w:t>'</w:t>
      </w:r>
      <w:r>
        <w:t>il n</w:t>
      </w:r>
      <w:r w:rsidR="001321E6">
        <w:t>'</w:t>
      </w:r>
      <w:r>
        <w:t>existe qu</w:t>
      </w:r>
      <w:r w:rsidR="001321E6">
        <w:t>'</w:t>
      </w:r>
      <w:r>
        <w:t>un seul bouton «appel», sélection de menu ou équivalent pour envoyer un message ASN autre qu</w:t>
      </w:r>
      <w:r w:rsidR="001321E6">
        <w:t>'</w:t>
      </w:r>
      <w:r>
        <w:t xml:space="preserve">un message de détresse, le message ASN par défaut pourrait avoir le format «stations </w:t>
      </w:r>
      <w:r w:rsidRPr="00D83913">
        <w:t>individuel</w:t>
      </w:r>
      <w:r>
        <w:t>les» et la catégorie «routine».</w:t>
      </w:r>
    </w:p>
    <w:p w:rsidR="00F75723" w:rsidRPr="00F8764D" w:rsidRDefault="00F75723" w:rsidP="00F75723">
      <w:r>
        <w:t>Une fois que l</w:t>
      </w:r>
      <w:r w:rsidR="001321E6">
        <w:t>'</w:t>
      </w:r>
      <w:r>
        <w:t>opérateur a sélectionné l</w:t>
      </w:r>
      <w:r w:rsidR="001321E6">
        <w:t>'</w:t>
      </w:r>
      <w:r>
        <w:t>option permettant de composer un relais de détresse pour le compte de quelqu</w:t>
      </w:r>
      <w:r w:rsidR="001321E6">
        <w:t>'</w:t>
      </w:r>
      <w:r>
        <w:t>un d</w:t>
      </w:r>
      <w:r w:rsidR="001321E6">
        <w:t>'</w:t>
      </w:r>
      <w:r>
        <w:t>autre (DROBOSE):</w:t>
      </w:r>
    </w:p>
    <w:p w:rsidR="00F75723" w:rsidRDefault="00F75723" w:rsidP="00F75723">
      <w:pPr>
        <w:pStyle w:val="enumlev1"/>
      </w:pPr>
      <w:r>
        <w:t>–</w:t>
      </w:r>
      <w:r w:rsidRPr="00D83913">
        <w:tab/>
        <w:t>si l</w:t>
      </w:r>
      <w:r w:rsidR="001321E6">
        <w:t>'</w:t>
      </w:r>
      <w:r w:rsidRPr="00D83913">
        <w:t xml:space="preserve">opérateur peut sélectionner un format (adresse de destination), le format par défaut </w:t>
      </w:r>
      <w:r>
        <w:t>d</w:t>
      </w:r>
      <w:r w:rsidRPr="00D83913">
        <w:t>evrait être «</w:t>
      </w:r>
      <w:r>
        <w:t xml:space="preserve">stations </w:t>
      </w:r>
      <w:r w:rsidRPr="00D83913">
        <w:t>individuel</w:t>
      </w:r>
      <w:r>
        <w:t>les</w:t>
      </w:r>
      <w:r w:rsidRPr="00D83913">
        <w:t xml:space="preserve"> (120)»</w:t>
      </w:r>
      <w:r>
        <w:t>;</w:t>
      </w:r>
    </w:p>
    <w:p w:rsidR="00F75723" w:rsidRDefault="00F75723" w:rsidP="00F75723">
      <w:pPr>
        <w:pStyle w:val="enumlev1"/>
      </w:pPr>
      <w:r w:rsidRPr="00D83913">
        <w:t>–</w:t>
      </w:r>
      <w:r w:rsidRPr="00D83913">
        <w:tab/>
        <w:t xml:space="preserve">si le format (adresse de destination) est </w:t>
      </w:r>
      <w:r>
        <w:t xml:space="preserve">stations </w:t>
      </w:r>
      <w:r w:rsidRPr="00D83913">
        <w:t>individuel</w:t>
      </w:r>
      <w:r>
        <w:t>les</w:t>
      </w:r>
      <w:r w:rsidRPr="00D83913">
        <w:t xml:space="preserve"> (120),</w:t>
      </w:r>
      <w:r>
        <w:t xml:space="preserve"> la valeur de</w:t>
      </w:r>
      <w:r w:rsidRPr="00D83913">
        <w:t xml:space="preserve"> l</w:t>
      </w:r>
      <w:r w:rsidR="001321E6">
        <w:t>'</w:t>
      </w:r>
      <w:r w:rsidRPr="00D83913">
        <w:t>identité MMSI par défaut devrait</w:t>
      </w:r>
      <w:r>
        <w:t xml:space="preserve"> être un indicateur interne précisant </w:t>
      </w:r>
      <w:r w:rsidRPr="00D83913">
        <w:t>que l</w:t>
      </w:r>
      <w:r w:rsidR="001321E6">
        <w:t>'</w:t>
      </w:r>
      <w:r w:rsidRPr="00D83913">
        <w:t xml:space="preserve">identité MMSI </w:t>
      </w:r>
      <w:r>
        <w:t>n</w:t>
      </w:r>
      <w:r w:rsidR="001321E6">
        <w:t>'</w:t>
      </w:r>
      <w:r w:rsidRPr="00D83913">
        <w:t>est</w:t>
      </w:r>
      <w:r>
        <w:t xml:space="preserve"> pas </w:t>
      </w:r>
      <w:r w:rsidRPr="00D83913">
        <w:t xml:space="preserve">valide et doit </w:t>
      </w:r>
      <w:r>
        <w:t>être entrée pour que la transmission puisse avoir lieu;</w:t>
      </w:r>
    </w:p>
    <w:p w:rsidR="00F75723" w:rsidRDefault="00F75723" w:rsidP="00F75723">
      <w:pPr>
        <w:pStyle w:val="enumlev1"/>
      </w:pPr>
      <w:r w:rsidRPr="00D83913">
        <w:t>–</w:t>
      </w:r>
      <w:r w:rsidRPr="00D83913">
        <w:tab/>
        <w:t>si le format (adresse de destination) est une zone</w:t>
      </w:r>
      <w:r>
        <w:t xml:space="preserve"> géographique</w:t>
      </w:r>
      <w:r w:rsidRPr="00D83913">
        <w:t xml:space="preserve"> (102), </w:t>
      </w:r>
      <w:r>
        <w:t>cette</w:t>
      </w:r>
      <w:r w:rsidRPr="00D83913">
        <w:t xml:space="preserve"> zone par défaut devrait </w:t>
      </w:r>
      <w:r>
        <w:t>être un cercle d</w:t>
      </w:r>
      <w:r w:rsidR="001321E6">
        <w:t>'</w:t>
      </w:r>
      <w:r>
        <w:t xml:space="preserve">un rayon de </w:t>
      </w:r>
      <w:r w:rsidRPr="00D83913">
        <w:t>500</w:t>
      </w:r>
      <w:r>
        <w:t xml:space="preserve"> milles nautiques autour du navire;</w:t>
      </w:r>
    </w:p>
    <w:p w:rsidR="00F75723" w:rsidRDefault="00F75723" w:rsidP="00F75723">
      <w:pPr>
        <w:pStyle w:val="enumlev1"/>
      </w:pPr>
      <w:r w:rsidRPr="00D83913">
        <w:t>–</w:t>
      </w:r>
      <w:r w:rsidRPr="00D83913">
        <w:tab/>
        <w:t>la nature de la détresse par défaut devrait être «non spécifiée (107)»</w:t>
      </w:r>
      <w:r>
        <w:t>;</w:t>
      </w:r>
    </w:p>
    <w:p w:rsidR="00F75723" w:rsidRDefault="00F75723" w:rsidP="00F75723">
      <w:pPr>
        <w:pStyle w:val="enumlev1"/>
      </w:pPr>
      <w:r w:rsidRPr="00D83913">
        <w:t>–</w:t>
      </w:r>
      <w:r w:rsidRPr="00D83913">
        <w:tab/>
        <w:t>l</w:t>
      </w:r>
      <w:r w:rsidR="001321E6">
        <w:t>'</w:t>
      </w:r>
      <w:r w:rsidRPr="00D83913">
        <w:t xml:space="preserve">identité MMSI par défaut du navire en détresse devrait </w:t>
      </w:r>
      <w:r>
        <w:t>être «inconnue (126 répété cinq fois)»;</w:t>
      </w:r>
    </w:p>
    <w:p w:rsidR="00F75723" w:rsidRDefault="00F75723" w:rsidP="00F75723">
      <w:pPr>
        <w:pStyle w:val="enumlev1"/>
      </w:pPr>
      <w:r w:rsidRPr="00D83913">
        <w:t>–</w:t>
      </w:r>
      <w:r w:rsidRPr="00D83913">
        <w:tab/>
      </w:r>
      <w:r>
        <w:t xml:space="preserve">il ne devrait pas y avoir de </w:t>
      </w:r>
      <w:r w:rsidRPr="00D83913">
        <w:t xml:space="preserve">position </w:t>
      </w:r>
      <w:r>
        <w:t>ni</w:t>
      </w:r>
      <w:r w:rsidRPr="00D83913">
        <w:t xml:space="preserve"> </w:t>
      </w:r>
      <w:r>
        <w:t>d</w:t>
      </w:r>
      <w:r w:rsidR="001321E6">
        <w:t>'</w:t>
      </w:r>
      <w:r w:rsidRPr="00D83913">
        <w:t>heure de relèvement</w:t>
      </w:r>
      <w:r>
        <w:t xml:space="preserve"> de la position </w:t>
      </w:r>
      <w:r w:rsidRPr="00D83913">
        <w:t>par défaut</w:t>
      </w:r>
      <w:r>
        <w:t>:</w:t>
      </w:r>
    </w:p>
    <w:p w:rsidR="00F75723" w:rsidRPr="00D83913" w:rsidRDefault="00F75723" w:rsidP="00F75723">
      <w:pPr>
        <w:pStyle w:val="enumlev1"/>
      </w:pPr>
      <w:r w:rsidRPr="00D83913">
        <w:t>–</w:t>
      </w:r>
      <w:r w:rsidRPr="00D83913">
        <w:tab/>
        <w:t xml:space="preserve">le moyen de communication </w:t>
      </w:r>
      <w:r>
        <w:t>ultérieure</w:t>
      </w:r>
      <w:r w:rsidRPr="00D83913">
        <w:t xml:space="preserve"> par défaut devrait être la radiotéléphonie;</w:t>
      </w:r>
    </w:p>
    <w:p w:rsidR="00F75723" w:rsidRPr="00D83913" w:rsidRDefault="00F75723" w:rsidP="00F75723">
      <w:pPr>
        <w:pStyle w:val="enumlev1"/>
      </w:pPr>
      <w:r>
        <w:t>–</w:t>
      </w:r>
      <w:r w:rsidRPr="00D83913">
        <w:tab/>
      </w:r>
      <w:r>
        <w:t xml:space="preserve">en ondes hectométriques/décamétriques, la bande de transmission ASN par défaut devrait être la bande des </w:t>
      </w:r>
      <w:r w:rsidRPr="00D83913">
        <w:t>2 MHz;</w:t>
      </w:r>
    </w:p>
    <w:p w:rsidR="00F75723" w:rsidRPr="00D83913" w:rsidRDefault="00F75723" w:rsidP="00F75723">
      <w:pPr>
        <w:pStyle w:val="enumlev1"/>
      </w:pPr>
      <w:r w:rsidRPr="00D83913">
        <w:t>–</w:t>
      </w:r>
      <w:r w:rsidRPr="00D83913">
        <w:tab/>
        <w:t xml:space="preserve">en ondes hectométriques, la bande de transmission ASN par défaut devrait </w:t>
      </w:r>
      <w:r>
        <w:t>être la bande des 2 MHz;</w:t>
      </w:r>
    </w:p>
    <w:p w:rsidR="00F75723" w:rsidRPr="00D83913" w:rsidRDefault="00F75723" w:rsidP="00F75723">
      <w:pPr>
        <w:pStyle w:val="enumlev1"/>
      </w:pPr>
      <w:r w:rsidRPr="00D83913">
        <w:t>–</w:t>
      </w:r>
      <w:r w:rsidRPr="00D83913">
        <w:tab/>
        <w:t xml:space="preserve">en ondes décamétriques, la bande de transmission ASN par défaut devrait </w:t>
      </w:r>
      <w:r>
        <w:t>être la bande des 8 MHz;</w:t>
      </w:r>
    </w:p>
    <w:p w:rsidR="00F75723" w:rsidRPr="00D83913" w:rsidRDefault="00F75723" w:rsidP="00F75723">
      <w:pPr>
        <w:pStyle w:val="enumlev1"/>
      </w:pPr>
      <w:r w:rsidRPr="00D83913">
        <w:t>–</w:t>
      </w:r>
      <w:r w:rsidRPr="00D83913">
        <w:tab/>
        <w:t xml:space="preserve">tous les autres paramètres (par </w:t>
      </w:r>
      <w:r>
        <w:t>exemple l</w:t>
      </w:r>
      <w:r w:rsidR="001321E6">
        <w:t>'</w:t>
      </w:r>
      <w:r>
        <w:t>auto</w:t>
      </w:r>
      <w:r>
        <w:noBreakHyphen/>
        <w:t>ID, le paramètre</w:t>
      </w:r>
      <w:r w:rsidRPr="00D83913">
        <w:t xml:space="preserve"> de télécommande 1</w:t>
      </w:r>
      <w:r>
        <w:t xml:space="preserve"> </w:t>
      </w:r>
      <w:r w:rsidRPr="00D83913">
        <w:t xml:space="preserve">de relais de détresse, la catégorie (détresse) et le caractère de fin de séquence) devraient </w:t>
      </w:r>
      <w:r>
        <w:t>être configurés automatiquement par l</w:t>
      </w:r>
      <w:r w:rsidR="001321E6">
        <w:t>'</w:t>
      </w:r>
      <w:r>
        <w:t>équipement;</w:t>
      </w:r>
    </w:p>
    <w:p w:rsidR="00F75723" w:rsidRPr="00D83913" w:rsidRDefault="00F75723" w:rsidP="00F75723">
      <w:pPr>
        <w:pStyle w:val="enumlev1"/>
      </w:pPr>
      <w:r w:rsidRPr="00D83913">
        <w:rPr>
          <w:i/>
        </w:rPr>
        <w:t>–</w:t>
      </w:r>
      <w:r w:rsidRPr="00D83913">
        <w:rPr>
          <w:i/>
        </w:rPr>
        <w:tab/>
      </w:r>
      <w:r w:rsidRPr="00D83913">
        <w:rPr>
          <w:iCs/>
        </w:rPr>
        <w:t xml:space="preserve">le format, </w:t>
      </w:r>
      <w:r>
        <w:rPr>
          <w:iCs/>
        </w:rPr>
        <w:t>l</w:t>
      </w:r>
      <w:r w:rsidR="001321E6">
        <w:rPr>
          <w:iCs/>
        </w:rPr>
        <w:t>'</w:t>
      </w:r>
      <w:r w:rsidRPr="00D83913">
        <w:rPr>
          <w:iCs/>
        </w:rPr>
        <w:t xml:space="preserve">identité MMSI du navire en détresse, la nature de la détresse, la position et son heure de relèvement ne devraient pas </w:t>
      </w:r>
      <w:r>
        <w:rPr>
          <w:iCs/>
        </w:rPr>
        <w:t xml:space="preserve">rester </w:t>
      </w:r>
      <w:r w:rsidRPr="00D83913">
        <w:rPr>
          <w:iCs/>
        </w:rPr>
        <w:t>«</w:t>
      </w:r>
      <w:r>
        <w:rPr>
          <w:iCs/>
        </w:rPr>
        <w:t>en mémoire</w:t>
      </w:r>
      <w:r w:rsidRPr="00D83913">
        <w:rPr>
          <w:iCs/>
        </w:rPr>
        <w:t>»</w:t>
      </w:r>
      <w:r>
        <w:rPr>
          <w:iCs/>
        </w:rPr>
        <w:t xml:space="preserve"> lorsque l</w:t>
      </w:r>
      <w:r w:rsidR="001321E6">
        <w:rPr>
          <w:iCs/>
        </w:rPr>
        <w:t>'</w:t>
      </w:r>
      <w:r>
        <w:rPr>
          <w:iCs/>
        </w:rPr>
        <w:t>on sélectionne ultérieurement l</w:t>
      </w:r>
      <w:r w:rsidR="001321E6">
        <w:rPr>
          <w:iCs/>
        </w:rPr>
        <w:t>'</w:t>
      </w:r>
      <w:r>
        <w:rPr>
          <w:iCs/>
        </w:rPr>
        <w:t>option permettant de composer un relais de détresse pour le compte de quelqu</w:t>
      </w:r>
      <w:r w:rsidR="001321E6">
        <w:rPr>
          <w:iCs/>
        </w:rPr>
        <w:t>'</w:t>
      </w:r>
      <w:r>
        <w:rPr>
          <w:iCs/>
        </w:rPr>
        <w:t>un d</w:t>
      </w:r>
      <w:r w:rsidR="001321E6">
        <w:rPr>
          <w:iCs/>
        </w:rPr>
        <w:t>'</w:t>
      </w:r>
      <w:r>
        <w:rPr>
          <w:iCs/>
        </w:rPr>
        <w:t>autre; ces paramètres devraient revenir à leur configuration par défaut</w:t>
      </w:r>
      <w:r w:rsidRPr="00D83913">
        <w:t>.</w:t>
      </w:r>
    </w:p>
    <w:p w:rsidR="00F75723" w:rsidRPr="00D83913" w:rsidRDefault="00F75723" w:rsidP="00F75723">
      <w:pPr>
        <w:pStyle w:val="Heading2"/>
      </w:pPr>
      <w:r w:rsidRPr="00D83913">
        <w:t>5.4</w:t>
      </w:r>
      <w:r w:rsidRPr="00D83913">
        <w:tab/>
        <w:t xml:space="preserve">Autres </w:t>
      </w:r>
      <w:r>
        <w:t>options</w:t>
      </w:r>
    </w:p>
    <w:p w:rsidR="00F75723" w:rsidRPr="00D83913" w:rsidRDefault="00F75723" w:rsidP="00F75723">
      <w:r w:rsidRPr="00D83913">
        <w:rPr>
          <w:b/>
          <w:bCs/>
        </w:rPr>
        <w:t>5.4.1</w:t>
      </w:r>
      <w:r w:rsidRPr="00D83913">
        <w:tab/>
        <w:t>Si la station appelée est une station de navire ou un groupe de stations de navire, l</w:t>
      </w:r>
      <w:r w:rsidR="001321E6">
        <w:t>'</w:t>
      </w:r>
      <w:r w:rsidRPr="00D83913">
        <w:t>équipement devrait demander que soit entré un numéro de voie (ou de fréquence</w:t>
      </w:r>
      <w:r>
        <w:t xml:space="preserve"> dans le cas d</w:t>
      </w:r>
      <w:r w:rsidR="001321E6">
        <w:t>'</w:t>
      </w:r>
      <w:r>
        <w:t>une transmission en ondes hectométriques). L</w:t>
      </w:r>
      <w:r w:rsidR="001321E6">
        <w:t>'</w:t>
      </w:r>
      <w:r>
        <w:t>équipement devrait faciliter le travail de l</w:t>
      </w:r>
      <w:r w:rsidR="001321E6">
        <w:t>'</w:t>
      </w:r>
      <w:r>
        <w:t>opérateur en proposant une voie de communication entre navires appropriée, par exemple la voie 6 en ondes métriques</w:t>
      </w:r>
      <w:r w:rsidRPr="00D83913">
        <w:t>.</w:t>
      </w:r>
    </w:p>
    <w:p w:rsidR="00F75723" w:rsidRPr="00227E27" w:rsidRDefault="00F75723" w:rsidP="00F75723">
      <w:r w:rsidRPr="00D83913">
        <w:rPr>
          <w:b/>
        </w:rPr>
        <w:lastRenderedPageBreak/>
        <w:t>5.4.2</w:t>
      </w:r>
      <w:r w:rsidRPr="00D83913">
        <w:rPr>
          <w:b/>
        </w:rPr>
        <w:tab/>
      </w:r>
      <w:r w:rsidRPr="00D83913">
        <w:t>Sélection automati</w:t>
      </w:r>
      <w:r>
        <w:t xml:space="preserve">sée </w:t>
      </w:r>
      <w:r w:rsidRPr="00D83913">
        <w:t xml:space="preserve">de la voie de communication </w:t>
      </w:r>
      <w:r>
        <w:t>ultérieure</w:t>
      </w:r>
      <w:r w:rsidRPr="00D83913">
        <w:t xml:space="preserve"> en ondes décamétriques pour les messages ASN autres que les messages de détresse. </w:t>
      </w:r>
      <w:r>
        <w:t>Une série de voies simplex et une série de voies duplex (dont celles utilisées pour les communications de détresse) dans les ondes décamétriques permettent de prendre en charge les communications vocales (</w:t>
      </w:r>
      <w:r w:rsidRPr="00D83913">
        <w:t>3</w:t>
      </w:r>
      <w:r>
        <w:t> </w:t>
      </w:r>
      <w:r w:rsidRPr="00D83913">
        <w:t xml:space="preserve">000 Hz) </w:t>
      </w:r>
      <w:r>
        <w:t xml:space="preserve">et les communications de données </w:t>
      </w:r>
      <w:r w:rsidRPr="00D83913">
        <w:t>(500 Hz)</w:t>
      </w:r>
      <w:r>
        <w:t>. Il convient de suivre les étapes ci</w:t>
      </w:r>
      <w:r>
        <w:noBreakHyphen/>
        <w:t>après pour sélectionner la voie appropriée</w:t>
      </w:r>
      <w:r w:rsidRPr="00227E27">
        <w:t>:</w:t>
      </w:r>
    </w:p>
    <w:p w:rsidR="00F75723" w:rsidRPr="00227E27" w:rsidRDefault="00F75723" w:rsidP="00F75723">
      <w:pPr>
        <w:pStyle w:val="enumlev1"/>
      </w:pPr>
      <w:r w:rsidRPr="00227E27">
        <w:rPr>
          <w:i/>
        </w:rPr>
        <w:t>–</w:t>
      </w:r>
      <w:r w:rsidRPr="00227E27">
        <w:rPr>
          <w:i/>
        </w:rPr>
        <w:tab/>
      </w:r>
      <w:r w:rsidRPr="00227E27">
        <w:rPr>
          <w:iCs/>
        </w:rPr>
        <w:t xml:space="preserve">la voie de communication doit être </w:t>
      </w:r>
      <w:r>
        <w:rPr>
          <w:iCs/>
        </w:rPr>
        <w:t xml:space="preserve">située dans la bande </w:t>
      </w:r>
      <w:r w:rsidRPr="00227E27">
        <w:rPr>
          <w:iCs/>
        </w:rPr>
        <w:t>utilisée pour transmettre le message ASN;</w:t>
      </w:r>
    </w:p>
    <w:p w:rsidR="00F75723" w:rsidRPr="00227E27" w:rsidRDefault="00F75723" w:rsidP="00F75723">
      <w:pPr>
        <w:pStyle w:val="enumlev1"/>
      </w:pPr>
      <w:r w:rsidRPr="00227E27">
        <w:t>–</w:t>
      </w:r>
      <w:r w:rsidRPr="00227E27">
        <w:tab/>
        <w:t xml:space="preserve">le paramètre </w:t>
      </w:r>
      <w:r>
        <w:t xml:space="preserve">de </w:t>
      </w:r>
      <w:r w:rsidRPr="00227E27">
        <w:t xml:space="preserve">télécommande </w:t>
      </w:r>
      <w:r>
        <w:t xml:space="preserve">1 </w:t>
      </w:r>
      <w:r w:rsidRPr="00227E27">
        <w:t xml:space="preserve">détermine </w:t>
      </w:r>
      <w:r>
        <w:t>si l</w:t>
      </w:r>
      <w:r w:rsidR="001321E6">
        <w:t>'</w:t>
      </w:r>
      <w:r>
        <w:t>on va choisir une voie de communication vocale ou une voie de communication de</w:t>
      </w:r>
      <w:r w:rsidRPr="00227E27">
        <w:t xml:space="preserve"> données;</w:t>
      </w:r>
    </w:p>
    <w:p w:rsidR="00F75723" w:rsidRPr="00227E27" w:rsidRDefault="00F75723" w:rsidP="00F75723">
      <w:pPr>
        <w:pStyle w:val="enumlev1"/>
      </w:pPr>
      <w:r w:rsidRPr="00227E27">
        <w:t>–</w:t>
      </w:r>
      <w:r w:rsidRPr="00227E27">
        <w:tab/>
      </w:r>
      <w:r>
        <w:t xml:space="preserve">pour </w:t>
      </w:r>
      <w:r w:rsidRPr="00227E27">
        <w:t>les messages ASN adressés à une station c</w:t>
      </w:r>
      <w:r>
        <w:t>ôtière (identité MMSI commençant par 00), la station côtière devrait décider de la voie à utiliser;</w:t>
      </w:r>
    </w:p>
    <w:p w:rsidR="00F75723" w:rsidRPr="00227E27" w:rsidRDefault="00F75723" w:rsidP="00F75723">
      <w:pPr>
        <w:pStyle w:val="enumlev1"/>
      </w:pPr>
      <w:r w:rsidRPr="00227E27">
        <w:t>–</w:t>
      </w:r>
      <w:r w:rsidRPr="00227E27">
        <w:tab/>
        <w:t>tous les autres messages ASN devraient être émis sur une voie simplex</w:t>
      </w:r>
      <w:r>
        <w:t>.</w:t>
      </w:r>
    </w:p>
    <w:p w:rsidR="00F75723" w:rsidRPr="00227E27" w:rsidRDefault="00F75723" w:rsidP="00F75723">
      <w:r w:rsidRPr="00227E27">
        <w:rPr>
          <w:b/>
          <w:bCs/>
        </w:rPr>
        <w:t>5.4.3</w:t>
      </w:r>
      <w:r w:rsidRPr="00227E27">
        <w:rPr>
          <w:b/>
          <w:bCs/>
        </w:rPr>
        <w:tab/>
      </w:r>
      <w:r w:rsidRPr="003E5418">
        <w:t>Il con</w:t>
      </w:r>
      <w:r>
        <w:t>vient d</w:t>
      </w:r>
      <w:r w:rsidR="001321E6">
        <w:t>'</w:t>
      </w:r>
      <w:r>
        <w:t>éviter d</w:t>
      </w:r>
      <w:r w:rsidR="001321E6">
        <w:t>'</w:t>
      </w:r>
      <w:r>
        <w:t xml:space="preserve">utiliser les </w:t>
      </w:r>
      <w:r w:rsidRPr="00227E27">
        <w:t>voies de détresse et</w:t>
      </w:r>
      <w:r>
        <w:t xml:space="preserve"> de ne pas s</w:t>
      </w:r>
      <w:r w:rsidR="001321E6">
        <w:t>'</w:t>
      </w:r>
      <w:r>
        <w:t>en servir pour les communications de routine</w:t>
      </w:r>
      <w:r w:rsidRPr="00227E27">
        <w:t>.</w:t>
      </w:r>
    </w:p>
    <w:p w:rsidR="00F75723" w:rsidRDefault="00F75723" w:rsidP="00F75723"/>
    <w:p w:rsidR="00C07D85" w:rsidRPr="00227E27" w:rsidRDefault="00C07D85" w:rsidP="00F75723"/>
    <w:p w:rsidR="00F75723" w:rsidRDefault="00F75723" w:rsidP="00F75723">
      <w:pPr>
        <w:pStyle w:val="AnnexNoTitle"/>
      </w:pPr>
      <w:r w:rsidRPr="004B2B79">
        <w:t>Annexe 4</w:t>
      </w:r>
      <w:r>
        <w:br/>
      </w:r>
      <w:r>
        <w:br/>
        <w:t>Exemple de conception</w:t>
      </w:r>
    </w:p>
    <w:p w:rsidR="00F75723" w:rsidRPr="004B2B79" w:rsidRDefault="00F75723" w:rsidP="001321E6">
      <w:pPr>
        <w:pStyle w:val="AnnexNoTitle"/>
      </w:pPr>
      <w:r w:rsidRPr="004B2B79">
        <w:t>Procédures automatisées</w:t>
      </w:r>
      <w:r>
        <w:t xml:space="preserve"> destinées à simplifier le fonctionnement</w:t>
      </w:r>
      <w:r w:rsidR="001321E6">
        <w:br/>
      </w:r>
      <w:r>
        <w:t>d</w:t>
      </w:r>
      <w:r w:rsidRPr="004B2B79">
        <w:t>es équipements de navire</w:t>
      </w:r>
    </w:p>
    <w:p w:rsidR="00F75723" w:rsidRPr="004B2B79" w:rsidRDefault="00F75723" w:rsidP="00F75723">
      <w:pPr>
        <w:pStyle w:val="Heading1"/>
      </w:pPr>
      <w:r w:rsidRPr="004B2B79">
        <w:t>1</w:t>
      </w:r>
      <w:r w:rsidRPr="004B2B79">
        <w:tab/>
        <w:t xml:space="preserve">Généralités </w:t>
      </w:r>
    </w:p>
    <w:p w:rsidR="00F75723" w:rsidRPr="00013922" w:rsidRDefault="00F75723" w:rsidP="001321E6">
      <w:r>
        <w:t>Les logiciels de l</w:t>
      </w:r>
      <w:r w:rsidR="001321E6">
        <w:t>'</w:t>
      </w:r>
      <w:r>
        <w:t>équipement devraient permettre à l</w:t>
      </w:r>
      <w:r w:rsidR="001321E6">
        <w:t>'</w:t>
      </w:r>
      <w:r>
        <w:t xml:space="preserve">opérateur de ne composer que les types de messages ASN </w:t>
      </w:r>
      <w:r w:rsidR="001321E6">
        <w:t xml:space="preserve">qui sont indiqués </w:t>
      </w:r>
      <w:r>
        <w:t xml:space="preserve">dans les </w:t>
      </w:r>
      <w:r w:rsidR="001321E6">
        <w:t xml:space="preserve">Tableaux </w:t>
      </w:r>
      <w:r>
        <w:t>4.1 à 4.10.2. Ces tableaux indiquent quels messages ASN sont applicables à chaque classe d</w:t>
      </w:r>
      <w:r w:rsidR="001321E6">
        <w:t>'</w:t>
      </w:r>
      <w:r>
        <w:t>équipement ASN.</w:t>
      </w:r>
    </w:p>
    <w:p w:rsidR="00F75723" w:rsidRPr="004B2B79" w:rsidRDefault="00F75723" w:rsidP="00F75723">
      <w:r w:rsidRPr="004B2B79">
        <w:t>Il s</w:t>
      </w:r>
      <w:r w:rsidR="001321E6">
        <w:t>'</w:t>
      </w:r>
      <w:r w:rsidRPr="004B2B79">
        <w:t>agit d</w:t>
      </w:r>
      <w:r w:rsidR="001321E6">
        <w:t>'</w:t>
      </w:r>
      <w:r w:rsidRPr="004B2B79">
        <w:t xml:space="preserve">intégrer les procédures opérationnelles </w:t>
      </w:r>
      <w:r>
        <w:t>d</w:t>
      </w:r>
      <w:r w:rsidR="001321E6">
        <w:t>'</w:t>
      </w:r>
      <w:r>
        <w:t>ASN</w:t>
      </w:r>
      <w:r w:rsidRPr="004B2B79">
        <w:t xml:space="preserve"> recommandées par l</w:t>
      </w:r>
      <w:r w:rsidR="001321E6">
        <w:t>'</w:t>
      </w:r>
      <w:r w:rsidRPr="004B2B79">
        <w:t xml:space="preserve">UIT-R dans les logiciels de </w:t>
      </w:r>
      <w:r>
        <w:t>l</w:t>
      </w:r>
      <w:r w:rsidR="001321E6">
        <w:t>'</w:t>
      </w:r>
      <w:r>
        <w:t>équipement</w:t>
      </w:r>
      <w:r w:rsidRPr="004B2B79">
        <w:t xml:space="preserve">. </w:t>
      </w:r>
    </w:p>
    <w:p w:rsidR="00F75723" w:rsidRPr="004B2B79" w:rsidRDefault="00F75723" w:rsidP="00F75723">
      <w:r w:rsidRPr="004B2B79">
        <w:t>L</w:t>
      </w:r>
      <w:r w:rsidR="001321E6">
        <w:t>'</w:t>
      </w:r>
      <w:r w:rsidRPr="004B2B79">
        <w:t>équipement devrait déclencher (entamer) l</w:t>
      </w:r>
      <w:r w:rsidR="001321E6">
        <w:t>'</w:t>
      </w:r>
      <w:r w:rsidRPr="004B2B79">
        <w:t>une des cinq procédures automatisées dès qu</w:t>
      </w:r>
      <w:r w:rsidR="001321E6">
        <w:t>'</w:t>
      </w:r>
      <w:r w:rsidRPr="004B2B79">
        <w:t>il traite une nouvelle communication. Parmi ces procédures automatisées, quatre permettent de prendre en charge des communications déclenchées par l</w:t>
      </w:r>
      <w:r w:rsidR="001321E6">
        <w:t>'</w:t>
      </w:r>
      <w:r w:rsidRPr="004B2B79">
        <w:t>envoi ou la réception de messages ASN et la cinquième concerne les communications radiotéléphoniques établies par des moyens autres que l</w:t>
      </w:r>
      <w:r w:rsidR="001321E6">
        <w:t>'</w:t>
      </w:r>
      <w:r>
        <w:t>ASN</w:t>
      </w:r>
      <w:r w:rsidRPr="004B2B79">
        <w:t xml:space="preserve">. </w:t>
      </w:r>
      <w:r>
        <w:t>Elles</w:t>
      </w:r>
      <w:r w:rsidRPr="004B2B79">
        <w:t xml:space="preserve"> sont déclenchées par: </w:t>
      </w:r>
    </w:p>
    <w:p w:rsidR="00F75723" w:rsidRPr="004B2B79" w:rsidRDefault="00F75723" w:rsidP="00F75723">
      <w:pPr>
        <w:pStyle w:val="enumlev1"/>
      </w:pPr>
      <w:r w:rsidRPr="005D1D66">
        <w:t>a)</w:t>
      </w:r>
      <w:r w:rsidRPr="004B2B79">
        <w:tab/>
        <w:t>l</w:t>
      </w:r>
      <w:r w:rsidR="001321E6">
        <w:t>'</w:t>
      </w:r>
      <w:r w:rsidRPr="004B2B79">
        <w:t>envoi d</w:t>
      </w:r>
      <w:r w:rsidR="001321E6">
        <w:t>'</w:t>
      </w:r>
      <w:r w:rsidRPr="004B2B79">
        <w:t xml:space="preserve">une alerte de détresse; </w:t>
      </w:r>
    </w:p>
    <w:p w:rsidR="00F75723" w:rsidRPr="004B2B79" w:rsidRDefault="00F75723" w:rsidP="00F75723">
      <w:pPr>
        <w:pStyle w:val="enumlev1"/>
      </w:pPr>
      <w:r w:rsidRPr="005D1D66">
        <w:t>b)</w:t>
      </w:r>
      <w:r w:rsidRPr="004B2B79">
        <w:tab/>
        <w:t>la réception d</w:t>
      </w:r>
      <w:r w:rsidR="001321E6">
        <w:t>'</w:t>
      </w:r>
      <w:r w:rsidRPr="004B2B79">
        <w:t>un message ASN contenant des informations de détresse;</w:t>
      </w:r>
    </w:p>
    <w:p w:rsidR="00F75723" w:rsidRPr="004B2B79" w:rsidRDefault="00F75723" w:rsidP="00F75723">
      <w:pPr>
        <w:pStyle w:val="enumlev1"/>
      </w:pPr>
      <w:r w:rsidRPr="005D1D66">
        <w:t>c)</w:t>
      </w:r>
      <w:r w:rsidRPr="004B2B79">
        <w:tab/>
        <w:t>l</w:t>
      </w:r>
      <w:r w:rsidR="001321E6">
        <w:t>'</w:t>
      </w:r>
      <w:r w:rsidRPr="004B2B79">
        <w:t>envoi d</w:t>
      </w:r>
      <w:r w:rsidR="001321E6">
        <w:t>'</w:t>
      </w:r>
      <w:r w:rsidRPr="004B2B79">
        <w:t xml:space="preserve">un relais adressé à une seule station contenant des informations de détresse, </w:t>
      </w:r>
    </w:p>
    <w:p w:rsidR="00F75723" w:rsidRPr="004B2B79" w:rsidRDefault="00F75723" w:rsidP="00F75723">
      <w:pPr>
        <w:pStyle w:val="enumlev1"/>
      </w:pPr>
      <w:r w:rsidRPr="005D1D66">
        <w:t>d)</w:t>
      </w:r>
      <w:r w:rsidRPr="004B2B79">
        <w:tab/>
        <w:t>l</w:t>
      </w:r>
      <w:r w:rsidR="001321E6">
        <w:t>'</w:t>
      </w:r>
      <w:r w:rsidRPr="004B2B79">
        <w:t>envoi d</w:t>
      </w:r>
      <w:r w:rsidR="001321E6">
        <w:t>'</w:t>
      </w:r>
      <w:r w:rsidRPr="004B2B79">
        <w:t>un relais de détresse pour le compte de quelqu</w:t>
      </w:r>
      <w:r w:rsidR="001321E6">
        <w:t>'</w:t>
      </w:r>
      <w:r w:rsidRPr="004B2B79">
        <w:t>un d</w:t>
      </w:r>
      <w:r w:rsidR="001321E6">
        <w:t>'</w:t>
      </w:r>
      <w:r w:rsidRPr="004B2B79">
        <w:t xml:space="preserve">autre; </w:t>
      </w:r>
    </w:p>
    <w:p w:rsidR="00F75723" w:rsidRPr="004B2B79" w:rsidRDefault="00F75723" w:rsidP="00F75723">
      <w:pPr>
        <w:pStyle w:val="enumlev1"/>
      </w:pPr>
      <w:r w:rsidRPr="005D1D66">
        <w:t>e)</w:t>
      </w:r>
      <w:r w:rsidRPr="004B2B79">
        <w:tab/>
        <w:t>l</w:t>
      </w:r>
      <w:r w:rsidR="001321E6">
        <w:t>'</w:t>
      </w:r>
      <w:r w:rsidRPr="004B2B79">
        <w:t>envoi d</w:t>
      </w:r>
      <w:r w:rsidR="001321E6">
        <w:t>'</w:t>
      </w:r>
      <w:r w:rsidRPr="004B2B79">
        <w:t>un message ASN ne contenant pas d</w:t>
      </w:r>
      <w:r w:rsidR="001321E6">
        <w:t>'</w:t>
      </w:r>
      <w:r w:rsidRPr="004B2B79">
        <w:t xml:space="preserve">information de détresse; </w:t>
      </w:r>
    </w:p>
    <w:p w:rsidR="00F75723" w:rsidRPr="004B2B79" w:rsidRDefault="00F75723" w:rsidP="00F75723">
      <w:pPr>
        <w:pStyle w:val="enumlev1"/>
      </w:pPr>
      <w:r w:rsidRPr="005D1D66">
        <w:t>f)</w:t>
      </w:r>
      <w:r w:rsidRPr="004B2B79">
        <w:tab/>
        <w:t>la réception d</w:t>
      </w:r>
      <w:r w:rsidR="001321E6">
        <w:t>'</w:t>
      </w:r>
      <w:r w:rsidRPr="004B2B79">
        <w:t>un message ASN ne contenant pas d</w:t>
      </w:r>
      <w:r w:rsidR="001321E6">
        <w:t>'</w:t>
      </w:r>
      <w:r w:rsidRPr="004B2B79">
        <w:t xml:space="preserve">information de détresse; </w:t>
      </w:r>
    </w:p>
    <w:p w:rsidR="00F75723" w:rsidRPr="004B2B79" w:rsidRDefault="00F75723" w:rsidP="00F75723">
      <w:pPr>
        <w:pStyle w:val="enumlev1"/>
      </w:pPr>
      <w:r w:rsidRPr="005D1D66">
        <w:lastRenderedPageBreak/>
        <w:t>g)</w:t>
      </w:r>
      <w:r>
        <w:tab/>
        <w:t>la participation à un</w:t>
      </w:r>
      <w:r w:rsidRPr="004B2B79">
        <w:t xml:space="preserve"> </w:t>
      </w:r>
      <w:r>
        <w:t>trafic émis</w:t>
      </w:r>
      <w:r w:rsidRPr="004B2B79">
        <w:t xml:space="preserve"> par des moyens autres que l</w:t>
      </w:r>
      <w:r w:rsidR="001321E6">
        <w:t>'</w:t>
      </w:r>
      <w:r>
        <w:t>ASN</w:t>
      </w:r>
      <w:r w:rsidRPr="004B2B79">
        <w:t>.</w:t>
      </w:r>
    </w:p>
    <w:p w:rsidR="00F75723" w:rsidRPr="004B2B79" w:rsidRDefault="00F75723" w:rsidP="00F75723">
      <w:r w:rsidRPr="004B2B79">
        <w:t>Une fois déclenchée par l</w:t>
      </w:r>
      <w:r w:rsidR="001321E6">
        <w:t>'</w:t>
      </w:r>
      <w:r w:rsidRPr="004B2B79">
        <w:t xml:space="preserve">une des éventualités </w:t>
      </w:r>
      <w:r>
        <w:t>énumérées</w:t>
      </w:r>
      <w:r w:rsidRPr="004B2B79">
        <w:t xml:space="preserve"> dans les points</w:t>
      </w:r>
      <w:r w:rsidRPr="005D1D66">
        <w:t xml:space="preserve"> a)</w:t>
      </w:r>
      <w:r w:rsidRPr="004B2B79">
        <w:rPr>
          <w:i/>
          <w:iCs/>
        </w:rPr>
        <w:t xml:space="preserve"> </w:t>
      </w:r>
      <w:r w:rsidRPr="004B2B79">
        <w:t xml:space="preserve">à </w:t>
      </w:r>
      <w:r w:rsidRPr="005D1D66">
        <w:t>g)</w:t>
      </w:r>
      <w:r w:rsidRPr="004B2B79">
        <w:t xml:space="preserve">, une procédure automatisée devrait permettre de prendre en charge toutes les tâches requises pour atteindre les objectifs de la communication </w:t>
      </w:r>
      <w:r>
        <w:t>initiale</w:t>
      </w:r>
      <w:r w:rsidRPr="004B2B79">
        <w:t>. Ces tâches devraient comprendre, d</w:t>
      </w:r>
      <w:r w:rsidR="001321E6">
        <w:t>'</w:t>
      </w:r>
      <w:r w:rsidRPr="004B2B79">
        <w:t>une part, le traitement de tout message ASN ultérieur pouvant permettre d</w:t>
      </w:r>
      <w:r w:rsidR="001321E6">
        <w:t>'</w:t>
      </w:r>
      <w:r w:rsidRPr="004B2B79">
        <w:t>atteindre les objectifs de la procédure automatisée et, d</w:t>
      </w:r>
      <w:r w:rsidR="001321E6">
        <w:t>'</w:t>
      </w:r>
      <w:r w:rsidRPr="004B2B79">
        <w:t>autre part, la mise à jour appropriée de ladite procédure; à ce titre, l</w:t>
      </w:r>
      <w:r w:rsidR="001321E6">
        <w:t>'</w:t>
      </w:r>
      <w:r w:rsidRPr="004B2B79">
        <w:t>opérateur doit avoir accès à toutes les options possibles et être tenu informé du déroulement de la procédure automatisée jusqu</w:t>
      </w:r>
      <w:r w:rsidR="001321E6">
        <w:t>'</w:t>
      </w:r>
      <w:r w:rsidRPr="004B2B79">
        <w:t>à ce qu</w:t>
      </w:r>
      <w:r w:rsidR="001321E6">
        <w:t>'</w:t>
      </w:r>
      <w:r w:rsidRPr="004B2B79">
        <w:t xml:space="preserve">il </w:t>
      </w:r>
      <w:r>
        <w:t>l</w:t>
      </w:r>
      <w:r w:rsidR="001321E6">
        <w:t>'</w:t>
      </w:r>
      <w:r w:rsidRPr="004B2B79">
        <w:t>interrompe ou que les conditions permettent un arrêt automatique. Il devrait être possible d</w:t>
      </w:r>
      <w:r w:rsidR="001321E6">
        <w:t>'</w:t>
      </w:r>
      <w:r w:rsidRPr="004B2B79">
        <w:t>exécuter ces procédures en parallèle. Tandis que toutes les procédures ASN automatisées prévoient une surveillance permanente du récepteur de veille, seule une procédure active peut commander l</w:t>
      </w:r>
      <w:r w:rsidR="001321E6">
        <w:t>'</w:t>
      </w:r>
      <w:r w:rsidRPr="004B2B79">
        <w:t xml:space="preserve">émetteur et le récepteur </w:t>
      </w:r>
      <w:r>
        <w:t>principal</w:t>
      </w:r>
      <w:r w:rsidRPr="004B2B79">
        <w:t>. La réception d</w:t>
      </w:r>
      <w:r w:rsidR="001321E6">
        <w:t>'</w:t>
      </w:r>
      <w:r w:rsidRPr="004B2B79">
        <w:t xml:space="preserve">un message ASN ne présentant aucun intérêt pour une procédure automatisée ne devrait pas interrompre ladite procédure; le message devrait alors être attribué comme il convient à la procédure automatisée concernée en cours ou </w:t>
      </w:r>
      <w:r>
        <w:t>déclencher</w:t>
      </w:r>
      <w:r w:rsidRPr="004B2B79">
        <w:t xml:space="preserve"> une nouvelle procédure automatisée. </w:t>
      </w:r>
    </w:p>
    <w:p w:rsidR="00F75723" w:rsidRPr="004B2B79" w:rsidRDefault="00F75723" w:rsidP="00F75723">
      <w:pPr>
        <w:pStyle w:val="Heading1"/>
      </w:pPr>
      <w:r w:rsidRPr="004B2B79">
        <w:t>2</w:t>
      </w:r>
      <w:r w:rsidRPr="004B2B79">
        <w:tab/>
        <w:t>Définitions</w:t>
      </w:r>
    </w:p>
    <w:p w:rsidR="00F75723" w:rsidRPr="004B2B79" w:rsidRDefault="00F75723" w:rsidP="00F75723">
      <w:r w:rsidRPr="004B2B79">
        <w:rPr>
          <w:b/>
          <w:bCs/>
        </w:rPr>
        <w:t>2.1</w:t>
      </w:r>
      <w:r w:rsidRPr="004B2B79">
        <w:rPr>
          <w:b/>
          <w:bCs/>
        </w:rPr>
        <w:tab/>
        <w:t>ayant fait l</w:t>
      </w:r>
      <w:r w:rsidR="001321E6">
        <w:rPr>
          <w:b/>
          <w:bCs/>
        </w:rPr>
        <w:t>'</w:t>
      </w:r>
      <w:r w:rsidRPr="004B2B79">
        <w:rPr>
          <w:b/>
          <w:bCs/>
        </w:rPr>
        <w:t>objet d</w:t>
      </w:r>
      <w:r w:rsidR="001321E6">
        <w:rPr>
          <w:b/>
          <w:bCs/>
        </w:rPr>
        <w:t>'</w:t>
      </w:r>
      <w:r w:rsidRPr="004B2B79">
        <w:rPr>
          <w:b/>
          <w:bCs/>
        </w:rPr>
        <w:t>un accusé de réception</w:t>
      </w:r>
      <w:r w:rsidRPr="00314CD2">
        <w:t>:</w:t>
      </w:r>
      <w:r w:rsidRPr="004B2B79">
        <w:t xml:space="preserve"> lorsqu</w:t>
      </w:r>
      <w:r w:rsidR="001321E6">
        <w:t>'</w:t>
      </w:r>
      <w:r w:rsidRPr="004B2B79">
        <w:t>il est utilisé pour décrire une procédure automatisée, ce terme indique que l</w:t>
      </w:r>
      <w:r w:rsidR="001321E6">
        <w:t>'</w:t>
      </w:r>
      <w:r w:rsidRPr="004B2B79">
        <w:t xml:space="preserve">objectif du message ASN initial a été atteint. </w:t>
      </w:r>
    </w:p>
    <w:p w:rsidR="00F75723" w:rsidRPr="004B2B79" w:rsidRDefault="00F75723" w:rsidP="00F75723">
      <w:r w:rsidRPr="004B2B79">
        <w:rPr>
          <w:b/>
          <w:bCs/>
        </w:rPr>
        <w:t>2.2</w:t>
      </w:r>
      <w:r w:rsidRPr="004B2B79">
        <w:rPr>
          <w:b/>
          <w:bCs/>
        </w:rPr>
        <w:tab/>
        <w:t>active</w:t>
      </w:r>
      <w:r w:rsidRPr="00314CD2">
        <w:t>:</w:t>
      </w:r>
      <w:r w:rsidRPr="004B2B79">
        <w:t xml:space="preserve"> terme utilisé pour décrire une procédure automatisée qui commande le récepteur principal et l</w:t>
      </w:r>
      <w:r w:rsidR="001321E6">
        <w:t>'</w:t>
      </w:r>
      <w:r w:rsidRPr="004B2B79">
        <w:t xml:space="preserve">émetteur et peut donc </w:t>
      </w:r>
      <w:r>
        <w:t>établir</w:t>
      </w:r>
      <w:r w:rsidRPr="004B2B79">
        <w:t xml:space="preserve"> des communications </w:t>
      </w:r>
      <w:r>
        <w:t>ultérieurement</w:t>
      </w:r>
      <w:r w:rsidRPr="004B2B79">
        <w:t xml:space="preserve"> et recevoir des messages ASN sur le récepteur de veille comme sur le récepteur principal. </w:t>
      </w:r>
    </w:p>
    <w:p w:rsidR="00F75723" w:rsidRPr="004B2B79" w:rsidRDefault="00F75723" w:rsidP="00F75723">
      <w:r w:rsidRPr="004B2B79">
        <w:rPr>
          <w:b/>
          <w:bCs/>
        </w:rPr>
        <w:t>2.3</w:t>
      </w:r>
      <w:r w:rsidRPr="004B2B79">
        <w:rPr>
          <w:b/>
          <w:bCs/>
        </w:rPr>
        <w:tab/>
        <w:t>procédure automatisée</w:t>
      </w:r>
      <w:r w:rsidRPr="00314CD2">
        <w:t>:</w:t>
      </w:r>
      <w:r w:rsidRPr="004B2B79">
        <w:t xml:space="preserve"> terme utilisé pour décrire la série d</w:t>
      </w:r>
      <w:r w:rsidR="001321E6">
        <w:t>'</w:t>
      </w:r>
      <w:r w:rsidRPr="004B2B79">
        <w:t>actions nécessaires pour atteindre l</w:t>
      </w:r>
      <w:r w:rsidR="001321E6">
        <w:t>'</w:t>
      </w:r>
      <w:r w:rsidRPr="004B2B79">
        <w:t>objectif d</w:t>
      </w:r>
      <w:r w:rsidR="001321E6">
        <w:t>'</w:t>
      </w:r>
      <w:r w:rsidRPr="004B2B79">
        <w:t>un message ASN initial ou d</w:t>
      </w:r>
      <w:r w:rsidR="001321E6">
        <w:t>'</w:t>
      </w:r>
      <w:r w:rsidRPr="004B2B79">
        <w:t>une communication utilisant une technique autre que l</w:t>
      </w:r>
      <w:r w:rsidR="001321E6">
        <w:t>'</w:t>
      </w:r>
      <w:r w:rsidRPr="004B2B79">
        <w:t xml:space="preserve">ASN. On dispose, pour traiter ces messages ou communications, de quatre procédures automatisées qui concernent la réception des messages ASN de détresse, la réception de messages ASN autres que </w:t>
      </w:r>
      <w:r>
        <w:t>d</w:t>
      </w:r>
      <w:r w:rsidRPr="004B2B79">
        <w:t>es messages de détresse, l</w:t>
      </w:r>
      <w:r w:rsidR="001321E6">
        <w:t>'</w:t>
      </w:r>
      <w:r w:rsidRPr="004B2B79">
        <w:t>envoi de tentatives d</w:t>
      </w:r>
      <w:r w:rsidR="001321E6">
        <w:t>'</w:t>
      </w:r>
      <w:r w:rsidRPr="004B2B79">
        <w:t>alerte de détresse ASN et l</w:t>
      </w:r>
      <w:r w:rsidR="001321E6">
        <w:t>'</w:t>
      </w:r>
      <w:r w:rsidRPr="004B2B79">
        <w:t xml:space="preserve">envoi de messages ASN autres que </w:t>
      </w:r>
      <w:r>
        <w:t>d</w:t>
      </w:r>
      <w:r w:rsidRPr="004B2B79">
        <w:t>es messages de détresse. En outre, une cinquième procédure permet de prendre en charge des communications utilisant une technique autre que l</w:t>
      </w:r>
      <w:r w:rsidR="001321E6">
        <w:t>'</w:t>
      </w:r>
      <w:r w:rsidRPr="004B2B79">
        <w:t xml:space="preserve">ASN. </w:t>
      </w:r>
    </w:p>
    <w:p w:rsidR="00F75723" w:rsidRPr="004B2B79" w:rsidRDefault="00F75723" w:rsidP="00F75723">
      <w:r w:rsidRPr="004B2B79">
        <w:t>Ces procédures automatisées sont désignées comme suit:</w:t>
      </w:r>
    </w:p>
    <w:p w:rsidR="00F75723" w:rsidRPr="004B2B79" w:rsidRDefault="00F75723" w:rsidP="00F75723">
      <w:pPr>
        <w:pStyle w:val="enumlev1"/>
      </w:pPr>
      <w:r w:rsidRPr="004B2B79">
        <w:t>–</w:t>
      </w:r>
      <w:r w:rsidRPr="004B2B79">
        <w:tab/>
        <w:t>procédure automatisée en cas de réception d</w:t>
      </w:r>
      <w:r w:rsidR="001321E6">
        <w:t>'</w:t>
      </w:r>
      <w:r w:rsidRPr="004B2B79">
        <w:t>un message de détresse;</w:t>
      </w:r>
    </w:p>
    <w:p w:rsidR="00F75723" w:rsidRPr="004B2B79" w:rsidRDefault="00F75723" w:rsidP="00F75723">
      <w:pPr>
        <w:pStyle w:val="enumlev1"/>
      </w:pPr>
      <w:r w:rsidRPr="004B2B79">
        <w:t>–</w:t>
      </w:r>
      <w:r w:rsidRPr="004B2B79">
        <w:tab/>
        <w:t>procédure automatisée d</w:t>
      </w:r>
      <w:r w:rsidR="001321E6">
        <w:t>'</w:t>
      </w:r>
      <w:r>
        <w:t>envoi d</w:t>
      </w:r>
      <w:r w:rsidR="001321E6">
        <w:t>'</w:t>
      </w:r>
      <w:r>
        <w:t>un message de détresse;</w:t>
      </w:r>
    </w:p>
    <w:p w:rsidR="00F75723" w:rsidRPr="004B2B79" w:rsidRDefault="00F75723" w:rsidP="00F75723">
      <w:pPr>
        <w:pStyle w:val="enumlev1"/>
      </w:pPr>
      <w:r w:rsidRPr="004B2B79">
        <w:t>–</w:t>
      </w:r>
      <w:r w:rsidRPr="004B2B79">
        <w:tab/>
        <w:t>procédure automatisée en cas de réception d</w:t>
      </w:r>
      <w:r w:rsidR="001321E6">
        <w:t>'</w:t>
      </w:r>
      <w:r w:rsidRPr="004B2B79">
        <w:t xml:space="preserve">un message </w:t>
      </w:r>
      <w:r>
        <w:t>autre qu</w:t>
      </w:r>
      <w:r w:rsidR="001321E6">
        <w:t>'</w:t>
      </w:r>
      <w:r>
        <w:t>un message de détresse;</w:t>
      </w:r>
    </w:p>
    <w:p w:rsidR="00F75723" w:rsidRPr="004B2B79" w:rsidRDefault="00F75723" w:rsidP="00F75723">
      <w:pPr>
        <w:pStyle w:val="enumlev1"/>
      </w:pPr>
      <w:r w:rsidRPr="004B2B79">
        <w:t>–</w:t>
      </w:r>
      <w:r w:rsidRPr="004B2B79">
        <w:tab/>
        <w:t>procédure automatisée d</w:t>
      </w:r>
      <w:r w:rsidR="001321E6">
        <w:t>'</w:t>
      </w:r>
      <w:r w:rsidRPr="004B2B79">
        <w:t>envoi d</w:t>
      </w:r>
      <w:r w:rsidR="001321E6">
        <w:t>'</w:t>
      </w:r>
      <w:r w:rsidRPr="004B2B79">
        <w:t>un message autre qu</w:t>
      </w:r>
      <w:r w:rsidR="001321E6">
        <w:t>'</w:t>
      </w:r>
      <w:r w:rsidRPr="004B2B79">
        <w:t>un message de détresse;</w:t>
      </w:r>
    </w:p>
    <w:p w:rsidR="00F75723" w:rsidRPr="004B2B79" w:rsidRDefault="00F75723" w:rsidP="00F75723">
      <w:pPr>
        <w:pStyle w:val="enumlev1"/>
      </w:pPr>
      <w:r w:rsidRPr="004B2B79">
        <w:t>–</w:t>
      </w:r>
      <w:r w:rsidRPr="004B2B79">
        <w:tab/>
        <w:t>procédure automatisée de communication.</w:t>
      </w:r>
    </w:p>
    <w:p w:rsidR="00F75723" w:rsidRPr="004B2B79" w:rsidRDefault="00F75723" w:rsidP="00F75723">
      <w:r w:rsidRPr="004B2B79">
        <w:rPr>
          <w:b/>
        </w:rPr>
        <w:t>2.4</w:t>
      </w:r>
      <w:r w:rsidRPr="004B2B79">
        <w:rPr>
          <w:b/>
        </w:rPr>
        <w:tab/>
        <w:t>erreurs critiques</w:t>
      </w:r>
      <w:r w:rsidRPr="004B2B79">
        <w:rPr>
          <w:bCs/>
        </w:rPr>
        <w:t>: on consi</w:t>
      </w:r>
      <w:r w:rsidRPr="004B2B79">
        <w:t>dère qu</w:t>
      </w:r>
      <w:r w:rsidR="001321E6">
        <w:t>'</w:t>
      </w:r>
      <w:r w:rsidRPr="004B2B79">
        <w:t>un</w:t>
      </w:r>
      <w:r>
        <w:t>e</w:t>
      </w:r>
      <w:r w:rsidRPr="004B2B79">
        <w:t xml:space="preserve"> </w:t>
      </w:r>
      <w:r>
        <w:t>série</w:t>
      </w:r>
      <w:r w:rsidRPr="004B2B79">
        <w:t xml:space="preserve"> de caractères d</w:t>
      </w:r>
      <w:r w:rsidR="001321E6">
        <w:t>'</w:t>
      </w:r>
      <w:r w:rsidRPr="004B2B79">
        <w:t>information obtenu</w:t>
      </w:r>
      <w:r>
        <w:t>e</w:t>
      </w:r>
      <w:r w:rsidRPr="004B2B79">
        <w:t xml:space="preserve"> à partir d</w:t>
      </w:r>
      <w:r w:rsidR="001321E6">
        <w:t>'</w:t>
      </w:r>
      <w:r w:rsidRPr="004B2B79">
        <w:t xml:space="preserve">un ou plusieurs messages ASN reçus présente des erreurs critiques si les caractères </w:t>
      </w:r>
      <w:r>
        <w:t>de cette série</w:t>
      </w:r>
      <w:r w:rsidRPr="004B2B79">
        <w:t xml:space="preserve"> requis pour mener à bien la procédure automatisée ou effectuer une tâche quelconque comportent des erreurs (par exemple, il n</w:t>
      </w:r>
      <w:r w:rsidR="001321E6">
        <w:t>'</w:t>
      </w:r>
      <w:r w:rsidRPr="004B2B79">
        <w:t>est pas possible d</w:t>
      </w:r>
      <w:r w:rsidR="001321E6">
        <w:t>'</w:t>
      </w:r>
      <w:r w:rsidRPr="004B2B79">
        <w:t xml:space="preserve">émettre un accusé de réception pour un message ASN individuel </w:t>
      </w:r>
      <w:r>
        <w:t>pour lequel</w:t>
      </w:r>
      <w:r w:rsidRPr="004B2B79">
        <w:t xml:space="preserve"> l</w:t>
      </w:r>
      <w:r w:rsidR="001321E6">
        <w:t>'</w:t>
      </w:r>
      <w:r w:rsidRPr="004B2B79">
        <w:t>identité MMSI de l</w:t>
      </w:r>
      <w:r w:rsidR="001321E6">
        <w:t>'</w:t>
      </w:r>
      <w:r w:rsidRPr="004B2B79">
        <w:t>émetteur comporte des erreurs).</w:t>
      </w:r>
    </w:p>
    <w:p w:rsidR="00F75723" w:rsidRPr="004B2B79" w:rsidRDefault="00F75723" w:rsidP="00F75723">
      <w:r w:rsidRPr="004B2B79">
        <w:rPr>
          <w:b/>
        </w:rPr>
        <w:t>2.5</w:t>
      </w:r>
      <w:r w:rsidRPr="004B2B79">
        <w:rPr>
          <w:b/>
        </w:rPr>
        <w:tab/>
        <w:t>configuration par défaut</w:t>
      </w:r>
      <w:r w:rsidRPr="00314CD2">
        <w:rPr>
          <w:bCs/>
        </w:rPr>
        <w:t>:</w:t>
      </w:r>
      <w:r w:rsidRPr="004B2B79">
        <w:t xml:space="preserve"> valeur choisie ou procédure appliquée par le logiciel de l</w:t>
      </w:r>
      <w:r w:rsidR="001321E6">
        <w:t>'</w:t>
      </w:r>
      <w:r w:rsidRPr="004B2B79">
        <w:t>équipement sans instruction de la part de l</w:t>
      </w:r>
      <w:r w:rsidR="001321E6">
        <w:t>'</w:t>
      </w:r>
      <w:r w:rsidRPr="004B2B79">
        <w:t>opérateur.</w:t>
      </w:r>
    </w:p>
    <w:p w:rsidR="00F75723" w:rsidRPr="004B2B79" w:rsidRDefault="00F75723" w:rsidP="00F75723">
      <w:r w:rsidRPr="004B2B79">
        <w:rPr>
          <w:b/>
        </w:rPr>
        <w:t>2.6</w:t>
      </w:r>
      <w:r w:rsidRPr="004B2B79">
        <w:rPr>
          <w:b/>
        </w:rPr>
        <w:tab/>
        <w:t>message d</w:t>
      </w:r>
      <w:r w:rsidR="001321E6">
        <w:rPr>
          <w:b/>
        </w:rPr>
        <w:t>'</w:t>
      </w:r>
      <w:r w:rsidRPr="004B2B79">
        <w:rPr>
          <w:b/>
        </w:rPr>
        <w:t>alerte ASN</w:t>
      </w:r>
      <w:r w:rsidRPr="004B2B79">
        <w:t>: message ou accusé de réception ASN contenant les informations de détresse.</w:t>
      </w:r>
    </w:p>
    <w:p w:rsidR="00F75723" w:rsidRPr="004B2B79" w:rsidRDefault="00F75723" w:rsidP="00F75723">
      <w:r w:rsidRPr="004B2B79">
        <w:rPr>
          <w:b/>
        </w:rPr>
        <w:t>2.7</w:t>
      </w:r>
      <w:r w:rsidRPr="004B2B79">
        <w:rPr>
          <w:b/>
        </w:rPr>
        <w:tab/>
        <w:t>situation de détresse</w:t>
      </w:r>
      <w:r w:rsidRPr="004B2B79">
        <w:t>: situation de détresse unique identifiée par deux (ondes métriques) ou trois (ondes hectométriques/décamétriques) param</w:t>
      </w:r>
      <w:r>
        <w:t>ètres d</w:t>
      </w:r>
      <w:r w:rsidR="001321E6">
        <w:t>'</w:t>
      </w:r>
      <w:r>
        <w:t>information de détresse</w:t>
      </w:r>
      <w:r w:rsidRPr="004B2B79">
        <w:t xml:space="preserve"> </w:t>
      </w:r>
      <w:r>
        <w:t>(</w:t>
      </w:r>
      <w:r w:rsidRPr="004B2B79">
        <w:t>l</w:t>
      </w:r>
      <w:r w:rsidR="001321E6">
        <w:t>'</w:t>
      </w:r>
      <w:r w:rsidRPr="004B2B79">
        <w:t xml:space="preserve">identité MMSI </w:t>
      </w:r>
      <w:r w:rsidRPr="004B2B79">
        <w:lastRenderedPageBreak/>
        <w:t>du navire en détresse, la nature de la détresse et, pour les ondes hectométriques/décamétriques, le mode de communication ultérieure</w:t>
      </w:r>
      <w:r>
        <w:t>)</w:t>
      </w:r>
      <w:r w:rsidRPr="004B2B79">
        <w:t>.</w:t>
      </w:r>
    </w:p>
    <w:p w:rsidR="00F75723" w:rsidRPr="004B2B79" w:rsidRDefault="00F75723" w:rsidP="00F75723">
      <w:pPr>
        <w:rPr>
          <w:b/>
          <w:bCs/>
        </w:rPr>
      </w:pPr>
      <w:r w:rsidRPr="004B2B79">
        <w:rPr>
          <w:b/>
          <w:bCs/>
        </w:rPr>
        <w:t>2.8</w:t>
      </w:r>
      <w:r w:rsidRPr="004B2B79">
        <w:rPr>
          <w:b/>
          <w:bCs/>
        </w:rPr>
        <w:tab/>
      </w:r>
      <w:r w:rsidRPr="004B2B79">
        <w:rPr>
          <w:b/>
        </w:rPr>
        <w:t>informations de détresse</w:t>
      </w:r>
      <w:r w:rsidRPr="00314CD2">
        <w:rPr>
          <w:bCs/>
        </w:rPr>
        <w:t>:</w:t>
      </w:r>
      <w:r w:rsidRPr="004B2B79">
        <w:t xml:space="preserve"> les symboles d</w:t>
      </w:r>
      <w:r w:rsidR="001321E6">
        <w:t>'</w:t>
      </w:r>
      <w:r w:rsidRPr="004B2B79">
        <w:t xml:space="preserve">un message ASN </w:t>
      </w:r>
      <w:r>
        <w:t xml:space="preserve">qui </w:t>
      </w:r>
      <w:r w:rsidRPr="004B2B79">
        <w:t>décriv</w:t>
      </w:r>
      <w:r>
        <w:t>e</w:t>
      </w:r>
      <w:r w:rsidRPr="004B2B79">
        <w:t xml:space="preserve">nt une situation de détresse </w:t>
      </w:r>
      <w:r>
        <w:t>sont</w:t>
      </w:r>
      <w:r w:rsidRPr="004B2B79">
        <w:t xml:space="preserve"> l</w:t>
      </w:r>
      <w:r w:rsidR="001321E6">
        <w:t>'</w:t>
      </w:r>
      <w:r w:rsidRPr="004B2B79">
        <w:t>identité MMSI du navire en détresse, la nature de la détresse, la position du navire en détresse, l</w:t>
      </w:r>
      <w:r w:rsidR="001321E6">
        <w:t>'</w:t>
      </w:r>
      <w:r w:rsidRPr="004B2B79">
        <w:t xml:space="preserve">heure UTC à laquelle cette position a été relevée et </w:t>
      </w:r>
      <w:r>
        <w:t>le</w:t>
      </w:r>
      <w:r w:rsidRPr="004B2B79">
        <w:t xml:space="preserve"> mode de communication ultérieure</w:t>
      </w:r>
      <w:r>
        <w:t>)</w:t>
      </w:r>
      <w:r w:rsidRPr="004B2B79">
        <w:t>.</w:t>
      </w:r>
    </w:p>
    <w:p w:rsidR="00F75723" w:rsidRPr="004B2B79" w:rsidRDefault="00F75723" w:rsidP="00F75723">
      <w:r w:rsidRPr="004B2B79">
        <w:rPr>
          <w:b/>
        </w:rPr>
        <w:t>2.9</w:t>
      </w:r>
      <w:r w:rsidRPr="004B2B79">
        <w:rPr>
          <w:b/>
        </w:rPr>
        <w:tab/>
        <w:t>DROBOSE</w:t>
      </w:r>
      <w:r w:rsidRPr="004B2B79">
        <w:t>: relais de détresse pour le compte de quelqu</w:t>
      </w:r>
      <w:r w:rsidR="001321E6">
        <w:t>'</w:t>
      </w:r>
      <w:r w:rsidRPr="004B2B79">
        <w:t>un d</w:t>
      </w:r>
      <w:r w:rsidR="001321E6">
        <w:t>'</w:t>
      </w:r>
      <w:r w:rsidRPr="004B2B79">
        <w:t>autre (</w:t>
      </w:r>
      <w:r w:rsidRPr="004B2B79">
        <w:rPr>
          <w:i/>
          <w:iCs/>
        </w:rPr>
        <w:t>distress relay on behalf of someone else</w:t>
      </w:r>
      <w:r w:rsidRPr="004B2B79">
        <w:t>).</w:t>
      </w:r>
    </w:p>
    <w:p w:rsidR="00F75723" w:rsidRPr="004B2B79" w:rsidRDefault="00F75723" w:rsidP="00F75723">
      <w:r w:rsidRPr="004B2B79">
        <w:rPr>
          <w:b/>
        </w:rPr>
        <w:t>2.10</w:t>
      </w:r>
      <w:r w:rsidRPr="004B2B79">
        <w:rPr>
          <w:b/>
        </w:rPr>
        <w:tab/>
        <w:t>DX/RX</w:t>
      </w:r>
      <w:r w:rsidRPr="00314CD2">
        <w:rPr>
          <w:bCs/>
        </w:rPr>
        <w:t>:</w:t>
      </w:r>
      <w:r w:rsidRPr="004B2B79">
        <w:t xml:space="preserve"> notation utilisée pour décrire la structure de la diversité de temps des messages ASN (voir la Fig. 1). Il faut veiller à ne pas confondre l</w:t>
      </w:r>
      <w:r w:rsidR="001321E6">
        <w:t>'</w:t>
      </w:r>
      <w:r w:rsidRPr="004B2B79">
        <w:t xml:space="preserve">utilisation de la notation </w:t>
      </w:r>
      <w:r>
        <w:t>«</w:t>
      </w:r>
      <w:r w:rsidRPr="004B2B79">
        <w:t>RX</w:t>
      </w:r>
      <w:r>
        <w:t>»</w:t>
      </w:r>
      <w:r w:rsidRPr="004B2B79">
        <w:t xml:space="preserve"> pour indiquer la position du symbole dans la structure du message ASN (comme au § 4.1 de l</w:t>
      </w:r>
      <w:r w:rsidR="001321E6">
        <w:t>'</w:t>
      </w:r>
      <w:r w:rsidRPr="004B2B79">
        <w:t>Annexe 1), avec son utilisation visant à indiquer la réception (comme au § 8.3.2 de l</w:t>
      </w:r>
      <w:r w:rsidR="001321E6">
        <w:t>'</w:t>
      </w:r>
      <w:r w:rsidRPr="004B2B79">
        <w:t>Annexe 1).</w:t>
      </w:r>
    </w:p>
    <w:p w:rsidR="00F75723" w:rsidRPr="004B2B79" w:rsidRDefault="00F75723" w:rsidP="00F75723">
      <w:r w:rsidRPr="004B2B79">
        <w:rPr>
          <w:b/>
          <w:bCs/>
        </w:rPr>
        <w:t>2.11</w:t>
      </w:r>
      <w:r w:rsidRPr="004B2B79">
        <w:tab/>
      </w:r>
      <w:r w:rsidRPr="004B2B79">
        <w:rPr>
          <w:b/>
        </w:rPr>
        <w:t>enclenché</w:t>
      </w:r>
      <w:r w:rsidRPr="00314CD2">
        <w:rPr>
          <w:bCs/>
        </w:rPr>
        <w:t>:</w:t>
      </w:r>
      <w:r w:rsidRPr="004B2B79">
        <w:t xml:space="preserve"> terme utilisé pour indiquer que l</w:t>
      </w:r>
      <w:r w:rsidR="001321E6">
        <w:t>'</w:t>
      </w:r>
      <w:r w:rsidRPr="004B2B79">
        <w:t>équipement est en train d</w:t>
      </w:r>
      <w:r w:rsidR="001321E6">
        <w:t>'</w:t>
      </w:r>
      <w:r w:rsidRPr="004B2B79">
        <w:t>appliquer une procédure automatisée.</w:t>
      </w:r>
    </w:p>
    <w:p w:rsidR="00F75723" w:rsidRPr="004B2B79" w:rsidRDefault="00F75723" w:rsidP="00F75723">
      <w:r w:rsidRPr="004B2B79">
        <w:rPr>
          <w:b/>
        </w:rPr>
        <w:t>2.12</w:t>
      </w:r>
      <w:r w:rsidRPr="004B2B79">
        <w:rPr>
          <w:b/>
        </w:rPr>
        <w:tab/>
        <w:t>configuration par défaut</w:t>
      </w:r>
      <w:r w:rsidRPr="000D7F37">
        <w:rPr>
          <w:b/>
        </w:rPr>
        <w:t xml:space="preserve"> </w:t>
      </w:r>
      <w:r w:rsidRPr="004B2B79">
        <w:rPr>
          <w:b/>
        </w:rPr>
        <w:t>d</w:t>
      </w:r>
      <w:r w:rsidR="001321E6">
        <w:rPr>
          <w:b/>
        </w:rPr>
        <w:t>'</w:t>
      </w:r>
      <w:r w:rsidRPr="004B2B79">
        <w:rPr>
          <w:b/>
        </w:rPr>
        <w:t>origine</w:t>
      </w:r>
      <w:r w:rsidRPr="00314CD2">
        <w:rPr>
          <w:bCs/>
        </w:rPr>
        <w:t>:</w:t>
      </w:r>
      <w:r w:rsidRPr="004B2B79">
        <w:t xml:space="preserve"> valeur par défaut fixée par le fabricant de telle sorte qu</w:t>
      </w:r>
      <w:r w:rsidR="001321E6">
        <w:t>'</w:t>
      </w:r>
      <w:r w:rsidRPr="004B2B79">
        <w:t>un champ ou une action est défini avant toute intervention de l</w:t>
      </w:r>
      <w:r w:rsidR="001321E6">
        <w:t>'</w:t>
      </w:r>
      <w:r w:rsidRPr="004B2B79">
        <w:t>opérateur.</w:t>
      </w:r>
    </w:p>
    <w:p w:rsidR="00F75723" w:rsidRPr="004B2B79" w:rsidRDefault="00F75723" w:rsidP="00F75723">
      <w:r w:rsidRPr="004B2B79">
        <w:rPr>
          <w:b/>
        </w:rPr>
        <w:t>2.13</w:t>
      </w:r>
      <w:r w:rsidRPr="004B2B79">
        <w:rPr>
          <w:b/>
        </w:rPr>
        <w:tab/>
        <w:t>récepteur principal</w:t>
      </w:r>
      <w:r w:rsidRPr="004B2B79">
        <w:rPr>
          <w:bCs/>
        </w:rPr>
        <w:t xml:space="preserve">: partie du récepteur utilisée pour recevoir toutes les communications ultérieures et, en </w:t>
      </w:r>
      <w:r w:rsidRPr="004B2B79">
        <w:rPr>
          <w:rFonts w:eastAsia="Batang" w:cs="Arial"/>
          <w:bCs/>
          <w:lang w:eastAsia="ja-JP"/>
        </w:rPr>
        <w:t>ondes décamétriques</w:t>
      </w:r>
      <w:r w:rsidRPr="004B2B79">
        <w:rPr>
          <w:bCs/>
        </w:rPr>
        <w:t>, pour recevoir tous les accusés de réception ASN qui ne concernent pas des messages de détresse. Il est important de différencier cette unité du récepteur de veille (voir ci</w:t>
      </w:r>
      <w:r w:rsidRPr="004B2B79">
        <w:rPr>
          <w:bCs/>
        </w:rPr>
        <w:noBreakHyphen/>
        <w:t>après).</w:t>
      </w:r>
    </w:p>
    <w:p w:rsidR="00F75723" w:rsidRPr="004B2B79" w:rsidRDefault="00F75723" w:rsidP="00F75723">
      <w:r w:rsidRPr="004B2B79">
        <w:rPr>
          <w:b/>
        </w:rPr>
        <w:t>2.14</w:t>
      </w:r>
      <w:r w:rsidRPr="004B2B79">
        <w:rPr>
          <w:b/>
        </w:rPr>
        <w:tab/>
        <w:t>identique</w:t>
      </w:r>
      <w:r w:rsidRPr="00314CD2">
        <w:rPr>
          <w:bCs/>
        </w:rPr>
        <w:t>:</w:t>
      </w:r>
      <w:r w:rsidRPr="004B2B79">
        <w:rPr>
          <w:b/>
        </w:rPr>
        <w:t xml:space="preserve"> </w:t>
      </w:r>
      <w:r w:rsidRPr="004B2B79">
        <w:rPr>
          <w:bCs/>
        </w:rPr>
        <w:t>on</w:t>
      </w:r>
      <w:r w:rsidRPr="004B2B79">
        <w:rPr>
          <w:b/>
        </w:rPr>
        <w:t xml:space="preserve"> </w:t>
      </w:r>
      <w:r w:rsidRPr="004B2B79">
        <w:t>considère qu</w:t>
      </w:r>
      <w:r w:rsidR="001321E6">
        <w:t>'</w:t>
      </w:r>
      <w:r w:rsidRPr="004B2B79">
        <w:t>un ensemble de caractères d</w:t>
      </w:r>
      <w:r w:rsidR="001321E6">
        <w:t>'</w:t>
      </w:r>
      <w:r w:rsidRPr="004B2B79">
        <w:t>information est identique à un autre si toutes les paires de caractères d</w:t>
      </w:r>
      <w:r w:rsidR="001321E6">
        <w:t>'</w:t>
      </w:r>
      <w:r w:rsidRPr="004B2B79">
        <w:t>information correspondants sont égales; si ce n</w:t>
      </w:r>
      <w:r w:rsidR="001321E6">
        <w:t>'</w:t>
      </w:r>
      <w:r w:rsidRPr="004B2B79">
        <w:t>est pas le cas, l</w:t>
      </w:r>
      <w:r w:rsidR="001321E6">
        <w:t>'</w:t>
      </w:r>
      <w:r w:rsidRPr="004B2B79">
        <w:t>un des éléments de la paire contient une erreur.</w:t>
      </w:r>
    </w:p>
    <w:p w:rsidR="00F75723" w:rsidRPr="004B2B79" w:rsidRDefault="00F75723" w:rsidP="00F75723">
      <w:r w:rsidRPr="004B2B79">
        <w:rPr>
          <w:b/>
        </w:rPr>
        <w:t>2.15</w:t>
      </w:r>
      <w:r w:rsidRPr="004B2B79">
        <w:rPr>
          <w:b/>
        </w:rPr>
        <w:tab/>
        <w:t>caractères d</w:t>
      </w:r>
      <w:r w:rsidR="001321E6">
        <w:rPr>
          <w:b/>
        </w:rPr>
        <w:t>'</w:t>
      </w:r>
      <w:r w:rsidRPr="004B2B79">
        <w:rPr>
          <w:b/>
        </w:rPr>
        <w:t>information</w:t>
      </w:r>
      <w:r w:rsidRPr="00314CD2">
        <w:rPr>
          <w:bCs/>
        </w:rPr>
        <w:t>:</w:t>
      </w:r>
      <w:r w:rsidRPr="004B2B79">
        <w:t xml:space="preserve"> ensemble des symboles du message ASN contenant les éléments </w:t>
      </w:r>
      <w:r>
        <w:t xml:space="preserve">qui </w:t>
      </w:r>
      <w:r w:rsidRPr="004B2B79">
        <w:t>présent</w:t>
      </w:r>
      <w:r>
        <w:t>e</w:t>
      </w:r>
      <w:r w:rsidRPr="004B2B79">
        <w:t xml:space="preserve">nt un intérêt pour le destinataire et </w:t>
      </w:r>
      <w:r>
        <w:t xml:space="preserve">qui sont </w:t>
      </w:r>
      <w:r w:rsidRPr="004B2B79">
        <w:t>utilisés pour déterminer le symbole ECC qui marque la fin du message. Dans le schéma de diversité de temps DX/RX, ces symboles sont répétés.</w:t>
      </w:r>
    </w:p>
    <w:p w:rsidR="00F75723" w:rsidRPr="004B2B79" w:rsidRDefault="00F75723" w:rsidP="00F75723">
      <w:r w:rsidRPr="004B2B79">
        <w:rPr>
          <w:b/>
        </w:rPr>
        <w:t>2.16</w:t>
      </w:r>
      <w:r w:rsidRPr="004B2B79">
        <w:rPr>
          <w:b/>
        </w:rPr>
        <w:tab/>
        <w:t>message ASN initial</w:t>
      </w:r>
      <w:r w:rsidRPr="00314CD2">
        <w:rPr>
          <w:bCs/>
        </w:rPr>
        <w:t>:</w:t>
      </w:r>
      <w:r w:rsidRPr="004B2B79">
        <w:t xml:space="preserve"> message ASN qui déclenche une procédure automatisée.</w:t>
      </w:r>
    </w:p>
    <w:p w:rsidR="00F75723" w:rsidRPr="004B2B79" w:rsidRDefault="00F75723" w:rsidP="00F75723">
      <w:r w:rsidRPr="004B2B79">
        <w:rPr>
          <w:b/>
        </w:rPr>
        <w:t>2.17</w:t>
      </w:r>
      <w:r w:rsidRPr="004B2B79">
        <w:rPr>
          <w:b/>
        </w:rPr>
        <w:tab/>
        <w:t>message ASN autre qu</w:t>
      </w:r>
      <w:r w:rsidR="001321E6">
        <w:rPr>
          <w:b/>
        </w:rPr>
        <w:t>'</w:t>
      </w:r>
      <w:r w:rsidRPr="004B2B79">
        <w:rPr>
          <w:b/>
        </w:rPr>
        <w:t>un message de détresse</w:t>
      </w:r>
      <w:r w:rsidRPr="00314CD2">
        <w:rPr>
          <w:bCs/>
        </w:rPr>
        <w:t>:</w:t>
      </w:r>
      <w:r>
        <w:t xml:space="preserve"> message et accusé</w:t>
      </w:r>
      <w:r w:rsidRPr="004B2B79">
        <w:t xml:space="preserve"> de réception ASN </w:t>
      </w:r>
      <w:r>
        <w:t>qui ne contien</w:t>
      </w:r>
      <w:r w:rsidRPr="004B2B79">
        <w:t xml:space="preserve">t </w:t>
      </w:r>
      <w:r>
        <w:t xml:space="preserve">aucune </w:t>
      </w:r>
      <w:r w:rsidRPr="004B2B79">
        <w:t>information de détresse.</w:t>
      </w:r>
    </w:p>
    <w:p w:rsidR="00F75723" w:rsidRPr="004B2B79" w:rsidRDefault="00F75723" w:rsidP="00F75723">
      <w:r w:rsidRPr="004B2B79">
        <w:rPr>
          <w:b/>
        </w:rPr>
        <w:t>2.18</w:t>
      </w:r>
      <w:r w:rsidRPr="004B2B79">
        <w:rPr>
          <w:b/>
        </w:rPr>
        <w:tab/>
        <w:t>objectif</w:t>
      </w:r>
      <w:r w:rsidRPr="004B2B79">
        <w:rPr>
          <w:bCs/>
        </w:rPr>
        <w:t>: dans le cas d</w:t>
      </w:r>
      <w:r w:rsidR="001321E6">
        <w:rPr>
          <w:bCs/>
        </w:rPr>
        <w:t>'</w:t>
      </w:r>
      <w:r w:rsidRPr="004B2B79">
        <w:rPr>
          <w:bCs/>
        </w:rPr>
        <w:t>un message ASN ou d</w:t>
      </w:r>
      <w:r w:rsidR="001321E6">
        <w:rPr>
          <w:bCs/>
        </w:rPr>
        <w:t>'</w:t>
      </w:r>
      <w:r w:rsidRPr="004B2B79">
        <w:rPr>
          <w:bCs/>
        </w:rPr>
        <w:t>une procédure automatisée, but ou intention de l</w:t>
      </w:r>
      <w:r w:rsidR="001321E6">
        <w:rPr>
          <w:bCs/>
        </w:rPr>
        <w:t>'</w:t>
      </w:r>
      <w:r w:rsidRPr="004B2B79">
        <w:rPr>
          <w:bCs/>
        </w:rPr>
        <w:t>élément; il s</w:t>
      </w:r>
      <w:r w:rsidR="001321E6">
        <w:rPr>
          <w:bCs/>
        </w:rPr>
        <w:t>'</w:t>
      </w:r>
      <w:r w:rsidRPr="004B2B79">
        <w:rPr>
          <w:bCs/>
        </w:rPr>
        <w:t>agit en général d</w:t>
      </w:r>
      <w:r w:rsidR="001321E6">
        <w:rPr>
          <w:bCs/>
        </w:rPr>
        <w:t>'</w:t>
      </w:r>
      <w:r w:rsidRPr="004B2B79">
        <w:rPr>
          <w:bCs/>
        </w:rPr>
        <w:t>établir des communications ou de demander des informations</w:t>
      </w:r>
      <w:r w:rsidRPr="004B2B79">
        <w:t>.</w:t>
      </w:r>
    </w:p>
    <w:p w:rsidR="00F75723" w:rsidRPr="004B2B79" w:rsidRDefault="00F75723" w:rsidP="00F75723">
      <w:r w:rsidRPr="004B2B79">
        <w:rPr>
          <w:b/>
        </w:rPr>
        <w:t>2.19</w:t>
      </w:r>
      <w:r w:rsidRPr="004B2B79">
        <w:rPr>
          <w:b/>
        </w:rPr>
        <w:tab/>
        <w:t>en attente</w:t>
      </w:r>
      <w:r w:rsidRPr="00314CD2">
        <w:rPr>
          <w:bCs/>
        </w:rPr>
        <w:t>:</w:t>
      </w:r>
      <w:r w:rsidRPr="004B2B79">
        <w:rPr>
          <w:b/>
        </w:rPr>
        <w:t xml:space="preserve"> </w:t>
      </w:r>
      <w:r w:rsidRPr="004B2B79">
        <w:rPr>
          <w:bCs/>
        </w:rPr>
        <w:t>terme utilisé pour décrire une procédure automatique qui n</w:t>
      </w:r>
      <w:r w:rsidR="001321E6">
        <w:rPr>
          <w:bCs/>
        </w:rPr>
        <w:t>'</w:t>
      </w:r>
      <w:r w:rsidRPr="004B2B79">
        <w:rPr>
          <w:bCs/>
        </w:rPr>
        <w:t>a pas accès à l</w:t>
      </w:r>
      <w:r w:rsidR="001321E6">
        <w:rPr>
          <w:bCs/>
        </w:rPr>
        <w:t>'</w:t>
      </w:r>
      <w:r w:rsidRPr="004B2B79">
        <w:rPr>
          <w:bCs/>
        </w:rPr>
        <w:t xml:space="preserve">émetteur et au récepteur principal et ne peut donc pas déclencher de communication ultérieure et peut </w:t>
      </w:r>
      <w:r>
        <w:rPr>
          <w:bCs/>
        </w:rPr>
        <w:t>uniquement</w:t>
      </w:r>
      <w:r w:rsidRPr="004B2B79">
        <w:rPr>
          <w:bCs/>
        </w:rPr>
        <w:t xml:space="preserve"> recevoir des messages ASN sur le récepteur de veille</w:t>
      </w:r>
      <w:r w:rsidRPr="004B2B79">
        <w:t>.</w:t>
      </w:r>
    </w:p>
    <w:p w:rsidR="00F75723" w:rsidRPr="004B2B79" w:rsidRDefault="00F75723" w:rsidP="00F75723">
      <w:pPr>
        <w:rPr>
          <w:b/>
        </w:rPr>
      </w:pPr>
      <w:r w:rsidRPr="004B2B79">
        <w:rPr>
          <w:b/>
        </w:rPr>
        <w:t>2.20</w:t>
      </w:r>
      <w:r w:rsidRPr="004B2B79">
        <w:rPr>
          <w:b/>
        </w:rPr>
        <w:tab/>
        <w:t>options proposées à l</w:t>
      </w:r>
      <w:r w:rsidR="001321E6">
        <w:rPr>
          <w:b/>
        </w:rPr>
        <w:t>'</w:t>
      </w:r>
      <w:r w:rsidRPr="004B2B79">
        <w:rPr>
          <w:b/>
        </w:rPr>
        <w:t>opérateur</w:t>
      </w:r>
      <w:r w:rsidRPr="00314CD2">
        <w:rPr>
          <w:bCs/>
        </w:rPr>
        <w:t>:</w:t>
      </w:r>
      <w:r w:rsidRPr="004B2B79">
        <w:rPr>
          <w:b/>
        </w:rPr>
        <w:t xml:space="preserve"> </w:t>
      </w:r>
      <w:r w:rsidRPr="004B2B79">
        <w:t>choix que peut faire l</w:t>
      </w:r>
      <w:r w:rsidR="001321E6">
        <w:t>'</w:t>
      </w:r>
      <w:r w:rsidRPr="004B2B79">
        <w:t>opérateur lorsqu</w:t>
      </w:r>
      <w:r w:rsidR="001321E6">
        <w:t>'</w:t>
      </w:r>
      <w:r w:rsidRPr="004B2B79">
        <w:t>une procédure automatisée est en cours.</w:t>
      </w:r>
    </w:p>
    <w:p w:rsidR="00F75723" w:rsidRPr="004B2B79" w:rsidRDefault="00F75723" w:rsidP="00F75723">
      <w:pPr>
        <w:rPr>
          <w:color w:val="000000"/>
        </w:rPr>
      </w:pPr>
      <w:r w:rsidRPr="004B2B79">
        <w:rPr>
          <w:b/>
          <w:color w:val="000000"/>
        </w:rPr>
        <w:t>2.21</w:t>
      </w:r>
      <w:r w:rsidRPr="004B2B79">
        <w:rPr>
          <w:b/>
          <w:color w:val="000000"/>
        </w:rPr>
        <w:tab/>
        <w:t>traitement d</w:t>
      </w:r>
      <w:r w:rsidR="001321E6">
        <w:rPr>
          <w:b/>
          <w:color w:val="000000"/>
        </w:rPr>
        <w:t>'</w:t>
      </w:r>
      <w:r w:rsidRPr="004B2B79">
        <w:rPr>
          <w:b/>
          <w:color w:val="000000"/>
        </w:rPr>
        <w:t>un événement parallèle</w:t>
      </w:r>
      <w:r w:rsidRPr="00314CD2">
        <w:rPr>
          <w:bCs/>
          <w:color w:val="000000"/>
        </w:rPr>
        <w:t>:</w:t>
      </w:r>
      <w:r w:rsidRPr="004B2B79">
        <w:rPr>
          <w:color w:val="000000"/>
        </w:rPr>
        <w:t xml:space="preserve"> proc</w:t>
      </w:r>
      <w:r>
        <w:rPr>
          <w:color w:val="000000"/>
        </w:rPr>
        <w:t>édure secondaire qui permet</w:t>
      </w:r>
      <w:r w:rsidRPr="004B2B79">
        <w:rPr>
          <w:color w:val="000000"/>
        </w:rPr>
        <w:t xml:space="preserve"> de traiter un message ASN reçu sans rapport avec la procédure automatisée active.</w:t>
      </w:r>
    </w:p>
    <w:p w:rsidR="00F75723" w:rsidRPr="004B2B79" w:rsidRDefault="00F75723" w:rsidP="00F75723">
      <w:r w:rsidRPr="004B2B79">
        <w:rPr>
          <w:b/>
        </w:rPr>
        <w:t>2.22</w:t>
      </w:r>
      <w:r w:rsidRPr="004B2B79">
        <w:rPr>
          <w:b/>
        </w:rPr>
        <w:tab/>
        <w:t>en rapport avec la procédure automatisée</w:t>
      </w:r>
      <w:r w:rsidRPr="00314CD2">
        <w:rPr>
          <w:bCs/>
        </w:rPr>
        <w:t>:</w:t>
      </w:r>
      <w:r w:rsidRPr="004B2B79">
        <w:t xml:space="preserve"> expression utilisée essentiellement dans le cas des messages ASN afin d</w:t>
      </w:r>
      <w:r w:rsidR="001321E6">
        <w:t>'</w:t>
      </w:r>
      <w:r w:rsidRPr="004B2B79">
        <w:t>indiquer qu</w:t>
      </w:r>
      <w:r w:rsidR="001321E6">
        <w:t>'</w:t>
      </w:r>
      <w:r w:rsidRPr="004B2B79">
        <w:t xml:space="preserve">un message a </w:t>
      </w:r>
      <w:r>
        <w:t>un lien</w:t>
      </w:r>
      <w:r w:rsidRPr="004B2B79">
        <w:t xml:space="preserve"> avec la procédure et doit donc être traité dans le cadre de celle-ci. Un message ASN </w:t>
      </w:r>
      <w:r>
        <w:t xml:space="preserve">se </w:t>
      </w:r>
      <w:r w:rsidRPr="004B2B79">
        <w:t>rapport</w:t>
      </w:r>
      <w:r>
        <w:t>e</w:t>
      </w:r>
      <w:r w:rsidRPr="004B2B79">
        <w:t xml:space="preserve"> </w:t>
      </w:r>
      <w:r>
        <w:t xml:space="preserve">à </w:t>
      </w:r>
      <w:r w:rsidRPr="004B2B79">
        <w:t>une procédure automatisée si les valeurs de l</w:t>
      </w:r>
      <w:r w:rsidR="001321E6">
        <w:t>'</w:t>
      </w:r>
      <w:r w:rsidRPr="004B2B79">
        <w:t>ensemble de caractères d</w:t>
      </w:r>
      <w:r w:rsidR="001321E6">
        <w:t>'</w:t>
      </w:r>
      <w:r w:rsidRPr="004B2B79">
        <w:t>information du message ASN sont correctes.</w:t>
      </w:r>
    </w:p>
    <w:p w:rsidR="00F75723" w:rsidRPr="004B2B79" w:rsidRDefault="00F75723" w:rsidP="00F75723">
      <w:r w:rsidRPr="004B2B79">
        <w:rPr>
          <w:b/>
        </w:rPr>
        <w:lastRenderedPageBreak/>
        <w:t>2.23</w:t>
      </w:r>
      <w:r w:rsidRPr="004B2B79">
        <w:rPr>
          <w:b/>
        </w:rPr>
        <w:tab/>
        <w:t>en veille</w:t>
      </w:r>
      <w:r w:rsidRPr="00314CD2">
        <w:rPr>
          <w:bCs/>
        </w:rPr>
        <w:t>:</w:t>
      </w:r>
      <w:r w:rsidRPr="004B2B79">
        <w:t xml:space="preserve"> terme utilisé pour indiquer que l</w:t>
      </w:r>
      <w:r w:rsidR="001321E6">
        <w:t>'</w:t>
      </w:r>
      <w:r w:rsidRPr="004B2B79">
        <w:t>équipement n</w:t>
      </w:r>
      <w:r w:rsidR="001321E6">
        <w:t>'</w:t>
      </w:r>
      <w:r w:rsidRPr="004B2B79">
        <w:t>est pas en train de traiter une procédure automatisée, active ou en attente, et peut donc recevoir des messages ASN.</w:t>
      </w:r>
    </w:p>
    <w:p w:rsidR="00F75723" w:rsidRPr="004B2B79" w:rsidRDefault="00F75723" w:rsidP="00F75723">
      <w:r w:rsidRPr="004B2B79">
        <w:rPr>
          <w:b/>
        </w:rPr>
        <w:t>2.24</w:t>
      </w:r>
      <w:r w:rsidRPr="004B2B79">
        <w:rPr>
          <w:b/>
        </w:rPr>
        <w:tab/>
        <w:t>alarme à deux tonalités</w:t>
      </w:r>
      <w:r w:rsidRPr="00314CD2">
        <w:rPr>
          <w:bCs/>
        </w:rPr>
        <w:t>:</w:t>
      </w:r>
      <w:r w:rsidRPr="004B2B79">
        <w:rPr>
          <w:b/>
        </w:rPr>
        <w:t xml:space="preserve"> </w:t>
      </w:r>
      <w:r w:rsidRPr="004B2B79">
        <w:t xml:space="preserve">alarme émettant alternativement </w:t>
      </w:r>
      <w:r>
        <w:t xml:space="preserve">et de façon répétée </w:t>
      </w:r>
      <w:r w:rsidRPr="004B2B79">
        <w:t>deux tonalités, l</w:t>
      </w:r>
      <w:r w:rsidR="001321E6">
        <w:t>'</w:t>
      </w:r>
      <w:r w:rsidRPr="004B2B79">
        <w:t>une à 2 200 Hz, l</w:t>
      </w:r>
      <w:r w:rsidR="001321E6">
        <w:t>'</w:t>
      </w:r>
      <w:r w:rsidRPr="004B2B79">
        <w:t xml:space="preserve">autre à 1 300 Hz, chacune pendant 250 ms. Elle est utilisée </w:t>
      </w:r>
      <w:r>
        <w:t xml:space="preserve">pour </w:t>
      </w:r>
      <w:r w:rsidRPr="004B2B79">
        <w:t xml:space="preserve">signaler </w:t>
      </w:r>
      <w:r>
        <w:t>qu</w:t>
      </w:r>
      <w:r w:rsidR="001321E6">
        <w:t>'</w:t>
      </w:r>
      <w:r w:rsidRPr="004B2B79">
        <w:t xml:space="preserve">une procédure automatisée </w:t>
      </w:r>
      <w:r>
        <w:t>a été déclenchée suite à</w:t>
      </w:r>
      <w:r w:rsidRPr="004B2B79">
        <w:t xml:space="preserve"> la réception d</w:t>
      </w:r>
      <w:r w:rsidR="001321E6">
        <w:t>'</w:t>
      </w:r>
      <w:r w:rsidRPr="004B2B79">
        <w:t>un message d</w:t>
      </w:r>
      <w:r w:rsidR="001321E6">
        <w:t>'</w:t>
      </w:r>
      <w:r w:rsidRPr="004B2B79">
        <w:t xml:space="preserve">alerte ASN. Il ne devrait pas être possible de modifier </w:t>
      </w:r>
      <w:r>
        <w:t>l</w:t>
      </w:r>
      <w:r w:rsidRPr="004B2B79">
        <w:t>es caractéristiques</w:t>
      </w:r>
      <w:r>
        <w:t xml:space="preserve"> de cette alarme</w:t>
      </w:r>
      <w:r w:rsidRPr="004B2B79">
        <w:t>.</w:t>
      </w:r>
    </w:p>
    <w:p w:rsidR="00F75723" w:rsidRPr="004B2B79" w:rsidRDefault="00F75723" w:rsidP="00F75723">
      <w:r w:rsidRPr="004B2B79">
        <w:rPr>
          <w:b/>
        </w:rPr>
        <w:t>2.25</w:t>
      </w:r>
      <w:r w:rsidRPr="004B2B79">
        <w:rPr>
          <w:b/>
        </w:rPr>
        <w:tab/>
        <w:t>alarme d</w:t>
      </w:r>
      <w:r w:rsidR="001321E6">
        <w:rPr>
          <w:b/>
        </w:rPr>
        <w:t>'</w:t>
      </w:r>
      <w:r w:rsidRPr="004B2B79">
        <w:rPr>
          <w:b/>
        </w:rPr>
        <w:t>urgence</w:t>
      </w:r>
      <w:r w:rsidRPr="00314CD2">
        <w:rPr>
          <w:bCs/>
        </w:rPr>
        <w:t>:</w:t>
      </w:r>
      <w:r w:rsidRPr="004B2B79">
        <w:t xml:space="preserve"> alarme qui</w:t>
      </w:r>
      <w:r w:rsidRPr="00FD6B9B">
        <w:t xml:space="preserve"> </w:t>
      </w:r>
      <w:r w:rsidRPr="004B2B79">
        <w:t>émet, de façon répétée, une tonalité à 2 200 Hz pendant 250 ms suivie d</w:t>
      </w:r>
      <w:r w:rsidR="001321E6">
        <w:t>'</w:t>
      </w:r>
      <w:r w:rsidRPr="004B2B79">
        <w:t xml:space="preserve">une période de silence de 250 ms. Elle est utilisée pour signaler </w:t>
      </w:r>
      <w:r>
        <w:t>qu</w:t>
      </w:r>
      <w:r w:rsidR="001321E6">
        <w:t>'</w:t>
      </w:r>
      <w:r w:rsidRPr="004B2B79">
        <w:t xml:space="preserve">une procédure automatisée </w:t>
      </w:r>
      <w:r>
        <w:t>a été déclenchée suite à</w:t>
      </w:r>
      <w:r w:rsidRPr="004B2B79">
        <w:t xml:space="preserve"> la réception d</w:t>
      </w:r>
      <w:r w:rsidR="001321E6">
        <w:t>'</w:t>
      </w:r>
      <w:r w:rsidRPr="004B2B79">
        <w:t>un message ASN autre qu</w:t>
      </w:r>
      <w:r w:rsidR="001321E6">
        <w:t>'</w:t>
      </w:r>
      <w:r w:rsidRPr="004B2B79">
        <w:t xml:space="preserve">un message de détresse lorsque la catégorie du message ASN initial est «urgence». Il ne devrait pas être possible de modifier </w:t>
      </w:r>
      <w:r>
        <w:t>l</w:t>
      </w:r>
      <w:r w:rsidRPr="004B2B79">
        <w:t>es caractéristiques de cette alarme.</w:t>
      </w:r>
    </w:p>
    <w:p w:rsidR="00F75723" w:rsidRPr="004B2B79" w:rsidRDefault="00F75723" w:rsidP="00F75723">
      <w:r w:rsidRPr="004B2B79">
        <w:rPr>
          <w:b/>
        </w:rPr>
        <w:t>2.26</w:t>
      </w:r>
      <w:r w:rsidRPr="004B2B79">
        <w:rPr>
          <w:b/>
        </w:rPr>
        <w:tab/>
        <w:t>récepteur de veille</w:t>
      </w:r>
      <w:r w:rsidRPr="004B2B79">
        <w:t>: récepteur séparé des radios ASN qui surveille en permanence les fréquences de détresse ASN en ondes hectométriques/décamétriques, la fréquence 2 187,5 kHz en ondes hectométrique et la voie 70 en ondes métriques. Dans le cas d</w:t>
      </w:r>
      <w:r w:rsidR="001321E6">
        <w:t>'</w:t>
      </w:r>
      <w:r w:rsidRPr="004B2B79">
        <w:t>émission en ondes hectométriques/décamétriques, ce récepteur est parfois appelé récepteur à balayage.</w:t>
      </w:r>
    </w:p>
    <w:p w:rsidR="00F75723" w:rsidRPr="004B2B79" w:rsidRDefault="00F75723" w:rsidP="00F75723">
      <w:pPr>
        <w:pStyle w:val="Heading1"/>
      </w:pPr>
      <w:r w:rsidRPr="004B2B79">
        <w:t>3</w:t>
      </w:r>
      <w:r w:rsidRPr="004B2B79">
        <w:tab/>
        <w:t>Tâches prises en charge par les procédures automatisées</w:t>
      </w:r>
    </w:p>
    <w:p w:rsidR="00F75723" w:rsidRPr="004B2B79" w:rsidRDefault="00F75723" w:rsidP="00F75723">
      <w:pPr>
        <w:pStyle w:val="Heading2"/>
        <w:rPr>
          <w:szCs w:val="24"/>
        </w:rPr>
      </w:pPr>
      <w:r w:rsidRPr="004B2B79">
        <w:rPr>
          <w:szCs w:val="24"/>
        </w:rPr>
        <w:t>3.1</w:t>
      </w:r>
      <w:r w:rsidRPr="004B2B79">
        <w:rPr>
          <w:szCs w:val="24"/>
        </w:rPr>
        <w:tab/>
        <w:t>Tâches communes à toutes les procédures automatisées permettant de traiter des messages ASN</w:t>
      </w:r>
    </w:p>
    <w:p w:rsidR="00F75723" w:rsidRPr="004B2B79" w:rsidRDefault="00F75723" w:rsidP="00F75723">
      <w:pPr>
        <w:pStyle w:val="Heading3"/>
      </w:pPr>
      <w:r w:rsidRPr="004B2B79">
        <w:t>3.1.1</w:t>
      </w:r>
      <w:r w:rsidRPr="004B2B79">
        <w:tab/>
        <w:t>Gestion des alarmes</w:t>
      </w:r>
    </w:p>
    <w:p w:rsidR="00F75723" w:rsidRPr="004B2B79" w:rsidRDefault="00F75723" w:rsidP="00F75723">
      <w:r w:rsidRPr="004B2B79">
        <w:rPr>
          <w:b/>
          <w:bCs/>
        </w:rPr>
        <w:t>3.1.1.1</w:t>
      </w:r>
      <w:r w:rsidRPr="004B2B79">
        <w:rPr>
          <w:b/>
          <w:bCs/>
        </w:rPr>
        <w:tab/>
      </w:r>
      <w:r w:rsidRPr="004B2B79">
        <w:t>Lorsqu</w:t>
      </w:r>
      <w:r w:rsidR="001321E6">
        <w:t>'</w:t>
      </w:r>
      <w:r w:rsidRPr="004B2B79">
        <w:t>une alarme se déclenche, on devrait savoir, au même moment, pourquoi elle s</w:t>
      </w:r>
      <w:r w:rsidR="001321E6">
        <w:t>'</w:t>
      </w:r>
      <w:r w:rsidRPr="004B2B79">
        <w:t>est déclenchée et comment l</w:t>
      </w:r>
      <w:r w:rsidR="001321E6">
        <w:t>'</w:t>
      </w:r>
      <w:r w:rsidRPr="004B2B79">
        <w:t>arrêter.</w:t>
      </w:r>
    </w:p>
    <w:p w:rsidR="00F75723" w:rsidRPr="004B2B79" w:rsidRDefault="00F75723" w:rsidP="00F75723">
      <w:r w:rsidRPr="004B2B79">
        <w:rPr>
          <w:b/>
          <w:bCs/>
        </w:rPr>
        <w:t>3.1.1.2</w:t>
      </w:r>
      <w:r w:rsidRPr="004B2B79">
        <w:rPr>
          <w:b/>
          <w:bCs/>
        </w:rPr>
        <w:tab/>
      </w:r>
      <w:r w:rsidRPr="004B2B79">
        <w:t>Le type de l</w:t>
      </w:r>
      <w:r w:rsidR="001321E6">
        <w:t>'</w:t>
      </w:r>
      <w:r w:rsidRPr="004B2B79">
        <w:t xml:space="preserve">alarme devrait être fonction de la procédure automatisée déclenchée </w:t>
      </w:r>
      <w:r>
        <w:t>suite à</w:t>
      </w:r>
      <w:r w:rsidRPr="004B2B79">
        <w:t xml:space="preserve"> la réception d</w:t>
      </w:r>
      <w:r w:rsidR="001321E6">
        <w:t>'</w:t>
      </w:r>
      <w:r w:rsidRPr="004B2B79">
        <w:t>un message ASN ou pour laquelle o</w:t>
      </w:r>
      <w:r>
        <w:t>n reçoit un accusé de réception;</w:t>
      </w:r>
      <w:r w:rsidRPr="004B2B79">
        <w:t xml:space="preserve"> l</w:t>
      </w:r>
      <w:r w:rsidR="001321E6">
        <w:t>'</w:t>
      </w:r>
      <w:r w:rsidRPr="004B2B79">
        <w:t>alarme à deux tonalités sert exclusivement à signaler qu</w:t>
      </w:r>
      <w:r w:rsidR="001321E6">
        <w:t>'</w:t>
      </w:r>
      <w:r w:rsidRPr="004B2B79">
        <w:t>une procédure a été déclenchée suite à la réception d</w:t>
      </w:r>
      <w:r w:rsidR="001321E6">
        <w:t>'</w:t>
      </w:r>
      <w:r w:rsidRPr="004B2B79">
        <w:t>un message de détresse et l</w:t>
      </w:r>
      <w:r w:rsidR="001321E6">
        <w:t>'</w:t>
      </w:r>
      <w:r w:rsidRPr="004B2B79">
        <w:t>alarme d</w:t>
      </w:r>
      <w:r w:rsidR="001321E6">
        <w:t>'</w:t>
      </w:r>
      <w:r w:rsidRPr="004B2B79">
        <w:t>urgence sert exclusivement à signaler qu</w:t>
      </w:r>
      <w:r w:rsidR="001321E6">
        <w:t>'</w:t>
      </w:r>
      <w:r w:rsidRPr="004B2B79">
        <w:t>une procédure a été déclenchée suite à la réception d</w:t>
      </w:r>
      <w:r w:rsidR="001321E6">
        <w:t>'</w:t>
      </w:r>
      <w:r w:rsidRPr="004B2B79">
        <w:t>un message ASN autre qu</w:t>
      </w:r>
      <w:r w:rsidR="001321E6">
        <w:t>'</w:t>
      </w:r>
      <w:r w:rsidRPr="004B2B79">
        <w:t>un message de détresse pour lequel la catégorie du message</w:t>
      </w:r>
      <w:r>
        <w:t xml:space="preserve"> </w:t>
      </w:r>
      <w:r w:rsidRPr="004B2B79">
        <w:t>ASN initial est «urgence».</w:t>
      </w:r>
    </w:p>
    <w:p w:rsidR="00F75723" w:rsidRPr="004B2B79" w:rsidRDefault="00F75723" w:rsidP="00F75723">
      <w:r w:rsidRPr="004B2B79">
        <w:rPr>
          <w:b/>
          <w:bCs/>
        </w:rPr>
        <w:t>3.1.1.3</w:t>
      </w:r>
      <w:r w:rsidRPr="004B2B79">
        <w:rPr>
          <w:b/>
          <w:bCs/>
        </w:rPr>
        <w:tab/>
      </w:r>
      <w:r>
        <w:t xml:space="preserve">Les alarmes décrites au § </w:t>
      </w:r>
      <w:r w:rsidRPr="004B2B79">
        <w:t>3.1.1.2</w:t>
      </w:r>
      <w:r>
        <w:t xml:space="preserve"> ne devraient se déclencher que lorsqu</w:t>
      </w:r>
      <w:r w:rsidR="001321E6">
        <w:t>'</w:t>
      </w:r>
      <w:r>
        <w:t xml:space="preserve">un message ASN est reçu pour la </w:t>
      </w:r>
      <w:r>
        <w:rPr>
          <w:b/>
          <w:bCs/>
        </w:rPr>
        <w:t>première</w:t>
      </w:r>
      <w:r>
        <w:t xml:space="preserve"> fois</w:t>
      </w:r>
      <w:r w:rsidRPr="004B2B79">
        <w:t>.</w:t>
      </w:r>
    </w:p>
    <w:p w:rsidR="00F75723" w:rsidRPr="004B2B79" w:rsidRDefault="00F75723" w:rsidP="00F75723">
      <w:r w:rsidRPr="004B2B79">
        <w:rPr>
          <w:b/>
          <w:bCs/>
        </w:rPr>
        <w:t>3.1.1.4</w:t>
      </w:r>
      <w:r w:rsidRPr="004B2B79">
        <w:rPr>
          <w:b/>
          <w:bCs/>
        </w:rPr>
        <w:tab/>
      </w:r>
      <w:r w:rsidRPr="004B2B79">
        <w:t>Tous les messages ASN reçus qui ne déclenchent pas d</w:t>
      </w:r>
      <w:r w:rsidR="001321E6">
        <w:t>'</w:t>
      </w:r>
      <w:r w:rsidRPr="004B2B79">
        <w:t>alarme comme indiqué au § 3.1.1.2 devraient entraîner une alarme brève s</w:t>
      </w:r>
      <w:r w:rsidR="001321E6">
        <w:t>'</w:t>
      </w:r>
      <w:r w:rsidRPr="004B2B79">
        <w:t>arrêtant automatiquement afin d</w:t>
      </w:r>
      <w:r w:rsidR="001321E6">
        <w:t>'</w:t>
      </w:r>
      <w:r w:rsidRPr="004B2B79">
        <w:t>informer l</w:t>
      </w:r>
      <w:r w:rsidR="001321E6">
        <w:t>'</w:t>
      </w:r>
      <w:r w:rsidRPr="004B2B79">
        <w:t>opérateur qu</w:t>
      </w:r>
      <w:r w:rsidR="001321E6">
        <w:t>'</w:t>
      </w:r>
      <w:r w:rsidRPr="004B2B79">
        <w:t>un message a été reçu.</w:t>
      </w:r>
    </w:p>
    <w:p w:rsidR="00F75723" w:rsidRPr="004B2B79" w:rsidRDefault="00F75723" w:rsidP="00F75723">
      <w:pPr>
        <w:pStyle w:val="Heading3"/>
      </w:pPr>
      <w:r w:rsidRPr="004B2B79">
        <w:t>3.1.2</w:t>
      </w:r>
      <w:r w:rsidRPr="004B2B79">
        <w:tab/>
        <w:t>Affichage des étapes de la procédure automatisée</w:t>
      </w:r>
    </w:p>
    <w:p w:rsidR="00F75723" w:rsidRPr="004B2B79" w:rsidRDefault="00F75723" w:rsidP="00F75723">
      <w:r w:rsidRPr="004B2B79">
        <w:t>Les étapes et/ou l</w:t>
      </w:r>
      <w:r w:rsidR="001321E6">
        <w:t>'</w:t>
      </w:r>
      <w:r w:rsidRPr="004B2B79">
        <w:t>activité en cours devraient être affichées afin que l</w:t>
      </w:r>
      <w:r w:rsidR="001321E6">
        <w:t>'</w:t>
      </w:r>
      <w:r w:rsidRPr="004B2B79">
        <w:t>on sache à quel stade en est la procédure automatisée.</w:t>
      </w:r>
    </w:p>
    <w:p w:rsidR="00F75723" w:rsidRPr="004B2B79" w:rsidRDefault="00F75723" w:rsidP="00F75723">
      <w:pPr>
        <w:pStyle w:val="Heading3"/>
      </w:pPr>
      <w:r w:rsidRPr="004B2B79">
        <w:t>3.1.3</w:t>
      </w:r>
      <w:r w:rsidRPr="004B2B79">
        <w:tab/>
        <w:t>Syntonisation de la radio</w:t>
      </w:r>
    </w:p>
    <w:p w:rsidR="00F75723" w:rsidRPr="004B2B79" w:rsidRDefault="00F75723" w:rsidP="00F75723">
      <w:r w:rsidRPr="004B2B79">
        <w:rPr>
          <w:b/>
          <w:bCs/>
        </w:rPr>
        <w:t>3.1.3.1</w:t>
      </w:r>
      <w:r w:rsidRPr="004B2B79">
        <w:tab/>
        <w:t>La syntonisation du récepteur principal et de l</w:t>
      </w:r>
      <w:r w:rsidR="001321E6">
        <w:t>'</w:t>
      </w:r>
      <w:r w:rsidRPr="004B2B79">
        <w:t>émetteur pour la réception ou l</w:t>
      </w:r>
      <w:r w:rsidR="001321E6">
        <w:t>'</w:t>
      </w:r>
      <w:r w:rsidRPr="004B2B79">
        <w:t>émission des accusés de réception, des transmissions répét</w:t>
      </w:r>
      <w:r>
        <w:t>ées</w:t>
      </w:r>
      <w:r w:rsidRPr="004B2B79">
        <w:t xml:space="preserve">, des relais ou des communications ultérieures nécessaires devrait se faire automatiquement. </w:t>
      </w:r>
    </w:p>
    <w:p w:rsidR="00F75723" w:rsidRPr="004B2B79" w:rsidRDefault="00F75723" w:rsidP="00F75723">
      <w:r w:rsidRPr="004B2B79">
        <w:rPr>
          <w:b/>
          <w:bCs/>
        </w:rPr>
        <w:t>3.1.3.2</w:t>
      </w:r>
      <w:r w:rsidRPr="004B2B79">
        <w:rPr>
          <w:b/>
          <w:bCs/>
        </w:rPr>
        <w:tab/>
      </w:r>
      <w:r w:rsidRPr="004B2B79">
        <w:t>L</w:t>
      </w:r>
      <w:r w:rsidR="001321E6">
        <w:t>'</w:t>
      </w:r>
      <w:r w:rsidRPr="004B2B79">
        <w:t>opérateur devrait être prévenu</w:t>
      </w:r>
      <w:r>
        <w:t>,</w:t>
      </w:r>
      <w:r w:rsidRPr="004B2B79">
        <w:t xml:space="preserve"> par un avertissement de 10 secondes au moins</w:t>
      </w:r>
      <w:r>
        <w:t>,</w:t>
      </w:r>
      <w:r w:rsidRPr="004B2B79">
        <w:t xml:space="preserve"> de toute syntonisation automatique qui risquerait d</w:t>
      </w:r>
      <w:r w:rsidR="001321E6">
        <w:t>'</w:t>
      </w:r>
      <w:r w:rsidRPr="004B2B79">
        <w:t xml:space="preserve">interrompre des communications ultérieures en cours. Il </w:t>
      </w:r>
      <w:r w:rsidRPr="004B2B79">
        <w:lastRenderedPageBreak/>
        <w:t>devrait alors avoir la possibilité de suspendre son action. Sans intervention de l</w:t>
      </w:r>
      <w:r w:rsidR="001321E6">
        <w:t>'</w:t>
      </w:r>
      <w:r w:rsidRPr="004B2B79">
        <w:t>opérateur, l</w:t>
      </w:r>
      <w:r w:rsidR="001321E6">
        <w:t>'</w:t>
      </w:r>
      <w:r w:rsidRPr="004B2B79">
        <w:t xml:space="preserve">action automatisée se déroule normalement. </w:t>
      </w:r>
    </w:p>
    <w:p w:rsidR="00F75723" w:rsidRPr="004B2B79" w:rsidRDefault="00F75723" w:rsidP="00F75723">
      <w:pPr>
        <w:pStyle w:val="Heading3"/>
      </w:pPr>
      <w:r w:rsidRPr="004B2B79">
        <w:t>3.1.4</w:t>
      </w:r>
      <w:r w:rsidRPr="004B2B79">
        <w:tab/>
        <w:t>Affichage des options proposées à l</w:t>
      </w:r>
      <w:r w:rsidR="001321E6">
        <w:t>'</w:t>
      </w:r>
      <w:r w:rsidRPr="004B2B79">
        <w:t>opérateur</w:t>
      </w:r>
    </w:p>
    <w:p w:rsidR="00F75723" w:rsidRPr="004B2B79" w:rsidRDefault="00F75723" w:rsidP="00F75723">
      <w:r w:rsidRPr="004B2B79">
        <w:t>Les options ne devraient être proposées que lorsqu</w:t>
      </w:r>
      <w:r w:rsidR="001321E6">
        <w:t>'</w:t>
      </w:r>
      <w:r w:rsidRPr="004B2B79">
        <w:t xml:space="preserve">elles sont appropriées. </w:t>
      </w:r>
    </w:p>
    <w:p w:rsidR="00F75723" w:rsidRPr="004B2B79" w:rsidRDefault="00F75723" w:rsidP="00F75723">
      <w:pPr>
        <w:pStyle w:val="Heading3"/>
      </w:pPr>
      <w:r w:rsidRPr="004B2B79">
        <w:t>3.1.5</w:t>
      </w:r>
      <w:r w:rsidRPr="004B2B79">
        <w:tab/>
        <w:t xml:space="preserve">Traitement des messages ASN </w:t>
      </w:r>
      <w:r>
        <w:t>ne se</w:t>
      </w:r>
      <w:r w:rsidRPr="004B2B79">
        <w:t xml:space="preserve"> rapport</w:t>
      </w:r>
      <w:r>
        <w:t>ant</w:t>
      </w:r>
      <w:r w:rsidRPr="004B2B79">
        <w:t xml:space="preserve"> </w:t>
      </w:r>
      <w:r>
        <w:t>pas à</w:t>
      </w:r>
      <w:r w:rsidRPr="004B2B79">
        <w:t xml:space="preserve"> la procédure active</w:t>
      </w:r>
    </w:p>
    <w:p w:rsidR="00F75723" w:rsidRPr="004B2B79" w:rsidRDefault="00F75723" w:rsidP="00F75723">
      <w:r w:rsidRPr="004B2B79">
        <w:t>Le message ASN reçu est dirigé vers la procédure automatique en attente correspondante ou entraîne le déclenchement d</w:t>
      </w:r>
      <w:r w:rsidR="001321E6">
        <w:t>'</w:t>
      </w:r>
      <w:r w:rsidRPr="004B2B79">
        <w:t xml:space="preserve">une nouvelle procédure automatisée en attente. </w:t>
      </w:r>
    </w:p>
    <w:p w:rsidR="00F75723" w:rsidRPr="004B2B79" w:rsidRDefault="00F75723" w:rsidP="00F75723">
      <w:pPr>
        <w:pStyle w:val="Heading3"/>
      </w:pPr>
      <w:r w:rsidRPr="004B2B79">
        <w:t>3.1.6</w:t>
      </w:r>
      <w:r w:rsidRPr="004B2B79">
        <w:tab/>
        <w:t>Affichage des avertissements</w:t>
      </w:r>
    </w:p>
    <w:p w:rsidR="00F75723" w:rsidRPr="004B2B79" w:rsidRDefault="00F75723" w:rsidP="00F75723">
      <w:r w:rsidRPr="004B2B79">
        <w:t>Des avertissements devraient s</w:t>
      </w:r>
      <w:r w:rsidR="001321E6">
        <w:t>'</w:t>
      </w:r>
      <w:r w:rsidRPr="004B2B79">
        <w:t>afficher lorsque l</w:t>
      </w:r>
      <w:r w:rsidR="001321E6">
        <w:t>'</w:t>
      </w:r>
      <w:r w:rsidRPr="004B2B79">
        <w:t xml:space="preserve">opérateur tente de faire une opération non conforme aux lignes directrices </w:t>
      </w:r>
      <w:r>
        <w:t>établies</w:t>
      </w:r>
      <w:r w:rsidRPr="004B2B79">
        <w:t xml:space="preserve"> par l</w:t>
      </w:r>
      <w:r w:rsidR="001321E6">
        <w:t>'</w:t>
      </w:r>
      <w:r w:rsidRPr="004B2B79">
        <w:t>UIT et l</w:t>
      </w:r>
      <w:r w:rsidR="001321E6">
        <w:t>'</w:t>
      </w:r>
      <w:r w:rsidRPr="004B2B79">
        <w:t>OMI. L</w:t>
      </w:r>
      <w:r w:rsidR="001321E6">
        <w:t>'</w:t>
      </w:r>
      <w:r w:rsidRPr="004B2B79">
        <w:t xml:space="preserve">opérateur devrait </w:t>
      </w:r>
      <w:r>
        <w:t>alors avoir accès à l</w:t>
      </w:r>
      <w:r w:rsidR="001321E6">
        <w:t>'</w:t>
      </w:r>
      <w:r>
        <w:t>option lui permettant de</w:t>
      </w:r>
      <w:r w:rsidRPr="004B2B79">
        <w:t xml:space="preserve"> revenir à l</w:t>
      </w:r>
      <w:r w:rsidR="001321E6">
        <w:t>'</w:t>
      </w:r>
      <w:r w:rsidRPr="004B2B79">
        <w:t>étape de la procédure automatisée correspondant à l</w:t>
      </w:r>
      <w:r w:rsidR="001321E6">
        <w:t>'</w:t>
      </w:r>
      <w:r w:rsidRPr="004B2B79">
        <w:t>action qui a déclenché l</w:t>
      </w:r>
      <w:r w:rsidR="001321E6">
        <w:t>'</w:t>
      </w:r>
      <w:r w:rsidRPr="004B2B79">
        <w:t xml:space="preserve">avertissement. </w:t>
      </w:r>
    </w:p>
    <w:p w:rsidR="00F75723" w:rsidRPr="004B2B79" w:rsidRDefault="00F75723" w:rsidP="00F75723">
      <w:pPr>
        <w:pStyle w:val="Heading3"/>
      </w:pPr>
      <w:r w:rsidRPr="004B2B79">
        <w:t>3.1.7</w:t>
      </w:r>
      <w:r w:rsidRPr="004B2B79">
        <w:tab/>
        <w:t>Traitement des messages ASN contenant des erreurs</w:t>
      </w:r>
    </w:p>
    <w:p w:rsidR="00F75723" w:rsidRPr="004B2B79" w:rsidRDefault="00F75723" w:rsidP="00F75723">
      <w:r w:rsidRPr="004B2B79">
        <w:rPr>
          <w:b/>
          <w:bCs/>
        </w:rPr>
        <w:t>3.1.7.1</w:t>
      </w:r>
      <w:r w:rsidRPr="004B2B79">
        <w:tab/>
        <w:t xml:space="preserve">Un message ASN contenant des erreurs </w:t>
      </w:r>
      <w:r>
        <w:t>se</w:t>
      </w:r>
      <w:r w:rsidRPr="004B2B79">
        <w:t xml:space="preserve"> rapport</w:t>
      </w:r>
      <w:r>
        <w:t>e</w:t>
      </w:r>
      <w:r w:rsidRPr="004B2B79">
        <w:t xml:space="preserve"> </w:t>
      </w:r>
      <w:r>
        <w:t>à</w:t>
      </w:r>
      <w:r w:rsidRPr="004B2B79">
        <w:t xml:space="preserve"> une procédure automatisée si </w:t>
      </w:r>
      <w:r>
        <w:t>la série de</w:t>
      </w:r>
      <w:r w:rsidRPr="004B2B79">
        <w:t xml:space="preserve"> caractères d</w:t>
      </w:r>
      <w:r w:rsidR="001321E6">
        <w:t>'</w:t>
      </w:r>
      <w:r w:rsidRPr="004B2B79">
        <w:t xml:space="preserve">information de ce message est </w:t>
      </w:r>
      <w:r w:rsidRPr="00314CD2">
        <w:rPr>
          <w:b/>
          <w:bCs/>
        </w:rPr>
        <w:t>identique</w:t>
      </w:r>
      <w:r w:rsidRPr="004B2B79">
        <w:t xml:space="preserve">, au sens du paragraphe «Définitions», à </w:t>
      </w:r>
      <w:r>
        <w:t>la série de</w:t>
      </w:r>
      <w:r w:rsidRPr="004B2B79">
        <w:t xml:space="preserve"> caractères d</w:t>
      </w:r>
      <w:r w:rsidR="001321E6">
        <w:t>'</w:t>
      </w:r>
      <w:r w:rsidRPr="004B2B79">
        <w:t>information normalement utilisés pour déterminer l</w:t>
      </w:r>
      <w:r w:rsidR="001321E6">
        <w:t>'</w:t>
      </w:r>
      <w:r w:rsidRPr="004B2B79">
        <w:t xml:space="preserve">intérêt. </w:t>
      </w:r>
    </w:p>
    <w:p w:rsidR="00F75723" w:rsidRPr="004B2B79" w:rsidRDefault="00F75723" w:rsidP="00F75723">
      <w:r w:rsidRPr="004B2B79">
        <w:rPr>
          <w:b/>
          <w:bCs/>
        </w:rPr>
        <w:t>3.1.7.2</w:t>
      </w:r>
      <w:r w:rsidRPr="004B2B79">
        <w:tab/>
        <w:t xml:space="preserve">Des procédures automatisées appliquées suite à des messages ASN contenant des erreurs critiques devraient </w:t>
      </w:r>
      <w:r>
        <w:t>déclencher</w:t>
      </w:r>
      <w:r w:rsidRPr="004B2B79">
        <w:t xml:space="preserve"> la même alarme qu</w:t>
      </w:r>
      <w:r w:rsidR="001321E6">
        <w:t>'</w:t>
      </w:r>
      <w:r>
        <w:t>un</w:t>
      </w:r>
      <w:r w:rsidRPr="004B2B79">
        <w:t xml:space="preserve"> message ASN ne contena</w:t>
      </w:r>
      <w:r>
        <w:t>n</w:t>
      </w:r>
      <w:r w:rsidRPr="004B2B79">
        <w:t>t pas d</w:t>
      </w:r>
      <w:r w:rsidR="001321E6">
        <w:t>'</w:t>
      </w:r>
      <w:r w:rsidRPr="004B2B79">
        <w:t>erreurs, mais l</w:t>
      </w:r>
      <w:r w:rsidR="001321E6">
        <w:t>'</w:t>
      </w:r>
      <w:r w:rsidRPr="004B2B79">
        <w:t>alarme devrait s</w:t>
      </w:r>
      <w:r w:rsidR="001321E6">
        <w:t>'</w:t>
      </w:r>
      <w:r w:rsidRPr="004B2B79">
        <w:t xml:space="preserve">arrêter automatiquement. </w:t>
      </w:r>
    </w:p>
    <w:p w:rsidR="00F75723" w:rsidRPr="004B2B79" w:rsidRDefault="00F75723" w:rsidP="00F75723">
      <w:r w:rsidRPr="004B2B79">
        <w:rPr>
          <w:b/>
          <w:bCs/>
        </w:rPr>
        <w:t>3.1.7.3</w:t>
      </w:r>
      <w:r w:rsidRPr="004B2B79">
        <w:tab/>
        <w:t xml:space="preserve">Dans </w:t>
      </w:r>
      <w:r>
        <w:t>le cadre d</w:t>
      </w:r>
      <w:r w:rsidRPr="004B2B79">
        <w:t>es procédures automatisées, il est conseillé d</w:t>
      </w:r>
      <w:r w:rsidR="001321E6">
        <w:t>'</w:t>
      </w:r>
      <w:r w:rsidRPr="004B2B79">
        <w:t xml:space="preserve">utiliser des messages ASN ultérieurs </w:t>
      </w:r>
      <w:r>
        <w:t>se</w:t>
      </w:r>
      <w:r w:rsidRPr="004B2B79">
        <w:t xml:space="preserve"> rapport</w:t>
      </w:r>
      <w:r>
        <w:t>ant</w:t>
      </w:r>
      <w:r w:rsidRPr="004B2B79">
        <w:t xml:space="preserve"> </w:t>
      </w:r>
      <w:r>
        <w:t>à</w:t>
      </w:r>
      <w:r w:rsidRPr="004B2B79">
        <w:t xml:space="preserve"> la procédure automatisée afin de réduire le nombre d</w:t>
      </w:r>
      <w:r w:rsidR="001321E6">
        <w:t>'</w:t>
      </w:r>
      <w:r w:rsidRPr="004B2B79">
        <w:t>erreurs reçues dans les caractères d</w:t>
      </w:r>
      <w:r w:rsidR="001321E6">
        <w:t>'</w:t>
      </w:r>
      <w:r w:rsidRPr="004B2B79">
        <w:t>information importants pour ladite procédure. La réception de messages ASN ultérieurs ne devrait en aucun cas accroître le nombre d</w:t>
      </w:r>
      <w:r w:rsidR="001321E6">
        <w:t>'</w:t>
      </w:r>
      <w:r w:rsidRPr="004B2B79">
        <w:t xml:space="preserve">erreurs </w:t>
      </w:r>
      <w:r>
        <w:t xml:space="preserve">dans </w:t>
      </w:r>
      <w:r w:rsidRPr="004B2B79">
        <w:t>les caractères d</w:t>
      </w:r>
      <w:r w:rsidR="001321E6">
        <w:t>'</w:t>
      </w:r>
      <w:r w:rsidRPr="004B2B79">
        <w:t xml:space="preserve">information importants pour la procédure automatique. </w:t>
      </w:r>
    </w:p>
    <w:p w:rsidR="00F75723" w:rsidRPr="004B2B79" w:rsidRDefault="00F75723" w:rsidP="00F75723">
      <w:r w:rsidRPr="004B2B79">
        <w:rPr>
          <w:b/>
          <w:bCs/>
        </w:rPr>
        <w:t>3.1.7.4</w:t>
      </w:r>
      <w:r w:rsidRPr="004B2B79">
        <w:tab/>
        <w:t>Aucune procédure automatisée ne devrait permettre l</w:t>
      </w:r>
      <w:r w:rsidR="001321E6">
        <w:t>'</w:t>
      </w:r>
      <w:r w:rsidRPr="004B2B79">
        <w:t xml:space="preserve">émission de nouveaux messages ASN contenant des erreurs. </w:t>
      </w:r>
    </w:p>
    <w:p w:rsidR="00F75723" w:rsidRPr="004B2B79" w:rsidRDefault="00F75723" w:rsidP="00F75723">
      <w:r w:rsidRPr="004B2B79">
        <w:rPr>
          <w:b/>
          <w:bCs/>
        </w:rPr>
        <w:t>3.1.7.5</w:t>
      </w:r>
      <w:r w:rsidRPr="004B2B79">
        <w:tab/>
        <w:t>Si des erreurs critiques empêchent une procédure automatisée de configurer une option proposée à l</w:t>
      </w:r>
      <w:r w:rsidR="001321E6">
        <w:t>'</w:t>
      </w:r>
      <w:r w:rsidRPr="004B2B79">
        <w:t>opérateur ou d</w:t>
      </w:r>
      <w:r w:rsidR="001321E6">
        <w:t>'</w:t>
      </w:r>
      <w:r w:rsidRPr="004B2B79">
        <w:t xml:space="preserve">effectuer </w:t>
      </w:r>
      <w:r>
        <w:t>telle ou telle</w:t>
      </w:r>
      <w:r w:rsidRPr="004B2B79">
        <w:t xml:space="preserve"> action automatisée, alors l</w:t>
      </w:r>
      <w:r w:rsidR="001321E6">
        <w:t>'</w:t>
      </w:r>
      <w:r w:rsidRPr="004B2B79">
        <w:t>option devrait être désactivée ou l</w:t>
      </w:r>
      <w:r w:rsidR="001321E6">
        <w:t>'</w:t>
      </w:r>
      <w:r w:rsidRPr="004B2B79">
        <w:t xml:space="preserve">action non réalisée. </w:t>
      </w:r>
    </w:p>
    <w:p w:rsidR="00F75723" w:rsidRPr="004B2B79" w:rsidRDefault="00F75723" w:rsidP="00F75723">
      <w:r w:rsidRPr="004B2B79">
        <w:rPr>
          <w:b/>
          <w:bCs/>
        </w:rPr>
        <w:t>3.1.7.6</w:t>
      </w:r>
      <w:r w:rsidRPr="004B2B79">
        <w:tab/>
        <w:t>On ne devrait pas considérer qu</w:t>
      </w:r>
      <w:r w:rsidR="001321E6">
        <w:t>'</w:t>
      </w:r>
      <w:r w:rsidRPr="004B2B79">
        <w:t>une procédure automatisée a fait l</w:t>
      </w:r>
      <w:r w:rsidR="001321E6">
        <w:t>'</w:t>
      </w:r>
      <w:r w:rsidRPr="004B2B79">
        <w:t>objet d</w:t>
      </w:r>
      <w:r w:rsidR="001321E6">
        <w:t>'</w:t>
      </w:r>
      <w:r w:rsidRPr="004B2B79">
        <w:t xml:space="preserve">un accusé de réception tant que </w:t>
      </w:r>
      <w:r>
        <w:t>la série de</w:t>
      </w:r>
      <w:r w:rsidRPr="004B2B79">
        <w:t xml:space="preserve"> caractères d</w:t>
      </w:r>
      <w:r w:rsidR="001321E6">
        <w:t>'</w:t>
      </w:r>
      <w:r w:rsidRPr="004B2B79">
        <w:t>information de l</w:t>
      </w:r>
      <w:r w:rsidR="001321E6">
        <w:t>'</w:t>
      </w:r>
      <w:r w:rsidRPr="004B2B79">
        <w:t>accusé de réception n</w:t>
      </w:r>
      <w:r w:rsidR="001321E6">
        <w:t>'</w:t>
      </w:r>
      <w:r>
        <w:t>a</w:t>
      </w:r>
      <w:r w:rsidRPr="004B2B79">
        <w:t xml:space="preserve"> pas été reçu</w:t>
      </w:r>
      <w:r>
        <w:t>e</w:t>
      </w:r>
      <w:r w:rsidRPr="004B2B79">
        <w:t xml:space="preserve"> correctement ou que les erreurs critiques n</w:t>
      </w:r>
      <w:r w:rsidR="001321E6">
        <w:t>'</w:t>
      </w:r>
      <w:r w:rsidRPr="004B2B79">
        <w:t xml:space="preserve">ont pas toutes été corrigées avec une nouvelle réception. </w:t>
      </w:r>
    </w:p>
    <w:p w:rsidR="00F75723" w:rsidRPr="004B2B79" w:rsidRDefault="00F75723" w:rsidP="00F75723">
      <w:r w:rsidRPr="004B2B79">
        <w:rPr>
          <w:b/>
          <w:bCs/>
        </w:rPr>
        <w:t>3.1.7.7</w:t>
      </w:r>
      <w:r w:rsidRPr="004B2B79">
        <w:tab/>
        <w:t>Les informations qui sont affichées normalement et qui contiennent des erreurs devraient être indiquées dans la mesure du possible; par exemple, les chiffres de l</w:t>
      </w:r>
      <w:r w:rsidR="001321E6">
        <w:t>'</w:t>
      </w:r>
      <w:r w:rsidRPr="004B2B79">
        <w:t>identité MMSI ou les information</w:t>
      </w:r>
      <w:r>
        <w:t>s relatives à la position reçus</w:t>
      </w:r>
      <w:r w:rsidRPr="004B2B79">
        <w:t xml:space="preserve"> correctement devraient être affichés normalement tandis que les données erronées devraient être indiquées par un symbole d</w:t>
      </w:r>
      <w:r w:rsidR="001321E6">
        <w:t>'</w:t>
      </w:r>
      <w:r w:rsidRPr="004B2B79">
        <w:t xml:space="preserve">erreur spécial. </w:t>
      </w:r>
    </w:p>
    <w:p w:rsidR="00F75723" w:rsidRPr="004B2B79" w:rsidRDefault="00F75723" w:rsidP="00F75723">
      <w:pPr>
        <w:pStyle w:val="Heading3"/>
      </w:pPr>
      <w:r w:rsidRPr="004B2B79">
        <w:t>3.1.8</w:t>
      </w:r>
      <w:r w:rsidRPr="004B2B79">
        <w:tab/>
        <w:t>Emission de messages ASN</w:t>
      </w:r>
    </w:p>
    <w:p w:rsidR="00F75723" w:rsidRPr="004B2B79" w:rsidRDefault="00F75723" w:rsidP="00F75723">
      <w:r w:rsidRPr="004B2B79">
        <w:t>L</w:t>
      </w:r>
      <w:r w:rsidR="001321E6">
        <w:t>'</w:t>
      </w:r>
      <w:r w:rsidRPr="004B2B79">
        <w:t>émission de messages ASN devrait se faire selon un ordre de priorité. Si la voie n</w:t>
      </w:r>
      <w:r w:rsidR="001321E6">
        <w:t>'</w:t>
      </w:r>
      <w:r w:rsidRPr="004B2B79">
        <w:t>est pas libre et que le message ASN est une alerte de détresse, alors l</w:t>
      </w:r>
      <w:r w:rsidR="001321E6">
        <w:t>'</w:t>
      </w:r>
      <w:r w:rsidRPr="004B2B79">
        <w:t>alerte devrait être émise dès que la voie est libérée ou au bout de 10 secondes en ondes hectométriques ou décamétriques, ou au bout d</w:t>
      </w:r>
      <w:r w:rsidR="001321E6">
        <w:t>'</w:t>
      </w:r>
      <w:r w:rsidRPr="004B2B79">
        <w:t>une seconde en ondes métriques</w:t>
      </w:r>
      <w:r>
        <w:t>, selon que l</w:t>
      </w:r>
      <w:r w:rsidR="001321E6">
        <w:t>'</w:t>
      </w:r>
      <w:r>
        <w:t>un ou l</w:t>
      </w:r>
      <w:r w:rsidR="001321E6">
        <w:t>'</w:t>
      </w:r>
      <w:r>
        <w:t>autre se produit en premier</w:t>
      </w:r>
      <w:r w:rsidRPr="004B2B79">
        <w:t>. Pour tous les autres messages ASN, la procédure automatisée devrait attendre que la voie soit libérée</w:t>
      </w:r>
      <w:r>
        <w:t>,</w:t>
      </w:r>
      <w:r w:rsidRPr="004B2B79">
        <w:t xml:space="preserve"> puis attendre encore un </w:t>
      </w:r>
      <w:r>
        <w:t>délai</w:t>
      </w:r>
      <w:r w:rsidRPr="004B2B79">
        <w:t xml:space="preserve"> spécifié avant d</w:t>
      </w:r>
      <w:r w:rsidR="001321E6">
        <w:t>'</w:t>
      </w:r>
      <w:r w:rsidRPr="004B2B79">
        <w:t>émettre le message ASN. Avant d</w:t>
      </w:r>
      <w:r w:rsidR="001321E6">
        <w:t>'</w:t>
      </w:r>
      <w:r w:rsidRPr="004B2B79">
        <w:t>essayer d</w:t>
      </w:r>
      <w:r w:rsidR="001321E6">
        <w:t>'</w:t>
      </w:r>
      <w:r w:rsidRPr="004B2B79">
        <w:t xml:space="preserve">émettre des messages </w:t>
      </w:r>
      <w:r w:rsidRPr="004B2B79">
        <w:lastRenderedPageBreak/>
        <w:t>ASN de détresse (sauf les alertes), d</w:t>
      </w:r>
      <w:r w:rsidR="001321E6">
        <w:t>'</w:t>
      </w:r>
      <w:r w:rsidRPr="004B2B79">
        <w:t>urgence, de sécurité, de routine et d</w:t>
      </w:r>
      <w:r w:rsidR="001321E6">
        <w:t>'</w:t>
      </w:r>
      <w:r w:rsidRPr="004B2B79">
        <w:t>essai, il conviendrait d</w:t>
      </w:r>
      <w:r w:rsidR="001321E6">
        <w:t>'</w:t>
      </w:r>
      <w:r w:rsidRPr="004B2B79">
        <w:t xml:space="preserve">attendre respectivement </w:t>
      </w:r>
      <w:r>
        <w:t>une, deux, trois et quatre</w:t>
      </w:r>
      <w:r w:rsidRPr="004B2B79">
        <w:t xml:space="preserve"> unités de temps «fixes» plus un temps aléatoire </w:t>
      </w:r>
      <w:r>
        <w:t>indiqué ci</w:t>
      </w:r>
      <w:r>
        <w:noBreakHyphen/>
      </w:r>
      <w:r w:rsidRPr="004B2B79">
        <w:t>après. Le message est émis si et seulement si la voie est toujours libre après ce temps d</w:t>
      </w:r>
      <w:r w:rsidR="001321E6">
        <w:t>'</w:t>
      </w:r>
      <w:r w:rsidRPr="004B2B79">
        <w:t xml:space="preserve">attente; </w:t>
      </w:r>
      <w:r>
        <w:t>si ce n</w:t>
      </w:r>
      <w:r w:rsidR="001321E6">
        <w:t>'</w:t>
      </w:r>
      <w:r>
        <w:t>est pas le cas</w:t>
      </w:r>
      <w:r w:rsidRPr="004B2B79">
        <w:t>, le processus se répète. L</w:t>
      </w:r>
      <w:r w:rsidR="001321E6">
        <w:t>'</w:t>
      </w:r>
      <w:r w:rsidRPr="004B2B79">
        <w:t>«unité» de temps fixe devrait être de 100 ms en ondes hectométriques et décamétriques et de 50 ms en ondes métriques. L</w:t>
      </w:r>
      <w:r w:rsidR="001321E6">
        <w:t>'</w:t>
      </w:r>
      <w:r w:rsidRPr="004B2B79">
        <w:t xml:space="preserve">élément généré </w:t>
      </w:r>
      <w:r>
        <w:t>de façon aléatoire</w:t>
      </w:r>
      <w:r w:rsidRPr="004B2B79">
        <w:t xml:space="preserve"> devrait être un</w:t>
      </w:r>
      <w:r>
        <w:t>e</w:t>
      </w:r>
      <w:r w:rsidRPr="004B2B79">
        <w:t xml:space="preserve"> </w:t>
      </w:r>
      <w:r>
        <w:t>durée</w:t>
      </w:r>
      <w:r w:rsidRPr="00686B59">
        <w:t xml:space="preserve"> </w:t>
      </w:r>
      <w:r w:rsidRPr="004B2B79">
        <w:t>exprimé</w:t>
      </w:r>
      <w:r>
        <w:t>e en ms et</w:t>
      </w:r>
      <w:r w:rsidRPr="004B2B79">
        <w:t xml:space="preserve"> par un nombre entier compris entre zéro et l</w:t>
      </w:r>
      <w:r w:rsidR="001321E6">
        <w:t>'</w:t>
      </w:r>
      <w:r w:rsidRPr="004B2B79">
        <w:t>unité de temps</w:t>
      </w:r>
      <w:r>
        <w:t xml:space="preserve"> fixe</w:t>
      </w:r>
      <w:r w:rsidRPr="004B2B79">
        <w:t>. En ondes hectométriques/décamétriques, on considère que la voie est libre si l</w:t>
      </w:r>
      <w:r w:rsidR="001321E6">
        <w:t>'</w:t>
      </w:r>
      <w:r w:rsidRPr="004B2B79">
        <w:t>équipement de réception ou le logiciel DSP n</w:t>
      </w:r>
      <w:r w:rsidR="001321E6">
        <w:t>'</w:t>
      </w:r>
      <w:r w:rsidRPr="004B2B79">
        <w:t xml:space="preserve">est pas en mesure de reconnaître les tonalités ASN. </w:t>
      </w:r>
    </w:p>
    <w:p w:rsidR="00F75723" w:rsidRPr="004B2B79" w:rsidRDefault="00F75723" w:rsidP="00F75723">
      <w:pPr>
        <w:pStyle w:val="Heading3"/>
      </w:pPr>
      <w:r w:rsidRPr="004B2B79">
        <w:t>3.1.9</w:t>
      </w:r>
      <w:r w:rsidRPr="004B2B79">
        <w:tab/>
        <w:t>Arrêt automatisé</w:t>
      </w:r>
    </w:p>
    <w:p w:rsidR="00F75723" w:rsidRPr="004B2B79" w:rsidRDefault="00F75723" w:rsidP="00F75723">
      <w:r w:rsidRPr="004B2B79">
        <w:rPr>
          <w:b/>
          <w:bCs/>
        </w:rPr>
        <w:t>3.1.9.1</w:t>
      </w:r>
      <w:r w:rsidRPr="004B2B79">
        <w:tab/>
        <w:t>Les procédures automatisées devraient comprendre une minuterie d</w:t>
      </w:r>
      <w:r w:rsidR="001321E6">
        <w:t>'</w:t>
      </w:r>
      <w:r w:rsidRPr="004B2B79">
        <w:t xml:space="preserve">arrêt </w:t>
      </w:r>
      <w:r>
        <w:t xml:space="preserve">elle aussi </w:t>
      </w:r>
      <w:r w:rsidRPr="004B2B79">
        <w:t>automatisée dont la valeur par défaut</w:t>
      </w:r>
      <w:r w:rsidRPr="00686B59">
        <w:t xml:space="preserve"> </w:t>
      </w:r>
      <w:r w:rsidRPr="004B2B79">
        <w:t>d</w:t>
      </w:r>
      <w:r w:rsidR="001321E6">
        <w:t>'</w:t>
      </w:r>
      <w:r w:rsidRPr="004B2B79">
        <w:t>origine peut être modifiée par l</w:t>
      </w:r>
      <w:r w:rsidR="001321E6">
        <w:t>'</w:t>
      </w:r>
      <w:r w:rsidRPr="004B2B79">
        <w:t>opérateur. Il devrait être possible de désactiver cette minuterie. Il ne devrait pas y avoir de minuterie d</w:t>
      </w:r>
      <w:r w:rsidR="001321E6">
        <w:t>'</w:t>
      </w:r>
      <w:r w:rsidRPr="004B2B79">
        <w:t>arrêt pour les procédures automatisées d</w:t>
      </w:r>
      <w:r w:rsidR="001321E6">
        <w:t>'</w:t>
      </w:r>
      <w:r w:rsidRPr="004B2B79">
        <w:t>envoi de messages de détresse pour lesquelles aucun accusé de réception n</w:t>
      </w:r>
      <w:r w:rsidR="001321E6">
        <w:t>'</w:t>
      </w:r>
      <w:r w:rsidRPr="004B2B79">
        <w:t xml:space="preserve">a été reçu; </w:t>
      </w:r>
      <w:r>
        <w:t>en revanche</w:t>
      </w:r>
      <w:r w:rsidRPr="004B2B79">
        <w:t xml:space="preserve">, une fois </w:t>
      </w:r>
      <w:r>
        <w:t>qu</w:t>
      </w:r>
      <w:r w:rsidR="001321E6">
        <w:t>'</w:t>
      </w:r>
      <w:r>
        <w:t xml:space="preserve">un </w:t>
      </w:r>
      <w:r w:rsidRPr="004B2B79">
        <w:t>accusé de réception</w:t>
      </w:r>
      <w:r>
        <w:t xml:space="preserve"> a été</w:t>
      </w:r>
      <w:r w:rsidRPr="004B2B79">
        <w:t xml:space="preserve"> reçu, il est possible de prévoir une minuterie d</w:t>
      </w:r>
      <w:r w:rsidR="001321E6">
        <w:t>'</w:t>
      </w:r>
      <w:r w:rsidRPr="004B2B79">
        <w:t xml:space="preserve">arrêt. </w:t>
      </w:r>
    </w:p>
    <w:p w:rsidR="00F75723" w:rsidRPr="004B2B79" w:rsidRDefault="00F75723" w:rsidP="00F75723">
      <w:r w:rsidRPr="004B2B79">
        <w:rPr>
          <w:b/>
          <w:bCs/>
        </w:rPr>
        <w:t>3.1.9.2</w:t>
      </w:r>
      <w:r w:rsidRPr="004B2B79">
        <w:tab/>
        <w:t>Au moins 10 secondes avant l</w:t>
      </w:r>
      <w:r w:rsidR="001321E6">
        <w:t>'</w:t>
      </w:r>
      <w:r w:rsidRPr="004B2B79">
        <w:t>arrêt automatique, un avertissement associé à une alarme acoustique discrète devrait s</w:t>
      </w:r>
      <w:r w:rsidR="001321E6">
        <w:t>'</w:t>
      </w:r>
      <w:r w:rsidRPr="004B2B79">
        <w:t>afficher pour que l</w:t>
      </w:r>
      <w:r w:rsidR="001321E6">
        <w:t>'</w:t>
      </w:r>
      <w:r w:rsidRPr="004B2B79">
        <w:t>opérateur ait la possibilité d</w:t>
      </w:r>
      <w:r w:rsidR="001321E6">
        <w:t>'</w:t>
      </w:r>
      <w:r w:rsidRPr="004B2B79">
        <w:t xml:space="preserve">annuler cet arrêt. </w:t>
      </w:r>
    </w:p>
    <w:p w:rsidR="00F75723" w:rsidRPr="004B2B79" w:rsidRDefault="00F75723" w:rsidP="00F75723">
      <w:pPr>
        <w:pStyle w:val="Heading2"/>
      </w:pPr>
      <w:r w:rsidRPr="004B2B79">
        <w:t>3.2</w:t>
      </w:r>
      <w:r w:rsidRPr="004B2B79">
        <w:tab/>
        <w:t>Tâches propres à certaines procédures automatisées</w:t>
      </w:r>
    </w:p>
    <w:p w:rsidR="00F75723" w:rsidRPr="004B2B79" w:rsidRDefault="00F75723" w:rsidP="00F75723">
      <w:pPr>
        <w:pStyle w:val="Heading3"/>
      </w:pPr>
      <w:r w:rsidRPr="004B2B79">
        <w:t>3.2.1</w:t>
      </w:r>
      <w:r w:rsidRPr="004B2B79">
        <w:tab/>
        <w:t>Tâches associées aux procédures automatisées déclenchées par la réception de messages ASN autres que des messages de détresse</w:t>
      </w:r>
    </w:p>
    <w:p w:rsidR="00F75723" w:rsidRPr="004B2B79" w:rsidRDefault="00F75723" w:rsidP="00F75723">
      <w:pPr>
        <w:pStyle w:val="Heading4"/>
      </w:pPr>
      <w:r w:rsidRPr="004B2B79">
        <w:t>3.2.1.1</w:t>
      </w:r>
      <w:r w:rsidRPr="004B2B79">
        <w:tab/>
        <w:t>Affichage du temps écoulé</w:t>
      </w:r>
    </w:p>
    <w:p w:rsidR="00F75723" w:rsidRPr="004B2B79" w:rsidRDefault="00F75723" w:rsidP="00F75723">
      <w:r w:rsidRPr="004B2B79">
        <w:t>Le temps écoulé depuis la réception du message ASN initial ou, après que l</w:t>
      </w:r>
      <w:r w:rsidR="001321E6">
        <w:t>'</w:t>
      </w:r>
      <w:r w:rsidRPr="004B2B79">
        <w:t>accusé de réception demandé a été envoyé, le temps écoulé depuis l</w:t>
      </w:r>
      <w:r w:rsidR="001321E6">
        <w:t>'</w:t>
      </w:r>
      <w:r w:rsidRPr="004B2B79">
        <w:t xml:space="preserve">envoi de </w:t>
      </w:r>
      <w:r>
        <w:t xml:space="preserve">cet </w:t>
      </w:r>
      <w:r w:rsidRPr="004B2B79">
        <w:t>accusé devrait être affiché. L</w:t>
      </w:r>
      <w:r w:rsidR="001321E6">
        <w:t>'</w:t>
      </w:r>
      <w:r w:rsidRPr="004B2B79">
        <w:t>envoi répété d</w:t>
      </w:r>
      <w:r w:rsidR="001321E6">
        <w:t>'</w:t>
      </w:r>
      <w:r w:rsidRPr="004B2B79">
        <w:t>accusés de réception ne devrait pas avoir d</w:t>
      </w:r>
      <w:r w:rsidR="001321E6">
        <w:t>'</w:t>
      </w:r>
      <w:r w:rsidRPr="004B2B79">
        <w:t>incidence sur l</w:t>
      </w:r>
      <w:r w:rsidR="001321E6">
        <w:t>'</w:t>
      </w:r>
      <w:r w:rsidRPr="004B2B79">
        <w:t xml:space="preserve">affichage du temps. </w:t>
      </w:r>
    </w:p>
    <w:p w:rsidR="00F75723" w:rsidRPr="004B2B79" w:rsidRDefault="00F75723" w:rsidP="00F75723">
      <w:pPr>
        <w:pStyle w:val="Heading4"/>
      </w:pPr>
      <w:r w:rsidRPr="004B2B79">
        <w:t>3.2.1.2</w:t>
      </w:r>
      <w:r w:rsidRPr="004B2B79">
        <w:tab/>
        <w:t>Traitement des accusés de réception</w:t>
      </w:r>
    </w:p>
    <w:p w:rsidR="00F75723" w:rsidRPr="004B2B79" w:rsidRDefault="00F75723" w:rsidP="00F75723">
      <w:r w:rsidRPr="004B2B79">
        <w:rPr>
          <w:b/>
          <w:bCs/>
        </w:rPr>
        <w:t>3.2.1.2.1</w:t>
      </w:r>
      <w:r w:rsidRPr="004B2B79">
        <w:rPr>
          <w:b/>
          <w:bCs/>
        </w:rPr>
        <w:tab/>
      </w:r>
      <w:r w:rsidRPr="004B2B79">
        <w:t>Si l</w:t>
      </w:r>
      <w:r w:rsidR="001321E6">
        <w:t>'</w:t>
      </w:r>
      <w:r w:rsidRPr="004B2B79">
        <w:t xml:space="preserve">équipement a été configuré </w:t>
      </w:r>
      <w:r>
        <w:t>pour</w:t>
      </w:r>
      <w:r w:rsidRPr="004B2B79">
        <w:t xml:space="preserve"> envo</w:t>
      </w:r>
      <w:r>
        <w:t>yer</w:t>
      </w:r>
      <w:r w:rsidRPr="004B2B79">
        <w:t xml:space="preserve"> automatiquement un accusé de réception pour des interrogations, des demandes de position ou des messages ASN d</w:t>
      </w:r>
      <w:r w:rsidR="001321E6">
        <w:t>'</w:t>
      </w:r>
      <w:r w:rsidRPr="004B2B79">
        <w:t>essai adressés individuellement</w:t>
      </w:r>
      <w:r>
        <w:t>,</w:t>
      </w:r>
      <w:r w:rsidRPr="004B2B79">
        <w:t xml:space="preserve"> aucune alarme ne devrait se déclencher et la procédure automatisée devrait s</w:t>
      </w:r>
      <w:r w:rsidR="001321E6">
        <w:t>'</w:t>
      </w:r>
      <w:r w:rsidRPr="004B2B79">
        <w:t xml:space="preserve">arrêter automatiquement. </w:t>
      </w:r>
    </w:p>
    <w:p w:rsidR="00F75723" w:rsidRPr="004B2B79" w:rsidRDefault="00F75723" w:rsidP="00F75723">
      <w:r w:rsidRPr="004B2B79">
        <w:rPr>
          <w:b/>
          <w:bCs/>
        </w:rPr>
        <w:t>3.2.1.2.2</w:t>
      </w:r>
      <w:r w:rsidRPr="004B2B79">
        <w:tab/>
        <w:t>Tous les messages ASN adressés individuellement avec des communications ultérieures devraient par défaut faire l</w:t>
      </w:r>
      <w:r w:rsidR="001321E6">
        <w:t>'</w:t>
      </w:r>
      <w:r w:rsidRPr="004B2B79">
        <w:t>objet d</w:t>
      </w:r>
      <w:r w:rsidR="001321E6">
        <w:t>'</w:t>
      </w:r>
      <w:r w:rsidRPr="004B2B79">
        <w:t>un accusé de réception automatique. Dans ce cas, l</w:t>
      </w:r>
      <w:r w:rsidR="001321E6">
        <w:t>'</w:t>
      </w:r>
      <w:r w:rsidRPr="004B2B79">
        <w:t>alarme devrait se déclencher une fois l</w:t>
      </w:r>
      <w:r w:rsidR="001321E6">
        <w:t>'</w:t>
      </w:r>
      <w:r w:rsidRPr="004B2B79">
        <w:t xml:space="preserve">accusé de réception envoyé. </w:t>
      </w:r>
    </w:p>
    <w:p w:rsidR="00F75723" w:rsidRPr="004B2B79" w:rsidRDefault="00F75723" w:rsidP="00F75723">
      <w:r w:rsidRPr="004B2B79">
        <w:rPr>
          <w:b/>
          <w:bCs/>
        </w:rPr>
        <w:t>3.2.1.2.3</w:t>
      </w:r>
      <w:r w:rsidRPr="004B2B79">
        <w:tab/>
        <w:t>L</w:t>
      </w:r>
      <w:r w:rsidR="001321E6">
        <w:t>'</w:t>
      </w:r>
      <w:r w:rsidRPr="004B2B79">
        <w:t xml:space="preserve">opérateur devrait avoir accès aux options relatives aux accusés de réception uniquement lorsque le message ASN reçu </w:t>
      </w:r>
      <w:r>
        <w:t xml:space="preserve">en </w:t>
      </w:r>
      <w:r w:rsidRPr="004B2B79">
        <w:t xml:space="preserve">nécessite un. </w:t>
      </w:r>
    </w:p>
    <w:p w:rsidR="00F75723" w:rsidRPr="004B2B79" w:rsidRDefault="00F75723" w:rsidP="00F75723">
      <w:r w:rsidRPr="004B2B79">
        <w:rPr>
          <w:b/>
          <w:bCs/>
        </w:rPr>
        <w:t>3.2.1.2.4</w:t>
      </w:r>
      <w:r w:rsidRPr="004B2B79">
        <w:tab/>
        <w:t>Lorsqu</w:t>
      </w:r>
      <w:r w:rsidR="001321E6">
        <w:t>'</w:t>
      </w:r>
      <w:r w:rsidRPr="004B2B79">
        <w:t>un accusé de réception est demandé, l</w:t>
      </w:r>
      <w:r w:rsidR="001321E6">
        <w:t>'</w:t>
      </w:r>
      <w:r w:rsidRPr="004B2B79">
        <w:t>opérateur devrait, dans le cadre de la procédure automatisée, avoir jusqu</w:t>
      </w:r>
      <w:r w:rsidR="001321E6">
        <w:t>'</w:t>
      </w:r>
      <w:r w:rsidRPr="004B2B79">
        <w:t>à trois options d</w:t>
      </w:r>
      <w:r w:rsidR="001321E6">
        <w:t>'</w:t>
      </w:r>
      <w:r w:rsidRPr="004B2B79">
        <w:t xml:space="preserve">accusé de réception possibles en fonction du message ASN reçu, à savoir: </w:t>
      </w:r>
    </w:p>
    <w:p w:rsidR="00F75723" w:rsidRPr="004B2B79" w:rsidRDefault="00F75723" w:rsidP="00F75723">
      <w:r w:rsidRPr="004B2B79">
        <w:rPr>
          <w:b/>
          <w:bCs/>
        </w:rPr>
        <w:t>3.2.1.2.4.1</w:t>
      </w:r>
      <w:r w:rsidRPr="004B2B79">
        <w:tab/>
        <w:t>En mesure de donner suite: cette option devrait être disponible si les fréquences et le mode de communication ultérieure figurent dans le message ASN reçu et si l</w:t>
      </w:r>
      <w:r w:rsidR="001321E6">
        <w:t>'</w:t>
      </w:r>
      <w:r w:rsidRPr="004B2B79">
        <w:t>équipement peut traiter les communications demandées, ou si le message ASN reçu est une interrogation, une demande de position</w:t>
      </w:r>
      <w:r>
        <w:t>,</w:t>
      </w:r>
      <w:r w:rsidRPr="004B2B79">
        <w:t xml:space="preserve"> ou un essai qui n</w:t>
      </w:r>
      <w:r w:rsidR="001321E6">
        <w:t>'</w:t>
      </w:r>
      <w:r w:rsidRPr="004B2B79">
        <w:t>a pas fait l</w:t>
      </w:r>
      <w:r w:rsidR="001321E6">
        <w:t>'</w:t>
      </w:r>
      <w:r w:rsidRPr="004B2B79">
        <w:t>objet d</w:t>
      </w:r>
      <w:r w:rsidR="001321E6">
        <w:t>'</w:t>
      </w:r>
      <w:r w:rsidRPr="004B2B79">
        <w:t xml:space="preserve">un </w:t>
      </w:r>
      <w:r>
        <w:t>accusé de réception automatique.</w:t>
      </w:r>
    </w:p>
    <w:p w:rsidR="00F75723" w:rsidRPr="004B2B79" w:rsidRDefault="00F75723" w:rsidP="00F75723">
      <w:r w:rsidRPr="004B2B79">
        <w:rPr>
          <w:b/>
          <w:bCs/>
        </w:rPr>
        <w:t>3.2.1.2.4.2</w:t>
      </w:r>
      <w:r w:rsidRPr="004B2B79">
        <w:tab/>
        <w:t xml:space="preserve">En mesure de donner suite avec un changement de mode ou de fréquence: cette option devrait être disponible si le message ASN reçu nécessite des communications ultérieures. </w:t>
      </w:r>
    </w:p>
    <w:p w:rsidR="00F75723" w:rsidRPr="004B2B79" w:rsidRDefault="00F75723" w:rsidP="00F75723">
      <w:r w:rsidRPr="004B2B79">
        <w:rPr>
          <w:b/>
          <w:bCs/>
        </w:rPr>
        <w:lastRenderedPageBreak/>
        <w:t>3.2.1.2.4.3</w:t>
      </w:r>
      <w:r w:rsidRPr="004B2B79">
        <w:rPr>
          <w:b/>
          <w:bCs/>
        </w:rPr>
        <w:tab/>
      </w:r>
      <w:r w:rsidRPr="004B2B79">
        <w:t xml:space="preserve">Pas </w:t>
      </w:r>
      <w:r>
        <w:t>en</w:t>
      </w:r>
      <w:r w:rsidRPr="004B2B79">
        <w:t xml:space="preserve"> mesure de donner suite: cette option devrait être disponible si le message ASN reçu contient des communications ultérieures ou est une demande de position. L</w:t>
      </w:r>
      <w:r w:rsidR="001321E6">
        <w:t>'</w:t>
      </w:r>
      <w:r w:rsidRPr="004B2B79">
        <w:t>envoi de ce type d</w:t>
      </w:r>
      <w:r w:rsidR="001321E6">
        <w:t>'</w:t>
      </w:r>
      <w:r w:rsidRPr="004B2B79">
        <w:t>accusé de réception indique un refus et devrait entraîner l</w:t>
      </w:r>
      <w:r w:rsidR="001321E6">
        <w:t>'</w:t>
      </w:r>
      <w:r w:rsidRPr="004B2B79">
        <w:t>arrêt de la procédure automatisée.</w:t>
      </w:r>
    </w:p>
    <w:p w:rsidR="00F75723" w:rsidRPr="004B2B79" w:rsidRDefault="00F75723" w:rsidP="000F1CD1">
      <w:r w:rsidRPr="004B2B79">
        <w:rPr>
          <w:b/>
          <w:bCs/>
        </w:rPr>
        <w:t>3.2.1.2.5</w:t>
      </w:r>
      <w:r w:rsidRPr="004B2B79">
        <w:rPr>
          <w:b/>
          <w:bCs/>
        </w:rPr>
        <w:tab/>
      </w:r>
      <w:r w:rsidRPr="004B2B79">
        <w:t xml:space="preserve">La procédure automatisée devrait </w:t>
      </w:r>
      <w:r>
        <w:t>comprendre une</w:t>
      </w:r>
      <w:r w:rsidRPr="004B2B79">
        <w:t xml:space="preserve"> composition automatique des messages d</w:t>
      </w:r>
      <w:r w:rsidR="001321E6">
        <w:t>'</w:t>
      </w:r>
      <w:r w:rsidRPr="004B2B79">
        <w:t xml:space="preserve">accusé de réception sur la base du message ASN reçu comme indiqué dans les </w:t>
      </w:r>
      <w:r w:rsidR="000F1CD1">
        <w:t>Fig. </w:t>
      </w:r>
      <w:r w:rsidRPr="004B2B79">
        <w:t xml:space="preserve">2 et 3. </w:t>
      </w:r>
    </w:p>
    <w:p w:rsidR="00F75723" w:rsidRPr="004B2B79" w:rsidRDefault="00F75723" w:rsidP="00F75723">
      <w:r w:rsidRPr="004B2B79">
        <w:rPr>
          <w:b/>
          <w:bCs/>
        </w:rPr>
        <w:t>3.2.1.2.5.1</w:t>
      </w:r>
      <w:r w:rsidRPr="004B2B79">
        <w:tab/>
        <w:t xml:space="preserve">Les accusés de réception «en mesure de donner suite» devraient être entièrement composés par la procédure automatisée. </w:t>
      </w:r>
    </w:p>
    <w:p w:rsidR="00F75723" w:rsidRPr="004B2B79" w:rsidRDefault="00F75723" w:rsidP="00F75723">
      <w:r w:rsidRPr="004B2B79">
        <w:rPr>
          <w:b/>
          <w:bCs/>
        </w:rPr>
        <w:t>3.2.1.2.5.2</w:t>
      </w:r>
      <w:r w:rsidRPr="004B2B79">
        <w:rPr>
          <w:b/>
          <w:bCs/>
        </w:rPr>
        <w:tab/>
      </w:r>
      <w:r w:rsidRPr="004B2B79">
        <w:t>Les accusés de réception «en mesure de donner suite avec un changement de mode ou de fréquence» ne devraient nécessiter que l</w:t>
      </w:r>
      <w:r w:rsidR="001321E6">
        <w:t>'</w:t>
      </w:r>
      <w:r w:rsidRPr="004B2B79">
        <w:t>entrée/la sélection d</w:t>
      </w:r>
      <w:r w:rsidR="001321E6">
        <w:t>'</w:t>
      </w:r>
      <w:r w:rsidRPr="004B2B79">
        <w:t>un nouveau mode et/ou d</w:t>
      </w:r>
      <w:r w:rsidR="001321E6">
        <w:t>'</w:t>
      </w:r>
      <w:r w:rsidRPr="004B2B79">
        <w:t xml:space="preserve">une nouvelle fréquence. </w:t>
      </w:r>
    </w:p>
    <w:p w:rsidR="00F75723" w:rsidRPr="004B2B79" w:rsidRDefault="00F75723" w:rsidP="00F75723">
      <w:r w:rsidRPr="004B2B79">
        <w:rPr>
          <w:b/>
          <w:bCs/>
        </w:rPr>
        <w:t>3.2.1.2.5.3</w:t>
      </w:r>
      <w:r w:rsidRPr="004B2B79">
        <w:tab/>
        <w:t xml:space="preserve">Les accusés de réception «pas en mesure de donner suite» pour des messages ASN contenant des communications ultérieures devraient nécessiter </w:t>
      </w:r>
      <w:r>
        <w:t>uniquement</w:t>
      </w:r>
      <w:r w:rsidRPr="004B2B79">
        <w:t xml:space="preserve"> l</w:t>
      </w:r>
      <w:r w:rsidR="001321E6">
        <w:t>'</w:t>
      </w:r>
      <w:r w:rsidRPr="004B2B79">
        <w:t>entrée/la sélection de l</w:t>
      </w:r>
      <w:r w:rsidR="001321E6">
        <w:t>'</w:t>
      </w:r>
      <w:r w:rsidRPr="004B2B79">
        <w:t xml:space="preserve">un des dix symboles de télécommande </w:t>
      </w:r>
      <w:r>
        <w:t xml:space="preserve">2 </w:t>
      </w:r>
      <w:r w:rsidRPr="004B2B79">
        <w:t>indiquant la raison spécifié</w:t>
      </w:r>
      <w:r>
        <w:t>s</w:t>
      </w:r>
      <w:r w:rsidRPr="004B2B79">
        <w:t xml:space="preserve"> dans le Tableau 3. </w:t>
      </w:r>
    </w:p>
    <w:p w:rsidR="00F75723" w:rsidRPr="004B2B79" w:rsidRDefault="00F75723" w:rsidP="00F75723">
      <w:r w:rsidRPr="004B2B79">
        <w:rPr>
          <w:b/>
          <w:bCs/>
        </w:rPr>
        <w:t>3.2.1.2.5.4</w:t>
      </w:r>
      <w:r w:rsidRPr="004B2B79">
        <w:tab/>
        <w:t>L</w:t>
      </w:r>
      <w:r w:rsidR="001321E6">
        <w:t>'</w:t>
      </w:r>
      <w:r w:rsidRPr="004B2B79">
        <w:t>opérateur ne devrait avoir à effectuer qu</w:t>
      </w:r>
      <w:r w:rsidR="001321E6">
        <w:t>'</w:t>
      </w:r>
      <w:r w:rsidRPr="004B2B79">
        <w:t>une seule action pour émettre des accusés de réception «pas en mesure de donner suite» pour des demandes de position, s</w:t>
      </w:r>
      <w:r w:rsidR="001321E6">
        <w:t>'</w:t>
      </w:r>
      <w:r w:rsidRPr="004B2B79">
        <w:t>ils sont utilisés. La procédure devrait automatiquement indiquer «aucun symbole d</w:t>
      </w:r>
      <w:r w:rsidR="001321E6">
        <w:t>'</w:t>
      </w:r>
      <w:r w:rsidRPr="004B2B79">
        <w:t xml:space="preserve">information» dans les </w:t>
      </w:r>
      <w:r>
        <w:t>champs relatifs à la</w:t>
      </w:r>
      <w:r w:rsidRPr="004B2B79">
        <w:t xml:space="preserve"> position et </w:t>
      </w:r>
      <w:r>
        <w:t>à l</w:t>
      </w:r>
      <w:r w:rsidR="001321E6">
        <w:t>'</w:t>
      </w:r>
      <w:r w:rsidRPr="004B2B79">
        <w:t xml:space="preserve">heure de relèvement de la position </w:t>
      </w:r>
      <w:r>
        <w:t>contenus dans</w:t>
      </w:r>
      <w:r w:rsidRPr="004B2B79">
        <w:t xml:space="preserve"> l</w:t>
      </w:r>
      <w:r w:rsidR="001321E6">
        <w:t>'</w:t>
      </w:r>
      <w:r w:rsidRPr="004B2B79">
        <w:t xml:space="preserve">accusé de réception. </w:t>
      </w:r>
    </w:p>
    <w:p w:rsidR="00F75723" w:rsidRPr="004B2B79" w:rsidRDefault="00F75723" w:rsidP="00F75723">
      <w:r w:rsidRPr="004B2B79">
        <w:rPr>
          <w:b/>
          <w:bCs/>
        </w:rPr>
        <w:t>3.2.1.2.6</w:t>
      </w:r>
      <w:r w:rsidRPr="004B2B79">
        <w:tab/>
        <w:t>L</w:t>
      </w:r>
      <w:r w:rsidR="001321E6">
        <w:t>'</w:t>
      </w:r>
      <w:r w:rsidRPr="004B2B79">
        <w:t xml:space="preserve">opérateur devrait pouvoir envoyer un duplicata du premier accusé de réception émis dans le cadre des procédures automatisées et appelant des communications ultérieures. </w:t>
      </w:r>
    </w:p>
    <w:p w:rsidR="00F75723" w:rsidRPr="004B2B79" w:rsidRDefault="00F75723" w:rsidP="00B211C2">
      <w:pPr>
        <w:pStyle w:val="Heading3"/>
      </w:pPr>
      <w:r w:rsidRPr="004B2B79">
        <w:t>3.2.2</w:t>
      </w:r>
      <w:r w:rsidRPr="004B2B79">
        <w:tab/>
        <w:t>Tâches associées aux procédures automatisées déclenchées par l</w:t>
      </w:r>
      <w:r w:rsidR="001321E6">
        <w:t>'</w:t>
      </w:r>
      <w:r w:rsidRPr="004B2B79">
        <w:t>envoi d</w:t>
      </w:r>
      <w:r w:rsidR="001321E6">
        <w:t>'</w:t>
      </w:r>
      <w:r w:rsidRPr="004B2B79">
        <w:t>un message ASN autre</w:t>
      </w:r>
      <w:r w:rsidR="00B211C2">
        <w:t xml:space="preserve"> </w:t>
      </w:r>
      <w:r w:rsidRPr="004B2B79">
        <w:t>qu</w:t>
      </w:r>
      <w:r w:rsidR="001321E6">
        <w:t>'</w:t>
      </w:r>
      <w:r w:rsidRPr="004B2B79">
        <w:t>un message de détresse</w:t>
      </w:r>
    </w:p>
    <w:p w:rsidR="00F75723" w:rsidRPr="004B2B79" w:rsidRDefault="00F75723" w:rsidP="00F75723">
      <w:pPr>
        <w:pStyle w:val="Heading4"/>
      </w:pPr>
      <w:r w:rsidRPr="004B2B79">
        <w:t>3.2.2.1</w:t>
      </w:r>
      <w:r w:rsidRPr="004B2B79">
        <w:tab/>
        <w:t>Affichage du temps écoulé</w:t>
      </w:r>
    </w:p>
    <w:p w:rsidR="00F75723" w:rsidRPr="004B2B79" w:rsidRDefault="00F75723" w:rsidP="00F75723">
      <w:r w:rsidRPr="004B2B79">
        <w:t>Le temps écoulé depuis l</w:t>
      </w:r>
      <w:r w:rsidR="001321E6">
        <w:t>'</w:t>
      </w:r>
      <w:r w:rsidRPr="004B2B79">
        <w:t>envoi du message ASN initial ou, après que la procédure automatisée a fait l</w:t>
      </w:r>
      <w:r w:rsidR="001321E6">
        <w:t>'</w:t>
      </w:r>
      <w:r w:rsidRPr="004B2B79">
        <w:t>objet d</w:t>
      </w:r>
      <w:r w:rsidR="001321E6">
        <w:t>'</w:t>
      </w:r>
      <w:r w:rsidRPr="004B2B79">
        <w:t>un accusé de réception requis, le temps écoulé depuis la réception de cet accusé devrait être affiché. Le fait que plusieurs accusés soient reçus ne devrait pas avoir d</w:t>
      </w:r>
      <w:r w:rsidR="001321E6">
        <w:t>'</w:t>
      </w:r>
      <w:r w:rsidRPr="004B2B79">
        <w:t>incidence sur l</w:t>
      </w:r>
      <w:r w:rsidR="001321E6">
        <w:t>'</w:t>
      </w:r>
      <w:r w:rsidRPr="004B2B79">
        <w:t xml:space="preserve">affichage du temps. </w:t>
      </w:r>
    </w:p>
    <w:p w:rsidR="00F75723" w:rsidRPr="004B2B79" w:rsidRDefault="00F75723" w:rsidP="00F75723">
      <w:pPr>
        <w:pStyle w:val="Heading4"/>
      </w:pPr>
      <w:r w:rsidRPr="004B2B79">
        <w:t>3.2.2.2</w:t>
      </w:r>
      <w:r w:rsidRPr="004B2B79">
        <w:tab/>
        <w:t>Nouvel envoi du message ASN initial</w:t>
      </w:r>
    </w:p>
    <w:p w:rsidR="00F75723" w:rsidRPr="004B2B79" w:rsidRDefault="00F75723" w:rsidP="00F75723">
      <w:r w:rsidRPr="004B2B79">
        <w:rPr>
          <w:b/>
          <w:bCs/>
        </w:rPr>
        <w:t>3.2.2.2.1</w:t>
      </w:r>
      <w:r w:rsidRPr="004B2B79">
        <w:tab/>
        <w:t>Si aucun accusé de réception n</w:t>
      </w:r>
      <w:r w:rsidR="001321E6">
        <w:t>'</w:t>
      </w:r>
      <w:r w:rsidRPr="004B2B79">
        <w:t>est requis, l</w:t>
      </w:r>
      <w:r w:rsidR="001321E6">
        <w:t>'</w:t>
      </w:r>
      <w:r w:rsidRPr="004B2B79">
        <w:t>option permettant d</w:t>
      </w:r>
      <w:r w:rsidR="001321E6">
        <w:t>'</w:t>
      </w:r>
      <w:r w:rsidRPr="004B2B79">
        <w:t>envoyer à nouveau le message ASN initial devrait rester disponible jusqu</w:t>
      </w:r>
      <w:r w:rsidR="001321E6">
        <w:t>'</w:t>
      </w:r>
      <w:r w:rsidRPr="004B2B79">
        <w:t xml:space="preserve">à la fin de la procédure. </w:t>
      </w:r>
    </w:p>
    <w:p w:rsidR="00F75723" w:rsidRPr="004B2B79" w:rsidRDefault="00F75723" w:rsidP="00F75723">
      <w:r w:rsidRPr="004B2B79">
        <w:rPr>
          <w:b/>
          <w:bCs/>
        </w:rPr>
        <w:t>3.2.2.2.2</w:t>
      </w:r>
      <w:r w:rsidRPr="004B2B79">
        <w:tab/>
        <w:t>Si un accusé de réception est requis, l</w:t>
      </w:r>
      <w:r w:rsidR="001321E6">
        <w:t>'</w:t>
      </w:r>
      <w:r w:rsidRPr="004B2B79">
        <w:t>option permettant d</w:t>
      </w:r>
      <w:r w:rsidR="001321E6">
        <w:t>'</w:t>
      </w:r>
      <w:r w:rsidRPr="004B2B79">
        <w:t>envoyer à nouveau le message ASN initial devrait rester disponible jusqu</w:t>
      </w:r>
      <w:r w:rsidR="001321E6">
        <w:t>'</w:t>
      </w:r>
      <w:r w:rsidRPr="004B2B79">
        <w:t>à réception de l</w:t>
      </w:r>
      <w:r w:rsidR="001321E6">
        <w:t>'</w:t>
      </w:r>
      <w:r w:rsidRPr="004B2B79">
        <w:t xml:space="preserve">accusé. </w:t>
      </w:r>
    </w:p>
    <w:p w:rsidR="00F75723" w:rsidRPr="004B2B79" w:rsidRDefault="00F75723" w:rsidP="00F75723">
      <w:pPr>
        <w:pStyle w:val="Heading4"/>
      </w:pPr>
      <w:r w:rsidRPr="004B2B79">
        <w:t>3.2.2.3</w:t>
      </w:r>
      <w:r w:rsidRPr="004B2B79">
        <w:tab/>
        <w:t>Traitement des accusés de réception tardifs</w:t>
      </w:r>
    </w:p>
    <w:p w:rsidR="00F75723" w:rsidRPr="004B2B79" w:rsidRDefault="00F75723" w:rsidP="00F75723">
      <w:r w:rsidRPr="004B2B79">
        <w:t>Si un accusé de réception correspondant à une procédure automatisée est reçu, mais que l</w:t>
      </w:r>
      <w:r w:rsidR="001321E6">
        <w:t>'</w:t>
      </w:r>
      <w:r w:rsidRPr="004B2B79">
        <w:t>opérateur a arrêté prématurément ladite procédure, celle-ci devrait être ré</w:t>
      </w:r>
      <w:r>
        <w:t>tabli</w:t>
      </w:r>
      <w:r w:rsidRPr="004B2B79">
        <w:t>e sur la base de l</w:t>
      </w:r>
      <w:r w:rsidR="001321E6">
        <w:t>'</w:t>
      </w:r>
      <w:r w:rsidRPr="004B2B79">
        <w:t>accusé de réception et l</w:t>
      </w:r>
      <w:r w:rsidR="001321E6">
        <w:t>'</w:t>
      </w:r>
      <w:r w:rsidRPr="004B2B79">
        <w:t xml:space="preserve">opérateur devrait être informé de la situation. </w:t>
      </w:r>
    </w:p>
    <w:p w:rsidR="00F75723" w:rsidRPr="004B2B79" w:rsidRDefault="00F75723" w:rsidP="00F75723">
      <w:pPr>
        <w:pStyle w:val="Heading3"/>
      </w:pPr>
      <w:r w:rsidRPr="004B2B79">
        <w:t>3.2.3</w:t>
      </w:r>
      <w:r w:rsidRPr="004B2B79">
        <w:tab/>
        <w:t>Tâches associées aux procédures automatiques déclenchées par la réception d</w:t>
      </w:r>
      <w:r w:rsidR="001321E6">
        <w:t>'</w:t>
      </w:r>
      <w:r w:rsidRPr="004B2B79">
        <w:t>un message ASN de détresse ou par l</w:t>
      </w:r>
      <w:r w:rsidR="001321E6">
        <w:t>'</w:t>
      </w:r>
      <w:r w:rsidRPr="004B2B79">
        <w:t>envoi d</w:t>
      </w:r>
      <w:r w:rsidR="001321E6">
        <w:t>'</w:t>
      </w:r>
      <w:r w:rsidRPr="004B2B79">
        <w:t>un relais de détresse pour le compte de quelqu</w:t>
      </w:r>
      <w:r w:rsidR="001321E6">
        <w:t>'</w:t>
      </w:r>
      <w:r w:rsidRPr="004B2B79">
        <w:t>un d</w:t>
      </w:r>
      <w:r w:rsidR="001321E6">
        <w:t>'</w:t>
      </w:r>
      <w:r w:rsidRPr="004B2B79">
        <w:t>autre</w:t>
      </w:r>
    </w:p>
    <w:p w:rsidR="00F75723" w:rsidRPr="004B2B79" w:rsidRDefault="00F75723" w:rsidP="00F75723">
      <w:pPr>
        <w:pStyle w:val="Heading4"/>
      </w:pPr>
      <w:r w:rsidRPr="004B2B79">
        <w:t>3.2.3.1</w:t>
      </w:r>
      <w:r w:rsidRPr="004B2B79">
        <w:tab/>
        <w:t xml:space="preserve">Affichage du temps écoulé </w:t>
      </w:r>
    </w:p>
    <w:p w:rsidR="00F75723" w:rsidRPr="004B2B79" w:rsidRDefault="00F75723" w:rsidP="00F75723">
      <w:r w:rsidRPr="004B2B79">
        <w:t>Le temps écoulé depuis la réception du message ASN initial ou, après que la procédure automatique a fait l</w:t>
      </w:r>
      <w:r w:rsidR="001321E6">
        <w:t>'</w:t>
      </w:r>
      <w:r w:rsidRPr="004B2B79">
        <w:t>objet d</w:t>
      </w:r>
      <w:r w:rsidR="001321E6">
        <w:t>'</w:t>
      </w:r>
      <w:r w:rsidRPr="004B2B79">
        <w:t xml:space="preserve">un accusé de réception, le temps écoulé depuis la réception de cet accusé devrait être </w:t>
      </w:r>
      <w:r w:rsidRPr="004B2B79">
        <w:lastRenderedPageBreak/>
        <w:t>affiché. Le fait que plusieurs accusés soient reçus ne devrait pas avoir d</w:t>
      </w:r>
      <w:r w:rsidR="001321E6">
        <w:t>'</w:t>
      </w:r>
      <w:r w:rsidRPr="004B2B79">
        <w:t>incidence sur l</w:t>
      </w:r>
      <w:r w:rsidR="001321E6">
        <w:t>'</w:t>
      </w:r>
      <w:r w:rsidRPr="004B2B79">
        <w:t xml:space="preserve">affichage du temps. </w:t>
      </w:r>
    </w:p>
    <w:p w:rsidR="00F75723" w:rsidRPr="004B2B79" w:rsidRDefault="00F75723" w:rsidP="00F75723">
      <w:pPr>
        <w:pStyle w:val="Heading4"/>
      </w:pPr>
      <w:r w:rsidRPr="004B2B79">
        <w:t>3.2.3.2</w:t>
      </w:r>
      <w:r w:rsidRPr="004B2B79">
        <w:tab/>
        <w:t>Choix des options proposées à l</w:t>
      </w:r>
      <w:r w:rsidR="001321E6">
        <w:t>'</w:t>
      </w:r>
      <w:r w:rsidRPr="004B2B79">
        <w:t xml:space="preserve">opérateur </w:t>
      </w:r>
    </w:p>
    <w:p w:rsidR="00F75723" w:rsidRPr="004B2B79" w:rsidRDefault="00F75723" w:rsidP="00F75723">
      <w:r w:rsidRPr="004B2B79">
        <w:rPr>
          <w:b/>
          <w:bCs/>
        </w:rPr>
        <w:t>3.2.3.2.1</w:t>
      </w:r>
      <w:r w:rsidRPr="004B2B79">
        <w:tab/>
        <w:t>En ondes décamétriques, l</w:t>
      </w:r>
      <w:r w:rsidR="001321E6">
        <w:t>'</w:t>
      </w:r>
      <w:r w:rsidRPr="004B2B79">
        <w:t>opérateur devrait pouvoir régler le récepteur principal et l</w:t>
      </w:r>
      <w:r w:rsidR="001321E6">
        <w:t>'</w:t>
      </w:r>
      <w:r w:rsidRPr="004B2B79">
        <w:t>émetteur sur l</w:t>
      </w:r>
      <w:r w:rsidR="001321E6">
        <w:t>'</w:t>
      </w:r>
      <w:r w:rsidRPr="004B2B79">
        <w:t xml:space="preserve">une quelconque des six fréquences de détresse utilisées pour les communications ultérieures. </w:t>
      </w:r>
    </w:p>
    <w:p w:rsidR="00F75723" w:rsidRPr="004B2B79" w:rsidRDefault="00F75723" w:rsidP="00F75723">
      <w:r w:rsidRPr="004B2B79">
        <w:rPr>
          <w:b/>
          <w:bCs/>
        </w:rPr>
        <w:t>3.2.3.2.2</w:t>
      </w:r>
      <w:r w:rsidRPr="004B2B79">
        <w:tab/>
        <w:t>L</w:t>
      </w:r>
      <w:r w:rsidR="001321E6">
        <w:t>'</w:t>
      </w:r>
      <w:r w:rsidRPr="004B2B79">
        <w:t>option permettant d</w:t>
      </w:r>
      <w:r w:rsidR="001321E6">
        <w:t>'</w:t>
      </w:r>
      <w:r w:rsidRPr="004B2B79">
        <w:t>envoyer un relais devrait être disponible en permanence jusqu</w:t>
      </w:r>
      <w:r w:rsidR="001321E6">
        <w:t>'</w:t>
      </w:r>
      <w:r w:rsidRPr="004B2B79">
        <w:t xml:space="preserve">à la fin de la procédure automatisée. </w:t>
      </w:r>
    </w:p>
    <w:p w:rsidR="00F75723" w:rsidRPr="004B2B79" w:rsidRDefault="00F75723" w:rsidP="00B211C2">
      <w:pPr>
        <w:pStyle w:val="Heading5"/>
      </w:pPr>
      <w:r w:rsidRPr="004B2B79">
        <w:t>3.2.3.2.3</w:t>
      </w:r>
      <w:r w:rsidRPr="004B2B79">
        <w:tab/>
        <w:t>Accusés de réception d</w:t>
      </w:r>
      <w:r w:rsidR="001321E6">
        <w:t>'</w:t>
      </w:r>
      <w:r w:rsidRPr="004B2B79">
        <w:t>alertes de détresse et options relatives aux accusés de</w:t>
      </w:r>
      <w:r w:rsidR="00B211C2">
        <w:t xml:space="preserve"> </w:t>
      </w:r>
      <w:r w:rsidRPr="004B2B79">
        <w:t>réception des relais</w:t>
      </w:r>
    </w:p>
    <w:p w:rsidR="00F75723" w:rsidRPr="004B2B79" w:rsidRDefault="00F75723" w:rsidP="00F75723">
      <w:r w:rsidRPr="004B2B79">
        <w:rPr>
          <w:b/>
          <w:bCs/>
        </w:rPr>
        <w:t>3.2.3.2.3.1</w:t>
      </w:r>
      <w:r w:rsidRPr="004B2B79">
        <w:tab/>
        <w:t>Ces options ne devraient pas être disponibles tant qu</w:t>
      </w:r>
      <w:r w:rsidR="001321E6">
        <w:t>'</w:t>
      </w:r>
      <w:r w:rsidRPr="004B2B79">
        <w:t>un message ASN permettant de répondre à l</w:t>
      </w:r>
      <w:r w:rsidR="001321E6">
        <w:t>'</w:t>
      </w:r>
      <w:r w:rsidRPr="004B2B79">
        <w:t>accusé de réception n</w:t>
      </w:r>
      <w:r w:rsidR="001321E6">
        <w:t>'</w:t>
      </w:r>
      <w:r w:rsidRPr="004B2B79">
        <w:t>a pas été reçu.</w:t>
      </w:r>
    </w:p>
    <w:p w:rsidR="00F75723" w:rsidRPr="004B2B79" w:rsidRDefault="00F75723" w:rsidP="00F75723">
      <w:r w:rsidRPr="004B2B79">
        <w:rPr>
          <w:b/>
          <w:bCs/>
        </w:rPr>
        <w:t>3.2.3.2.3.2</w:t>
      </w:r>
      <w:r w:rsidRPr="004B2B79">
        <w:tab/>
        <w:t>Ces options devraient être disponibles dès réception de</w:t>
      </w:r>
      <w:r>
        <w:t>s</w:t>
      </w:r>
      <w:r w:rsidRPr="004B2B79">
        <w:t xml:space="preserve"> messages ASN </w:t>
      </w:r>
      <w:r>
        <w:t>appropriés</w:t>
      </w:r>
      <w:r w:rsidRPr="004B2B79">
        <w:t xml:space="preserve"> et il </w:t>
      </w:r>
      <w:r w:rsidRPr="002A4CBE">
        <w:rPr>
          <w:b/>
        </w:rPr>
        <w:t>ne</w:t>
      </w:r>
      <w:r w:rsidRPr="004B2B79">
        <w:t xml:space="preserve"> devrait </w:t>
      </w:r>
      <w:r w:rsidRPr="002A4CBE">
        <w:rPr>
          <w:b/>
        </w:rPr>
        <w:t>pas</w:t>
      </w:r>
      <w:r w:rsidRPr="004B2B79">
        <w:t xml:space="preserve"> être nécessaire d</w:t>
      </w:r>
      <w:r w:rsidR="001321E6">
        <w:t>'</w:t>
      </w:r>
      <w:r w:rsidRPr="004B2B79">
        <w:t xml:space="preserve">attendre que certaines conditions, par exemple des délais, soient </w:t>
      </w:r>
      <w:r>
        <w:t>remplies</w:t>
      </w:r>
      <w:r w:rsidRPr="004B2B79">
        <w:t xml:space="preserve"> pour les utiliser. </w:t>
      </w:r>
    </w:p>
    <w:p w:rsidR="00F75723" w:rsidRPr="004B2B79" w:rsidRDefault="00F75723" w:rsidP="00F75723">
      <w:r w:rsidRPr="004B2B79">
        <w:rPr>
          <w:b/>
          <w:bCs/>
        </w:rPr>
        <w:t>3.2.3.2.3.3</w:t>
      </w:r>
      <w:r w:rsidRPr="004B2B79">
        <w:tab/>
        <w:t>Une fois disponibles, ces options devraient le rester jusqu</w:t>
      </w:r>
      <w:r w:rsidR="001321E6">
        <w:t>'</w:t>
      </w:r>
      <w:r w:rsidRPr="004B2B79">
        <w:t xml:space="preserve">à la fin de la procédure automatisée. </w:t>
      </w:r>
    </w:p>
    <w:p w:rsidR="00F75723" w:rsidRPr="004B2B79" w:rsidRDefault="00F75723" w:rsidP="00F75723">
      <w:pPr>
        <w:pStyle w:val="Heading4"/>
      </w:pPr>
      <w:r w:rsidRPr="004B2B79">
        <w:t>3.2.3.3</w:t>
      </w:r>
      <w:r w:rsidRPr="004B2B79">
        <w:tab/>
        <w:t>Composition des messages ASN</w:t>
      </w:r>
    </w:p>
    <w:p w:rsidR="00F75723" w:rsidRPr="004B2B79" w:rsidRDefault="00F75723" w:rsidP="00F75723">
      <w:r w:rsidRPr="004B2B79">
        <w:rPr>
          <w:b/>
          <w:bCs/>
        </w:rPr>
        <w:t>3.2.3.3.1</w:t>
      </w:r>
      <w:r w:rsidRPr="004B2B79">
        <w:tab/>
        <w:t>Dans le cadre d</w:t>
      </w:r>
      <w:r w:rsidR="001321E6">
        <w:t>'</w:t>
      </w:r>
      <w:r w:rsidRPr="004B2B79">
        <w:t>une procédure automatisée, des relais, de</w:t>
      </w:r>
      <w:r>
        <w:t>s accusés de réception d</w:t>
      </w:r>
      <w:r w:rsidR="001321E6">
        <w:t>'</w:t>
      </w:r>
      <w:r>
        <w:t>alerte</w:t>
      </w:r>
      <w:r w:rsidRPr="004B2B79">
        <w:t xml:space="preserve"> de détresse et des accusés de réception de relais devraient être composés automatiquement sur la base des messages ASN reçus. </w:t>
      </w:r>
    </w:p>
    <w:p w:rsidR="00F75723" w:rsidRPr="004B2B79" w:rsidRDefault="00F75723" w:rsidP="00F75723">
      <w:r w:rsidRPr="004B2B79">
        <w:rPr>
          <w:b/>
          <w:bCs/>
        </w:rPr>
        <w:t>3.2.3.3.1.1</w:t>
      </w:r>
      <w:r w:rsidRPr="004B2B79">
        <w:tab/>
        <w:t>Les informations de détresse doivent provenir du message ASN de détresse dont l</w:t>
      </w:r>
      <w:r w:rsidR="001321E6">
        <w:t>'</w:t>
      </w:r>
      <w:r>
        <w:t xml:space="preserve">horodatage </w:t>
      </w:r>
      <w:r w:rsidRPr="004B2B79">
        <w:t xml:space="preserve">UTC est le plus récent. </w:t>
      </w:r>
    </w:p>
    <w:p w:rsidR="00F75723" w:rsidRPr="004B2B79" w:rsidRDefault="00F75723" w:rsidP="00F75723">
      <w:r w:rsidRPr="004B2B79">
        <w:rPr>
          <w:b/>
          <w:bCs/>
        </w:rPr>
        <w:t>3.2.3.3.1.2</w:t>
      </w:r>
      <w:r w:rsidRPr="004B2B79">
        <w:tab/>
        <w:t xml:space="preserve">Dans le cas </w:t>
      </w:r>
      <w:r>
        <w:t>d</w:t>
      </w:r>
      <w:r w:rsidR="001321E6">
        <w:t>'</w:t>
      </w:r>
      <w:r>
        <w:t>accusés de réception d</w:t>
      </w:r>
      <w:r w:rsidR="001321E6">
        <w:t>'</w:t>
      </w:r>
      <w:r>
        <w:t>alerte</w:t>
      </w:r>
      <w:r w:rsidRPr="004B2B79">
        <w:t xml:space="preserve"> de détresse ou de relais, l</w:t>
      </w:r>
      <w:r w:rsidR="001321E6">
        <w:t>'</w:t>
      </w:r>
      <w:r w:rsidRPr="004B2B79">
        <w:t xml:space="preserve">opérateur ne devrait pas avoir à entrer de données, sauf dans le cas de communication en ondes décamétriques où il est possible de choisir la fréquence utilisée pour émettre le message ASN. </w:t>
      </w:r>
    </w:p>
    <w:p w:rsidR="00F75723" w:rsidRPr="004B2B79" w:rsidRDefault="00F75723" w:rsidP="00F75723">
      <w:r w:rsidRPr="004B2B79">
        <w:rPr>
          <w:b/>
          <w:bCs/>
        </w:rPr>
        <w:t>3.2.3.3.2</w:t>
      </w:r>
      <w:r w:rsidRPr="004B2B79">
        <w:tab/>
        <w:t>Dans le cas de relais, il devrait être uniquement possible d</w:t>
      </w:r>
      <w:r w:rsidR="001321E6">
        <w:t>'</w:t>
      </w:r>
      <w:r w:rsidRPr="004B2B79">
        <w:t>entrer le mode d</w:t>
      </w:r>
      <w:r w:rsidR="001321E6">
        <w:t>'</w:t>
      </w:r>
      <w:r w:rsidRPr="004B2B79">
        <w:t>adressage (format) et l</w:t>
      </w:r>
      <w:r w:rsidR="001321E6">
        <w:t>'</w:t>
      </w:r>
      <w:r w:rsidRPr="004B2B79">
        <w:t>adresse de destination et, en ondes décamétriques, le mode de communication ultérieure et la fréquence utilisée pour émettre le message ASN.</w:t>
      </w:r>
    </w:p>
    <w:p w:rsidR="00F75723" w:rsidRPr="004B2B79" w:rsidRDefault="00F75723" w:rsidP="00F75723">
      <w:pPr>
        <w:keepLines/>
      </w:pPr>
      <w:r w:rsidRPr="004B2B79">
        <w:rPr>
          <w:b/>
          <w:bCs/>
        </w:rPr>
        <w:t>3.2.3.3.3</w:t>
      </w:r>
      <w:r w:rsidRPr="004B2B79">
        <w:tab/>
        <w:t>En ondes décamétriques, la procédure automatisée devrait indiquer, comme choix à privilégier, les fréquences sur lesquelles les messages ASN en rapport avec ladite procédure ont été reçus. L</w:t>
      </w:r>
      <w:r w:rsidR="001321E6">
        <w:t>'</w:t>
      </w:r>
      <w:r w:rsidRPr="004B2B79">
        <w:t>opérateur devrait toutefois être autorisé à choisir l</w:t>
      </w:r>
      <w:r w:rsidR="001321E6">
        <w:t>'</w:t>
      </w:r>
      <w:r w:rsidRPr="004B2B79">
        <w:t xml:space="preserve">une des six fréquences de détresse. </w:t>
      </w:r>
    </w:p>
    <w:p w:rsidR="00F75723" w:rsidRPr="004B2B79" w:rsidRDefault="00F75723" w:rsidP="00F75723">
      <w:pPr>
        <w:pStyle w:val="Heading4"/>
      </w:pPr>
      <w:r w:rsidRPr="004B2B79">
        <w:t>3.2.3.4</w:t>
      </w:r>
      <w:r w:rsidRPr="004B2B79">
        <w:tab/>
        <w:t>Syntonisation de la radio après émission d</w:t>
      </w:r>
      <w:r w:rsidR="001321E6">
        <w:t>'</w:t>
      </w:r>
      <w:r w:rsidRPr="004B2B79">
        <w:t xml:space="preserve">un accusé de réception en ondes décamétriques </w:t>
      </w:r>
    </w:p>
    <w:p w:rsidR="00F75723" w:rsidRPr="004B2B79" w:rsidRDefault="00F75723" w:rsidP="00F75723">
      <w:r w:rsidRPr="004B2B79">
        <w:t>La syntonisation automatisée devrait cesser après réception ou envoi d</w:t>
      </w:r>
      <w:r w:rsidR="001321E6">
        <w:t>'</w:t>
      </w:r>
      <w:r w:rsidRPr="004B2B79">
        <w:t>un accusé de réception d</w:t>
      </w:r>
      <w:r w:rsidR="001321E6">
        <w:t>'</w:t>
      </w:r>
      <w:r w:rsidRPr="004B2B79">
        <w:t>alerte de détresse ou d</w:t>
      </w:r>
      <w:r w:rsidR="001321E6">
        <w:t>'</w:t>
      </w:r>
      <w:r w:rsidRPr="004B2B79">
        <w:t>un accusé de réception d</w:t>
      </w:r>
      <w:r w:rsidR="001321E6">
        <w:t>'</w:t>
      </w:r>
      <w:r w:rsidRPr="004B2B79">
        <w:t>un relais de détresse adressé à plusieurs stations. Toutefois, l</w:t>
      </w:r>
      <w:r w:rsidR="001321E6">
        <w:t>'</w:t>
      </w:r>
      <w:r w:rsidRPr="004B2B79">
        <w:t xml:space="preserve">opérateur devrait recevoir suffisamment de données pour accorder manuellement la radio sur les fréquences de travail du message ASN reçu le plus récemment. </w:t>
      </w:r>
    </w:p>
    <w:p w:rsidR="00F75723" w:rsidRPr="004B2B79" w:rsidRDefault="00F75723" w:rsidP="00F75723">
      <w:pPr>
        <w:pStyle w:val="Heading4"/>
      </w:pPr>
      <w:r w:rsidRPr="004B2B79">
        <w:t>3.2.3.5</w:t>
      </w:r>
      <w:r w:rsidRPr="004B2B79">
        <w:tab/>
        <w:t>Traitement des relais adressés individuellement</w:t>
      </w:r>
    </w:p>
    <w:p w:rsidR="00F75723" w:rsidRPr="004B2B79" w:rsidRDefault="00F75723" w:rsidP="00F75723">
      <w:r w:rsidRPr="004B2B79">
        <w:rPr>
          <w:b/>
          <w:bCs/>
        </w:rPr>
        <w:t>3.2.3.5.1</w:t>
      </w:r>
      <w:r w:rsidRPr="004B2B79">
        <w:tab/>
        <w:t>L</w:t>
      </w:r>
      <w:r w:rsidR="001321E6">
        <w:t>'</w:t>
      </w:r>
      <w:r w:rsidRPr="004B2B79">
        <w:t xml:space="preserve">envoi ou la réception de relais adressés individuellement devrait déclencher une procédure automatisée spécifique distincte de la procédure automatisée </w:t>
      </w:r>
      <w:r>
        <w:t>qui pourrait être</w:t>
      </w:r>
      <w:r w:rsidRPr="004B2B79">
        <w:t xml:space="preserve"> en train de traiter des messages ASN de détresse concernant la même situation de détresse. </w:t>
      </w:r>
    </w:p>
    <w:p w:rsidR="00F75723" w:rsidRPr="004B2B79" w:rsidRDefault="00F75723" w:rsidP="00F75723">
      <w:r w:rsidRPr="004B2B79">
        <w:rPr>
          <w:b/>
          <w:bCs/>
        </w:rPr>
        <w:lastRenderedPageBreak/>
        <w:t>3.2.3.5.2</w:t>
      </w:r>
      <w:r w:rsidRPr="004B2B79">
        <w:tab/>
        <w:t>L</w:t>
      </w:r>
      <w:r w:rsidR="001321E6">
        <w:t>'</w:t>
      </w:r>
      <w:r w:rsidRPr="004B2B79">
        <w:t>option permettant d</w:t>
      </w:r>
      <w:r w:rsidR="001321E6">
        <w:t>'</w:t>
      </w:r>
      <w:r w:rsidRPr="004B2B79">
        <w:t>envoyer un accusé de réception d</w:t>
      </w:r>
      <w:r w:rsidR="001321E6">
        <w:t>'</w:t>
      </w:r>
      <w:r w:rsidRPr="004B2B79">
        <w:t xml:space="preserve">alerte de détresse ne devrait jamais être disponible pendant cette procédure automatisée. </w:t>
      </w:r>
    </w:p>
    <w:p w:rsidR="00F75723" w:rsidRPr="004B2B79" w:rsidRDefault="00F75723" w:rsidP="00F75723">
      <w:pPr>
        <w:pStyle w:val="Heading4"/>
      </w:pPr>
      <w:r w:rsidRPr="004B2B79">
        <w:t>3.2.3.6</w:t>
      </w:r>
      <w:r w:rsidRPr="004B2B79">
        <w:tab/>
        <w:t>Traitement des messages ASN contenant des erreurs critiques</w:t>
      </w:r>
    </w:p>
    <w:p w:rsidR="00F75723" w:rsidRPr="004B2B79" w:rsidRDefault="00F75723" w:rsidP="00F75723">
      <w:r w:rsidRPr="004B2B79">
        <w:t>Si le paramètre indiquant le mode de communication ultérieure contient une erreur, on devrait partir du principe que ce mode sera la radiotéléphonie. Par ailleurs, l</w:t>
      </w:r>
      <w:r w:rsidR="001321E6">
        <w:t>'</w:t>
      </w:r>
      <w:r w:rsidRPr="004B2B79">
        <w:t xml:space="preserve">opérateur devrait être informé que ce paramètre a été reçu avec des erreurs. </w:t>
      </w:r>
    </w:p>
    <w:p w:rsidR="00F75723" w:rsidRPr="004B2B79" w:rsidRDefault="00F75723" w:rsidP="00F75723">
      <w:pPr>
        <w:pStyle w:val="Heading4"/>
      </w:pPr>
      <w:r w:rsidRPr="004B2B79">
        <w:t>3.2.3.7</w:t>
      </w:r>
      <w:r w:rsidRPr="004B2B79">
        <w:tab/>
        <w:t>Accusé de réception d</w:t>
      </w:r>
      <w:r w:rsidR="001321E6">
        <w:t>'</w:t>
      </w:r>
      <w:r w:rsidRPr="004B2B79">
        <w:t>alerte de détresse adressé à soi</w:t>
      </w:r>
      <w:r w:rsidRPr="004B2B79">
        <w:noBreakHyphen/>
        <w:t xml:space="preserve">même </w:t>
      </w:r>
    </w:p>
    <w:p w:rsidR="00F75723" w:rsidRPr="004B2B79" w:rsidRDefault="00F75723" w:rsidP="00F75723">
      <w:r w:rsidRPr="004B2B79">
        <w:t>Si l</w:t>
      </w:r>
      <w:r w:rsidR="001321E6">
        <w:t>'</w:t>
      </w:r>
      <w:r w:rsidRPr="004B2B79">
        <w:t>identité MMSI de l</w:t>
      </w:r>
      <w:r w:rsidR="001321E6">
        <w:t>'</w:t>
      </w:r>
      <w:r w:rsidRPr="004B2B79">
        <w:t>émetteur d</w:t>
      </w:r>
      <w:r w:rsidR="001321E6">
        <w:t>'</w:t>
      </w:r>
      <w:r w:rsidRPr="004B2B79">
        <w:t>un accusé de réception d</w:t>
      </w:r>
      <w:r w:rsidR="001321E6">
        <w:t>'</w:t>
      </w:r>
      <w:r w:rsidRPr="004B2B79">
        <w:t>alerte de détresse est la même que celle du navire en détresse, la procédure automatisée devrait considérer que le message est une tentative d</w:t>
      </w:r>
      <w:r w:rsidR="001321E6">
        <w:t>'</w:t>
      </w:r>
      <w:r w:rsidRPr="004B2B79">
        <w:t>annulation de l</w:t>
      </w:r>
      <w:r w:rsidR="001321E6">
        <w:t>'</w:t>
      </w:r>
      <w:r w:rsidRPr="004B2B79">
        <w:t>alerte de détresse et en informer l</w:t>
      </w:r>
      <w:r w:rsidR="001321E6">
        <w:t>'</w:t>
      </w:r>
      <w:r w:rsidRPr="004B2B79">
        <w:t>opérateur.</w:t>
      </w:r>
    </w:p>
    <w:p w:rsidR="00F75723" w:rsidRPr="004B2B79" w:rsidRDefault="00F75723" w:rsidP="00F75723">
      <w:pPr>
        <w:pStyle w:val="Heading4"/>
      </w:pPr>
      <w:r w:rsidRPr="004B2B79">
        <w:t>3.2.3.8</w:t>
      </w:r>
      <w:r w:rsidRPr="004B2B79">
        <w:tab/>
        <w:t xml:space="preserve">Phrases ASN étendues </w:t>
      </w:r>
    </w:p>
    <w:p w:rsidR="00F75723" w:rsidRPr="004B2B79" w:rsidRDefault="00F75723" w:rsidP="00F75723">
      <w:r w:rsidRPr="004B2B79">
        <w:t>La procédure automatisée devrait être en mesure de recevoir et de décoder correctement des tentatives d</w:t>
      </w:r>
      <w:r w:rsidR="001321E6">
        <w:t>'</w:t>
      </w:r>
      <w:r w:rsidRPr="004B2B79">
        <w:t>alerte émises sur une seule fréquence et contenant des informations de phrases étendues à la fin d</w:t>
      </w:r>
      <w:r w:rsidR="001321E6">
        <w:t>'</w:t>
      </w:r>
      <w:r w:rsidRPr="004B2B79">
        <w:t>une ou de toutes les alertes individuelles.</w:t>
      </w:r>
    </w:p>
    <w:p w:rsidR="00F75723" w:rsidRPr="004B2B79" w:rsidRDefault="00F75723" w:rsidP="00F75723">
      <w:pPr>
        <w:pStyle w:val="Heading4"/>
      </w:pPr>
      <w:r w:rsidRPr="004B2B79">
        <w:rPr>
          <w:bCs/>
        </w:rPr>
        <w:t>3.2.3.9</w:t>
      </w:r>
      <w:r w:rsidRPr="004B2B79">
        <w:tab/>
        <w:t>Ondes hectométriques/décamétriques uniquement: balayage pour les messages ASN de détresse</w:t>
      </w:r>
    </w:p>
    <w:p w:rsidR="00F75723" w:rsidRPr="004B2B79" w:rsidRDefault="00F75723" w:rsidP="00F75723">
      <w:r w:rsidRPr="004B2B79">
        <w:t>Si ce n</w:t>
      </w:r>
      <w:r w:rsidR="001321E6">
        <w:t>'</w:t>
      </w:r>
      <w:r w:rsidRPr="004B2B79">
        <w:t>est pas déjà le cas, la procédure automatisée en cas de réception d</w:t>
      </w:r>
      <w:r w:rsidR="001321E6">
        <w:t>'</w:t>
      </w:r>
      <w:r w:rsidRPr="004B2B79">
        <w:t>un message de détresse devrait prévoir de balayer la totalité des six voies ASN de détresse.</w:t>
      </w:r>
    </w:p>
    <w:p w:rsidR="00F75723" w:rsidRPr="004B2B79" w:rsidRDefault="00F75723" w:rsidP="00F75723">
      <w:pPr>
        <w:pStyle w:val="Heading3"/>
      </w:pPr>
      <w:r w:rsidRPr="004B2B79">
        <w:t>3.2.4</w:t>
      </w:r>
      <w:r w:rsidRPr="004B2B79">
        <w:tab/>
        <w:t>Tâches associées aux procédures automatisées déclenchées par l</w:t>
      </w:r>
      <w:r w:rsidR="001321E6">
        <w:t>'</w:t>
      </w:r>
      <w:r w:rsidRPr="004B2B79">
        <w:t>envoi d</w:t>
      </w:r>
      <w:r w:rsidR="001321E6">
        <w:t>'</w:t>
      </w:r>
      <w:r w:rsidRPr="004B2B79">
        <w:t>une tentative d</w:t>
      </w:r>
      <w:r w:rsidR="001321E6">
        <w:t>'</w:t>
      </w:r>
      <w:r w:rsidRPr="004B2B79">
        <w:t>alerte de</w:t>
      </w:r>
      <w:r>
        <w:t xml:space="preserve"> détresse</w:t>
      </w:r>
    </w:p>
    <w:p w:rsidR="00F75723" w:rsidRPr="004B2B79" w:rsidRDefault="00F75723" w:rsidP="00F75723">
      <w:pPr>
        <w:pStyle w:val="Heading4"/>
      </w:pPr>
      <w:r w:rsidRPr="004B2B79">
        <w:rPr>
          <w:bCs/>
        </w:rPr>
        <w:t>3.2.4.1</w:t>
      </w:r>
      <w:r w:rsidRPr="004B2B79">
        <w:tab/>
        <w:t xml:space="preserve">Affichage du temps écoulé </w:t>
      </w:r>
    </w:p>
    <w:p w:rsidR="00F75723" w:rsidRPr="004B2B79" w:rsidRDefault="00F75723" w:rsidP="00F75723">
      <w:r w:rsidRPr="004B2B79">
        <w:rPr>
          <w:b/>
          <w:bCs/>
        </w:rPr>
        <w:t>3.2.4.1.1</w:t>
      </w:r>
      <w:r w:rsidRPr="004B2B79">
        <w:rPr>
          <w:b/>
          <w:bCs/>
        </w:rPr>
        <w:tab/>
      </w:r>
      <w:r w:rsidRPr="004B2B79">
        <w:t>Tant qu</w:t>
      </w:r>
      <w:r w:rsidR="001321E6">
        <w:t>'</w:t>
      </w:r>
      <w:r w:rsidRPr="004B2B79">
        <w:t>aucun accusé de réception par ASN n</w:t>
      </w:r>
      <w:r w:rsidR="001321E6">
        <w:t>'</w:t>
      </w:r>
      <w:r w:rsidRPr="004B2B79">
        <w:t>a été reçu, le temps restant avant que la tentative d</w:t>
      </w:r>
      <w:r w:rsidR="001321E6">
        <w:t>'</w:t>
      </w:r>
      <w:r w:rsidRPr="004B2B79">
        <w:t xml:space="preserve">alerte de détresse suivante soit envoyée devrait </w:t>
      </w:r>
      <w:r>
        <w:t>s</w:t>
      </w:r>
      <w:r w:rsidR="001321E6">
        <w:t>'</w:t>
      </w:r>
      <w:r>
        <w:t>afficher</w:t>
      </w:r>
      <w:r w:rsidRPr="004B2B79">
        <w:t>.</w:t>
      </w:r>
    </w:p>
    <w:p w:rsidR="00F75723" w:rsidRPr="004B2B79" w:rsidRDefault="00F75723" w:rsidP="00F75723">
      <w:r w:rsidRPr="004B2B79">
        <w:rPr>
          <w:b/>
          <w:bCs/>
        </w:rPr>
        <w:t>3.2.4.1.2</w:t>
      </w:r>
      <w:r w:rsidRPr="004B2B79">
        <w:rPr>
          <w:b/>
          <w:bCs/>
        </w:rPr>
        <w:tab/>
      </w:r>
      <w:r w:rsidRPr="004B2B79">
        <w:t>Le temps écoulé depuis que l</w:t>
      </w:r>
      <w:r w:rsidR="001321E6">
        <w:t>'</w:t>
      </w:r>
      <w:r w:rsidRPr="004B2B79">
        <w:t xml:space="preserve">accusé de réception par ASN a été reçu devrait </w:t>
      </w:r>
      <w:r>
        <w:t>s</w:t>
      </w:r>
      <w:r w:rsidR="001321E6">
        <w:t>'</w:t>
      </w:r>
      <w:r>
        <w:t>afficher</w:t>
      </w:r>
      <w:r w:rsidRPr="004B2B79">
        <w:t>. La réception de plusieurs accusés ne devrait pas avoir d</w:t>
      </w:r>
      <w:r w:rsidR="001321E6">
        <w:t>'</w:t>
      </w:r>
      <w:r w:rsidRPr="004B2B79">
        <w:t>incidence sur l</w:t>
      </w:r>
      <w:r w:rsidR="001321E6">
        <w:t>'</w:t>
      </w:r>
      <w:r w:rsidRPr="004B2B79">
        <w:t xml:space="preserve">affichage du temps. </w:t>
      </w:r>
    </w:p>
    <w:p w:rsidR="00F75723" w:rsidRPr="004B2B79" w:rsidRDefault="00F75723" w:rsidP="00F75723">
      <w:pPr>
        <w:pStyle w:val="Heading4"/>
      </w:pPr>
      <w:r w:rsidRPr="004B2B79">
        <w:t>3.2.4.2</w:t>
      </w:r>
      <w:r w:rsidRPr="004B2B79">
        <w:tab/>
        <w:t>Nouvel envoi d</w:t>
      </w:r>
      <w:r w:rsidR="001321E6">
        <w:t>'</w:t>
      </w:r>
      <w:r w:rsidRPr="004B2B79">
        <w:t>une tentative d</w:t>
      </w:r>
      <w:r w:rsidR="001321E6">
        <w:t>'</w:t>
      </w:r>
      <w:r w:rsidRPr="004B2B79">
        <w:t>alerte de détresse</w:t>
      </w:r>
    </w:p>
    <w:p w:rsidR="00F75723" w:rsidRPr="004B2B79" w:rsidRDefault="00F75723" w:rsidP="00DA1694">
      <w:pPr>
        <w:rPr>
          <w:b/>
        </w:rPr>
      </w:pPr>
      <w:r w:rsidRPr="004B2B79">
        <w:rPr>
          <w:b/>
          <w:bCs/>
        </w:rPr>
        <w:t>3.2.4.2.1</w:t>
      </w:r>
      <w:r w:rsidRPr="004B2B79">
        <w:tab/>
        <w:t>Une tentative d</w:t>
      </w:r>
      <w:r w:rsidR="001321E6">
        <w:t>'</w:t>
      </w:r>
      <w:r w:rsidRPr="004B2B79">
        <w:t>alerte de détresse qui n</w:t>
      </w:r>
      <w:r w:rsidR="001321E6">
        <w:t>'</w:t>
      </w:r>
      <w:r w:rsidRPr="004B2B79">
        <w:t>a fait l</w:t>
      </w:r>
      <w:r w:rsidR="001321E6">
        <w:t>'</w:t>
      </w:r>
      <w:r w:rsidRPr="004B2B79">
        <w:t>objet d</w:t>
      </w:r>
      <w:r w:rsidR="001321E6">
        <w:t>'</w:t>
      </w:r>
      <w:r w:rsidRPr="004B2B79">
        <w:t>aucun accusé de réception devrait être envoyée à nouveau automatiquement apr</w:t>
      </w:r>
      <w:r>
        <w:t>ès un délai compris entre 3 min 30 s et 4</w:t>
      </w:r>
      <w:r w:rsidR="00DA1694">
        <w:t> </w:t>
      </w:r>
      <w:r>
        <w:t>min 30 s</w:t>
      </w:r>
      <w:r w:rsidRPr="004B2B79">
        <w:t>.</w:t>
      </w:r>
    </w:p>
    <w:p w:rsidR="00F75723" w:rsidRPr="004B2B79" w:rsidRDefault="00F75723" w:rsidP="00F75723">
      <w:pPr>
        <w:rPr>
          <w:b/>
        </w:rPr>
      </w:pPr>
      <w:r w:rsidRPr="004B2B79">
        <w:rPr>
          <w:b/>
          <w:bCs/>
        </w:rPr>
        <w:t>3.2.4.2.2</w:t>
      </w:r>
      <w:r w:rsidRPr="004B2B79">
        <w:tab/>
        <w:t xml:space="preserve">Une fois </w:t>
      </w:r>
      <w:r>
        <w:t>qu</w:t>
      </w:r>
      <w:r w:rsidR="001321E6">
        <w:t>'</w:t>
      </w:r>
      <w:r w:rsidRPr="004B2B79">
        <w:t xml:space="preserve">un accusé de réception par ASN </w:t>
      </w:r>
      <w:r>
        <w:t xml:space="preserve">a été </w:t>
      </w:r>
      <w:r w:rsidRPr="004B2B79">
        <w:t>reçu, l</w:t>
      </w:r>
      <w:r w:rsidR="001321E6">
        <w:t>'</w:t>
      </w:r>
      <w:r w:rsidRPr="004B2B79">
        <w:t>émission systématique d</w:t>
      </w:r>
      <w:r w:rsidR="001321E6">
        <w:t>'</w:t>
      </w:r>
      <w:r>
        <w:t>une autre</w:t>
      </w:r>
      <w:r w:rsidRPr="004B2B79">
        <w:t xml:space="preserve"> tentative d</w:t>
      </w:r>
      <w:r w:rsidR="001321E6">
        <w:t>'</w:t>
      </w:r>
      <w:r w:rsidRPr="004B2B79">
        <w:t>alerte de détresse devrait cesser automatiquement.</w:t>
      </w:r>
    </w:p>
    <w:p w:rsidR="00F75723" w:rsidRPr="004B2B79" w:rsidRDefault="00F75723" w:rsidP="00F75723">
      <w:r w:rsidRPr="004B2B79">
        <w:rPr>
          <w:b/>
          <w:bCs/>
        </w:rPr>
        <w:t>3.2.4.2.3</w:t>
      </w:r>
      <w:r w:rsidRPr="004B2B79">
        <w:tab/>
        <w:t>Les tentatives d</w:t>
      </w:r>
      <w:r w:rsidR="001321E6">
        <w:t>'</w:t>
      </w:r>
      <w:r w:rsidRPr="004B2B79">
        <w:t>alerte de détresse envoyées plusieurs fois devraient contenir la position et l</w:t>
      </w:r>
      <w:r w:rsidR="001321E6">
        <w:t>'</w:t>
      </w:r>
      <w:r w:rsidRPr="004B2B79">
        <w:t>heure de relèvement de la position mises à jour.</w:t>
      </w:r>
    </w:p>
    <w:p w:rsidR="00F75723" w:rsidRPr="004B2B79" w:rsidRDefault="00F75723" w:rsidP="00F75723">
      <w:pPr>
        <w:pStyle w:val="Heading4"/>
      </w:pPr>
      <w:r w:rsidRPr="004B2B79">
        <w:t>3.2.4.3</w:t>
      </w:r>
      <w:r w:rsidRPr="004B2B79">
        <w:tab/>
        <w:t>Choix des options proposées à l</w:t>
      </w:r>
      <w:r w:rsidR="001321E6">
        <w:t>'</w:t>
      </w:r>
      <w:r w:rsidRPr="004B2B79">
        <w:t>opérateur</w:t>
      </w:r>
    </w:p>
    <w:p w:rsidR="00F75723" w:rsidRPr="004B2B79" w:rsidRDefault="00F75723" w:rsidP="00F75723">
      <w:r w:rsidRPr="004B2B79">
        <w:rPr>
          <w:b/>
          <w:bCs/>
        </w:rPr>
        <w:t>3.2.4.3.1</w:t>
      </w:r>
      <w:r w:rsidRPr="004B2B79">
        <w:tab/>
        <w:t>L</w:t>
      </w:r>
      <w:r w:rsidR="001321E6">
        <w:t>'</w:t>
      </w:r>
      <w:r w:rsidRPr="004B2B79">
        <w:t>option permettant d</w:t>
      </w:r>
      <w:r w:rsidR="001321E6">
        <w:t>'</w:t>
      </w:r>
      <w:r w:rsidRPr="004B2B79">
        <w:t>envoyer à nouveau manuellement la tentative d</w:t>
      </w:r>
      <w:r w:rsidR="001321E6">
        <w:t>'</w:t>
      </w:r>
      <w:r w:rsidRPr="004B2B79">
        <w:t>alerte de détresse à tout moment devrait rester disponible tant que l</w:t>
      </w:r>
      <w:r w:rsidR="001321E6">
        <w:t>'</w:t>
      </w:r>
      <w:r w:rsidRPr="004B2B79">
        <w:t>alerte de détresse n</w:t>
      </w:r>
      <w:r w:rsidR="001321E6">
        <w:t>'</w:t>
      </w:r>
      <w:r w:rsidRPr="004B2B79">
        <w:t>a</w:t>
      </w:r>
      <w:r>
        <w:t xml:space="preserve"> pas</w:t>
      </w:r>
      <w:r w:rsidRPr="004B2B79">
        <w:t xml:space="preserve"> fait l</w:t>
      </w:r>
      <w:r w:rsidR="001321E6">
        <w:t>'</w:t>
      </w:r>
      <w:r w:rsidRPr="004B2B79">
        <w:t>objet d</w:t>
      </w:r>
      <w:r w:rsidR="001321E6">
        <w:t>'</w:t>
      </w:r>
      <w:r w:rsidRPr="004B2B79">
        <w:t>un accusé de réception par ASN.</w:t>
      </w:r>
    </w:p>
    <w:p w:rsidR="00F75723" w:rsidRPr="004B2B79" w:rsidRDefault="00F75723" w:rsidP="00F75723">
      <w:r w:rsidRPr="004B2B79">
        <w:rPr>
          <w:b/>
          <w:bCs/>
        </w:rPr>
        <w:t>3.2.4.3.2</w:t>
      </w:r>
      <w:r w:rsidRPr="004B2B79">
        <w:rPr>
          <w:b/>
          <w:bCs/>
        </w:rPr>
        <w:tab/>
      </w:r>
      <w:r w:rsidRPr="004B2B79">
        <w:t>En ondes décamétriques, l</w:t>
      </w:r>
      <w:r w:rsidR="001321E6">
        <w:t>'</w:t>
      </w:r>
      <w:r w:rsidRPr="004B2B79">
        <w:t>opérateur devrait avoir la possibilité de changer les fréquences utilisées pour émettre la tentative d</w:t>
      </w:r>
      <w:r w:rsidR="001321E6">
        <w:t>'</w:t>
      </w:r>
      <w:r w:rsidRPr="004B2B79">
        <w:t>alerte de détresse et de choisir entre émettre sur une seule fréquence ou émettre sur plusieurs.</w:t>
      </w:r>
    </w:p>
    <w:p w:rsidR="00F75723" w:rsidRPr="004B2B79" w:rsidRDefault="00F75723" w:rsidP="00F75723">
      <w:r w:rsidRPr="004B2B79">
        <w:rPr>
          <w:b/>
          <w:bCs/>
        </w:rPr>
        <w:lastRenderedPageBreak/>
        <w:t>3.2.4.3.3</w:t>
      </w:r>
      <w:r w:rsidRPr="004B2B79">
        <w:rPr>
          <w:b/>
          <w:bCs/>
        </w:rPr>
        <w:tab/>
      </w:r>
      <w:r w:rsidRPr="004B2B79">
        <w:t>L</w:t>
      </w:r>
      <w:r w:rsidR="001321E6">
        <w:t>'</w:t>
      </w:r>
      <w:r w:rsidRPr="004B2B79">
        <w:t xml:space="preserve">option permettant de suspendre le compte à rebours avant </w:t>
      </w:r>
      <w:r>
        <w:t>l</w:t>
      </w:r>
      <w:r w:rsidR="001321E6">
        <w:t>'</w:t>
      </w:r>
      <w:r>
        <w:t xml:space="preserve">émission de </w:t>
      </w:r>
      <w:r w:rsidRPr="004B2B79">
        <w:t>la tentative d</w:t>
      </w:r>
      <w:r w:rsidR="001321E6">
        <w:t>'</w:t>
      </w:r>
      <w:r w:rsidRPr="004B2B79">
        <w:t xml:space="preserve">alerte de détresse suivante devrait être disponible </w:t>
      </w:r>
      <w:r>
        <w:t>avant qu</w:t>
      </w:r>
      <w:r w:rsidR="001321E6">
        <w:t>'</w:t>
      </w:r>
      <w:r w:rsidRPr="004B2B79">
        <w:t>u</w:t>
      </w:r>
      <w:r>
        <w:t xml:space="preserve">n accusé de réception par ASN </w:t>
      </w:r>
      <w:r w:rsidRPr="004B2B79">
        <w:t>a</w:t>
      </w:r>
      <w:r>
        <w:t>it</w:t>
      </w:r>
      <w:r w:rsidRPr="004B2B79">
        <w:t xml:space="preserve"> été reçu.</w:t>
      </w:r>
    </w:p>
    <w:p w:rsidR="00F75723" w:rsidRPr="004B2B79" w:rsidRDefault="00F75723" w:rsidP="00F75723">
      <w:r w:rsidRPr="004B2B79">
        <w:rPr>
          <w:b/>
          <w:bCs/>
        </w:rPr>
        <w:t>3.2.4.3.4</w:t>
      </w:r>
      <w:r w:rsidRPr="004B2B79">
        <w:rPr>
          <w:b/>
          <w:bCs/>
        </w:rPr>
        <w:tab/>
      </w:r>
      <w:r w:rsidRPr="004B2B79">
        <w:t>L</w:t>
      </w:r>
      <w:r w:rsidR="001321E6">
        <w:t>'</w:t>
      </w:r>
      <w:r w:rsidRPr="004B2B79">
        <w:t>option permettant d</w:t>
      </w:r>
      <w:r w:rsidR="001321E6">
        <w:t>'</w:t>
      </w:r>
      <w:r w:rsidRPr="004B2B79">
        <w:t>annuler l</w:t>
      </w:r>
      <w:r w:rsidR="001321E6">
        <w:t>'</w:t>
      </w:r>
      <w:r w:rsidRPr="004B2B79">
        <w:t xml:space="preserve">alerte de détresse devrait être disponible </w:t>
      </w:r>
      <w:r>
        <w:t>avant qu</w:t>
      </w:r>
      <w:r w:rsidR="001321E6">
        <w:t>'</w:t>
      </w:r>
      <w:r w:rsidRPr="004B2B79">
        <w:t xml:space="preserve">un accusé de réception par ASN </w:t>
      </w:r>
      <w:r>
        <w:t>ait</w:t>
      </w:r>
      <w:r w:rsidRPr="004B2B79">
        <w:t xml:space="preserve"> été reçu.</w:t>
      </w:r>
    </w:p>
    <w:p w:rsidR="00F75723" w:rsidRPr="004B2B79" w:rsidRDefault="00F75723" w:rsidP="00F75723">
      <w:r w:rsidRPr="004B2B79">
        <w:rPr>
          <w:b/>
          <w:bCs/>
        </w:rPr>
        <w:t>3.2.4.3.5</w:t>
      </w:r>
      <w:r w:rsidRPr="004B2B79">
        <w:rPr>
          <w:b/>
          <w:bCs/>
        </w:rPr>
        <w:tab/>
      </w:r>
      <w:r w:rsidRPr="004B2B79">
        <w:t>L</w:t>
      </w:r>
      <w:r w:rsidR="001321E6">
        <w:t>'</w:t>
      </w:r>
      <w:r w:rsidRPr="004B2B79">
        <w:t>option permettant d</w:t>
      </w:r>
      <w:r w:rsidR="001321E6">
        <w:t>'</w:t>
      </w:r>
      <w:r w:rsidRPr="004B2B79">
        <w:t>arrêter la procédure ne devrait être disponible qu</w:t>
      </w:r>
      <w:r w:rsidR="001321E6">
        <w:t>'</w:t>
      </w:r>
      <w:r w:rsidRPr="004B2B79">
        <w:t>après réception d</w:t>
      </w:r>
      <w:r w:rsidR="001321E6">
        <w:t>'</w:t>
      </w:r>
      <w:r w:rsidRPr="004B2B79">
        <w:t>un accusé par ASN.</w:t>
      </w:r>
    </w:p>
    <w:p w:rsidR="00F75723" w:rsidRPr="004B2B79" w:rsidRDefault="00F75723" w:rsidP="00F75723">
      <w:pPr>
        <w:pStyle w:val="Heading4"/>
      </w:pPr>
      <w:r w:rsidRPr="004B2B79">
        <w:rPr>
          <w:bCs/>
        </w:rPr>
        <w:t>3.2.4.4</w:t>
      </w:r>
      <w:r w:rsidRPr="004B2B79">
        <w:tab/>
        <w:t>Procédure d</w:t>
      </w:r>
      <w:r w:rsidR="001321E6">
        <w:t>'</w:t>
      </w:r>
      <w:r w:rsidRPr="004B2B79">
        <w:t>annulation de l</w:t>
      </w:r>
      <w:r w:rsidR="001321E6">
        <w:t>'</w:t>
      </w:r>
      <w:r w:rsidRPr="004B2B79">
        <w:t>alerte de détresse</w:t>
      </w:r>
    </w:p>
    <w:p w:rsidR="00F75723" w:rsidRPr="004B2B79" w:rsidRDefault="00F75723" w:rsidP="00F75723">
      <w:r w:rsidRPr="004B2B79">
        <w:t xml:space="preserve">La </w:t>
      </w:r>
      <w:r w:rsidRPr="004B2B79">
        <w:rPr>
          <w:i/>
        </w:rPr>
        <w:t>procédure d</w:t>
      </w:r>
      <w:r w:rsidR="001321E6">
        <w:rPr>
          <w:i/>
        </w:rPr>
        <w:t>'</w:t>
      </w:r>
      <w:r w:rsidRPr="004B2B79">
        <w:rPr>
          <w:i/>
        </w:rPr>
        <w:t>annulation</w:t>
      </w:r>
      <w:r w:rsidRPr="004B2B79">
        <w:t xml:space="preserve"> correspond à l</w:t>
      </w:r>
      <w:r w:rsidR="001321E6">
        <w:t>'</w:t>
      </w:r>
      <w:r w:rsidRPr="004B2B79">
        <w:rPr>
          <w:i/>
        </w:rPr>
        <w:t>opération d</w:t>
      </w:r>
      <w:r w:rsidR="001321E6">
        <w:rPr>
          <w:i/>
        </w:rPr>
        <w:t>'</w:t>
      </w:r>
      <w:r w:rsidRPr="004B2B79">
        <w:rPr>
          <w:i/>
        </w:rPr>
        <w:t xml:space="preserve">annulation </w:t>
      </w:r>
      <w:r w:rsidRPr="004B2B79">
        <w:t>dans toutes les bandes utilisées pour émettre les tentatives d</w:t>
      </w:r>
      <w:r w:rsidR="001321E6">
        <w:t>'</w:t>
      </w:r>
      <w:r w:rsidRPr="004B2B79">
        <w:t>alerte de détresse (en ondes métriques et hectométriques, il n</w:t>
      </w:r>
      <w:r w:rsidR="001321E6">
        <w:t>'</w:t>
      </w:r>
      <w:r w:rsidRPr="004B2B79">
        <w:t>y a qu</w:t>
      </w:r>
      <w:r w:rsidR="001321E6">
        <w:t>'</w:t>
      </w:r>
      <w:r w:rsidRPr="004B2B79">
        <w:t xml:space="preserve">une seule </w:t>
      </w:r>
      <w:r w:rsidRPr="004B2B79">
        <w:rPr>
          <w:i/>
        </w:rPr>
        <w:t>opération</w:t>
      </w:r>
      <w:r w:rsidRPr="004B2B79">
        <w:t xml:space="preserve"> </w:t>
      </w:r>
      <w:r w:rsidRPr="004B2B79">
        <w:rPr>
          <w:i/>
          <w:iCs/>
        </w:rPr>
        <w:t>d</w:t>
      </w:r>
      <w:r w:rsidR="001321E6">
        <w:rPr>
          <w:i/>
          <w:iCs/>
        </w:rPr>
        <w:t>'</w:t>
      </w:r>
      <w:r w:rsidRPr="004B2B79">
        <w:rPr>
          <w:i/>
          <w:iCs/>
        </w:rPr>
        <w:t>annulation</w:t>
      </w:r>
      <w:r w:rsidRPr="004B2B79">
        <w:t xml:space="preserve"> tandis qu</w:t>
      </w:r>
      <w:r w:rsidR="001321E6">
        <w:t>'</w:t>
      </w:r>
      <w:r w:rsidRPr="004B2B79">
        <w:t>en ondes hectométriques/décamétriques, il peut y en avoir jusqu</w:t>
      </w:r>
      <w:r w:rsidR="001321E6">
        <w:t>'</w:t>
      </w:r>
      <w:r w:rsidRPr="004B2B79">
        <w:t>à six). L</w:t>
      </w:r>
      <w:r w:rsidR="001321E6">
        <w:t>'</w:t>
      </w:r>
      <w:r w:rsidRPr="004B2B79">
        <w:t>opération d</w:t>
      </w:r>
      <w:r w:rsidR="001321E6">
        <w:t>'</w:t>
      </w:r>
      <w:r w:rsidRPr="004B2B79">
        <w:t>annulation est un message d</w:t>
      </w:r>
      <w:r w:rsidR="001321E6">
        <w:t>'</w:t>
      </w:r>
      <w:r w:rsidRPr="004B2B79">
        <w:t>annulation ASN (accusé de réception d</w:t>
      </w:r>
      <w:r w:rsidR="001321E6">
        <w:t>'</w:t>
      </w:r>
      <w:r w:rsidRPr="004B2B79">
        <w:t>une alerte de détresse adressée à soi-même) suivi d</w:t>
      </w:r>
      <w:r w:rsidR="001321E6">
        <w:t>'</w:t>
      </w:r>
      <w:r w:rsidRPr="004B2B79">
        <w:t>une annulation en phonie sur la fréquence utilisée pour les communications ultérieures.</w:t>
      </w:r>
      <w:r w:rsidRPr="004B2B79">
        <w:rPr>
          <w:i/>
        </w:rPr>
        <w:t xml:space="preserve"> </w:t>
      </w:r>
      <w:r w:rsidRPr="004B2B79">
        <w:t>La phrase «</w:t>
      </w:r>
      <w:r w:rsidRPr="004B2B79">
        <w:rPr>
          <w:i/>
          <w:iCs/>
        </w:rPr>
        <w:t>annulation en phonie</w:t>
      </w:r>
      <w:r w:rsidRPr="004B2B79">
        <w:t>» correspond à la partie de l</w:t>
      </w:r>
      <w:r w:rsidR="001321E6">
        <w:t>'</w:t>
      </w:r>
      <w:r w:rsidRPr="004B2B79">
        <w:t xml:space="preserve">annulation effectuée sur les fréquences </w:t>
      </w:r>
      <w:r>
        <w:t>utilisées pour les</w:t>
      </w:r>
      <w:r w:rsidRPr="004B2B79">
        <w:t xml:space="preserve"> communication</w:t>
      </w:r>
      <w:r>
        <w:t>s</w:t>
      </w:r>
      <w:r w:rsidRPr="004B2B79">
        <w:t xml:space="preserve"> ultérieures, que ce soit par radiotéléphonie ou, dans le cas d</w:t>
      </w:r>
      <w:r w:rsidR="001321E6">
        <w:t>'</w:t>
      </w:r>
      <w:r w:rsidRPr="004B2B79">
        <w:t>ondes hectométriques et hectométriques/décamétriques, par communication de données.</w:t>
      </w:r>
    </w:p>
    <w:p w:rsidR="00F75723" w:rsidRPr="004B2B79" w:rsidRDefault="00F75723" w:rsidP="00F75723">
      <w:r w:rsidRPr="004B2B79">
        <w:rPr>
          <w:b/>
          <w:bCs/>
        </w:rPr>
        <w:t>3.2.4.4.1</w:t>
      </w:r>
      <w:r w:rsidRPr="004B2B79">
        <w:tab/>
        <w:t>Dans le cadre de la procédure automatisée d</w:t>
      </w:r>
      <w:r w:rsidR="001321E6">
        <w:t>'</w:t>
      </w:r>
      <w:r w:rsidRPr="004B2B79">
        <w:t>envoi d</w:t>
      </w:r>
      <w:r w:rsidR="001321E6">
        <w:t>'</w:t>
      </w:r>
      <w:r w:rsidRPr="004B2B79">
        <w:t xml:space="preserve">un message de détresse, </w:t>
      </w:r>
      <w:r>
        <w:t>si l</w:t>
      </w:r>
      <w:r w:rsidR="001321E6">
        <w:t>'</w:t>
      </w:r>
      <w:r>
        <w:t>opérateur</w:t>
      </w:r>
      <w:r w:rsidRPr="004B2B79">
        <w:t xml:space="preserve"> sélectionne l</w:t>
      </w:r>
      <w:r w:rsidR="001321E6">
        <w:t>'</w:t>
      </w:r>
      <w:r w:rsidRPr="004B2B79">
        <w:t>option d</w:t>
      </w:r>
      <w:r w:rsidR="001321E6">
        <w:t>'</w:t>
      </w:r>
      <w:r w:rsidRPr="004B2B79">
        <w:t xml:space="preserve">annulation, une présentation de la </w:t>
      </w:r>
      <w:r w:rsidRPr="004B2B79">
        <w:rPr>
          <w:i/>
        </w:rPr>
        <w:t>procédure d</w:t>
      </w:r>
      <w:r w:rsidR="001321E6">
        <w:rPr>
          <w:i/>
        </w:rPr>
        <w:t>'</w:t>
      </w:r>
      <w:r w:rsidRPr="004B2B79">
        <w:rPr>
          <w:i/>
        </w:rPr>
        <w:t>annulation</w:t>
      </w:r>
      <w:r w:rsidRPr="004B2B79">
        <w:t xml:space="preserve"> </w:t>
      </w:r>
      <w:r>
        <w:t>devrait apparaître; l</w:t>
      </w:r>
      <w:r w:rsidR="001321E6">
        <w:t>'</w:t>
      </w:r>
      <w:r>
        <w:t>opérateur devrait alors</w:t>
      </w:r>
      <w:r w:rsidRPr="004B2B79">
        <w:t xml:space="preserve"> pouvoir soit continuer, soit revenir au menu précédent et ne pas annuler l</w:t>
      </w:r>
      <w:r w:rsidR="001321E6">
        <w:t>'</w:t>
      </w:r>
      <w:r w:rsidRPr="004B2B79">
        <w:t>alerte de détresse.</w:t>
      </w:r>
    </w:p>
    <w:p w:rsidR="00F75723" w:rsidRPr="004B2B79" w:rsidRDefault="00F75723" w:rsidP="00F75723">
      <w:pPr>
        <w:rPr>
          <w:i/>
        </w:rPr>
      </w:pPr>
      <w:r w:rsidRPr="004B2B79">
        <w:rPr>
          <w:b/>
          <w:bCs/>
        </w:rPr>
        <w:t>3.2.4.4.2</w:t>
      </w:r>
      <w:r w:rsidRPr="004B2B79">
        <w:rPr>
          <w:b/>
          <w:bCs/>
        </w:rPr>
        <w:tab/>
      </w:r>
      <w:r w:rsidRPr="004B2B79">
        <w:t>Si l</w:t>
      </w:r>
      <w:r w:rsidR="001321E6">
        <w:t>'</w:t>
      </w:r>
      <w:r w:rsidRPr="004B2B79">
        <w:t xml:space="preserve">opérateur choisit de poursuivre la </w:t>
      </w:r>
      <w:r w:rsidRPr="004B2B79">
        <w:rPr>
          <w:i/>
        </w:rPr>
        <w:t>procédure d</w:t>
      </w:r>
      <w:r w:rsidR="001321E6">
        <w:rPr>
          <w:i/>
        </w:rPr>
        <w:t>'</w:t>
      </w:r>
      <w:r w:rsidRPr="004B2B79">
        <w:rPr>
          <w:i/>
        </w:rPr>
        <w:t>annulation</w:t>
      </w:r>
      <w:r w:rsidRPr="004B2B79">
        <w:t>, la procédure automatisée d</w:t>
      </w:r>
      <w:r w:rsidR="001321E6">
        <w:t>'</w:t>
      </w:r>
      <w:r w:rsidRPr="004B2B79">
        <w:t>envoi d</w:t>
      </w:r>
      <w:r w:rsidR="001321E6">
        <w:t>'</w:t>
      </w:r>
      <w:r w:rsidRPr="004B2B79">
        <w:t>alerte de détresse devrait suspendre le compte à rebours jusqu</w:t>
      </w:r>
      <w:r w:rsidR="001321E6">
        <w:t>'</w:t>
      </w:r>
      <w:r w:rsidRPr="004B2B79">
        <w:t>à l</w:t>
      </w:r>
      <w:r w:rsidR="001321E6">
        <w:t>'</w:t>
      </w:r>
      <w:r w:rsidRPr="004B2B79">
        <w:t xml:space="preserve">envoi automatisé </w:t>
      </w:r>
      <w:r>
        <w:t>de la</w:t>
      </w:r>
      <w:r w:rsidRPr="004B2B79">
        <w:t xml:space="preserve"> tentative d</w:t>
      </w:r>
      <w:r w:rsidR="001321E6">
        <w:t>'</w:t>
      </w:r>
      <w:r w:rsidRPr="004B2B79">
        <w:t>alerte de détresse suivante et attendre (si nécessaire) qu</w:t>
      </w:r>
      <w:r w:rsidR="001321E6">
        <w:t>'</w:t>
      </w:r>
      <w:r w:rsidRPr="004B2B79">
        <w:t>une alerte soit émise dans sa totalité avant d</w:t>
      </w:r>
      <w:r w:rsidR="001321E6">
        <w:t>'</w:t>
      </w:r>
      <w:r w:rsidRPr="004B2B79">
        <w:t>autoriser l</w:t>
      </w:r>
      <w:r w:rsidR="001321E6">
        <w:t>'</w:t>
      </w:r>
      <w:r w:rsidRPr="004B2B79">
        <w:t xml:space="preserve">opérateur à </w:t>
      </w:r>
      <w:r>
        <w:t>commencer</w:t>
      </w:r>
      <w:r w:rsidRPr="004B2B79">
        <w:t xml:space="preserve"> la première </w:t>
      </w:r>
      <w:r w:rsidRPr="004B2B79">
        <w:rPr>
          <w:i/>
        </w:rPr>
        <w:t>opération d</w:t>
      </w:r>
      <w:r w:rsidR="001321E6">
        <w:rPr>
          <w:i/>
        </w:rPr>
        <w:t>'</w:t>
      </w:r>
      <w:r w:rsidRPr="004B2B79">
        <w:rPr>
          <w:i/>
        </w:rPr>
        <w:t>annulation.</w:t>
      </w:r>
    </w:p>
    <w:p w:rsidR="00F75723" w:rsidRPr="004B2B79" w:rsidRDefault="00F75723" w:rsidP="00F75723">
      <w:pPr>
        <w:rPr>
          <w:b/>
          <w:bCs/>
        </w:rPr>
      </w:pPr>
      <w:r w:rsidRPr="004B2B79">
        <w:rPr>
          <w:b/>
          <w:bCs/>
        </w:rPr>
        <w:t>3.2.4.4.3</w:t>
      </w:r>
      <w:r w:rsidRPr="004B2B79">
        <w:rPr>
          <w:b/>
          <w:bCs/>
        </w:rPr>
        <w:tab/>
      </w:r>
      <w:r w:rsidRPr="004B2B79">
        <w:rPr>
          <w:bCs/>
        </w:rPr>
        <w:t xml:space="preserve">Pendant la </w:t>
      </w:r>
      <w:r w:rsidRPr="004B2B79">
        <w:rPr>
          <w:bCs/>
          <w:i/>
        </w:rPr>
        <w:t>procédure d</w:t>
      </w:r>
      <w:r w:rsidR="001321E6">
        <w:rPr>
          <w:bCs/>
          <w:i/>
        </w:rPr>
        <w:t>'</w:t>
      </w:r>
      <w:r w:rsidRPr="004B2B79">
        <w:rPr>
          <w:bCs/>
          <w:i/>
        </w:rPr>
        <w:t>annulation</w:t>
      </w:r>
      <w:r w:rsidRPr="004B2B79">
        <w:rPr>
          <w:bCs/>
        </w:rPr>
        <w:t>, l</w:t>
      </w:r>
      <w:r w:rsidR="001321E6">
        <w:rPr>
          <w:bCs/>
        </w:rPr>
        <w:t>'</w:t>
      </w:r>
      <w:r w:rsidRPr="004B2B79">
        <w:rPr>
          <w:bCs/>
        </w:rPr>
        <w:t>opérateur</w:t>
      </w:r>
      <w:r>
        <w:rPr>
          <w:bCs/>
        </w:rPr>
        <w:t xml:space="preserve"> devrait avoir la possibilité d</w:t>
      </w:r>
      <w:r w:rsidR="001321E6">
        <w:rPr>
          <w:bCs/>
        </w:rPr>
        <w:t>'</w:t>
      </w:r>
      <w:r>
        <w:rPr>
          <w:bCs/>
        </w:rPr>
        <w:t>arrêter</w:t>
      </w:r>
      <w:r w:rsidRPr="004B2B79">
        <w:rPr>
          <w:bCs/>
        </w:rPr>
        <w:t xml:space="preserve"> la procédure d</w:t>
      </w:r>
      <w:r w:rsidR="001321E6">
        <w:rPr>
          <w:bCs/>
        </w:rPr>
        <w:t>'</w:t>
      </w:r>
      <w:r w:rsidRPr="004B2B79">
        <w:rPr>
          <w:bCs/>
        </w:rPr>
        <w:t>annulation ou de commencer l</w:t>
      </w:r>
      <w:r w:rsidR="001321E6">
        <w:rPr>
          <w:bCs/>
        </w:rPr>
        <w:t>'</w:t>
      </w:r>
      <w:r w:rsidRPr="004B2B79">
        <w:rPr>
          <w:bCs/>
          <w:i/>
        </w:rPr>
        <w:t>opération d</w:t>
      </w:r>
      <w:r w:rsidR="001321E6">
        <w:rPr>
          <w:bCs/>
          <w:i/>
        </w:rPr>
        <w:t>'</w:t>
      </w:r>
      <w:r w:rsidRPr="004B2B79">
        <w:rPr>
          <w:bCs/>
          <w:i/>
        </w:rPr>
        <w:t>annulation</w:t>
      </w:r>
      <w:r w:rsidRPr="004B2B79">
        <w:rPr>
          <w:bCs/>
        </w:rPr>
        <w:t xml:space="preserve">. </w:t>
      </w:r>
    </w:p>
    <w:p w:rsidR="00F75723" w:rsidRPr="004B2B79" w:rsidRDefault="00F75723" w:rsidP="00F75723">
      <w:r w:rsidRPr="004B2B79">
        <w:rPr>
          <w:b/>
          <w:bCs/>
        </w:rPr>
        <w:t>3.2.4.4.4</w:t>
      </w:r>
      <w:r w:rsidRPr="004B2B79">
        <w:rPr>
          <w:b/>
          <w:bCs/>
        </w:rPr>
        <w:tab/>
      </w:r>
      <w:r w:rsidRPr="004B2B79">
        <w:t xml:space="preserve">Si la </w:t>
      </w:r>
      <w:r w:rsidRPr="004B2B79">
        <w:rPr>
          <w:i/>
        </w:rPr>
        <w:t>procédure d</w:t>
      </w:r>
      <w:r w:rsidR="001321E6">
        <w:rPr>
          <w:i/>
        </w:rPr>
        <w:t>'</w:t>
      </w:r>
      <w:r w:rsidRPr="004B2B79">
        <w:rPr>
          <w:i/>
        </w:rPr>
        <w:t>annulation</w:t>
      </w:r>
      <w:r w:rsidRPr="004B2B79">
        <w:t xml:space="preserve"> est arrêtée avant </w:t>
      </w:r>
      <w:r>
        <w:t>le début de</w:t>
      </w:r>
      <w:r w:rsidRPr="004B2B79">
        <w:t xml:space="preserve"> la première </w:t>
      </w:r>
      <w:r w:rsidRPr="004B2B79">
        <w:rPr>
          <w:i/>
        </w:rPr>
        <w:t>opération d</w:t>
      </w:r>
      <w:r w:rsidR="001321E6">
        <w:rPr>
          <w:i/>
        </w:rPr>
        <w:t>'</w:t>
      </w:r>
      <w:r w:rsidRPr="004B2B79">
        <w:rPr>
          <w:i/>
        </w:rPr>
        <w:t>annulation</w:t>
      </w:r>
      <w:r w:rsidRPr="004B2B79">
        <w:t>, la procédure automatisée d</w:t>
      </w:r>
      <w:r w:rsidR="001321E6">
        <w:t>'</w:t>
      </w:r>
      <w:r w:rsidRPr="004B2B79">
        <w:t>envoi d</w:t>
      </w:r>
      <w:r w:rsidR="001321E6">
        <w:t>'</w:t>
      </w:r>
      <w:r w:rsidRPr="004B2B79">
        <w:t>alerte de détresse doit alors reprendre à l</w:t>
      </w:r>
      <w:r w:rsidR="001321E6">
        <w:t>'</w:t>
      </w:r>
      <w:r w:rsidRPr="004B2B79">
        <w:t>étape où elle s</w:t>
      </w:r>
      <w:r w:rsidR="001321E6">
        <w:t>'</w:t>
      </w:r>
      <w:r w:rsidRPr="004B2B79">
        <w:t>était arrêtée. Toutefois, une fois l</w:t>
      </w:r>
      <w:r w:rsidR="001321E6">
        <w:t>'</w:t>
      </w:r>
      <w:r w:rsidRPr="004B2B79">
        <w:rPr>
          <w:i/>
        </w:rPr>
        <w:t>opération d</w:t>
      </w:r>
      <w:r w:rsidR="001321E6">
        <w:rPr>
          <w:i/>
        </w:rPr>
        <w:t>'</w:t>
      </w:r>
      <w:r w:rsidRPr="004B2B79">
        <w:rPr>
          <w:i/>
        </w:rPr>
        <w:t>annulation</w:t>
      </w:r>
      <w:r w:rsidRPr="004B2B79">
        <w:t xml:space="preserve"> entamée, l</w:t>
      </w:r>
      <w:r w:rsidR="001321E6">
        <w:t>'</w:t>
      </w:r>
      <w:r w:rsidRPr="004B2B79">
        <w:t xml:space="preserve">option permettant de terminer la </w:t>
      </w:r>
      <w:r w:rsidRPr="004B2B79">
        <w:rPr>
          <w:i/>
        </w:rPr>
        <w:t>procédure d</w:t>
      </w:r>
      <w:r w:rsidR="001321E6">
        <w:rPr>
          <w:i/>
        </w:rPr>
        <w:t>'</w:t>
      </w:r>
      <w:r w:rsidRPr="004B2B79">
        <w:rPr>
          <w:i/>
        </w:rPr>
        <w:t>annulation</w:t>
      </w:r>
      <w:r w:rsidRPr="004B2B79">
        <w:t xml:space="preserve"> ne devrait plus être disponible jusqu</w:t>
      </w:r>
      <w:r w:rsidR="001321E6">
        <w:t>'</w:t>
      </w:r>
      <w:r w:rsidRPr="004B2B79">
        <w:t>à la fin de ladite procédure.</w:t>
      </w:r>
    </w:p>
    <w:p w:rsidR="00F75723" w:rsidRPr="004B2B79" w:rsidRDefault="00F75723" w:rsidP="00F75723">
      <w:pPr>
        <w:rPr>
          <w:b/>
        </w:rPr>
      </w:pPr>
      <w:r w:rsidRPr="004B2B79">
        <w:rPr>
          <w:b/>
          <w:bCs/>
        </w:rPr>
        <w:t>3.2.4.4.5</w:t>
      </w:r>
      <w:r w:rsidRPr="004B2B79">
        <w:tab/>
        <w:t>L</w:t>
      </w:r>
      <w:r w:rsidR="001321E6">
        <w:t>'</w:t>
      </w:r>
      <w:r w:rsidRPr="004B2B79">
        <w:t xml:space="preserve">état de la </w:t>
      </w:r>
      <w:r w:rsidRPr="004B2B79">
        <w:rPr>
          <w:i/>
        </w:rPr>
        <w:t>procédure d</w:t>
      </w:r>
      <w:r w:rsidR="001321E6">
        <w:rPr>
          <w:i/>
        </w:rPr>
        <w:t>'</w:t>
      </w:r>
      <w:r w:rsidRPr="004B2B79">
        <w:rPr>
          <w:i/>
        </w:rPr>
        <w:t>annulation</w:t>
      </w:r>
      <w:r w:rsidRPr="004B2B79">
        <w:t xml:space="preserve"> devrait être affiché.</w:t>
      </w:r>
    </w:p>
    <w:p w:rsidR="00F75723" w:rsidRPr="004B2B79" w:rsidRDefault="00F75723" w:rsidP="00F75723">
      <w:r w:rsidRPr="004B2B79">
        <w:rPr>
          <w:b/>
          <w:bCs/>
        </w:rPr>
        <w:t>3.2.4.4.6</w:t>
      </w:r>
      <w:r w:rsidRPr="004B2B79">
        <w:tab/>
        <w:t>Le texte correspond</w:t>
      </w:r>
      <w:r>
        <w:t>ant</w:t>
      </w:r>
      <w:r w:rsidRPr="004B2B79">
        <w:t xml:space="preserve"> à l</w:t>
      </w:r>
      <w:r w:rsidR="001321E6">
        <w:t>'</w:t>
      </w:r>
      <w:r w:rsidRPr="004B2B79">
        <w:rPr>
          <w:i/>
        </w:rPr>
        <w:t xml:space="preserve">annulation </w:t>
      </w:r>
      <w:r>
        <w:rPr>
          <w:i/>
        </w:rPr>
        <w:t xml:space="preserve">en </w:t>
      </w:r>
      <w:r w:rsidRPr="004B2B79">
        <w:rPr>
          <w:i/>
        </w:rPr>
        <w:t>phonie</w:t>
      </w:r>
      <w:r w:rsidRPr="004B2B79">
        <w:t xml:space="preserve"> devrait être fourni à l</w:t>
      </w:r>
      <w:r w:rsidR="001321E6">
        <w:t>'</w:t>
      </w:r>
      <w:r w:rsidRPr="004B2B79">
        <w:t xml:space="preserve">opérateur au moment où celui-ci </w:t>
      </w:r>
      <w:r>
        <w:t>effectue</w:t>
      </w:r>
      <w:r w:rsidRPr="004B2B79">
        <w:t xml:space="preserve"> ladite annulation.</w:t>
      </w:r>
    </w:p>
    <w:p w:rsidR="00F75723" w:rsidRPr="004B2B79" w:rsidRDefault="00F75723" w:rsidP="00F75723">
      <w:r w:rsidRPr="004B2B79">
        <w:rPr>
          <w:b/>
          <w:bCs/>
        </w:rPr>
        <w:t>3.2.4.4.7</w:t>
      </w:r>
      <w:r w:rsidRPr="004B2B79">
        <w:tab/>
        <w:t>Il devrait être possible de répéter l</w:t>
      </w:r>
      <w:r w:rsidR="001321E6">
        <w:t>'</w:t>
      </w:r>
      <w:r w:rsidRPr="004B2B79">
        <w:rPr>
          <w:i/>
        </w:rPr>
        <w:t>opération d</w:t>
      </w:r>
      <w:r w:rsidR="001321E6">
        <w:rPr>
          <w:i/>
        </w:rPr>
        <w:t>'</w:t>
      </w:r>
      <w:r w:rsidRPr="004B2B79">
        <w:rPr>
          <w:i/>
        </w:rPr>
        <w:t>annulation</w:t>
      </w:r>
      <w:r w:rsidRPr="004B2B79">
        <w:t xml:space="preserve"> dans telle ou telle bande mais un avertissement devrait indiquer que l</w:t>
      </w:r>
      <w:r w:rsidR="001321E6">
        <w:t>'</w:t>
      </w:r>
      <w:r w:rsidRPr="004B2B79">
        <w:t xml:space="preserve">annulation a déjà </w:t>
      </w:r>
      <w:r>
        <w:t>eu lieu</w:t>
      </w:r>
      <w:r w:rsidRPr="004B2B79">
        <w:t xml:space="preserve"> dans la bande</w:t>
      </w:r>
      <w:r>
        <w:t xml:space="preserve"> concernée</w:t>
      </w:r>
      <w:r w:rsidRPr="004B2B79">
        <w:t>.</w:t>
      </w:r>
    </w:p>
    <w:p w:rsidR="00F75723" w:rsidRPr="004B2B79" w:rsidRDefault="00F75723" w:rsidP="00F75723">
      <w:r w:rsidRPr="004B2B79">
        <w:rPr>
          <w:b/>
          <w:bCs/>
        </w:rPr>
        <w:t>3.2.4.4.8</w:t>
      </w:r>
      <w:r w:rsidRPr="004B2B79">
        <w:tab/>
        <w:t>Considérations spéciales concernant les ond</w:t>
      </w:r>
      <w:r>
        <w:t>es hectométriques/décamétriques</w:t>
      </w:r>
    </w:p>
    <w:p w:rsidR="00F75723" w:rsidRPr="004B2B79" w:rsidRDefault="00F75723" w:rsidP="00F75723">
      <w:r w:rsidRPr="004B2B79">
        <w:rPr>
          <w:b/>
          <w:bCs/>
        </w:rPr>
        <w:t>3.2.4.4.8.1</w:t>
      </w:r>
      <w:r w:rsidRPr="004B2B79">
        <w:tab/>
        <w:t xml:space="preserve">Le statut devrait </w:t>
      </w:r>
      <w:r>
        <w:t>s</w:t>
      </w:r>
      <w:r w:rsidR="001321E6">
        <w:t>'</w:t>
      </w:r>
      <w:r w:rsidRPr="004B2B79">
        <w:t>affich</w:t>
      </w:r>
      <w:r>
        <w:t>er</w:t>
      </w:r>
      <w:r w:rsidRPr="004B2B79">
        <w:t xml:space="preserve"> pour chacune des bandes.</w:t>
      </w:r>
    </w:p>
    <w:p w:rsidR="00F75723" w:rsidRPr="004B2B79" w:rsidRDefault="00F75723" w:rsidP="00F75723">
      <w:r w:rsidRPr="004B2B79">
        <w:rPr>
          <w:b/>
          <w:bCs/>
        </w:rPr>
        <w:t>3.2.4.4.8.2</w:t>
      </w:r>
      <w:r w:rsidRPr="004B2B79">
        <w:tab/>
        <w:t>Même si l</w:t>
      </w:r>
      <w:r w:rsidR="001321E6">
        <w:t>'</w:t>
      </w:r>
      <w:r w:rsidRPr="004B2B79">
        <w:t>alerte est annulée dans une bande, l</w:t>
      </w:r>
      <w:r w:rsidR="001321E6">
        <w:t>'</w:t>
      </w:r>
      <w:r w:rsidRPr="004B2B79">
        <w:t>option permettant d</w:t>
      </w:r>
      <w:r w:rsidR="001321E6">
        <w:t>'</w:t>
      </w:r>
      <w:r w:rsidRPr="004B2B79">
        <w:t xml:space="preserve">achever la </w:t>
      </w:r>
      <w:r w:rsidRPr="004B2B79">
        <w:rPr>
          <w:i/>
        </w:rPr>
        <w:t>procédure d</w:t>
      </w:r>
      <w:r w:rsidR="001321E6">
        <w:rPr>
          <w:i/>
        </w:rPr>
        <w:t>'</w:t>
      </w:r>
      <w:r w:rsidRPr="004B2B79">
        <w:rPr>
          <w:i/>
        </w:rPr>
        <w:t>annulation</w:t>
      </w:r>
      <w:r w:rsidRPr="004B2B79">
        <w:t xml:space="preserve"> ne devrait pas être disponible tant que les messages n</w:t>
      </w:r>
      <w:r w:rsidR="001321E6">
        <w:t>'</w:t>
      </w:r>
      <w:r w:rsidRPr="004B2B79">
        <w:t>ont pas été annulés dans TOUTES les bandes.</w:t>
      </w:r>
    </w:p>
    <w:p w:rsidR="00F75723" w:rsidRPr="004B2B79" w:rsidRDefault="00F75723" w:rsidP="00F75723">
      <w:r w:rsidRPr="004B2B79">
        <w:rPr>
          <w:b/>
          <w:bCs/>
        </w:rPr>
        <w:t>3.2.4.4.9</w:t>
      </w:r>
      <w:r w:rsidRPr="004B2B79">
        <w:tab/>
        <w:t xml:space="preserve">Une fois la </w:t>
      </w:r>
      <w:r w:rsidRPr="004B2B79">
        <w:rPr>
          <w:i/>
        </w:rPr>
        <w:t>procédure d</w:t>
      </w:r>
      <w:r w:rsidR="001321E6">
        <w:rPr>
          <w:i/>
        </w:rPr>
        <w:t>'</w:t>
      </w:r>
      <w:r w:rsidRPr="004B2B79">
        <w:rPr>
          <w:i/>
        </w:rPr>
        <w:t>annulation</w:t>
      </w:r>
      <w:r w:rsidRPr="004B2B79">
        <w:t xml:space="preserve"> achevée, on devrait considérer que la procédure automatisée d</w:t>
      </w:r>
      <w:r w:rsidR="001321E6">
        <w:t>'</w:t>
      </w:r>
      <w:r w:rsidRPr="004B2B79">
        <w:t>envoi d</w:t>
      </w:r>
      <w:r w:rsidR="001321E6">
        <w:t>'</w:t>
      </w:r>
      <w:r w:rsidRPr="004B2B79">
        <w:t>une alerte de détresse a fait l</w:t>
      </w:r>
      <w:r w:rsidR="001321E6">
        <w:t>'</w:t>
      </w:r>
      <w:r w:rsidRPr="004B2B79">
        <w:t>objet d</w:t>
      </w:r>
      <w:r w:rsidR="001321E6">
        <w:t>'</w:t>
      </w:r>
      <w:r w:rsidRPr="004B2B79">
        <w:t>un accusé de réception et il devrait être affiché qu</w:t>
      </w:r>
      <w:r w:rsidR="001321E6">
        <w:t>'</w:t>
      </w:r>
      <w:r w:rsidRPr="004B2B79">
        <w:t>une annulation a eu lieu.</w:t>
      </w:r>
    </w:p>
    <w:p w:rsidR="00F75723" w:rsidRPr="004B2B79" w:rsidRDefault="00F75723" w:rsidP="00F75723">
      <w:pPr>
        <w:pStyle w:val="Heading4"/>
        <w:rPr>
          <w:highlight w:val="yellow"/>
        </w:rPr>
      </w:pPr>
      <w:r w:rsidRPr="004B2B79">
        <w:rPr>
          <w:bCs/>
        </w:rPr>
        <w:lastRenderedPageBreak/>
        <w:t>3.2.4.5</w:t>
      </w:r>
      <w:r w:rsidRPr="004B2B79">
        <w:tab/>
        <w:t>Ondes hectométriques/décamétriques uniquement: balayage pour les accusés de réception d</w:t>
      </w:r>
      <w:r w:rsidR="001321E6">
        <w:t>'</w:t>
      </w:r>
      <w:r w:rsidRPr="004B2B79">
        <w:t>alerte de détresse</w:t>
      </w:r>
    </w:p>
    <w:p w:rsidR="00F75723" w:rsidRPr="004B2B79" w:rsidRDefault="00F75723" w:rsidP="00F75723">
      <w:r w:rsidRPr="004B2B79">
        <w:t>Si ce n</w:t>
      </w:r>
      <w:r w:rsidR="001321E6">
        <w:t>'</w:t>
      </w:r>
      <w:r w:rsidRPr="004B2B79">
        <w:t>est pas déjà le cas, la procédure automatisée d</w:t>
      </w:r>
      <w:r w:rsidR="001321E6">
        <w:t>'</w:t>
      </w:r>
      <w:r w:rsidRPr="004B2B79">
        <w:t>envoi d</w:t>
      </w:r>
      <w:r w:rsidR="001321E6">
        <w:t>'</w:t>
      </w:r>
      <w:r w:rsidRPr="004B2B79">
        <w:t>alerte de détresse devrait prévoir de balayer la totalité des six voies ASN de détresse.</w:t>
      </w:r>
    </w:p>
    <w:p w:rsidR="00F75723" w:rsidRPr="004B2B79" w:rsidRDefault="00F75723" w:rsidP="00F75723">
      <w:pPr>
        <w:pStyle w:val="Heading3"/>
      </w:pPr>
      <w:r w:rsidRPr="004B2B79">
        <w:t>3.2.5</w:t>
      </w:r>
      <w:r w:rsidRPr="004B2B79">
        <w:tab/>
        <w:t>Procédure automatisée de communication par radiotéléphonie</w:t>
      </w:r>
    </w:p>
    <w:p w:rsidR="00F75723" w:rsidRPr="004B2B79" w:rsidRDefault="00F75723" w:rsidP="00F75723">
      <w:r w:rsidRPr="004B2B79">
        <w:t>L</w:t>
      </w:r>
      <w:r w:rsidR="001321E6">
        <w:t>'</w:t>
      </w:r>
      <w:r w:rsidRPr="004B2B79">
        <w:t>équipement devrait également comprendre une fonction de communication par radiotéléphonie compatible avec les procédures automatisées ASN décrites dans la présente Annexe. Cette fonction devrait présenter les caractéristiques suivantes:</w:t>
      </w:r>
    </w:p>
    <w:p w:rsidR="00F75723" w:rsidRPr="004B2B79" w:rsidRDefault="00F75723" w:rsidP="00F75723">
      <w:r w:rsidRPr="004B2B79">
        <w:rPr>
          <w:b/>
          <w:bCs/>
        </w:rPr>
        <w:t>3.2.5.1</w:t>
      </w:r>
      <w:r w:rsidRPr="004B2B79">
        <w:rPr>
          <w:b/>
          <w:bCs/>
        </w:rPr>
        <w:tab/>
      </w:r>
      <w:r w:rsidRPr="004B2B79">
        <w:t>possibilité pour l</w:t>
      </w:r>
      <w:r w:rsidR="001321E6">
        <w:t>'</w:t>
      </w:r>
      <w:r w:rsidRPr="004B2B79">
        <w:t>opérateur d</w:t>
      </w:r>
      <w:r w:rsidR="001321E6">
        <w:t>'</w:t>
      </w:r>
      <w:r w:rsidRPr="004B2B79">
        <w:t>activer ou de mettre en attente une communication et de naviguer entre ces deux états;</w:t>
      </w:r>
    </w:p>
    <w:p w:rsidR="00F75723" w:rsidRPr="004B2B79" w:rsidRDefault="00F75723" w:rsidP="00F75723">
      <w:r w:rsidRPr="004B2B79">
        <w:rPr>
          <w:b/>
          <w:bCs/>
        </w:rPr>
        <w:t>3.2.5.2</w:t>
      </w:r>
      <w:r w:rsidRPr="004B2B79">
        <w:rPr>
          <w:b/>
          <w:bCs/>
        </w:rPr>
        <w:tab/>
      </w:r>
      <w:r w:rsidRPr="004B2B79">
        <w:t>possibilité</w:t>
      </w:r>
      <w:r w:rsidRPr="004B2B79">
        <w:rPr>
          <w:b/>
          <w:bCs/>
        </w:rPr>
        <w:t xml:space="preserve"> </w:t>
      </w:r>
      <w:r w:rsidRPr="004B2B79">
        <w:t>pour l</w:t>
      </w:r>
      <w:r w:rsidR="001321E6">
        <w:t>'</w:t>
      </w:r>
      <w:r w:rsidRPr="004B2B79">
        <w:t>opérateur d</w:t>
      </w:r>
      <w:r w:rsidR="001321E6">
        <w:t>'</w:t>
      </w:r>
      <w:r w:rsidRPr="004B2B79">
        <w:t>arrêter la communication;</w:t>
      </w:r>
    </w:p>
    <w:p w:rsidR="00F75723" w:rsidRPr="004B2B79" w:rsidRDefault="00F75723" w:rsidP="00F75723">
      <w:r w:rsidRPr="004B2B79">
        <w:rPr>
          <w:b/>
          <w:bCs/>
        </w:rPr>
        <w:t>3.2.5.3</w:t>
      </w:r>
      <w:r w:rsidRPr="004B2B79">
        <w:rPr>
          <w:b/>
          <w:bCs/>
        </w:rPr>
        <w:tab/>
      </w:r>
      <w:r w:rsidRPr="004B2B79">
        <w:t>possibilité</w:t>
      </w:r>
      <w:r w:rsidRPr="004B2B79">
        <w:rPr>
          <w:b/>
          <w:bCs/>
        </w:rPr>
        <w:t xml:space="preserve"> </w:t>
      </w:r>
      <w:r w:rsidRPr="004B2B79">
        <w:t>de sélectionner les voies de communication.</w:t>
      </w:r>
    </w:p>
    <w:p w:rsidR="00F75723" w:rsidRPr="004B2B79" w:rsidRDefault="00F75723" w:rsidP="00F75723">
      <w:pPr>
        <w:pStyle w:val="Heading3"/>
        <w:ind w:left="0" w:firstLine="0"/>
      </w:pPr>
      <w:r w:rsidRPr="004B2B79">
        <w:t>3.2.6</w:t>
      </w:r>
      <w:r w:rsidRPr="004B2B79">
        <w:tab/>
        <w:t>Autres procédures automatisées n</w:t>
      </w:r>
      <w:r w:rsidR="001321E6">
        <w:t>'</w:t>
      </w:r>
      <w:r w:rsidRPr="004B2B79">
        <w:t>utilisant pas l</w:t>
      </w:r>
      <w:r w:rsidR="001321E6">
        <w:t>'</w:t>
      </w:r>
      <w:r w:rsidRPr="004B2B79">
        <w:t>ASN</w:t>
      </w:r>
    </w:p>
    <w:p w:rsidR="00F75723" w:rsidRPr="004B2B79" w:rsidRDefault="00F75723" w:rsidP="00F75723">
      <w:r w:rsidRPr="004B2B79">
        <w:t>Toute autre fonction n</w:t>
      </w:r>
      <w:r w:rsidR="001321E6">
        <w:t>'</w:t>
      </w:r>
      <w:r w:rsidRPr="004B2B79">
        <w:t>utilisant pas l</w:t>
      </w:r>
      <w:r w:rsidR="001321E6">
        <w:t>'</w:t>
      </w:r>
      <w:r w:rsidRPr="004B2B79">
        <w:t>ASN prévue dans l</w:t>
      </w:r>
      <w:r w:rsidR="001321E6">
        <w:t>'</w:t>
      </w:r>
      <w:r w:rsidRPr="004B2B79">
        <w:t>équipement devrait présenter les caractéristiques suivantes:</w:t>
      </w:r>
    </w:p>
    <w:p w:rsidR="00F75723" w:rsidRPr="004B2B79" w:rsidRDefault="00F75723" w:rsidP="00F75723">
      <w:pPr>
        <w:rPr>
          <w:b/>
        </w:rPr>
      </w:pPr>
      <w:r w:rsidRPr="004B2B79">
        <w:rPr>
          <w:b/>
        </w:rPr>
        <w:t>3.2.6.1</w:t>
      </w:r>
      <w:r w:rsidRPr="004B2B79">
        <w:tab/>
        <w:t>possibilité pour l</w:t>
      </w:r>
      <w:r w:rsidR="001321E6">
        <w:t>'</w:t>
      </w:r>
      <w:r w:rsidRPr="004B2B79">
        <w:t>opérateur d</w:t>
      </w:r>
      <w:r w:rsidR="001321E6">
        <w:t>'</w:t>
      </w:r>
      <w:r w:rsidRPr="004B2B79">
        <w:t>activer ou de mettre en attente la fonction;</w:t>
      </w:r>
    </w:p>
    <w:p w:rsidR="00F75723" w:rsidRPr="004B2B79" w:rsidRDefault="00F75723" w:rsidP="00F75723">
      <w:r w:rsidRPr="004B2B79">
        <w:rPr>
          <w:b/>
        </w:rPr>
        <w:t>3.2.6.2</w:t>
      </w:r>
      <w:r w:rsidRPr="004B2B79">
        <w:tab/>
        <w:t>impossibilité pour la fonction d</w:t>
      </w:r>
      <w:r w:rsidR="001321E6">
        <w:t>'</w:t>
      </w:r>
      <w:r w:rsidRPr="004B2B79">
        <w:t>exercer un contrôle sur le récepteur de veille qui aurait pour conséquence que les procédures automatisées ASN, actives ou en attente, ne peuvent pas recevoir de messages ASN sur le récepteur de veille;</w:t>
      </w:r>
    </w:p>
    <w:p w:rsidR="00F75723" w:rsidRPr="004B2B79" w:rsidRDefault="00F75723" w:rsidP="00F75723">
      <w:r w:rsidRPr="004B2B79">
        <w:rPr>
          <w:b/>
        </w:rPr>
        <w:t>3.2.6.3</w:t>
      </w:r>
      <w:r w:rsidRPr="004B2B79">
        <w:rPr>
          <w:b/>
        </w:rPr>
        <w:tab/>
      </w:r>
      <w:r w:rsidRPr="004B2B79">
        <w:rPr>
          <w:bCs/>
        </w:rPr>
        <w:t>possibilité</w:t>
      </w:r>
      <w:r w:rsidRPr="004B2B79">
        <w:rPr>
          <w:b/>
        </w:rPr>
        <w:t xml:space="preserve"> </w:t>
      </w:r>
      <w:r w:rsidRPr="004B2B79">
        <w:t>pour l</w:t>
      </w:r>
      <w:r w:rsidR="001321E6">
        <w:t>'</w:t>
      </w:r>
      <w:r w:rsidRPr="004B2B79">
        <w:t>opérateur d</w:t>
      </w:r>
      <w:r w:rsidR="001321E6">
        <w:t>'</w:t>
      </w:r>
      <w:r w:rsidRPr="004B2B79">
        <w:t>arrêter la fonction.</w:t>
      </w:r>
    </w:p>
    <w:p w:rsidR="00F75723" w:rsidRPr="004B2B79" w:rsidRDefault="00F75723" w:rsidP="00F75723">
      <w:pPr>
        <w:pStyle w:val="Heading2"/>
      </w:pPr>
      <w:r w:rsidRPr="004B2B79">
        <w:t>3.3</w:t>
      </w:r>
      <w:r w:rsidRPr="004B2B79">
        <w:tab/>
        <w:t xml:space="preserve">Tâches relatives à plusieurs procédures automatisées </w:t>
      </w:r>
    </w:p>
    <w:p w:rsidR="00F75723" w:rsidRPr="004B2B79" w:rsidRDefault="00F75723" w:rsidP="00F75723">
      <w:pPr>
        <w:pStyle w:val="Heading3"/>
      </w:pPr>
      <w:r w:rsidRPr="004B2B79">
        <w:t>3.3.1</w:t>
      </w:r>
      <w:r w:rsidRPr="004B2B79">
        <w:tab/>
        <w:t>Nombre de procédures automatisées simultanées</w:t>
      </w:r>
    </w:p>
    <w:p w:rsidR="00F75723" w:rsidRPr="004B2B79" w:rsidRDefault="00F75723" w:rsidP="00F75723">
      <w:r w:rsidRPr="004B2B79">
        <w:t>Les équipements devraient permettre de traiter au moins sept procédures automatisées simultanément, dont une de réserve. Le déclenchement de la procédure automatisée de réserve devrait</w:t>
      </w:r>
      <w:r>
        <w:t xml:space="preserve"> avoir les effets suivants</w:t>
      </w:r>
      <w:r w:rsidRPr="004B2B79">
        <w:t>:</w:t>
      </w:r>
    </w:p>
    <w:p w:rsidR="00F75723" w:rsidRPr="004B2B79" w:rsidRDefault="00F75723" w:rsidP="00F75723">
      <w:pPr>
        <w:pStyle w:val="enumlev1"/>
      </w:pPr>
      <w:r>
        <w:rPr>
          <w:bCs/>
        </w:rPr>
        <w:t>–</w:t>
      </w:r>
      <w:r w:rsidRPr="004B2B79">
        <w:rPr>
          <w:b/>
        </w:rPr>
        <w:tab/>
      </w:r>
      <w:r w:rsidRPr="004B2B79">
        <w:rPr>
          <w:bCs/>
        </w:rPr>
        <w:t>avertir</w:t>
      </w:r>
      <w:r w:rsidRPr="004B2B79">
        <w:t xml:space="preserve"> l</w:t>
      </w:r>
      <w:r w:rsidR="001321E6">
        <w:t>'</w:t>
      </w:r>
      <w:r w:rsidRPr="004B2B79">
        <w:t>opérateur que l</w:t>
      </w:r>
      <w:r w:rsidR="001321E6">
        <w:t>'</w:t>
      </w:r>
      <w:r w:rsidRPr="004B2B79">
        <w:t>équipement ne peut traiter une autre procédure automatisée et qu</w:t>
      </w:r>
      <w:r w:rsidR="001321E6">
        <w:t>'</w:t>
      </w:r>
      <w:r w:rsidRPr="004B2B79">
        <w:t>une procédure devrait être arrêtée</w:t>
      </w:r>
      <w:r>
        <w:t>;</w:t>
      </w:r>
    </w:p>
    <w:p w:rsidR="00F75723" w:rsidRPr="004B2B79" w:rsidRDefault="00F75723" w:rsidP="00F75723">
      <w:pPr>
        <w:pStyle w:val="enumlev1"/>
      </w:pPr>
      <w:r>
        <w:rPr>
          <w:bCs/>
        </w:rPr>
        <w:t>–</w:t>
      </w:r>
      <w:r w:rsidRPr="004B2B79">
        <w:rPr>
          <w:b/>
        </w:rPr>
        <w:tab/>
      </w:r>
      <w:r w:rsidRPr="004B2B79">
        <w:t>empêcher l</w:t>
      </w:r>
      <w:r w:rsidR="001321E6">
        <w:t>'</w:t>
      </w:r>
      <w:r w:rsidRPr="004B2B79">
        <w:t>opérateur de déclencher une nouvelle procédure automatisée sauf s</w:t>
      </w:r>
      <w:r w:rsidR="001321E6">
        <w:t>'</w:t>
      </w:r>
      <w:r w:rsidRPr="004B2B79">
        <w:t>il s</w:t>
      </w:r>
      <w:r w:rsidR="001321E6">
        <w:t>'</w:t>
      </w:r>
      <w:r w:rsidRPr="004B2B79">
        <w:t>agit de l</w:t>
      </w:r>
      <w:r w:rsidR="001321E6">
        <w:t>'</w:t>
      </w:r>
      <w:r w:rsidRPr="004B2B79">
        <w:t>envoi d</w:t>
      </w:r>
      <w:r w:rsidR="001321E6">
        <w:t>'</w:t>
      </w:r>
      <w:r w:rsidRPr="004B2B79">
        <w:t>une alerte de détresse</w:t>
      </w:r>
      <w:r>
        <w:t>;</w:t>
      </w:r>
    </w:p>
    <w:p w:rsidR="00F75723" w:rsidRPr="004B2B79" w:rsidRDefault="00F75723" w:rsidP="00F75723">
      <w:pPr>
        <w:pStyle w:val="enumlev1"/>
      </w:pPr>
      <w:r>
        <w:rPr>
          <w:bCs/>
        </w:rPr>
        <w:t>–</w:t>
      </w:r>
      <w:r w:rsidRPr="004B2B79">
        <w:rPr>
          <w:b/>
        </w:rPr>
        <w:tab/>
      </w:r>
      <w:r w:rsidRPr="004B2B79">
        <w:t>avertir l</w:t>
      </w:r>
      <w:r w:rsidR="001321E6">
        <w:t>'</w:t>
      </w:r>
      <w:r w:rsidRPr="004B2B79">
        <w:t>opérateur que la réception d</w:t>
      </w:r>
      <w:r w:rsidR="001321E6">
        <w:t>'</w:t>
      </w:r>
      <w:r w:rsidRPr="004B2B79">
        <w:t>un autre message ASN qui déclencherait une procédure automatisée si l</w:t>
      </w:r>
      <w:r w:rsidR="001321E6">
        <w:t>'</w:t>
      </w:r>
      <w:r w:rsidRPr="004B2B79">
        <w:t>équipement était en veille entraînerait l</w:t>
      </w:r>
      <w:r w:rsidR="001321E6">
        <w:t>'</w:t>
      </w:r>
      <w:r w:rsidRPr="004B2B79">
        <w:t>arrêt automatique et immédiat d</w:t>
      </w:r>
      <w:r w:rsidR="001321E6">
        <w:t>'</w:t>
      </w:r>
      <w:r w:rsidRPr="004B2B79">
        <w:t xml:space="preserve">une procédure automatisée inactive, le choix de la procédure interrompue étant fonction de </w:t>
      </w:r>
      <w:r>
        <w:t>«</w:t>
      </w:r>
      <w:r w:rsidRPr="004B2B79">
        <w:t>l</w:t>
      </w:r>
      <w:r w:rsidR="001321E6">
        <w:t>'</w:t>
      </w:r>
      <w:r w:rsidRPr="004B2B79">
        <w:t>ancienneté</w:t>
      </w:r>
      <w:r>
        <w:t>» et</w:t>
      </w:r>
      <w:r w:rsidRPr="004B2B79">
        <w:t xml:space="preserve"> de la priorité de la procédure.</w:t>
      </w:r>
    </w:p>
    <w:p w:rsidR="00F75723" w:rsidRPr="004B2B79" w:rsidRDefault="00F75723" w:rsidP="00F75723">
      <w:pPr>
        <w:pStyle w:val="Heading3"/>
      </w:pPr>
      <w:r w:rsidRPr="004B2B79">
        <w:t>3.3.2</w:t>
      </w:r>
      <w:r w:rsidRPr="004B2B79">
        <w:tab/>
        <w:t>Procédure automatisée d</w:t>
      </w:r>
      <w:r w:rsidR="001321E6">
        <w:t>'</w:t>
      </w:r>
      <w:r w:rsidRPr="004B2B79">
        <w:t>envoi d</w:t>
      </w:r>
      <w:r w:rsidR="001321E6">
        <w:t>'</w:t>
      </w:r>
      <w:r w:rsidRPr="004B2B79">
        <w:t>alerte de détresse</w:t>
      </w:r>
    </w:p>
    <w:p w:rsidR="00F75723" w:rsidRPr="004B2B79" w:rsidRDefault="00F75723" w:rsidP="00F75723">
      <w:r w:rsidRPr="004B2B79">
        <w:t>Lorsqu</w:t>
      </w:r>
      <w:r w:rsidR="001321E6">
        <w:t>'</w:t>
      </w:r>
      <w:r w:rsidRPr="004B2B79">
        <w:t>une procédure automatisée d</w:t>
      </w:r>
      <w:r w:rsidR="001321E6">
        <w:t>'</w:t>
      </w:r>
      <w:r w:rsidRPr="004B2B79">
        <w:t>envoi d</w:t>
      </w:r>
      <w:r w:rsidR="001321E6">
        <w:t>'</w:t>
      </w:r>
      <w:r w:rsidRPr="004B2B79">
        <w:t>alerte de détresse est déclenchée, il est préférable</w:t>
      </w:r>
      <w:r>
        <w:t>,</w:t>
      </w:r>
      <w:r w:rsidRPr="004B2B79">
        <w:t xml:space="preserve"> mais pas obligatoire</w:t>
      </w:r>
      <w:r>
        <w:t>,</w:t>
      </w:r>
      <w:r w:rsidRPr="004B2B79">
        <w:t xml:space="preserve"> de mettre fin automatiquement et immédiatement à toutes les autres procédures automatisées (s</w:t>
      </w:r>
      <w:r w:rsidR="001321E6">
        <w:t>'</w:t>
      </w:r>
      <w:r w:rsidRPr="004B2B79">
        <w:t>il y en a).</w:t>
      </w:r>
    </w:p>
    <w:p w:rsidR="00F75723" w:rsidRPr="004B2B79" w:rsidRDefault="00F75723" w:rsidP="00F75723">
      <w:pPr>
        <w:pStyle w:val="Heading3"/>
      </w:pPr>
      <w:r w:rsidRPr="004B2B79">
        <w:lastRenderedPageBreak/>
        <w:t>3.3.3</w:t>
      </w:r>
      <w:r w:rsidRPr="004B2B79">
        <w:tab/>
        <w:t>Options proposées à l</w:t>
      </w:r>
      <w:r w:rsidR="001321E6">
        <w:t>'</w:t>
      </w:r>
      <w:r w:rsidRPr="004B2B79">
        <w:t>opérateur</w:t>
      </w:r>
    </w:p>
    <w:p w:rsidR="00F75723" w:rsidRPr="004B2B79" w:rsidRDefault="00F75723" w:rsidP="00F75723">
      <w:r w:rsidRPr="004B2B79">
        <w:rPr>
          <w:b/>
        </w:rPr>
        <w:t>3.3.3.1</w:t>
      </w:r>
      <w:r w:rsidRPr="004B2B79">
        <w:rPr>
          <w:b/>
        </w:rPr>
        <w:tab/>
      </w:r>
      <w:r w:rsidRPr="004B2B79">
        <w:t>L</w:t>
      </w:r>
      <w:r w:rsidR="001321E6">
        <w:t>'</w:t>
      </w:r>
      <w:r w:rsidRPr="004B2B79">
        <w:t>opérateur devrait pouvoir passer librement d</w:t>
      </w:r>
      <w:r w:rsidR="001321E6">
        <w:t>'</w:t>
      </w:r>
      <w:r w:rsidRPr="004B2B79">
        <w:t>une procédure automatisée à l</w:t>
      </w:r>
      <w:r w:rsidR="001321E6">
        <w:t>'</w:t>
      </w:r>
      <w:r w:rsidRPr="004B2B79">
        <w:t>autre</w:t>
      </w:r>
      <w:r>
        <w:t>,</w:t>
      </w:r>
      <w:r w:rsidRPr="004B2B79">
        <w:t xml:space="preserve"> sauf lorsqu</w:t>
      </w:r>
      <w:r w:rsidR="001321E6">
        <w:t>'</w:t>
      </w:r>
      <w:r w:rsidRPr="004B2B79">
        <w:t>une procédure automatisée d</w:t>
      </w:r>
      <w:r w:rsidR="001321E6">
        <w:t>'</w:t>
      </w:r>
      <w:r w:rsidRPr="004B2B79">
        <w:t>envoi d</w:t>
      </w:r>
      <w:r w:rsidR="001321E6">
        <w:t>'</w:t>
      </w:r>
      <w:r w:rsidRPr="004B2B79">
        <w:t xml:space="preserve">alerte de détresse </w:t>
      </w:r>
      <w:r>
        <w:t>qui n</w:t>
      </w:r>
      <w:r w:rsidR="001321E6">
        <w:t>'</w:t>
      </w:r>
      <w:r>
        <w:t>a</w:t>
      </w:r>
      <w:r w:rsidRPr="004B2B79">
        <w:t xml:space="preserve"> pas fait l</w:t>
      </w:r>
      <w:r w:rsidR="001321E6">
        <w:t>'</w:t>
      </w:r>
      <w:r w:rsidRPr="004B2B79">
        <w:t>objet d</w:t>
      </w:r>
      <w:r w:rsidR="001321E6">
        <w:t>'</w:t>
      </w:r>
      <w:r w:rsidRPr="004B2B79">
        <w:t>un accusé de réception est en cours.</w:t>
      </w:r>
    </w:p>
    <w:p w:rsidR="00F75723" w:rsidRPr="004B2B79" w:rsidRDefault="00F75723" w:rsidP="00F75723">
      <w:r w:rsidRPr="004B2B79">
        <w:rPr>
          <w:b/>
        </w:rPr>
        <w:t>3.3.3.2</w:t>
      </w:r>
      <w:r w:rsidRPr="004B2B79">
        <w:rPr>
          <w:b/>
        </w:rPr>
        <w:tab/>
      </w:r>
      <w:r w:rsidRPr="004B2B79">
        <w:t>Lorsque l</w:t>
      </w:r>
      <w:r w:rsidR="001321E6">
        <w:t>'</w:t>
      </w:r>
      <w:r w:rsidRPr="004B2B79">
        <w:t>opérateur active l</w:t>
      </w:r>
      <w:r w:rsidR="001321E6">
        <w:t>'</w:t>
      </w:r>
      <w:r w:rsidRPr="004B2B79">
        <w:t>une des procédures automatisées en attente, la procédure automatisée initialement active (s</w:t>
      </w:r>
      <w:r w:rsidR="001321E6">
        <w:t>'</w:t>
      </w:r>
      <w:r w:rsidRPr="004B2B79">
        <w:t>il y en a)</w:t>
      </w:r>
      <w:r>
        <w:t xml:space="preserve"> une</w:t>
      </w:r>
      <w:r w:rsidRPr="004B2B79">
        <w:t xml:space="preserve"> devrait automatiquement passer en attente.</w:t>
      </w:r>
    </w:p>
    <w:p w:rsidR="00F75723" w:rsidRPr="004B2B79" w:rsidRDefault="00F75723" w:rsidP="00F75723">
      <w:pPr>
        <w:pStyle w:val="Heading3"/>
      </w:pPr>
      <w:r w:rsidRPr="004B2B79">
        <w:t>3.3.4</w:t>
      </w:r>
      <w:r w:rsidRPr="004B2B79">
        <w:tab/>
        <w:t>Procédures automatisées</w:t>
      </w:r>
      <w:r>
        <w:t xml:space="preserve"> en cas </w:t>
      </w:r>
      <w:r w:rsidRPr="004B2B79">
        <w:t>d</w:t>
      </w:r>
      <w:r w:rsidR="001321E6">
        <w:t>'</w:t>
      </w:r>
      <w:r w:rsidRPr="004B2B79">
        <w:t>interrogation</w:t>
      </w:r>
      <w:r>
        <w:t>,</w:t>
      </w:r>
      <w:r w:rsidRPr="004B2B79">
        <w:t xml:space="preserve"> d</w:t>
      </w:r>
      <w:r w:rsidR="001321E6">
        <w:t>'</w:t>
      </w:r>
      <w:r w:rsidRPr="004B2B79">
        <w:t>essai ou de demande de position n</w:t>
      </w:r>
      <w:r w:rsidR="001321E6">
        <w:t>'</w:t>
      </w:r>
      <w:r w:rsidRPr="004B2B79">
        <w:t>ayant pas fait l</w:t>
      </w:r>
      <w:r w:rsidR="001321E6">
        <w:t>'</w:t>
      </w:r>
      <w:r w:rsidRPr="004B2B79">
        <w:t>objet d</w:t>
      </w:r>
      <w:r w:rsidR="001321E6">
        <w:t>'</w:t>
      </w:r>
      <w:r w:rsidRPr="004B2B79">
        <w:t>accusé de réception et en attente</w:t>
      </w:r>
    </w:p>
    <w:p w:rsidR="00F75723" w:rsidRPr="004B2B79" w:rsidRDefault="00F75723" w:rsidP="00F75723">
      <w:r w:rsidRPr="004B2B79">
        <w:t>Si l</w:t>
      </w:r>
      <w:r w:rsidR="001321E6">
        <w:t>'</w:t>
      </w:r>
      <w:r w:rsidRPr="004B2B79">
        <w:t xml:space="preserve">une de ces procédures automatisées est configurée </w:t>
      </w:r>
      <w:r>
        <w:t>pour</w:t>
      </w:r>
      <w:r w:rsidRPr="004B2B79">
        <w:t xml:space="preserve"> émettre automatiquement un accusé de réception, elle doit automatiquement émettre l</w:t>
      </w:r>
      <w:r w:rsidR="001321E6">
        <w:t>'</w:t>
      </w:r>
      <w:r w:rsidRPr="004B2B79">
        <w:t>accusé et s</w:t>
      </w:r>
      <w:r w:rsidR="001321E6">
        <w:t>'</w:t>
      </w:r>
      <w:r w:rsidRPr="004B2B79">
        <w:t>arrêter dès que toutes les autres procédures automatisées sont en attente.</w:t>
      </w:r>
    </w:p>
    <w:p w:rsidR="00F75723" w:rsidRPr="004B2B79" w:rsidRDefault="00F75723" w:rsidP="00F75723">
      <w:pPr>
        <w:pStyle w:val="Heading2"/>
      </w:pPr>
      <w:r w:rsidRPr="004B2B79">
        <w:t>3.4</w:t>
      </w:r>
      <w:r w:rsidRPr="004B2B79">
        <w:tab/>
        <w:t>Avertissements</w:t>
      </w:r>
    </w:p>
    <w:p w:rsidR="00F75723" w:rsidRPr="004B2B79" w:rsidRDefault="00F75723" w:rsidP="00F75723">
      <w:r w:rsidRPr="004B2B79">
        <w:rPr>
          <w:bCs/>
        </w:rPr>
        <w:t>Des avertissements devraient apparaître dès que l</w:t>
      </w:r>
      <w:r w:rsidR="001321E6">
        <w:rPr>
          <w:bCs/>
        </w:rPr>
        <w:t>'</w:t>
      </w:r>
      <w:r w:rsidRPr="004B2B79">
        <w:rPr>
          <w:bCs/>
          <w:i/>
          <w:iCs/>
        </w:rPr>
        <w:t>opérateur</w:t>
      </w:r>
      <w:r w:rsidRPr="004B2B79">
        <w:rPr>
          <w:bCs/>
        </w:rPr>
        <w:t xml:space="preserve"> tente d</w:t>
      </w:r>
      <w:r w:rsidR="001321E6">
        <w:rPr>
          <w:bCs/>
        </w:rPr>
        <w:t>'</w:t>
      </w:r>
      <w:r w:rsidRPr="004B2B79">
        <w:rPr>
          <w:bCs/>
        </w:rPr>
        <w:t>effectuer les opérations suivantes:</w:t>
      </w:r>
    </w:p>
    <w:p w:rsidR="00F75723" w:rsidRPr="004B2B79" w:rsidRDefault="00F75723" w:rsidP="00F75723">
      <w:r w:rsidRPr="004B2B79">
        <w:rPr>
          <w:b/>
          <w:bCs/>
        </w:rPr>
        <w:t>3.4.1</w:t>
      </w:r>
      <w:r w:rsidRPr="004B2B79">
        <w:tab/>
        <w:t>envoyer un relais avant qu</w:t>
      </w:r>
      <w:r w:rsidR="001321E6">
        <w:t>'</w:t>
      </w:r>
      <w:r w:rsidRPr="004B2B79">
        <w:t>un délai de trois minutes se soit écoulé depuis le début de la procédure automatisée</w:t>
      </w:r>
      <w:r>
        <w:t>;</w:t>
      </w:r>
    </w:p>
    <w:p w:rsidR="00F75723" w:rsidRPr="004B2B79" w:rsidRDefault="00F75723" w:rsidP="00F75723">
      <w:r w:rsidRPr="004B2B79">
        <w:rPr>
          <w:b/>
          <w:bCs/>
        </w:rPr>
        <w:t>3.4.2</w:t>
      </w:r>
      <w:r w:rsidRPr="004B2B79">
        <w:rPr>
          <w:b/>
          <w:bCs/>
        </w:rPr>
        <w:tab/>
      </w:r>
      <w:r w:rsidRPr="004B2B79">
        <w:t>envoyer un relais qui n</w:t>
      </w:r>
      <w:r w:rsidR="001321E6">
        <w:t>'</w:t>
      </w:r>
      <w:r w:rsidRPr="004B2B79">
        <w:t>est pas adressé individuellement</w:t>
      </w:r>
      <w:r>
        <w:t>;</w:t>
      </w:r>
    </w:p>
    <w:p w:rsidR="00F75723" w:rsidRPr="004B2B79" w:rsidRDefault="00F75723" w:rsidP="00F75723">
      <w:r w:rsidRPr="004B2B79">
        <w:rPr>
          <w:b/>
          <w:bCs/>
        </w:rPr>
        <w:t>3.4.3</w:t>
      </w:r>
      <w:r w:rsidRPr="004B2B79">
        <w:rPr>
          <w:b/>
          <w:bCs/>
        </w:rPr>
        <w:tab/>
      </w:r>
      <w:r w:rsidRPr="004B2B79">
        <w:t>envoyer un accusé de réception d</w:t>
      </w:r>
      <w:r w:rsidR="001321E6">
        <w:t>'</w:t>
      </w:r>
      <w:r w:rsidRPr="004B2B79">
        <w:t>alerte de détresse (autorisation de la station côtière requise)</w:t>
      </w:r>
      <w:r>
        <w:t>;</w:t>
      </w:r>
    </w:p>
    <w:p w:rsidR="00F75723" w:rsidRPr="004B2B79" w:rsidRDefault="00F75723" w:rsidP="00F75723">
      <w:r w:rsidRPr="004B2B79">
        <w:rPr>
          <w:b/>
          <w:bCs/>
        </w:rPr>
        <w:t>3.4.4</w:t>
      </w:r>
      <w:r w:rsidRPr="004B2B79">
        <w:rPr>
          <w:b/>
          <w:bCs/>
        </w:rPr>
        <w:tab/>
      </w:r>
      <w:r w:rsidRPr="004B2B79">
        <w:t>envoyer un accusé de réception de relais de détresse à toutes les stations (format 116) (lequel devrait être émis par une station côtière uniquement)</w:t>
      </w:r>
      <w:r>
        <w:t>;</w:t>
      </w:r>
    </w:p>
    <w:p w:rsidR="00F75723" w:rsidRPr="004B2B79" w:rsidRDefault="00F75723" w:rsidP="00F75723">
      <w:r w:rsidRPr="004B2B79">
        <w:rPr>
          <w:b/>
          <w:bCs/>
        </w:rPr>
        <w:t>3.4.5</w:t>
      </w:r>
      <w:r w:rsidRPr="004B2B79">
        <w:rPr>
          <w:b/>
          <w:bCs/>
        </w:rPr>
        <w:tab/>
      </w:r>
      <w:r w:rsidRPr="004B2B79">
        <w:t>envoyer un accusé de réception de message ASN ne contenant pas d</w:t>
      </w:r>
      <w:r w:rsidR="001321E6">
        <w:t>'</w:t>
      </w:r>
      <w:r w:rsidRPr="004B2B79">
        <w:t>information de détresse et qui n</w:t>
      </w:r>
      <w:r w:rsidR="001321E6">
        <w:t>'</w:t>
      </w:r>
      <w:r w:rsidRPr="004B2B79">
        <w:t>est pas adressé individuellement</w:t>
      </w:r>
      <w:r>
        <w:t>;</w:t>
      </w:r>
    </w:p>
    <w:p w:rsidR="00F75723" w:rsidRPr="004B2B79" w:rsidRDefault="00F75723" w:rsidP="00F75723">
      <w:r w:rsidRPr="004B2B79">
        <w:rPr>
          <w:b/>
          <w:bCs/>
        </w:rPr>
        <w:t>3.4.6</w:t>
      </w:r>
      <w:r w:rsidRPr="004B2B79">
        <w:rPr>
          <w:b/>
          <w:bCs/>
        </w:rPr>
        <w:tab/>
      </w:r>
      <w:r w:rsidRPr="004B2B79">
        <w:t>annuler une alerte de détresse</w:t>
      </w:r>
      <w:r>
        <w:t>;</w:t>
      </w:r>
    </w:p>
    <w:p w:rsidR="00F75723" w:rsidRPr="004B2B79" w:rsidRDefault="00F75723" w:rsidP="00F75723">
      <w:r w:rsidRPr="004B2B79">
        <w:rPr>
          <w:b/>
          <w:bCs/>
        </w:rPr>
        <w:t>3.4.7</w:t>
      </w:r>
      <w:r w:rsidRPr="004B2B79">
        <w:rPr>
          <w:b/>
          <w:bCs/>
        </w:rPr>
        <w:tab/>
      </w:r>
      <w:r w:rsidRPr="004B2B79">
        <w:t>envoyer un message ASN une fois que l</w:t>
      </w:r>
      <w:r w:rsidR="001321E6">
        <w:t>'</w:t>
      </w:r>
      <w:r w:rsidRPr="004B2B79">
        <w:t>objectif de la procédure automatisée a été atteint</w:t>
      </w:r>
      <w:r>
        <w:t>;</w:t>
      </w:r>
    </w:p>
    <w:p w:rsidR="00F75723" w:rsidRPr="004B2B79" w:rsidRDefault="00F75723" w:rsidP="00F75723">
      <w:r w:rsidRPr="004B2B79">
        <w:rPr>
          <w:b/>
          <w:bCs/>
        </w:rPr>
        <w:t>3.4.8</w:t>
      </w:r>
      <w:r w:rsidRPr="004B2B79">
        <w:rPr>
          <w:b/>
          <w:bCs/>
        </w:rPr>
        <w:tab/>
      </w:r>
      <w:r w:rsidRPr="004B2B79">
        <w:t>arrêter la procédure automatisée avant que l</w:t>
      </w:r>
      <w:r w:rsidR="001321E6">
        <w:t>'</w:t>
      </w:r>
      <w:r w:rsidRPr="004B2B79">
        <w:t>objectif ait été atteint</w:t>
      </w:r>
      <w:r>
        <w:t>;</w:t>
      </w:r>
    </w:p>
    <w:p w:rsidR="00F75723" w:rsidRDefault="00F75723" w:rsidP="00F75723">
      <w:r w:rsidRPr="004B2B79">
        <w:rPr>
          <w:b/>
          <w:bCs/>
        </w:rPr>
        <w:t>3.4.9</w:t>
      </w:r>
      <w:r w:rsidRPr="004B2B79">
        <w:rPr>
          <w:b/>
          <w:bCs/>
        </w:rPr>
        <w:tab/>
      </w:r>
      <w:r w:rsidRPr="004B2B79">
        <w:t>arrêter la procédure automatisée alors que des communications ultérieures sont en cours.</w:t>
      </w:r>
    </w:p>
    <w:p w:rsidR="00AC43C4" w:rsidRDefault="00AC43C4" w:rsidP="00F75723"/>
    <w:p w:rsidR="00F75723" w:rsidRPr="00535FA4" w:rsidRDefault="00F75723" w:rsidP="007130F2">
      <w:pPr>
        <w:pStyle w:val="Line"/>
        <w:rPr>
          <w:lang w:val="fr-CH"/>
        </w:rPr>
      </w:pPr>
    </w:p>
    <w:p w:rsidR="00F75723" w:rsidRPr="00F75723" w:rsidRDefault="00F75723" w:rsidP="00A6617B">
      <w:pPr>
        <w:rPr>
          <w:lang w:val="fr-CH"/>
        </w:rPr>
      </w:pPr>
    </w:p>
    <w:sectPr w:rsidR="00F75723" w:rsidRPr="00F75723" w:rsidSect="0002767E">
      <w:headerReference w:type="even" r:id="rId32"/>
      <w:headerReference w:type="default" r:id="rId33"/>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1C2" w:rsidRDefault="00B211C2">
      <w:r>
        <w:separator/>
      </w:r>
    </w:p>
  </w:endnote>
  <w:endnote w:type="continuationSeparator" w:id="0">
    <w:p w:rsidR="00B211C2" w:rsidRDefault="00B211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1C2" w:rsidRDefault="00B211C2">
      <w:r>
        <w:separator/>
      </w:r>
    </w:p>
  </w:footnote>
  <w:footnote w:type="continuationSeparator" w:id="0">
    <w:p w:rsidR="00B211C2" w:rsidRDefault="00B211C2">
      <w:r>
        <w:continuationSeparator/>
      </w:r>
    </w:p>
  </w:footnote>
  <w:footnote w:id="1">
    <w:p w:rsidR="00B211C2" w:rsidRPr="0069452E" w:rsidRDefault="00B211C2">
      <w:pPr>
        <w:pStyle w:val="FootnoteText"/>
      </w:pPr>
      <w:r>
        <w:rPr>
          <w:rStyle w:val="FootnoteReference"/>
        </w:rPr>
        <w:t>*</w:t>
      </w:r>
      <w:r>
        <w:t xml:space="preserve"> </w:t>
      </w:r>
      <w:r>
        <w:tab/>
        <w:t>La présente Recommandation devrait être portée à l'attention de l'Organisation maritime internationale (OMI).</w:t>
      </w:r>
    </w:p>
  </w:footnote>
  <w:footnote w:id="2">
    <w:p w:rsidR="00B211C2" w:rsidRPr="00090D85" w:rsidRDefault="00B211C2" w:rsidP="00F75723">
      <w:pPr>
        <w:pStyle w:val="FootnoteText"/>
        <w:rPr>
          <w:lang w:val="fr-CH"/>
        </w:rPr>
      </w:pPr>
      <w:r>
        <w:rPr>
          <w:rStyle w:val="FootnoteReference"/>
        </w:rPr>
        <w:footnoteRef/>
      </w:r>
      <w:r>
        <w:t xml:space="preserve"> </w:t>
      </w:r>
      <w:r>
        <w:tab/>
      </w:r>
      <w:r>
        <w:rPr>
          <w:lang w:val="fr-CH"/>
        </w:rPr>
        <w:t>Les critères concernant la sous-catégorie des équipements portatifs sont précisés dans l'Annexe 1 (Tableaux 4.1 à 4.10.2).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B211C2">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B211C2">
    <w:pPr>
      <w:pStyle w:val="Header"/>
    </w:pPr>
    <w:r>
      <w:tab/>
    </w:r>
    <w:fldSimple w:instr=" DOCPROPERTY &quot;Header&quot; \* MERGEFORMAT ">
      <w:r w:rsidR="00AC43C4" w:rsidRPr="00AC43C4">
        <w:rPr>
          <w:b/>
          <w:bCs/>
        </w:rPr>
        <w:t xml:space="preserve">Rec. </w:t>
      </w:r>
    </w:fldSimple>
    <w:r>
      <w:rPr>
        <w:b/>
        <w:bCs/>
      </w:rPr>
      <w:t xml:space="preserve"> </w:t>
    </w:r>
    <w:r w:rsidR="000949C6">
      <w:rPr>
        <w:b/>
        <w:bCs/>
      </w:rPr>
      <w:fldChar w:fldCharType="begin"/>
    </w:r>
    <w:r>
      <w:rPr>
        <w:b/>
        <w:bCs/>
      </w:rPr>
      <w:instrText>styleref href</w:instrText>
    </w:r>
    <w:r w:rsidR="000949C6">
      <w:rPr>
        <w:b/>
        <w:bCs/>
      </w:rPr>
      <w:fldChar w:fldCharType="separate"/>
    </w:r>
    <w:r w:rsidR="00AC43C4">
      <w:rPr>
        <w:b/>
        <w:bCs/>
        <w:noProof/>
      </w:rPr>
      <w:t>UIT-R  M.493-13</w:t>
    </w:r>
    <w:r w:rsidR="000949C6">
      <w:rPr>
        <w:b/>
        <w:bCs/>
      </w:rPr>
      <w:fldChar w:fldCharType="end"/>
    </w:r>
    <w:r>
      <w:tab/>
    </w:r>
    <w:r w:rsidR="000949C6">
      <w:rPr>
        <w:rStyle w:val="PageNumber"/>
        <w:b/>
        <w:bCs/>
      </w:rPr>
      <w:fldChar w:fldCharType="begin"/>
    </w:r>
    <w:r>
      <w:rPr>
        <w:rStyle w:val="PageNumber"/>
        <w:b/>
        <w:bCs/>
      </w:rPr>
      <w:instrText xml:space="preserve"> PAGE </w:instrText>
    </w:r>
    <w:r w:rsidR="000949C6">
      <w:rPr>
        <w:rStyle w:val="PageNumber"/>
        <w:b/>
        <w:bCs/>
      </w:rPr>
      <w:fldChar w:fldCharType="separate"/>
    </w:r>
    <w:r w:rsidR="00AC43C4">
      <w:rPr>
        <w:rStyle w:val="PageNumber"/>
        <w:b/>
        <w:bCs/>
        <w:noProof/>
      </w:rPr>
      <w:t>59</w:t>
    </w:r>
    <w:r w:rsidR="000949C6">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B211C2" w:rsidP="004203EE">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Pr="00837CB5" w:rsidRDefault="000949C6">
    <w:pPr>
      <w:pStyle w:val="Header"/>
      <w:jc w:val="left"/>
    </w:pPr>
    <w:r>
      <w:rPr>
        <w:rStyle w:val="PageNumber"/>
        <w:b/>
        <w:bCs/>
      </w:rPr>
      <w:fldChar w:fldCharType="begin"/>
    </w:r>
    <w:r w:rsidR="00B211C2" w:rsidRPr="00837CB5">
      <w:rPr>
        <w:rStyle w:val="PageNumber"/>
        <w:b/>
        <w:bCs/>
      </w:rPr>
      <w:instrText xml:space="preserve"> PAGE </w:instrText>
    </w:r>
    <w:r>
      <w:rPr>
        <w:rStyle w:val="PageNumber"/>
        <w:b/>
        <w:bCs/>
      </w:rPr>
      <w:fldChar w:fldCharType="separate"/>
    </w:r>
    <w:r w:rsidR="00AC43C4">
      <w:rPr>
        <w:rStyle w:val="PageNumber"/>
        <w:b/>
        <w:bCs/>
        <w:noProof/>
      </w:rPr>
      <w:t>ii</w:t>
    </w:r>
    <w:r>
      <w:rPr>
        <w:rStyle w:val="PageNumber"/>
        <w:b/>
        <w:bCs/>
      </w:rPr>
      <w:fldChar w:fldCharType="end"/>
    </w:r>
    <w:r w:rsidR="00B211C2" w:rsidRPr="00837CB5">
      <w:tab/>
    </w:r>
    <w:fldSimple w:instr=" DOCPROPERTY &quot;Header&quot; \* MERGEFORMAT ">
      <w:r w:rsidR="00AC43C4" w:rsidRPr="00AC43C4">
        <w:rPr>
          <w:b/>
          <w:bCs/>
        </w:rPr>
        <w:t xml:space="preserve">Rec. </w:t>
      </w:r>
    </w:fldSimple>
    <w:r w:rsidR="00B211C2">
      <w:rPr>
        <w:b/>
        <w:bCs/>
      </w:rPr>
      <w:t xml:space="preserve"> </w:t>
    </w:r>
    <w:r>
      <w:rPr>
        <w:b/>
        <w:bCs/>
      </w:rPr>
      <w:fldChar w:fldCharType="begin"/>
    </w:r>
    <w:r w:rsidR="00B211C2" w:rsidRPr="00837CB5">
      <w:rPr>
        <w:b/>
        <w:bCs/>
      </w:rPr>
      <w:instrText>styleref href</w:instrText>
    </w:r>
    <w:r>
      <w:rPr>
        <w:b/>
        <w:bCs/>
      </w:rPr>
      <w:fldChar w:fldCharType="separate"/>
    </w:r>
    <w:r w:rsidR="00AC43C4">
      <w:rPr>
        <w:b/>
        <w:bCs/>
        <w:noProof/>
      </w:rPr>
      <w:t>UIT-R  M.493-13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B211C2">
    <w:pPr>
      <w:pStyle w:val="Header"/>
    </w:pPr>
    <w:r>
      <w:tab/>
    </w:r>
    <w:fldSimple w:instr=" DOCPROPERTY &quot;Header&quot; \* MERGEFORMAT ">
      <w:r w:rsidR="00AC43C4" w:rsidRPr="00AC43C4">
        <w:rPr>
          <w:b/>
          <w:bCs/>
        </w:rPr>
        <w:t xml:space="preserve">Rec. </w:t>
      </w:r>
    </w:fldSimple>
    <w:r>
      <w:rPr>
        <w:b/>
        <w:bCs/>
      </w:rPr>
      <w:t xml:space="preserve"> </w:t>
    </w:r>
    <w:r w:rsidR="000949C6">
      <w:rPr>
        <w:b/>
        <w:bCs/>
      </w:rPr>
      <w:fldChar w:fldCharType="begin"/>
    </w:r>
    <w:r>
      <w:rPr>
        <w:b/>
        <w:bCs/>
      </w:rPr>
      <w:instrText>styleref href</w:instrText>
    </w:r>
    <w:r w:rsidR="000949C6">
      <w:rPr>
        <w:b/>
        <w:bCs/>
      </w:rPr>
      <w:fldChar w:fldCharType="separate"/>
    </w:r>
    <w:r w:rsidR="00AC43C4">
      <w:rPr>
        <w:b/>
        <w:bCs/>
        <w:noProof/>
      </w:rPr>
      <w:t>UIT-R  M.493-13</w:t>
    </w:r>
    <w:r w:rsidR="000949C6">
      <w:rPr>
        <w:b/>
        <w:bCs/>
      </w:rPr>
      <w:fldChar w:fldCharType="end"/>
    </w:r>
    <w:r>
      <w:tab/>
    </w:r>
    <w:r w:rsidR="000949C6">
      <w:rPr>
        <w:rStyle w:val="PageNumber"/>
        <w:b/>
        <w:bCs/>
      </w:rPr>
      <w:fldChar w:fldCharType="begin"/>
    </w:r>
    <w:r>
      <w:rPr>
        <w:rStyle w:val="PageNumber"/>
        <w:b/>
        <w:bCs/>
      </w:rPr>
      <w:instrText xml:space="preserve"> PAGE </w:instrText>
    </w:r>
    <w:r w:rsidR="000949C6">
      <w:rPr>
        <w:rStyle w:val="PageNumber"/>
        <w:b/>
        <w:bCs/>
      </w:rPr>
      <w:fldChar w:fldCharType="separate"/>
    </w:r>
    <w:r>
      <w:rPr>
        <w:rStyle w:val="PageNumber"/>
        <w:b/>
        <w:bCs/>
        <w:noProof/>
      </w:rPr>
      <w:t>1</w:t>
    </w:r>
    <w:r w:rsidR="000949C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0949C6" w:rsidP="001B744E">
    <w:pPr>
      <w:pStyle w:val="Header"/>
      <w:tabs>
        <w:tab w:val="center" w:pos="9696"/>
      </w:tabs>
      <w:jc w:val="left"/>
      <w:rPr>
        <w:lang w:val="en-US"/>
      </w:rPr>
    </w:pPr>
    <w:r>
      <w:rPr>
        <w:rStyle w:val="PageNumber"/>
        <w:b/>
        <w:bCs/>
      </w:rPr>
      <w:fldChar w:fldCharType="begin"/>
    </w:r>
    <w:r w:rsidR="00B211C2">
      <w:rPr>
        <w:rStyle w:val="PageNumber"/>
        <w:b/>
        <w:bCs/>
        <w:lang w:val="en-US"/>
      </w:rPr>
      <w:instrText xml:space="preserve"> PAGE </w:instrText>
    </w:r>
    <w:r>
      <w:rPr>
        <w:rStyle w:val="PageNumber"/>
        <w:b/>
        <w:bCs/>
      </w:rPr>
      <w:fldChar w:fldCharType="separate"/>
    </w:r>
    <w:r w:rsidR="00AC43C4">
      <w:rPr>
        <w:rStyle w:val="PageNumber"/>
        <w:b/>
        <w:bCs/>
        <w:noProof/>
        <w:lang w:val="en-US"/>
      </w:rPr>
      <w:t>24</w:t>
    </w:r>
    <w:r>
      <w:rPr>
        <w:rStyle w:val="PageNumber"/>
        <w:b/>
        <w:bCs/>
      </w:rPr>
      <w:fldChar w:fldCharType="end"/>
    </w:r>
    <w:r w:rsidR="00B211C2">
      <w:rPr>
        <w:lang w:val="en-US"/>
      </w:rPr>
      <w:tab/>
    </w:r>
    <w:fldSimple w:instr=" DOCPROPERTY &quot;Header&quot; \* MERGEFORMAT ">
      <w:r w:rsidR="00AC43C4" w:rsidRPr="00AC43C4">
        <w:rPr>
          <w:b/>
          <w:bCs/>
          <w:lang w:val="en-US"/>
        </w:rPr>
        <w:t xml:space="preserve">Rec. </w:t>
      </w:r>
    </w:fldSimple>
    <w:r w:rsidR="00B211C2">
      <w:rPr>
        <w:b/>
        <w:bCs/>
      </w:rPr>
      <w:t xml:space="preserve"> </w:t>
    </w:r>
    <w:r>
      <w:rPr>
        <w:b/>
        <w:bCs/>
      </w:rPr>
      <w:fldChar w:fldCharType="begin"/>
    </w:r>
    <w:r w:rsidR="00B211C2">
      <w:rPr>
        <w:b/>
        <w:bCs/>
        <w:lang w:val="en-US"/>
      </w:rPr>
      <w:instrText>styleref href</w:instrText>
    </w:r>
    <w:r>
      <w:rPr>
        <w:b/>
        <w:bCs/>
      </w:rPr>
      <w:fldChar w:fldCharType="separate"/>
    </w:r>
    <w:r w:rsidR="00AC43C4">
      <w:rPr>
        <w:b/>
        <w:bCs/>
        <w:noProof/>
      </w:rPr>
      <w:t>UIT-R  M.493-13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B211C2">
    <w:pPr>
      <w:pStyle w:val="Header"/>
    </w:pPr>
    <w:r>
      <w:tab/>
    </w:r>
    <w:fldSimple w:instr=" DOCPROPERTY &quot;Header&quot; \* MERGEFORMAT ">
      <w:r w:rsidR="00AC43C4" w:rsidRPr="00AC43C4">
        <w:rPr>
          <w:b/>
          <w:bCs/>
        </w:rPr>
        <w:t xml:space="preserve">Rec. </w:t>
      </w:r>
    </w:fldSimple>
    <w:r>
      <w:rPr>
        <w:b/>
        <w:bCs/>
      </w:rPr>
      <w:t xml:space="preserve"> </w:t>
    </w:r>
    <w:r w:rsidR="000949C6">
      <w:rPr>
        <w:b/>
        <w:bCs/>
      </w:rPr>
      <w:fldChar w:fldCharType="begin"/>
    </w:r>
    <w:r>
      <w:rPr>
        <w:b/>
        <w:bCs/>
      </w:rPr>
      <w:instrText>styleref href</w:instrText>
    </w:r>
    <w:r w:rsidR="000949C6">
      <w:rPr>
        <w:b/>
        <w:bCs/>
      </w:rPr>
      <w:fldChar w:fldCharType="separate"/>
    </w:r>
    <w:r w:rsidR="00AC43C4">
      <w:rPr>
        <w:b/>
        <w:bCs/>
        <w:noProof/>
      </w:rPr>
      <w:t>UIT-R  M.493-13</w:t>
    </w:r>
    <w:r w:rsidR="000949C6">
      <w:rPr>
        <w:b/>
        <w:bCs/>
      </w:rPr>
      <w:fldChar w:fldCharType="end"/>
    </w:r>
    <w:r>
      <w:tab/>
    </w:r>
    <w:r w:rsidR="000949C6">
      <w:rPr>
        <w:rStyle w:val="PageNumber"/>
        <w:b/>
        <w:bCs/>
      </w:rPr>
      <w:fldChar w:fldCharType="begin"/>
    </w:r>
    <w:r>
      <w:rPr>
        <w:rStyle w:val="PageNumber"/>
        <w:b/>
        <w:bCs/>
      </w:rPr>
      <w:instrText xml:space="preserve"> PAGE </w:instrText>
    </w:r>
    <w:r w:rsidR="000949C6">
      <w:rPr>
        <w:rStyle w:val="PageNumber"/>
        <w:b/>
        <w:bCs/>
      </w:rPr>
      <w:fldChar w:fldCharType="separate"/>
    </w:r>
    <w:r w:rsidR="00AC43C4">
      <w:rPr>
        <w:rStyle w:val="PageNumber"/>
        <w:b/>
        <w:bCs/>
        <w:noProof/>
      </w:rPr>
      <w:t>23</w:t>
    </w:r>
    <w:r w:rsidR="000949C6">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44E" w:rsidRDefault="000949C6" w:rsidP="001B744E">
    <w:pPr>
      <w:pStyle w:val="Header"/>
      <w:tabs>
        <w:tab w:val="clear" w:pos="4848"/>
        <w:tab w:val="clear" w:pos="9696"/>
        <w:tab w:val="center" w:pos="7258"/>
        <w:tab w:val="center" w:pos="14515"/>
      </w:tabs>
      <w:jc w:val="left"/>
      <w:rPr>
        <w:lang w:val="en-US"/>
      </w:rPr>
    </w:pPr>
    <w:r>
      <w:rPr>
        <w:rStyle w:val="PageNumber"/>
        <w:b/>
        <w:bCs/>
      </w:rPr>
      <w:fldChar w:fldCharType="begin"/>
    </w:r>
    <w:r w:rsidR="001B744E">
      <w:rPr>
        <w:rStyle w:val="PageNumber"/>
        <w:b/>
        <w:bCs/>
        <w:lang w:val="en-US"/>
      </w:rPr>
      <w:instrText xml:space="preserve"> PAGE </w:instrText>
    </w:r>
    <w:r>
      <w:rPr>
        <w:rStyle w:val="PageNumber"/>
        <w:b/>
        <w:bCs/>
      </w:rPr>
      <w:fldChar w:fldCharType="separate"/>
    </w:r>
    <w:r w:rsidR="00AC43C4">
      <w:rPr>
        <w:rStyle w:val="PageNumber"/>
        <w:b/>
        <w:bCs/>
        <w:noProof/>
        <w:lang w:val="en-US"/>
      </w:rPr>
      <w:t>38</w:t>
    </w:r>
    <w:r>
      <w:rPr>
        <w:rStyle w:val="PageNumber"/>
        <w:b/>
        <w:bCs/>
      </w:rPr>
      <w:fldChar w:fldCharType="end"/>
    </w:r>
    <w:r w:rsidR="001B744E">
      <w:rPr>
        <w:lang w:val="en-US"/>
      </w:rPr>
      <w:tab/>
    </w:r>
    <w:fldSimple w:instr=" DOCPROPERTY &quot;Header&quot; \* MERGEFORMAT ">
      <w:r w:rsidR="00AC43C4" w:rsidRPr="00AC43C4">
        <w:rPr>
          <w:b/>
          <w:bCs/>
          <w:lang w:val="en-US"/>
        </w:rPr>
        <w:t xml:space="preserve">Rec. </w:t>
      </w:r>
    </w:fldSimple>
    <w:r w:rsidR="001B744E">
      <w:rPr>
        <w:b/>
        <w:bCs/>
      </w:rPr>
      <w:t xml:space="preserve"> </w:t>
    </w:r>
    <w:r>
      <w:rPr>
        <w:b/>
        <w:bCs/>
      </w:rPr>
      <w:fldChar w:fldCharType="begin"/>
    </w:r>
    <w:r w:rsidR="001B744E">
      <w:rPr>
        <w:b/>
        <w:bCs/>
        <w:lang w:val="en-US"/>
      </w:rPr>
      <w:instrText>styleref href</w:instrText>
    </w:r>
    <w:r>
      <w:rPr>
        <w:b/>
        <w:bCs/>
      </w:rPr>
      <w:fldChar w:fldCharType="separate"/>
    </w:r>
    <w:r w:rsidR="00AC43C4">
      <w:rPr>
        <w:b/>
        <w:bCs/>
        <w:noProof/>
      </w:rPr>
      <w:t>UIT-R  M.493-13</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B211C2" w:rsidP="001B744E">
    <w:pPr>
      <w:pStyle w:val="Header"/>
      <w:tabs>
        <w:tab w:val="clear" w:pos="4848"/>
        <w:tab w:val="clear" w:pos="9696"/>
        <w:tab w:val="center" w:pos="7258"/>
        <w:tab w:val="right" w:pos="14515"/>
      </w:tabs>
      <w:jc w:val="left"/>
    </w:pPr>
    <w:r>
      <w:rPr>
        <w:b/>
        <w:bCs/>
      </w:rPr>
      <w:tab/>
    </w:r>
    <w:fldSimple w:instr=" DOCPROPERTY &quot;Header&quot; \* MERGEFORMAT ">
      <w:r w:rsidR="00AC43C4" w:rsidRPr="00AC43C4">
        <w:rPr>
          <w:b/>
          <w:bCs/>
        </w:rPr>
        <w:t xml:space="preserve">Rec. </w:t>
      </w:r>
    </w:fldSimple>
    <w:r>
      <w:rPr>
        <w:b/>
        <w:bCs/>
      </w:rPr>
      <w:t xml:space="preserve"> </w:t>
    </w:r>
    <w:r w:rsidR="000949C6">
      <w:rPr>
        <w:b/>
        <w:bCs/>
      </w:rPr>
      <w:fldChar w:fldCharType="begin"/>
    </w:r>
    <w:r>
      <w:rPr>
        <w:b/>
        <w:bCs/>
      </w:rPr>
      <w:instrText>styleref href</w:instrText>
    </w:r>
    <w:r w:rsidR="000949C6">
      <w:rPr>
        <w:b/>
        <w:bCs/>
      </w:rPr>
      <w:fldChar w:fldCharType="separate"/>
    </w:r>
    <w:r w:rsidR="00AC43C4">
      <w:rPr>
        <w:b/>
        <w:bCs/>
        <w:noProof/>
      </w:rPr>
      <w:t>UIT-R  M.493-13</w:t>
    </w:r>
    <w:r w:rsidR="000949C6">
      <w:rPr>
        <w:b/>
        <w:bCs/>
      </w:rPr>
      <w:fldChar w:fldCharType="end"/>
    </w:r>
    <w:r w:rsidR="001B744E">
      <w:rPr>
        <w:b/>
        <w:bCs/>
      </w:rPr>
      <w:tab/>
    </w:r>
    <w:r w:rsidR="000949C6">
      <w:rPr>
        <w:rStyle w:val="PageNumber"/>
        <w:b/>
        <w:bCs/>
      </w:rPr>
      <w:fldChar w:fldCharType="begin"/>
    </w:r>
    <w:r>
      <w:rPr>
        <w:rStyle w:val="PageNumber"/>
        <w:b/>
        <w:bCs/>
      </w:rPr>
      <w:instrText xml:space="preserve"> PAGE </w:instrText>
    </w:r>
    <w:r w:rsidR="000949C6">
      <w:rPr>
        <w:rStyle w:val="PageNumber"/>
        <w:b/>
        <w:bCs/>
      </w:rPr>
      <w:fldChar w:fldCharType="separate"/>
    </w:r>
    <w:r w:rsidR="00AC43C4">
      <w:rPr>
        <w:rStyle w:val="PageNumber"/>
        <w:b/>
        <w:bCs/>
        <w:noProof/>
      </w:rPr>
      <w:t>37</w:t>
    </w:r>
    <w:r w:rsidR="000949C6">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C2" w:rsidRDefault="000949C6">
    <w:pPr>
      <w:pStyle w:val="Header"/>
      <w:jc w:val="left"/>
      <w:rPr>
        <w:lang w:val="en-US"/>
      </w:rPr>
    </w:pPr>
    <w:r>
      <w:rPr>
        <w:rStyle w:val="PageNumber"/>
        <w:b/>
        <w:bCs/>
      </w:rPr>
      <w:fldChar w:fldCharType="begin"/>
    </w:r>
    <w:r w:rsidR="00B211C2">
      <w:rPr>
        <w:rStyle w:val="PageNumber"/>
        <w:b/>
        <w:bCs/>
        <w:lang w:val="en-US"/>
      </w:rPr>
      <w:instrText xml:space="preserve"> PAGE </w:instrText>
    </w:r>
    <w:r>
      <w:rPr>
        <w:rStyle w:val="PageNumber"/>
        <w:b/>
        <w:bCs/>
      </w:rPr>
      <w:fldChar w:fldCharType="separate"/>
    </w:r>
    <w:r w:rsidR="00AC43C4">
      <w:rPr>
        <w:rStyle w:val="PageNumber"/>
        <w:b/>
        <w:bCs/>
        <w:noProof/>
        <w:lang w:val="en-US"/>
      </w:rPr>
      <w:t>58</w:t>
    </w:r>
    <w:r>
      <w:rPr>
        <w:rStyle w:val="PageNumber"/>
        <w:b/>
        <w:bCs/>
      </w:rPr>
      <w:fldChar w:fldCharType="end"/>
    </w:r>
    <w:r w:rsidR="00B211C2">
      <w:rPr>
        <w:lang w:val="en-US"/>
      </w:rPr>
      <w:tab/>
    </w:r>
    <w:fldSimple w:instr=" DOCPROPERTY &quot;Header&quot; \* MERGEFORMAT ">
      <w:r w:rsidR="00AC43C4" w:rsidRPr="00AC43C4">
        <w:rPr>
          <w:b/>
          <w:bCs/>
          <w:lang w:val="en-US"/>
        </w:rPr>
        <w:t xml:space="preserve">Rec. </w:t>
      </w:r>
    </w:fldSimple>
    <w:r w:rsidR="00B211C2">
      <w:rPr>
        <w:b/>
        <w:bCs/>
      </w:rPr>
      <w:t xml:space="preserve"> </w:t>
    </w:r>
    <w:r>
      <w:rPr>
        <w:b/>
        <w:bCs/>
      </w:rPr>
      <w:fldChar w:fldCharType="begin"/>
    </w:r>
    <w:r w:rsidR="00B211C2">
      <w:rPr>
        <w:b/>
        <w:bCs/>
        <w:lang w:val="en-US"/>
      </w:rPr>
      <w:instrText>styleref href</w:instrText>
    </w:r>
    <w:r>
      <w:rPr>
        <w:b/>
        <w:bCs/>
      </w:rPr>
      <w:fldChar w:fldCharType="separate"/>
    </w:r>
    <w:r w:rsidR="00AC43C4">
      <w:rPr>
        <w:b/>
        <w:bCs/>
        <w:noProof/>
      </w:rPr>
      <w:t>UIT-R  M.493-13</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E1A7AA0"/>
    <w:multiLevelType w:val="hybridMultilevel"/>
    <w:tmpl w:val="DA8A58C8"/>
    <w:lvl w:ilvl="0" w:tplc="F956E34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rsids>
    <w:rsidRoot w:val="0031747D"/>
    <w:rsid w:val="0002767E"/>
    <w:rsid w:val="0004072D"/>
    <w:rsid w:val="000949C6"/>
    <w:rsid w:val="000F1CD1"/>
    <w:rsid w:val="001321E6"/>
    <w:rsid w:val="001B744E"/>
    <w:rsid w:val="00217EBF"/>
    <w:rsid w:val="00263674"/>
    <w:rsid w:val="002D76C4"/>
    <w:rsid w:val="0031747D"/>
    <w:rsid w:val="00415F3F"/>
    <w:rsid w:val="004203EE"/>
    <w:rsid w:val="00484010"/>
    <w:rsid w:val="00535FA4"/>
    <w:rsid w:val="00607D68"/>
    <w:rsid w:val="006363CE"/>
    <w:rsid w:val="00682B6E"/>
    <w:rsid w:val="0069452E"/>
    <w:rsid w:val="007130F2"/>
    <w:rsid w:val="007468DA"/>
    <w:rsid w:val="007A34DD"/>
    <w:rsid w:val="00827500"/>
    <w:rsid w:val="008B3DE5"/>
    <w:rsid w:val="0097661A"/>
    <w:rsid w:val="009A2CD8"/>
    <w:rsid w:val="009B2988"/>
    <w:rsid w:val="00A6617B"/>
    <w:rsid w:val="00AB0DC8"/>
    <w:rsid w:val="00AC43C4"/>
    <w:rsid w:val="00B211C2"/>
    <w:rsid w:val="00B44E24"/>
    <w:rsid w:val="00C07D85"/>
    <w:rsid w:val="00D67888"/>
    <w:rsid w:val="00DA1694"/>
    <w:rsid w:val="00DD7540"/>
    <w:rsid w:val="00DF4176"/>
    <w:rsid w:val="00DF46CD"/>
    <w:rsid w:val="00E301D2"/>
    <w:rsid w:val="00F118B5"/>
    <w:rsid w:val="00F2132C"/>
    <w:rsid w:val="00F308EF"/>
    <w:rsid w:val="00F7572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6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2767E"/>
    <w:pPr>
      <w:keepNext/>
      <w:keepLines/>
      <w:spacing w:before="480"/>
      <w:ind w:left="794" w:hanging="794"/>
      <w:outlineLvl w:val="0"/>
    </w:pPr>
    <w:rPr>
      <w:b/>
    </w:rPr>
  </w:style>
  <w:style w:type="paragraph" w:styleId="Heading2">
    <w:name w:val="heading 2"/>
    <w:basedOn w:val="Heading1"/>
    <w:next w:val="Normal"/>
    <w:link w:val="Heading2Char"/>
    <w:qFormat/>
    <w:rsid w:val="0002767E"/>
    <w:pPr>
      <w:spacing w:before="320"/>
      <w:outlineLvl w:val="1"/>
    </w:pPr>
  </w:style>
  <w:style w:type="paragraph" w:styleId="Heading3">
    <w:name w:val="heading 3"/>
    <w:basedOn w:val="Heading1"/>
    <w:next w:val="Normal"/>
    <w:link w:val="Heading3Char"/>
    <w:qFormat/>
    <w:rsid w:val="0002767E"/>
    <w:pPr>
      <w:spacing w:before="200"/>
      <w:outlineLvl w:val="2"/>
    </w:pPr>
  </w:style>
  <w:style w:type="paragraph" w:styleId="Heading4">
    <w:name w:val="heading 4"/>
    <w:basedOn w:val="Heading3"/>
    <w:next w:val="Normal"/>
    <w:link w:val="Heading4Char"/>
    <w:qFormat/>
    <w:rsid w:val="0002767E"/>
    <w:pPr>
      <w:tabs>
        <w:tab w:val="clear" w:pos="794"/>
        <w:tab w:val="left" w:pos="992"/>
      </w:tabs>
      <w:ind w:left="992" w:hanging="992"/>
      <w:outlineLvl w:val="3"/>
    </w:pPr>
  </w:style>
  <w:style w:type="paragraph" w:styleId="Heading5">
    <w:name w:val="heading 5"/>
    <w:basedOn w:val="Heading4"/>
    <w:next w:val="Normal"/>
    <w:link w:val="Heading5Char"/>
    <w:qFormat/>
    <w:rsid w:val="0002767E"/>
    <w:pPr>
      <w:outlineLvl w:val="4"/>
    </w:pPr>
  </w:style>
  <w:style w:type="paragraph" w:styleId="Heading6">
    <w:name w:val="heading 6"/>
    <w:basedOn w:val="Heading4"/>
    <w:next w:val="Normal"/>
    <w:link w:val="Heading6Char"/>
    <w:qFormat/>
    <w:rsid w:val="0002767E"/>
    <w:pPr>
      <w:tabs>
        <w:tab w:val="clear" w:pos="992"/>
        <w:tab w:val="clear" w:pos="1191"/>
      </w:tabs>
      <w:ind w:left="1588" w:hanging="1588"/>
      <w:outlineLvl w:val="5"/>
    </w:pPr>
  </w:style>
  <w:style w:type="paragraph" w:styleId="Heading7">
    <w:name w:val="heading 7"/>
    <w:basedOn w:val="Heading6"/>
    <w:next w:val="Normal"/>
    <w:link w:val="Heading7Char"/>
    <w:qFormat/>
    <w:rsid w:val="0002767E"/>
    <w:pPr>
      <w:outlineLvl w:val="6"/>
    </w:pPr>
  </w:style>
  <w:style w:type="paragraph" w:styleId="Heading8">
    <w:name w:val="heading 8"/>
    <w:basedOn w:val="Heading6"/>
    <w:next w:val="Normal"/>
    <w:link w:val="Heading8Char"/>
    <w:qFormat/>
    <w:rsid w:val="0002767E"/>
    <w:pPr>
      <w:outlineLvl w:val="7"/>
    </w:pPr>
  </w:style>
  <w:style w:type="paragraph" w:styleId="Heading9">
    <w:name w:val="heading 9"/>
    <w:basedOn w:val="Heading6"/>
    <w:next w:val="Normal"/>
    <w:link w:val="Heading9Char"/>
    <w:qFormat/>
    <w:rsid w:val="000276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723"/>
    <w:rPr>
      <w:b/>
      <w:sz w:val="24"/>
      <w:lang w:val="fr-FR" w:eastAsia="en-US"/>
    </w:rPr>
  </w:style>
  <w:style w:type="character" w:customStyle="1" w:styleId="Heading2Char">
    <w:name w:val="Heading 2 Char"/>
    <w:basedOn w:val="DefaultParagraphFont"/>
    <w:link w:val="Heading2"/>
    <w:rsid w:val="00F75723"/>
    <w:rPr>
      <w:b/>
      <w:sz w:val="24"/>
      <w:lang w:val="fr-FR" w:eastAsia="en-US"/>
    </w:rPr>
  </w:style>
  <w:style w:type="character" w:customStyle="1" w:styleId="Heading3Char">
    <w:name w:val="Heading 3 Char"/>
    <w:basedOn w:val="DefaultParagraphFont"/>
    <w:link w:val="Heading3"/>
    <w:rsid w:val="00F75723"/>
    <w:rPr>
      <w:b/>
      <w:sz w:val="24"/>
      <w:lang w:val="fr-FR" w:eastAsia="en-US"/>
    </w:rPr>
  </w:style>
  <w:style w:type="character" w:customStyle="1" w:styleId="Heading4Char">
    <w:name w:val="Heading 4 Char"/>
    <w:basedOn w:val="DefaultParagraphFont"/>
    <w:link w:val="Heading4"/>
    <w:rsid w:val="00F75723"/>
    <w:rPr>
      <w:b/>
      <w:sz w:val="24"/>
      <w:lang w:val="fr-FR" w:eastAsia="en-US"/>
    </w:rPr>
  </w:style>
  <w:style w:type="character" w:customStyle="1" w:styleId="Heading5Char">
    <w:name w:val="Heading 5 Char"/>
    <w:basedOn w:val="DefaultParagraphFont"/>
    <w:link w:val="Heading5"/>
    <w:rsid w:val="00F75723"/>
    <w:rPr>
      <w:b/>
      <w:sz w:val="24"/>
      <w:lang w:val="fr-FR" w:eastAsia="en-US"/>
    </w:rPr>
  </w:style>
  <w:style w:type="character" w:customStyle="1" w:styleId="Heading6Char">
    <w:name w:val="Heading 6 Char"/>
    <w:basedOn w:val="DefaultParagraphFont"/>
    <w:link w:val="Heading6"/>
    <w:rsid w:val="00F75723"/>
    <w:rPr>
      <w:b/>
      <w:sz w:val="24"/>
      <w:lang w:val="fr-FR" w:eastAsia="en-US"/>
    </w:rPr>
  </w:style>
  <w:style w:type="character" w:customStyle="1" w:styleId="Heading7Char">
    <w:name w:val="Heading 7 Char"/>
    <w:basedOn w:val="DefaultParagraphFont"/>
    <w:link w:val="Heading7"/>
    <w:rsid w:val="00F75723"/>
    <w:rPr>
      <w:b/>
      <w:sz w:val="24"/>
      <w:lang w:val="fr-FR" w:eastAsia="en-US"/>
    </w:rPr>
  </w:style>
  <w:style w:type="character" w:customStyle="1" w:styleId="Heading8Char">
    <w:name w:val="Heading 8 Char"/>
    <w:basedOn w:val="DefaultParagraphFont"/>
    <w:link w:val="Heading8"/>
    <w:rsid w:val="00F75723"/>
    <w:rPr>
      <w:b/>
      <w:sz w:val="24"/>
      <w:lang w:val="fr-FR" w:eastAsia="en-US"/>
    </w:rPr>
  </w:style>
  <w:style w:type="character" w:customStyle="1" w:styleId="Heading9Char">
    <w:name w:val="Heading 9 Char"/>
    <w:basedOn w:val="DefaultParagraphFont"/>
    <w:link w:val="Heading9"/>
    <w:rsid w:val="00F75723"/>
    <w:rPr>
      <w:b/>
      <w:sz w:val="24"/>
      <w:lang w:val="fr-FR" w:eastAsia="en-US"/>
    </w:rPr>
  </w:style>
  <w:style w:type="paragraph" w:styleId="Header">
    <w:name w:val="header"/>
    <w:aliases w:val="encabezado"/>
    <w:basedOn w:val="Normal"/>
    <w:link w:val="HeaderChar"/>
    <w:rsid w:val="0002767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F75723"/>
    <w:rPr>
      <w:sz w:val="24"/>
      <w:lang w:val="fr-FR" w:eastAsia="en-US"/>
    </w:rPr>
  </w:style>
  <w:style w:type="paragraph" w:styleId="Footer">
    <w:name w:val="footer"/>
    <w:aliases w:val="pie de página,fo"/>
    <w:basedOn w:val="Normal"/>
    <w:link w:val="FooterChar"/>
    <w:rsid w:val="0002767E"/>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F75723"/>
    <w:rPr>
      <w:noProof/>
      <w:sz w:val="18"/>
      <w:lang w:val="fr-FR" w:eastAsia="en-US"/>
    </w:rPr>
  </w:style>
  <w:style w:type="character" w:styleId="PageNumber">
    <w:name w:val="page number"/>
    <w:basedOn w:val="DefaultParagraphFont"/>
    <w:rsid w:val="0002767E"/>
  </w:style>
  <w:style w:type="paragraph" w:customStyle="1" w:styleId="Headingb">
    <w:name w:val="Heading_b"/>
    <w:basedOn w:val="Heading3"/>
    <w:next w:val="Normal"/>
    <w:rsid w:val="0002767E"/>
    <w:pPr>
      <w:spacing w:before="160"/>
      <w:ind w:left="0" w:firstLine="0"/>
      <w:outlineLvl w:val="9"/>
    </w:pPr>
  </w:style>
  <w:style w:type="paragraph" w:customStyle="1" w:styleId="Headingi">
    <w:name w:val="Heading_i"/>
    <w:basedOn w:val="Heading3"/>
    <w:next w:val="Normal"/>
    <w:rsid w:val="0002767E"/>
    <w:pPr>
      <w:spacing w:before="160"/>
      <w:ind w:left="0" w:firstLine="0"/>
    </w:pPr>
    <w:rPr>
      <w:b w:val="0"/>
      <w:i/>
    </w:rPr>
  </w:style>
  <w:style w:type="character" w:customStyle="1" w:styleId="href">
    <w:name w:val="href"/>
    <w:basedOn w:val="DefaultParagraphFont"/>
    <w:rsid w:val="0002767E"/>
  </w:style>
  <w:style w:type="paragraph" w:customStyle="1" w:styleId="enumlev1">
    <w:name w:val="enumlev1"/>
    <w:basedOn w:val="Normal"/>
    <w:rsid w:val="0002767E"/>
    <w:pPr>
      <w:spacing w:before="80"/>
      <w:ind w:left="794" w:hanging="794"/>
    </w:pPr>
  </w:style>
  <w:style w:type="paragraph" w:customStyle="1" w:styleId="enumlev2">
    <w:name w:val="enumlev2"/>
    <w:basedOn w:val="enumlev1"/>
    <w:rsid w:val="0002767E"/>
    <w:pPr>
      <w:ind w:left="1191" w:hanging="397"/>
    </w:pPr>
  </w:style>
  <w:style w:type="paragraph" w:customStyle="1" w:styleId="enumlev3">
    <w:name w:val="enumlev3"/>
    <w:basedOn w:val="enumlev2"/>
    <w:rsid w:val="0002767E"/>
    <w:pPr>
      <w:ind w:left="1588"/>
    </w:pPr>
  </w:style>
  <w:style w:type="paragraph" w:customStyle="1" w:styleId="Normalaftertitle">
    <w:name w:val="Normal_after_title"/>
    <w:basedOn w:val="Normal"/>
    <w:next w:val="Normal"/>
    <w:rsid w:val="0002767E"/>
    <w:pPr>
      <w:spacing w:before="320"/>
    </w:pPr>
  </w:style>
  <w:style w:type="paragraph" w:customStyle="1" w:styleId="Note">
    <w:name w:val="Note"/>
    <w:basedOn w:val="Normal"/>
    <w:rsid w:val="0002767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2767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2767E"/>
    <w:pPr>
      <w:keepNext/>
      <w:keepLines/>
      <w:spacing w:before="240"/>
      <w:jc w:val="center"/>
    </w:pPr>
    <w:rPr>
      <w:b/>
      <w:sz w:val="28"/>
    </w:rPr>
  </w:style>
  <w:style w:type="paragraph" w:customStyle="1" w:styleId="Recref">
    <w:name w:val="Rec_ref"/>
    <w:basedOn w:val="Normal"/>
    <w:next w:val="Recdate"/>
    <w:rsid w:val="0002767E"/>
    <w:pPr>
      <w:jc w:val="center"/>
    </w:pPr>
  </w:style>
  <w:style w:type="paragraph" w:customStyle="1" w:styleId="Recdate">
    <w:name w:val="Rec_date"/>
    <w:basedOn w:val="Recref"/>
    <w:next w:val="Normalaftertitle"/>
    <w:rsid w:val="0002767E"/>
    <w:pPr>
      <w:jc w:val="right"/>
    </w:pPr>
  </w:style>
  <w:style w:type="paragraph" w:customStyle="1" w:styleId="HeadingSum">
    <w:name w:val="Heading_Sum"/>
    <w:basedOn w:val="Headingb"/>
    <w:next w:val="Normal"/>
    <w:rsid w:val="0002767E"/>
    <w:pPr>
      <w:spacing w:before="240"/>
    </w:pPr>
    <w:rPr>
      <w:sz w:val="22"/>
      <w:lang w:val="es-ES_tradnl"/>
    </w:rPr>
  </w:style>
  <w:style w:type="paragraph" w:customStyle="1" w:styleId="AnnexNoTitle">
    <w:name w:val="Annex_NoTitle"/>
    <w:basedOn w:val="Normal"/>
    <w:next w:val="Normalaftertitle"/>
    <w:rsid w:val="0002767E"/>
    <w:pPr>
      <w:keepNext/>
      <w:keepLines/>
      <w:spacing w:before="480" w:after="80"/>
      <w:jc w:val="center"/>
    </w:pPr>
    <w:rPr>
      <w:b/>
      <w:sz w:val="28"/>
    </w:rPr>
  </w:style>
  <w:style w:type="paragraph" w:customStyle="1" w:styleId="AppendixNoTitle">
    <w:name w:val="Appendix_NoTitle"/>
    <w:basedOn w:val="AnnexNoTitle"/>
    <w:next w:val="Normal"/>
    <w:rsid w:val="0002767E"/>
  </w:style>
  <w:style w:type="paragraph" w:customStyle="1" w:styleId="Tablefin">
    <w:name w:val="Table_fin"/>
    <w:basedOn w:val="Normal"/>
    <w:next w:val="Normal"/>
    <w:rsid w:val="0002767E"/>
    <w:pPr>
      <w:spacing w:before="0"/>
    </w:pPr>
    <w:rPr>
      <w:sz w:val="20"/>
      <w:lang w:val="en-GB"/>
    </w:rPr>
  </w:style>
  <w:style w:type="paragraph" w:customStyle="1" w:styleId="Tablehead">
    <w:name w:val="Table_head"/>
    <w:basedOn w:val="Normal"/>
    <w:next w:val="Normal"/>
    <w:rsid w:val="000276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276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F75723"/>
    <w:rPr>
      <w:sz w:val="22"/>
      <w:lang w:val="fr-FR" w:eastAsia="en-US"/>
    </w:rPr>
  </w:style>
  <w:style w:type="paragraph" w:customStyle="1" w:styleId="TableNo">
    <w:name w:val="Table_No"/>
    <w:basedOn w:val="Normal"/>
    <w:next w:val="Normal"/>
    <w:rsid w:val="0002767E"/>
    <w:pPr>
      <w:keepNext/>
      <w:spacing w:before="360" w:after="120"/>
      <w:jc w:val="center"/>
    </w:pPr>
  </w:style>
  <w:style w:type="paragraph" w:customStyle="1" w:styleId="Tabletext">
    <w:name w:val="Table_text"/>
    <w:basedOn w:val="Normal"/>
    <w:rsid w:val="000276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2767E"/>
    <w:pPr>
      <w:tabs>
        <w:tab w:val="clear" w:pos="1191"/>
        <w:tab w:val="clear" w:pos="1588"/>
        <w:tab w:val="clear" w:pos="1985"/>
        <w:tab w:val="center" w:pos="4820"/>
        <w:tab w:val="right" w:pos="9639"/>
      </w:tabs>
    </w:pPr>
  </w:style>
  <w:style w:type="paragraph" w:customStyle="1" w:styleId="Equationlegend">
    <w:name w:val="Equation_legend"/>
    <w:basedOn w:val="NormalIndent"/>
    <w:rsid w:val="0002767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2767E"/>
    <w:pPr>
      <w:ind w:left="794"/>
    </w:pPr>
  </w:style>
  <w:style w:type="paragraph" w:customStyle="1" w:styleId="Figurelegend">
    <w:name w:val="Figure_legend"/>
    <w:basedOn w:val="Normal"/>
    <w:rsid w:val="0002767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02767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02767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2767E"/>
    <w:pPr>
      <w:keepNext/>
      <w:keepLines/>
      <w:spacing w:before="480"/>
      <w:jc w:val="center"/>
    </w:pPr>
    <w:rPr>
      <w:sz w:val="28"/>
    </w:rPr>
  </w:style>
  <w:style w:type="paragraph" w:customStyle="1" w:styleId="Arttitle">
    <w:name w:val="Art_title"/>
    <w:basedOn w:val="Normal"/>
    <w:next w:val="Normalaftertitle"/>
    <w:rsid w:val="0002767E"/>
    <w:pPr>
      <w:keepNext/>
      <w:keepLines/>
      <w:spacing w:before="240"/>
      <w:jc w:val="center"/>
    </w:pPr>
    <w:rPr>
      <w:b/>
      <w:sz w:val="28"/>
    </w:rPr>
  </w:style>
  <w:style w:type="paragraph" w:customStyle="1" w:styleId="Blanc">
    <w:name w:val="Blanc"/>
    <w:basedOn w:val="Normal"/>
    <w:next w:val="Tabletext"/>
    <w:rsid w:val="0002767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276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2767E"/>
    <w:pPr>
      <w:keepNext/>
      <w:keepLines/>
      <w:spacing w:before="160"/>
      <w:ind w:left="794"/>
    </w:pPr>
    <w:rPr>
      <w:i/>
    </w:rPr>
  </w:style>
  <w:style w:type="paragraph" w:customStyle="1" w:styleId="ChapNo">
    <w:name w:val="Chap_No"/>
    <w:basedOn w:val="ArtNo"/>
    <w:next w:val="Chaptitle"/>
    <w:rsid w:val="0002767E"/>
    <w:rPr>
      <w:b/>
    </w:rPr>
  </w:style>
  <w:style w:type="paragraph" w:customStyle="1" w:styleId="Chaptitle">
    <w:name w:val="Chap_title"/>
    <w:basedOn w:val="Arttitle"/>
    <w:next w:val="Normalaftertitle"/>
    <w:rsid w:val="0002767E"/>
  </w:style>
  <w:style w:type="character" w:styleId="FootnoteReference">
    <w:name w:val="footnote reference"/>
    <w:basedOn w:val="DefaultParagraphFont"/>
    <w:semiHidden/>
    <w:rsid w:val="0002767E"/>
    <w:rPr>
      <w:position w:val="6"/>
      <w:sz w:val="18"/>
    </w:rPr>
  </w:style>
  <w:style w:type="paragraph" w:styleId="FootnoteText">
    <w:name w:val="footnote text"/>
    <w:basedOn w:val="Normal"/>
    <w:link w:val="FootnoteTextChar"/>
    <w:semiHidden/>
    <w:rsid w:val="0002767E"/>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F75723"/>
    <w:rPr>
      <w:sz w:val="22"/>
      <w:lang w:val="fr-FR" w:eastAsia="en-US"/>
    </w:rPr>
  </w:style>
  <w:style w:type="paragraph" w:styleId="Index1">
    <w:name w:val="index 1"/>
    <w:basedOn w:val="Normal"/>
    <w:next w:val="Normal"/>
    <w:semiHidden/>
    <w:rsid w:val="0002767E"/>
  </w:style>
  <w:style w:type="paragraph" w:styleId="Index2">
    <w:name w:val="index 2"/>
    <w:basedOn w:val="Normal"/>
    <w:next w:val="Normal"/>
    <w:semiHidden/>
    <w:rsid w:val="0002767E"/>
    <w:pPr>
      <w:ind w:left="283"/>
    </w:pPr>
  </w:style>
  <w:style w:type="paragraph" w:styleId="Index3">
    <w:name w:val="index 3"/>
    <w:basedOn w:val="Normal"/>
    <w:next w:val="Normal"/>
    <w:semiHidden/>
    <w:rsid w:val="0002767E"/>
    <w:pPr>
      <w:ind w:left="566"/>
    </w:pPr>
  </w:style>
  <w:style w:type="paragraph" w:styleId="IndexHeading">
    <w:name w:val="index heading"/>
    <w:basedOn w:val="Normal"/>
    <w:next w:val="Index1"/>
    <w:semiHidden/>
    <w:rsid w:val="0002767E"/>
  </w:style>
  <w:style w:type="paragraph" w:customStyle="1" w:styleId="Line">
    <w:name w:val="Line"/>
    <w:basedOn w:val="Normal"/>
    <w:next w:val="Normal"/>
    <w:rsid w:val="000276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2767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2767E"/>
  </w:style>
  <w:style w:type="paragraph" w:customStyle="1" w:styleId="Partref">
    <w:name w:val="Part_ref"/>
    <w:basedOn w:val="Normal"/>
    <w:next w:val="Normal"/>
    <w:rsid w:val="0002767E"/>
    <w:pPr>
      <w:keepNext/>
      <w:keepLines/>
      <w:spacing w:after="280"/>
      <w:jc w:val="center"/>
    </w:pPr>
  </w:style>
  <w:style w:type="paragraph" w:customStyle="1" w:styleId="Parttitle">
    <w:name w:val="Part_title"/>
    <w:basedOn w:val="Normal"/>
    <w:next w:val="Normalaftertitle"/>
    <w:rsid w:val="0002767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2767E"/>
  </w:style>
  <w:style w:type="paragraph" w:customStyle="1" w:styleId="QuestionNo">
    <w:name w:val="Question_No"/>
    <w:basedOn w:val="RecNo"/>
    <w:next w:val="Normal"/>
    <w:rsid w:val="0002767E"/>
  </w:style>
  <w:style w:type="paragraph" w:customStyle="1" w:styleId="Questionref">
    <w:name w:val="Question_ref"/>
    <w:basedOn w:val="Recref"/>
    <w:next w:val="Questiondate"/>
    <w:rsid w:val="0002767E"/>
  </w:style>
  <w:style w:type="paragraph" w:customStyle="1" w:styleId="Questiontitle">
    <w:name w:val="Question_title"/>
    <w:basedOn w:val="Normal"/>
    <w:next w:val="Questionref"/>
    <w:rsid w:val="0002767E"/>
  </w:style>
  <w:style w:type="paragraph" w:customStyle="1" w:styleId="Reftext">
    <w:name w:val="Ref_text"/>
    <w:basedOn w:val="Normal"/>
    <w:rsid w:val="0002767E"/>
    <w:pPr>
      <w:ind w:left="794" w:hanging="794"/>
    </w:pPr>
    <w:rPr>
      <w:sz w:val="22"/>
    </w:rPr>
  </w:style>
  <w:style w:type="paragraph" w:customStyle="1" w:styleId="Reftitle">
    <w:name w:val="Ref_title"/>
    <w:basedOn w:val="Normal"/>
    <w:next w:val="Reftext"/>
    <w:rsid w:val="0002767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2767E"/>
  </w:style>
  <w:style w:type="paragraph" w:customStyle="1" w:styleId="RepNo">
    <w:name w:val="Rep_No"/>
    <w:basedOn w:val="RecNo"/>
    <w:next w:val="Reptitle"/>
    <w:rsid w:val="0002767E"/>
  </w:style>
  <w:style w:type="paragraph" w:customStyle="1" w:styleId="Reptitle">
    <w:name w:val="Rep_title"/>
    <w:basedOn w:val="Rectitle"/>
    <w:next w:val="Repref"/>
    <w:rsid w:val="0002767E"/>
  </w:style>
  <w:style w:type="paragraph" w:customStyle="1" w:styleId="Repref">
    <w:name w:val="Rep_ref"/>
    <w:basedOn w:val="Recref"/>
    <w:next w:val="Repdate"/>
    <w:rsid w:val="0002767E"/>
  </w:style>
  <w:style w:type="paragraph" w:customStyle="1" w:styleId="Resdate">
    <w:name w:val="Res_date"/>
    <w:basedOn w:val="Recdate"/>
    <w:next w:val="Normalaftertitle"/>
    <w:rsid w:val="0002767E"/>
  </w:style>
  <w:style w:type="paragraph" w:customStyle="1" w:styleId="ResNo">
    <w:name w:val="Res_No"/>
    <w:basedOn w:val="RecNo"/>
    <w:next w:val="Restitle"/>
    <w:rsid w:val="0002767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02767E"/>
  </w:style>
  <w:style w:type="paragraph" w:customStyle="1" w:styleId="SectionNo">
    <w:name w:val="Section_No"/>
    <w:basedOn w:val="Normal"/>
    <w:next w:val="Normal"/>
    <w:rsid w:val="0002767E"/>
  </w:style>
  <w:style w:type="paragraph" w:customStyle="1" w:styleId="Sectiontitle">
    <w:name w:val="Section_title"/>
    <w:basedOn w:val="Normal"/>
    <w:next w:val="Normalaftertitle"/>
    <w:rsid w:val="0002767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2767E"/>
    <w:pPr>
      <w:tabs>
        <w:tab w:val="clear" w:pos="794"/>
        <w:tab w:val="clear" w:pos="1191"/>
        <w:tab w:val="clear" w:pos="1588"/>
        <w:tab w:val="clear" w:pos="1985"/>
        <w:tab w:val="right" w:pos="9611"/>
      </w:tabs>
    </w:pPr>
    <w:rPr>
      <w:i/>
    </w:rPr>
  </w:style>
  <w:style w:type="paragraph" w:styleId="TOC1">
    <w:name w:val="toc 1"/>
    <w:basedOn w:val="Normal"/>
    <w:semiHidden/>
    <w:rsid w:val="000276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2767E"/>
    <w:pPr>
      <w:tabs>
        <w:tab w:val="clear" w:pos="567"/>
        <w:tab w:val="left" w:pos="1276"/>
      </w:tabs>
      <w:spacing w:before="160"/>
      <w:ind w:left="1276" w:hanging="709"/>
    </w:pPr>
  </w:style>
  <w:style w:type="paragraph" w:styleId="TOC3">
    <w:name w:val="toc 3"/>
    <w:basedOn w:val="TOC2"/>
    <w:semiHidden/>
    <w:rsid w:val="0002767E"/>
    <w:pPr>
      <w:tabs>
        <w:tab w:val="clear" w:pos="1276"/>
        <w:tab w:val="left" w:pos="2155"/>
      </w:tabs>
      <w:ind w:left="2155" w:hanging="879"/>
    </w:pPr>
  </w:style>
  <w:style w:type="paragraph" w:styleId="TOC4">
    <w:name w:val="toc 4"/>
    <w:basedOn w:val="TOC3"/>
    <w:semiHidden/>
    <w:rsid w:val="0002767E"/>
    <w:pPr>
      <w:tabs>
        <w:tab w:val="left" w:pos="3261"/>
      </w:tabs>
      <w:spacing w:before="80"/>
      <w:ind w:left="3261" w:hanging="993"/>
    </w:pPr>
  </w:style>
  <w:style w:type="paragraph" w:styleId="TOC5">
    <w:name w:val="toc 5"/>
    <w:basedOn w:val="TOC4"/>
    <w:semiHidden/>
    <w:rsid w:val="0002767E"/>
  </w:style>
  <w:style w:type="paragraph" w:styleId="TOC6">
    <w:name w:val="toc 6"/>
    <w:basedOn w:val="TOC4"/>
    <w:semiHidden/>
    <w:rsid w:val="0002767E"/>
  </w:style>
  <w:style w:type="paragraph" w:styleId="TOC7">
    <w:name w:val="toc 7"/>
    <w:basedOn w:val="TOC4"/>
    <w:semiHidden/>
    <w:rsid w:val="0002767E"/>
  </w:style>
  <w:style w:type="paragraph" w:styleId="TOC8">
    <w:name w:val="toc 8"/>
    <w:basedOn w:val="TOC4"/>
    <w:semiHidden/>
    <w:rsid w:val="0002767E"/>
  </w:style>
  <w:style w:type="paragraph" w:customStyle="1" w:styleId="Annexref">
    <w:name w:val="Annex_ref"/>
    <w:basedOn w:val="Normal"/>
    <w:next w:val="Normalaftertitle"/>
    <w:rsid w:val="0002767E"/>
    <w:pPr>
      <w:keepNext/>
      <w:keepLines/>
      <w:spacing w:after="280"/>
      <w:jc w:val="center"/>
    </w:pPr>
  </w:style>
  <w:style w:type="paragraph" w:customStyle="1" w:styleId="Appendixref">
    <w:name w:val="Appendix_ref"/>
    <w:basedOn w:val="Annexref"/>
    <w:next w:val="Normalaftertitle"/>
    <w:rsid w:val="0002767E"/>
  </w:style>
  <w:style w:type="paragraph" w:customStyle="1" w:styleId="Tabletitle">
    <w:name w:val="Table_title"/>
    <w:basedOn w:val="Normal"/>
    <w:next w:val="Tablehead"/>
    <w:rsid w:val="0002767E"/>
    <w:pPr>
      <w:keepNext/>
      <w:spacing w:before="0" w:after="120"/>
      <w:jc w:val="center"/>
    </w:pPr>
    <w:rPr>
      <w:b/>
    </w:rPr>
  </w:style>
  <w:style w:type="paragraph" w:customStyle="1" w:styleId="Summary">
    <w:name w:val="Summary"/>
    <w:basedOn w:val="Normal"/>
    <w:next w:val="Normalaftertitle"/>
    <w:rsid w:val="0002767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F75723"/>
    <w:rPr>
      <w:color w:val="0000FF"/>
      <w:u w:val="single"/>
    </w:rPr>
  </w:style>
  <w:style w:type="paragraph" w:styleId="BodyText">
    <w:name w:val="Body Text"/>
    <w:basedOn w:val="Normal"/>
    <w:link w:val="BodyTextChar"/>
    <w:rsid w:val="00F75723"/>
    <w:pPr>
      <w:jc w:val="left"/>
    </w:pPr>
    <w:rPr>
      <w:b/>
      <w:smallCaps/>
      <w:sz w:val="26"/>
      <w:lang w:val="en-GB"/>
    </w:rPr>
  </w:style>
  <w:style w:type="character" w:customStyle="1" w:styleId="BodyTextChar">
    <w:name w:val="Body Text Char"/>
    <w:basedOn w:val="DefaultParagraphFont"/>
    <w:link w:val="BodyText"/>
    <w:rsid w:val="00F75723"/>
    <w:rPr>
      <w:b/>
      <w:smallCaps/>
      <w:sz w:val="26"/>
      <w:lang w:val="en-GB" w:eastAsia="en-US"/>
    </w:rPr>
  </w:style>
  <w:style w:type="paragraph" w:styleId="BodyText2">
    <w:name w:val="Body Text 2"/>
    <w:basedOn w:val="Normal"/>
    <w:link w:val="BodyText2Char"/>
    <w:rsid w:val="00F75723"/>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F75723"/>
    <w:rPr>
      <w:rFonts w:ascii="Palatino Linotype" w:hAnsi="Palatino Linotype"/>
      <w:b/>
      <w:bCs/>
      <w:sz w:val="32"/>
      <w:lang w:eastAsia="en-US"/>
    </w:rPr>
  </w:style>
  <w:style w:type="paragraph" w:styleId="BodyText3">
    <w:name w:val="Body Text 3"/>
    <w:basedOn w:val="Normal"/>
    <w:link w:val="BodyText3Char"/>
    <w:rsid w:val="00F75723"/>
    <w:pPr>
      <w:spacing w:before="180"/>
      <w:jc w:val="center"/>
    </w:pPr>
    <w:rPr>
      <w:iCs/>
      <w:sz w:val="22"/>
      <w:lang w:val="en-US"/>
    </w:rPr>
  </w:style>
  <w:style w:type="character" w:customStyle="1" w:styleId="BodyText3Char">
    <w:name w:val="Body Text 3 Char"/>
    <w:basedOn w:val="DefaultParagraphFont"/>
    <w:link w:val="BodyText3"/>
    <w:rsid w:val="00F75723"/>
    <w:rPr>
      <w:iCs/>
      <w:sz w:val="22"/>
      <w:lang w:eastAsia="en-US"/>
    </w:rPr>
  </w:style>
  <w:style w:type="character" w:styleId="FollowedHyperlink">
    <w:name w:val="FollowedHyperlink"/>
    <w:basedOn w:val="DefaultParagraphFont"/>
    <w:rsid w:val="00F75723"/>
    <w:rPr>
      <w:color w:val="800080"/>
      <w:u w:val="single"/>
    </w:rPr>
  </w:style>
  <w:style w:type="table" w:styleId="TableGrid">
    <w:name w:val="Table Grid"/>
    <w:basedOn w:val="TableNormal"/>
    <w:rsid w:val="00F7572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7572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F75723"/>
    <w:rPr>
      <w:b/>
      <w:bCs/>
    </w:rPr>
  </w:style>
  <w:style w:type="paragraph" w:customStyle="1" w:styleId="TableText0">
    <w:name w:val="Table_Text"/>
    <w:basedOn w:val="TableLegend0"/>
    <w:rsid w:val="00F75723"/>
    <w:pPr>
      <w:spacing w:before="100" w:after="100" w:line="190" w:lineRule="exact"/>
      <w:ind w:left="0" w:right="0"/>
    </w:pPr>
  </w:style>
  <w:style w:type="paragraph" w:customStyle="1" w:styleId="TableLegend0">
    <w:name w:val="Table_Legend"/>
    <w:basedOn w:val="Normal"/>
    <w:next w:val="Normal"/>
    <w:rsid w:val="00F75723"/>
    <w:pPr>
      <w:keepNext/>
      <w:spacing w:before="86" w:line="199" w:lineRule="exact"/>
      <w:ind w:left="-85" w:right="-85"/>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4094-B953-48D8-884C-F6BB1ED3D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369</TotalTime>
  <Pages>61</Pages>
  <Words>20524</Words>
  <Characters>108926</Characters>
  <Application>Microsoft Office Word</Application>
  <DocSecurity>0</DocSecurity>
  <Lines>907</Lines>
  <Paragraphs>258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23</cp:revision>
  <cp:lastPrinted>2005-02-10T15:54:00Z</cp:lastPrinted>
  <dcterms:created xsi:type="dcterms:W3CDTF">2010-08-03T08:11:00Z</dcterms:created>
  <dcterms:modified xsi:type="dcterms:W3CDTF">2010-08-17T09:46:00Z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