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1512B" w14:textId="77777777" w:rsidR="00FE79FE" w:rsidRDefault="00FE79FE"/>
    <w:p w14:paraId="1A939D7D" w14:textId="77777777" w:rsidR="00013002" w:rsidRDefault="00013002" w:rsidP="00DE5556">
      <w:pPr>
        <w:tabs>
          <w:tab w:val="clear" w:pos="794"/>
          <w:tab w:val="clear" w:pos="1191"/>
          <w:tab w:val="clear" w:pos="1588"/>
          <w:tab w:val="clear" w:pos="1985"/>
        </w:tabs>
      </w:pPr>
    </w:p>
    <w:p w14:paraId="2C0D8719" w14:textId="09D23E2C" w:rsidR="00D5024B" w:rsidRPr="00F111D6" w:rsidRDefault="00D5024B" w:rsidP="00D5024B">
      <w:pPr>
        <w:pStyle w:val="CoverNumber"/>
        <w:rPr>
          <w:lang w:val="es-ES"/>
        </w:rPr>
      </w:pPr>
      <w:r w:rsidRPr="00F111D6">
        <w:rPr>
          <w:lang w:val="es-ES"/>
        </w:rPr>
        <w:t>Recom</w:t>
      </w:r>
      <w:r w:rsidR="0069322D" w:rsidRPr="00F111D6">
        <w:rPr>
          <w:lang w:val="es-ES"/>
        </w:rPr>
        <w:t>e</w:t>
      </w:r>
      <w:r w:rsidRPr="00F111D6">
        <w:rPr>
          <w:lang w:val="es-ES"/>
        </w:rPr>
        <w:t>nda</w:t>
      </w:r>
      <w:r w:rsidR="0069322D" w:rsidRPr="00F111D6">
        <w:rPr>
          <w:lang w:val="es-ES"/>
        </w:rPr>
        <w:t>c</w:t>
      </w:r>
      <w:r w:rsidRPr="00F111D6">
        <w:rPr>
          <w:lang w:val="es-ES"/>
        </w:rPr>
        <w:t>i</w:t>
      </w:r>
      <w:r w:rsidR="0069322D" w:rsidRPr="00F111D6">
        <w:rPr>
          <w:lang w:val="es-ES"/>
        </w:rPr>
        <w:t>ó</w:t>
      </w:r>
      <w:r w:rsidRPr="00F111D6">
        <w:rPr>
          <w:lang w:val="es-ES"/>
        </w:rPr>
        <w:t xml:space="preserve">n </w:t>
      </w:r>
      <w:r w:rsidR="007624B1" w:rsidRPr="00F111D6">
        <w:rPr>
          <w:lang w:val="es-ES"/>
        </w:rPr>
        <w:t>U</w:t>
      </w:r>
      <w:r w:rsidRPr="00F111D6">
        <w:rPr>
          <w:lang w:val="es-ES"/>
        </w:rPr>
        <w:t xml:space="preserve">IT-R </w:t>
      </w:r>
      <w:r w:rsidR="0041045F">
        <w:rPr>
          <w:lang w:val="es-ES"/>
        </w:rPr>
        <w:t>P</w:t>
      </w:r>
      <w:r w:rsidRPr="00F111D6">
        <w:rPr>
          <w:lang w:val="es-ES"/>
        </w:rPr>
        <w:t>.</w:t>
      </w:r>
      <w:r w:rsidR="008E6C90">
        <w:rPr>
          <w:lang w:val="es-ES"/>
        </w:rPr>
        <w:t>1144-12</w:t>
      </w:r>
    </w:p>
    <w:p w14:paraId="1E0496E3" w14:textId="272521B1" w:rsidR="00D5024B" w:rsidRPr="00F111D6" w:rsidRDefault="00D5024B" w:rsidP="00D5024B">
      <w:pPr>
        <w:pStyle w:val="CoverDate"/>
        <w:rPr>
          <w:lang w:val="es-ES"/>
        </w:rPr>
      </w:pPr>
      <w:r w:rsidRPr="00F111D6">
        <w:rPr>
          <w:lang w:val="es-ES"/>
        </w:rPr>
        <w:t>(</w:t>
      </w:r>
      <w:r w:rsidR="008E6C90">
        <w:rPr>
          <w:lang w:val="es-ES"/>
        </w:rPr>
        <w:t>08</w:t>
      </w:r>
      <w:r w:rsidRPr="00F111D6">
        <w:rPr>
          <w:lang w:val="es-ES"/>
        </w:rPr>
        <w:t>/</w:t>
      </w:r>
      <w:r w:rsidR="008E6C90">
        <w:rPr>
          <w:lang w:val="es-ES"/>
        </w:rPr>
        <w:t>2023</w:t>
      </w:r>
      <w:r w:rsidRPr="00F111D6">
        <w:rPr>
          <w:lang w:val="es-ES"/>
        </w:rPr>
        <w:t>)</w:t>
      </w:r>
    </w:p>
    <w:p w14:paraId="311D3CE9" w14:textId="77777777" w:rsidR="00D5024B" w:rsidRPr="00F111D6" w:rsidRDefault="00A25EE2" w:rsidP="00D5024B">
      <w:pPr>
        <w:pStyle w:val="CoverSeries"/>
        <w:rPr>
          <w:lang w:val="es-ES"/>
        </w:rPr>
      </w:pPr>
      <w:r w:rsidRPr="00F111D6">
        <w:rPr>
          <w:lang w:val="es-ES"/>
        </w:rPr>
        <w:t>S</w:t>
      </w:r>
      <w:r w:rsidR="0069322D" w:rsidRPr="00F111D6">
        <w:rPr>
          <w:lang w:val="es-ES"/>
        </w:rPr>
        <w:t>e</w:t>
      </w:r>
      <w:r w:rsidRPr="00F111D6">
        <w:rPr>
          <w:lang w:val="es-ES"/>
        </w:rPr>
        <w:t xml:space="preserve">rie </w:t>
      </w:r>
      <w:r w:rsidR="0041045F">
        <w:rPr>
          <w:lang w:val="es-ES"/>
        </w:rPr>
        <w:t>P</w:t>
      </w:r>
      <w:r w:rsidR="00D5024B" w:rsidRPr="00F111D6">
        <w:rPr>
          <w:lang w:val="es-ES"/>
        </w:rPr>
        <w:t xml:space="preserve">: </w:t>
      </w:r>
      <w:r w:rsidR="0041045F" w:rsidRPr="0041045F">
        <w:rPr>
          <w:lang w:val="es-ES"/>
        </w:rPr>
        <w:t>Propagación de las ondas radioeléctricas</w:t>
      </w:r>
    </w:p>
    <w:p w14:paraId="49B68432" w14:textId="55261E67" w:rsidR="00D5024B" w:rsidRPr="00F111D6" w:rsidRDefault="008E6C90" w:rsidP="008E6C90">
      <w:pPr>
        <w:pStyle w:val="CoverTitle"/>
        <w:rPr>
          <w:lang w:val="es-ES"/>
        </w:rPr>
      </w:pPr>
      <w:r w:rsidRPr="008E6C90">
        <w:rPr>
          <w:lang w:val="es-ES"/>
        </w:rPr>
        <w:t>Guía para la aplicación de los métodos de propagación de</w:t>
      </w:r>
      <w:r>
        <w:rPr>
          <w:lang w:val="es-ES"/>
        </w:rPr>
        <w:t xml:space="preserve"> </w:t>
      </w:r>
      <w:r w:rsidRPr="008E6C90">
        <w:rPr>
          <w:lang w:val="es-ES"/>
        </w:rPr>
        <w:t>la Comisión de Estudio 3 de Radiocomunicaciones</w:t>
      </w:r>
    </w:p>
    <w:p w14:paraId="79FA4BED" w14:textId="77777777" w:rsidR="00FE79FE" w:rsidRPr="00F111D6" w:rsidRDefault="00FE79FE" w:rsidP="005373E0"/>
    <w:p w14:paraId="123FB42B" w14:textId="77777777" w:rsidR="00A71FE5" w:rsidRPr="00F111D6" w:rsidRDefault="00A71FE5" w:rsidP="005373E0"/>
    <w:p w14:paraId="30EF8CD8" w14:textId="77777777" w:rsidR="00EE47C4" w:rsidRPr="00F111D6" w:rsidRDefault="00EE47C4" w:rsidP="005373E0">
      <w:pPr>
        <w:sectPr w:rsidR="00EE47C4" w:rsidRPr="00F111D6" w:rsidSect="006B0FD6">
          <w:headerReference w:type="even" r:id="rId7"/>
          <w:headerReference w:type="default" r:id="rId8"/>
          <w:footerReference w:type="default" r:id="rId9"/>
          <w:pgSz w:w="11907" w:h="16840" w:code="9"/>
          <w:pgMar w:top="1089" w:right="1089" w:bottom="284" w:left="1089" w:header="737" w:footer="284" w:gutter="0"/>
          <w:pgNumType w:start="1"/>
          <w:cols w:space="720"/>
          <w:docGrid w:linePitch="326"/>
        </w:sectPr>
      </w:pPr>
    </w:p>
    <w:p w14:paraId="70FB0F49" w14:textId="77777777" w:rsidR="0069322D" w:rsidRPr="006C718C" w:rsidRDefault="0069322D" w:rsidP="0069322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6A865509" w14:textId="77777777" w:rsidR="0069322D" w:rsidRPr="006C718C" w:rsidRDefault="0069322D" w:rsidP="0069322D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3E791B4D" w14:textId="77777777" w:rsidR="0069322D" w:rsidRPr="006C718C" w:rsidRDefault="0069322D" w:rsidP="0069322D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47193B6E" w14:textId="77777777" w:rsidR="0069322D" w:rsidRPr="00021E8A" w:rsidRDefault="0069322D" w:rsidP="0069322D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14:paraId="2E09B85D" w14:textId="77777777" w:rsidR="0069322D" w:rsidRPr="00021E8A" w:rsidRDefault="0069322D" w:rsidP="0069322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45F2939D" w14:textId="77777777" w:rsidR="0069322D" w:rsidRPr="007C36CA" w:rsidRDefault="0069322D" w:rsidP="0069322D">
      <w:pPr>
        <w:spacing w:before="0"/>
        <w:jc w:val="center"/>
        <w:rPr>
          <w:sz w:val="22"/>
          <w:lang w:val="es-ES_tradnl"/>
        </w:rPr>
      </w:pPr>
    </w:p>
    <w:p w14:paraId="0615C0FC" w14:textId="77777777" w:rsidR="0069322D" w:rsidRPr="007C36CA" w:rsidRDefault="0069322D" w:rsidP="0069322D">
      <w:pPr>
        <w:spacing w:before="0"/>
        <w:jc w:val="center"/>
        <w:rPr>
          <w:sz w:val="22"/>
          <w:lang w:val="es-ES_tradnl"/>
        </w:rPr>
      </w:pPr>
    </w:p>
    <w:tbl>
      <w:tblPr>
        <w:tblW w:w="5000" w:type="pct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70"/>
        <w:gridCol w:w="8439"/>
      </w:tblGrid>
      <w:tr w:rsidR="0069322D" w:rsidRPr="0041045F" w14:paraId="06F45053" w14:textId="77777777" w:rsidTr="0069322D">
        <w:tc>
          <w:tcPr>
            <w:tcW w:w="9360" w:type="dxa"/>
            <w:gridSpan w:val="2"/>
          </w:tcPr>
          <w:p w14:paraId="0B9939F3" w14:textId="77777777" w:rsidR="0069322D" w:rsidRPr="00021E8A" w:rsidRDefault="0069322D" w:rsidP="000B4BD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1050CDD0" w14:textId="77777777" w:rsidR="0069322D" w:rsidRPr="00763D08" w:rsidRDefault="0069322D" w:rsidP="000B4B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="00B96572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https://www.itu.int/publ/R-REC/es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69322D" w:rsidRPr="00036EE3" w14:paraId="12447EEA" w14:textId="77777777" w:rsidTr="00B96572">
        <w:tc>
          <w:tcPr>
            <w:tcW w:w="1140" w:type="dxa"/>
            <w:tcBorders>
              <w:bottom w:val="nil"/>
            </w:tcBorders>
            <w:vAlign w:val="bottom"/>
          </w:tcPr>
          <w:p w14:paraId="65BA36A0" w14:textId="77777777" w:rsidR="0069322D" w:rsidRPr="00036EE3" w:rsidRDefault="0069322D" w:rsidP="00B96572">
            <w:pPr>
              <w:spacing w:before="180" w:after="10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  <w:vAlign w:val="bottom"/>
          </w:tcPr>
          <w:p w14:paraId="33CE73FD" w14:textId="77777777" w:rsidR="0069322D" w:rsidRPr="00036EE3" w:rsidRDefault="0069322D" w:rsidP="00B9657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69322D" w:rsidRPr="004532F7" w14:paraId="11107151" w14:textId="77777777" w:rsidTr="006932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8C58DDA" w14:textId="77777777" w:rsidR="0069322D" w:rsidRPr="004532F7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DDFE2E5" w14:textId="77777777" w:rsidR="0069322D" w:rsidRPr="004532F7" w:rsidRDefault="0069322D" w:rsidP="000B4B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69322D" w:rsidRPr="0041045F" w14:paraId="20BED060" w14:textId="77777777" w:rsidTr="006932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ED7E94C" w14:textId="77777777" w:rsidR="0069322D" w:rsidRPr="006B22C3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C1DDD46" w14:textId="77777777" w:rsidR="0069322D" w:rsidRPr="006B22C3" w:rsidRDefault="0069322D" w:rsidP="000B4B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69322D" w:rsidRPr="00847DD5" w14:paraId="6FA2D103" w14:textId="77777777" w:rsidTr="006932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34CB5C9" w14:textId="77777777" w:rsidR="0069322D" w:rsidRPr="00847DD5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0E6C1BA" w14:textId="77777777" w:rsidR="0069322D" w:rsidRPr="00847DD5" w:rsidRDefault="0069322D" w:rsidP="000B4B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69322D" w:rsidRPr="00ED2695" w14:paraId="72F7A4CA" w14:textId="77777777" w:rsidTr="008B56B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4395520" w14:textId="77777777" w:rsidR="0069322D" w:rsidRPr="00ED2695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683A257" w14:textId="77777777" w:rsidR="0069322D" w:rsidRPr="00021E8A" w:rsidRDefault="0069322D" w:rsidP="000B4B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8B56B2" w:rsidRPr="008B56B2" w14:paraId="60EACBFC" w14:textId="77777777" w:rsidTr="008B56B2">
        <w:tc>
          <w:tcPr>
            <w:tcW w:w="11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179DAA3" w14:textId="77777777" w:rsidR="0069322D" w:rsidRPr="008B56B2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8B56B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AC55F6D" w14:textId="77777777" w:rsidR="0069322D" w:rsidRPr="008B56B2" w:rsidRDefault="0069322D" w:rsidP="000B4BD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8B56B2">
              <w:rPr>
                <w:sz w:val="20"/>
              </w:rPr>
              <w:t>Servicio fijo</w:t>
            </w:r>
          </w:p>
        </w:tc>
      </w:tr>
      <w:tr w:rsidR="0069322D" w:rsidRPr="0041045F" w14:paraId="4D210CEE" w14:textId="77777777" w:rsidTr="001E0EB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AA07843" w14:textId="77777777" w:rsidR="0069322D" w:rsidRPr="0010336F" w:rsidRDefault="0069322D" w:rsidP="000B4BD9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9326386" w14:textId="77777777" w:rsidR="0069322D" w:rsidRPr="0010336F" w:rsidRDefault="0069322D" w:rsidP="000B4BD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69322D" w:rsidRPr="0041045F" w14:paraId="3A8D69DB" w14:textId="77777777" w:rsidTr="001E0EB7">
        <w:tc>
          <w:tcPr>
            <w:tcW w:w="114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7F9ECF7" w14:textId="77777777" w:rsidR="0069322D" w:rsidRPr="001E0EB7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1E0EB7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0485CB" w14:textId="77777777" w:rsidR="0069322D" w:rsidRPr="001E0EB7" w:rsidRDefault="0069322D" w:rsidP="000B4BD9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1E0EB7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69322D" w:rsidRPr="00DE71F7" w14:paraId="0D41537B" w14:textId="77777777" w:rsidTr="006932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E22B75F" w14:textId="77777777" w:rsidR="0069322D" w:rsidRPr="00DE71F7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4E195EB" w14:textId="77777777" w:rsidR="0069322D" w:rsidRPr="00DE71F7" w:rsidRDefault="0069322D" w:rsidP="000B4BD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Radioastronomía</w:t>
            </w:r>
          </w:p>
        </w:tc>
      </w:tr>
      <w:tr w:rsidR="0069322D" w:rsidRPr="0041045F" w14:paraId="18D0EA94" w14:textId="77777777" w:rsidTr="006932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E2C59F2" w14:textId="77777777" w:rsidR="0069322D" w:rsidRPr="00D12388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6835E99" w14:textId="77777777" w:rsidR="0069322D" w:rsidRPr="00D12388" w:rsidRDefault="0069322D" w:rsidP="000B4BD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69322D" w:rsidRPr="00025336" w14:paraId="4E6E5701" w14:textId="77777777" w:rsidTr="001E0EB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1C3DED3" w14:textId="77777777" w:rsidR="0069322D" w:rsidRPr="00025336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247FAD3" w14:textId="77777777" w:rsidR="0069322D" w:rsidRPr="00025336" w:rsidRDefault="0069322D" w:rsidP="000B4BD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1E0EB7" w:rsidRPr="001E0EB7" w14:paraId="59B645DA" w14:textId="77777777" w:rsidTr="001E0EB7">
        <w:tc>
          <w:tcPr>
            <w:tcW w:w="114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0C9FFF" w14:textId="77777777" w:rsidR="0069322D" w:rsidRPr="001E0EB7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color w:val="000000" w:themeColor="text1"/>
                <w:sz w:val="20"/>
                <w:lang w:val="en-US"/>
              </w:rPr>
            </w:pPr>
            <w:r w:rsidRPr="001E0EB7">
              <w:rPr>
                <w:b/>
                <w:bCs/>
                <w:color w:val="000000" w:themeColor="text1"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162E349" w14:textId="77777777" w:rsidR="0069322D" w:rsidRPr="001E0EB7" w:rsidRDefault="0069322D" w:rsidP="000B4BD9">
            <w:pPr>
              <w:spacing w:before="30" w:after="30"/>
              <w:jc w:val="left"/>
              <w:rPr>
                <w:color w:val="000000" w:themeColor="text1"/>
                <w:sz w:val="20"/>
                <w:lang w:val="en-US"/>
              </w:rPr>
            </w:pPr>
            <w:r w:rsidRPr="001E0EB7">
              <w:rPr>
                <w:color w:val="000000" w:themeColor="text1"/>
                <w:sz w:val="20"/>
              </w:rPr>
              <w:t>Aplicaciones espaciales y meteorología</w:t>
            </w:r>
          </w:p>
        </w:tc>
      </w:tr>
      <w:tr w:rsidR="0069322D" w:rsidRPr="0041045F" w14:paraId="6E832E8F" w14:textId="77777777" w:rsidTr="0069322D">
        <w:tc>
          <w:tcPr>
            <w:tcW w:w="1140" w:type="dxa"/>
            <w:tcBorders>
              <w:top w:val="nil"/>
            </w:tcBorders>
          </w:tcPr>
          <w:p w14:paraId="40A2B056" w14:textId="77777777" w:rsidR="0069322D" w:rsidRPr="00036EE3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</w:tcBorders>
          </w:tcPr>
          <w:p w14:paraId="3C539B8C" w14:textId="77777777" w:rsidR="0069322D" w:rsidRPr="00021E8A" w:rsidRDefault="0069322D" w:rsidP="000B4BD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69322D" w:rsidRPr="00036EE3" w14:paraId="2166135F" w14:textId="77777777" w:rsidTr="0069322D">
        <w:tc>
          <w:tcPr>
            <w:tcW w:w="1140" w:type="dxa"/>
            <w:shd w:val="clear" w:color="auto" w:fill="auto"/>
          </w:tcPr>
          <w:p w14:paraId="399E28F3" w14:textId="77777777" w:rsidR="0069322D" w:rsidRPr="001240BC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0395B5A4" w14:textId="77777777" w:rsidR="0069322D" w:rsidRPr="001240BC" w:rsidRDefault="0069322D" w:rsidP="000B4BD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69322D" w:rsidRPr="00036EE3" w14:paraId="7103A27D" w14:textId="77777777" w:rsidTr="0069322D">
        <w:tc>
          <w:tcPr>
            <w:tcW w:w="1140" w:type="dxa"/>
          </w:tcPr>
          <w:p w14:paraId="6401DF3A" w14:textId="77777777" w:rsidR="0069322D" w:rsidRPr="00036EE3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36DDAB5B" w14:textId="77777777" w:rsidR="0069322D" w:rsidRPr="00021E8A" w:rsidRDefault="0069322D" w:rsidP="000B4BD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69322D" w:rsidRPr="0041045F" w14:paraId="45DE48AD" w14:textId="77777777" w:rsidTr="0069322D">
        <w:tc>
          <w:tcPr>
            <w:tcW w:w="1140" w:type="dxa"/>
          </w:tcPr>
          <w:p w14:paraId="337D8CD9" w14:textId="77777777" w:rsidR="0069322D" w:rsidRPr="00036EE3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729128FC" w14:textId="77777777" w:rsidR="0069322D" w:rsidRPr="00021E8A" w:rsidRDefault="0069322D" w:rsidP="000B4BD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69322D" w:rsidRPr="00036EE3" w14:paraId="2346B1F8" w14:textId="77777777" w:rsidTr="0069322D">
        <w:tc>
          <w:tcPr>
            <w:tcW w:w="1140" w:type="dxa"/>
          </w:tcPr>
          <w:p w14:paraId="7B96FBDF" w14:textId="77777777" w:rsidR="0069322D" w:rsidRPr="00036EE3" w:rsidRDefault="0069322D" w:rsidP="000B4BD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6A4990D9" w14:textId="77777777" w:rsidR="0069322D" w:rsidRPr="00021E8A" w:rsidRDefault="0069322D" w:rsidP="000B4BD9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14:paraId="6A264877" w14:textId="77777777" w:rsidR="0069322D" w:rsidRPr="00036EE3" w:rsidRDefault="0069322D" w:rsidP="0069322D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69322D" w14:paraId="57E6CDE1" w14:textId="77777777" w:rsidTr="000B4BD9">
        <w:tc>
          <w:tcPr>
            <w:tcW w:w="720" w:type="dxa"/>
          </w:tcPr>
          <w:p w14:paraId="59B6E11C" w14:textId="77777777" w:rsidR="0069322D" w:rsidRDefault="0069322D" w:rsidP="000B4BD9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5000" w:type="pct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609"/>
      </w:tblGrid>
      <w:tr w:rsidR="0069322D" w:rsidRPr="0041045F" w14:paraId="448D7A1F" w14:textId="77777777" w:rsidTr="00B96572">
        <w:tc>
          <w:tcPr>
            <w:tcW w:w="9360" w:type="dxa"/>
          </w:tcPr>
          <w:p w14:paraId="4C75215B" w14:textId="77777777" w:rsidR="0069322D" w:rsidRPr="00F111D6" w:rsidRDefault="0069322D" w:rsidP="00B96572">
            <w:pPr>
              <w:spacing w:before="92" w:after="92"/>
              <w:rPr>
                <w:rFonts w:ascii="Times New Roman" w:hAnsi="Times New Roman" w:cs="Times New Roman"/>
                <w:i/>
                <w:iCs/>
                <w:sz w:val="20"/>
                <w:lang w:val="es-ES_tradnl"/>
              </w:rPr>
            </w:pPr>
            <w:r w:rsidRPr="00F111D6">
              <w:rPr>
                <w:rFonts w:ascii="Times New Roman" w:hAnsi="Times New Roman" w:cs="Times New Roman"/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F111D6">
              <w:rPr>
                <w:rFonts w:ascii="Times New Roman" w:hAnsi="Times New Roman" w:cs="Times New Roman"/>
                <w:i/>
                <w:iCs/>
                <w:sz w:val="20"/>
                <w:lang w:val="es-ES_tradnl"/>
              </w:rPr>
              <w:t>: Esta Recomendación UIT-R fue aprobada en inglés conforme al procedimiento detallado en la Resolución UIT</w:t>
            </w:r>
            <w:r w:rsidR="00B96572" w:rsidRPr="00F111D6">
              <w:rPr>
                <w:rFonts w:ascii="Times New Roman" w:hAnsi="Times New Roman" w:cs="Times New Roman"/>
                <w:i/>
                <w:iCs/>
                <w:sz w:val="20"/>
                <w:lang w:val="es-ES_tradnl"/>
              </w:rPr>
              <w:noBreakHyphen/>
            </w:r>
            <w:r w:rsidRPr="00F111D6">
              <w:rPr>
                <w:rFonts w:ascii="Times New Roman" w:hAnsi="Times New Roman" w:cs="Times New Roman"/>
                <w:i/>
                <w:iCs/>
                <w:sz w:val="20"/>
                <w:lang w:val="es-ES_tradnl"/>
              </w:rPr>
              <w:t>R</w:t>
            </w:r>
            <w:r w:rsidR="00B96572" w:rsidRPr="00F111D6">
              <w:rPr>
                <w:rFonts w:ascii="Times New Roman" w:hAnsi="Times New Roman" w:cs="Times New Roman"/>
                <w:i/>
                <w:iCs/>
                <w:sz w:val="20"/>
                <w:lang w:val="es-ES_tradnl"/>
              </w:rPr>
              <w:t> </w:t>
            </w:r>
            <w:r w:rsidRPr="00F111D6">
              <w:rPr>
                <w:rFonts w:ascii="Times New Roman" w:hAnsi="Times New Roman" w:cs="Times New Roman"/>
                <w:i/>
                <w:iCs/>
                <w:sz w:val="20"/>
                <w:lang w:val="es-ES_tradnl"/>
              </w:rPr>
              <w:t>1.</w:t>
            </w:r>
          </w:p>
        </w:tc>
      </w:tr>
    </w:tbl>
    <w:p w14:paraId="0292DDD8" w14:textId="77777777" w:rsidR="0069322D" w:rsidRPr="00763D08" w:rsidRDefault="0069322D" w:rsidP="0069322D">
      <w:pPr>
        <w:spacing w:before="0"/>
        <w:jc w:val="center"/>
        <w:rPr>
          <w:sz w:val="22"/>
          <w:lang w:val="es-ES_tradnl"/>
        </w:rPr>
      </w:pPr>
    </w:p>
    <w:p w14:paraId="57554E21" w14:textId="77777777" w:rsidR="0069322D" w:rsidRPr="00763D08" w:rsidRDefault="0069322D" w:rsidP="0069322D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7EA33DB3" w14:textId="77777777" w:rsidR="0069322D" w:rsidRPr="00763D08" w:rsidRDefault="0069322D" w:rsidP="0069322D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B96572">
        <w:rPr>
          <w:sz w:val="20"/>
          <w:lang w:val="es-ES_tradnl"/>
        </w:rPr>
        <w:t>23</w:t>
      </w:r>
    </w:p>
    <w:p w14:paraId="5782FA95" w14:textId="77777777" w:rsidR="0069322D" w:rsidRPr="00763D08" w:rsidRDefault="0069322D" w:rsidP="0069322D">
      <w:pPr>
        <w:spacing w:before="0" w:after="120"/>
        <w:jc w:val="center"/>
        <w:rPr>
          <w:sz w:val="22"/>
          <w:lang w:val="es-ES_tradnl"/>
        </w:rPr>
      </w:pPr>
    </w:p>
    <w:p w14:paraId="56D3F806" w14:textId="77777777" w:rsidR="0069322D" w:rsidRPr="00763D08" w:rsidRDefault="0069322D" w:rsidP="0069322D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B96572">
        <w:rPr>
          <w:sz w:val="20"/>
          <w:lang w:val="es-ES_tradnl"/>
        </w:rPr>
        <w:t>23</w:t>
      </w:r>
    </w:p>
    <w:p w14:paraId="1CDEEC7A" w14:textId="77777777" w:rsidR="00D5024B" w:rsidRPr="00F111D6" w:rsidRDefault="0069322D" w:rsidP="0069322D">
      <w:pPr>
        <w:rPr>
          <w:sz w:val="18"/>
          <w:szCs w:val="18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2F22C62F" w14:textId="77777777" w:rsidR="007565CC" w:rsidRPr="00F111D6" w:rsidRDefault="007565CC" w:rsidP="00A971A1">
      <w:pPr>
        <w:spacing w:before="160"/>
        <w:rPr>
          <w:i/>
          <w:sz w:val="20"/>
        </w:rPr>
        <w:sectPr w:rsidR="007565CC" w:rsidRPr="00F111D6" w:rsidSect="006B0FD6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419C5F3" w14:textId="67B2E606" w:rsidR="00B874C6" w:rsidRPr="00F17CED" w:rsidRDefault="00F17CED" w:rsidP="00A936CB">
      <w:pPr>
        <w:pStyle w:val="RecNo"/>
        <w:spacing w:before="0"/>
      </w:pPr>
      <w:bookmarkStart w:id="2" w:name="irecnoe"/>
      <w:bookmarkEnd w:id="2"/>
      <w:r w:rsidRPr="00F17CED">
        <w:lastRenderedPageBreak/>
        <w:t>RECOMENDACIÓN</w:t>
      </w:r>
      <w:r w:rsidR="00B874C6" w:rsidRPr="00F17CED">
        <w:t xml:space="preserve">  </w:t>
      </w:r>
      <w:r w:rsidR="00A25EE2" w:rsidRPr="00F17CED">
        <w:rPr>
          <w:rStyle w:val="href"/>
        </w:rPr>
        <w:t>UI</w:t>
      </w:r>
      <w:r w:rsidR="00B874C6" w:rsidRPr="00F17CED">
        <w:rPr>
          <w:rStyle w:val="href"/>
        </w:rPr>
        <w:t xml:space="preserve">T-R  </w:t>
      </w:r>
      <w:r w:rsidR="001E0EB7">
        <w:rPr>
          <w:rStyle w:val="href"/>
        </w:rPr>
        <w:t>P</w:t>
      </w:r>
      <w:r w:rsidR="00B874C6" w:rsidRPr="00F17CED">
        <w:rPr>
          <w:rStyle w:val="href"/>
        </w:rPr>
        <w:t>.</w:t>
      </w:r>
      <w:r w:rsidR="00576D51">
        <w:rPr>
          <w:rStyle w:val="href"/>
        </w:rPr>
        <w:t>1144-12</w:t>
      </w:r>
    </w:p>
    <w:p w14:paraId="792BF2AA" w14:textId="77777777" w:rsidR="002170D7" w:rsidRPr="00474A27" w:rsidRDefault="002170D7" w:rsidP="002170D7">
      <w:pPr>
        <w:pStyle w:val="Rectitle"/>
      </w:pPr>
      <w:bookmarkStart w:id="3" w:name="Pre_title"/>
      <w:r w:rsidRPr="00474A27">
        <w:t>Guía para la aplicación de los métodos de propagación de</w:t>
      </w:r>
      <w:r w:rsidRPr="00474A27">
        <w:br/>
        <w:t>la Comisión de Estudio 3 de Radiocomunicaciones</w:t>
      </w:r>
      <w:bookmarkEnd w:id="3"/>
    </w:p>
    <w:p w14:paraId="260968D5" w14:textId="77777777" w:rsidR="002170D7" w:rsidRPr="00474A27" w:rsidRDefault="002170D7" w:rsidP="002170D7">
      <w:pPr>
        <w:pStyle w:val="Recdate"/>
      </w:pPr>
      <w:r w:rsidRPr="00474A27">
        <w:t>(1995-1999-2001-2007-2009-2012-2015-06/2017-12/2017-2019-2021</w:t>
      </w:r>
      <w:r>
        <w:t>-2023</w:t>
      </w:r>
      <w:r w:rsidRPr="00474A27">
        <w:t>)</w:t>
      </w:r>
    </w:p>
    <w:p w14:paraId="52077DA2" w14:textId="77777777" w:rsidR="002170D7" w:rsidRPr="00474A27" w:rsidRDefault="002170D7" w:rsidP="002170D7">
      <w:pPr>
        <w:pStyle w:val="HeadingSum"/>
        <w:rPr>
          <w:lang w:val="es-ES"/>
        </w:rPr>
      </w:pPr>
      <w:r w:rsidRPr="00474A27">
        <w:rPr>
          <w:lang w:val="es-ES"/>
        </w:rPr>
        <w:t>Cometido</w:t>
      </w:r>
    </w:p>
    <w:p w14:paraId="046B89EB" w14:textId="77777777" w:rsidR="002170D7" w:rsidRPr="00474A27" w:rsidRDefault="002170D7" w:rsidP="002170D7">
      <w:pPr>
        <w:pStyle w:val="Summary"/>
        <w:rPr>
          <w:lang w:val="es-ES"/>
        </w:rPr>
      </w:pPr>
      <w:r w:rsidRPr="00474A27">
        <w:rPr>
          <w:lang w:val="es-ES"/>
        </w:rPr>
        <w:t>Esta Recomendación sirve de guía para las Recomendaciones de la Comisión de Estudio 3 de Radiocomunicaciones que contienen métodos de predicción de la propagación. Además, orienta a los usuarios sobre los métodos más adecuados para determinadas aplicaciones, así como sobre los límites, la información necesaria y los resultados de cada uno de ellos.</w:t>
      </w:r>
    </w:p>
    <w:p w14:paraId="2C96BC96" w14:textId="77777777" w:rsidR="002170D7" w:rsidRPr="00474A27" w:rsidRDefault="002170D7" w:rsidP="002170D7">
      <w:pPr>
        <w:pStyle w:val="Headingb"/>
      </w:pPr>
      <w:r w:rsidRPr="00474A27">
        <w:t>Palabras clave</w:t>
      </w:r>
    </w:p>
    <w:p w14:paraId="2DCD9385" w14:textId="77777777" w:rsidR="002170D7" w:rsidRPr="00474A27" w:rsidRDefault="002170D7" w:rsidP="002170D7">
      <w:r w:rsidRPr="00474A27">
        <w:t>Propagación de las ondas radioeléctricas, métodos de predicción, productos digitales, interpolación espacial, sistema de referencia de altura.</w:t>
      </w:r>
    </w:p>
    <w:p w14:paraId="42A124AA" w14:textId="77777777" w:rsidR="002170D7" w:rsidRPr="00474A27" w:rsidRDefault="002170D7" w:rsidP="002170D7">
      <w:pPr>
        <w:pStyle w:val="Tabletitle"/>
        <w:spacing w:before="240"/>
      </w:pPr>
      <w:r w:rsidRPr="00474A27">
        <w:t>Glosario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30"/>
        <w:gridCol w:w="7709"/>
      </w:tblGrid>
      <w:tr w:rsidR="002170D7" w:rsidRPr="00474A27" w14:paraId="00668B00" w14:textId="77777777" w:rsidTr="00096E75">
        <w:trPr>
          <w:trHeight w:val="317"/>
        </w:trPr>
        <w:tc>
          <w:tcPr>
            <w:tcW w:w="1930" w:type="dxa"/>
            <w:shd w:val="clear" w:color="auto" w:fill="auto"/>
          </w:tcPr>
          <w:p w14:paraId="3B08754F" w14:textId="77777777" w:rsidR="002170D7" w:rsidRPr="00474A27" w:rsidRDefault="002170D7" w:rsidP="00096E75">
            <w:pPr>
              <w:pStyle w:val="Tablehead"/>
              <w:jc w:val="left"/>
              <w:rPr>
                <w:lang w:eastAsia="zh-CN"/>
              </w:rPr>
            </w:pPr>
            <w:r w:rsidRPr="00474A27">
              <w:rPr>
                <w:lang w:eastAsia="zh-CN"/>
              </w:rPr>
              <w:t>Símbolo</w:t>
            </w:r>
          </w:p>
        </w:tc>
        <w:tc>
          <w:tcPr>
            <w:tcW w:w="7709" w:type="dxa"/>
            <w:shd w:val="clear" w:color="auto" w:fill="auto"/>
          </w:tcPr>
          <w:p w14:paraId="4E893296" w14:textId="77777777" w:rsidR="002170D7" w:rsidRPr="00474A27" w:rsidRDefault="002170D7" w:rsidP="00096E75">
            <w:pPr>
              <w:pStyle w:val="Tablehead"/>
              <w:jc w:val="left"/>
              <w:rPr>
                <w:lang w:eastAsia="zh-CN"/>
              </w:rPr>
            </w:pPr>
            <w:r w:rsidRPr="00474A27">
              <w:rPr>
                <w:lang w:eastAsia="zh-CN"/>
              </w:rPr>
              <w:t>Descripción</w:t>
            </w:r>
          </w:p>
        </w:tc>
      </w:tr>
      <w:tr w:rsidR="002170D7" w:rsidRPr="00061D95" w14:paraId="34501BEA" w14:textId="77777777" w:rsidTr="00096E75">
        <w:tc>
          <w:tcPr>
            <w:tcW w:w="1930" w:type="dxa"/>
            <w:shd w:val="clear" w:color="auto" w:fill="auto"/>
            <w:vAlign w:val="center"/>
          </w:tcPr>
          <w:p w14:paraId="78EF1EB1" w14:textId="77777777" w:rsidR="002170D7" w:rsidRPr="00174B41" w:rsidRDefault="002170D7" w:rsidP="00096E75">
            <w:pPr>
              <w:pStyle w:val="TableText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74B4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n</w:t>
            </w:r>
          </w:p>
        </w:tc>
        <w:tc>
          <w:tcPr>
            <w:tcW w:w="7709" w:type="dxa"/>
            <w:shd w:val="clear" w:color="auto" w:fill="auto"/>
            <w:vAlign w:val="center"/>
          </w:tcPr>
          <w:p w14:paraId="08796624" w14:textId="77777777" w:rsidR="002170D7" w:rsidRPr="00174B41" w:rsidRDefault="002170D7" w:rsidP="00096E75">
            <w:pPr>
              <w:pStyle w:val="TableText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74B4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Número de puntos de cuadratura gaussiana (nodos) </w:t>
            </w:r>
          </w:p>
        </w:tc>
      </w:tr>
      <w:tr w:rsidR="002170D7" w:rsidRPr="00061D95" w14:paraId="14926F96" w14:textId="77777777" w:rsidTr="00096E75">
        <w:tc>
          <w:tcPr>
            <w:tcW w:w="1930" w:type="dxa"/>
            <w:shd w:val="clear" w:color="auto" w:fill="auto"/>
            <w:vAlign w:val="center"/>
          </w:tcPr>
          <w:p w14:paraId="004BB9A0" w14:textId="77777777" w:rsidR="002170D7" w:rsidRPr="00174B41" w:rsidRDefault="004E7826" w:rsidP="00096E75">
            <w:pPr>
              <w:pStyle w:val="TableText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s-E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s-E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709" w:type="dxa"/>
            <w:shd w:val="clear" w:color="auto" w:fill="auto"/>
            <w:vAlign w:val="bottom"/>
          </w:tcPr>
          <w:p w14:paraId="741CEBE4" w14:textId="77777777" w:rsidR="002170D7" w:rsidRPr="00174B41" w:rsidRDefault="002170D7" w:rsidP="00096E75">
            <w:pPr>
              <w:pStyle w:val="TableText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74B4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Factores de ponderación de la cuadratura gaussiana </w:t>
            </w:r>
          </w:p>
        </w:tc>
      </w:tr>
      <w:tr w:rsidR="002170D7" w:rsidRPr="00474A27" w14:paraId="060D0131" w14:textId="77777777" w:rsidTr="00096E75">
        <w:tc>
          <w:tcPr>
            <w:tcW w:w="1930" w:type="dxa"/>
            <w:shd w:val="clear" w:color="auto" w:fill="auto"/>
            <w:vAlign w:val="center"/>
          </w:tcPr>
          <w:p w14:paraId="50CF829E" w14:textId="77777777" w:rsidR="002170D7" w:rsidRPr="00174B41" w:rsidRDefault="004E7826" w:rsidP="00096E75">
            <w:pPr>
              <w:pStyle w:val="TableText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s-E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s-ES"/>
                    </w:rPr>
                    <m:t>i</m:t>
                  </m:r>
                </m:sub>
              </m:sSub>
            </m:oMath>
            <w:r w:rsidR="002170D7" w:rsidRPr="00174B4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709" w:type="dxa"/>
            <w:shd w:val="clear" w:color="auto" w:fill="auto"/>
            <w:vAlign w:val="bottom"/>
          </w:tcPr>
          <w:p w14:paraId="43D2B8EC" w14:textId="77777777" w:rsidR="002170D7" w:rsidRPr="00174B41" w:rsidRDefault="002170D7" w:rsidP="00096E75">
            <w:pPr>
              <w:pStyle w:val="TableText0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174B4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Puntos de cuadratura gaussiana</w:t>
            </w:r>
            <w:r w:rsidRPr="00174B41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</w:p>
        </w:tc>
      </w:tr>
    </w:tbl>
    <w:p w14:paraId="3BF364E8" w14:textId="77777777" w:rsidR="002170D7" w:rsidRPr="00474A27" w:rsidRDefault="002170D7" w:rsidP="002170D7">
      <w:r w:rsidRPr="00474A27">
        <w:t>Otros símbolos no enumerados en el cuadro anterior son de naturaleza intermedia y carecen de definición.</w:t>
      </w:r>
    </w:p>
    <w:p w14:paraId="0372E34A" w14:textId="77777777" w:rsidR="002170D7" w:rsidRPr="00474A27" w:rsidRDefault="002170D7" w:rsidP="002170D7">
      <w:pPr>
        <w:pStyle w:val="Normalaftertitle"/>
        <w:rPr>
          <w:szCs w:val="24"/>
        </w:rPr>
      </w:pPr>
      <w:r w:rsidRPr="00474A27">
        <w:rPr>
          <w:szCs w:val="24"/>
        </w:rPr>
        <w:t>La Asamblea de Radiocomunicaciones de la UIT,</w:t>
      </w:r>
    </w:p>
    <w:p w14:paraId="69863A8A" w14:textId="77777777" w:rsidR="002170D7" w:rsidRPr="00474A27" w:rsidRDefault="002170D7" w:rsidP="002170D7">
      <w:pPr>
        <w:pStyle w:val="Call"/>
      </w:pPr>
      <w:r w:rsidRPr="00474A27">
        <w:t>considerando</w:t>
      </w:r>
    </w:p>
    <w:p w14:paraId="5D80A3DC" w14:textId="77777777" w:rsidR="002170D7" w:rsidRPr="00474A27" w:rsidRDefault="002170D7" w:rsidP="002170D7">
      <w:r w:rsidRPr="00474A27">
        <w:t>que es necesario ayudar a los usuarios de las Recomendaciones UIT-R de la Serie P (elaboradas por la Comisión de Estudio 3 de Radiocomunicaciones),</w:t>
      </w:r>
    </w:p>
    <w:p w14:paraId="2B1B260F" w14:textId="77777777" w:rsidR="002170D7" w:rsidRPr="00474A27" w:rsidRDefault="002170D7" w:rsidP="002170D7">
      <w:pPr>
        <w:pStyle w:val="Call"/>
      </w:pPr>
      <w:r w:rsidRPr="00474A27">
        <w:t>recomienda</w:t>
      </w:r>
    </w:p>
    <w:p w14:paraId="4B8FDFF2" w14:textId="77777777" w:rsidR="002170D7" w:rsidRPr="00474A27" w:rsidRDefault="002170D7" w:rsidP="002170D7">
      <w:r w:rsidRPr="00474A27">
        <w:rPr>
          <w:b/>
        </w:rPr>
        <w:t>1</w:t>
      </w:r>
      <w:r w:rsidRPr="00474A27">
        <w:rPr>
          <w:b/>
        </w:rPr>
        <w:tab/>
      </w:r>
      <w:r w:rsidRPr="00474A27">
        <w:t xml:space="preserve">que se </w:t>
      </w:r>
      <w:r>
        <w:t>considere</w:t>
      </w:r>
      <w:r w:rsidRPr="00474A27">
        <w:t xml:space="preserve"> la información del Cuadro 1 como orientación para aplicar los diversos métodos de propagación que se exponen en las Recomendaciones UIT-R de la Serie P (elaboradas por la Comisión de Estudio 3 de Radiocomunicaciones);</w:t>
      </w:r>
    </w:p>
    <w:p w14:paraId="698F203A" w14:textId="77777777" w:rsidR="002170D7" w:rsidRPr="00474A27" w:rsidRDefault="002170D7" w:rsidP="002170D7">
      <w:r w:rsidRPr="00474A27">
        <w:rPr>
          <w:b/>
          <w:bCs/>
        </w:rPr>
        <w:t>2</w:t>
      </w:r>
      <w:r w:rsidRPr="00474A27">
        <w:tab/>
        <w:t xml:space="preserve">que se </w:t>
      </w:r>
      <w:r>
        <w:t xml:space="preserve">considere </w:t>
      </w:r>
      <w:r w:rsidRPr="00474A27">
        <w:t xml:space="preserve">la información del Cuadro 2 y del Anexo 1 como orientación sobre la utilización de los diversos mapas digitales de parámetros geofísicos que se necesitan para la aplicación de los métodos de propagación del </w:t>
      </w:r>
      <w:r w:rsidRPr="00474A27">
        <w:rPr>
          <w:i/>
          <w:iCs/>
        </w:rPr>
        <w:t>recomienda</w:t>
      </w:r>
      <w:r w:rsidRPr="00474A27">
        <w:t xml:space="preserve"> 1.</w:t>
      </w:r>
    </w:p>
    <w:p w14:paraId="32D43EB1" w14:textId="77777777" w:rsidR="002170D7" w:rsidRPr="00474A27" w:rsidRDefault="002170D7" w:rsidP="002170D7">
      <w:pPr>
        <w:pStyle w:val="Note"/>
      </w:pPr>
      <w:r w:rsidRPr="00474A27">
        <w:t>NOTA – Para cada una de las Recomendaciones UIT-R que figuran en el Cuadro 1 hay columnas de información correspondientes que indican:</w:t>
      </w:r>
    </w:p>
    <w:p w14:paraId="1375DC2D" w14:textId="77777777" w:rsidR="002170D7" w:rsidRDefault="002170D7" w:rsidP="002170D7">
      <w:r w:rsidRPr="00474A27">
        <w:rPr>
          <w:i/>
        </w:rPr>
        <w:t>Aplicación:</w:t>
      </w:r>
      <w:r w:rsidRPr="00474A27">
        <w:t xml:space="preserve"> el servicio o servicios o la aplicación a que se refiere la Recomendación.</w:t>
      </w:r>
    </w:p>
    <w:p w14:paraId="2B8C75F4" w14:textId="77777777" w:rsidR="002170D7" w:rsidRDefault="002170D7" w:rsidP="002170D7">
      <w:r w:rsidRPr="00474A27">
        <w:rPr>
          <w:i/>
        </w:rPr>
        <w:t>Tipo:</w:t>
      </w:r>
      <w:r w:rsidRPr="00474A27">
        <w:t xml:space="preserve"> la situación a la que se aplica la Recomendación, por ejemplo, punto a punto, punto a zona, visibilidad directa, etc.</w:t>
      </w:r>
    </w:p>
    <w:p w14:paraId="4695CFAE" w14:textId="77777777" w:rsidR="002170D7" w:rsidRDefault="002170D7" w:rsidP="002170D7">
      <w:r w:rsidRPr="00474A27">
        <w:rPr>
          <w:i/>
        </w:rPr>
        <w:t>Resultado:</w:t>
      </w:r>
      <w:r w:rsidRPr="00474A27">
        <w:t xml:space="preserve"> el valor del parámetro resultante de la aplicación del método de la Recomendación, por ejemplo, la pérdida básica de transmisión.</w:t>
      </w:r>
    </w:p>
    <w:p w14:paraId="7C4D2F55" w14:textId="77777777" w:rsidR="002170D7" w:rsidRDefault="002170D7" w:rsidP="002170D7">
      <w:r w:rsidRPr="00474A27">
        <w:rPr>
          <w:i/>
        </w:rPr>
        <w:t>Frecuencia:</w:t>
      </w:r>
      <w:r w:rsidRPr="00474A27">
        <w:t xml:space="preserve"> la gama de frecuencias para la que se aplica la Recomendación.</w:t>
      </w:r>
    </w:p>
    <w:p w14:paraId="381DCA03" w14:textId="77777777" w:rsidR="002170D7" w:rsidRDefault="002170D7" w:rsidP="002170D7">
      <w:r w:rsidRPr="00474A27">
        <w:rPr>
          <w:i/>
        </w:rPr>
        <w:lastRenderedPageBreak/>
        <w:t>Distancia:</w:t>
      </w:r>
      <w:r w:rsidRPr="00474A27">
        <w:t xml:space="preserve"> la gama de distancias para la que se aplica la Recomendación.</w:t>
      </w:r>
    </w:p>
    <w:p w14:paraId="69DBB1EC" w14:textId="77777777" w:rsidR="002170D7" w:rsidRDefault="002170D7" w:rsidP="002170D7">
      <w:r w:rsidRPr="00474A27">
        <w:rPr>
          <w:i/>
        </w:rPr>
        <w:t>Porcentaje de tiempo:</w:t>
      </w:r>
      <w:r w:rsidRPr="00474A27">
        <w:t xml:space="preserve"> valores, o gama de valores de porcentajes de tiempo para los que se aplica la Recomendación; es decir, cada porcentaje de tiempo en que se excede la señal prevista durante un año promedio.</w:t>
      </w:r>
    </w:p>
    <w:p w14:paraId="2C45ACF6" w14:textId="77777777" w:rsidR="002170D7" w:rsidRDefault="002170D7" w:rsidP="002170D7">
      <w:r w:rsidRPr="00474A27">
        <w:rPr>
          <w:i/>
        </w:rPr>
        <w:t xml:space="preserve">Porcentaje de emplazamientos: </w:t>
      </w:r>
      <w:r w:rsidRPr="00474A27">
        <w:rPr>
          <w:iCs/>
        </w:rPr>
        <w:t>g</w:t>
      </w:r>
      <w:r w:rsidRPr="00474A27">
        <w:t>ama porcentual de emplazamientos para la que se aplica la Recomendación; se trata de cada porcentaje de emplazamientos dentro de un cuadrado, por ejemplo, de 100</w:t>
      </w:r>
      <w:r w:rsidRPr="00474A27">
        <w:noBreakHyphen/>
        <w:t>200 m de lado en el que se excede la señal prevista.</w:t>
      </w:r>
    </w:p>
    <w:p w14:paraId="0809275F" w14:textId="77777777" w:rsidR="002170D7" w:rsidRDefault="002170D7" w:rsidP="002170D7">
      <w:r w:rsidRPr="00474A27">
        <w:rPr>
          <w:i/>
        </w:rPr>
        <w:t>Altura del terminal:</w:t>
      </w:r>
      <w:r w:rsidRPr="00474A27">
        <w:t xml:space="preserve"> gama de alturas de la antena del terminal a que se refiere la Recomendación.</w:t>
      </w:r>
    </w:p>
    <w:p w14:paraId="62381E5C" w14:textId="77777777" w:rsidR="002170D7" w:rsidRPr="00474A27" w:rsidRDefault="002170D7" w:rsidP="002170D7">
      <w:r w:rsidRPr="00474A27">
        <w:rPr>
          <w:i/>
        </w:rPr>
        <w:t>Datos de partida:</w:t>
      </w:r>
      <w:r w:rsidRPr="00474A27">
        <w:t xml:space="preserve"> lista de parámetros utilizada en el método de la Recomendación; la lista se ordena según la importancia del parámetro y, en algunos casos, pueden utilizarse valores por defecto.</w:t>
      </w:r>
    </w:p>
    <w:p w14:paraId="1DF187C4" w14:textId="77777777" w:rsidR="002170D7" w:rsidRPr="00474A27" w:rsidRDefault="002170D7" w:rsidP="002170D7">
      <w:r w:rsidRPr="00474A27">
        <w:t>La información indicada en el Cuadro 1 figura ya en las propias Recomendaciones; no obstante, dicho Cuadro permite a los usuarios examinar rápidamente la capacidad (y limitaciones) de las Recomendaciones sin necesidad de buscar en el texto.</w:t>
      </w:r>
    </w:p>
    <w:p w14:paraId="55F22399" w14:textId="77777777" w:rsidR="002170D7" w:rsidRPr="00474A27" w:rsidRDefault="002170D7" w:rsidP="002170D7"/>
    <w:p w14:paraId="454C83AB" w14:textId="77777777" w:rsidR="002170D7" w:rsidRPr="00474A27" w:rsidRDefault="002170D7" w:rsidP="002170D7">
      <w:pPr>
        <w:sectPr w:rsidR="002170D7" w:rsidRPr="00474A27" w:rsidSect="002170D7">
          <w:headerReference w:type="even" r:id="rId14"/>
          <w:headerReference w:type="default" r:id="rId15"/>
          <w:footerReference w:type="default" r:id="rId16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14:paraId="2363FDDB" w14:textId="77777777" w:rsidR="002170D7" w:rsidRPr="00474A27" w:rsidRDefault="002170D7" w:rsidP="002170D7">
      <w:pPr>
        <w:pStyle w:val="TableNo"/>
      </w:pPr>
      <w:r w:rsidRPr="00474A27">
        <w:lastRenderedPageBreak/>
        <w:t>CUADRO 1</w:t>
      </w:r>
    </w:p>
    <w:p w14:paraId="4E0E8004" w14:textId="77777777" w:rsidR="002170D7" w:rsidRPr="00474A27" w:rsidRDefault="002170D7" w:rsidP="002170D7">
      <w:pPr>
        <w:pStyle w:val="Tabletitle"/>
      </w:pPr>
      <w:r w:rsidRPr="00474A27">
        <w:t>Métodos de predicción de la propagación de ondas radioeléctricas del UIT-R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71420F5D" w14:textId="77777777" w:rsidTr="00096E75">
        <w:trPr>
          <w:jc w:val="center"/>
        </w:trPr>
        <w:tc>
          <w:tcPr>
            <w:tcW w:w="1020" w:type="dxa"/>
            <w:vAlign w:val="center"/>
          </w:tcPr>
          <w:p w14:paraId="1D5201E8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6E1FDCB2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57629A70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7CCBAB9A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2C8328E2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EC43C58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094BD86F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3DBAD358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434AB993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24BE17BE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2BA1979C" w14:textId="77777777" w:rsidR="002170D7" w:rsidRPr="00474A27" w:rsidRDefault="002170D7" w:rsidP="00096E75">
            <w:pPr>
              <w:pStyle w:val="Tablehead"/>
              <w:keepNext w:val="0"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474A27" w14:paraId="767ED726" w14:textId="77777777" w:rsidTr="00096E75">
        <w:trPr>
          <w:jc w:val="center"/>
        </w:trPr>
        <w:tc>
          <w:tcPr>
            <w:tcW w:w="1020" w:type="dxa"/>
          </w:tcPr>
          <w:p w14:paraId="0E545ED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P.368</w:t>
            </w:r>
          </w:p>
        </w:tc>
        <w:tc>
          <w:tcPr>
            <w:tcW w:w="1361" w:type="dxa"/>
          </w:tcPr>
          <w:p w14:paraId="55C83CB2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Curvas de propagación por onda de superficie para frecuencias comprendidas entre 10 kHz y 30 MHz</w:t>
            </w:r>
          </w:p>
        </w:tc>
        <w:tc>
          <w:tcPr>
            <w:tcW w:w="1062" w:type="dxa"/>
          </w:tcPr>
          <w:p w14:paraId="7DCD4E8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Todos los servicios</w:t>
            </w:r>
          </w:p>
        </w:tc>
        <w:tc>
          <w:tcPr>
            <w:tcW w:w="1134" w:type="dxa"/>
          </w:tcPr>
          <w:p w14:paraId="484A9764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</w:tcPr>
          <w:p w14:paraId="709EA50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Intensidad de campo</w:t>
            </w:r>
          </w:p>
        </w:tc>
        <w:tc>
          <w:tcPr>
            <w:tcW w:w="1361" w:type="dxa"/>
          </w:tcPr>
          <w:p w14:paraId="112DE53F" w14:textId="77777777" w:rsidR="002170D7" w:rsidRPr="00474A27" w:rsidRDefault="002170D7" w:rsidP="00096E75">
            <w:pPr>
              <w:pStyle w:val="Tabletext"/>
              <w:ind w:left="-57"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10 kHz a 30 MHz</w:t>
            </w:r>
          </w:p>
        </w:tc>
        <w:tc>
          <w:tcPr>
            <w:tcW w:w="1320" w:type="dxa"/>
          </w:tcPr>
          <w:p w14:paraId="28C0645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1 a 10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000 km</w:t>
            </w:r>
          </w:p>
        </w:tc>
        <w:tc>
          <w:tcPr>
            <w:tcW w:w="1325" w:type="dxa"/>
          </w:tcPr>
          <w:p w14:paraId="77D6889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361" w:type="dxa"/>
          </w:tcPr>
          <w:p w14:paraId="7C42F60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2FE5370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Con base en el suelo</w:t>
            </w:r>
          </w:p>
        </w:tc>
        <w:tc>
          <w:tcPr>
            <w:tcW w:w="1716" w:type="dxa"/>
          </w:tcPr>
          <w:p w14:paraId="077D8C5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Conductividad del suelo</w:t>
            </w:r>
          </w:p>
        </w:tc>
      </w:tr>
      <w:tr w:rsidR="002170D7" w:rsidRPr="00061D95" w14:paraId="7A41E5E5" w14:textId="77777777" w:rsidTr="00096E75">
        <w:trPr>
          <w:jc w:val="center"/>
        </w:trPr>
        <w:tc>
          <w:tcPr>
            <w:tcW w:w="1020" w:type="dxa"/>
          </w:tcPr>
          <w:p w14:paraId="7B10C74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P.452</w:t>
            </w:r>
          </w:p>
        </w:tc>
        <w:tc>
          <w:tcPr>
            <w:tcW w:w="1361" w:type="dxa"/>
          </w:tcPr>
          <w:p w14:paraId="4DBB214D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Procedimiento de predicción para evaluar la interferencia entre estaciones situadas en la superficie de la Tierra a frecuencias superiores a unos 0,1 GHz</w:t>
            </w:r>
          </w:p>
        </w:tc>
        <w:tc>
          <w:tcPr>
            <w:tcW w:w="1062" w:type="dxa"/>
          </w:tcPr>
          <w:p w14:paraId="1EF96DB4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Servicios que emplean estaciones situadas en la superficie de la Tierra; interferencia</w:t>
            </w:r>
          </w:p>
        </w:tc>
        <w:tc>
          <w:tcPr>
            <w:tcW w:w="1134" w:type="dxa"/>
          </w:tcPr>
          <w:p w14:paraId="61F246FD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</w:tcPr>
          <w:p w14:paraId="269A4562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Pérdida básica de transmisión</w:t>
            </w:r>
          </w:p>
        </w:tc>
        <w:tc>
          <w:tcPr>
            <w:tcW w:w="1361" w:type="dxa"/>
          </w:tcPr>
          <w:p w14:paraId="0764828B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100 MHz a 50 GHz</w:t>
            </w:r>
          </w:p>
        </w:tc>
        <w:tc>
          <w:tcPr>
            <w:tcW w:w="1320" w:type="dxa"/>
          </w:tcPr>
          <w:p w14:paraId="35F0BBFA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No especificada, pero llega hasta el horizonte radioeléctrico y más allá de él</w:t>
            </w:r>
          </w:p>
        </w:tc>
        <w:tc>
          <w:tcPr>
            <w:tcW w:w="1325" w:type="dxa"/>
          </w:tcPr>
          <w:p w14:paraId="6F684979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0,001 a 50</w:t>
            </w:r>
            <w:r w:rsidRPr="00474A27">
              <w:rPr>
                <w:sz w:val="16"/>
              </w:rPr>
              <w:br/>
              <w:t>Año medio y mes más desfavorable</w:t>
            </w:r>
          </w:p>
        </w:tc>
        <w:tc>
          <w:tcPr>
            <w:tcW w:w="1361" w:type="dxa"/>
          </w:tcPr>
          <w:p w14:paraId="0ED79721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7FCD7D50" w14:textId="77777777" w:rsidR="002170D7" w:rsidRPr="00474A27" w:rsidRDefault="002170D7" w:rsidP="00096E75">
            <w:pPr>
              <w:pStyle w:val="Tabletext"/>
              <w:jc w:val="left"/>
              <w:rPr>
                <w:b/>
                <w:sz w:val="16"/>
              </w:rPr>
            </w:pPr>
            <w:r w:rsidRPr="00474A27">
              <w:rPr>
                <w:sz w:val="16"/>
              </w:rPr>
              <w:t>No se especifican límites, dentro de la capa de superficie de la atmósfera</w:t>
            </w:r>
            <w:r w:rsidRPr="00474A27">
              <w:rPr>
                <w:sz w:val="16"/>
              </w:rPr>
              <w:br/>
              <w:t>(No es adecuado para aplicaciones aeronáuticas)</w:t>
            </w:r>
          </w:p>
        </w:tc>
        <w:tc>
          <w:tcPr>
            <w:tcW w:w="1716" w:type="dxa"/>
          </w:tcPr>
          <w:p w14:paraId="094D6C56" w14:textId="77777777" w:rsidR="002170D7" w:rsidRPr="00474A27" w:rsidRDefault="002170D7" w:rsidP="00096E75">
            <w:pPr>
              <w:pStyle w:val="Tabletext"/>
              <w:jc w:val="left"/>
              <w:rPr>
                <w:bCs/>
                <w:sz w:val="16"/>
              </w:rPr>
            </w:pPr>
            <w:r w:rsidRPr="00474A27">
              <w:rPr>
                <w:sz w:val="16"/>
              </w:rPr>
              <w:t>Datos del perfil del trayecto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Porcentaje de tiempo</w:t>
            </w:r>
            <w:r w:rsidRPr="00474A27">
              <w:rPr>
                <w:sz w:val="16"/>
              </w:rPr>
              <w:br/>
              <w:t>Altura de la antena de transmisión</w:t>
            </w:r>
            <w:r w:rsidRPr="00474A27">
              <w:rPr>
                <w:sz w:val="16"/>
              </w:rPr>
              <w:br/>
              <w:t>Altura de la antena de recepción</w:t>
            </w:r>
            <w:r w:rsidRPr="00474A27">
              <w:rPr>
                <w:sz w:val="16"/>
              </w:rPr>
              <w:br/>
              <w:t>Latitud y longitud del transmisor</w:t>
            </w:r>
            <w:r w:rsidRPr="00474A27">
              <w:rPr>
                <w:sz w:val="16"/>
              </w:rPr>
              <w:br/>
              <w:t>Latitud y longitud del receptor</w:t>
            </w:r>
            <w:r w:rsidRPr="00474A27">
              <w:rPr>
                <w:sz w:val="16"/>
              </w:rPr>
              <w:br/>
              <w:t>Datos meteorológicos</w:t>
            </w:r>
            <w:r w:rsidRPr="00474A27">
              <w:rPr>
                <w:sz w:val="16"/>
              </w:rPr>
              <w:br/>
            </w:r>
            <w:r w:rsidRPr="00474A27">
              <w:rPr>
                <w:bCs/>
                <w:sz w:val="16"/>
              </w:rPr>
              <w:t>Polarización</w:t>
            </w:r>
          </w:p>
        </w:tc>
      </w:tr>
      <w:tr w:rsidR="002170D7" w:rsidRPr="00474A27" w14:paraId="4F3BAF37" w14:textId="77777777" w:rsidTr="00096E75">
        <w:trPr>
          <w:jc w:val="center"/>
        </w:trPr>
        <w:tc>
          <w:tcPr>
            <w:tcW w:w="1020" w:type="dxa"/>
          </w:tcPr>
          <w:p w14:paraId="4D1D8D6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P.528</w:t>
            </w:r>
          </w:p>
        </w:tc>
        <w:tc>
          <w:tcPr>
            <w:tcW w:w="1361" w:type="dxa"/>
          </w:tcPr>
          <w:p w14:paraId="01C6BB8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Curvas de propagación para los servicios móvil aeronáutico y de radionavegación aeronáutica que utilizan las bandas de ondas métricas, decimétricas y centimétricas</w:t>
            </w:r>
          </w:p>
        </w:tc>
        <w:tc>
          <w:tcPr>
            <w:tcW w:w="1062" w:type="dxa"/>
          </w:tcPr>
          <w:p w14:paraId="40140CD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Móvil aeronáutico</w:t>
            </w:r>
          </w:p>
        </w:tc>
        <w:tc>
          <w:tcPr>
            <w:tcW w:w="1134" w:type="dxa"/>
          </w:tcPr>
          <w:p w14:paraId="5C3D912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zona</w:t>
            </w:r>
          </w:p>
        </w:tc>
        <w:tc>
          <w:tcPr>
            <w:tcW w:w="1262" w:type="dxa"/>
          </w:tcPr>
          <w:p w14:paraId="40F6C8CE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Pérdida básica de transmisión </w:t>
            </w:r>
          </w:p>
        </w:tc>
        <w:tc>
          <w:tcPr>
            <w:tcW w:w="1361" w:type="dxa"/>
          </w:tcPr>
          <w:p w14:paraId="56826AC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100 MHz a 30 GHz</w:t>
            </w:r>
          </w:p>
        </w:tc>
        <w:tc>
          <w:tcPr>
            <w:tcW w:w="1320" w:type="dxa"/>
          </w:tcPr>
          <w:p w14:paraId="6447AD0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especificada, pero llega hasta el horizonte radioeléctrico y más allá de él. Para aplicaciones aeronáuticas una distancia de 0 km en el círculo máximo no implica un trayecto de 0 km.</w:t>
            </w:r>
          </w:p>
        </w:tc>
        <w:tc>
          <w:tcPr>
            <w:tcW w:w="1325" w:type="dxa"/>
          </w:tcPr>
          <w:p w14:paraId="2CC704F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1 a 99</w:t>
            </w:r>
          </w:p>
        </w:tc>
        <w:tc>
          <w:tcPr>
            <w:tcW w:w="1361" w:type="dxa"/>
          </w:tcPr>
          <w:p w14:paraId="6A15925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589C69C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Altura de los terminales </w:t>
            </w:r>
            <w:r>
              <w:rPr>
                <w:sz w:val="16"/>
              </w:rPr>
              <w:br/>
            </w:r>
            <w:r w:rsidRPr="00474A27">
              <w:rPr>
                <w:sz w:val="16"/>
              </w:rPr>
              <w:t>1,5 – 20 000 m</w:t>
            </w:r>
          </w:p>
        </w:tc>
        <w:tc>
          <w:tcPr>
            <w:tcW w:w="1716" w:type="dxa"/>
          </w:tcPr>
          <w:p w14:paraId="0391C98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  <w:r w:rsidRPr="00474A27">
              <w:rPr>
                <w:sz w:val="16"/>
              </w:rPr>
              <w:br/>
              <w:t>Altura del transmisor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Altura del receptor</w:t>
            </w:r>
            <w:r w:rsidRPr="00474A27">
              <w:rPr>
                <w:sz w:val="16"/>
              </w:rPr>
              <w:br/>
              <w:t>Porcentaje de tiempo</w:t>
            </w:r>
          </w:p>
          <w:p w14:paraId="0AED5DF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Polarización</w:t>
            </w:r>
          </w:p>
        </w:tc>
      </w:tr>
    </w:tbl>
    <w:p w14:paraId="3FBDB7EF" w14:textId="77777777" w:rsidR="002170D7" w:rsidRPr="00474A27" w:rsidRDefault="002170D7" w:rsidP="002170D7">
      <w:pPr>
        <w:pStyle w:val="TableNo"/>
      </w:pPr>
      <w:r w:rsidRPr="00474A27">
        <w:lastRenderedPageBreak/>
        <w:t>CUADRO 1 (</w:t>
      </w:r>
      <w:r w:rsidRPr="00474A27">
        <w:rPr>
          <w:i/>
        </w:rPr>
        <w:t>continuación</w:t>
      </w:r>
      <w:r w:rsidRPr="00474A27"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3C3CFE01" w14:textId="77777777" w:rsidTr="00096E75">
        <w:trPr>
          <w:jc w:val="center"/>
        </w:trPr>
        <w:tc>
          <w:tcPr>
            <w:tcW w:w="1020" w:type="dxa"/>
            <w:vAlign w:val="center"/>
          </w:tcPr>
          <w:p w14:paraId="6C461554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57AD189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2696753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751A7BB7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14090E0D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A6CB1DC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76F0140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733DE30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283A84B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6801405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130EDCE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061D95" w14:paraId="35E26F24" w14:textId="77777777" w:rsidTr="00096E75">
        <w:trPr>
          <w:jc w:val="center"/>
        </w:trPr>
        <w:tc>
          <w:tcPr>
            <w:tcW w:w="1020" w:type="dxa"/>
          </w:tcPr>
          <w:p w14:paraId="0AE94AC7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P.530</w:t>
            </w:r>
          </w:p>
        </w:tc>
        <w:tc>
          <w:tcPr>
            <w:tcW w:w="1361" w:type="dxa"/>
          </w:tcPr>
          <w:p w14:paraId="32E662AD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y métodos de predicción necesarios para el diseño de sistemas terrenales con visibilidad directa</w:t>
            </w:r>
          </w:p>
        </w:tc>
        <w:tc>
          <w:tcPr>
            <w:tcW w:w="1062" w:type="dxa"/>
          </w:tcPr>
          <w:p w14:paraId="4B644B08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Enlaces fijos con visibilidad directa</w:t>
            </w:r>
          </w:p>
        </w:tc>
        <w:tc>
          <w:tcPr>
            <w:tcW w:w="1134" w:type="dxa"/>
          </w:tcPr>
          <w:p w14:paraId="619F56FC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 con visibilidad directa</w:t>
            </w:r>
          </w:p>
        </w:tc>
        <w:tc>
          <w:tcPr>
            <w:tcW w:w="1262" w:type="dxa"/>
          </w:tcPr>
          <w:p w14:paraId="38D8DCA9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Pérdida de propagación</w:t>
            </w:r>
            <w:r w:rsidRPr="00474A27">
              <w:rPr>
                <w:sz w:val="16"/>
              </w:rPr>
              <w:br/>
              <w:t>Mejora por diversidad (condiciones de cielo despejado) XPD</w:t>
            </w:r>
            <w:r w:rsidRPr="00474A27">
              <w:rPr>
                <w:sz w:val="16"/>
                <w:vertAlign w:val="superscript"/>
              </w:rPr>
              <w:t>(2)</w:t>
            </w:r>
            <w:r w:rsidRPr="00474A27">
              <w:rPr>
                <w:sz w:val="16"/>
              </w:rPr>
              <w:br/>
              <w:t>Interrupción</w:t>
            </w:r>
            <w:r w:rsidRPr="00474A27">
              <w:rPr>
                <w:sz w:val="16"/>
              </w:rPr>
              <w:br/>
              <w:t xml:space="preserve">Característica </w:t>
            </w:r>
            <w:r w:rsidRPr="00474A27">
              <w:rPr>
                <w:sz w:val="16"/>
              </w:rPr>
              <w:br/>
              <w:t>de error</w:t>
            </w:r>
          </w:p>
        </w:tc>
        <w:tc>
          <w:tcPr>
            <w:tcW w:w="1361" w:type="dxa"/>
          </w:tcPr>
          <w:p w14:paraId="7296146F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Aproximadamente</w:t>
            </w:r>
            <w:r w:rsidRPr="00474A27">
              <w:rPr>
                <w:sz w:val="16"/>
              </w:rPr>
              <w:br/>
              <w:t>150 MHz a 100 GHz</w:t>
            </w:r>
          </w:p>
        </w:tc>
        <w:tc>
          <w:tcPr>
            <w:tcW w:w="1320" w:type="dxa"/>
          </w:tcPr>
          <w:p w14:paraId="029AECC0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Hasta 200 km con visibilidad directa</w:t>
            </w:r>
          </w:p>
        </w:tc>
        <w:tc>
          <w:tcPr>
            <w:tcW w:w="1325" w:type="dxa"/>
          </w:tcPr>
          <w:p w14:paraId="0C793022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Todos los porcentajes de tiempo en condiciones de cielo despejado;</w:t>
            </w:r>
            <w:r w:rsidRPr="00474A27">
              <w:rPr>
                <w:sz w:val="16"/>
                <w:szCs w:val="16"/>
              </w:rPr>
              <w:br/>
              <w:t>1 a 0,001 en condiciones de precipitación</w:t>
            </w:r>
            <w:r w:rsidRPr="00474A27">
              <w:rPr>
                <w:sz w:val="16"/>
                <w:szCs w:val="16"/>
                <w:vertAlign w:val="superscript"/>
              </w:rPr>
              <w:t>(1)</w:t>
            </w:r>
            <w:r w:rsidRPr="00474A27">
              <w:rPr>
                <w:sz w:val="16"/>
                <w:szCs w:val="16"/>
              </w:rPr>
              <w:t xml:space="preserve">; </w:t>
            </w:r>
            <w:r w:rsidRPr="00474A27">
              <w:rPr>
                <w:sz w:val="16"/>
              </w:rPr>
              <w:t>y </w:t>
            </w:r>
            <w:r w:rsidRPr="00474A27">
              <w:rPr>
                <w:sz w:val="16"/>
                <w:szCs w:val="16"/>
              </w:rPr>
              <w:t>el mes más desfavorable para la atenuación</w:t>
            </w:r>
          </w:p>
        </w:tc>
        <w:tc>
          <w:tcPr>
            <w:tcW w:w="1361" w:type="dxa"/>
          </w:tcPr>
          <w:p w14:paraId="20384C8A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2ADD1FD8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Altura suficiente para asegurar el despejamiento especificado del trayecto</w:t>
            </w:r>
          </w:p>
        </w:tc>
        <w:tc>
          <w:tcPr>
            <w:tcW w:w="1716" w:type="dxa"/>
          </w:tcPr>
          <w:p w14:paraId="001B6446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  <w:r w:rsidRPr="00474A27">
              <w:rPr>
                <w:sz w:val="16"/>
              </w:rPr>
              <w:br/>
              <w:t>Altura del transmisor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Altura del receptor</w:t>
            </w:r>
            <w:r w:rsidRPr="00474A27">
              <w:rPr>
                <w:sz w:val="16"/>
              </w:rPr>
              <w:br/>
              <w:t>Porcentaje de tiempo</w:t>
            </w:r>
            <w:r w:rsidRPr="00474A27">
              <w:rPr>
                <w:sz w:val="16"/>
              </w:rPr>
              <w:br/>
              <w:t>Datos de obstrucción del terreno</w:t>
            </w:r>
            <w:r w:rsidRPr="00474A27">
              <w:rPr>
                <w:sz w:val="16"/>
              </w:rPr>
              <w:br/>
              <w:t>Datos climáticos</w:t>
            </w:r>
            <w:r w:rsidRPr="00474A27">
              <w:rPr>
                <w:sz w:val="16"/>
              </w:rPr>
              <w:br/>
              <w:t>Información del terreno</w:t>
            </w:r>
          </w:p>
        </w:tc>
      </w:tr>
      <w:tr w:rsidR="002170D7" w:rsidRPr="00061D95" w14:paraId="6F3CCA8C" w14:textId="77777777" w:rsidTr="00096E75">
        <w:trPr>
          <w:jc w:val="center"/>
        </w:trPr>
        <w:tc>
          <w:tcPr>
            <w:tcW w:w="1020" w:type="dxa"/>
          </w:tcPr>
          <w:p w14:paraId="4ACE7F86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P.533</w:t>
            </w:r>
          </w:p>
        </w:tc>
        <w:tc>
          <w:tcPr>
            <w:tcW w:w="1361" w:type="dxa"/>
          </w:tcPr>
          <w:p w14:paraId="6EFF1423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Método de predicción de la calidad de funcionamiento de circuitos que funcionan en ondas decamétricas</w:t>
            </w:r>
          </w:p>
        </w:tc>
        <w:tc>
          <w:tcPr>
            <w:tcW w:w="1062" w:type="dxa"/>
          </w:tcPr>
          <w:p w14:paraId="4AB48876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Radiodifusión Fijo </w:t>
            </w:r>
            <w:r w:rsidRPr="00474A27">
              <w:rPr>
                <w:sz w:val="16"/>
              </w:rPr>
              <w:br/>
              <w:t>Móvil</w:t>
            </w:r>
          </w:p>
        </w:tc>
        <w:tc>
          <w:tcPr>
            <w:tcW w:w="1134" w:type="dxa"/>
          </w:tcPr>
          <w:p w14:paraId="0AE3F98D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</w:tcPr>
          <w:p w14:paraId="66E9522A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MUF básica</w:t>
            </w:r>
            <w:r w:rsidRPr="00474A27">
              <w:rPr>
                <w:sz w:val="16"/>
              </w:rPr>
              <w:br/>
              <w:t>Intensidad de campo de la onda ionosférica</w:t>
            </w:r>
            <w:r w:rsidRPr="00474A27">
              <w:rPr>
                <w:sz w:val="16"/>
              </w:rPr>
              <w:br/>
              <w:t>Potencia disponible en el receptor</w:t>
            </w:r>
            <w:r w:rsidRPr="00474A27">
              <w:rPr>
                <w:sz w:val="16"/>
              </w:rPr>
              <w:br/>
              <w:t>Relación señal/ruido</w:t>
            </w:r>
            <w:r w:rsidRPr="00474A27">
              <w:rPr>
                <w:sz w:val="16"/>
              </w:rPr>
              <w:br/>
              <w:t>LUF</w:t>
            </w:r>
            <w:r w:rsidRPr="00474A27">
              <w:rPr>
                <w:sz w:val="16"/>
              </w:rPr>
              <w:br/>
              <w:t>Fiabilidad del circuito</w:t>
            </w:r>
          </w:p>
        </w:tc>
        <w:tc>
          <w:tcPr>
            <w:tcW w:w="1361" w:type="dxa"/>
          </w:tcPr>
          <w:p w14:paraId="2001FB16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2 a 30 MHz</w:t>
            </w:r>
          </w:p>
        </w:tc>
        <w:tc>
          <w:tcPr>
            <w:tcW w:w="1320" w:type="dxa"/>
          </w:tcPr>
          <w:p w14:paraId="070A4F11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0 a 40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000 km</w:t>
            </w:r>
          </w:p>
        </w:tc>
        <w:tc>
          <w:tcPr>
            <w:tcW w:w="1325" w:type="dxa"/>
          </w:tcPr>
          <w:p w14:paraId="3187EB03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Todos los porcentajes</w:t>
            </w:r>
          </w:p>
        </w:tc>
        <w:tc>
          <w:tcPr>
            <w:tcW w:w="1361" w:type="dxa"/>
          </w:tcPr>
          <w:p w14:paraId="464F8F88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75422C25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716" w:type="dxa"/>
          </w:tcPr>
          <w:p w14:paraId="06A47C2F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Latitud y longitud del transmisor</w:t>
            </w:r>
            <w:r w:rsidRPr="00474A27">
              <w:rPr>
                <w:sz w:val="16"/>
              </w:rPr>
              <w:br/>
              <w:t>Latitud y longitud del receptor</w:t>
            </w:r>
            <w:r w:rsidRPr="00474A27">
              <w:rPr>
                <w:sz w:val="16"/>
              </w:rPr>
              <w:br/>
              <w:t>Número de manchas solares</w:t>
            </w:r>
            <w:r w:rsidRPr="00474A27">
              <w:rPr>
                <w:sz w:val="16"/>
              </w:rPr>
              <w:br/>
              <w:t>Mes</w:t>
            </w:r>
            <w:r w:rsidRPr="00474A27">
              <w:rPr>
                <w:sz w:val="16"/>
              </w:rPr>
              <w:br/>
              <w:t>Horas</w:t>
            </w:r>
            <w:r w:rsidRPr="00474A27">
              <w:rPr>
                <w:sz w:val="16"/>
              </w:rPr>
              <w:br/>
              <w:t>Frecuencias</w:t>
            </w:r>
            <w:r w:rsidRPr="00474A27">
              <w:rPr>
                <w:sz w:val="16"/>
              </w:rPr>
              <w:br/>
              <w:t>Potencia del transmisor</w:t>
            </w:r>
            <w:r w:rsidRPr="00474A27">
              <w:rPr>
                <w:sz w:val="16"/>
              </w:rPr>
              <w:br/>
              <w:t>Tipo de antena del transmisor</w:t>
            </w:r>
            <w:r w:rsidRPr="00474A27">
              <w:rPr>
                <w:sz w:val="16"/>
              </w:rPr>
              <w:br/>
              <w:t>Tipo de antena del transmisor</w:t>
            </w:r>
          </w:p>
        </w:tc>
      </w:tr>
      <w:tr w:rsidR="002170D7" w:rsidRPr="00474A27" w14:paraId="6BEF2EF6" w14:textId="77777777" w:rsidTr="00096E75">
        <w:trPr>
          <w:jc w:val="center"/>
        </w:trPr>
        <w:tc>
          <w:tcPr>
            <w:tcW w:w="1020" w:type="dxa"/>
          </w:tcPr>
          <w:p w14:paraId="0A3354E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P.534</w:t>
            </w:r>
          </w:p>
        </w:tc>
        <w:tc>
          <w:tcPr>
            <w:tcW w:w="1361" w:type="dxa"/>
          </w:tcPr>
          <w:p w14:paraId="6E4CAEB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Método para calcular la intensidad</w:t>
            </w:r>
            <w:r w:rsidRPr="00474A27">
              <w:rPr>
                <w:sz w:val="16"/>
              </w:rPr>
              <w:br/>
              <w:t>de campo en presencia de</w:t>
            </w:r>
            <w:r w:rsidRPr="00474A27">
              <w:rPr>
                <w:sz w:val="16"/>
              </w:rPr>
              <w:br/>
              <w:t>la capa E esporádica</w:t>
            </w:r>
          </w:p>
        </w:tc>
        <w:tc>
          <w:tcPr>
            <w:tcW w:w="1062" w:type="dxa"/>
          </w:tcPr>
          <w:p w14:paraId="0ED81819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Fijo</w:t>
            </w:r>
            <w:r w:rsidRPr="00474A27">
              <w:rPr>
                <w:sz w:val="16"/>
              </w:rPr>
              <w:br/>
              <w:t>Móvil</w:t>
            </w:r>
            <w:r w:rsidRPr="00474A27">
              <w:rPr>
                <w:sz w:val="16"/>
              </w:rPr>
              <w:br/>
              <w:t>Radiodifusión</w:t>
            </w:r>
          </w:p>
        </w:tc>
        <w:tc>
          <w:tcPr>
            <w:tcW w:w="1134" w:type="dxa"/>
          </w:tcPr>
          <w:p w14:paraId="13213AB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 a través de la capa</w:t>
            </w:r>
            <w:r w:rsidRPr="00474A27">
              <w:rPr>
                <w:sz w:val="16"/>
              </w:rPr>
              <w:br/>
              <w:t>E esporádica</w:t>
            </w:r>
          </w:p>
        </w:tc>
        <w:tc>
          <w:tcPr>
            <w:tcW w:w="1262" w:type="dxa"/>
          </w:tcPr>
          <w:p w14:paraId="7CD765A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Intensidad de campo</w:t>
            </w:r>
          </w:p>
        </w:tc>
        <w:tc>
          <w:tcPr>
            <w:tcW w:w="1361" w:type="dxa"/>
          </w:tcPr>
          <w:p w14:paraId="6E64E28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30 a 100 MHz</w:t>
            </w:r>
          </w:p>
        </w:tc>
        <w:tc>
          <w:tcPr>
            <w:tcW w:w="1320" w:type="dxa"/>
          </w:tcPr>
          <w:p w14:paraId="2F537444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 a 4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000 km</w:t>
            </w:r>
          </w:p>
        </w:tc>
        <w:tc>
          <w:tcPr>
            <w:tcW w:w="1325" w:type="dxa"/>
          </w:tcPr>
          <w:p w14:paraId="2FA02E1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0,1 a 50</w:t>
            </w:r>
          </w:p>
        </w:tc>
        <w:tc>
          <w:tcPr>
            <w:tcW w:w="1361" w:type="dxa"/>
          </w:tcPr>
          <w:p w14:paraId="2F151CF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58043BA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716" w:type="dxa"/>
          </w:tcPr>
          <w:p w14:paraId="3571DB1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  <w:r w:rsidRPr="00474A27">
              <w:rPr>
                <w:sz w:val="16"/>
              </w:rPr>
              <w:br/>
              <w:t>Frecuencia</w:t>
            </w:r>
          </w:p>
        </w:tc>
      </w:tr>
      <w:tr w:rsidR="002170D7" w:rsidRPr="00061D95" w14:paraId="3BB9D0C9" w14:textId="77777777" w:rsidTr="00096E75">
        <w:trPr>
          <w:jc w:val="center"/>
        </w:trPr>
        <w:tc>
          <w:tcPr>
            <w:tcW w:w="1020" w:type="dxa"/>
          </w:tcPr>
          <w:p w14:paraId="51E98E4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P.617</w:t>
            </w:r>
          </w:p>
        </w:tc>
        <w:tc>
          <w:tcPr>
            <w:tcW w:w="1361" w:type="dxa"/>
          </w:tcPr>
          <w:p w14:paraId="080302E6" w14:textId="77777777" w:rsidR="002170D7" w:rsidRPr="00474A27" w:rsidRDefault="002170D7" w:rsidP="00096E75">
            <w:pPr>
              <w:pStyle w:val="Tabletext"/>
              <w:ind w:right="-113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y técnicas de predicción necesarios para el diseño de sistemas de radioenlaces transhorizonte</w:t>
            </w:r>
          </w:p>
        </w:tc>
        <w:tc>
          <w:tcPr>
            <w:tcW w:w="1062" w:type="dxa"/>
          </w:tcPr>
          <w:p w14:paraId="7692D644" w14:textId="77777777" w:rsidR="002170D7" w:rsidRPr="00474A27" w:rsidRDefault="002170D7" w:rsidP="00096E75">
            <w:pPr>
              <w:pStyle w:val="Tabletext"/>
              <w:ind w:right="-113"/>
              <w:jc w:val="left"/>
              <w:rPr>
                <w:sz w:val="16"/>
              </w:rPr>
            </w:pPr>
            <w:r w:rsidRPr="00474A27">
              <w:rPr>
                <w:sz w:val="16"/>
              </w:rPr>
              <w:t>Enlaces fijos transhorizonte</w:t>
            </w:r>
          </w:p>
        </w:tc>
        <w:tc>
          <w:tcPr>
            <w:tcW w:w="1134" w:type="dxa"/>
          </w:tcPr>
          <w:p w14:paraId="7A32EF0D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</w:tcPr>
          <w:p w14:paraId="0F09CBC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Pérdida básica de transmisión del trayecto</w:t>
            </w:r>
          </w:p>
        </w:tc>
        <w:tc>
          <w:tcPr>
            <w:tcW w:w="1361" w:type="dxa"/>
          </w:tcPr>
          <w:p w14:paraId="05DB1CC3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8"/>
                <w:szCs w:val="18"/>
              </w:rPr>
              <w:t>&gt;</w:t>
            </w:r>
            <w:r w:rsidRPr="00474A27">
              <w:rPr>
                <w:sz w:val="16"/>
              </w:rPr>
              <w:t>30 MHz</w:t>
            </w:r>
          </w:p>
        </w:tc>
        <w:tc>
          <w:tcPr>
            <w:tcW w:w="1320" w:type="dxa"/>
          </w:tcPr>
          <w:p w14:paraId="41EB104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100 a 1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000 km</w:t>
            </w:r>
          </w:p>
        </w:tc>
        <w:tc>
          <w:tcPr>
            <w:tcW w:w="1325" w:type="dxa"/>
          </w:tcPr>
          <w:p w14:paraId="71DD1AEF" w14:textId="77777777" w:rsidR="002170D7" w:rsidRPr="00474A27" w:rsidRDefault="002170D7" w:rsidP="00096E75">
            <w:pPr>
              <w:pStyle w:val="Tabletext"/>
              <w:ind w:left="-57"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0,001 a 99,999</w:t>
            </w:r>
          </w:p>
        </w:tc>
        <w:tc>
          <w:tcPr>
            <w:tcW w:w="1361" w:type="dxa"/>
          </w:tcPr>
          <w:p w14:paraId="4A5F2F2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40A177A3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se especifican límites dentro de la capa de superficie de la atmósfera</w:t>
            </w:r>
            <w:r w:rsidRPr="00474A27">
              <w:rPr>
                <w:sz w:val="16"/>
              </w:rPr>
              <w:br/>
              <w:t>(No es adecuado para aplicaciones aeronáuticas)</w:t>
            </w:r>
          </w:p>
        </w:tc>
        <w:tc>
          <w:tcPr>
            <w:tcW w:w="1716" w:type="dxa"/>
          </w:tcPr>
          <w:p w14:paraId="0D777B1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Ganancia de la antena transmisora</w:t>
            </w:r>
            <w:r w:rsidRPr="00474A27">
              <w:rPr>
                <w:sz w:val="16"/>
              </w:rPr>
              <w:br/>
              <w:t>Ganancia de la antena receptora</w:t>
            </w:r>
            <w:r w:rsidRPr="00474A27">
              <w:rPr>
                <w:sz w:val="16"/>
              </w:rPr>
              <w:br/>
              <w:t>Geometría del trayecto</w:t>
            </w:r>
          </w:p>
        </w:tc>
      </w:tr>
    </w:tbl>
    <w:p w14:paraId="628B8808" w14:textId="77777777" w:rsidR="002170D7" w:rsidRDefault="002170D7" w:rsidP="002170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1DEE9305" w14:textId="77777777" w:rsidR="002170D7" w:rsidRPr="00474A27" w:rsidRDefault="002170D7" w:rsidP="002170D7">
      <w:pPr>
        <w:pStyle w:val="TableNo"/>
      </w:pPr>
      <w:r w:rsidRPr="00474A27">
        <w:lastRenderedPageBreak/>
        <w:t>CUADRO 1 (</w:t>
      </w:r>
      <w:r w:rsidRPr="00474A27">
        <w:rPr>
          <w:i/>
        </w:rPr>
        <w:t>continuación</w:t>
      </w:r>
      <w:r w:rsidRPr="00474A27"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618DA3CB" w14:textId="77777777" w:rsidTr="00096E75">
        <w:trPr>
          <w:jc w:val="center"/>
        </w:trPr>
        <w:tc>
          <w:tcPr>
            <w:tcW w:w="1020" w:type="dxa"/>
            <w:vAlign w:val="center"/>
          </w:tcPr>
          <w:p w14:paraId="648AE0C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3EDF55A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18E64D4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562E58B4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4B0DE408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6EF1DD4C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4FC39702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1D84FED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12326E02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33B2F0A9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72C7442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061D95" w14:paraId="1120C73A" w14:textId="77777777" w:rsidTr="00096E75">
        <w:trPr>
          <w:jc w:val="center"/>
        </w:trPr>
        <w:tc>
          <w:tcPr>
            <w:tcW w:w="1020" w:type="dxa"/>
          </w:tcPr>
          <w:p w14:paraId="11D17BB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P.618</w:t>
            </w:r>
          </w:p>
        </w:tc>
        <w:tc>
          <w:tcPr>
            <w:tcW w:w="1361" w:type="dxa"/>
          </w:tcPr>
          <w:p w14:paraId="2C82D9B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y métodos de predicción necesarios para el diseño de sistemas de telecomunicación Tierra-espacio</w:t>
            </w:r>
          </w:p>
        </w:tc>
        <w:tc>
          <w:tcPr>
            <w:tcW w:w="1062" w:type="dxa"/>
          </w:tcPr>
          <w:p w14:paraId="32E725F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Satélite</w:t>
            </w:r>
          </w:p>
        </w:tc>
        <w:tc>
          <w:tcPr>
            <w:tcW w:w="1134" w:type="dxa"/>
          </w:tcPr>
          <w:p w14:paraId="68A8181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</w:tcPr>
          <w:p w14:paraId="13B146B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Pérdida de propagación</w:t>
            </w:r>
            <w:r w:rsidRPr="00474A27">
              <w:rPr>
                <w:sz w:val="16"/>
              </w:rPr>
              <w:br/>
              <w:t>Ganancia de diversidad y XPD</w:t>
            </w:r>
            <w:r w:rsidRPr="00474A27">
              <w:rPr>
                <w:sz w:val="16"/>
                <w:vertAlign w:val="superscript"/>
              </w:rPr>
              <w:t>(2)</w:t>
            </w:r>
            <w:r w:rsidRPr="00474A27">
              <w:rPr>
                <w:sz w:val="16"/>
              </w:rPr>
              <w:t xml:space="preserve"> (en condiciones de precipitación)</w:t>
            </w:r>
          </w:p>
        </w:tc>
        <w:tc>
          <w:tcPr>
            <w:tcW w:w="1361" w:type="dxa"/>
          </w:tcPr>
          <w:p w14:paraId="12F350F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1 a 55 GHz</w:t>
            </w:r>
          </w:p>
        </w:tc>
        <w:tc>
          <w:tcPr>
            <w:tcW w:w="1320" w:type="dxa"/>
          </w:tcPr>
          <w:p w14:paraId="1B77110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de órbita práctica</w:t>
            </w:r>
          </w:p>
        </w:tc>
        <w:tc>
          <w:tcPr>
            <w:tcW w:w="1325" w:type="dxa"/>
          </w:tcPr>
          <w:p w14:paraId="41D594A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0,001-5 para la atenuación debida a la lluvia;</w:t>
            </w:r>
            <w:r w:rsidRPr="00474A27">
              <w:rPr>
                <w:sz w:val="16"/>
              </w:rPr>
              <w:br/>
              <w:t>0,001-50 para la atenuación total 0,001-1 para XPD</w:t>
            </w:r>
            <w:r w:rsidRPr="00474A27">
              <w:rPr>
                <w:sz w:val="16"/>
                <w:vertAlign w:val="superscript"/>
              </w:rPr>
              <w:t>(2)</w:t>
            </w:r>
            <w:r w:rsidRPr="00474A27">
              <w:rPr>
                <w:sz w:val="16"/>
              </w:rPr>
              <w:t>;</w:t>
            </w:r>
            <w:r w:rsidRPr="00474A27">
              <w:rPr>
                <w:sz w:val="16"/>
              </w:rPr>
              <w:br/>
              <w:t>también el mes más desfavorable para la atenuación</w:t>
            </w:r>
          </w:p>
        </w:tc>
        <w:tc>
          <w:tcPr>
            <w:tcW w:w="1361" w:type="dxa"/>
          </w:tcPr>
          <w:p w14:paraId="39B3E93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4605A43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</w:tcPr>
          <w:p w14:paraId="61799A49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  <w:vertAlign w:val="superscript"/>
              </w:rPr>
            </w:pPr>
            <w:r w:rsidRPr="00474A27">
              <w:rPr>
                <w:sz w:val="16"/>
              </w:rPr>
              <w:t>Datos meteorológicos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Altura de la estación terrena</w:t>
            </w:r>
            <w:r w:rsidRPr="00474A27">
              <w:rPr>
                <w:sz w:val="16"/>
              </w:rPr>
              <w:br/>
              <w:t>Separación y ángulo entre emplazamientos de estación terrena (para ganancia de diversidad)</w:t>
            </w:r>
            <w:r w:rsidRPr="00474A27">
              <w:rPr>
                <w:sz w:val="16"/>
              </w:rPr>
              <w:br/>
              <w:t>Diámetro y eficacia de la antena (para el centelleo)</w:t>
            </w:r>
            <w:r w:rsidRPr="00474A27">
              <w:rPr>
                <w:sz w:val="16"/>
              </w:rPr>
              <w:br/>
              <w:t>Ángulo de polarización (para XPD</w:t>
            </w:r>
            <w:r w:rsidRPr="00474A27">
              <w:rPr>
                <w:sz w:val="16"/>
                <w:vertAlign w:val="superscript"/>
              </w:rPr>
              <w:t xml:space="preserve"> (2)</w:t>
            </w:r>
            <w:r w:rsidRPr="00474A27">
              <w:rPr>
                <w:sz w:val="16"/>
              </w:rPr>
              <w:t>)</w:t>
            </w:r>
          </w:p>
        </w:tc>
      </w:tr>
      <w:tr w:rsidR="002170D7" w:rsidRPr="00061D95" w14:paraId="76E6D5ED" w14:textId="77777777" w:rsidTr="00096E75">
        <w:trPr>
          <w:jc w:val="center"/>
        </w:trPr>
        <w:tc>
          <w:tcPr>
            <w:tcW w:w="1020" w:type="dxa"/>
          </w:tcPr>
          <w:p w14:paraId="3187B45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highlight w:val="yellow"/>
              </w:rPr>
            </w:pPr>
            <w:r w:rsidRPr="00474A27">
              <w:rPr>
                <w:sz w:val="16"/>
              </w:rPr>
              <w:t>Rec. UIT-R P.619</w:t>
            </w:r>
          </w:p>
        </w:tc>
        <w:tc>
          <w:tcPr>
            <w:tcW w:w="1361" w:type="dxa"/>
          </w:tcPr>
          <w:p w14:paraId="3E1E5741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necesarios para evaluar la interferencia entre estaciones en el espacio y estaciones sobre la superficie de la Tierra</w:t>
            </w:r>
          </w:p>
        </w:tc>
        <w:tc>
          <w:tcPr>
            <w:tcW w:w="1062" w:type="dxa"/>
          </w:tcPr>
          <w:p w14:paraId="2D0636CD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Satélite</w:t>
            </w:r>
          </w:p>
        </w:tc>
        <w:tc>
          <w:tcPr>
            <w:tcW w:w="1134" w:type="dxa"/>
          </w:tcPr>
          <w:p w14:paraId="6271164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</w:tcPr>
          <w:p w14:paraId="2771CB9D" w14:textId="77777777" w:rsidR="002170D7" w:rsidRPr="00474A27" w:rsidRDefault="002170D7" w:rsidP="00096E75">
            <w:pPr>
              <w:pStyle w:val="Tabletext"/>
              <w:jc w:val="left"/>
              <w:rPr>
                <w:sz w:val="17"/>
                <w:szCs w:val="17"/>
              </w:rPr>
            </w:pPr>
            <w:r w:rsidRPr="00474A27">
              <w:rPr>
                <w:sz w:val="17"/>
                <w:szCs w:val="17"/>
              </w:rPr>
              <w:t>Pérdida básica de transmisión para interferencia de una sola fuente</w:t>
            </w:r>
          </w:p>
          <w:p w14:paraId="539D03A0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7"/>
                <w:szCs w:val="17"/>
              </w:rPr>
              <w:t>Pérdida básica de transmisión con cielo despejado para una interferencia de fuentes múltiples</w:t>
            </w:r>
          </w:p>
        </w:tc>
        <w:tc>
          <w:tcPr>
            <w:tcW w:w="1361" w:type="dxa"/>
          </w:tcPr>
          <w:p w14:paraId="49A0F6CD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7"/>
                <w:szCs w:val="17"/>
              </w:rPr>
              <w:t>0,1 a 100 GHz</w:t>
            </w:r>
          </w:p>
        </w:tc>
        <w:tc>
          <w:tcPr>
            <w:tcW w:w="1320" w:type="dxa"/>
          </w:tcPr>
          <w:p w14:paraId="3F2902F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de órbita práctica</w:t>
            </w:r>
          </w:p>
        </w:tc>
        <w:tc>
          <w:tcPr>
            <w:tcW w:w="1325" w:type="dxa"/>
          </w:tcPr>
          <w:p w14:paraId="2363BE8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7"/>
                <w:szCs w:val="17"/>
              </w:rPr>
              <w:t>0,001 a 50</w:t>
            </w:r>
          </w:p>
        </w:tc>
        <w:tc>
          <w:tcPr>
            <w:tcW w:w="1361" w:type="dxa"/>
          </w:tcPr>
          <w:p w14:paraId="44914A7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14E26FA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</w:tcPr>
          <w:p w14:paraId="4DE22AE4" w14:textId="77777777" w:rsidR="002170D7" w:rsidRPr="00474A27" w:rsidRDefault="002170D7" w:rsidP="00096E75">
            <w:pPr>
              <w:pStyle w:val="Tabletext"/>
              <w:rPr>
                <w:sz w:val="17"/>
                <w:szCs w:val="17"/>
              </w:rPr>
            </w:pPr>
            <w:r w:rsidRPr="00474A27">
              <w:rPr>
                <w:sz w:val="16"/>
              </w:rPr>
              <w:t>Frecuencia</w:t>
            </w:r>
          </w:p>
          <w:p w14:paraId="789442C5" w14:textId="77777777" w:rsidR="002170D7" w:rsidRPr="00474A27" w:rsidRDefault="002170D7" w:rsidP="00096E75">
            <w:pPr>
              <w:pStyle w:val="Tabletext"/>
              <w:rPr>
                <w:sz w:val="17"/>
                <w:szCs w:val="17"/>
              </w:rPr>
            </w:pPr>
            <w:r w:rsidRPr="00474A27">
              <w:rPr>
                <w:sz w:val="16"/>
              </w:rPr>
              <w:t>Ángulo de elevación de la estación terrena</w:t>
            </w:r>
          </w:p>
          <w:p w14:paraId="6AD26684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7"/>
                <w:szCs w:val="17"/>
              </w:rPr>
            </w:pPr>
            <w:r w:rsidRPr="00474A27">
              <w:rPr>
                <w:sz w:val="17"/>
                <w:szCs w:val="17"/>
              </w:rPr>
              <w:t>Separación angular del trayecto</w:t>
            </w:r>
          </w:p>
          <w:p w14:paraId="24B3C5F9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7"/>
                <w:szCs w:val="17"/>
              </w:rPr>
            </w:pPr>
            <w:r w:rsidRPr="00474A27">
              <w:rPr>
                <w:sz w:val="17"/>
                <w:szCs w:val="17"/>
              </w:rPr>
              <w:t>Longitud del trayecto.</w:t>
            </w:r>
          </w:p>
          <w:p w14:paraId="1FBEAA37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7"/>
                <w:szCs w:val="17"/>
              </w:rPr>
            </w:pPr>
            <w:r w:rsidRPr="00474A27">
              <w:rPr>
                <w:sz w:val="17"/>
                <w:szCs w:val="17"/>
              </w:rPr>
              <w:t>Atenuación gaseosa</w:t>
            </w:r>
          </w:p>
          <w:p w14:paraId="7094C1C4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7"/>
                <w:szCs w:val="17"/>
              </w:rPr>
            </w:pPr>
            <w:r w:rsidRPr="00474A27">
              <w:rPr>
                <w:sz w:val="17"/>
                <w:szCs w:val="17"/>
              </w:rPr>
              <w:t>Ganancia de centelleo</w:t>
            </w:r>
          </w:p>
          <w:p w14:paraId="15DA687A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7"/>
                <w:szCs w:val="17"/>
              </w:rPr>
              <w:t>Atenuación máxima permitida de la señal deseada</w:t>
            </w:r>
          </w:p>
        </w:tc>
      </w:tr>
      <w:tr w:rsidR="002170D7" w:rsidRPr="00061D95" w14:paraId="0D48598E" w14:textId="77777777" w:rsidTr="00096E75">
        <w:trPr>
          <w:jc w:val="center"/>
        </w:trPr>
        <w:tc>
          <w:tcPr>
            <w:tcW w:w="1020" w:type="dxa"/>
          </w:tcPr>
          <w:p w14:paraId="10A9DB7D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P.620</w:t>
            </w:r>
          </w:p>
        </w:tc>
        <w:tc>
          <w:tcPr>
            <w:tcW w:w="1361" w:type="dxa"/>
          </w:tcPr>
          <w:p w14:paraId="5F55FD9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necesarios para evaluar las distancias de coordinación en la banda de frecuencias de 100 MHz a 105 GHz</w:t>
            </w:r>
          </w:p>
        </w:tc>
        <w:tc>
          <w:tcPr>
            <w:tcW w:w="1062" w:type="dxa"/>
          </w:tcPr>
          <w:p w14:paraId="00EE3FA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Coordinación de frecuencia de la estación terrena</w:t>
            </w:r>
          </w:p>
        </w:tc>
        <w:tc>
          <w:tcPr>
            <w:tcW w:w="1134" w:type="dxa"/>
          </w:tcPr>
          <w:p w14:paraId="4F0CD38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Distancia de coordinación</w:t>
            </w:r>
          </w:p>
        </w:tc>
        <w:tc>
          <w:tcPr>
            <w:tcW w:w="1262" w:type="dxa"/>
          </w:tcPr>
          <w:p w14:paraId="3A1C483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Distancia a la que se logran las pérdidas de propagación requeridas</w:t>
            </w:r>
          </w:p>
        </w:tc>
        <w:tc>
          <w:tcPr>
            <w:tcW w:w="1361" w:type="dxa"/>
          </w:tcPr>
          <w:p w14:paraId="6A0B980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100 MHz a 105 GHz</w:t>
            </w:r>
          </w:p>
        </w:tc>
        <w:tc>
          <w:tcPr>
            <w:tcW w:w="1320" w:type="dxa"/>
          </w:tcPr>
          <w:p w14:paraId="59D374BE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Hasta 1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200 km</w:t>
            </w:r>
          </w:p>
        </w:tc>
        <w:tc>
          <w:tcPr>
            <w:tcW w:w="1325" w:type="dxa"/>
          </w:tcPr>
          <w:p w14:paraId="20328C1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0,001 a 50</w:t>
            </w:r>
          </w:p>
        </w:tc>
        <w:tc>
          <w:tcPr>
            <w:tcW w:w="1361" w:type="dxa"/>
          </w:tcPr>
          <w:p w14:paraId="4E34495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46EF1873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se especifican límites</w:t>
            </w:r>
            <w:r w:rsidRPr="00474A27">
              <w:t xml:space="preserve"> </w:t>
            </w:r>
            <w:r w:rsidRPr="00474A27">
              <w:rPr>
                <w:sz w:val="16"/>
              </w:rPr>
              <w:t>dentro de la capa de superficie de la atmósfera</w:t>
            </w:r>
            <w:r w:rsidRPr="00474A27">
              <w:rPr>
                <w:sz w:val="16"/>
              </w:rPr>
              <w:br/>
              <w:t>(No es adecuado para aplicaciones aeronáuticas)</w:t>
            </w:r>
          </w:p>
        </w:tc>
        <w:tc>
          <w:tcPr>
            <w:tcW w:w="1716" w:type="dxa"/>
          </w:tcPr>
          <w:p w14:paraId="5D89DF4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Pérdida de transmisión básica mínima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Porcentaje de tiempo</w:t>
            </w:r>
            <w:r w:rsidRPr="00474A27">
              <w:rPr>
                <w:sz w:val="16"/>
              </w:rPr>
              <w:br/>
              <w:t>Ángulo de elevación de la estación terrena</w:t>
            </w:r>
          </w:p>
        </w:tc>
      </w:tr>
    </w:tbl>
    <w:p w14:paraId="2BA04220" w14:textId="77777777" w:rsidR="002170D7" w:rsidRDefault="002170D7" w:rsidP="002170D7">
      <w:pPr>
        <w:pStyle w:val="TableNo"/>
      </w:pPr>
    </w:p>
    <w:p w14:paraId="3E159F8A" w14:textId="77777777" w:rsidR="002170D7" w:rsidRDefault="002170D7" w:rsidP="002170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5E9649C5" w14:textId="77777777" w:rsidR="002170D7" w:rsidRPr="00474A27" w:rsidRDefault="002170D7" w:rsidP="002170D7">
      <w:pPr>
        <w:pStyle w:val="TableNo"/>
      </w:pPr>
      <w:r w:rsidRPr="00474A27">
        <w:lastRenderedPageBreak/>
        <w:t>CUADRO 1 (</w:t>
      </w:r>
      <w:r w:rsidRPr="00474A27">
        <w:rPr>
          <w:i/>
        </w:rPr>
        <w:t>continuación</w:t>
      </w:r>
      <w:r w:rsidRPr="00474A27"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0F94BD45" w14:textId="77777777" w:rsidTr="00096E75">
        <w:trPr>
          <w:jc w:val="center"/>
        </w:trPr>
        <w:tc>
          <w:tcPr>
            <w:tcW w:w="1020" w:type="dxa"/>
            <w:vAlign w:val="center"/>
          </w:tcPr>
          <w:p w14:paraId="46990633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778FA12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5C253738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1AC43D1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75680B0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37BA817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29EC5C23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6B97862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2F016A8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6461262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7E01368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474A27" w14:paraId="6131FB4D" w14:textId="77777777" w:rsidTr="00096E75">
        <w:trPr>
          <w:jc w:val="center"/>
        </w:trPr>
        <w:tc>
          <w:tcPr>
            <w:tcW w:w="1020" w:type="dxa"/>
          </w:tcPr>
          <w:p w14:paraId="582DC1C7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P.678</w:t>
            </w:r>
          </w:p>
        </w:tc>
        <w:tc>
          <w:tcPr>
            <w:tcW w:w="1361" w:type="dxa"/>
          </w:tcPr>
          <w:p w14:paraId="6E6FD498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Caracterización de la variabilidad de los fenómenos de propagación</w:t>
            </w:r>
            <w:r w:rsidRPr="00474A27">
              <w:rPr>
                <w:sz w:val="16"/>
              </w:rPr>
              <w:br/>
              <w:t>y estimación del riesgo asociado al margen de propagación</w:t>
            </w:r>
          </w:p>
        </w:tc>
        <w:tc>
          <w:tcPr>
            <w:tcW w:w="1062" w:type="dxa"/>
          </w:tcPr>
          <w:p w14:paraId="533BBB3C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Modelos de intensidad de lluvia</w:t>
            </w:r>
            <w:r w:rsidRPr="00474A27">
              <w:rPr>
                <w:sz w:val="16"/>
              </w:rPr>
              <w:br/>
              <w:t>Satélite</w:t>
            </w:r>
          </w:p>
        </w:tc>
        <w:tc>
          <w:tcPr>
            <w:tcW w:w="1134" w:type="dxa"/>
          </w:tcPr>
          <w:p w14:paraId="358ADBEB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</w:tcPr>
          <w:p w14:paraId="2B238829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Variabilidad de los fenómenos de propagación</w:t>
            </w:r>
          </w:p>
        </w:tc>
        <w:tc>
          <w:tcPr>
            <w:tcW w:w="1361" w:type="dxa"/>
          </w:tcPr>
          <w:p w14:paraId="0D2B52C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12 a 50 GHz</w:t>
            </w:r>
          </w:p>
        </w:tc>
        <w:tc>
          <w:tcPr>
            <w:tcW w:w="1320" w:type="dxa"/>
          </w:tcPr>
          <w:p w14:paraId="52146E5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orbital práctica</w:t>
            </w:r>
          </w:p>
        </w:tc>
        <w:tc>
          <w:tcPr>
            <w:tcW w:w="1325" w:type="dxa"/>
          </w:tcPr>
          <w:p w14:paraId="74DAFB90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0,01-2 para índice de pluviosidad y atenuación debida a la lluvia a lo largo de trayectos oblicuos</w:t>
            </w:r>
          </w:p>
        </w:tc>
        <w:tc>
          <w:tcPr>
            <w:tcW w:w="1361" w:type="dxa"/>
          </w:tcPr>
          <w:p w14:paraId="0FF1C757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</w:tcPr>
          <w:p w14:paraId="49790A2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</w:tcPr>
          <w:p w14:paraId="43885BA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Probabilidad de rebasamiento</w:t>
            </w:r>
          </w:p>
        </w:tc>
      </w:tr>
      <w:tr w:rsidR="002170D7" w:rsidRPr="00061D95" w14:paraId="00996714" w14:textId="77777777" w:rsidTr="00096E75">
        <w:trPr>
          <w:jc w:val="center"/>
        </w:trPr>
        <w:tc>
          <w:tcPr>
            <w:tcW w:w="1020" w:type="dxa"/>
          </w:tcPr>
          <w:p w14:paraId="558291B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P.679</w:t>
            </w:r>
          </w:p>
        </w:tc>
        <w:tc>
          <w:tcPr>
            <w:tcW w:w="1361" w:type="dxa"/>
          </w:tcPr>
          <w:p w14:paraId="0D1BE92D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necesarios para el diseño de sistemas de radiodifusión por satélite</w:t>
            </w:r>
          </w:p>
        </w:tc>
        <w:tc>
          <w:tcPr>
            <w:tcW w:w="1062" w:type="dxa"/>
          </w:tcPr>
          <w:p w14:paraId="02CD2DD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Satélite de radiodifusión</w:t>
            </w:r>
          </w:p>
        </w:tc>
        <w:tc>
          <w:tcPr>
            <w:tcW w:w="1134" w:type="dxa"/>
          </w:tcPr>
          <w:p w14:paraId="1463E6A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zona</w:t>
            </w:r>
          </w:p>
        </w:tc>
        <w:tc>
          <w:tcPr>
            <w:tcW w:w="1262" w:type="dxa"/>
          </w:tcPr>
          <w:p w14:paraId="57933BF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Pérdida básica de transmisión en exceso. </w:t>
            </w:r>
            <w:r w:rsidRPr="00474A27">
              <w:rPr>
                <w:sz w:val="16"/>
              </w:rPr>
              <w:br/>
              <w:t>Efecto del entorno local</w:t>
            </w:r>
          </w:p>
        </w:tc>
        <w:tc>
          <w:tcPr>
            <w:tcW w:w="1361" w:type="dxa"/>
          </w:tcPr>
          <w:p w14:paraId="4670CAF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0,5 a 5,1 GHz</w:t>
            </w:r>
          </w:p>
        </w:tc>
        <w:tc>
          <w:tcPr>
            <w:tcW w:w="1320" w:type="dxa"/>
          </w:tcPr>
          <w:p w14:paraId="7027948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orbital práctica</w:t>
            </w:r>
          </w:p>
        </w:tc>
        <w:tc>
          <w:tcPr>
            <w:tcW w:w="1325" w:type="dxa"/>
          </w:tcPr>
          <w:p w14:paraId="397A430E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361" w:type="dxa"/>
          </w:tcPr>
          <w:p w14:paraId="226B508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se especifican límites</w:t>
            </w:r>
          </w:p>
        </w:tc>
        <w:tc>
          <w:tcPr>
            <w:tcW w:w="1504" w:type="dxa"/>
          </w:tcPr>
          <w:p w14:paraId="09FCCF64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se especifican límites</w:t>
            </w:r>
          </w:p>
        </w:tc>
        <w:tc>
          <w:tcPr>
            <w:tcW w:w="1716" w:type="dxa"/>
          </w:tcPr>
          <w:p w14:paraId="42ACF75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Características del entorno local</w:t>
            </w:r>
          </w:p>
        </w:tc>
      </w:tr>
      <w:tr w:rsidR="002170D7" w:rsidRPr="00061D95" w14:paraId="394B646D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40CA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P.680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6712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necesarios para el diseño de sistemas de telecomunicación móviles marítimos tierra</w:t>
            </w:r>
            <w:r w:rsidRPr="00474A27">
              <w:rPr>
                <w:sz w:val="16"/>
              </w:rPr>
              <w:noBreakHyphen/>
              <w:t>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0E97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Móvil marítimo por 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A0E4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226D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Desvanecimiento causado por la superficie del mar</w:t>
            </w:r>
            <w:r w:rsidRPr="00474A27">
              <w:rPr>
                <w:sz w:val="16"/>
              </w:rPr>
              <w:br/>
              <w:t>Duraciones de los desvaneci-</w:t>
            </w:r>
            <w:r w:rsidRPr="00474A27">
              <w:rPr>
                <w:sz w:val="16"/>
              </w:rPr>
              <w:br/>
              <w:t>mientos</w:t>
            </w:r>
            <w:r w:rsidRPr="00474A27">
              <w:rPr>
                <w:sz w:val="16"/>
              </w:rPr>
              <w:br/>
              <w:t>Interferencia (satélite</w:t>
            </w:r>
            <w:r w:rsidRPr="00474A27">
              <w:rPr>
                <w:sz w:val="14"/>
              </w:rPr>
              <w:t xml:space="preserve"> </w:t>
            </w:r>
            <w:r w:rsidRPr="00474A27">
              <w:rPr>
                <w:sz w:val="16"/>
              </w:rPr>
              <w:t>adyacente)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8BB4E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0,8 a 8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68EE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51F83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Hasta 0,001% mediante una distribución Rice</w:t>
            </w:r>
            <w:r w:rsidRPr="00474A27">
              <w:rPr>
                <w:sz w:val="16"/>
              </w:rPr>
              <w:noBreakHyphen/>
              <w:t>Nakagami</w:t>
            </w:r>
            <w:r w:rsidRPr="00474A27">
              <w:rPr>
                <w:sz w:val="16"/>
              </w:rPr>
              <w:br/>
              <w:t>Límite del 0,01% para la interferencia</w:t>
            </w:r>
            <w:r w:rsidRPr="00474A27">
              <w:rPr>
                <w:position w:val="6"/>
                <w:sz w:val="12"/>
              </w:rPr>
              <w:t>(1)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6DE7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29C5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5305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Ganancia máxima en el eje de puntería de la antena</w:t>
            </w:r>
          </w:p>
        </w:tc>
      </w:tr>
      <w:tr w:rsidR="002170D7" w:rsidRPr="00061D95" w14:paraId="5B9B816D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86AA3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P.681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FBC2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necesarios para el diseño de sistemas de telecomunica-</w:t>
            </w:r>
            <w:r w:rsidRPr="00474A27">
              <w:rPr>
                <w:sz w:val="16"/>
              </w:rPr>
              <w:br/>
              <w:t>ciones móviles terrestres Tierra</w:t>
            </w:r>
            <w:r w:rsidRPr="00474A27">
              <w:rPr>
                <w:sz w:val="16"/>
              </w:rPr>
              <w:noBreakHyphen/>
              <w:t>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28601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Móvil terrestre por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B99A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335FF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Desvanecimiento en el trayecto Duraciones de los desvanecimientos Duraciones de los intervalos sin desvanecimientos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B61A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0,8 a 20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E6B2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0CFE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  <w:r w:rsidRPr="00474A27">
              <w:rPr>
                <w:sz w:val="16"/>
              </w:rPr>
              <w:br/>
              <w:t>Porcentaje de distancia recorrida de 1 a 80%</w:t>
            </w:r>
            <w:r w:rsidRPr="00474A27">
              <w:rPr>
                <w:position w:val="6"/>
                <w:sz w:val="12"/>
              </w:rPr>
              <w:t>(1)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538A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BF134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1461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Porcentaje de la distancia recorrida</w:t>
            </w:r>
            <w:r w:rsidRPr="00474A27">
              <w:rPr>
                <w:sz w:val="16"/>
              </w:rPr>
              <w:br/>
              <w:t>Nivel aproximado del enmascaramiento óptico</w:t>
            </w:r>
          </w:p>
        </w:tc>
      </w:tr>
      <w:tr w:rsidR="002170D7" w:rsidRPr="00061D95" w14:paraId="30CDD1B3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12A1B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P.682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94325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necesarios para el diseño de sistemas de telecomunica-</w:t>
            </w:r>
            <w:r w:rsidRPr="00474A27">
              <w:rPr>
                <w:sz w:val="16"/>
              </w:rPr>
              <w:br/>
              <w:t>ción móviles aeronáuticos Tierra-espacio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1CDA9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Móvil aeronáutico</w:t>
            </w:r>
            <w:r w:rsidRPr="00474A27">
              <w:rPr>
                <w:sz w:val="16"/>
              </w:rPr>
              <w:br/>
              <w:t>por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BC9D4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A8030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Desvanecimiento</w:t>
            </w:r>
            <w:r w:rsidRPr="00474A27">
              <w:rPr>
                <w:sz w:val="16"/>
              </w:rPr>
              <w:br/>
              <w:t>causado por la superficie del mar</w:t>
            </w:r>
            <w:r w:rsidRPr="00474A27">
              <w:rPr>
                <w:sz w:val="16"/>
              </w:rPr>
              <w:br/>
              <w:t>Trayectos múltiples a partir del suelo y la aeronave durante el aterrizaje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497CA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1 a 2 GHz (desvanecimiento causado por la superficie del mar)</w:t>
            </w:r>
          </w:p>
          <w:p w14:paraId="3BDFFF05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1 a 3 GHz (trayecto múltiple a partir del suelo)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7261B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D91A2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Hasta 0,001% mediante una distribución Rice</w:t>
            </w:r>
            <w:r w:rsidRPr="00474A27">
              <w:rPr>
                <w:sz w:val="16"/>
              </w:rPr>
              <w:noBreakHyphen/>
              <w:t>Nakagami</w:t>
            </w:r>
            <w:r w:rsidRPr="00474A27">
              <w:rPr>
                <w:position w:val="6"/>
                <w:sz w:val="12"/>
              </w:rPr>
              <w:t>(1)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8B3B1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25DDA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 para el desvanecimiento causado por la superficie del mar</w:t>
            </w:r>
            <w:r w:rsidRPr="00474A27">
              <w:rPr>
                <w:sz w:val="16"/>
              </w:rPr>
              <w:br/>
              <w:t>Hasta 1 km para la reflexión en el suelo durante el aterrizaje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731C9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Polarización</w:t>
            </w:r>
            <w:r w:rsidRPr="00474A27">
              <w:rPr>
                <w:sz w:val="16"/>
              </w:rPr>
              <w:br/>
              <w:t>Ganancia máxima en el eje de puntería de la antena</w:t>
            </w:r>
            <w:r w:rsidRPr="00474A27">
              <w:rPr>
                <w:sz w:val="16"/>
              </w:rPr>
              <w:br/>
              <w:t>Altura de la antena</w:t>
            </w:r>
          </w:p>
        </w:tc>
      </w:tr>
    </w:tbl>
    <w:p w14:paraId="62F2863C" w14:textId="77777777" w:rsidR="002170D7" w:rsidRPr="00474A27" w:rsidRDefault="002170D7" w:rsidP="002170D7">
      <w:pPr>
        <w:pStyle w:val="Tablefin"/>
        <w:rPr>
          <w:lang w:val="es-ES"/>
        </w:rPr>
      </w:pPr>
    </w:p>
    <w:p w14:paraId="0D148D35" w14:textId="77777777" w:rsidR="002170D7" w:rsidRPr="00474A27" w:rsidRDefault="002170D7" w:rsidP="002170D7">
      <w:pPr>
        <w:pStyle w:val="TableNo"/>
      </w:pPr>
      <w:r w:rsidRPr="00474A27">
        <w:lastRenderedPageBreak/>
        <w:t>CUADRO 1 (</w:t>
      </w:r>
      <w:r w:rsidRPr="00474A27">
        <w:rPr>
          <w:i/>
        </w:rPr>
        <w:t>continuación</w:t>
      </w:r>
      <w:r w:rsidRPr="00474A27"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53E29109" w14:textId="77777777" w:rsidTr="00096E75">
        <w:trPr>
          <w:jc w:val="center"/>
        </w:trPr>
        <w:tc>
          <w:tcPr>
            <w:tcW w:w="1020" w:type="dxa"/>
            <w:vAlign w:val="center"/>
          </w:tcPr>
          <w:p w14:paraId="6879E2D3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26FF97D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366FD444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7B2EF60A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53A1C67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004754D8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4B8E89E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364C6B69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2CC167D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12BAAFD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1EF90FD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061D95" w14:paraId="6E5931A9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2FADC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P.684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E95AC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iCs/>
                <w:sz w:val="16"/>
              </w:rPr>
              <w:t>Predicción de la intensidad de campo en frecuencias por debajo de unos 150 kH</w:t>
            </w:r>
            <w:r w:rsidRPr="00474A27">
              <w:rPr>
                <w:sz w:val="16"/>
              </w:rPr>
              <w:t>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0D9D4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Fijo</w:t>
            </w:r>
            <w:r w:rsidRPr="00474A27">
              <w:rPr>
                <w:sz w:val="16"/>
              </w:rPr>
              <w:br/>
              <w:t>Móvil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15489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  <w:r w:rsidRPr="00474A27">
              <w:rPr>
                <w:sz w:val="16"/>
              </w:rPr>
              <w:br/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4E04A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Intensidad de campo de la onda ionosférica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D4C87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30 a 150 kHz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DA21F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ind w:left="-57"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0 a 16 000 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1593F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9CBDD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E8812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6E984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Latitud y longitud del transmisor</w:t>
            </w:r>
            <w:r w:rsidRPr="00474A27">
              <w:rPr>
                <w:sz w:val="16"/>
              </w:rPr>
              <w:br/>
              <w:t>Latitud y longitud del receptor</w:t>
            </w:r>
            <w:r w:rsidRPr="00474A27">
              <w:rPr>
                <w:sz w:val="16"/>
              </w:rPr>
              <w:br/>
              <w:t>Distancia</w:t>
            </w:r>
            <w:r w:rsidRPr="00474A27">
              <w:rPr>
                <w:sz w:val="16"/>
              </w:rPr>
              <w:br/>
              <w:t>Potencia del transmisor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Constantes del suelo</w:t>
            </w:r>
            <w:r w:rsidRPr="00474A27">
              <w:rPr>
                <w:sz w:val="16"/>
              </w:rPr>
              <w:br/>
              <w:t>Estación</w:t>
            </w:r>
            <w:r w:rsidRPr="00474A27">
              <w:rPr>
                <w:sz w:val="16"/>
              </w:rPr>
              <w:br/>
              <w:t>Número de manchas solares</w:t>
            </w:r>
            <w:r w:rsidRPr="00474A27">
              <w:rPr>
                <w:sz w:val="16"/>
              </w:rPr>
              <w:br/>
              <w:t>Hora del día</w:t>
            </w:r>
          </w:p>
        </w:tc>
      </w:tr>
      <w:tr w:rsidR="002170D7" w:rsidRPr="00061D95" w14:paraId="0A294238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30FE3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P.843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55C18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Comunicaciones mediante la propagación por impulsos meteóricos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ADC75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Fijo</w:t>
            </w:r>
            <w:r w:rsidRPr="00474A27">
              <w:rPr>
                <w:sz w:val="16"/>
              </w:rPr>
              <w:br/>
              <w:t>Móvil</w:t>
            </w:r>
            <w:r w:rsidRPr="00474A27">
              <w:rPr>
                <w:sz w:val="16"/>
              </w:rPr>
              <w:br/>
              <w:t>Radiodifusión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8693F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Punto a punto </w:t>
            </w:r>
            <w:r w:rsidRPr="00474A27">
              <w:rPr>
                <w:sz w:val="16"/>
              </w:rPr>
              <w:br/>
              <w:t xml:space="preserve">por ráfagas </w:t>
            </w:r>
            <w:r w:rsidRPr="00474A27">
              <w:rPr>
                <w:sz w:val="16"/>
              </w:rPr>
              <w:br/>
              <w:t>de meteoritos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A495C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Potencia recibida Tasa de ráfagas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D4674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30 a 100 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4D00C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ind w:left="-57"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100 a 1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000 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E123B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0 a 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E5246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73667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EC144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Distancia</w:t>
            </w:r>
            <w:r w:rsidRPr="00474A27">
              <w:rPr>
                <w:sz w:val="16"/>
              </w:rPr>
              <w:br/>
              <w:t>Potencia del transmisor</w:t>
            </w:r>
            <w:r w:rsidRPr="00474A27">
              <w:rPr>
                <w:sz w:val="16"/>
              </w:rPr>
              <w:br/>
              <w:t>Ganancias de antena</w:t>
            </w:r>
          </w:p>
        </w:tc>
      </w:tr>
      <w:tr w:rsidR="002170D7" w:rsidRPr="00061D95" w14:paraId="2C64E76A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E2333" w14:textId="77777777" w:rsidR="002170D7" w:rsidRPr="00474A27" w:rsidRDefault="002170D7" w:rsidP="00096E75">
            <w:pPr>
              <w:pStyle w:val="Tabletext"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P.1147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958F5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Predicción de la intensidad de campo de la onda ionosférica en frecuencias comprendidas entre 150 y 1 700 kHz aproximadamente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68B8A" w14:textId="77777777" w:rsidR="002170D7" w:rsidRPr="00474A27" w:rsidRDefault="002170D7" w:rsidP="00096E75">
            <w:pPr>
              <w:pStyle w:val="Tabletext"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Radiodifusión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4137B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C5A88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Intensidad de campo de la</w:t>
            </w:r>
            <w:r w:rsidRPr="00474A27">
              <w:rPr>
                <w:sz w:val="16"/>
              </w:rPr>
              <w:br/>
              <w:t>onda ionosférica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9EF31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0,15 a 1,7 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A1832" w14:textId="77777777" w:rsidR="002170D7" w:rsidRPr="00474A27" w:rsidRDefault="002170D7" w:rsidP="00096E75">
            <w:pPr>
              <w:pStyle w:val="Tabletext"/>
              <w:spacing w:before="20" w:after="20"/>
              <w:ind w:left="-57"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50 a 12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000 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F177F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1, 10, 50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53B1A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937BA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BA7E6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Latitud y longitud del</w:t>
            </w:r>
            <w:r w:rsidRPr="00474A27">
              <w:rPr>
                <w:sz w:val="16"/>
              </w:rPr>
              <w:br/>
              <w:t>transmisor</w:t>
            </w:r>
            <w:r w:rsidRPr="00474A27">
              <w:rPr>
                <w:sz w:val="16"/>
              </w:rPr>
              <w:br/>
              <w:t>Latitud y longitud del</w:t>
            </w:r>
            <w:r w:rsidRPr="00474A27">
              <w:rPr>
                <w:sz w:val="16"/>
              </w:rPr>
              <w:br/>
              <w:t>receptor</w:t>
            </w:r>
            <w:r w:rsidRPr="00474A27">
              <w:rPr>
                <w:sz w:val="16"/>
              </w:rPr>
              <w:br/>
              <w:t>Distancia</w:t>
            </w:r>
            <w:r w:rsidRPr="00474A27">
              <w:rPr>
                <w:sz w:val="16"/>
              </w:rPr>
              <w:br/>
              <w:t>Número de manchas</w:t>
            </w:r>
            <w:r w:rsidRPr="00474A27">
              <w:rPr>
                <w:sz w:val="16"/>
              </w:rPr>
              <w:br/>
              <w:t>solares</w:t>
            </w:r>
            <w:r w:rsidRPr="00474A27">
              <w:rPr>
                <w:sz w:val="16"/>
              </w:rPr>
              <w:br/>
              <w:t>Potencia del transmisor</w:t>
            </w:r>
            <w:r w:rsidRPr="00474A27">
              <w:rPr>
                <w:sz w:val="16"/>
              </w:rPr>
              <w:br/>
              <w:t>Frecuencia</w:t>
            </w:r>
          </w:p>
        </w:tc>
      </w:tr>
      <w:tr w:rsidR="002170D7" w:rsidRPr="00061D95" w14:paraId="5AE0DDFC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EA493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P.1238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C77C9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y métodos de predicción para la planificación de sistemas de radiocomunica-</w:t>
            </w:r>
            <w:r w:rsidRPr="00474A27">
              <w:rPr>
                <w:sz w:val="16"/>
              </w:rPr>
              <w:br/>
              <w:t>ciones en interiores y redes radioeléctricas de área local en la gama de frecuencias de 300 MHz a 100 GHz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C58CC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Móvil</w:t>
            </w:r>
            <w:r w:rsidRPr="00474A27">
              <w:rPr>
                <w:sz w:val="16"/>
              </w:rPr>
              <w:br/>
              <w:t>Red radioeléctrica de área local (RLAN)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770D5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Métodos de propagación en el interior de edificios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09CB5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Pérdida básica de transmisión</w:t>
            </w:r>
            <w:r w:rsidRPr="00474A27">
              <w:rPr>
                <w:sz w:val="16"/>
              </w:rPr>
              <w:br/>
              <w:t>Dispersión del retardo de propagación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89304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300 MHz a 450 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CA9F6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Dentro de edificios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13455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1855C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5E427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Base: aproximada</w:t>
            </w:r>
            <w:r w:rsidRPr="00474A27">
              <w:rPr>
                <w:sz w:val="16"/>
              </w:rPr>
              <w:softHyphen/>
              <w:t>mente 2</w:t>
            </w:r>
            <w:r w:rsidRPr="00474A27">
              <w:rPr>
                <w:sz w:val="16"/>
              </w:rPr>
              <w:noBreakHyphen/>
              <w:t>3 m</w:t>
            </w:r>
            <w:r w:rsidRPr="00474A27">
              <w:rPr>
                <w:sz w:val="16"/>
              </w:rPr>
              <w:br/>
              <w:t>Móvil: aproximada</w:t>
            </w:r>
            <w:r w:rsidRPr="00474A27">
              <w:rPr>
                <w:sz w:val="16"/>
              </w:rPr>
              <w:softHyphen/>
            </w:r>
            <w:r w:rsidRPr="00474A27">
              <w:rPr>
                <w:sz w:val="16"/>
              </w:rPr>
              <w:br/>
              <w:t>mente 0,5</w:t>
            </w:r>
            <w:r w:rsidRPr="00474A27">
              <w:rPr>
                <w:sz w:val="16"/>
              </w:rPr>
              <w:noBreakHyphen/>
              <w:t>3 m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E7BD1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 xml:space="preserve">Distancia </w:t>
            </w:r>
            <w:r w:rsidRPr="00474A27">
              <w:rPr>
                <w:sz w:val="16"/>
              </w:rPr>
              <w:br/>
              <w:t>Factores relacionados con el suelo y las paredes</w:t>
            </w:r>
          </w:p>
        </w:tc>
      </w:tr>
    </w:tbl>
    <w:p w14:paraId="7FB0FD4F" w14:textId="77777777" w:rsidR="002170D7" w:rsidRPr="00474A27" w:rsidRDefault="002170D7" w:rsidP="002170D7">
      <w:pPr>
        <w:pStyle w:val="Tablefin"/>
        <w:rPr>
          <w:lang w:val="es-ES"/>
        </w:rPr>
      </w:pPr>
    </w:p>
    <w:p w14:paraId="43F2CE10" w14:textId="77777777" w:rsidR="002170D7" w:rsidRPr="00474A27" w:rsidRDefault="002170D7" w:rsidP="002170D7">
      <w:pPr>
        <w:pStyle w:val="TableNo"/>
      </w:pPr>
      <w:r w:rsidRPr="00474A27">
        <w:lastRenderedPageBreak/>
        <w:t>CUADRO 1 (</w:t>
      </w:r>
      <w:r w:rsidRPr="00474A27">
        <w:rPr>
          <w:i/>
        </w:rPr>
        <w:t>continuación</w:t>
      </w:r>
      <w:r w:rsidRPr="00474A27"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036151EA" w14:textId="77777777" w:rsidTr="00096E75">
        <w:trPr>
          <w:jc w:val="center"/>
        </w:trPr>
        <w:tc>
          <w:tcPr>
            <w:tcW w:w="1020" w:type="dxa"/>
            <w:vAlign w:val="center"/>
          </w:tcPr>
          <w:p w14:paraId="54D81A2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016FF196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3E93A96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41D7EC07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1386B2A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1801F36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1B3A2818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2120F384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082ADDC8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6F8AF86D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4169655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061D95" w14:paraId="2A3C2656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01DED" w14:textId="77777777" w:rsidR="002170D7" w:rsidRPr="00474A27" w:rsidRDefault="002170D7" w:rsidP="00096E75">
            <w:pPr>
              <w:pStyle w:val="Tabletext"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P.1410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8F578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y métodos de predicción necesarios para el diseño de sistemas terrenales de acceso radioeléctrico de banda ancha que funcionan en una gama de frecuencias de 3 a 60 GHz aproximadamente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DFDC5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Acceso radioeléctrico en banda ancha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D4E1A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A059F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Cobertura</w:t>
            </w:r>
            <w:r w:rsidRPr="00474A27">
              <w:rPr>
                <w:sz w:val="16"/>
              </w:rPr>
              <w:br/>
              <w:t>Reducción temporal de la cobertura debida a la lluvia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69E38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3 a 60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0B50A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0-5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E33A6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0,001 a 1 (para calcular la reducción de la cobertura debida a la lluvia)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03A2C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Hasta 100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4A625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Sin límites: 0</w:t>
            </w:r>
            <w:r w:rsidRPr="00474A27">
              <w:rPr>
                <w:sz w:val="16"/>
              </w:rPr>
              <w:noBreakHyphen/>
              <w:t>300 m (típica)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68C2B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Tamaño de la célula</w:t>
            </w:r>
            <w:r w:rsidRPr="00474A27">
              <w:rPr>
                <w:sz w:val="16"/>
              </w:rPr>
              <w:br/>
              <w:t>Altura del terminal</w:t>
            </w:r>
            <w:r w:rsidRPr="00474A27">
              <w:rPr>
                <w:sz w:val="16"/>
              </w:rPr>
              <w:br/>
              <w:t>Parámetros estadísticos de la altura de los edificios</w:t>
            </w:r>
          </w:p>
        </w:tc>
      </w:tr>
      <w:tr w:rsidR="002170D7" w:rsidRPr="00061D95" w14:paraId="70F30DC7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78D7A" w14:textId="77777777" w:rsidR="002170D7" w:rsidRPr="00474A27" w:rsidRDefault="002170D7" w:rsidP="00096E75">
            <w:pPr>
              <w:pStyle w:val="Tabletext"/>
              <w:spacing w:before="20" w:after="20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P.1411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B722A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propagación y métodos de predicción para la planificación de los sistemas de radiocomunica-</w:t>
            </w:r>
            <w:r w:rsidRPr="00474A27">
              <w:rPr>
                <w:sz w:val="16"/>
              </w:rPr>
              <w:br/>
              <w:t>ciones de exteriores de corto alcance y redes de radiocomunica-</w:t>
            </w:r>
            <w:r w:rsidRPr="00474A27">
              <w:rPr>
                <w:sz w:val="16"/>
              </w:rPr>
              <w:br/>
              <w:t>ciones de área local en la gama de frecuencias de 300 MHz a 100 GHz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7DDE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Móvil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46180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Métodos de propagación en trayecto corto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D39A7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Pérdida básica de transmisión</w:t>
            </w:r>
            <w:r w:rsidRPr="00474A27">
              <w:rPr>
                <w:sz w:val="16"/>
              </w:rPr>
              <w:br/>
              <w:t>Dispersión del retardo de propagación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98073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300 MHz a 100 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1B23E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&lt; 1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FAEBE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F8E07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8AF09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Base: aproximada-</w:t>
            </w:r>
            <w:r w:rsidRPr="00474A27">
              <w:rPr>
                <w:sz w:val="16"/>
              </w:rPr>
              <w:br/>
              <w:t>mente 4</w:t>
            </w:r>
            <w:r w:rsidRPr="00474A27">
              <w:rPr>
                <w:sz w:val="16"/>
              </w:rPr>
              <w:noBreakHyphen/>
              <w:t>50 m</w:t>
            </w:r>
            <w:r w:rsidRPr="00474A27">
              <w:rPr>
                <w:sz w:val="16"/>
              </w:rPr>
              <w:br/>
              <w:t>Móvil: aproximada</w:t>
            </w:r>
            <w:r w:rsidRPr="00474A27">
              <w:rPr>
                <w:sz w:val="16"/>
              </w:rPr>
              <w:softHyphen/>
              <w:t>mente 0,5</w:t>
            </w:r>
            <w:r w:rsidRPr="00474A27">
              <w:rPr>
                <w:sz w:val="16"/>
              </w:rPr>
              <w:noBreakHyphen/>
              <w:t>3 m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FB5EC" w14:textId="77777777" w:rsidR="002170D7" w:rsidRPr="00474A27" w:rsidRDefault="002170D7" w:rsidP="00096E75">
            <w:pPr>
              <w:pStyle w:val="Tabletext"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Distancia</w:t>
            </w:r>
            <w:r w:rsidRPr="00474A27">
              <w:rPr>
                <w:sz w:val="16"/>
              </w:rPr>
              <w:br/>
              <w:t>Dimensiones de la calle</w:t>
            </w:r>
            <w:r w:rsidRPr="00474A27">
              <w:rPr>
                <w:sz w:val="16"/>
              </w:rPr>
              <w:br/>
              <w:t>Altura de las estructuras</w:t>
            </w:r>
          </w:p>
        </w:tc>
      </w:tr>
    </w:tbl>
    <w:p w14:paraId="37646C7A" w14:textId="77777777" w:rsidR="002170D7" w:rsidRDefault="002170D7" w:rsidP="002170D7">
      <w:pPr>
        <w:pStyle w:val="TableNo"/>
        <w:keepLines/>
      </w:pPr>
    </w:p>
    <w:p w14:paraId="22A24E6D" w14:textId="77777777" w:rsidR="002170D7" w:rsidRDefault="002170D7" w:rsidP="002170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47A777BA" w14:textId="77777777" w:rsidR="002170D7" w:rsidRPr="00474A27" w:rsidRDefault="002170D7" w:rsidP="002170D7">
      <w:pPr>
        <w:pStyle w:val="TableNo"/>
        <w:keepLines/>
      </w:pPr>
      <w:r w:rsidRPr="00474A27">
        <w:lastRenderedPageBreak/>
        <w:t>CUADRO 1 (</w:t>
      </w:r>
      <w:r w:rsidRPr="00474A27">
        <w:rPr>
          <w:i/>
        </w:rPr>
        <w:t>continuación</w:t>
      </w:r>
      <w:r w:rsidRPr="00474A27"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43E3926C" w14:textId="77777777" w:rsidTr="00096E75">
        <w:trPr>
          <w:jc w:val="center"/>
        </w:trPr>
        <w:tc>
          <w:tcPr>
            <w:tcW w:w="1020" w:type="dxa"/>
            <w:vAlign w:val="center"/>
          </w:tcPr>
          <w:p w14:paraId="7EA8E306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301A4FD2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7C7501D4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2FD41A5A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7703BDBE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6593141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5675955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77EED0D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1FCDD432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365235CA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0AE665F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061D95" w14:paraId="724AEF1D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50836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P.1546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8C455" w14:textId="61B1AD4A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Métodos de predicción de punto a zona para servicios terrenales en la gama de frecuencias de 30 a </w:t>
            </w:r>
            <w:r w:rsidR="00A23172">
              <w:rPr>
                <w:sz w:val="16"/>
              </w:rPr>
              <w:t>6</w:t>
            </w:r>
            <w:r w:rsidRPr="00474A27">
              <w:rPr>
                <w:sz w:val="16"/>
              </w:rPr>
              <w:t xml:space="preserve"> </w:t>
            </w:r>
            <w:r w:rsidR="00A23172">
              <w:rPr>
                <w:sz w:val="16"/>
              </w:rPr>
              <w:t>G</w:t>
            </w:r>
            <w:r w:rsidRPr="00474A27">
              <w:rPr>
                <w:sz w:val="16"/>
              </w:rPr>
              <w:t>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093A6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Servicio terrenales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D0592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B9535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Intensidad de campo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7E846" w14:textId="799A7C0A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30 a </w:t>
            </w:r>
            <w:r w:rsidR="00A23172">
              <w:rPr>
                <w:sz w:val="16"/>
              </w:rPr>
              <w:t>6</w:t>
            </w:r>
            <w:r w:rsidRPr="00474A27">
              <w:rPr>
                <w:sz w:val="16"/>
              </w:rPr>
              <w:t> 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68CFC" w14:textId="67AF4F79" w:rsidR="002170D7" w:rsidRPr="00474A27" w:rsidRDefault="00A23172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>
              <w:rPr>
                <w:sz w:val="16"/>
              </w:rPr>
              <w:t>Hasta</w:t>
            </w:r>
            <w:r w:rsidR="002170D7" w:rsidRPr="00474A27">
              <w:rPr>
                <w:sz w:val="16"/>
              </w:rPr>
              <w:t xml:space="preserve"> 1</w:t>
            </w:r>
            <w:r w:rsidR="002170D7" w:rsidRPr="00474A27">
              <w:rPr>
                <w:rFonts w:ascii="Tms Rmn" w:hAnsi="Tms Rmn"/>
                <w:sz w:val="12"/>
              </w:rPr>
              <w:t> </w:t>
            </w:r>
            <w:r w:rsidR="002170D7" w:rsidRPr="00474A27">
              <w:rPr>
                <w:sz w:val="16"/>
              </w:rPr>
              <w:t>000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B8B4C" w14:textId="0AB2F139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 xml:space="preserve">1 a </w:t>
            </w:r>
            <w:r w:rsidR="00A23172">
              <w:rPr>
                <w:sz w:val="16"/>
              </w:rPr>
              <w:t>99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B9DE0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1 a 99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48E37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i/>
                <w:iCs/>
                <w:sz w:val="16"/>
              </w:rPr>
              <w:t>Transmisor/base:</w:t>
            </w:r>
            <w:r w:rsidRPr="00474A27">
              <w:rPr>
                <w:sz w:val="16"/>
              </w:rPr>
              <w:t xml:space="preserve"> altura efectiva desde menos de 0 m hasta 3</w:t>
            </w:r>
            <w:r w:rsidRPr="00474A27">
              <w:rPr>
                <w:rFonts w:ascii="Tms Rmn" w:hAnsi="Tms Rmn"/>
                <w:sz w:val="12"/>
              </w:rPr>
              <w:t> </w:t>
            </w:r>
            <w:r w:rsidRPr="00474A27">
              <w:rPr>
                <w:sz w:val="16"/>
              </w:rPr>
              <w:t>000 m</w:t>
            </w:r>
            <w:r w:rsidRPr="00474A27">
              <w:rPr>
                <w:sz w:val="16"/>
              </w:rPr>
              <w:br/>
            </w:r>
            <w:r w:rsidRPr="00474A27">
              <w:rPr>
                <w:i/>
                <w:iCs/>
                <w:sz w:val="16"/>
              </w:rPr>
              <w:t>Receptor/móvil:</w:t>
            </w:r>
            <w:r w:rsidRPr="00474A27">
              <w:rPr>
                <w:sz w:val="16"/>
              </w:rPr>
              <w:t xml:space="preserve"> </w:t>
            </w:r>
            <w:r w:rsidRPr="00474A27">
              <w:rPr>
                <w:sz w:val="16"/>
              </w:rPr>
              <w:sym w:font="Symbol" w:char="F0B3"/>
            </w:r>
            <w:r w:rsidRPr="00474A27">
              <w:rPr>
                <w:sz w:val="16"/>
              </w:rPr>
              <w:t>1 m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0A6C6" w14:textId="77777777" w:rsidR="002170D7" w:rsidRPr="00474A27" w:rsidRDefault="002170D7" w:rsidP="00096E75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</w:rPr>
            </w:pPr>
            <w:r w:rsidRPr="00474A27">
              <w:rPr>
                <w:sz w:val="16"/>
              </w:rPr>
              <w:t>Altura y cobertura del terreno (opcional)</w:t>
            </w:r>
            <w:r w:rsidRPr="00474A27">
              <w:rPr>
                <w:sz w:val="16"/>
              </w:rPr>
              <w:br/>
              <w:t>Clasificación del trayecto</w:t>
            </w:r>
            <w:r w:rsidRPr="00474A27">
              <w:rPr>
                <w:sz w:val="16"/>
              </w:rPr>
              <w:br/>
              <w:t>Distancia</w:t>
            </w:r>
            <w:r w:rsidRPr="00474A27">
              <w:rPr>
                <w:sz w:val="16"/>
              </w:rPr>
              <w:br/>
              <w:t>Altura de la antena de transmisión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Porcentaje de tiempo</w:t>
            </w:r>
            <w:r w:rsidRPr="00474A27">
              <w:rPr>
                <w:sz w:val="16"/>
              </w:rPr>
              <w:br/>
              <w:t>Altura de la antena de recepción</w:t>
            </w:r>
            <w:r w:rsidRPr="00474A27">
              <w:rPr>
                <w:sz w:val="16"/>
              </w:rPr>
              <w:br/>
              <w:t>Ángulo de despejamiento del terminal</w:t>
            </w:r>
            <w:r w:rsidRPr="00474A27">
              <w:rPr>
                <w:sz w:val="16"/>
              </w:rPr>
              <w:br/>
              <w:t>Porcentaje de emplazamientos</w:t>
            </w:r>
            <w:r w:rsidRPr="00474A27">
              <w:rPr>
                <w:sz w:val="16"/>
              </w:rPr>
              <w:br/>
              <w:t>Gradiente de refractividad</w:t>
            </w:r>
          </w:p>
        </w:tc>
      </w:tr>
      <w:tr w:rsidR="002170D7" w:rsidRPr="00061D95" w14:paraId="71ED1F0C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42F09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P.1622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D3DB7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Métodos de predicción requeridos para el diseño de sistemas Tierra-espacio que funcionan entre 20 THz y 375 THz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58055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Enlaces ópticos de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8F11B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66370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Atenuación debida a la absorción</w:t>
            </w:r>
            <w:r w:rsidRPr="00474A27">
              <w:rPr>
                <w:sz w:val="16"/>
              </w:rPr>
              <w:br/>
              <w:t>Atenuación debida a la dispersión</w:t>
            </w:r>
            <w:r w:rsidRPr="00474A27">
              <w:rPr>
                <w:sz w:val="16"/>
              </w:rPr>
              <w:br/>
              <w:t>Ruido de fondo</w:t>
            </w:r>
            <w:r w:rsidRPr="00474A27">
              <w:rPr>
                <w:sz w:val="16"/>
              </w:rPr>
              <w:br/>
              <w:t>Centelleo de amplitud</w:t>
            </w:r>
            <w:r w:rsidRPr="00474A27">
              <w:rPr>
                <w:sz w:val="16"/>
              </w:rPr>
              <w:br/>
              <w:t>Ángulo de llegada</w:t>
            </w:r>
            <w:r w:rsidRPr="00474A27">
              <w:rPr>
                <w:sz w:val="16"/>
              </w:rPr>
              <w:br/>
              <w:t>Fluctuación lenta del haz</w:t>
            </w:r>
            <w:r w:rsidRPr="00474A27">
              <w:rPr>
                <w:sz w:val="16"/>
              </w:rPr>
              <w:br/>
              <w:t>Ensanchamiento del haz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1AD3C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20 a 375 THz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F9FB5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Enlaces ópticos Tierra</w:t>
            </w:r>
            <w:r w:rsidRPr="00474A27">
              <w:rPr>
                <w:sz w:val="16"/>
              </w:rPr>
              <w:noBreakHyphen/>
              <w:t>espacio de campo lejano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E8C1D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21891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538F5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6F762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Longitud de onda</w:t>
            </w:r>
            <w:r w:rsidRPr="00474A27">
              <w:rPr>
                <w:sz w:val="16"/>
              </w:rPr>
              <w:br/>
              <w:t>Altura del terminal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Parámetro de la estructura de la turbulencia</w:t>
            </w:r>
          </w:p>
        </w:tc>
      </w:tr>
      <w:tr w:rsidR="002170D7" w:rsidRPr="00061D95" w14:paraId="6523EF9C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D1542" w14:textId="77777777" w:rsidR="002170D7" w:rsidRPr="00474A27" w:rsidRDefault="002170D7" w:rsidP="00096E75">
            <w:pPr>
              <w:pStyle w:val="Tabletext"/>
              <w:keepNext/>
              <w:keepLines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P.1623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55D9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Método de predicción de la dinámica de los desvanecimientos en los trayectos Tierra-espacio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54BAB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4ADB9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95A71" w14:textId="77777777" w:rsidR="002170D7" w:rsidRPr="00474A27" w:rsidRDefault="002170D7" w:rsidP="00096E75">
            <w:pPr>
              <w:pStyle w:val="Tabletext"/>
              <w:keepNext/>
              <w:keepLines/>
              <w:ind w:right="-113"/>
              <w:jc w:val="left"/>
              <w:rPr>
                <w:sz w:val="16"/>
              </w:rPr>
            </w:pPr>
            <w:r w:rsidRPr="00474A27">
              <w:rPr>
                <w:sz w:val="16"/>
              </w:rPr>
              <w:t>Duración de los desvanecimientos,</w:t>
            </w:r>
            <w:r w:rsidRPr="00474A27">
              <w:rPr>
                <w:sz w:val="16"/>
              </w:rPr>
              <w:br/>
              <w:t>pendiente de los desvanecimientos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F586C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10 a 50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009F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 orbital práctica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C1830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8A4C8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66C9A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12D4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Umbral de atenuación</w:t>
            </w:r>
            <w:r w:rsidRPr="00474A27">
              <w:rPr>
                <w:sz w:val="16"/>
              </w:rPr>
              <w:br/>
              <w:t>Anchura de banda del filtro</w:t>
            </w:r>
          </w:p>
        </w:tc>
      </w:tr>
    </w:tbl>
    <w:p w14:paraId="2EAC318E" w14:textId="77777777" w:rsidR="002170D7" w:rsidRDefault="002170D7" w:rsidP="002170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1EF5CE0F" w14:textId="77777777" w:rsidR="002170D7" w:rsidRPr="00474A27" w:rsidRDefault="002170D7" w:rsidP="002170D7">
      <w:pPr>
        <w:pStyle w:val="TableNo"/>
        <w:keepNext w:val="0"/>
      </w:pPr>
      <w:r w:rsidRPr="00474A27">
        <w:lastRenderedPageBreak/>
        <w:t>CUADRO 1 (</w:t>
      </w:r>
      <w:r w:rsidRPr="00474A27">
        <w:rPr>
          <w:i/>
        </w:rPr>
        <w:t>continuación</w:t>
      </w:r>
      <w:r w:rsidRPr="00474A27"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20362B52" w14:textId="77777777" w:rsidTr="00096E75">
        <w:trPr>
          <w:jc w:val="center"/>
        </w:trPr>
        <w:tc>
          <w:tcPr>
            <w:tcW w:w="1020" w:type="dxa"/>
            <w:vAlign w:val="center"/>
          </w:tcPr>
          <w:p w14:paraId="56EED523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237388B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224FB423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66BE6147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30A6D455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0B2C9E2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49BC909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6202E65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244A6A86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55E559E4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5AB6570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061D95" w14:paraId="0AF29DB2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8B8F6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Rec. UIT-R P.1812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C9CD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Método de predicción de la propagación específico del trayecto para servicios terrenales punto a zona en las bandas de frecuencias de 30</w:t>
            </w:r>
            <w:r>
              <w:rPr>
                <w:sz w:val="16"/>
                <w:szCs w:val="16"/>
              </w:rPr>
              <w:t> </w:t>
            </w:r>
            <w:r w:rsidRPr="00474A27">
              <w:rPr>
                <w:sz w:val="16"/>
                <w:szCs w:val="16"/>
              </w:rPr>
              <w:t>MHz a 6 000</w:t>
            </w:r>
            <w:r>
              <w:rPr>
                <w:sz w:val="16"/>
                <w:szCs w:val="16"/>
              </w:rPr>
              <w:t> </w:t>
            </w:r>
            <w:r w:rsidRPr="00474A27">
              <w:rPr>
                <w:sz w:val="16"/>
                <w:szCs w:val="16"/>
              </w:rPr>
              <w:t>MHz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9DE64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Servicios terrenales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5669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Punto a zona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D748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Intensidad de campo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CA921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30 a 6 000 MHz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1060B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se especifica pero hasta el horizonte radioeléctrico y más allá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1B08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1 a 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E37C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1 a 99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DEBF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No se especifican límites dentro de la capa de superficie de la atmósfera</w:t>
            </w:r>
            <w:r w:rsidRPr="00474A27">
              <w:rPr>
                <w:sz w:val="16"/>
                <w:szCs w:val="16"/>
              </w:rPr>
              <w:br/>
              <w:t>(No es adecuado para aplicaciones aeronáuticas)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2181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 perfil del trayecto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Porcentaje de tiempo</w:t>
            </w:r>
            <w:r w:rsidRPr="00474A27">
              <w:rPr>
                <w:sz w:val="16"/>
              </w:rPr>
              <w:br/>
              <w:t>Altura de la antena de transmisión</w:t>
            </w:r>
            <w:r w:rsidRPr="00474A27">
              <w:rPr>
                <w:sz w:val="16"/>
              </w:rPr>
              <w:br/>
              <w:t>Altura de la antena de recepción</w:t>
            </w:r>
            <w:r w:rsidRPr="00474A27">
              <w:rPr>
                <w:sz w:val="16"/>
              </w:rPr>
              <w:br/>
              <w:t>Latitud y longitud del transmisor</w:t>
            </w:r>
            <w:r w:rsidRPr="00474A27">
              <w:rPr>
                <w:sz w:val="16"/>
              </w:rPr>
              <w:br/>
              <w:t>Latitud y longitud del receptor</w:t>
            </w:r>
            <w:r w:rsidRPr="00474A27">
              <w:rPr>
                <w:sz w:val="16"/>
              </w:rPr>
              <w:br/>
              <w:t>Datos meteorológicos</w:t>
            </w:r>
            <w:r w:rsidRPr="00474A27">
              <w:rPr>
                <w:sz w:val="16"/>
              </w:rPr>
              <w:br/>
              <w:t>Polarización</w:t>
            </w:r>
          </w:p>
        </w:tc>
      </w:tr>
      <w:tr w:rsidR="002170D7" w:rsidRPr="00061D95" w14:paraId="5C2D72A2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874C2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Rec. UIT-R P.1814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3E7B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Métodos de predicción necesarios para diseñar enlaces ópticos terrenales en espacio libre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CCB32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Enlaces ópticos terrenales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BF8B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2074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Atenuación debida a la absorción</w:t>
            </w:r>
            <w:r w:rsidRPr="00474A27">
              <w:rPr>
                <w:sz w:val="16"/>
                <w:szCs w:val="16"/>
              </w:rPr>
              <w:br/>
              <w:t>Atenuación debida a la dispersión</w:t>
            </w:r>
            <w:r w:rsidRPr="00474A27">
              <w:rPr>
                <w:sz w:val="16"/>
                <w:szCs w:val="16"/>
              </w:rPr>
              <w:br/>
              <w:t>Ruido de fondo</w:t>
            </w:r>
            <w:r w:rsidRPr="00474A27">
              <w:rPr>
                <w:sz w:val="16"/>
                <w:szCs w:val="16"/>
              </w:rPr>
              <w:br/>
              <w:t>Centelleo de amplitud</w:t>
            </w:r>
            <w:r w:rsidRPr="00474A27">
              <w:rPr>
                <w:sz w:val="16"/>
                <w:szCs w:val="16"/>
              </w:rPr>
              <w:br/>
              <w:t>Ensanchamiento del haz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E3DD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20 a 375 THz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6E4B4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  <w:szCs w:val="16"/>
              </w:rPr>
              <w:t>No hay límite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09C71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E745E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30168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9C2A7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Longitud de onda (visibilidad en la niebla)</w:t>
            </w:r>
            <w:r w:rsidRPr="00474A27">
              <w:rPr>
                <w:sz w:val="16"/>
              </w:rPr>
              <w:br/>
              <w:t>Longitud del trayecto</w:t>
            </w:r>
            <w:r w:rsidRPr="00474A27">
              <w:rPr>
                <w:sz w:val="16"/>
              </w:rPr>
              <w:br/>
              <w:t>Parámetro de la estructura de la turbulencia</w:t>
            </w:r>
          </w:p>
        </w:tc>
      </w:tr>
      <w:tr w:rsidR="002170D7" w:rsidRPr="00061D95" w14:paraId="0C8F25DB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39541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P.1853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1C7B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Síntesis de las series temporales de atenuación troposférica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8716E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Terrenal por satélite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465CC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21EF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Atenuación debida a la lluvia para trayectos terrenales</w:t>
            </w:r>
            <w:r w:rsidRPr="00474A27">
              <w:rPr>
                <w:sz w:val="16"/>
              </w:rPr>
              <w:br/>
              <w:t>Atenuación total y centelleo troposférico para los trayectos Tierra</w:t>
            </w:r>
            <w:r w:rsidRPr="00474A27">
              <w:rPr>
                <w:sz w:val="16"/>
              </w:rPr>
              <w:noBreakHyphen/>
              <w:t>espacio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B047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4 a 40 GHz para trayectos terrenales 4 a 55 GHz para trayectos Tierra</w:t>
            </w:r>
            <w:r w:rsidRPr="00474A27">
              <w:rPr>
                <w:sz w:val="16"/>
              </w:rPr>
              <w:noBreakHyphen/>
              <w:t>espacio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6D9B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Entre 2 y 60 km para trayectos terrenales</w:t>
            </w:r>
            <w:r w:rsidRPr="00474A27">
              <w:rPr>
                <w:sz w:val="16"/>
              </w:rPr>
              <w:br/>
              <w:t>Satélite geoestacionario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B19D3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A6D2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92451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hay límite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2FA0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meteorológicos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Altura de la estación terrena</w:t>
            </w:r>
            <w:r w:rsidRPr="00474A27">
              <w:rPr>
                <w:sz w:val="16"/>
              </w:rPr>
              <w:br/>
              <w:t>Separación y ángulo entre emplazamientos de estación terrena (para ganancia de diversidad)</w:t>
            </w:r>
            <w:r w:rsidRPr="00474A27">
              <w:rPr>
                <w:sz w:val="16"/>
              </w:rPr>
              <w:br/>
              <w:t>Diámetro y eficacia de la antena (para el centelleo)</w:t>
            </w:r>
          </w:p>
        </w:tc>
      </w:tr>
    </w:tbl>
    <w:p w14:paraId="6AABFC53" w14:textId="77777777" w:rsidR="002170D7" w:rsidRDefault="002170D7" w:rsidP="002170D7">
      <w:pPr>
        <w:pStyle w:val="TableNo"/>
      </w:pPr>
    </w:p>
    <w:p w14:paraId="62FBFE14" w14:textId="77777777" w:rsidR="002170D7" w:rsidRDefault="002170D7" w:rsidP="002170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784F1DC1" w14:textId="77777777" w:rsidR="002170D7" w:rsidRPr="00474A27" w:rsidRDefault="002170D7" w:rsidP="002170D7">
      <w:pPr>
        <w:pStyle w:val="TableNo"/>
      </w:pPr>
      <w:r w:rsidRPr="00474A27">
        <w:lastRenderedPageBreak/>
        <w:t>CUADRO 1 (</w:t>
      </w:r>
      <w:r w:rsidRPr="00474A27">
        <w:rPr>
          <w:i/>
          <w:iCs/>
          <w:color w:val="222222"/>
        </w:rPr>
        <w:t>fin</w:t>
      </w:r>
      <w:r w:rsidRPr="00474A27">
        <w:rPr>
          <w:color w:val="222222"/>
        </w:rPr>
        <w:t>)</w:t>
      </w:r>
    </w:p>
    <w:tbl>
      <w:tblPr>
        <w:tblW w:w="144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20"/>
        <w:gridCol w:w="1361"/>
        <w:gridCol w:w="1062"/>
        <w:gridCol w:w="1134"/>
        <w:gridCol w:w="1262"/>
        <w:gridCol w:w="1361"/>
        <w:gridCol w:w="1320"/>
        <w:gridCol w:w="1325"/>
        <w:gridCol w:w="1361"/>
        <w:gridCol w:w="1504"/>
        <w:gridCol w:w="1716"/>
      </w:tblGrid>
      <w:tr w:rsidR="002170D7" w:rsidRPr="00474A27" w14:paraId="6C1F85B1" w14:textId="77777777" w:rsidTr="00096E75">
        <w:trPr>
          <w:jc w:val="center"/>
        </w:trPr>
        <w:tc>
          <w:tcPr>
            <w:tcW w:w="1020" w:type="dxa"/>
            <w:vAlign w:val="center"/>
          </w:tcPr>
          <w:p w14:paraId="0E3562D0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Método</w:t>
            </w:r>
          </w:p>
        </w:tc>
        <w:tc>
          <w:tcPr>
            <w:tcW w:w="1361" w:type="dxa"/>
            <w:vAlign w:val="center"/>
          </w:tcPr>
          <w:p w14:paraId="311C760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Título</w:t>
            </w:r>
          </w:p>
        </w:tc>
        <w:tc>
          <w:tcPr>
            <w:tcW w:w="1062" w:type="dxa"/>
            <w:vAlign w:val="center"/>
          </w:tcPr>
          <w:p w14:paraId="2BE94B7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Aplicación</w:t>
            </w:r>
          </w:p>
        </w:tc>
        <w:tc>
          <w:tcPr>
            <w:tcW w:w="1134" w:type="dxa"/>
            <w:vAlign w:val="center"/>
          </w:tcPr>
          <w:p w14:paraId="30016C1A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Tipo</w:t>
            </w:r>
          </w:p>
        </w:tc>
        <w:tc>
          <w:tcPr>
            <w:tcW w:w="1262" w:type="dxa"/>
            <w:vAlign w:val="center"/>
          </w:tcPr>
          <w:p w14:paraId="419CE0AF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Resultado</w:t>
            </w:r>
          </w:p>
        </w:tc>
        <w:tc>
          <w:tcPr>
            <w:tcW w:w="1361" w:type="dxa"/>
            <w:vAlign w:val="center"/>
          </w:tcPr>
          <w:p w14:paraId="3A647F1A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Frecuencia</w:t>
            </w:r>
          </w:p>
        </w:tc>
        <w:tc>
          <w:tcPr>
            <w:tcW w:w="1320" w:type="dxa"/>
            <w:vAlign w:val="center"/>
          </w:tcPr>
          <w:p w14:paraId="3C6CE701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Distancia</w:t>
            </w:r>
          </w:p>
        </w:tc>
        <w:tc>
          <w:tcPr>
            <w:tcW w:w="1325" w:type="dxa"/>
            <w:vAlign w:val="center"/>
          </w:tcPr>
          <w:p w14:paraId="38E6F40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 tiempo</w:t>
            </w:r>
          </w:p>
        </w:tc>
        <w:tc>
          <w:tcPr>
            <w:tcW w:w="1361" w:type="dxa"/>
            <w:vAlign w:val="center"/>
          </w:tcPr>
          <w:p w14:paraId="0F2D2C4E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Porcentaje de emplazamientos</w:t>
            </w:r>
          </w:p>
        </w:tc>
        <w:tc>
          <w:tcPr>
            <w:tcW w:w="1504" w:type="dxa"/>
            <w:vAlign w:val="center"/>
          </w:tcPr>
          <w:p w14:paraId="53096BCD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Altura del terminal</w:t>
            </w:r>
          </w:p>
        </w:tc>
        <w:tc>
          <w:tcPr>
            <w:tcW w:w="1716" w:type="dxa"/>
            <w:vAlign w:val="center"/>
          </w:tcPr>
          <w:p w14:paraId="2B796B8B" w14:textId="77777777" w:rsidR="002170D7" w:rsidRPr="00474A27" w:rsidRDefault="002170D7" w:rsidP="00096E75">
            <w:pPr>
              <w:pStyle w:val="Tablehead"/>
              <w:keepLines/>
              <w:rPr>
                <w:sz w:val="16"/>
              </w:rPr>
            </w:pPr>
            <w:r w:rsidRPr="00474A27">
              <w:rPr>
                <w:sz w:val="16"/>
              </w:rPr>
              <w:t>Datos de partida</w:t>
            </w:r>
          </w:p>
        </w:tc>
      </w:tr>
      <w:tr w:rsidR="002170D7" w:rsidRPr="00061D95" w14:paraId="2BD0A908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8BB1C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P.2001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ED28D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Modelo de propagación terrenal de gran alcance polivalente en la gama de frecuencias de 30 MHz a 50 GHz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0399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Servicios terrenales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E7C45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24D2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Pérdida básica de transmisión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725E4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30 MHz a 50 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5694D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3 a 1 000 km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5A821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7"/>
                <w:szCs w:val="17"/>
              </w:rPr>
              <w:t>0.001 a 99.999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FEF41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A4E5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8000 m por encima del nivel medio del mar, pero cerca del suelo, dentro de la troposfera.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CC64F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del perfil del trayecto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Porcentaje de tiempo</w:t>
            </w:r>
            <w:r w:rsidRPr="00474A27">
              <w:rPr>
                <w:sz w:val="16"/>
              </w:rPr>
              <w:br/>
              <w:t>Altura, ganancia y dirección acimutal de la antena de transmisión</w:t>
            </w:r>
            <w:r w:rsidRPr="00474A27">
              <w:rPr>
                <w:sz w:val="16"/>
              </w:rPr>
              <w:br/>
              <w:t>Altura, ganancia y dirección acimutal de la antena de recepción</w:t>
            </w:r>
            <w:r w:rsidRPr="00474A27">
              <w:rPr>
                <w:sz w:val="16"/>
              </w:rPr>
              <w:br/>
              <w:t>Latitud y longitud del transmisor</w:t>
            </w:r>
            <w:r w:rsidRPr="00474A27">
              <w:rPr>
                <w:sz w:val="16"/>
              </w:rPr>
              <w:br/>
              <w:t>Latitud y longitud del receptor</w:t>
            </w:r>
            <w:r w:rsidRPr="00474A27">
              <w:rPr>
                <w:sz w:val="16"/>
              </w:rPr>
              <w:br/>
              <w:t>Polarización</w:t>
            </w:r>
          </w:p>
        </w:tc>
      </w:tr>
      <w:tr w:rsidR="002170D7" w:rsidRPr="00061D95" w14:paraId="62A99EEF" w14:textId="77777777" w:rsidTr="00096E75">
        <w:trPr>
          <w:jc w:val="center"/>
        </w:trPr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153C5" w14:textId="77777777" w:rsidR="002170D7" w:rsidRPr="00474A27" w:rsidRDefault="002170D7" w:rsidP="00096E75">
            <w:pPr>
              <w:pStyle w:val="Tabletext"/>
              <w:ind w:right="-57"/>
              <w:jc w:val="left"/>
              <w:rPr>
                <w:sz w:val="16"/>
              </w:rPr>
            </w:pPr>
            <w:r w:rsidRPr="00474A27">
              <w:rPr>
                <w:sz w:val="16"/>
              </w:rPr>
              <w:t>Rec. UIT-R P.2041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7B1C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Predicción de la atenuación del trayecto por enlaces entre una plataforma aerotransportada y el espacio y entre una plataforma aerotransportada y la superficie de la Tierra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C6ABA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A bordo de aeronave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71AF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Punto a punto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254D0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Atenuación total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C9CBB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1 a 55 GHz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5A4B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Cualquier altura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D3189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0,001 a 50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236EE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No aplicable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1FA23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Entre la superficie de la Tierra y el espacio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5FAF6" w14:textId="77777777" w:rsidR="002170D7" w:rsidRPr="00474A27" w:rsidRDefault="002170D7" w:rsidP="00096E75">
            <w:pPr>
              <w:pStyle w:val="Tabletext"/>
              <w:jc w:val="left"/>
              <w:rPr>
                <w:sz w:val="16"/>
              </w:rPr>
            </w:pPr>
            <w:r w:rsidRPr="00474A27">
              <w:rPr>
                <w:sz w:val="16"/>
              </w:rPr>
              <w:t>Datos meteorológicos</w:t>
            </w:r>
            <w:r w:rsidRPr="00474A27">
              <w:rPr>
                <w:sz w:val="16"/>
              </w:rPr>
              <w:br/>
              <w:t>Frecuencia</w:t>
            </w:r>
            <w:r w:rsidRPr="00474A27">
              <w:rPr>
                <w:sz w:val="16"/>
              </w:rPr>
              <w:br/>
              <w:t>Ángulo de elevación</w:t>
            </w:r>
            <w:r w:rsidRPr="00474A27">
              <w:rPr>
                <w:sz w:val="16"/>
              </w:rPr>
              <w:br/>
              <w:t>Disponibilidad</w:t>
            </w:r>
            <w:r w:rsidRPr="00474A27">
              <w:rPr>
                <w:sz w:val="16"/>
              </w:rPr>
              <w:br/>
              <w:t>Altura de la plataforma a bordo de aeronave</w:t>
            </w:r>
            <w:r w:rsidRPr="00474A27">
              <w:rPr>
                <w:sz w:val="16"/>
              </w:rPr>
              <w:br/>
              <w:t>Diámetro y eficacia de la antena (para el centelleo)</w:t>
            </w:r>
          </w:p>
        </w:tc>
      </w:tr>
      <w:tr w:rsidR="002170D7" w:rsidRPr="00061D95" w14:paraId="05D02C71" w14:textId="77777777" w:rsidTr="00096E75">
        <w:trPr>
          <w:jc w:val="center"/>
        </w:trPr>
        <w:tc>
          <w:tcPr>
            <w:tcW w:w="14426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043226C" w14:textId="77777777" w:rsidR="002170D7" w:rsidRPr="00474A27" w:rsidRDefault="002170D7" w:rsidP="00096E75">
            <w:pPr>
              <w:pStyle w:val="Tablelegend"/>
              <w:spacing w:before="40"/>
              <w:rPr>
                <w:sz w:val="16"/>
              </w:rPr>
            </w:pPr>
            <w:r w:rsidRPr="00474A27">
              <w:rPr>
                <w:sz w:val="16"/>
                <w:szCs w:val="16"/>
                <w:vertAlign w:val="superscript"/>
              </w:rPr>
              <w:t>(1)</w:t>
            </w:r>
            <w:r w:rsidRPr="00474A27">
              <w:rPr>
                <w:sz w:val="16"/>
              </w:rPr>
              <w:tab/>
              <w:t>Porcentaje de tiempo de interrupción; para la disponibilidad del servicio, se substrae de 100 el valor.</w:t>
            </w:r>
          </w:p>
          <w:p w14:paraId="4A8C5CC7" w14:textId="77777777" w:rsidR="002170D7" w:rsidRPr="00474A27" w:rsidRDefault="002170D7" w:rsidP="00096E75">
            <w:pPr>
              <w:pStyle w:val="Tablelegen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  <w:vertAlign w:val="superscript"/>
              </w:rPr>
              <w:t>(2)</w:t>
            </w:r>
            <w:r w:rsidRPr="00474A27">
              <w:rPr>
                <w:sz w:val="16"/>
              </w:rPr>
              <w:tab/>
              <w:t>XPD: Discriminación por polarización cruzada.</w:t>
            </w:r>
          </w:p>
        </w:tc>
      </w:tr>
    </w:tbl>
    <w:p w14:paraId="1E459EFA" w14:textId="77777777" w:rsidR="002170D7" w:rsidRPr="00474A27" w:rsidRDefault="002170D7" w:rsidP="002170D7">
      <w:pPr>
        <w:pStyle w:val="Tablefin"/>
        <w:rPr>
          <w:lang w:val="es-ES"/>
        </w:rPr>
      </w:pPr>
    </w:p>
    <w:p w14:paraId="6FF0B1F0" w14:textId="77777777" w:rsidR="002170D7" w:rsidRPr="00474A27" w:rsidRDefault="002170D7" w:rsidP="002170D7">
      <w:pPr>
        <w:pStyle w:val="TableNo"/>
      </w:pPr>
      <w:r w:rsidRPr="003A4F42">
        <w:lastRenderedPageBreak/>
        <w:t>CUADRO 2</w:t>
      </w:r>
    </w:p>
    <w:p w14:paraId="7FE72B36" w14:textId="77777777" w:rsidR="002170D7" w:rsidRPr="00474A27" w:rsidRDefault="002170D7" w:rsidP="002170D7">
      <w:pPr>
        <w:pStyle w:val="Tabletitle"/>
      </w:pPr>
      <w:r w:rsidRPr="00474A27">
        <w:t>Productos digitales del UIT-R sobre métodos de predicción de la propagación de ondas radioeléctricas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742"/>
        <w:gridCol w:w="1417"/>
        <w:gridCol w:w="1644"/>
        <w:gridCol w:w="1474"/>
        <w:gridCol w:w="1304"/>
        <w:gridCol w:w="3402"/>
      </w:tblGrid>
      <w:tr w:rsidR="002170D7" w:rsidRPr="00474A27" w14:paraId="2F2C06B3" w14:textId="77777777" w:rsidTr="00096E75">
        <w:trPr>
          <w:tblHeader/>
          <w:jc w:val="center"/>
        </w:trPr>
        <w:tc>
          <w:tcPr>
            <w:tcW w:w="1474" w:type="dxa"/>
            <w:vAlign w:val="center"/>
          </w:tcPr>
          <w:p w14:paraId="6271AD87" w14:textId="77777777" w:rsidR="002170D7" w:rsidRPr="00474A27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Recomendación UIT</w:t>
            </w:r>
            <w:r w:rsidRPr="00474A27">
              <w:rPr>
                <w:sz w:val="16"/>
                <w:szCs w:val="16"/>
              </w:rPr>
              <w:noBreakHyphen/>
              <w:t>R</w:t>
            </w:r>
          </w:p>
        </w:tc>
        <w:tc>
          <w:tcPr>
            <w:tcW w:w="3742" w:type="dxa"/>
            <w:vAlign w:val="center"/>
          </w:tcPr>
          <w:p w14:paraId="3E1AF813" w14:textId="77777777" w:rsidR="002170D7" w:rsidRPr="00474A27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Descripción</w:t>
            </w:r>
          </w:p>
        </w:tc>
        <w:tc>
          <w:tcPr>
            <w:tcW w:w="1417" w:type="dxa"/>
            <w:vAlign w:val="center"/>
          </w:tcPr>
          <w:p w14:paraId="2BABB730" w14:textId="77777777" w:rsidR="002170D7" w:rsidRPr="00474A27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Resolución de rejilla</w:t>
            </w:r>
          </w:p>
        </w:tc>
        <w:tc>
          <w:tcPr>
            <w:tcW w:w="1644" w:type="dxa"/>
            <w:vAlign w:val="center"/>
          </w:tcPr>
          <w:p w14:paraId="759F6E72" w14:textId="77777777" w:rsidR="002170D7" w:rsidRPr="00474A27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Interpolación espacial requerida</w:t>
            </w:r>
            <w:r w:rsidRPr="00474A27">
              <w:rPr>
                <w:sz w:val="16"/>
                <w:szCs w:val="16"/>
              </w:rPr>
              <w:br/>
              <w:t>(véase el Anexo 1)</w:t>
            </w:r>
          </w:p>
        </w:tc>
        <w:tc>
          <w:tcPr>
            <w:tcW w:w="1474" w:type="dxa"/>
            <w:vAlign w:val="center"/>
          </w:tcPr>
          <w:p w14:paraId="005D0C98" w14:textId="77777777" w:rsidR="002170D7" w:rsidRPr="00474A27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Interpolación en probabilidad</w:t>
            </w:r>
          </w:p>
        </w:tc>
        <w:tc>
          <w:tcPr>
            <w:tcW w:w="1304" w:type="dxa"/>
            <w:vAlign w:val="center"/>
          </w:tcPr>
          <w:p w14:paraId="0CB8DC64" w14:textId="77777777" w:rsidR="002170D7" w:rsidRPr="00474A27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Interpolación de la variable</w:t>
            </w:r>
          </w:p>
        </w:tc>
        <w:tc>
          <w:tcPr>
            <w:tcW w:w="3402" w:type="dxa"/>
            <w:vAlign w:val="center"/>
          </w:tcPr>
          <w:p w14:paraId="2AEBB283" w14:textId="77777777" w:rsidR="002170D7" w:rsidRPr="00474A27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Observaciones</w:t>
            </w:r>
          </w:p>
        </w:tc>
      </w:tr>
      <w:tr w:rsidR="002170D7" w:rsidRPr="00331EE3" w14:paraId="1C20338F" w14:textId="77777777" w:rsidTr="00096E75">
        <w:trPr>
          <w:jc w:val="center"/>
        </w:trPr>
        <w:tc>
          <w:tcPr>
            <w:tcW w:w="1474" w:type="dxa"/>
          </w:tcPr>
          <w:p w14:paraId="4709D7AF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P.452</w:t>
            </w:r>
          </w:p>
        </w:tc>
        <w:tc>
          <w:tcPr>
            <w:tcW w:w="3742" w:type="dxa"/>
          </w:tcPr>
          <w:p w14:paraId="5FA41DD1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sym w:font="Symbol" w:char="F044"/>
            </w:r>
            <w:r w:rsidRPr="00474A27">
              <w:rPr>
                <w:i/>
                <w:iCs/>
                <w:sz w:val="16"/>
                <w:szCs w:val="16"/>
              </w:rPr>
              <w:t>N</w:t>
            </w:r>
            <w:r w:rsidRPr="00474A27">
              <w:rPr>
                <w:sz w:val="16"/>
                <w:szCs w:val="16"/>
              </w:rPr>
              <w:t xml:space="preserve"> medio anual</w:t>
            </w:r>
          </w:p>
          <w:p w14:paraId="3618B6CA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474A27">
              <w:rPr>
                <w:i/>
                <w:iCs/>
                <w:sz w:val="16"/>
                <w:szCs w:val="16"/>
              </w:rPr>
              <w:t>N</w:t>
            </w:r>
            <w:r w:rsidRPr="00474A27">
              <w:rPr>
                <w:sz w:val="16"/>
                <w:szCs w:val="16"/>
                <w:vertAlign w:val="subscript"/>
              </w:rPr>
              <w:t xml:space="preserve">0 </w:t>
            </w:r>
            <w:r w:rsidRPr="00474A27">
              <w:rPr>
                <w:sz w:val="16"/>
                <w:szCs w:val="16"/>
              </w:rPr>
              <w:t>medio anual</w:t>
            </w:r>
          </w:p>
        </w:tc>
        <w:tc>
          <w:tcPr>
            <w:tcW w:w="1417" w:type="dxa"/>
          </w:tcPr>
          <w:p w14:paraId="6D293161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1,5</w:t>
            </w:r>
            <w:r w:rsidRPr="00474A27">
              <w:rPr>
                <w:sz w:val="16"/>
                <w:szCs w:val="16"/>
              </w:rPr>
              <w:sym w:font="Symbol" w:char="F0B0"/>
            </w:r>
            <w:r w:rsidRPr="00474A27">
              <w:rPr>
                <w:sz w:val="16"/>
                <w:szCs w:val="16"/>
              </w:rPr>
              <w:t> × 1,5</w:t>
            </w:r>
            <w:r w:rsidRPr="00474A27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605859D0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387A58E7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48B175AD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5AFC4CEE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Consúltense en el documento de referencia conexo los nombres de archivo aplicables</w:t>
            </w:r>
            <w:r w:rsidRPr="00474A27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061D95" w14:paraId="43289643" w14:textId="77777777" w:rsidTr="00096E75">
        <w:trPr>
          <w:jc w:val="center"/>
        </w:trPr>
        <w:tc>
          <w:tcPr>
            <w:tcW w:w="1474" w:type="dxa"/>
            <w:vMerge w:val="restart"/>
          </w:tcPr>
          <w:p w14:paraId="1A66BA69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P.453</w:t>
            </w:r>
          </w:p>
        </w:tc>
        <w:tc>
          <w:tcPr>
            <w:tcW w:w="3742" w:type="dxa"/>
          </w:tcPr>
          <w:p w14:paraId="720A103B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Distribuciones de probabilidad anuales y mensuales del término de humedad de la refractividad en la superficie (Nwet)</w:t>
            </w:r>
          </w:p>
        </w:tc>
        <w:tc>
          <w:tcPr>
            <w:tcW w:w="1417" w:type="dxa"/>
          </w:tcPr>
          <w:p w14:paraId="071D8938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0,75</w:t>
            </w:r>
            <w:r w:rsidRPr="00474A27">
              <w:rPr>
                <w:sz w:val="16"/>
                <w:szCs w:val="16"/>
              </w:rPr>
              <w:sym w:font="Symbol" w:char="F0B0"/>
            </w:r>
            <w:r w:rsidRPr="00474A27">
              <w:rPr>
                <w:sz w:val="16"/>
                <w:szCs w:val="16"/>
              </w:rPr>
              <w:t> × 0,75</w:t>
            </w:r>
            <w:r w:rsidRPr="00474A27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1325DE79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2ED4731E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Logarítmica</w:t>
            </w:r>
          </w:p>
        </w:tc>
        <w:tc>
          <w:tcPr>
            <w:tcW w:w="1304" w:type="dxa"/>
          </w:tcPr>
          <w:p w14:paraId="2751115A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6C138029" w14:textId="77777777" w:rsidR="002170D7" w:rsidRPr="00474A27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Consúltense en el documento de referencia conexo los nombres de archivo aplicables</w:t>
            </w:r>
            <w:r w:rsidRPr="00474A27">
              <w:rPr>
                <w:sz w:val="16"/>
                <w:szCs w:val="16"/>
                <w:vertAlign w:val="superscript"/>
              </w:rPr>
              <w:t xml:space="preserve"> (2</w:t>
            </w:r>
          </w:p>
        </w:tc>
      </w:tr>
      <w:tr w:rsidR="002170D7" w:rsidRPr="00061D95" w14:paraId="21AA2C9A" w14:textId="77777777" w:rsidTr="00096E75">
        <w:trPr>
          <w:jc w:val="center"/>
        </w:trPr>
        <w:tc>
          <w:tcPr>
            <w:tcW w:w="1474" w:type="dxa"/>
            <w:vMerge/>
          </w:tcPr>
          <w:p w14:paraId="07195B70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</w:p>
        </w:tc>
        <w:tc>
          <w:tcPr>
            <w:tcW w:w="3742" w:type="dxa"/>
          </w:tcPr>
          <w:p w14:paraId="72D59C05" w14:textId="77777777" w:rsidR="002170D7" w:rsidRPr="005B1F23" w:rsidRDefault="002170D7" w:rsidP="00096E75">
            <w:pPr>
              <w:pStyle w:val="Tabletex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•</w:t>
            </w:r>
            <w:r w:rsidRPr="005B1F23">
              <w:rPr>
                <w:sz w:val="16"/>
                <w:szCs w:val="16"/>
              </w:rPr>
              <w:tab/>
              <w:t>Gradiente de refractividad en los 65 m más bajos de la atmósfera (unidades-N/km)</w:t>
            </w:r>
          </w:p>
          <w:p w14:paraId="07CF5ED6" w14:textId="77777777" w:rsidR="002170D7" w:rsidRPr="005B1F23" w:rsidRDefault="002170D7" w:rsidP="00096E75">
            <w:pPr>
              <w:pStyle w:val="Tabletex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•</w:t>
            </w:r>
            <w:r w:rsidRPr="005B1F23">
              <w:rPr>
                <w:sz w:val="16"/>
                <w:szCs w:val="16"/>
              </w:rPr>
              <w:tab/>
              <w:t>Gradiente de refractividad en el kilómetro más bajo de la atmósfera (unidades-N/km)</w:t>
            </w:r>
          </w:p>
          <w:p w14:paraId="3975E453" w14:textId="77777777" w:rsidR="002170D7" w:rsidRPr="005B1F23" w:rsidRDefault="002170D7" w:rsidP="00096E75">
            <w:pPr>
              <w:pStyle w:val="Tabletex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•</w:t>
            </w:r>
            <w:r w:rsidRPr="005B1F23">
              <w:rPr>
                <w:sz w:val="16"/>
                <w:szCs w:val="16"/>
              </w:rPr>
              <w:tab/>
              <w:t>Porcentaje de tiempo para el que el gradiente de refractividad en los 100 m más bajos es inferior a −100 unidades-N/km</w:t>
            </w:r>
          </w:p>
        </w:tc>
        <w:tc>
          <w:tcPr>
            <w:tcW w:w="1417" w:type="dxa"/>
          </w:tcPr>
          <w:p w14:paraId="7AC520E9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0,75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0,75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778C85E6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64F9C11D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definido</w:t>
            </w:r>
          </w:p>
        </w:tc>
        <w:tc>
          <w:tcPr>
            <w:tcW w:w="1304" w:type="dxa"/>
          </w:tcPr>
          <w:p w14:paraId="5C72596A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29DD1638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 xml:space="preserve"> (2)</w:t>
            </w:r>
          </w:p>
        </w:tc>
      </w:tr>
      <w:tr w:rsidR="002170D7" w:rsidRPr="00061D95" w14:paraId="0EBE900A" w14:textId="77777777" w:rsidTr="00096E75">
        <w:trPr>
          <w:jc w:val="center"/>
        </w:trPr>
        <w:tc>
          <w:tcPr>
            <w:tcW w:w="1474" w:type="dxa"/>
            <w:vMerge/>
          </w:tcPr>
          <w:p w14:paraId="187DC3A6" w14:textId="77777777" w:rsidR="002170D7" w:rsidRPr="00474A27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</w:p>
        </w:tc>
        <w:tc>
          <w:tcPr>
            <w:tcW w:w="3742" w:type="dxa"/>
          </w:tcPr>
          <w:p w14:paraId="2BC77785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Datos del conducto de superficie</w:t>
            </w:r>
          </w:p>
        </w:tc>
        <w:tc>
          <w:tcPr>
            <w:tcW w:w="1417" w:type="dxa"/>
          </w:tcPr>
          <w:p w14:paraId="1E40F658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3D375D51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1003D3FB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definido</w:t>
            </w:r>
          </w:p>
        </w:tc>
        <w:tc>
          <w:tcPr>
            <w:tcW w:w="1304" w:type="dxa"/>
          </w:tcPr>
          <w:p w14:paraId="7DE7F8B4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473D1E41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Consúltese el software sobre propagación ionosférica y troposférica y la página web sobre ruido radioeléctrico</w:t>
            </w:r>
          </w:p>
        </w:tc>
      </w:tr>
      <w:tr w:rsidR="002170D7" w:rsidRPr="00061D95" w14:paraId="37C2F0BD" w14:textId="77777777" w:rsidTr="00096E75">
        <w:trPr>
          <w:jc w:val="center"/>
        </w:trPr>
        <w:tc>
          <w:tcPr>
            <w:tcW w:w="1474" w:type="dxa"/>
            <w:vMerge/>
          </w:tcPr>
          <w:p w14:paraId="3FA87CBD" w14:textId="77777777" w:rsidR="002170D7" w:rsidRPr="00474A27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3742" w:type="dxa"/>
          </w:tcPr>
          <w:p w14:paraId="3DC645D6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Datos del conducto elevado</w:t>
            </w:r>
          </w:p>
        </w:tc>
        <w:tc>
          <w:tcPr>
            <w:tcW w:w="1417" w:type="dxa"/>
          </w:tcPr>
          <w:p w14:paraId="7A720126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02A309EA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43C01A4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definido</w:t>
            </w:r>
          </w:p>
        </w:tc>
        <w:tc>
          <w:tcPr>
            <w:tcW w:w="1304" w:type="dxa"/>
          </w:tcPr>
          <w:p w14:paraId="3BBC8EC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4BBD49BF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Consúltese el software sobre propagación ionosférica y troposférica y la página web sobre ruido radioeléctrico</w:t>
            </w:r>
          </w:p>
        </w:tc>
      </w:tr>
      <w:tr w:rsidR="002170D7" w:rsidRPr="00061D95" w14:paraId="4D06034B" w14:textId="77777777" w:rsidTr="00096E75">
        <w:trPr>
          <w:jc w:val="center"/>
        </w:trPr>
        <w:tc>
          <w:tcPr>
            <w:tcW w:w="1474" w:type="dxa"/>
          </w:tcPr>
          <w:p w14:paraId="4C9A6005" w14:textId="77777777" w:rsidR="002170D7" w:rsidRPr="00474A27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P.530</w:t>
            </w:r>
          </w:p>
        </w:tc>
        <w:tc>
          <w:tcPr>
            <w:tcW w:w="3742" w:type="dxa"/>
          </w:tcPr>
          <w:p w14:paraId="59628618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iCs/>
                <w:sz w:val="16"/>
                <w:szCs w:val="16"/>
              </w:rPr>
              <w:t xml:space="preserve">Logaritmo de K, </w:t>
            </w:r>
            <w:r w:rsidRPr="005B1F23">
              <w:rPr>
                <w:i/>
                <w:iCs/>
                <w:sz w:val="16"/>
                <w:szCs w:val="16"/>
              </w:rPr>
              <w:t xml:space="preserve">LogK, </w:t>
            </w:r>
            <w:r w:rsidRPr="005B1F23">
              <w:rPr>
                <w:sz w:val="16"/>
                <w:szCs w:val="16"/>
              </w:rPr>
              <w:t xml:space="preserve">siendo </w:t>
            </w:r>
            <w:r w:rsidRPr="005B1F23">
              <w:rPr>
                <w:i/>
                <w:iCs/>
                <w:sz w:val="16"/>
                <w:szCs w:val="16"/>
              </w:rPr>
              <w:t>K</w:t>
            </w:r>
            <w:r w:rsidRPr="005B1F23">
              <w:rPr>
                <w:sz w:val="16"/>
                <w:szCs w:val="16"/>
              </w:rPr>
              <w:t>%, el factor geoclimático para el mes más desfavorable medio</w:t>
            </w:r>
            <w:r w:rsidRPr="005B1F23">
              <w:rPr>
                <w:rFonts w:ascii="Calibri" w:hAnsi="Calibri" w:cs="Calibri"/>
                <w:b/>
                <w:color w:val="800000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</w:tcPr>
          <w:p w14:paraId="33BF1E3C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0,25</w:t>
            </w:r>
            <w:r w:rsidRPr="005B1F23">
              <w:rPr>
                <w:rFonts w:ascii="Symbol" w:hAnsi="Symbol"/>
                <w:sz w:val="16"/>
                <w:szCs w:val="16"/>
              </w:rPr>
              <w:t></w:t>
            </w:r>
            <w:r w:rsidRPr="005B1F23">
              <w:rPr>
                <w:sz w:val="16"/>
                <w:szCs w:val="16"/>
              </w:rPr>
              <w:t> × 0,25</w:t>
            </w:r>
            <w:r w:rsidRPr="005B1F23">
              <w:rPr>
                <w:rFonts w:ascii="Symbol" w:hAnsi="Symbol"/>
                <w:sz w:val="16"/>
                <w:szCs w:val="16"/>
              </w:rPr>
              <w:t></w:t>
            </w:r>
          </w:p>
        </w:tc>
        <w:tc>
          <w:tcPr>
            <w:tcW w:w="1644" w:type="dxa"/>
          </w:tcPr>
          <w:p w14:paraId="45F7C3A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4D18DD8A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definido</w:t>
            </w:r>
          </w:p>
        </w:tc>
        <w:tc>
          <w:tcPr>
            <w:tcW w:w="1304" w:type="dxa"/>
          </w:tcPr>
          <w:p w14:paraId="4DF7E01B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3402" w:type="dxa"/>
          </w:tcPr>
          <w:p w14:paraId="395D5801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Véase la Recomendación para la aplicación y uso de estos conjuntos de datos.</w:t>
            </w:r>
          </w:p>
        </w:tc>
      </w:tr>
      <w:tr w:rsidR="002170D7" w:rsidRPr="00061D95" w14:paraId="5C66DA1C" w14:textId="77777777" w:rsidTr="00096E75">
        <w:trPr>
          <w:jc w:val="center"/>
        </w:trPr>
        <w:tc>
          <w:tcPr>
            <w:tcW w:w="1474" w:type="dxa"/>
          </w:tcPr>
          <w:p w14:paraId="7AB9216B" w14:textId="77777777" w:rsidR="002170D7" w:rsidRPr="00474A27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3742" w:type="dxa"/>
          </w:tcPr>
          <w:p w14:paraId="2B440986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color w:val="000000"/>
                <w:sz w:val="16"/>
                <w:szCs w:val="16"/>
              </w:rPr>
              <w:t xml:space="preserve">La predicción empírica </w:t>
            </w:r>
            <w:r w:rsidRPr="005B1F23">
              <w:rPr>
                <w:i/>
                <w:iCs/>
                <w:color w:val="000000"/>
                <w:sz w:val="16"/>
                <w:szCs w:val="16"/>
              </w:rPr>
              <w:t>dN</w:t>
            </w:r>
            <w:r w:rsidRPr="005B1F23">
              <w:rPr>
                <w:color w:val="000000"/>
                <w:sz w:val="16"/>
                <w:szCs w:val="16"/>
                <w:vertAlign w:val="subscript"/>
              </w:rPr>
              <w:t>75</w:t>
            </w:r>
            <w:r w:rsidRPr="005B1F23">
              <w:rPr>
                <w:color w:val="000000"/>
                <w:sz w:val="16"/>
                <w:szCs w:val="16"/>
              </w:rPr>
              <w:t xml:space="preserve"> del 0,1% de la refractividad del mes más desfavorable medio aumenta con la altura en los 75 metros inferiores de la atmósfera </w:t>
            </w:r>
          </w:p>
        </w:tc>
        <w:tc>
          <w:tcPr>
            <w:tcW w:w="1417" w:type="dxa"/>
          </w:tcPr>
          <w:p w14:paraId="6C2E12B3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0,25</w:t>
            </w:r>
            <w:r w:rsidRPr="005B1F23">
              <w:rPr>
                <w:rFonts w:ascii="Symbol" w:hAnsi="Symbol"/>
                <w:sz w:val="16"/>
                <w:szCs w:val="16"/>
              </w:rPr>
              <w:t></w:t>
            </w:r>
            <w:r w:rsidRPr="005B1F23">
              <w:rPr>
                <w:sz w:val="16"/>
                <w:szCs w:val="16"/>
              </w:rPr>
              <w:t> × 0,25</w:t>
            </w:r>
            <w:r w:rsidRPr="005B1F23">
              <w:rPr>
                <w:rFonts w:ascii="Symbol" w:hAnsi="Symbol"/>
                <w:sz w:val="16"/>
                <w:szCs w:val="16"/>
              </w:rPr>
              <w:t></w:t>
            </w:r>
          </w:p>
        </w:tc>
        <w:tc>
          <w:tcPr>
            <w:tcW w:w="1644" w:type="dxa"/>
          </w:tcPr>
          <w:p w14:paraId="3E903FA2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3EE6053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definido</w:t>
            </w:r>
          </w:p>
        </w:tc>
        <w:tc>
          <w:tcPr>
            <w:tcW w:w="1304" w:type="dxa"/>
          </w:tcPr>
          <w:p w14:paraId="1961EC64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3402" w:type="dxa"/>
          </w:tcPr>
          <w:p w14:paraId="5CB665A9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Véase la Recomendación para la aplicación y uso de estos conjuntos de datos.</w:t>
            </w:r>
          </w:p>
        </w:tc>
      </w:tr>
      <w:tr w:rsidR="002170D7" w:rsidRPr="00331EE3" w14:paraId="31F24F18" w14:textId="77777777" w:rsidTr="00096E75">
        <w:trPr>
          <w:jc w:val="center"/>
        </w:trPr>
        <w:tc>
          <w:tcPr>
            <w:tcW w:w="1474" w:type="dxa"/>
          </w:tcPr>
          <w:p w14:paraId="70CA5C94" w14:textId="77777777" w:rsidR="002170D7" w:rsidRPr="00474A27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P.534</w:t>
            </w:r>
          </w:p>
        </w:tc>
        <w:tc>
          <w:tcPr>
            <w:tcW w:w="3742" w:type="dxa"/>
          </w:tcPr>
          <w:p w14:paraId="1E4E9600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Capa E esporádica (foEs) rebasada durante durante determinados porcentajes de tiempo al año</w:t>
            </w:r>
            <w:r w:rsidRPr="005B1F23">
              <w:rPr>
                <w:rFonts w:ascii="Calibri" w:hAnsi="Calibri" w:cs="Calibri"/>
                <w:b/>
                <w:color w:val="800000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</w:tcPr>
          <w:p w14:paraId="47DD37C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0CB15C22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0B28367B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1304" w:type="dxa"/>
          </w:tcPr>
          <w:p w14:paraId="20BED404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53D8744B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Véanse los nombres de fichero aplicables en el fichero Readme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331EE3" w14:paraId="0B2D613A" w14:textId="77777777" w:rsidTr="00096E75">
        <w:trPr>
          <w:jc w:val="center"/>
        </w:trPr>
        <w:tc>
          <w:tcPr>
            <w:tcW w:w="1474" w:type="dxa"/>
          </w:tcPr>
          <w:p w14:paraId="37D10A23" w14:textId="77777777" w:rsidR="002170D7" w:rsidRPr="00474A27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P.617</w:t>
            </w:r>
          </w:p>
        </w:tc>
        <w:tc>
          <w:tcPr>
            <w:tcW w:w="3742" w:type="dxa"/>
          </w:tcPr>
          <w:p w14:paraId="697E9FF4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sym w:font="Symbol" w:char="F044"/>
            </w:r>
            <w:r w:rsidRPr="005B1F23">
              <w:rPr>
                <w:i/>
                <w:iCs/>
                <w:sz w:val="16"/>
                <w:szCs w:val="16"/>
              </w:rPr>
              <w:t>N</w:t>
            </w:r>
            <w:r w:rsidRPr="005B1F23">
              <w:rPr>
                <w:sz w:val="16"/>
                <w:szCs w:val="16"/>
              </w:rPr>
              <w:t xml:space="preserve"> medio anual</w:t>
            </w:r>
          </w:p>
          <w:p w14:paraId="39CB392B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i/>
                <w:iCs/>
                <w:sz w:val="16"/>
                <w:szCs w:val="16"/>
              </w:rPr>
              <w:t>N</w:t>
            </w:r>
            <w:r w:rsidRPr="005B1F23">
              <w:rPr>
                <w:sz w:val="16"/>
                <w:szCs w:val="16"/>
                <w:vertAlign w:val="subscript"/>
              </w:rPr>
              <w:t xml:space="preserve">0 </w:t>
            </w:r>
            <w:r w:rsidRPr="005B1F23">
              <w:rPr>
                <w:sz w:val="16"/>
                <w:szCs w:val="16"/>
              </w:rPr>
              <w:t>medio anual</w:t>
            </w:r>
          </w:p>
        </w:tc>
        <w:tc>
          <w:tcPr>
            <w:tcW w:w="1417" w:type="dxa"/>
          </w:tcPr>
          <w:p w14:paraId="445D052E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3F9C9864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758F16A2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0D642AAF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56C6295B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331EE3" w14:paraId="47E151F8" w14:textId="77777777" w:rsidTr="00096E75">
        <w:trPr>
          <w:jc w:val="center"/>
        </w:trPr>
        <w:tc>
          <w:tcPr>
            <w:tcW w:w="1474" w:type="dxa"/>
            <w:tcBorders>
              <w:bottom w:val="single" w:sz="4" w:space="0" w:color="auto"/>
            </w:tcBorders>
          </w:tcPr>
          <w:p w14:paraId="66F7A763" w14:textId="77777777" w:rsidR="002170D7" w:rsidRPr="00474A27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474A27">
              <w:rPr>
                <w:sz w:val="16"/>
                <w:szCs w:val="16"/>
              </w:rPr>
              <w:t>P.678</w:t>
            </w:r>
          </w:p>
        </w:tc>
        <w:tc>
          <w:tcPr>
            <w:tcW w:w="3742" w:type="dxa"/>
            <w:tcBorders>
              <w:bottom w:val="single" w:sz="4" w:space="0" w:color="auto"/>
            </w:tcBorders>
          </w:tcPr>
          <w:p w14:paraId="45DD7F72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Mapa de la relación climática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D6F0344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0,5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0,5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06DD3327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6F0024C6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738FB650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B521AF6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331EE3" w14:paraId="3CFD53FA" w14:textId="77777777" w:rsidTr="00096E75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61A6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  <w:r w:rsidRPr="00474A27">
              <w:rPr>
                <w:sz w:val="18"/>
              </w:rPr>
              <w:t>P.834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ECE2" w14:textId="77777777" w:rsidR="002170D7" w:rsidRPr="005B1F23" w:rsidRDefault="002170D7" w:rsidP="00096E75">
            <w:pPr>
              <w:pStyle w:val="Tabletext"/>
              <w:ind w:left="284" w:hanging="284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•</w:t>
            </w:r>
            <w:r w:rsidRPr="005B1F23">
              <w:rPr>
                <w:sz w:val="16"/>
                <w:szCs w:val="16"/>
              </w:rPr>
              <w:tab/>
              <w:t>Coeficientes armónicos del exceso de longitud de trayecto a lo largo de los trayectos Tierra-espacio</w:t>
            </w:r>
          </w:p>
          <w:p w14:paraId="08E449D6" w14:textId="77777777" w:rsidR="002170D7" w:rsidRPr="005B1F23" w:rsidRDefault="002170D7" w:rsidP="00096E75">
            <w:pPr>
              <w:pStyle w:val="Tabletext"/>
              <w:ind w:left="284" w:hanging="284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•</w:t>
            </w:r>
            <w:r w:rsidRPr="005B1F23">
              <w:rPr>
                <w:sz w:val="16"/>
                <w:szCs w:val="16"/>
              </w:rPr>
              <w:tab/>
              <w:t>Coeficientes armónicos de las funciones de correspondencia hidrostática y de humedad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3EE8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br/>
              <w:t>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0B8C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  <w:r w:rsidRPr="005B1F23">
              <w:rPr>
                <w:sz w:val="16"/>
                <w:szCs w:val="16"/>
              </w:rPr>
              <w:br/>
              <w:t>No requerido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B55B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definido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2013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65B2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aplicables(2)</w:t>
            </w:r>
          </w:p>
        </w:tc>
      </w:tr>
    </w:tbl>
    <w:p w14:paraId="5D8B7077" w14:textId="77777777" w:rsidR="002170D7" w:rsidRPr="00474A27" w:rsidRDefault="002170D7" w:rsidP="002170D7">
      <w:pPr>
        <w:pStyle w:val="TableNo"/>
        <w:rPr>
          <w:i/>
          <w:iCs/>
        </w:rPr>
      </w:pPr>
      <w:r w:rsidRPr="00474A27">
        <w:lastRenderedPageBreak/>
        <w:t xml:space="preserve">CUADRO 2 </w:t>
      </w:r>
      <w:r w:rsidRPr="000A30C2">
        <w:t>(</w:t>
      </w:r>
      <w:r>
        <w:rPr>
          <w:i/>
          <w:iCs/>
        </w:rPr>
        <w:t>continuación</w:t>
      </w:r>
      <w:r w:rsidRPr="000A30C2"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742"/>
        <w:gridCol w:w="1417"/>
        <w:gridCol w:w="1644"/>
        <w:gridCol w:w="1474"/>
        <w:gridCol w:w="1304"/>
        <w:gridCol w:w="3402"/>
      </w:tblGrid>
      <w:tr w:rsidR="002170D7" w:rsidRPr="00061D95" w14:paraId="60F4810F" w14:textId="77777777" w:rsidTr="00096E75">
        <w:trPr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666C7B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  <w:r w:rsidRPr="00474A27">
              <w:rPr>
                <w:sz w:val="18"/>
              </w:rPr>
              <w:t>P.835</w:t>
            </w:r>
          </w:p>
        </w:tc>
        <w:tc>
          <w:tcPr>
            <w:tcW w:w="3742" w:type="dxa"/>
            <w:tcBorders>
              <w:top w:val="single" w:sz="4" w:space="0" w:color="auto"/>
            </w:tcBorders>
          </w:tcPr>
          <w:p w14:paraId="795C900F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Datos experimentales de perfiles verticales atmosféricos (Anexo 2)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F0F866F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 xml:space="preserve">353 emplazamientos </w:t>
            </w: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41A53B3F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requerido</w:t>
            </w:r>
          </w:p>
        </w:tc>
        <w:tc>
          <w:tcPr>
            <w:tcW w:w="1474" w:type="dxa"/>
            <w:tcBorders>
              <w:top w:val="single" w:sz="4" w:space="0" w:color="auto"/>
            </w:tcBorders>
          </w:tcPr>
          <w:p w14:paraId="7ADEC184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4EB2D8CB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E33B6B1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Consúltese el software sobre propagación ionosférica y troposférica y la página web sobre ruido radioeléctrico</w:t>
            </w:r>
          </w:p>
        </w:tc>
      </w:tr>
      <w:tr w:rsidR="002170D7" w:rsidRPr="00061D95" w14:paraId="1EE77B2F" w14:textId="77777777" w:rsidTr="00096E75">
        <w:trPr>
          <w:jc w:val="center"/>
        </w:trPr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17B5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</w:p>
        </w:tc>
        <w:tc>
          <w:tcPr>
            <w:tcW w:w="3742" w:type="dxa"/>
          </w:tcPr>
          <w:p w14:paraId="14824CE1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Datos de previsiones meteorológicas de perfiles verticales atmosféricos (Anexo 3)</w:t>
            </w:r>
          </w:p>
        </w:tc>
        <w:tc>
          <w:tcPr>
            <w:tcW w:w="1417" w:type="dxa"/>
          </w:tcPr>
          <w:p w14:paraId="65CC0A36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5FB0957A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especificado</w:t>
            </w:r>
          </w:p>
        </w:tc>
        <w:tc>
          <w:tcPr>
            <w:tcW w:w="1474" w:type="dxa"/>
          </w:tcPr>
          <w:p w14:paraId="14635DB0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430DDFC9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064EFA5D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Consúltese el software sobre propagación ionosférica y troposférica y la página web sobre ruido radioeléctrico</w:t>
            </w:r>
          </w:p>
        </w:tc>
      </w:tr>
      <w:tr w:rsidR="002170D7" w:rsidRPr="00331EE3" w14:paraId="0E820C96" w14:textId="77777777" w:rsidTr="00096E75">
        <w:trPr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6D72CC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  <w:r w:rsidRPr="00474A27">
              <w:rPr>
                <w:sz w:val="18"/>
              </w:rPr>
              <w:t>P.836</w:t>
            </w:r>
          </w:p>
        </w:tc>
        <w:tc>
          <w:tcPr>
            <w:tcW w:w="3742" w:type="dxa"/>
          </w:tcPr>
          <w:p w14:paraId="4ED9C2D7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Probabilidad de rebasar el contenido de vapor de agua integrado de una columna de aire (%) (IWVC)</w:t>
            </w:r>
          </w:p>
        </w:tc>
        <w:tc>
          <w:tcPr>
            <w:tcW w:w="1417" w:type="dxa"/>
          </w:tcPr>
          <w:p w14:paraId="13149DEE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1,125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1,125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18FB758D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  <w:r w:rsidRPr="005B1F23">
              <w:rPr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474" w:type="dxa"/>
          </w:tcPr>
          <w:p w14:paraId="01D95DA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Logarítmica</w:t>
            </w:r>
          </w:p>
        </w:tc>
        <w:tc>
          <w:tcPr>
            <w:tcW w:w="1304" w:type="dxa"/>
          </w:tcPr>
          <w:p w14:paraId="0AEA37FF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Líneal</w:t>
            </w:r>
          </w:p>
        </w:tc>
        <w:tc>
          <w:tcPr>
            <w:tcW w:w="3402" w:type="dxa"/>
          </w:tcPr>
          <w:p w14:paraId="5672D5D4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331EE3" w14:paraId="544F9137" w14:textId="77777777" w:rsidTr="00096E75">
        <w:trPr>
          <w:jc w:val="center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29943C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</w:p>
        </w:tc>
        <w:tc>
          <w:tcPr>
            <w:tcW w:w="3742" w:type="dxa"/>
          </w:tcPr>
          <w:p w14:paraId="0C288F0D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Probabilidad de rebasar la densidad de vapor de agua en la superficie (%) (Rho)</w:t>
            </w:r>
          </w:p>
        </w:tc>
        <w:tc>
          <w:tcPr>
            <w:tcW w:w="1417" w:type="dxa"/>
          </w:tcPr>
          <w:p w14:paraId="0B04A39E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1,125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1,125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4C059939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  <w:r w:rsidRPr="005B1F23">
              <w:rPr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474" w:type="dxa"/>
          </w:tcPr>
          <w:p w14:paraId="0DD3FBB9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Logarítmica</w:t>
            </w:r>
          </w:p>
        </w:tc>
        <w:tc>
          <w:tcPr>
            <w:tcW w:w="1304" w:type="dxa"/>
          </w:tcPr>
          <w:p w14:paraId="186C9DC9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Lineal</w:t>
            </w:r>
          </w:p>
        </w:tc>
        <w:tc>
          <w:tcPr>
            <w:tcW w:w="3402" w:type="dxa"/>
          </w:tcPr>
          <w:p w14:paraId="19EDD6A1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331EE3" w14:paraId="4B7EDEA8" w14:textId="77777777" w:rsidTr="00096E75">
        <w:trPr>
          <w:jc w:val="center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82C3B3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</w:p>
        </w:tc>
        <w:tc>
          <w:tcPr>
            <w:tcW w:w="3742" w:type="dxa"/>
          </w:tcPr>
          <w:p w14:paraId="329A5FE7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Altura de escala de vapor de agua</w:t>
            </w:r>
          </w:p>
        </w:tc>
        <w:tc>
          <w:tcPr>
            <w:tcW w:w="1417" w:type="dxa"/>
          </w:tcPr>
          <w:p w14:paraId="675DEB6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1,125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1,125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191C70AA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  <w:r w:rsidRPr="005B1F23">
              <w:rPr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1474" w:type="dxa"/>
          </w:tcPr>
          <w:p w14:paraId="731ADD9B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Logarítmica</w:t>
            </w:r>
          </w:p>
        </w:tc>
        <w:tc>
          <w:tcPr>
            <w:tcW w:w="1304" w:type="dxa"/>
          </w:tcPr>
          <w:p w14:paraId="68B477D2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3402" w:type="dxa"/>
          </w:tcPr>
          <w:p w14:paraId="6E659E82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9F3D9E" w14:paraId="38FB7DEE" w14:textId="77777777" w:rsidTr="00096E75">
        <w:trPr>
          <w:jc w:val="center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0AF91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</w:p>
        </w:tc>
        <w:tc>
          <w:tcPr>
            <w:tcW w:w="3742" w:type="dxa"/>
          </w:tcPr>
          <w:p w14:paraId="2FCC3407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Altitud topográfica (a.m.s.l.) (km)</w:t>
            </w:r>
          </w:p>
        </w:tc>
        <w:tc>
          <w:tcPr>
            <w:tcW w:w="1417" w:type="dxa"/>
          </w:tcPr>
          <w:p w14:paraId="47F4CF07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5B1F23" w:rsidDel="004425C5">
              <w:rPr>
                <w:sz w:val="16"/>
                <w:szCs w:val="16"/>
              </w:rPr>
              <w:t xml:space="preserve"> </w:t>
            </w:r>
            <w:r w:rsidRPr="005B1F23">
              <w:rPr>
                <w:sz w:val="16"/>
                <w:szCs w:val="16"/>
              </w:rPr>
              <w:t>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</w:t>
            </w:r>
            <w:r>
              <w:rPr>
                <w:sz w:val="16"/>
                <w:szCs w:val="16"/>
              </w:rPr>
              <w:t>0,</w:t>
            </w:r>
            <w:r w:rsidRPr="005B1F23" w:rsidDel="004425C5">
              <w:rPr>
                <w:sz w:val="16"/>
                <w:szCs w:val="16"/>
              </w:rPr>
              <w:t xml:space="preserve"> </w:t>
            </w:r>
            <w:r w:rsidRPr="005B1F23">
              <w:rPr>
                <w:sz w:val="16"/>
                <w:szCs w:val="16"/>
              </w:rPr>
              <w:t>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15B71B42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Bicúbico</w:t>
            </w:r>
          </w:p>
        </w:tc>
        <w:tc>
          <w:tcPr>
            <w:tcW w:w="1474" w:type="dxa"/>
          </w:tcPr>
          <w:p w14:paraId="2C9D730B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2F532C16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24CF1F96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Consúltese la Recomendación</w:t>
            </w:r>
          </w:p>
        </w:tc>
      </w:tr>
      <w:tr w:rsidR="002170D7" w:rsidRPr="00061D95" w14:paraId="30831B29" w14:textId="77777777" w:rsidTr="00096E75">
        <w:trPr>
          <w:jc w:val="center"/>
        </w:trPr>
        <w:tc>
          <w:tcPr>
            <w:tcW w:w="14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31AF565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  <w:r w:rsidRPr="00474A27">
              <w:rPr>
                <w:sz w:val="18"/>
              </w:rPr>
              <w:t>P.837</w:t>
            </w:r>
          </w:p>
        </w:tc>
        <w:tc>
          <w:tcPr>
            <w:tcW w:w="3742" w:type="dxa"/>
          </w:tcPr>
          <w:p w14:paraId="5C44E6AD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Lluvia media total mensual</w:t>
            </w:r>
            <w:r w:rsidRPr="005B1F23" w:rsidDel="00581774">
              <w:rPr>
                <w:sz w:val="16"/>
                <w:szCs w:val="16"/>
              </w:rPr>
              <w:t xml:space="preserve"> </w:t>
            </w:r>
            <w:r w:rsidRPr="005B1F23">
              <w:rPr>
                <w:sz w:val="16"/>
                <w:szCs w:val="16"/>
              </w:rPr>
              <w:t xml:space="preserve">(mm) </w:t>
            </w:r>
            <w:r w:rsidRPr="005B1F23">
              <w:rPr>
                <w:sz w:val="16"/>
                <w:szCs w:val="16"/>
              </w:rPr>
              <w:br/>
              <w:t>R</w:t>
            </w:r>
            <w:r w:rsidRPr="005B1F23">
              <w:rPr>
                <w:sz w:val="16"/>
                <w:szCs w:val="16"/>
                <w:vertAlign w:val="subscript"/>
              </w:rPr>
              <w:t>0,01</w:t>
            </w:r>
            <w:r w:rsidRPr="005B1F23">
              <w:rPr>
                <w:sz w:val="16"/>
                <w:szCs w:val="16"/>
              </w:rPr>
              <w:t xml:space="preserve"> (mm/h)</w:t>
            </w:r>
          </w:p>
        </w:tc>
        <w:tc>
          <w:tcPr>
            <w:tcW w:w="1417" w:type="dxa"/>
          </w:tcPr>
          <w:p w14:paraId="5A52638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0,25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0,25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br/>
            </w:r>
            <w:r w:rsidRPr="005B1F23">
              <w:rPr>
                <w:sz w:val="16"/>
                <w:szCs w:val="16"/>
              </w:rPr>
              <w:br/>
              <w:t>0,125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0,125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25C0DC0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  <w:r w:rsidRPr="005B1F23">
              <w:rPr>
                <w:sz w:val="16"/>
                <w:szCs w:val="16"/>
              </w:rPr>
              <w:br/>
            </w:r>
            <w:r w:rsidRPr="005B1F23">
              <w:rPr>
                <w:sz w:val="16"/>
                <w:szCs w:val="16"/>
              </w:rPr>
              <w:br/>
              <w:t>Bilineal</w:t>
            </w:r>
          </w:p>
        </w:tc>
        <w:tc>
          <w:tcPr>
            <w:tcW w:w="1474" w:type="dxa"/>
          </w:tcPr>
          <w:p w14:paraId="72C4E169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  <w:r w:rsidRPr="005B1F23">
              <w:rPr>
                <w:sz w:val="16"/>
                <w:szCs w:val="16"/>
              </w:rPr>
              <w:br/>
            </w:r>
            <w:r w:rsidRPr="005B1F23">
              <w:rPr>
                <w:sz w:val="16"/>
                <w:szCs w:val="16"/>
              </w:rPr>
              <w:br/>
              <w:t>No aplicable</w:t>
            </w:r>
          </w:p>
        </w:tc>
        <w:tc>
          <w:tcPr>
            <w:tcW w:w="1304" w:type="dxa"/>
          </w:tcPr>
          <w:p w14:paraId="06086B30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  <w:r w:rsidRPr="005B1F23">
              <w:rPr>
                <w:sz w:val="16"/>
                <w:szCs w:val="16"/>
              </w:rPr>
              <w:br/>
            </w:r>
            <w:r w:rsidRPr="005B1F23">
              <w:rPr>
                <w:sz w:val="16"/>
                <w:szCs w:val="16"/>
              </w:rPr>
              <w:br/>
              <w:t>No aplicable</w:t>
            </w:r>
          </w:p>
        </w:tc>
        <w:tc>
          <w:tcPr>
            <w:tcW w:w="3402" w:type="dxa"/>
          </w:tcPr>
          <w:p w14:paraId="0C04D59A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 xml:space="preserve"> (2)</w:t>
            </w:r>
          </w:p>
        </w:tc>
      </w:tr>
      <w:tr w:rsidR="002170D7" w:rsidRPr="00331EE3" w14:paraId="63F36E34" w14:textId="77777777" w:rsidTr="00096E75">
        <w:trPr>
          <w:jc w:val="center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B5BFCC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</w:p>
        </w:tc>
        <w:tc>
          <w:tcPr>
            <w:tcW w:w="3742" w:type="dxa"/>
          </w:tcPr>
          <w:p w14:paraId="478BCF06" w14:textId="77777777" w:rsidR="002170D7" w:rsidRPr="00C36D86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C36D86">
              <w:rPr>
                <w:sz w:val="16"/>
                <w:szCs w:val="16"/>
              </w:rPr>
              <w:t>Conversión de los datos estadísticos sobre intensidad de lluvia con arreglo a diversos tiempos de integración (Anexo 3)</w:t>
            </w:r>
          </w:p>
        </w:tc>
        <w:tc>
          <w:tcPr>
            <w:tcW w:w="1417" w:type="dxa"/>
          </w:tcPr>
          <w:p w14:paraId="5991F1D2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644" w:type="dxa"/>
          </w:tcPr>
          <w:p w14:paraId="4EF6DA8F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requerido</w:t>
            </w:r>
          </w:p>
        </w:tc>
        <w:tc>
          <w:tcPr>
            <w:tcW w:w="1474" w:type="dxa"/>
          </w:tcPr>
          <w:p w14:paraId="6F2B6E8C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703CDF73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6A5542E0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331EE3" w14:paraId="6F7ADBF4" w14:textId="77777777" w:rsidTr="00096E75">
        <w:trPr>
          <w:jc w:val="center"/>
        </w:trPr>
        <w:tc>
          <w:tcPr>
            <w:tcW w:w="1474" w:type="dxa"/>
          </w:tcPr>
          <w:p w14:paraId="0CD7B123" w14:textId="77777777" w:rsidR="002170D7" w:rsidRPr="003C19D2" w:rsidRDefault="002170D7" w:rsidP="00096E75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3C19D2">
              <w:rPr>
                <w:sz w:val="18"/>
                <w:lang w:val="es-ES_tradnl"/>
              </w:rPr>
              <w:t>P.839</w:t>
            </w:r>
          </w:p>
        </w:tc>
        <w:tc>
          <w:tcPr>
            <w:tcW w:w="3742" w:type="dxa"/>
          </w:tcPr>
          <w:p w14:paraId="49B342F0" w14:textId="77777777" w:rsidR="002170D7" w:rsidRPr="00C36D86" w:rsidRDefault="002170D7" w:rsidP="00096E75">
            <w:pPr>
              <w:pStyle w:val="Tabletext"/>
              <w:keepNext/>
              <w:keepLines/>
              <w:spacing w:after="60"/>
              <w:jc w:val="left"/>
              <w:rPr>
                <w:sz w:val="16"/>
                <w:szCs w:val="16"/>
              </w:rPr>
            </w:pPr>
            <w:r w:rsidRPr="00C36D86">
              <w:rPr>
                <w:sz w:val="16"/>
                <w:szCs w:val="16"/>
              </w:rPr>
              <w:t>Altura media anual de la isoterma de 0° C (km)</w:t>
            </w:r>
          </w:p>
        </w:tc>
        <w:tc>
          <w:tcPr>
            <w:tcW w:w="1417" w:type="dxa"/>
          </w:tcPr>
          <w:p w14:paraId="7D1BC601" w14:textId="77777777" w:rsidR="002170D7" w:rsidRPr="0082165D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82165D">
              <w:rPr>
                <w:sz w:val="16"/>
                <w:szCs w:val="16"/>
              </w:rPr>
              <w:t>1,5</w:t>
            </w:r>
            <w:r w:rsidRPr="0082165D">
              <w:rPr>
                <w:sz w:val="16"/>
                <w:szCs w:val="16"/>
              </w:rPr>
              <w:sym w:font="Symbol" w:char="F0B0"/>
            </w:r>
            <w:r w:rsidRPr="0082165D">
              <w:rPr>
                <w:sz w:val="16"/>
                <w:szCs w:val="16"/>
              </w:rPr>
              <w:t> × 1,5</w:t>
            </w:r>
            <w:r w:rsidRPr="0082165D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2D8805E2" w14:textId="77777777" w:rsidR="002170D7" w:rsidRPr="0082165D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82165D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565669C5" w14:textId="77777777" w:rsidR="002170D7" w:rsidRPr="0082165D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82165D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4C248D06" w14:textId="77777777" w:rsidR="002170D7" w:rsidRPr="0082165D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82165D">
              <w:rPr>
                <w:sz w:val="16"/>
                <w:szCs w:val="16"/>
              </w:rPr>
              <w:t>No aplicable</w:t>
            </w:r>
          </w:p>
        </w:tc>
        <w:tc>
          <w:tcPr>
            <w:tcW w:w="3402" w:type="dxa"/>
          </w:tcPr>
          <w:p w14:paraId="3142EC95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82165D">
              <w:rPr>
                <w:sz w:val="16"/>
                <w:szCs w:val="16"/>
              </w:rPr>
              <w:t>Consúltense en el documento de referencia conexo los nombres de archivo aplicables</w:t>
            </w:r>
            <w:r w:rsidRPr="0082165D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331EE3" w14:paraId="704A127E" w14:textId="77777777" w:rsidTr="00096E75">
        <w:trPr>
          <w:jc w:val="center"/>
        </w:trPr>
        <w:tc>
          <w:tcPr>
            <w:tcW w:w="1474" w:type="dxa"/>
          </w:tcPr>
          <w:p w14:paraId="575518F3" w14:textId="77777777" w:rsidR="002170D7" w:rsidRPr="00474A27" w:rsidRDefault="002170D7" w:rsidP="00096E75">
            <w:pPr>
              <w:pStyle w:val="Tabletext"/>
              <w:jc w:val="center"/>
              <w:rPr>
                <w:sz w:val="18"/>
              </w:rPr>
            </w:pPr>
            <w:r w:rsidRPr="00474A27">
              <w:rPr>
                <w:sz w:val="18"/>
              </w:rPr>
              <w:t>P.840</w:t>
            </w:r>
          </w:p>
        </w:tc>
        <w:tc>
          <w:tcPr>
            <w:tcW w:w="3742" w:type="dxa"/>
          </w:tcPr>
          <w:p w14:paraId="76AAFF1C" w14:textId="77777777" w:rsidR="002170D7" w:rsidRPr="005B1F23" w:rsidRDefault="002170D7" w:rsidP="00096E75">
            <w:pPr>
              <w:pStyle w:val="Tabletext"/>
              <w:keepNext/>
              <w:keepLines/>
              <w:spacing w:after="60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 xml:space="preserve">Estadísticas anuales </w:t>
            </w:r>
            <w:r>
              <w:rPr>
                <w:sz w:val="16"/>
                <w:szCs w:val="16"/>
              </w:rPr>
              <w:t xml:space="preserve">y mensuales (media, desviación típica y FDAC) </w:t>
            </w:r>
            <w:r w:rsidRPr="005B1F23">
              <w:rPr>
                <w:sz w:val="16"/>
                <w:szCs w:val="16"/>
              </w:rPr>
              <w:t>del contenido de la columna de agua líquida</w:t>
            </w:r>
          </w:p>
          <w:p w14:paraId="1909D766" w14:textId="77777777" w:rsidR="002170D7" w:rsidRPr="005B1F23" w:rsidRDefault="002170D7" w:rsidP="00096E75">
            <w:pPr>
              <w:pStyle w:val="Tabletext"/>
              <w:keepNext/>
              <w:keepLines/>
              <w:spacing w:after="60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 xml:space="preserve">Aproximación del contenido de agua líquida </w:t>
            </w:r>
            <w:r>
              <w:rPr>
                <w:sz w:val="16"/>
                <w:szCs w:val="16"/>
              </w:rPr>
              <w:t>integrado anual</w:t>
            </w:r>
            <w:r w:rsidRPr="005B1F23">
              <w:rPr>
                <w:sz w:val="16"/>
                <w:szCs w:val="16"/>
              </w:rPr>
              <w:t xml:space="preserve"> mediante distribución logarítmica normal</w:t>
            </w:r>
          </w:p>
        </w:tc>
        <w:tc>
          <w:tcPr>
            <w:tcW w:w="1417" w:type="dxa"/>
          </w:tcPr>
          <w:p w14:paraId="2999323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5B1F23">
              <w:rPr>
                <w:sz w:val="16"/>
                <w:szCs w:val="16"/>
              </w:rPr>
              <w:t>25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</w:t>
            </w:r>
            <w:r>
              <w:rPr>
                <w:sz w:val="16"/>
                <w:szCs w:val="16"/>
              </w:rPr>
              <w:t>0,</w:t>
            </w:r>
            <w:r w:rsidRPr="005B1F23">
              <w:rPr>
                <w:sz w:val="16"/>
                <w:szCs w:val="16"/>
              </w:rPr>
              <w:t>25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7527E009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15CAAFBC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Logarítmica</w:t>
            </w:r>
          </w:p>
        </w:tc>
        <w:tc>
          <w:tcPr>
            <w:tcW w:w="1304" w:type="dxa"/>
          </w:tcPr>
          <w:p w14:paraId="1BC4798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3402" w:type="dxa"/>
          </w:tcPr>
          <w:p w14:paraId="5B769BF6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</w:tbl>
    <w:p w14:paraId="64B45BB7" w14:textId="77777777" w:rsidR="002170D7" w:rsidRPr="00474A27" w:rsidRDefault="002170D7" w:rsidP="002170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474A27">
        <w:br w:type="page"/>
      </w:r>
    </w:p>
    <w:p w14:paraId="762F63B4" w14:textId="77777777" w:rsidR="002170D7" w:rsidRPr="00474A27" w:rsidRDefault="002170D7" w:rsidP="002170D7">
      <w:pPr>
        <w:pStyle w:val="TableNo"/>
        <w:rPr>
          <w:i/>
          <w:iCs/>
        </w:rPr>
      </w:pPr>
      <w:r w:rsidRPr="00474A27">
        <w:lastRenderedPageBreak/>
        <w:t xml:space="preserve">CUADRO 2 </w:t>
      </w:r>
      <w:r w:rsidRPr="000A30C2">
        <w:t>(</w:t>
      </w:r>
      <w:r w:rsidRPr="00474A27">
        <w:rPr>
          <w:i/>
          <w:iCs/>
        </w:rPr>
        <w:t>fin</w:t>
      </w:r>
      <w:r w:rsidRPr="000A30C2">
        <w:t>)</w:t>
      </w:r>
    </w:p>
    <w:tbl>
      <w:tblPr>
        <w:tblW w:w="14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742"/>
        <w:gridCol w:w="1417"/>
        <w:gridCol w:w="1644"/>
        <w:gridCol w:w="1474"/>
        <w:gridCol w:w="1304"/>
        <w:gridCol w:w="3405"/>
      </w:tblGrid>
      <w:tr w:rsidR="002170D7" w:rsidRPr="005B1F23" w14:paraId="06DDB2A4" w14:textId="77777777" w:rsidTr="00096E75">
        <w:trPr>
          <w:jc w:val="center"/>
        </w:trPr>
        <w:tc>
          <w:tcPr>
            <w:tcW w:w="1474" w:type="dxa"/>
            <w:vAlign w:val="center"/>
          </w:tcPr>
          <w:p w14:paraId="1310E3A2" w14:textId="77777777" w:rsidR="002170D7" w:rsidRPr="005B1F23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Recomendación UIT</w:t>
            </w:r>
            <w:r w:rsidRPr="005B1F23">
              <w:rPr>
                <w:sz w:val="16"/>
                <w:szCs w:val="16"/>
              </w:rPr>
              <w:noBreakHyphen/>
              <w:t>R</w:t>
            </w:r>
          </w:p>
        </w:tc>
        <w:tc>
          <w:tcPr>
            <w:tcW w:w="3742" w:type="dxa"/>
            <w:vAlign w:val="center"/>
          </w:tcPr>
          <w:p w14:paraId="09F97F6B" w14:textId="77777777" w:rsidR="002170D7" w:rsidRPr="005B1F23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Descripción</w:t>
            </w:r>
          </w:p>
        </w:tc>
        <w:tc>
          <w:tcPr>
            <w:tcW w:w="1417" w:type="dxa"/>
            <w:vAlign w:val="center"/>
          </w:tcPr>
          <w:p w14:paraId="4399DCE0" w14:textId="77777777" w:rsidR="002170D7" w:rsidRPr="005B1F23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Resolución de rejilla</w:t>
            </w:r>
          </w:p>
        </w:tc>
        <w:tc>
          <w:tcPr>
            <w:tcW w:w="1644" w:type="dxa"/>
            <w:vAlign w:val="center"/>
          </w:tcPr>
          <w:p w14:paraId="00BB4F47" w14:textId="77777777" w:rsidR="002170D7" w:rsidRPr="005B1F23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Interpolación espacial requerida</w:t>
            </w:r>
            <w:r w:rsidRPr="005B1F23">
              <w:rPr>
                <w:sz w:val="16"/>
                <w:szCs w:val="16"/>
              </w:rPr>
              <w:br/>
              <w:t>(véase el Anexo 1)</w:t>
            </w:r>
          </w:p>
        </w:tc>
        <w:tc>
          <w:tcPr>
            <w:tcW w:w="1474" w:type="dxa"/>
            <w:vAlign w:val="center"/>
          </w:tcPr>
          <w:p w14:paraId="2CDCF85D" w14:textId="77777777" w:rsidR="002170D7" w:rsidRPr="005B1F23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Interpolación en probabilidad</w:t>
            </w:r>
          </w:p>
        </w:tc>
        <w:tc>
          <w:tcPr>
            <w:tcW w:w="1304" w:type="dxa"/>
            <w:vAlign w:val="center"/>
          </w:tcPr>
          <w:p w14:paraId="3430C9A6" w14:textId="77777777" w:rsidR="002170D7" w:rsidRPr="005B1F23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Interpolación de la variable</w:t>
            </w:r>
          </w:p>
        </w:tc>
        <w:tc>
          <w:tcPr>
            <w:tcW w:w="3405" w:type="dxa"/>
            <w:vAlign w:val="center"/>
          </w:tcPr>
          <w:p w14:paraId="4EB4BDAF" w14:textId="77777777" w:rsidR="002170D7" w:rsidRPr="005B1F23" w:rsidRDefault="002170D7" w:rsidP="00096E75">
            <w:pPr>
              <w:pStyle w:val="Tablehead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Observaciones</w:t>
            </w:r>
          </w:p>
        </w:tc>
      </w:tr>
      <w:tr w:rsidR="002170D7" w:rsidRPr="00061D95" w14:paraId="1A60AB38" w14:textId="77777777" w:rsidTr="00096E75">
        <w:trPr>
          <w:jc w:val="center"/>
        </w:trPr>
        <w:tc>
          <w:tcPr>
            <w:tcW w:w="1474" w:type="dxa"/>
          </w:tcPr>
          <w:p w14:paraId="021AE119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P.1510</w:t>
            </w:r>
          </w:p>
        </w:tc>
        <w:tc>
          <w:tcPr>
            <w:tcW w:w="3742" w:type="dxa"/>
          </w:tcPr>
          <w:p w14:paraId="5C3A334E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Temperatura media mensual y anual en la superficie</w:t>
            </w:r>
          </w:p>
        </w:tc>
        <w:tc>
          <w:tcPr>
            <w:tcW w:w="1417" w:type="dxa"/>
          </w:tcPr>
          <w:p w14:paraId="3FCF0C28" w14:textId="77777777" w:rsidR="002170D7" w:rsidRPr="005B1F23" w:rsidRDefault="002170D7" w:rsidP="00096E75">
            <w:pPr>
              <w:pStyle w:val="Tabletext"/>
              <w:jc w:val="center"/>
              <w:rPr>
                <w:rFonts w:ascii="Calibri" w:eastAsia="Calibri" w:hAnsi="Calibri" w:cs="Arial"/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0,75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0,75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05123CB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27AF03D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0032B85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5" w:type="dxa"/>
          </w:tcPr>
          <w:p w14:paraId="34D63FF7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archivos aplicables</w:t>
            </w:r>
            <w:r w:rsidRPr="005B1F23">
              <w:rPr>
                <w:sz w:val="16"/>
                <w:szCs w:val="16"/>
                <w:vertAlign w:val="superscript"/>
              </w:rPr>
              <w:t xml:space="preserve"> (2)</w:t>
            </w:r>
          </w:p>
        </w:tc>
      </w:tr>
      <w:tr w:rsidR="002170D7" w:rsidRPr="00061D95" w14:paraId="7476ED19" w14:textId="77777777" w:rsidTr="00096E75">
        <w:trPr>
          <w:jc w:val="center"/>
        </w:trPr>
        <w:tc>
          <w:tcPr>
            <w:tcW w:w="1474" w:type="dxa"/>
            <w:vMerge w:val="restart"/>
          </w:tcPr>
          <w:p w14:paraId="099545F5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P.1511</w:t>
            </w:r>
          </w:p>
        </w:tc>
        <w:tc>
          <w:tcPr>
            <w:tcW w:w="3742" w:type="dxa"/>
          </w:tcPr>
          <w:p w14:paraId="3EA98DD6" w14:textId="77777777" w:rsidR="002170D7" w:rsidRPr="005B1F23" w:rsidDel="00EC4D45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Altitud topográfica (a.m.s.l.) (km)</w:t>
            </w:r>
          </w:p>
        </w:tc>
        <w:tc>
          <w:tcPr>
            <w:tcW w:w="1417" w:type="dxa"/>
          </w:tcPr>
          <w:p w14:paraId="09B32FAD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rFonts w:ascii="Calibri" w:eastAsia="Calibri" w:hAnsi="Calibri" w:cs="Arial"/>
                <w:sz w:val="16"/>
                <w:szCs w:val="16"/>
              </w:rPr>
              <w:t>0,08333</w:t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sym w:font="Symbol" w:char="F0B0"/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t> ×</w:t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br/>
              <w:t>0,08333</w:t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3A38A6A9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Bicúbica</w:t>
            </w:r>
          </w:p>
        </w:tc>
        <w:tc>
          <w:tcPr>
            <w:tcW w:w="1474" w:type="dxa"/>
          </w:tcPr>
          <w:p w14:paraId="2A5E7EAF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062EB886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5" w:type="dxa"/>
          </w:tcPr>
          <w:p w14:paraId="4969A1F4" w14:textId="77777777" w:rsidR="002170D7" w:rsidRPr="005B1F23" w:rsidDel="00EC4D45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Esta Recomendación contiene definiciones de latitud, longitud y altura en las Recomendaciones de la serie P. 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 xml:space="preserve"> (2)</w:t>
            </w:r>
          </w:p>
        </w:tc>
      </w:tr>
      <w:tr w:rsidR="002170D7" w:rsidRPr="00061D95" w14:paraId="7D3133C5" w14:textId="77777777" w:rsidTr="00096E75">
        <w:trPr>
          <w:jc w:val="center"/>
        </w:trPr>
        <w:tc>
          <w:tcPr>
            <w:tcW w:w="1474" w:type="dxa"/>
            <w:vMerge/>
          </w:tcPr>
          <w:p w14:paraId="1172C1A9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</w:p>
        </w:tc>
        <w:tc>
          <w:tcPr>
            <w:tcW w:w="3742" w:type="dxa"/>
          </w:tcPr>
          <w:p w14:paraId="7A7C2152" w14:textId="77777777" w:rsidR="002170D7" w:rsidRPr="005B1F23" w:rsidDel="00EC4D45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Modelo gravitacional de la Tierra 2008 (EGM2008) (m)</w:t>
            </w:r>
          </w:p>
        </w:tc>
        <w:tc>
          <w:tcPr>
            <w:tcW w:w="1417" w:type="dxa"/>
          </w:tcPr>
          <w:p w14:paraId="07173816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rFonts w:ascii="Calibri" w:eastAsia="Calibri" w:hAnsi="Calibri" w:cs="Arial"/>
                <w:sz w:val="16"/>
                <w:szCs w:val="16"/>
              </w:rPr>
              <w:t>0,08333</w:t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sym w:font="Symbol" w:char="F0B0"/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t> ×</w:t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br/>
              <w:t>0,08333</w:t>
            </w:r>
            <w:r w:rsidRPr="005B1F23">
              <w:rPr>
                <w:rFonts w:ascii="Calibri" w:eastAsia="Calibri" w:hAnsi="Calibri" w:cs="Arial"/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20CF49AF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Bicúbica</w:t>
            </w:r>
          </w:p>
        </w:tc>
        <w:tc>
          <w:tcPr>
            <w:tcW w:w="1474" w:type="dxa"/>
          </w:tcPr>
          <w:p w14:paraId="4B4A8010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041FB637" w14:textId="77777777" w:rsidR="002170D7" w:rsidRPr="005B1F23" w:rsidDel="00EC4D45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5" w:type="dxa"/>
          </w:tcPr>
          <w:p w14:paraId="4F9E0BA2" w14:textId="77777777" w:rsidR="002170D7" w:rsidRPr="005B1F23" w:rsidDel="00EC4D45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 xml:space="preserve"> (2)</w:t>
            </w:r>
          </w:p>
        </w:tc>
      </w:tr>
      <w:tr w:rsidR="002170D7" w:rsidRPr="00331EE3" w14:paraId="354CD52C" w14:textId="77777777" w:rsidTr="00096E75">
        <w:trPr>
          <w:jc w:val="center"/>
        </w:trPr>
        <w:tc>
          <w:tcPr>
            <w:tcW w:w="1474" w:type="dxa"/>
          </w:tcPr>
          <w:p w14:paraId="639BF850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P.1812</w:t>
            </w:r>
          </w:p>
        </w:tc>
        <w:tc>
          <w:tcPr>
            <w:tcW w:w="3742" w:type="dxa"/>
          </w:tcPr>
          <w:p w14:paraId="7191F6B1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sym w:font="Symbol" w:char="F044"/>
            </w:r>
            <w:r w:rsidRPr="005B1F23">
              <w:rPr>
                <w:i/>
                <w:iCs/>
                <w:sz w:val="16"/>
                <w:szCs w:val="16"/>
              </w:rPr>
              <w:t>N</w:t>
            </w:r>
            <w:r w:rsidRPr="005B1F23">
              <w:rPr>
                <w:sz w:val="16"/>
                <w:szCs w:val="16"/>
              </w:rPr>
              <w:t xml:space="preserve"> medio anual </w:t>
            </w:r>
          </w:p>
          <w:p w14:paraId="07B1D825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i/>
                <w:iCs/>
                <w:sz w:val="16"/>
                <w:szCs w:val="16"/>
              </w:rPr>
              <w:t>N</w:t>
            </w:r>
            <w:r w:rsidRPr="005B1F23">
              <w:rPr>
                <w:sz w:val="16"/>
                <w:szCs w:val="16"/>
                <w:vertAlign w:val="subscript"/>
              </w:rPr>
              <w:t xml:space="preserve">0 </w:t>
            </w:r>
            <w:r w:rsidRPr="005B1F23">
              <w:rPr>
                <w:sz w:val="16"/>
                <w:szCs w:val="16"/>
              </w:rPr>
              <w:t>medio anual</w:t>
            </w:r>
          </w:p>
        </w:tc>
        <w:tc>
          <w:tcPr>
            <w:tcW w:w="1417" w:type="dxa"/>
          </w:tcPr>
          <w:p w14:paraId="4CBDB006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2416B2F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15DB9C73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250D938A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5" w:type="dxa"/>
          </w:tcPr>
          <w:p w14:paraId="14E1CB9C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576D51" w14:paraId="7F508F11" w14:textId="77777777" w:rsidTr="00096E75">
        <w:trPr>
          <w:jc w:val="center"/>
        </w:trPr>
        <w:tc>
          <w:tcPr>
            <w:tcW w:w="1474" w:type="dxa"/>
          </w:tcPr>
          <w:p w14:paraId="5F9AC6FC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P.1853</w:t>
            </w:r>
          </w:p>
        </w:tc>
        <w:tc>
          <w:tcPr>
            <w:tcW w:w="3742" w:type="dxa"/>
          </w:tcPr>
          <w:p w14:paraId="4FD08EC2" w14:textId="77777777" w:rsidR="002170D7" w:rsidRPr="005B1F23" w:rsidRDefault="002170D7" w:rsidP="00096E7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 xml:space="preserve">Presión media anual en la superficie </w:t>
            </w:r>
          </w:p>
          <w:p w14:paraId="0F0180D2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 xml:space="preserve">Densidad media annual del vapor de agua </w:t>
            </w:r>
          </w:p>
        </w:tc>
        <w:tc>
          <w:tcPr>
            <w:tcW w:w="1417" w:type="dxa"/>
          </w:tcPr>
          <w:p w14:paraId="47B7B1AF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0,75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0,75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6D2865A8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41D0CB21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020D7673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3405" w:type="dxa"/>
          </w:tcPr>
          <w:p w14:paraId="5985DBDD" w14:textId="77777777" w:rsidR="002170D7" w:rsidRPr="00D24DCA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D24DCA">
              <w:rPr>
                <w:sz w:val="16"/>
                <w:szCs w:val="16"/>
              </w:rPr>
              <w:t>WV_Annual.txt</w:t>
            </w:r>
            <w:r w:rsidRPr="00D24DCA">
              <w:rPr>
                <w:sz w:val="16"/>
                <w:szCs w:val="16"/>
              </w:rPr>
              <w:br/>
              <w:t>P_Annual.txt</w:t>
            </w:r>
          </w:p>
        </w:tc>
      </w:tr>
      <w:tr w:rsidR="002170D7" w:rsidRPr="00331EE3" w14:paraId="612B05AA" w14:textId="77777777" w:rsidTr="00096E75">
        <w:trPr>
          <w:jc w:val="center"/>
        </w:trPr>
        <w:tc>
          <w:tcPr>
            <w:tcW w:w="1474" w:type="dxa"/>
          </w:tcPr>
          <w:p w14:paraId="508D7197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P.2001</w:t>
            </w:r>
          </w:p>
        </w:tc>
        <w:tc>
          <w:tcPr>
            <w:tcW w:w="3742" w:type="dxa"/>
          </w:tcPr>
          <w:p w14:paraId="5D4B95C8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Refractividad a nivel de superficie y gradiente en el kilómetro más bajo de la atmósfera</w:t>
            </w:r>
          </w:p>
        </w:tc>
        <w:tc>
          <w:tcPr>
            <w:tcW w:w="1417" w:type="dxa"/>
          </w:tcPr>
          <w:p w14:paraId="37BDF106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Múltiple</w:t>
            </w:r>
          </w:p>
        </w:tc>
        <w:tc>
          <w:tcPr>
            <w:tcW w:w="1644" w:type="dxa"/>
          </w:tcPr>
          <w:p w14:paraId="0CD44514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466AD832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No aplicable</w:t>
            </w:r>
          </w:p>
        </w:tc>
        <w:tc>
          <w:tcPr>
            <w:tcW w:w="1304" w:type="dxa"/>
          </w:tcPr>
          <w:p w14:paraId="0BF4DE65" w14:textId="77777777" w:rsidR="002170D7" w:rsidRPr="005B1F23" w:rsidRDefault="002170D7" w:rsidP="00096E75">
            <w:pPr>
              <w:pStyle w:val="Tabletext"/>
              <w:keepNext/>
              <w:keepLines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3405" w:type="dxa"/>
          </w:tcPr>
          <w:p w14:paraId="4C046F34" w14:textId="77777777" w:rsidR="002170D7" w:rsidRPr="005B1F23" w:rsidRDefault="002170D7" w:rsidP="00096E75">
            <w:pPr>
              <w:pStyle w:val="Tabletext"/>
              <w:keepNext/>
              <w:keepLines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Consúltense en el documento de referencia conexo los nombres de archivo aplicables</w:t>
            </w:r>
            <w:r w:rsidRPr="005B1F23">
              <w:rPr>
                <w:sz w:val="16"/>
                <w:szCs w:val="16"/>
                <w:vertAlign w:val="superscript"/>
              </w:rPr>
              <w:t>(2)</w:t>
            </w:r>
          </w:p>
        </w:tc>
      </w:tr>
      <w:tr w:rsidR="002170D7" w:rsidRPr="00576D51" w14:paraId="2D66D1F2" w14:textId="77777777" w:rsidTr="00096E75">
        <w:trPr>
          <w:jc w:val="center"/>
        </w:trPr>
        <w:tc>
          <w:tcPr>
            <w:tcW w:w="1474" w:type="dxa"/>
          </w:tcPr>
          <w:p w14:paraId="4A853A8D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P.2001 y P.534</w:t>
            </w:r>
          </w:p>
        </w:tc>
        <w:tc>
          <w:tcPr>
            <w:tcW w:w="3742" w:type="dxa"/>
          </w:tcPr>
          <w:p w14:paraId="74240D5C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 xml:space="preserve">Frecuencia crítica para la capa </w:t>
            </w:r>
            <w:r w:rsidRPr="005B1F23">
              <w:rPr>
                <w:i/>
                <w:iCs/>
                <w:sz w:val="16"/>
                <w:szCs w:val="16"/>
              </w:rPr>
              <w:t>E</w:t>
            </w:r>
            <w:r w:rsidRPr="005B1F23">
              <w:rPr>
                <w:sz w:val="16"/>
                <w:szCs w:val="16"/>
              </w:rPr>
              <w:t xml:space="preserve"> esporádica</w:t>
            </w:r>
            <w:r w:rsidRPr="005B1F23">
              <w:rPr>
                <w:i/>
                <w:iCs/>
                <w:sz w:val="16"/>
                <w:szCs w:val="16"/>
              </w:rPr>
              <w:t xml:space="preserve"> </w:t>
            </w:r>
            <w:r w:rsidRPr="005B1F23">
              <w:rPr>
                <w:sz w:val="16"/>
                <w:szCs w:val="16"/>
              </w:rPr>
              <w:t>(</w:t>
            </w:r>
            <w:r w:rsidRPr="005B1F23">
              <w:rPr>
                <w:i/>
                <w:iCs/>
                <w:sz w:val="16"/>
                <w:szCs w:val="16"/>
              </w:rPr>
              <w:t>F</w:t>
            </w:r>
            <w:r w:rsidRPr="005B1F23">
              <w:rPr>
                <w:sz w:val="16"/>
                <w:szCs w:val="16"/>
                <w:vertAlign w:val="subscript"/>
              </w:rPr>
              <w:t>0</w:t>
            </w:r>
            <w:r w:rsidRPr="005B1F23">
              <w:rPr>
                <w:i/>
                <w:iCs/>
                <w:sz w:val="16"/>
                <w:szCs w:val="16"/>
              </w:rPr>
              <w:t>E</w:t>
            </w:r>
            <w:r w:rsidRPr="005B1F23">
              <w:rPr>
                <w:i/>
                <w:iCs/>
                <w:sz w:val="16"/>
                <w:szCs w:val="16"/>
                <w:vertAlign w:val="subscript"/>
              </w:rPr>
              <w:t>s</w:t>
            </w:r>
            <w:r w:rsidRPr="005B1F23">
              <w:rPr>
                <w:sz w:val="16"/>
                <w:szCs w:val="16"/>
              </w:rPr>
              <w:t>)</w:t>
            </w:r>
          </w:p>
        </w:tc>
        <w:tc>
          <w:tcPr>
            <w:tcW w:w="1417" w:type="dxa"/>
          </w:tcPr>
          <w:p w14:paraId="26216FF8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1,5</w:t>
            </w:r>
            <w:r w:rsidRPr="005B1F23">
              <w:rPr>
                <w:sz w:val="16"/>
                <w:szCs w:val="16"/>
              </w:rPr>
              <w:sym w:font="Symbol" w:char="F0B0"/>
            </w:r>
            <w:r w:rsidRPr="005B1F23">
              <w:rPr>
                <w:sz w:val="16"/>
                <w:szCs w:val="16"/>
              </w:rPr>
              <w:t> × 1,5</w:t>
            </w:r>
            <w:r w:rsidRPr="005B1F23">
              <w:rPr>
                <w:sz w:val="16"/>
                <w:szCs w:val="16"/>
              </w:rPr>
              <w:sym w:font="Symbol" w:char="F0B0"/>
            </w:r>
          </w:p>
        </w:tc>
        <w:tc>
          <w:tcPr>
            <w:tcW w:w="1644" w:type="dxa"/>
          </w:tcPr>
          <w:p w14:paraId="6BD14626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567CFD77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1304" w:type="dxa"/>
          </w:tcPr>
          <w:p w14:paraId="14149A2C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</w:rPr>
              <w:t>Lineal</w:t>
            </w:r>
          </w:p>
        </w:tc>
        <w:tc>
          <w:tcPr>
            <w:tcW w:w="3405" w:type="dxa"/>
          </w:tcPr>
          <w:p w14:paraId="756B3896" w14:textId="77777777" w:rsidR="002170D7" w:rsidRPr="00D24DCA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 w:rsidRPr="00D24DCA">
              <w:rPr>
                <w:sz w:val="16"/>
                <w:szCs w:val="16"/>
              </w:rPr>
              <w:t>FoEs50.txt</w:t>
            </w:r>
            <w:r w:rsidRPr="00D24DCA">
              <w:rPr>
                <w:sz w:val="16"/>
                <w:szCs w:val="16"/>
              </w:rPr>
              <w:br/>
              <w:t>FoEs10.txt</w:t>
            </w:r>
            <w:r w:rsidRPr="00D24DCA">
              <w:rPr>
                <w:sz w:val="16"/>
                <w:szCs w:val="16"/>
              </w:rPr>
              <w:br/>
              <w:t>FoEs01.txt</w:t>
            </w:r>
            <w:r w:rsidRPr="00D24DCA">
              <w:rPr>
                <w:sz w:val="16"/>
                <w:szCs w:val="16"/>
              </w:rPr>
              <w:br/>
              <w:t>FoEs0.1.txt</w:t>
            </w:r>
          </w:p>
        </w:tc>
      </w:tr>
      <w:tr w:rsidR="002170D7" w:rsidRPr="00DB41BA" w14:paraId="5287F816" w14:textId="77777777" w:rsidTr="00096E75">
        <w:trPr>
          <w:jc w:val="center"/>
        </w:trPr>
        <w:tc>
          <w:tcPr>
            <w:tcW w:w="1474" w:type="dxa"/>
          </w:tcPr>
          <w:p w14:paraId="5C9109B4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P.2145</w:t>
            </w:r>
          </w:p>
        </w:tc>
        <w:tc>
          <w:tcPr>
            <w:tcW w:w="3742" w:type="dxa"/>
          </w:tcPr>
          <w:p w14:paraId="432E2199" w14:textId="77777777" w:rsidR="002170D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Estadísticas anuales y mensuales (media, desviación típica y FDAC) de la presión de superficie</w:t>
            </w:r>
          </w:p>
          <w:p w14:paraId="5BCBB0F0" w14:textId="77777777" w:rsidR="002170D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Estadísticas anuales y mensaules (media, desviación típica y FDAC) de la temperatura de superficie</w:t>
            </w:r>
          </w:p>
          <w:p w14:paraId="304FD688" w14:textId="77777777" w:rsidR="002170D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Estadísticas anuales y mensuales (media, desviación típica y FDAC) de la densidad de vapor de agua de superficie</w:t>
            </w:r>
          </w:p>
          <w:p w14:paraId="01E5F61A" w14:textId="4CF0D3CA" w:rsidR="002170D7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Estadísticas anuales y mensuales (media, desviación típica y FDAC) del contenido de vapor de agua integrado</w:t>
            </w:r>
            <w:r w:rsidR="00AC0933">
              <w:rPr>
                <w:sz w:val="16"/>
                <w:szCs w:val="16"/>
              </w:rPr>
              <w:t xml:space="preserve">                    </w:t>
            </w:r>
          </w:p>
          <w:p w14:paraId="6E1EFCFD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Aproximación del contenido de vapor de agua integrado anual mediante una distribución de Weibull</w:t>
            </w:r>
          </w:p>
        </w:tc>
        <w:tc>
          <w:tcPr>
            <w:tcW w:w="1417" w:type="dxa"/>
          </w:tcPr>
          <w:p w14:paraId="35DC62EF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0,25° x 0,25°</w:t>
            </w:r>
          </w:p>
        </w:tc>
        <w:tc>
          <w:tcPr>
            <w:tcW w:w="1644" w:type="dxa"/>
          </w:tcPr>
          <w:p w14:paraId="62CC405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50CC46EE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Logarítmica</w:t>
            </w:r>
          </w:p>
        </w:tc>
        <w:tc>
          <w:tcPr>
            <w:tcW w:w="1304" w:type="dxa"/>
          </w:tcPr>
          <w:p w14:paraId="47C9FAB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Lineal</w:t>
            </w:r>
          </w:p>
        </w:tc>
        <w:tc>
          <w:tcPr>
            <w:tcW w:w="3405" w:type="dxa"/>
          </w:tcPr>
          <w:p w14:paraId="2AA33729" w14:textId="77777777" w:rsidR="002170D7" w:rsidRPr="00DB41BA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Consúltese la Recomendación</w:t>
            </w:r>
          </w:p>
        </w:tc>
      </w:tr>
      <w:tr w:rsidR="002170D7" w:rsidRPr="00DB41BA" w14:paraId="0EA5B41C" w14:textId="77777777" w:rsidTr="00096E75">
        <w:trPr>
          <w:jc w:val="center"/>
        </w:trPr>
        <w:tc>
          <w:tcPr>
            <w:tcW w:w="1474" w:type="dxa"/>
          </w:tcPr>
          <w:p w14:paraId="454535D0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P.2148</w:t>
            </w:r>
          </w:p>
        </w:tc>
        <w:tc>
          <w:tcPr>
            <w:tcW w:w="3742" w:type="dxa"/>
          </w:tcPr>
          <w:p w14:paraId="0B2E53E4" w14:textId="77777777" w:rsidR="002170D7" w:rsidRPr="005B1F23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Estadísticas anuales de velocidad del viento a una altura de 10 por encima de la superficie de la Tierra</w:t>
            </w:r>
          </w:p>
        </w:tc>
        <w:tc>
          <w:tcPr>
            <w:tcW w:w="1417" w:type="dxa"/>
          </w:tcPr>
          <w:p w14:paraId="0B5517D1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0,25° x 0,25°</w:t>
            </w:r>
          </w:p>
        </w:tc>
        <w:tc>
          <w:tcPr>
            <w:tcW w:w="1644" w:type="dxa"/>
          </w:tcPr>
          <w:p w14:paraId="5A7F5310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Bilineal</w:t>
            </w:r>
          </w:p>
        </w:tc>
        <w:tc>
          <w:tcPr>
            <w:tcW w:w="1474" w:type="dxa"/>
          </w:tcPr>
          <w:p w14:paraId="61A2781C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Logarítmica</w:t>
            </w:r>
          </w:p>
        </w:tc>
        <w:tc>
          <w:tcPr>
            <w:tcW w:w="1304" w:type="dxa"/>
          </w:tcPr>
          <w:p w14:paraId="30E6A835" w14:textId="77777777" w:rsidR="002170D7" w:rsidRPr="005B1F23" w:rsidRDefault="002170D7" w:rsidP="00096E75">
            <w:pPr>
              <w:pStyle w:val="Tabletex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Lineal</w:t>
            </w:r>
          </w:p>
        </w:tc>
        <w:tc>
          <w:tcPr>
            <w:tcW w:w="3405" w:type="dxa"/>
          </w:tcPr>
          <w:p w14:paraId="1BCFD186" w14:textId="77777777" w:rsidR="002170D7" w:rsidRPr="00DB41BA" w:rsidRDefault="002170D7" w:rsidP="00096E75">
            <w:pPr>
              <w:pStyle w:val="Tabletex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Consúltese la Recomendación</w:t>
            </w:r>
          </w:p>
        </w:tc>
      </w:tr>
      <w:tr w:rsidR="002170D7" w:rsidRPr="00061D95" w14:paraId="16BCA28C" w14:textId="77777777" w:rsidTr="00096E75">
        <w:trPr>
          <w:jc w:val="center"/>
        </w:trPr>
        <w:tc>
          <w:tcPr>
            <w:tcW w:w="14460" w:type="dxa"/>
            <w:gridSpan w:val="7"/>
            <w:tcBorders>
              <w:left w:val="nil"/>
              <w:bottom w:val="nil"/>
              <w:right w:val="nil"/>
            </w:tcBorders>
          </w:tcPr>
          <w:p w14:paraId="05FB5304" w14:textId="77777777" w:rsidR="002170D7" w:rsidRPr="005B1F23" w:rsidRDefault="002170D7" w:rsidP="00096E75">
            <w:pPr>
              <w:pStyle w:val="Tablelegend"/>
              <w:ind w:left="-85" w:firstLine="0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  <w:vertAlign w:val="superscript"/>
              </w:rPr>
              <w:t>(1)</w:t>
            </w:r>
            <w:r w:rsidRPr="005B1F23">
              <w:rPr>
                <w:sz w:val="16"/>
                <w:szCs w:val="16"/>
                <w:vertAlign w:val="superscript"/>
              </w:rPr>
              <w:tab/>
            </w:r>
            <w:r w:rsidRPr="005B1F23">
              <w:rPr>
                <w:sz w:val="16"/>
                <w:szCs w:val="16"/>
              </w:rPr>
              <w:t>Las variables en los puntos de la cuadrícula circundantes se han referido a la altitud deseada antes de la interpolación espacial por el procedimiento de escalamiento en la Recomendación.</w:t>
            </w:r>
          </w:p>
          <w:p w14:paraId="15AC86D0" w14:textId="7BB68E8B" w:rsidR="002170D7" w:rsidRPr="005B1F23" w:rsidRDefault="002170D7" w:rsidP="00096E75">
            <w:pPr>
              <w:pStyle w:val="Tablelegend"/>
              <w:ind w:left="-85" w:firstLine="0"/>
              <w:rPr>
                <w:sz w:val="16"/>
                <w:szCs w:val="16"/>
              </w:rPr>
            </w:pPr>
            <w:r w:rsidRPr="005B1F23">
              <w:rPr>
                <w:sz w:val="16"/>
                <w:szCs w:val="16"/>
                <w:vertAlign w:val="superscript"/>
              </w:rPr>
              <w:t>(2)</w:t>
            </w:r>
            <w:r w:rsidRPr="005B1F23">
              <w:rPr>
                <w:sz w:val="16"/>
                <w:szCs w:val="16"/>
                <w:vertAlign w:val="superscript"/>
              </w:rPr>
              <w:tab/>
            </w:r>
            <w:r w:rsidRPr="005B1F23">
              <w:rPr>
                <w:sz w:val="16"/>
                <w:szCs w:val="16"/>
              </w:rPr>
              <w:t>El documento de referencia se incluye en el archivo Zip (Componentes) que figura en la página web relativa a la Recomendación</w:t>
            </w:r>
            <w:r w:rsidR="00477325">
              <w:rPr>
                <w:sz w:val="16"/>
                <w:szCs w:val="16"/>
              </w:rPr>
              <w:t>.</w:t>
            </w:r>
          </w:p>
        </w:tc>
      </w:tr>
    </w:tbl>
    <w:p w14:paraId="5DB48530" w14:textId="77777777" w:rsidR="002170D7" w:rsidRPr="00474A27" w:rsidRDefault="002170D7" w:rsidP="002170D7"/>
    <w:p w14:paraId="71666258" w14:textId="77777777" w:rsidR="002170D7" w:rsidRPr="00474A27" w:rsidRDefault="002170D7" w:rsidP="002170D7">
      <w:pPr>
        <w:sectPr w:rsidR="002170D7" w:rsidRPr="00474A27" w:rsidSect="002170D7">
          <w:headerReference w:type="even" r:id="rId17"/>
          <w:headerReference w:type="default" r:id="rId18"/>
          <w:pgSz w:w="16834" w:h="11907" w:orient="landscape" w:code="9"/>
          <w:pgMar w:top="1418" w:right="1134" w:bottom="1134" w:left="1134" w:header="720" w:footer="482" w:gutter="0"/>
          <w:paperSrc w:first="7" w:other="7"/>
          <w:pgNumType w:start="3"/>
          <w:cols w:space="720"/>
          <w:docGrid w:linePitch="326"/>
        </w:sectPr>
      </w:pPr>
    </w:p>
    <w:p w14:paraId="7FD7B6FC" w14:textId="77777777" w:rsidR="002170D7" w:rsidRPr="00474A27" w:rsidRDefault="002170D7" w:rsidP="002170D7">
      <w:r w:rsidRPr="00474A27">
        <w:lastRenderedPageBreak/>
        <w:t>Para facilitar la referencia, la Fig. 1 muestra la relación entre los mapas geofísicos (casillas negras) y los efectos de la propagación (casillas blancas).</w:t>
      </w:r>
    </w:p>
    <w:p w14:paraId="1193ECD7" w14:textId="77777777" w:rsidR="002170D7" w:rsidRPr="00474A27" w:rsidRDefault="002170D7" w:rsidP="002170D7">
      <w:pPr>
        <w:pStyle w:val="FigureNo"/>
      </w:pPr>
      <w:r w:rsidRPr="00474A27">
        <w:t>FIGURA 1</w:t>
      </w:r>
    </w:p>
    <w:p w14:paraId="72F1C15B" w14:textId="77777777" w:rsidR="002170D7" w:rsidRPr="00474A27" w:rsidRDefault="002170D7" w:rsidP="002170D7">
      <w:pPr>
        <w:pStyle w:val="Figure"/>
      </w:pPr>
      <w:r w:rsidRPr="00474A27">
        <w:object w:dxaOrig="8224" w:dyaOrig="3222" w14:anchorId="1AD91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3pt;height:150.9pt" o:ole="">
            <v:imagedata r:id="rId19" o:title=""/>
          </v:shape>
          <o:OLEObject Type="Embed" ProgID="CorelDRAW.Graphic.14" ShapeID="_x0000_i1025" DrawAspect="Content" ObjectID="_1775301632" r:id="rId20"/>
        </w:object>
      </w:r>
    </w:p>
    <w:p w14:paraId="3F93A450" w14:textId="77777777" w:rsidR="002170D7" w:rsidRPr="00474A27" w:rsidRDefault="002170D7" w:rsidP="002170D7">
      <w:pPr>
        <w:pStyle w:val="AnnexNoTitle"/>
      </w:pPr>
      <w:r w:rsidRPr="00474A27">
        <w:t>Anexo 1</w:t>
      </w:r>
    </w:p>
    <w:p w14:paraId="1E136C67" w14:textId="77777777" w:rsidR="002170D7" w:rsidRPr="00474A27" w:rsidRDefault="002170D7" w:rsidP="002170D7">
      <w:pPr>
        <w:pStyle w:val="Heading1"/>
      </w:pPr>
      <w:r w:rsidRPr="00474A27">
        <w:t>1a</w:t>
      </w:r>
      <w:r w:rsidRPr="00474A27">
        <w:tab/>
        <w:t>Interpolación bilineal en una retícula trapezoidal</w:t>
      </w:r>
    </w:p>
    <w:p w14:paraId="6A326F00" w14:textId="77777777" w:rsidR="002170D7" w:rsidRPr="00474A27" w:rsidRDefault="002170D7" w:rsidP="002170D7">
      <w:r w:rsidRPr="00474A27">
        <w:rPr>
          <w:i/>
          <w:iCs/>
        </w:rPr>
        <w:t>Datos:</w:t>
      </w:r>
      <w:r w:rsidRPr="00474A27">
        <w:t xml:space="preserve"> Valores de </w:t>
      </w:r>
      <w:r w:rsidRPr="00474A27">
        <w:rPr>
          <w:i/>
          <w:iCs/>
        </w:rPr>
        <w:t>X</w:t>
      </w:r>
      <w:r w:rsidRPr="00474A27">
        <w:t xml:space="preserve"> en cuatro puntos circundantes: 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1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C</w:t>
      </w:r>
      <w:r w:rsidRPr="00474A27">
        <w:t>), 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1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D</w:t>
      </w:r>
      <w:r w:rsidRPr="00474A27">
        <w:t>), 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0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A</w:t>
      </w:r>
      <w:r w:rsidRPr="00474A27">
        <w:t>), y 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0</w:t>
      </w:r>
      <w:r w:rsidRPr="00474A27">
        <w:t>, 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B</w:t>
      </w:r>
      <w:r w:rsidRPr="00474A27">
        <w:t>); es decir</w:t>
      </w:r>
      <w:r w:rsidRPr="00474A27">
        <w:rPr>
          <w:i/>
          <w:iCs/>
        </w:rPr>
        <w:t xml:space="preserve"> X</w:t>
      </w:r>
      <w:r w:rsidRPr="00474A27">
        <w:t>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1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C</w:t>
      </w:r>
      <w:r w:rsidRPr="00474A27">
        <w:t xml:space="preserve">), </w:t>
      </w:r>
      <w:r w:rsidRPr="00474A27">
        <w:rPr>
          <w:i/>
          <w:iCs/>
        </w:rPr>
        <w:t>X</w:t>
      </w:r>
      <w:r w:rsidRPr="00474A27">
        <w:t>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1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D</w:t>
      </w:r>
      <w:r w:rsidRPr="00474A27">
        <w:t xml:space="preserve">), </w:t>
      </w:r>
      <w:r w:rsidRPr="00474A27">
        <w:rPr>
          <w:i/>
          <w:iCs/>
        </w:rPr>
        <w:t>X</w:t>
      </w:r>
      <w:r w:rsidRPr="00474A27">
        <w:t>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0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A</w:t>
      </w:r>
      <w:r w:rsidRPr="00474A27">
        <w:t xml:space="preserve">), y </w:t>
      </w:r>
      <w:r w:rsidRPr="00474A27">
        <w:rPr>
          <w:i/>
          <w:iCs/>
        </w:rPr>
        <w:t>X</w:t>
      </w:r>
      <w:r w:rsidRPr="00474A27">
        <w:t xml:space="preserve"> (</w:t>
      </w:r>
      <w:r w:rsidRPr="00474A27">
        <w:rPr>
          <w:i/>
          <w:iCs/>
        </w:rPr>
        <w:t>Lat</w:t>
      </w:r>
      <w:r w:rsidRPr="00474A27">
        <w:rPr>
          <w:vertAlign w:val="subscript"/>
        </w:rPr>
        <w:t>0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rPr>
          <w:i/>
          <w:iCs/>
          <w:vertAlign w:val="subscript"/>
        </w:rPr>
        <w:t>B</w:t>
      </w:r>
      <w:r w:rsidRPr="00474A27">
        <w:t>).</w:t>
      </w:r>
    </w:p>
    <w:p w14:paraId="2BD94D0F" w14:textId="77777777" w:rsidR="002170D7" w:rsidRPr="00474A27" w:rsidRDefault="002170D7" w:rsidP="002170D7">
      <w:r w:rsidRPr="00474A27">
        <w:rPr>
          <w:i/>
        </w:rPr>
        <w:t xml:space="preserve">Problema: </w:t>
      </w:r>
      <w:r w:rsidRPr="00474A27">
        <w:t xml:space="preserve">Determinar el valor </w:t>
      </w:r>
      <w:r w:rsidRPr="00474A27">
        <w:rPr>
          <w:i/>
          <w:iCs/>
        </w:rPr>
        <w:t>X</w:t>
      </w:r>
      <w:r w:rsidRPr="00474A27">
        <w:t>(</w:t>
      </w:r>
      <w:r w:rsidRPr="00474A27">
        <w:rPr>
          <w:i/>
          <w:iCs/>
        </w:rPr>
        <w:t>Lat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t>) en un punto (</w:t>
      </w:r>
      <w:r w:rsidRPr="00474A27">
        <w:rPr>
          <w:i/>
          <w:iCs/>
        </w:rPr>
        <w:t>Lat</w:t>
      </w:r>
      <w:r w:rsidRPr="00474A27">
        <w:t xml:space="preserve">, </w:t>
      </w:r>
      <w:r w:rsidRPr="00474A27">
        <w:rPr>
          <w:i/>
          <w:iCs/>
        </w:rPr>
        <w:t>Lon</w:t>
      </w:r>
      <w:r w:rsidRPr="00474A27">
        <w:t>) mediante interpolación bilineal.</w:t>
      </w:r>
    </w:p>
    <w:p w14:paraId="4A6E0E2B" w14:textId="77777777" w:rsidR="002170D7" w:rsidRPr="00474A27" w:rsidRDefault="002170D7" w:rsidP="002170D7">
      <w:pPr>
        <w:pStyle w:val="FigureNo"/>
      </w:pPr>
      <w:r w:rsidRPr="00474A27">
        <w:t>Figura 2</w:t>
      </w:r>
    </w:p>
    <w:p w14:paraId="7B2259AA" w14:textId="77777777" w:rsidR="002170D7" w:rsidRPr="00474A27" w:rsidRDefault="002170D7" w:rsidP="002170D7">
      <w:pPr>
        <w:pStyle w:val="Figure"/>
      </w:pPr>
      <w:r>
        <w:rPr>
          <w:noProof/>
        </w:rPr>
        <w:drawing>
          <wp:inline distT="0" distB="0" distL="0" distR="0" wp14:anchorId="74B4D094" wp14:editId="57B2BA12">
            <wp:extent cx="3864872" cy="2694437"/>
            <wp:effectExtent l="0" t="0" r="2540" b="0"/>
            <wp:docPr id="1613933351" name="Picture 1613933351" descr="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ine char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72" cy="26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CAFD" w14:textId="77777777" w:rsidR="002170D7" w:rsidRPr="00474A27" w:rsidRDefault="002170D7" w:rsidP="002170D7">
      <w:pPr>
        <w:spacing w:after="240"/>
        <w:rPr>
          <w:lang w:eastAsia="zh-CN"/>
        </w:rPr>
      </w:pPr>
      <w:r w:rsidRPr="00474A27">
        <w:rPr>
          <w:i/>
          <w:lang w:eastAsia="zh-CN"/>
        </w:rPr>
        <w:t>Solución:</w:t>
      </w:r>
      <w:r w:rsidRPr="00474A27">
        <w:rPr>
          <w:lang w:eastAsia="zh-CN"/>
        </w:rPr>
        <w:t xml:space="preserve"> Definir dos variables auxiliares, </w:t>
      </w:r>
      <m:oMath>
        <m:r>
          <w:rPr>
            <w:rFonts w:ascii="Cambria Math" w:hAnsi="Cambria Math"/>
            <w:lang w:eastAsia="zh-CN"/>
          </w:rPr>
          <m:t>t</m:t>
        </m:r>
      </m:oMath>
      <w:r w:rsidRPr="00474A27">
        <w:rPr>
          <w:lang w:eastAsia="zh-CN"/>
        </w:rPr>
        <w:t xml:space="preserve"> y </w:t>
      </w:r>
      <m:oMath>
        <m:r>
          <w:rPr>
            <w:rFonts w:ascii="Cambria Math" w:hAnsi="Cambria Math"/>
            <w:lang w:eastAsia="zh-CN"/>
          </w:rPr>
          <m:t>s</m:t>
        </m:r>
      </m:oMath>
      <w:r w:rsidRPr="00474A27">
        <w:rPr>
          <w:lang w:eastAsia="zh-CN"/>
        </w:rPr>
        <w:t>:</w:t>
      </w:r>
    </w:p>
    <w:p w14:paraId="1E362C0C" w14:textId="77777777" w:rsidR="002170D7" w:rsidRPr="00474A27" w:rsidRDefault="002170D7" w:rsidP="002170D7">
      <w:pPr>
        <w:pStyle w:val="Equation"/>
        <w:rPr>
          <w:lang w:eastAsia="zh-CN"/>
        </w:rPr>
      </w:pPr>
      <m:oMathPara>
        <m:oMath>
          <m:r>
            <w:rPr>
              <w:rFonts w:ascii="Cambria Math" w:hAnsi="Cambria Math"/>
              <w:lang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eastAsia="zh-CN"/>
            </w:rPr>
            <m:t>=</m:t>
          </m:r>
          <m:f>
            <m:fPr>
              <m:ctrlPr>
                <w:rPr>
                  <w:rFonts w:ascii="Cambria Math" w:hAnsi="Cambria Math"/>
                  <w:lang w:eastAsia="zh-CN"/>
                </w:rPr>
              </m:ctrlPr>
            </m:fPr>
            <m:num>
              <m:r>
                <w:rPr>
                  <w:rFonts w:ascii="Cambria Math" w:hAnsi="Cambria Math"/>
                  <w:lang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eastAsia="zh-CN"/>
            </w:rPr>
            <w:br/>
          </m:r>
        </m:oMath>
        <m:oMath>
          <m:r>
            <w:rPr>
              <w:rFonts w:ascii="Cambria Math" w:hAnsi="Cambria Math"/>
              <w:lang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eastAsia="zh-CN"/>
            </w:rPr>
            <m:t>=</m:t>
          </m:r>
          <m:f>
            <m:fPr>
              <m:ctrlPr>
                <w:rPr>
                  <w:rFonts w:ascii="Cambria Math" w:hAnsi="Cambria Math"/>
                  <w:lang w:eastAsia="zh-CN"/>
                </w:rPr>
              </m:ctrlPr>
            </m:fPr>
            <m:num>
              <m:r>
                <w:rPr>
                  <w:rFonts w:ascii="Cambria Math" w:hAnsi="Cambria Math"/>
                  <w:lang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+</m:t>
              </m:r>
              <m:r>
                <w:rPr>
                  <w:rFonts w:ascii="Cambria Math" w:hAnsi="Cambria Math"/>
                  <w:lang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+</m:t>
              </m:r>
              <m:r>
                <w:rPr>
                  <w:rFonts w:ascii="Cambria Math" w:hAnsi="Cambria Math"/>
                  <w:lang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14:paraId="1F447DA3" w14:textId="77777777" w:rsidR="002170D7" w:rsidRPr="00474A27" w:rsidRDefault="002170D7" w:rsidP="002170D7">
      <w:pPr>
        <w:keepNext/>
        <w:keepLines/>
        <w:rPr>
          <w:lang w:eastAsia="zh-CN"/>
        </w:rPr>
      </w:pPr>
      <w:r w:rsidRPr="00474A27">
        <w:rPr>
          <w:lang w:eastAsia="zh-CN"/>
        </w:rPr>
        <w:lastRenderedPageBreak/>
        <w:t>y calcular:</w:t>
      </w:r>
    </w:p>
    <w:p w14:paraId="21948F50" w14:textId="77777777" w:rsidR="002170D7" w:rsidRPr="00474A27" w:rsidRDefault="002170D7" w:rsidP="002170D7">
      <w:pPr>
        <w:pStyle w:val="Equation"/>
        <w:keepNext/>
        <w:keepLines/>
        <w:rPr>
          <w:lang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eastAsia="zh-CN"/>
            </w:rPr>
            <m:t>X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w:rPr>
                  <w:rFonts w:ascii="Cambria Math" w:hAnsi="Cambria Math"/>
                  <w:lang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,</m:t>
              </m:r>
              <m:r>
                <w:rPr>
                  <w:rFonts w:ascii="Cambria Math" w:hAnsi="Cambria Math"/>
                  <w:lang w:eastAsia="zh-CN"/>
                </w:rPr>
                <m:t>Lon</m:t>
              </m:r>
            </m:e>
          </m:d>
          <m:r>
            <m:rPr>
              <m:sty m:val="p"/>
            </m:rPr>
            <w:rPr>
              <w:rFonts w:ascii="Cambria Math" w:hAnsi="Cambria Math"/>
              <w:lang w:eastAsia="zh-CN"/>
            </w:rPr>
            <m:t>=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1-</m:t>
              </m:r>
              <m:r>
                <w:rPr>
                  <w:rFonts w:ascii="Cambria Math" w:hAnsi="Cambria Math"/>
                  <w:lang w:eastAsia="zh-CN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1-</m:t>
              </m:r>
              <m:r>
                <w:rPr>
                  <w:rFonts w:ascii="Cambria Math" w:hAnsi="Cambria Math"/>
                  <w:lang w:eastAsia="zh-CN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r>
            <w:rPr>
              <w:rFonts w:ascii="Cambria Math" w:hAnsi="Cambria Math"/>
              <w:lang w:eastAsia="zh-CN"/>
            </w:rPr>
            <m:t>X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w:rPr>
                  <w:rFonts w:ascii="Cambria Math" w:hAnsi="Cambria Math"/>
                  <w:lang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,</m:t>
              </m:r>
              <m:r>
                <w:rPr>
                  <w:rFonts w:ascii="Cambria Math" w:hAnsi="Cambria Math"/>
                  <w:lang w:eastAsia="zh-CN"/>
                </w:rPr>
                <m:t>Lo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A</m:t>
                  </m:r>
                </m:sub>
              </m:sSub>
            </m:e>
          </m:d>
        </m:oMath>
      </m:oMathPara>
    </w:p>
    <w:p w14:paraId="5B4AB346" w14:textId="77777777" w:rsidR="002170D7" w:rsidRPr="00474A27" w:rsidRDefault="002170D7" w:rsidP="002170D7">
      <w:pPr>
        <w:pStyle w:val="Equation"/>
        <w:keepNext/>
        <w:keepLines/>
        <w:rPr>
          <w:lang w:eastAsia="zh-CN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1-</m:t>
              </m:r>
              <m:r>
                <w:rPr>
                  <w:rFonts w:ascii="Cambria Math" w:hAnsi="Cambria Math"/>
                  <w:lang w:eastAsia="zh-CN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r>
            <w:rPr>
              <w:rFonts w:ascii="Cambria Math" w:hAnsi="Cambria Math"/>
              <w:lang w:eastAsia="zh-CN"/>
            </w:rPr>
            <m:t>t</m:t>
          </m:r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r>
            <w:rPr>
              <w:rFonts w:ascii="Cambria Math" w:hAnsi="Cambria Math"/>
              <w:lang w:eastAsia="zh-CN"/>
            </w:rPr>
            <m:t>X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w:rPr>
                  <w:rFonts w:ascii="Cambria Math" w:hAnsi="Cambria Math"/>
                  <w:lang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,</m:t>
              </m:r>
              <m:r>
                <w:rPr>
                  <w:rFonts w:ascii="Cambria Math" w:hAnsi="Cambria Math"/>
                  <w:lang w:eastAsia="zh-CN"/>
                </w:rPr>
                <m:t>Lo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C</m:t>
                  </m:r>
                </m:sub>
              </m:sSub>
            </m:e>
          </m:d>
        </m:oMath>
      </m:oMathPara>
    </w:p>
    <w:p w14:paraId="5BCC5BA5" w14:textId="77777777" w:rsidR="002170D7" w:rsidRPr="00474A27" w:rsidRDefault="002170D7" w:rsidP="002170D7">
      <w:pPr>
        <w:pStyle w:val="Equation"/>
        <w:keepNext/>
        <w:keepLines/>
        <w:rPr>
          <w:lang w:eastAsia="zh-CN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          +</m:t>
          </m:r>
          <m:r>
            <w:rPr>
              <w:rFonts w:ascii="Cambria Math" w:hAnsi="Cambria Math"/>
              <w:lang w:eastAsia="zh-CN"/>
            </w:rPr>
            <m:t>s</m:t>
          </m:r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1-</m:t>
              </m:r>
              <m:r>
                <w:rPr>
                  <w:rFonts w:ascii="Cambria Math" w:hAnsi="Cambria Math"/>
                  <w:lang w:eastAsia="zh-CN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r>
            <w:rPr>
              <w:rFonts w:ascii="Cambria Math" w:hAnsi="Cambria Math"/>
              <w:lang w:eastAsia="zh-CN"/>
            </w:rPr>
            <m:t>X</m:t>
          </m:r>
          <m:d>
            <m:dPr>
              <m:ctrlPr>
                <w:rPr>
                  <w:rFonts w:ascii="Cambria Math" w:hAnsi="Cambria Math"/>
                  <w:lang w:eastAsia="zh-CN"/>
                </w:rPr>
              </m:ctrlPr>
            </m:dPr>
            <m:e>
              <m:r>
                <w:rPr>
                  <w:rFonts w:ascii="Cambria Math" w:hAnsi="Cambria Math"/>
                  <w:lang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,</m:t>
              </m:r>
              <m:r>
                <w:rPr>
                  <w:rFonts w:ascii="Cambria Math" w:hAnsi="Cambria Math"/>
                  <w:lang w:eastAsia="zh-CN"/>
                </w:rPr>
                <m:t>Lo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B</m:t>
                  </m:r>
                </m:sub>
              </m:sSub>
            </m:e>
          </m:d>
        </m:oMath>
      </m:oMathPara>
    </w:p>
    <w:p w14:paraId="49E4B344" w14:textId="77777777" w:rsidR="002170D7" w:rsidRPr="00474A27" w:rsidRDefault="002170D7" w:rsidP="002170D7">
      <w:pPr>
        <w:pStyle w:val="Equation"/>
        <w:keepNext/>
        <w:keepLines/>
        <w:rPr>
          <w:lang w:eastAsia="zh-CN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lang w:eastAsia="zh-CN"/>
            </w:rPr>
            <m:t>+</m:t>
          </m:r>
          <m:r>
            <w:rPr>
              <w:rFonts w:ascii="Cambria Math" w:hAnsi="Cambria Math"/>
              <w:lang w:eastAsia="zh-CN"/>
            </w:rPr>
            <m:t>t</m:t>
          </m:r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r>
            <w:rPr>
              <w:rFonts w:ascii="Cambria Math" w:hAnsi="Cambria Math"/>
              <w:lang w:eastAsia="zh-CN"/>
            </w:rPr>
            <m:t>s</m:t>
          </m:r>
          <m:r>
            <m:rPr>
              <m:sty m:val="p"/>
            </m:rPr>
            <w:rPr>
              <w:rFonts w:ascii="Cambria Math" w:hAnsi="Cambria Math"/>
              <w:lang w:eastAsia="zh-CN"/>
            </w:rPr>
            <m:t xml:space="preserve"> </m:t>
          </m:r>
          <m:r>
            <w:rPr>
              <w:rFonts w:ascii="Cambria Math" w:hAnsi="Cambria Math"/>
              <w:lang w:eastAsia="zh-CN"/>
            </w:rPr>
            <m:t>X</m:t>
          </m:r>
          <m:r>
            <m:rPr>
              <m:sty m:val="p"/>
            </m:rPr>
            <w:rPr>
              <w:rFonts w:ascii="Cambria Math" w:hAnsi="Cambria Math"/>
              <w:lang w:eastAsia="zh-CN"/>
            </w:rPr>
            <m:t>(</m:t>
          </m:r>
          <m:r>
            <w:rPr>
              <w:rFonts w:ascii="Cambria Math" w:hAnsi="Cambria Math"/>
              <w:lang w:eastAsia="zh-CN"/>
            </w:rPr>
            <m:t>La</m:t>
          </m:r>
          <m:sSub>
            <m:sSubPr>
              <m:ctrlPr>
                <w:rPr>
                  <w:rFonts w:ascii="Cambria Math" w:hAnsi="Cambria Math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lang w:eastAsia="zh-CN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zh-CN"/>
            </w:rPr>
            <m:t>,</m:t>
          </m:r>
          <m:r>
            <w:rPr>
              <w:rFonts w:ascii="Cambria Math" w:hAnsi="Cambria Math"/>
              <w:lang w:eastAsia="zh-CN"/>
            </w:rPr>
            <m:t>Lo</m:t>
          </m:r>
          <m:sSub>
            <m:sSubPr>
              <m:ctrlPr>
                <w:rPr>
                  <w:rFonts w:ascii="Cambria Math" w:hAnsi="Cambria Math"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lang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eastAsia="zh-CN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zh-CN"/>
            </w:rPr>
            <m:t>)</m:t>
          </m:r>
        </m:oMath>
      </m:oMathPara>
    </w:p>
    <w:p w14:paraId="65BE07E0" w14:textId="77777777" w:rsidR="002170D7" w:rsidRPr="00474A27" w:rsidRDefault="002170D7" w:rsidP="002170D7">
      <w:pPr>
        <w:pStyle w:val="Heading1"/>
      </w:pPr>
      <w:r w:rsidRPr="00474A27">
        <w:t>1b</w:t>
      </w:r>
      <w:r w:rsidRPr="00474A27">
        <w:tab/>
        <w:t>Interpolación bilineal en una cuadrícula cuadrada</w:t>
      </w:r>
    </w:p>
    <w:p w14:paraId="464103DA" w14:textId="77777777" w:rsidR="002170D7" w:rsidRPr="00474A27" w:rsidRDefault="002170D7" w:rsidP="002170D7">
      <w:pPr>
        <w:pStyle w:val="FigureNo"/>
      </w:pPr>
      <w:r w:rsidRPr="00474A27">
        <w:t>figurA 3</w:t>
      </w:r>
    </w:p>
    <w:p w14:paraId="473D961D" w14:textId="77777777" w:rsidR="002170D7" w:rsidRPr="00474A27" w:rsidRDefault="002170D7" w:rsidP="002170D7">
      <w:pPr>
        <w:pStyle w:val="Figure"/>
      </w:pPr>
      <w:r w:rsidRPr="00474A27">
        <w:object w:dxaOrig="3770" w:dyaOrig="2734" w14:anchorId="158E791D">
          <v:shape id="_x0000_i1026" type="#_x0000_t75" style="width:227.5pt;height:167.6pt" o:ole="">
            <v:imagedata r:id="rId22" o:title=""/>
          </v:shape>
          <o:OLEObject Type="Embed" ProgID="CorelDraw.Graphic.16" ShapeID="_x0000_i1026" DrawAspect="Content" ObjectID="_1775301633" r:id="rId23"/>
        </w:object>
      </w:r>
    </w:p>
    <w:p w14:paraId="20B4C129" w14:textId="77777777" w:rsidR="002170D7" w:rsidRPr="00474A27" w:rsidRDefault="002170D7" w:rsidP="002170D7">
      <w:r w:rsidRPr="00474A27">
        <w:rPr>
          <w:i/>
          <w:iCs/>
        </w:rPr>
        <w:t>Datos:</w:t>
      </w:r>
      <w:r w:rsidRPr="00474A27">
        <w:t xml:space="preserve"> Valores de </w:t>
      </w:r>
      <w:r w:rsidRPr="00474A27">
        <w:rPr>
          <w:i/>
          <w:iCs/>
        </w:rPr>
        <w:t>I</w:t>
      </w:r>
      <w:r w:rsidRPr="00474A27">
        <w:t xml:space="preserve"> en cuatro puntos que rodean a los puntos de la cuadrícula: </w:t>
      </w:r>
      <w:r w:rsidRPr="00474A27">
        <w:rPr>
          <w:i/>
          <w:iCs/>
        </w:rPr>
        <w:t>I</w:t>
      </w:r>
      <w:r w:rsidRPr="00474A27">
        <w:t>(</w:t>
      </w:r>
      <w:r w:rsidRPr="00474A27">
        <w:rPr>
          <w:i/>
          <w:iCs/>
        </w:rPr>
        <w:t>R</w:t>
      </w:r>
      <w:r w:rsidRPr="00474A27">
        <w:t>,</w:t>
      </w:r>
      <w:r w:rsidRPr="00474A27">
        <w:rPr>
          <w:i/>
          <w:iCs/>
        </w:rPr>
        <w:t>C</w:t>
      </w:r>
      <w:r w:rsidRPr="00474A27">
        <w:t xml:space="preserve">), </w:t>
      </w:r>
      <w:r w:rsidRPr="00474A27">
        <w:rPr>
          <w:i/>
          <w:iCs/>
        </w:rPr>
        <w:t>I</w:t>
      </w:r>
      <w:r w:rsidRPr="00474A27">
        <w:t>(</w:t>
      </w:r>
      <w:r w:rsidRPr="00474A27">
        <w:rPr>
          <w:i/>
          <w:iCs/>
        </w:rPr>
        <w:t>R</w:t>
      </w:r>
      <w:r w:rsidRPr="00474A27">
        <w:t>,</w:t>
      </w:r>
      <w:r w:rsidRPr="00474A27">
        <w:rPr>
          <w:i/>
          <w:iCs/>
        </w:rPr>
        <w:t>C </w:t>
      </w:r>
      <w:r w:rsidRPr="00474A27">
        <w:t>+</w:t>
      </w:r>
      <w:r w:rsidRPr="00474A27">
        <w:rPr>
          <w:i/>
          <w:iCs/>
        </w:rPr>
        <w:t> </w:t>
      </w:r>
      <w:r w:rsidRPr="00474A27">
        <w:t xml:space="preserve">1), </w:t>
      </w:r>
      <w:r w:rsidRPr="00474A27">
        <w:rPr>
          <w:i/>
          <w:iCs/>
        </w:rPr>
        <w:t>I</w:t>
      </w:r>
      <w:r w:rsidRPr="00474A27">
        <w:t>(</w:t>
      </w:r>
      <w:r w:rsidRPr="00474A27">
        <w:rPr>
          <w:i/>
          <w:iCs/>
        </w:rPr>
        <w:t>R </w:t>
      </w:r>
      <w:r w:rsidRPr="00474A27">
        <w:t>+</w:t>
      </w:r>
      <w:r w:rsidRPr="00474A27">
        <w:rPr>
          <w:i/>
          <w:iCs/>
        </w:rPr>
        <w:t> </w:t>
      </w:r>
      <w:r w:rsidRPr="00474A27">
        <w:t>1,</w:t>
      </w:r>
      <w:r w:rsidRPr="00474A27">
        <w:rPr>
          <w:i/>
          <w:iCs/>
        </w:rPr>
        <w:t>C</w:t>
      </w:r>
      <w:r w:rsidRPr="00474A27">
        <w:t>),</w:t>
      </w:r>
      <w:r w:rsidRPr="00474A27">
        <w:rPr>
          <w:i/>
          <w:iCs/>
        </w:rPr>
        <w:t xml:space="preserve"> </w:t>
      </w:r>
      <w:r w:rsidRPr="00474A27">
        <w:t>e</w:t>
      </w:r>
      <w:r w:rsidRPr="00474A27">
        <w:rPr>
          <w:i/>
          <w:iCs/>
        </w:rPr>
        <w:t xml:space="preserve"> I </w:t>
      </w:r>
      <w:r w:rsidRPr="00474A27">
        <w:t>(</w:t>
      </w:r>
      <w:r w:rsidRPr="00474A27">
        <w:rPr>
          <w:i/>
          <w:iCs/>
        </w:rPr>
        <w:t>R </w:t>
      </w:r>
      <w:r w:rsidRPr="00474A27">
        <w:t>+</w:t>
      </w:r>
      <w:r w:rsidRPr="00474A27">
        <w:rPr>
          <w:i/>
          <w:iCs/>
        </w:rPr>
        <w:t> </w:t>
      </w:r>
      <w:r w:rsidRPr="00474A27">
        <w:t>1,</w:t>
      </w:r>
      <w:r w:rsidRPr="00474A27">
        <w:rPr>
          <w:i/>
          <w:iCs/>
        </w:rPr>
        <w:t>C </w:t>
      </w:r>
      <w:r w:rsidRPr="00474A27">
        <w:t>+</w:t>
      </w:r>
      <w:r w:rsidRPr="00474A27">
        <w:rPr>
          <w:i/>
          <w:iCs/>
        </w:rPr>
        <w:t> </w:t>
      </w:r>
      <w:r w:rsidRPr="00474A27">
        <w:t xml:space="preserve">1), donde </w:t>
      </w:r>
      <w:r w:rsidRPr="00474A27">
        <w:rPr>
          <w:i/>
        </w:rPr>
        <w:t>R</w:t>
      </w:r>
      <w:r w:rsidRPr="00474A27">
        <w:t xml:space="preserve">, </w:t>
      </w:r>
      <w:r w:rsidRPr="00474A27">
        <w:rPr>
          <w:i/>
        </w:rPr>
        <w:t>R </w:t>
      </w:r>
      <w:r w:rsidRPr="00474A27">
        <w:t xml:space="preserve">+ 1, </w:t>
      </w:r>
      <w:r w:rsidRPr="00474A27">
        <w:rPr>
          <w:i/>
        </w:rPr>
        <w:t>C</w:t>
      </w:r>
      <w:r w:rsidRPr="00474A27">
        <w:t xml:space="preserve">, y </w:t>
      </w:r>
      <w:r w:rsidRPr="00474A27">
        <w:rPr>
          <w:i/>
        </w:rPr>
        <w:t>C </w:t>
      </w:r>
      <w:r w:rsidRPr="00474A27">
        <w:t>+ 1 números enteros relativos a la fila y la columna.</w:t>
      </w:r>
    </w:p>
    <w:p w14:paraId="51630794" w14:textId="77777777" w:rsidR="002170D7" w:rsidRPr="00474A27" w:rsidRDefault="002170D7" w:rsidP="002170D7">
      <w:r w:rsidRPr="00474A27">
        <w:rPr>
          <w:i/>
        </w:rPr>
        <w:t xml:space="preserve">Problema: </w:t>
      </w:r>
      <w:r w:rsidRPr="00474A27">
        <w:t xml:space="preserve">Determinar </w:t>
      </w:r>
      <w:r w:rsidRPr="00474A27">
        <w:rPr>
          <w:i/>
        </w:rPr>
        <w:t>I</w:t>
      </w:r>
      <w:r w:rsidRPr="00474A27">
        <w:rPr>
          <w:iCs/>
        </w:rPr>
        <w:t>(</w:t>
      </w:r>
      <w:r w:rsidRPr="00474A27">
        <w:rPr>
          <w:i/>
        </w:rPr>
        <w:t>r,c</w:t>
      </w:r>
      <w:r w:rsidRPr="00474A27">
        <w:rPr>
          <w:iCs/>
        </w:rPr>
        <w:t>)</w:t>
      </w:r>
      <w:r w:rsidRPr="00474A27">
        <w:t xml:space="preserve">, donde </w:t>
      </w:r>
      <w:r w:rsidRPr="00474A27">
        <w:rPr>
          <w:i/>
          <w:iCs/>
        </w:rPr>
        <w:t>r</w:t>
      </w:r>
      <w:r w:rsidRPr="00474A27">
        <w:t xml:space="preserve"> es un número de fila fraccional comprendido entre </w:t>
      </w:r>
      <w:r w:rsidRPr="00474A27">
        <w:rPr>
          <w:i/>
          <w:iCs/>
        </w:rPr>
        <w:t>R</w:t>
      </w:r>
      <w:r w:rsidRPr="00474A27">
        <w:t xml:space="preserve"> y </w:t>
      </w:r>
      <w:r w:rsidRPr="00474A27">
        <w:rPr>
          <w:i/>
          <w:iCs/>
        </w:rPr>
        <w:t>R</w:t>
      </w:r>
      <w:r w:rsidRPr="00474A27">
        <w:t> +</w:t>
      </w:r>
      <w:r w:rsidRPr="00474A27">
        <w:rPr>
          <w:i/>
          <w:iCs/>
        </w:rPr>
        <w:t> </w:t>
      </w:r>
      <w:r w:rsidRPr="00474A27">
        <w:t xml:space="preserve">1 y </w:t>
      </w:r>
      <w:r w:rsidRPr="00474A27">
        <w:rPr>
          <w:i/>
          <w:iCs/>
        </w:rPr>
        <w:t>c</w:t>
      </w:r>
      <w:r w:rsidRPr="00474A27">
        <w:t xml:space="preserve"> es un número de columna fraccional comprendido entre </w:t>
      </w:r>
      <w:r w:rsidRPr="00474A27">
        <w:rPr>
          <w:i/>
          <w:iCs/>
        </w:rPr>
        <w:t>C</w:t>
      </w:r>
      <w:r w:rsidRPr="00474A27">
        <w:t xml:space="preserve"> y </w:t>
      </w:r>
      <w:r w:rsidRPr="00474A27">
        <w:rPr>
          <w:i/>
          <w:iCs/>
        </w:rPr>
        <w:t>C</w:t>
      </w:r>
      <w:r w:rsidRPr="00474A27">
        <w:t> </w:t>
      </w:r>
      <w:r w:rsidRPr="00474A27">
        <w:rPr>
          <w:i/>
          <w:iCs/>
        </w:rPr>
        <w:t>+ </w:t>
      </w:r>
      <w:r w:rsidRPr="00474A27">
        <w:t>1, utilizando interpolación bilineal.</w:t>
      </w:r>
    </w:p>
    <w:p w14:paraId="5F268FC1" w14:textId="77777777" w:rsidR="002170D7" w:rsidRPr="00474A27" w:rsidRDefault="002170D7" w:rsidP="002170D7">
      <w:r w:rsidRPr="00474A27">
        <w:rPr>
          <w:i/>
          <w:iCs/>
        </w:rPr>
        <w:t>Solución:</w:t>
      </w:r>
      <w:r w:rsidRPr="00474A27">
        <w:t xml:space="preserve"> Calcular:</w:t>
      </w:r>
    </w:p>
    <w:p w14:paraId="6565DAE5" w14:textId="77777777" w:rsidR="002170D7" w:rsidRPr="00576D51" w:rsidRDefault="002170D7" w:rsidP="002170D7">
      <w:pPr>
        <w:pStyle w:val="Equationlegend"/>
        <w:rPr>
          <w:i/>
          <w:iCs/>
          <w:lang w:val="en-GB"/>
        </w:rPr>
      </w:pPr>
      <w:r w:rsidRPr="00474A27">
        <w:rPr>
          <w:lang w:val="es-ES"/>
        </w:rPr>
        <w:tab/>
      </w:r>
      <w:r w:rsidRPr="00576D51">
        <w:rPr>
          <w:i/>
          <w:iCs/>
          <w:lang w:val="en-GB"/>
        </w:rPr>
        <w:t>I</w:t>
      </w:r>
      <w:r w:rsidRPr="00576D51">
        <w:rPr>
          <w:lang w:val="en-GB"/>
        </w:rPr>
        <w:t>(</w:t>
      </w:r>
      <w:r w:rsidRPr="00576D51">
        <w:rPr>
          <w:i/>
          <w:iCs/>
          <w:lang w:val="en-GB"/>
        </w:rPr>
        <w:t>r,c</w:t>
      </w:r>
      <w:r w:rsidRPr="00576D51">
        <w:rPr>
          <w:lang w:val="en-GB"/>
        </w:rPr>
        <w:t>)</w:t>
      </w:r>
      <w:r w:rsidRPr="00576D51">
        <w:rPr>
          <w:i/>
          <w:iCs/>
          <w:lang w:val="en-GB"/>
        </w:rPr>
        <w:t> </w:t>
      </w:r>
      <w:r w:rsidRPr="00576D51">
        <w:rPr>
          <w:lang w:val="en-GB"/>
        </w:rPr>
        <w:t>=</w:t>
      </w:r>
      <w:r w:rsidRPr="00576D51">
        <w:rPr>
          <w:i/>
          <w:iCs/>
          <w:lang w:val="en-GB"/>
        </w:rPr>
        <w:t xml:space="preserve"> </w:t>
      </w:r>
      <w:r w:rsidRPr="00576D51">
        <w:rPr>
          <w:i/>
          <w:iCs/>
          <w:lang w:val="en-GB"/>
        </w:rPr>
        <w:tab/>
        <w:t>I</w:t>
      </w:r>
      <w:r w:rsidRPr="00576D51">
        <w:rPr>
          <w:lang w:val="en-GB"/>
        </w:rPr>
        <w:t>(</w:t>
      </w:r>
      <w:r w:rsidRPr="00576D51">
        <w:rPr>
          <w:i/>
          <w:iCs/>
          <w:lang w:val="en-GB"/>
        </w:rPr>
        <w:t>R</w:t>
      </w:r>
      <w:r w:rsidRPr="00576D51">
        <w:rPr>
          <w:lang w:val="en-GB"/>
        </w:rPr>
        <w:t>,</w:t>
      </w:r>
      <w:r w:rsidRPr="00576D51">
        <w:rPr>
          <w:i/>
          <w:iCs/>
          <w:lang w:val="en-GB"/>
        </w:rPr>
        <w:t>C</w:t>
      </w:r>
      <w:r w:rsidRPr="00576D51">
        <w:rPr>
          <w:lang w:val="en-GB"/>
        </w:rPr>
        <w:t>)</w:t>
      </w:r>
      <w:r w:rsidRPr="00576D51">
        <w:rPr>
          <w:i/>
          <w:iCs/>
          <w:lang w:val="en-GB"/>
        </w:rPr>
        <w:t xml:space="preserve"> </w:t>
      </w:r>
      <w:r w:rsidRPr="00576D51">
        <w:rPr>
          <w:lang w:val="en-GB"/>
        </w:rPr>
        <w:t>[(</w:t>
      </w:r>
      <w:r w:rsidRPr="00576D51">
        <w:rPr>
          <w:i/>
          <w:iCs/>
          <w:lang w:val="en-GB"/>
        </w:rPr>
        <w:t>R </w:t>
      </w:r>
      <w:r w:rsidRPr="00576D51">
        <w:rPr>
          <w:lang w:val="en-GB"/>
        </w:rPr>
        <w:t>+</w:t>
      </w:r>
      <w:r w:rsidRPr="00576D51">
        <w:rPr>
          <w:i/>
          <w:iCs/>
          <w:lang w:val="en-GB"/>
        </w:rPr>
        <w:t> </w:t>
      </w:r>
      <w:r w:rsidRPr="00576D51">
        <w:rPr>
          <w:lang w:val="en-GB"/>
        </w:rPr>
        <w:t>1</w:t>
      </w:r>
      <w:r w:rsidRPr="00576D51">
        <w:rPr>
          <w:i/>
          <w:iCs/>
          <w:lang w:val="en-GB"/>
        </w:rPr>
        <w:t> </w:t>
      </w:r>
      <w:r w:rsidRPr="00576D51">
        <w:rPr>
          <w:lang w:val="en-GB"/>
        </w:rPr>
        <w:t>–</w:t>
      </w:r>
      <w:r w:rsidRPr="00576D51">
        <w:rPr>
          <w:i/>
          <w:iCs/>
          <w:lang w:val="en-GB"/>
        </w:rPr>
        <w:t> r</w:t>
      </w:r>
      <w:r w:rsidRPr="00576D51">
        <w:rPr>
          <w:lang w:val="en-GB"/>
        </w:rPr>
        <w:t>)(</w:t>
      </w:r>
      <w:r w:rsidRPr="00576D51">
        <w:rPr>
          <w:i/>
          <w:iCs/>
          <w:lang w:val="en-GB"/>
        </w:rPr>
        <w:t>C </w:t>
      </w:r>
      <w:r w:rsidRPr="00576D51">
        <w:rPr>
          <w:lang w:val="en-GB"/>
        </w:rPr>
        <w:t>+</w:t>
      </w:r>
      <w:r w:rsidRPr="00576D51">
        <w:rPr>
          <w:i/>
          <w:iCs/>
          <w:lang w:val="en-GB"/>
        </w:rPr>
        <w:t> </w:t>
      </w:r>
      <w:r w:rsidRPr="00576D51">
        <w:rPr>
          <w:lang w:val="en-GB"/>
        </w:rPr>
        <w:t>1</w:t>
      </w:r>
      <w:r w:rsidRPr="00576D51">
        <w:rPr>
          <w:i/>
          <w:iCs/>
          <w:lang w:val="en-GB"/>
        </w:rPr>
        <w:t> </w:t>
      </w:r>
      <w:r w:rsidRPr="00576D51">
        <w:rPr>
          <w:lang w:val="en-GB"/>
        </w:rPr>
        <w:t>–</w:t>
      </w:r>
      <w:r w:rsidRPr="00576D51">
        <w:rPr>
          <w:i/>
          <w:iCs/>
          <w:lang w:val="en-GB"/>
        </w:rPr>
        <w:t> c</w:t>
      </w:r>
      <w:r w:rsidRPr="00576D51">
        <w:rPr>
          <w:lang w:val="en-GB"/>
        </w:rPr>
        <w:t>)]</w:t>
      </w:r>
    </w:p>
    <w:p w14:paraId="0F8B5FBB" w14:textId="77777777" w:rsidR="002170D7" w:rsidRPr="00A34C67" w:rsidRDefault="002170D7" w:rsidP="002170D7">
      <w:pPr>
        <w:pStyle w:val="Equationlegend"/>
        <w:rPr>
          <w:i/>
          <w:iCs/>
          <w:lang w:val="en-GB"/>
        </w:rPr>
      </w:pPr>
      <w:r w:rsidRPr="00576D51">
        <w:rPr>
          <w:i/>
          <w:iCs/>
          <w:lang w:val="en-GB"/>
        </w:rPr>
        <w:tab/>
      </w:r>
      <w:r w:rsidRPr="00576D51">
        <w:rPr>
          <w:i/>
          <w:iCs/>
          <w:lang w:val="en-GB"/>
        </w:rPr>
        <w:tab/>
      </w:r>
      <w:r w:rsidRPr="00A34C67">
        <w:rPr>
          <w:lang w:val="en-GB"/>
        </w:rPr>
        <w:t>+</w:t>
      </w:r>
      <w:r w:rsidRPr="00A34C67">
        <w:rPr>
          <w:i/>
          <w:iCs/>
          <w:lang w:val="en-GB"/>
        </w:rPr>
        <w:t> I</w:t>
      </w:r>
      <w:r w:rsidRPr="00A34C67">
        <w:rPr>
          <w:lang w:val="en-GB"/>
        </w:rPr>
        <w:t>(</w:t>
      </w:r>
      <w:r w:rsidRPr="00A34C67">
        <w:rPr>
          <w:i/>
          <w:iCs/>
          <w:lang w:val="en-GB"/>
        </w:rPr>
        <w:t>R </w:t>
      </w:r>
      <w:r w:rsidRPr="00A34C67">
        <w:rPr>
          <w:lang w:val="en-GB"/>
        </w:rPr>
        <w:t>+</w:t>
      </w:r>
      <w:r w:rsidRPr="00A34C67">
        <w:rPr>
          <w:i/>
          <w:iCs/>
          <w:lang w:val="en-GB"/>
        </w:rPr>
        <w:t> </w:t>
      </w:r>
      <w:r w:rsidRPr="00A34C67">
        <w:rPr>
          <w:lang w:val="en-GB"/>
        </w:rPr>
        <w:t>1</w:t>
      </w:r>
      <w:r w:rsidRPr="00A34C67">
        <w:rPr>
          <w:i/>
          <w:iCs/>
          <w:lang w:val="en-GB"/>
        </w:rPr>
        <w:t xml:space="preserve">,C) </w:t>
      </w:r>
      <w:r w:rsidRPr="00A34C67">
        <w:rPr>
          <w:lang w:val="en-GB"/>
        </w:rPr>
        <w:t>[(</w:t>
      </w:r>
      <w:r w:rsidRPr="00A34C67">
        <w:rPr>
          <w:i/>
          <w:iCs/>
          <w:lang w:val="en-GB"/>
        </w:rPr>
        <w:t>r </w:t>
      </w:r>
      <w:r w:rsidRPr="00A34C67">
        <w:rPr>
          <w:lang w:val="en-GB"/>
        </w:rPr>
        <w:t>–</w:t>
      </w:r>
      <w:r w:rsidRPr="00A34C67">
        <w:rPr>
          <w:i/>
          <w:iCs/>
          <w:lang w:val="en-GB"/>
        </w:rPr>
        <w:t> R</w:t>
      </w:r>
      <w:r w:rsidRPr="00A34C67">
        <w:rPr>
          <w:lang w:val="en-GB"/>
        </w:rPr>
        <w:t>)(</w:t>
      </w:r>
      <w:r w:rsidRPr="00A34C67">
        <w:rPr>
          <w:i/>
          <w:iCs/>
          <w:lang w:val="en-GB"/>
        </w:rPr>
        <w:t>C </w:t>
      </w:r>
      <w:r w:rsidRPr="00A34C67">
        <w:rPr>
          <w:lang w:val="en-GB"/>
        </w:rPr>
        <w:t>+</w:t>
      </w:r>
      <w:r w:rsidRPr="00A34C67">
        <w:rPr>
          <w:i/>
          <w:iCs/>
          <w:lang w:val="en-GB"/>
        </w:rPr>
        <w:t> </w:t>
      </w:r>
      <w:r w:rsidRPr="00A34C67">
        <w:rPr>
          <w:lang w:val="en-GB"/>
        </w:rPr>
        <w:t>1</w:t>
      </w:r>
      <w:r w:rsidRPr="00A34C67">
        <w:rPr>
          <w:i/>
          <w:iCs/>
          <w:lang w:val="en-GB"/>
        </w:rPr>
        <w:t> – c</w:t>
      </w:r>
      <w:r w:rsidRPr="00A34C67">
        <w:rPr>
          <w:lang w:val="en-GB"/>
        </w:rPr>
        <w:t>)]</w:t>
      </w:r>
    </w:p>
    <w:p w14:paraId="70E448EB" w14:textId="77777777" w:rsidR="002170D7" w:rsidRPr="00A34C67" w:rsidRDefault="002170D7" w:rsidP="002170D7">
      <w:pPr>
        <w:pStyle w:val="Equationlegend"/>
        <w:rPr>
          <w:i/>
          <w:iCs/>
          <w:lang w:val="en-GB"/>
        </w:rPr>
      </w:pPr>
      <w:r w:rsidRPr="00A34C67">
        <w:rPr>
          <w:i/>
          <w:iCs/>
          <w:lang w:val="en-GB"/>
        </w:rPr>
        <w:tab/>
      </w:r>
      <w:r w:rsidRPr="00A34C67">
        <w:rPr>
          <w:i/>
          <w:iCs/>
          <w:lang w:val="en-GB"/>
        </w:rPr>
        <w:tab/>
      </w:r>
      <w:r w:rsidRPr="00A34C67">
        <w:rPr>
          <w:lang w:val="en-GB"/>
        </w:rPr>
        <w:t>+ </w:t>
      </w:r>
      <w:r w:rsidRPr="00A34C67">
        <w:rPr>
          <w:i/>
          <w:iCs/>
          <w:lang w:val="en-GB"/>
        </w:rPr>
        <w:t>I</w:t>
      </w:r>
      <w:r w:rsidRPr="00A34C67">
        <w:rPr>
          <w:lang w:val="en-GB"/>
        </w:rPr>
        <w:t>(</w:t>
      </w:r>
      <w:r w:rsidRPr="00A34C67">
        <w:rPr>
          <w:i/>
          <w:iCs/>
          <w:lang w:val="en-GB"/>
        </w:rPr>
        <w:t>R</w:t>
      </w:r>
      <w:r w:rsidRPr="00A34C67">
        <w:rPr>
          <w:lang w:val="en-GB"/>
        </w:rPr>
        <w:t>,</w:t>
      </w:r>
      <w:r w:rsidRPr="00A34C67">
        <w:rPr>
          <w:i/>
          <w:iCs/>
          <w:lang w:val="en-GB"/>
        </w:rPr>
        <w:t>C </w:t>
      </w:r>
      <w:r w:rsidRPr="00A34C67">
        <w:rPr>
          <w:lang w:val="en-GB"/>
        </w:rPr>
        <w:t>+</w:t>
      </w:r>
      <w:r w:rsidRPr="00A34C67">
        <w:rPr>
          <w:i/>
          <w:iCs/>
          <w:lang w:val="en-GB"/>
        </w:rPr>
        <w:t> 1</w:t>
      </w:r>
      <w:r w:rsidRPr="00A34C67">
        <w:rPr>
          <w:lang w:val="en-GB"/>
        </w:rPr>
        <w:t>)</w:t>
      </w:r>
      <w:r w:rsidRPr="00A34C67">
        <w:rPr>
          <w:i/>
          <w:iCs/>
          <w:lang w:val="en-GB"/>
        </w:rPr>
        <w:t xml:space="preserve"> </w:t>
      </w:r>
      <w:r w:rsidRPr="00A34C67">
        <w:rPr>
          <w:lang w:val="en-GB"/>
        </w:rPr>
        <w:t>[(</w:t>
      </w:r>
      <w:r w:rsidRPr="00A34C67">
        <w:rPr>
          <w:i/>
          <w:iCs/>
          <w:lang w:val="en-GB"/>
        </w:rPr>
        <w:t>R </w:t>
      </w:r>
      <w:r w:rsidRPr="00A34C67">
        <w:rPr>
          <w:lang w:val="en-GB"/>
        </w:rPr>
        <w:t>+</w:t>
      </w:r>
      <w:r w:rsidRPr="00A34C67">
        <w:rPr>
          <w:i/>
          <w:iCs/>
          <w:lang w:val="en-GB"/>
        </w:rPr>
        <w:t> </w:t>
      </w:r>
      <w:r w:rsidRPr="00A34C67">
        <w:rPr>
          <w:lang w:val="en-GB"/>
        </w:rPr>
        <w:t>1</w:t>
      </w:r>
      <w:r w:rsidRPr="00A34C67">
        <w:rPr>
          <w:i/>
          <w:iCs/>
          <w:lang w:val="en-GB"/>
        </w:rPr>
        <w:t> – r</w:t>
      </w:r>
      <w:r w:rsidRPr="00A34C67">
        <w:rPr>
          <w:lang w:val="en-GB"/>
        </w:rPr>
        <w:t>)(</w:t>
      </w:r>
      <w:r w:rsidRPr="00A34C67">
        <w:rPr>
          <w:i/>
          <w:iCs/>
          <w:lang w:val="en-GB"/>
        </w:rPr>
        <w:t>c </w:t>
      </w:r>
      <w:r w:rsidRPr="00A34C67">
        <w:rPr>
          <w:lang w:val="en-GB"/>
        </w:rPr>
        <w:t>–</w:t>
      </w:r>
      <w:r w:rsidRPr="00A34C67">
        <w:rPr>
          <w:i/>
          <w:iCs/>
          <w:lang w:val="en-GB"/>
        </w:rPr>
        <w:t> C</w:t>
      </w:r>
      <w:r w:rsidRPr="00A34C67">
        <w:rPr>
          <w:lang w:val="en-GB"/>
        </w:rPr>
        <w:t>)]</w:t>
      </w:r>
    </w:p>
    <w:p w14:paraId="00CE6439" w14:textId="77777777" w:rsidR="002170D7" w:rsidRPr="00474A27" w:rsidRDefault="002170D7" w:rsidP="002170D7">
      <w:pPr>
        <w:pStyle w:val="Equationlegend"/>
        <w:rPr>
          <w:lang w:val="es-ES"/>
        </w:rPr>
      </w:pPr>
      <w:r w:rsidRPr="00A34C67">
        <w:rPr>
          <w:i/>
          <w:iCs/>
          <w:lang w:val="en-GB"/>
        </w:rPr>
        <w:tab/>
      </w:r>
      <w:r w:rsidRPr="00A34C67">
        <w:rPr>
          <w:i/>
          <w:iCs/>
          <w:lang w:val="en-GB"/>
        </w:rPr>
        <w:tab/>
      </w:r>
      <w:r w:rsidRPr="00474A27">
        <w:rPr>
          <w:lang w:val="es-ES"/>
        </w:rPr>
        <w:t>+</w:t>
      </w:r>
      <w:r w:rsidRPr="00474A27">
        <w:rPr>
          <w:i/>
          <w:iCs/>
          <w:lang w:val="es-ES"/>
        </w:rPr>
        <w:t> I</w:t>
      </w:r>
      <w:r w:rsidRPr="00474A27">
        <w:rPr>
          <w:lang w:val="es-ES"/>
        </w:rPr>
        <w:t>(</w:t>
      </w:r>
      <w:r w:rsidRPr="00474A27">
        <w:rPr>
          <w:i/>
          <w:iCs/>
          <w:lang w:val="es-ES"/>
        </w:rPr>
        <w:t>R </w:t>
      </w:r>
      <w:r w:rsidRPr="00474A27">
        <w:rPr>
          <w:lang w:val="es-ES"/>
        </w:rPr>
        <w:t>+ 1,</w:t>
      </w:r>
      <w:r w:rsidRPr="00474A27">
        <w:rPr>
          <w:i/>
          <w:iCs/>
          <w:lang w:val="es-ES"/>
        </w:rPr>
        <w:t>C </w:t>
      </w:r>
      <w:r w:rsidRPr="00474A27">
        <w:rPr>
          <w:lang w:val="es-ES"/>
        </w:rPr>
        <w:t>+</w:t>
      </w:r>
      <w:r w:rsidRPr="00474A27">
        <w:rPr>
          <w:i/>
          <w:iCs/>
          <w:lang w:val="es-ES"/>
        </w:rPr>
        <w:t> 1</w:t>
      </w:r>
      <w:r w:rsidRPr="00474A27">
        <w:rPr>
          <w:lang w:val="es-ES"/>
        </w:rPr>
        <w:t>) [(</w:t>
      </w:r>
      <w:r w:rsidRPr="00474A27">
        <w:rPr>
          <w:i/>
          <w:iCs/>
          <w:lang w:val="es-ES"/>
        </w:rPr>
        <w:t>r – R</w:t>
      </w:r>
      <w:r w:rsidRPr="00474A27">
        <w:rPr>
          <w:lang w:val="es-ES"/>
        </w:rPr>
        <w:t>)(</w:t>
      </w:r>
      <w:r w:rsidRPr="00474A27">
        <w:rPr>
          <w:i/>
          <w:iCs/>
          <w:lang w:val="es-ES"/>
        </w:rPr>
        <w:t>c </w:t>
      </w:r>
      <w:r w:rsidRPr="00474A27">
        <w:rPr>
          <w:lang w:val="es-ES"/>
        </w:rPr>
        <w:t>–</w:t>
      </w:r>
      <w:r w:rsidRPr="00474A27">
        <w:rPr>
          <w:i/>
          <w:iCs/>
          <w:lang w:val="es-ES"/>
        </w:rPr>
        <w:t> C</w:t>
      </w:r>
      <w:r w:rsidRPr="00474A27">
        <w:rPr>
          <w:lang w:val="es-ES"/>
        </w:rPr>
        <w:t>)]</w:t>
      </w:r>
    </w:p>
    <w:p w14:paraId="08E79422" w14:textId="77777777" w:rsidR="002170D7" w:rsidRPr="00474A27" w:rsidRDefault="002170D7" w:rsidP="002170D7">
      <w:pPr>
        <w:pStyle w:val="Heading1"/>
      </w:pPr>
      <w:r w:rsidRPr="00474A27">
        <w:lastRenderedPageBreak/>
        <w:t>2</w:t>
      </w:r>
      <w:r w:rsidRPr="00474A27">
        <w:tab/>
        <w:t>Interpolación bicúbica</w:t>
      </w:r>
    </w:p>
    <w:p w14:paraId="372AA363" w14:textId="77777777" w:rsidR="002170D7" w:rsidRPr="00474A27" w:rsidRDefault="002170D7" w:rsidP="002170D7">
      <w:pPr>
        <w:pStyle w:val="FigureNo"/>
      </w:pPr>
      <w:r w:rsidRPr="00474A27">
        <w:t>FIGURA 4</w:t>
      </w:r>
    </w:p>
    <w:p w14:paraId="79CAD36F" w14:textId="77777777" w:rsidR="002170D7" w:rsidRPr="00474A27" w:rsidRDefault="002170D7" w:rsidP="002170D7">
      <w:pPr>
        <w:pStyle w:val="Figure"/>
      </w:pPr>
      <w:r w:rsidRPr="00474A27">
        <w:object w:dxaOrig="7034" w:dyaOrig="5873" w14:anchorId="15C91C5D">
          <v:shape id="_x0000_i1027" type="#_x0000_t75" style="width:304.15pt;height:254.6pt" o:ole="">
            <v:imagedata r:id="rId24" o:title=""/>
          </v:shape>
          <o:OLEObject Type="Embed" ProgID="CorelDraw.Graphic.17" ShapeID="_x0000_i1027" DrawAspect="Content" ObjectID="_1775301634" r:id="rId25"/>
        </w:object>
      </w:r>
    </w:p>
    <w:p w14:paraId="751E2FF9" w14:textId="77777777" w:rsidR="002170D7" w:rsidRPr="00474A27" w:rsidRDefault="002170D7" w:rsidP="002170D7">
      <w:r w:rsidRPr="00474A27">
        <w:rPr>
          <w:i/>
          <w:iCs/>
        </w:rPr>
        <w:t>Datos</w:t>
      </w:r>
      <w:r w:rsidRPr="00474A27">
        <w:t xml:space="preserve">: Valores de </w:t>
      </w:r>
      <w:r w:rsidRPr="00474A27">
        <w:rPr>
          <w:i/>
          <w:iCs/>
        </w:rPr>
        <w:t>I</w:t>
      </w:r>
      <w:r w:rsidRPr="00474A27">
        <w:t xml:space="preserve"> en 16 puntos de la cuadrícula circundantes:</w:t>
      </w:r>
    </w:p>
    <w:p w14:paraId="22235DF8" w14:textId="77777777" w:rsidR="002170D7" w:rsidRPr="00A34C67" w:rsidRDefault="002170D7" w:rsidP="002170D7">
      <w:pPr>
        <w:pStyle w:val="Equation"/>
        <w:spacing w:before="100"/>
        <w:rPr>
          <w:i/>
          <w:iCs/>
        </w:rPr>
      </w:pPr>
      <w:r w:rsidRPr="00474A27">
        <w:rPr>
          <w:i/>
          <w:iCs/>
        </w:rPr>
        <w:tab/>
      </w:r>
      <w:r w:rsidRPr="00A34C67">
        <w:rPr>
          <w:i/>
          <w:iCs/>
        </w:rPr>
        <w:t>I</w:t>
      </w:r>
      <w:r w:rsidRPr="00A34C67">
        <w:t>(</w:t>
      </w:r>
      <w:r w:rsidRPr="00A34C67">
        <w:rPr>
          <w:i/>
          <w:iCs/>
        </w:rPr>
        <w:t>R</w:t>
      </w:r>
      <w:r w:rsidRPr="00A34C67">
        <w:t>,</w:t>
      </w:r>
      <w:r w:rsidRPr="00A34C67">
        <w:rPr>
          <w:i/>
          <w:iCs/>
        </w:rPr>
        <w:t>C</w:t>
      </w:r>
      <w:r w:rsidRPr="00A34C67">
        <w:t>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</w:t>
      </w:r>
      <w:r w:rsidRPr="00A34C67">
        <w:t>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1),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</w:t>
      </w:r>
      <w:r w:rsidRPr="00A34C67">
        <w:t>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2),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</w:t>
      </w:r>
      <w:r w:rsidRPr="00A34C67">
        <w:t>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3),</w:t>
      </w:r>
    </w:p>
    <w:p w14:paraId="41D8A5F8" w14:textId="77777777" w:rsidR="002170D7" w:rsidRPr="00A34C67" w:rsidRDefault="002170D7" w:rsidP="002170D7">
      <w:pPr>
        <w:pStyle w:val="Equation"/>
        <w:spacing w:before="100"/>
        <w:rPr>
          <w:i/>
          <w:iCs/>
        </w:rPr>
      </w:pPr>
      <w:r w:rsidRPr="00A34C67">
        <w:rPr>
          <w:i/>
          <w:iCs/>
        </w:rPr>
        <w:tab/>
        <w:t>I</w:t>
      </w:r>
      <w:r w:rsidRPr="00A34C67">
        <w:t>(</w:t>
      </w:r>
      <w:r w:rsidRPr="00A34C67">
        <w:rPr>
          <w:i/>
          <w:iCs/>
        </w:rPr>
        <w:t>R </w:t>
      </w:r>
      <w:r w:rsidRPr="00A34C67">
        <w:t>+ 1,</w:t>
      </w:r>
      <w:r w:rsidRPr="00A34C67">
        <w:rPr>
          <w:i/>
          <w:iCs/>
        </w:rPr>
        <w:t>C</w:t>
      </w:r>
      <w:r w:rsidRPr="00A34C67">
        <w:t>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+ 1,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1),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+ 1,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2),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1,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3),</w:t>
      </w:r>
    </w:p>
    <w:p w14:paraId="2F6401BF" w14:textId="77777777" w:rsidR="002170D7" w:rsidRPr="00A34C67" w:rsidRDefault="002170D7" w:rsidP="002170D7">
      <w:pPr>
        <w:pStyle w:val="Equation"/>
        <w:spacing w:before="100"/>
        <w:rPr>
          <w:i/>
          <w:iCs/>
        </w:rPr>
      </w:pPr>
      <w:r w:rsidRPr="00A34C67">
        <w:rPr>
          <w:i/>
          <w:iCs/>
        </w:rPr>
        <w:tab/>
        <w:t>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2,</w:t>
      </w:r>
      <w:r w:rsidRPr="00A34C67">
        <w:rPr>
          <w:i/>
          <w:iCs/>
        </w:rPr>
        <w:t>C</w:t>
      </w:r>
      <w:r w:rsidRPr="00A34C67">
        <w:t>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2,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1),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2,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2),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2,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3),</w:t>
      </w:r>
    </w:p>
    <w:p w14:paraId="2AA3D062" w14:textId="77777777" w:rsidR="002170D7" w:rsidRPr="00A34C67" w:rsidRDefault="002170D7" w:rsidP="002170D7">
      <w:pPr>
        <w:pStyle w:val="Equation"/>
        <w:spacing w:before="100"/>
      </w:pPr>
      <w:r w:rsidRPr="00A34C67">
        <w:rPr>
          <w:i/>
          <w:iCs/>
        </w:rPr>
        <w:tab/>
        <w:t>I(R </w:t>
      </w:r>
      <w:r w:rsidRPr="00A34C67">
        <w:t>+</w:t>
      </w:r>
      <w:r w:rsidRPr="00A34C67">
        <w:rPr>
          <w:i/>
          <w:iCs/>
        </w:rPr>
        <w:t> </w:t>
      </w:r>
      <w:r w:rsidRPr="00A34C67">
        <w:t>3,</w:t>
      </w:r>
      <w:r w:rsidRPr="00A34C67">
        <w:rPr>
          <w:i/>
          <w:iCs/>
        </w:rPr>
        <w:t>C</w:t>
      </w:r>
      <w:r w:rsidRPr="00A34C67">
        <w:t>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3,C</w:t>
      </w:r>
      <w:r w:rsidRPr="00A34C67">
        <w:rPr>
          <w:i/>
          <w:iCs/>
        </w:rPr>
        <w:t> </w:t>
      </w:r>
      <w:r w:rsidRPr="00A34C67">
        <w:t>+ 1),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3,</w:t>
      </w:r>
      <w:r w:rsidRPr="00A34C67">
        <w:rPr>
          <w:i/>
          <w:iCs/>
        </w:rPr>
        <w:t>C </w:t>
      </w:r>
      <w:r w:rsidRPr="00A34C67">
        <w:t>+ 2),</w:t>
      </w:r>
      <w:r w:rsidRPr="00A34C67">
        <w:rPr>
          <w:i/>
          <w:iCs/>
        </w:rPr>
        <w:t xml:space="preserve"> I</w:t>
      </w:r>
      <w:r w:rsidRPr="00A34C67">
        <w:t>(</w:t>
      </w:r>
      <w:r w:rsidRPr="00A34C67">
        <w:rPr>
          <w:i/>
          <w:iCs/>
        </w:rPr>
        <w:t>R </w:t>
      </w:r>
      <w:r w:rsidRPr="00A34C67">
        <w:t>+</w:t>
      </w:r>
      <w:r w:rsidRPr="00A34C67">
        <w:rPr>
          <w:i/>
          <w:iCs/>
        </w:rPr>
        <w:t> </w:t>
      </w:r>
      <w:r w:rsidRPr="00A34C67">
        <w:t>3,</w:t>
      </w:r>
      <w:r w:rsidRPr="00A34C67">
        <w:rPr>
          <w:i/>
          <w:iCs/>
        </w:rPr>
        <w:t>C </w:t>
      </w:r>
      <w:r w:rsidRPr="00A34C67">
        <w:t>+</w:t>
      </w:r>
      <w:r w:rsidRPr="00A34C67">
        <w:rPr>
          <w:i/>
          <w:iCs/>
        </w:rPr>
        <w:t> </w:t>
      </w:r>
      <w:r w:rsidRPr="00A34C67">
        <w:t>3)</w:t>
      </w:r>
    </w:p>
    <w:p w14:paraId="697E0AD4" w14:textId="77777777" w:rsidR="002170D7" w:rsidRPr="00474A27" w:rsidRDefault="002170D7" w:rsidP="002170D7">
      <w:pPr>
        <w:rPr>
          <w:i/>
        </w:rPr>
      </w:pPr>
      <w:r w:rsidRPr="00474A27">
        <w:t xml:space="preserve">donde </w:t>
      </w:r>
      <w:r w:rsidRPr="00474A27">
        <w:rPr>
          <w:i/>
        </w:rPr>
        <w:t>R</w:t>
      </w:r>
      <w:r w:rsidRPr="00474A27">
        <w:t xml:space="preserve">, </w:t>
      </w:r>
      <w:r w:rsidRPr="00474A27">
        <w:rPr>
          <w:i/>
        </w:rPr>
        <w:t>R </w:t>
      </w:r>
      <w:r w:rsidRPr="00474A27">
        <w:t xml:space="preserve">+ 1, etc.; y </w:t>
      </w:r>
      <w:r w:rsidRPr="00474A27">
        <w:rPr>
          <w:i/>
        </w:rPr>
        <w:t>C</w:t>
      </w:r>
      <w:r w:rsidRPr="00474A27">
        <w:t xml:space="preserve">, </w:t>
      </w:r>
      <w:r w:rsidRPr="00474A27">
        <w:rPr>
          <w:i/>
        </w:rPr>
        <w:t>C </w:t>
      </w:r>
      <w:r w:rsidRPr="00474A27">
        <w:t>+ 1, etc. son enteros.</w:t>
      </w:r>
    </w:p>
    <w:p w14:paraId="23724EF1" w14:textId="77777777" w:rsidR="002170D7" w:rsidRPr="00474A27" w:rsidRDefault="002170D7" w:rsidP="002170D7">
      <w:r w:rsidRPr="00474A27">
        <w:rPr>
          <w:i/>
        </w:rPr>
        <w:t>Problema</w:t>
      </w:r>
      <w:r w:rsidRPr="00474A27">
        <w:rPr>
          <w:iCs/>
        </w:rPr>
        <w:t xml:space="preserve">: Calcular </w:t>
      </w:r>
      <w:r w:rsidRPr="00474A27">
        <w:rPr>
          <w:i/>
        </w:rPr>
        <w:t>I</w:t>
      </w:r>
      <w:r w:rsidRPr="00474A27">
        <w:rPr>
          <w:iCs/>
        </w:rPr>
        <w:t>(</w:t>
      </w:r>
      <w:r w:rsidRPr="00474A27">
        <w:rPr>
          <w:i/>
        </w:rPr>
        <w:t>r</w:t>
      </w:r>
      <w:r w:rsidRPr="00474A27">
        <w:rPr>
          <w:iCs/>
        </w:rPr>
        <w:t>,</w:t>
      </w:r>
      <w:r w:rsidRPr="00474A27">
        <w:rPr>
          <w:i/>
        </w:rPr>
        <w:t>c</w:t>
      </w:r>
      <w:r w:rsidRPr="00474A27">
        <w:rPr>
          <w:iCs/>
        </w:rPr>
        <w:t>)</w:t>
      </w:r>
      <w:r w:rsidRPr="00474A27">
        <w:t>,</w:t>
      </w:r>
      <w:r w:rsidRPr="00474A27">
        <w:rPr>
          <w:i/>
        </w:rPr>
        <w:t xml:space="preserve"> </w:t>
      </w:r>
      <w:r w:rsidRPr="00474A27">
        <w:rPr>
          <w:iCs/>
        </w:rPr>
        <w:t xml:space="preserve">donde </w:t>
      </w:r>
      <w:r w:rsidRPr="00474A27">
        <w:rPr>
          <w:i/>
        </w:rPr>
        <w:t>r</w:t>
      </w:r>
      <w:r w:rsidRPr="00474A27">
        <w:rPr>
          <w:iCs/>
        </w:rPr>
        <w:t xml:space="preserve"> es un número de fila fracción comprendido entre </w:t>
      </w:r>
      <w:r w:rsidRPr="00474A27">
        <w:rPr>
          <w:i/>
        </w:rPr>
        <w:t>R</w:t>
      </w:r>
      <w:r w:rsidRPr="00474A27">
        <w:t> +</w:t>
      </w:r>
      <w:r w:rsidRPr="00474A27">
        <w:rPr>
          <w:iCs/>
        </w:rPr>
        <w:t xml:space="preserve"> 1 y </w:t>
      </w:r>
      <w:r w:rsidRPr="00474A27">
        <w:rPr>
          <w:i/>
        </w:rPr>
        <w:t>R</w:t>
      </w:r>
      <w:r w:rsidRPr="00474A27">
        <w:t> +</w:t>
      </w:r>
      <w:r w:rsidRPr="00474A27">
        <w:rPr>
          <w:iCs/>
        </w:rPr>
        <w:t> 2 y </w:t>
      </w:r>
      <w:r w:rsidRPr="00474A27">
        <w:rPr>
          <w:i/>
        </w:rPr>
        <w:t>c</w:t>
      </w:r>
      <w:r w:rsidRPr="00474A27">
        <w:rPr>
          <w:iCs/>
        </w:rPr>
        <w:t xml:space="preserve"> es un número de columna fraccional comprendido entre </w:t>
      </w:r>
      <w:r w:rsidRPr="00474A27">
        <w:rPr>
          <w:i/>
        </w:rPr>
        <w:t>C</w:t>
      </w:r>
      <w:r w:rsidRPr="00474A27">
        <w:t> +</w:t>
      </w:r>
      <w:r w:rsidRPr="00474A27">
        <w:rPr>
          <w:iCs/>
        </w:rPr>
        <w:t xml:space="preserve"> 1 y </w:t>
      </w:r>
      <w:r w:rsidRPr="00474A27">
        <w:rPr>
          <w:i/>
        </w:rPr>
        <w:t>C</w:t>
      </w:r>
      <w:r w:rsidRPr="00474A27">
        <w:t> +</w:t>
      </w:r>
      <w:r w:rsidRPr="00474A27">
        <w:rPr>
          <w:iCs/>
        </w:rPr>
        <w:t> 2, utilizando interpolación bicúbica</w:t>
      </w:r>
      <w:r w:rsidRPr="00474A27">
        <w:t>.</w:t>
      </w:r>
    </w:p>
    <w:p w14:paraId="734B4AEA" w14:textId="77777777" w:rsidR="002170D7" w:rsidRPr="00474A27" w:rsidRDefault="002170D7" w:rsidP="002170D7">
      <w:pPr>
        <w:pStyle w:val="Headingi"/>
      </w:pPr>
      <w:r w:rsidRPr="00474A27">
        <w:t>Solución:</w:t>
      </w:r>
    </w:p>
    <w:p w14:paraId="2A85EB45" w14:textId="77777777" w:rsidR="002170D7" w:rsidRPr="00474A27" w:rsidRDefault="002170D7" w:rsidP="002170D7">
      <w:pPr>
        <w:keepNext/>
      </w:pPr>
      <w:r w:rsidRPr="00474A27">
        <w:rPr>
          <w:i/>
          <w:iCs/>
        </w:rPr>
        <w:t>Etapa 1:</w:t>
      </w:r>
      <w:r w:rsidRPr="00474A27">
        <w:t xml:space="preserve"> Para cada fila, X, donde </w:t>
      </w:r>
      <w:r w:rsidRPr="00474A27">
        <w:rPr>
          <w:i/>
          <w:iCs/>
        </w:rPr>
        <w:t>X</w:t>
      </w:r>
      <w:r w:rsidRPr="00474A27">
        <w:t> = {</w:t>
      </w:r>
      <w:r w:rsidRPr="00474A27">
        <w:rPr>
          <w:i/>
          <w:iCs/>
        </w:rPr>
        <w:t>R</w:t>
      </w:r>
      <w:r w:rsidRPr="00474A27">
        <w:t xml:space="preserve">, </w:t>
      </w:r>
      <w:r w:rsidRPr="00474A27">
        <w:rPr>
          <w:i/>
          <w:iCs/>
        </w:rPr>
        <w:t>R</w:t>
      </w:r>
      <w:r w:rsidRPr="00474A27">
        <w:t xml:space="preserve"> + 1, </w:t>
      </w:r>
      <w:r w:rsidRPr="00474A27">
        <w:rPr>
          <w:i/>
          <w:iCs/>
        </w:rPr>
        <w:t>R</w:t>
      </w:r>
      <w:r w:rsidRPr="00474A27">
        <w:t xml:space="preserve"> + 2, </w:t>
      </w:r>
      <w:r w:rsidRPr="00474A27">
        <w:rPr>
          <w:i/>
          <w:iCs/>
        </w:rPr>
        <w:t>R</w:t>
      </w:r>
      <w:r w:rsidRPr="00474A27">
        <w:t xml:space="preserve"> + 3}, calcular el valor interpolado en la columna fraccional </w:t>
      </w:r>
      <w:r w:rsidRPr="00474A27">
        <w:rPr>
          <w:i/>
          <w:iCs/>
        </w:rPr>
        <w:t>c</w:t>
      </w:r>
      <w:r w:rsidRPr="00474A27">
        <w:t xml:space="preserve"> deseada como sigue:</w:t>
      </w:r>
    </w:p>
    <w:p w14:paraId="6E9F7E12" w14:textId="77777777" w:rsidR="002170D7" w:rsidRPr="00474A27" w:rsidRDefault="002170D7" w:rsidP="002170D7">
      <w:pPr>
        <w:pStyle w:val="Equation"/>
        <w:spacing w:before="0"/>
      </w:pPr>
      <w:r w:rsidRPr="00474A27">
        <w:tab/>
      </w:r>
      <w:r w:rsidRPr="00474A27">
        <w:tab/>
      </w:r>
      <w:r w:rsidRPr="00474A27">
        <w:rPr>
          <w:position w:val="-42"/>
        </w:rPr>
        <w:object w:dxaOrig="3100" w:dyaOrig="940" w14:anchorId="5F51D28E">
          <v:shape id="_x0000_i1028" type="#_x0000_t75" style="width:155.5pt;height:48.4pt" o:ole="" fillcolor="window">
            <v:imagedata r:id="rId26" o:title=""/>
          </v:shape>
          <o:OLEObject Type="Embed" ProgID="Equation.3" ShapeID="_x0000_i1028" DrawAspect="Content" ObjectID="_1775301635" r:id="rId27"/>
        </w:object>
      </w:r>
    </w:p>
    <w:p w14:paraId="77B467BB" w14:textId="77777777" w:rsidR="002170D7" w:rsidRPr="00474A27" w:rsidRDefault="002170D7" w:rsidP="002170D7">
      <w:pPr>
        <w:spacing w:before="0"/>
      </w:pPr>
      <w:r w:rsidRPr="00474A27">
        <w:t>donde:</w:t>
      </w:r>
    </w:p>
    <w:p w14:paraId="5EFC600D" w14:textId="77777777" w:rsidR="002170D7" w:rsidRPr="00474A27" w:rsidRDefault="002170D7" w:rsidP="002170D7">
      <w:pPr>
        <w:pStyle w:val="Equation"/>
        <w:spacing w:before="0"/>
      </w:pPr>
      <w:r w:rsidRPr="00474A27">
        <w:tab/>
      </w:r>
      <w:r w:rsidRPr="00474A27">
        <w:tab/>
      </w:r>
      <w:r w:rsidRPr="00474A27">
        <w:rPr>
          <w:position w:val="-64"/>
        </w:rPr>
        <w:object w:dxaOrig="6060" w:dyaOrig="1400" w14:anchorId="61078952">
          <v:shape id="_x0000_i1029" type="#_x0000_t75" style="width:306.45pt;height:1in" o:ole="" fillcolor="window">
            <v:imagedata r:id="rId28" o:title=""/>
          </v:shape>
          <o:OLEObject Type="Embed" ProgID="Equation.3" ShapeID="_x0000_i1029" DrawAspect="Content" ObjectID="_1775301636" r:id="rId29"/>
        </w:object>
      </w:r>
    </w:p>
    <w:p w14:paraId="12FDBAF3" w14:textId="77777777" w:rsidR="002170D7" w:rsidRPr="00474A27" w:rsidRDefault="002170D7" w:rsidP="002170D7">
      <w:pPr>
        <w:spacing w:before="0"/>
      </w:pPr>
      <w:r w:rsidRPr="00474A27">
        <w:t>y</w:t>
      </w:r>
    </w:p>
    <w:p w14:paraId="2AF9C928" w14:textId="77777777" w:rsidR="002170D7" w:rsidRPr="00474A27" w:rsidRDefault="002170D7" w:rsidP="002170D7">
      <w:pPr>
        <w:pStyle w:val="Equation"/>
        <w:spacing w:before="0"/>
      </w:pPr>
      <w:r w:rsidRPr="00474A27">
        <w:rPr>
          <w:i/>
        </w:rPr>
        <w:tab/>
      </w:r>
      <w:r w:rsidRPr="00474A27">
        <w:rPr>
          <w:i/>
        </w:rPr>
        <w:tab/>
        <w:t>a</w:t>
      </w:r>
      <w:r w:rsidRPr="00474A27">
        <w:t> = –0,5</w:t>
      </w:r>
    </w:p>
    <w:p w14:paraId="4BA6C4F1" w14:textId="77777777" w:rsidR="002170D7" w:rsidRPr="00474A27" w:rsidRDefault="002170D7" w:rsidP="002170D7">
      <w:r w:rsidRPr="00474A27">
        <w:rPr>
          <w:i/>
          <w:iCs/>
        </w:rPr>
        <w:lastRenderedPageBreak/>
        <w:t>Etapa 2:</w:t>
      </w:r>
      <w:r w:rsidRPr="00474A27">
        <w:t xml:space="preserve"> Calcular </w:t>
      </w:r>
      <w:r w:rsidRPr="00474A27">
        <w:rPr>
          <w:i/>
        </w:rPr>
        <w:t>I</w:t>
      </w:r>
      <w:r w:rsidRPr="00474A27">
        <w:rPr>
          <w:iCs/>
        </w:rPr>
        <w:t>(</w:t>
      </w:r>
      <w:r w:rsidRPr="00474A27">
        <w:rPr>
          <w:i/>
        </w:rPr>
        <w:t>r</w:t>
      </w:r>
      <w:r w:rsidRPr="00474A27">
        <w:rPr>
          <w:iCs/>
        </w:rPr>
        <w:t>,</w:t>
      </w:r>
      <w:r w:rsidRPr="00474A27">
        <w:rPr>
          <w:i/>
        </w:rPr>
        <w:t>c</w:t>
      </w:r>
      <w:r w:rsidRPr="00474A27">
        <w:rPr>
          <w:iCs/>
        </w:rPr>
        <w:t>),</w:t>
      </w:r>
      <w:r w:rsidRPr="00474A27">
        <w:t xml:space="preserve"> interpolando las interpolaciones unidimensionales </w:t>
      </w:r>
      <w:r w:rsidRPr="00474A27">
        <w:rPr>
          <w:i/>
        </w:rPr>
        <w:t>RI</w:t>
      </w:r>
      <w:r w:rsidRPr="00474A27">
        <w:rPr>
          <w:iCs/>
        </w:rPr>
        <w:t>(</w:t>
      </w:r>
      <w:r w:rsidRPr="00474A27">
        <w:rPr>
          <w:i/>
        </w:rPr>
        <w:t>R</w:t>
      </w:r>
      <w:r w:rsidRPr="00474A27">
        <w:rPr>
          <w:iCs/>
        </w:rPr>
        <w:t>,</w:t>
      </w:r>
      <w:r w:rsidRPr="00474A27">
        <w:rPr>
          <w:i/>
        </w:rPr>
        <w:t>c</w:t>
      </w:r>
      <w:r w:rsidRPr="00474A27">
        <w:rPr>
          <w:iCs/>
        </w:rPr>
        <w:t>)</w:t>
      </w:r>
      <w:r w:rsidRPr="00474A27">
        <w:t xml:space="preserve">, </w:t>
      </w:r>
      <w:r w:rsidRPr="00474A27">
        <w:rPr>
          <w:i/>
        </w:rPr>
        <w:t>RI</w:t>
      </w:r>
      <w:r w:rsidRPr="00474A27">
        <w:rPr>
          <w:iCs/>
        </w:rPr>
        <w:t>(</w:t>
      </w:r>
      <w:r w:rsidRPr="00474A27">
        <w:rPr>
          <w:i/>
        </w:rPr>
        <w:t>R </w:t>
      </w:r>
      <w:r w:rsidRPr="00474A27">
        <w:t>+</w:t>
      </w:r>
      <w:r w:rsidRPr="00474A27">
        <w:rPr>
          <w:i/>
        </w:rPr>
        <w:t> </w:t>
      </w:r>
      <w:r w:rsidRPr="00474A27">
        <w:rPr>
          <w:iCs/>
        </w:rPr>
        <w:t>1,</w:t>
      </w:r>
      <w:r w:rsidRPr="00474A27">
        <w:rPr>
          <w:i/>
        </w:rPr>
        <w:t>c</w:t>
      </w:r>
      <w:r w:rsidRPr="00474A27">
        <w:rPr>
          <w:iCs/>
        </w:rPr>
        <w:t>)</w:t>
      </w:r>
      <w:r w:rsidRPr="00474A27">
        <w:t xml:space="preserve">, </w:t>
      </w:r>
      <w:r w:rsidRPr="00474A27">
        <w:rPr>
          <w:i/>
        </w:rPr>
        <w:t>RI</w:t>
      </w:r>
      <w:r w:rsidRPr="00474A27">
        <w:rPr>
          <w:iCs/>
        </w:rPr>
        <w:t>(</w:t>
      </w:r>
      <w:r w:rsidRPr="00474A27">
        <w:rPr>
          <w:i/>
        </w:rPr>
        <w:t>R </w:t>
      </w:r>
      <w:r w:rsidRPr="00474A27">
        <w:t>+</w:t>
      </w:r>
      <w:r w:rsidRPr="00474A27">
        <w:rPr>
          <w:i/>
        </w:rPr>
        <w:t> </w:t>
      </w:r>
      <w:r w:rsidRPr="00474A27">
        <w:rPr>
          <w:iCs/>
        </w:rPr>
        <w:t>2,</w:t>
      </w:r>
      <w:r w:rsidRPr="00474A27">
        <w:rPr>
          <w:i/>
        </w:rPr>
        <w:t>c</w:t>
      </w:r>
      <w:r w:rsidRPr="00474A27">
        <w:t xml:space="preserve">), y </w:t>
      </w:r>
      <w:r w:rsidRPr="00474A27">
        <w:rPr>
          <w:i/>
        </w:rPr>
        <w:t>RI</w:t>
      </w:r>
      <w:r w:rsidRPr="00474A27">
        <w:rPr>
          <w:iCs/>
        </w:rPr>
        <w:t>(</w:t>
      </w:r>
      <w:r w:rsidRPr="00474A27">
        <w:rPr>
          <w:i/>
        </w:rPr>
        <w:t>R </w:t>
      </w:r>
      <w:r w:rsidRPr="00474A27">
        <w:t>+</w:t>
      </w:r>
      <w:r w:rsidRPr="00474A27">
        <w:rPr>
          <w:i/>
        </w:rPr>
        <w:t> </w:t>
      </w:r>
      <w:r w:rsidRPr="00474A27">
        <w:rPr>
          <w:iCs/>
        </w:rPr>
        <w:t>3,</w:t>
      </w:r>
      <w:r w:rsidRPr="00474A27">
        <w:rPr>
          <w:i/>
        </w:rPr>
        <w:t>c</w:t>
      </w:r>
      <w:r w:rsidRPr="00474A27">
        <w:rPr>
          <w:iCs/>
        </w:rPr>
        <w:t>)</w:t>
      </w:r>
      <w:r w:rsidRPr="00474A27">
        <w:rPr>
          <w:i/>
        </w:rPr>
        <w:t xml:space="preserve"> </w:t>
      </w:r>
      <w:r w:rsidRPr="00474A27">
        <w:rPr>
          <w:iCs/>
        </w:rPr>
        <w:t>de la misma manera que las interpolaciones de fila</w:t>
      </w:r>
      <w:r w:rsidRPr="00474A27">
        <w:t>.</w:t>
      </w:r>
    </w:p>
    <w:p w14:paraId="57DE4158" w14:textId="77777777" w:rsidR="002170D7" w:rsidRPr="00474A27" w:rsidRDefault="002170D7" w:rsidP="002170D7">
      <w:pPr>
        <w:pStyle w:val="Heading1"/>
      </w:pPr>
      <w:r w:rsidRPr="00474A27">
        <w:t>3</w:t>
      </w:r>
      <w:r w:rsidRPr="00474A27">
        <w:tab/>
        <w:t>Integración por cuadratura gaussiana</w:t>
      </w:r>
    </w:p>
    <w:p w14:paraId="047DA71D" w14:textId="77777777" w:rsidR="002170D7" w:rsidRPr="00474A27" w:rsidRDefault="002170D7" w:rsidP="002170D7">
      <w:pPr>
        <w:rPr>
          <w:shd w:val="clear" w:color="auto" w:fill="FFFFFF"/>
        </w:rPr>
      </w:pPr>
      <w:r w:rsidRPr="00474A27">
        <w:t>La integración por cuadratura gaussiana es una aproximación precisa a una integral definida si el integrando</w:t>
      </w:r>
      <w:r w:rsidRPr="00474A27">
        <w:rPr>
          <w:shd w:val="clear" w:color="auto" w:fill="FFFFFF"/>
        </w:rPr>
        <w:t>, </w:t>
      </w:r>
      <w:r w:rsidRPr="00474A27">
        <w:rPr>
          <w:i/>
          <w:iCs/>
          <w:shd w:val="clear" w:color="auto" w:fill="FFFFFF"/>
        </w:rPr>
        <w:t>f</w:t>
      </w:r>
      <w:r w:rsidRPr="00474A27">
        <w:rPr>
          <w:shd w:val="clear" w:color="auto" w:fill="FFFFFF"/>
        </w:rPr>
        <w:t>(</w:t>
      </w:r>
      <w:r w:rsidRPr="00474A27">
        <w:rPr>
          <w:i/>
          <w:iCs/>
          <w:shd w:val="clear" w:color="auto" w:fill="FFFFFF"/>
        </w:rPr>
        <w:t>x</w:t>
      </w:r>
      <w:r w:rsidRPr="00474A27">
        <w:rPr>
          <w:shd w:val="clear" w:color="auto" w:fill="FFFFFF"/>
        </w:rPr>
        <w:t xml:space="preserve">), se aproxima </w:t>
      </w:r>
      <w:r w:rsidRPr="00474A27">
        <w:t>adecuadamente</w:t>
      </w:r>
      <w:r w:rsidRPr="00474A27">
        <w:rPr>
          <w:shd w:val="clear" w:color="auto" w:fill="FFFFFF"/>
        </w:rPr>
        <w:t xml:space="preserve"> por un polinomio de grado </w:t>
      </w:r>
      <w:r w:rsidRPr="00474A27">
        <w:rPr>
          <w:rStyle w:val="texhtml"/>
          <w:color w:val="222222"/>
          <w:sz w:val="25"/>
          <w:szCs w:val="25"/>
          <w:shd w:val="clear" w:color="auto" w:fill="FFFFFF"/>
        </w:rPr>
        <w:t>2</w:t>
      </w:r>
      <w:r w:rsidRPr="00474A27">
        <w:rPr>
          <w:rStyle w:val="texhtml"/>
          <w:i/>
          <w:iCs/>
          <w:color w:val="222222"/>
          <w:sz w:val="25"/>
          <w:szCs w:val="25"/>
          <w:shd w:val="clear" w:color="auto" w:fill="FFFFFF"/>
        </w:rPr>
        <w:t>n</w:t>
      </w:r>
      <w:r w:rsidRPr="00474A27">
        <w:rPr>
          <w:rStyle w:val="texhtml"/>
          <w:color w:val="222222"/>
          <w:sz w:val="25"/>
          <w:szCs w:val="25"/>
          <w:shd w:val="clear" w:color="auto" w:fill="FFFFFF"/>
        </w:rPr>
        <w:t>-1</w:t>
      </w:r>
      <w:r w:rsidRPr="00474A27">
        <w:rPr>
          <w:shd w:val="clear" w:color="auto" w:fill="FFFFFF"/>
        </w:rPr>
        <w:t xml:space="preserve"> o menos en un intervalo de integración. El valor de </w:t>
      </w:r>
      <m:oMath>
        <m:r>
          <w:rPr>
            <w:rFonts w:ascii="Cambria Math" w:hAnsi="Cambria Math"/>
            <w:shd w:val="clear" w:color="auto" w:fill="FFFFFF"/>
          </w:rPr>
          <m:t>n</m:t>
        </m:r>
      </m:oMath>
      <w:r w:rsidRPr="00474A27">
        <w:rPr>
          <w:shd w:val="clear" w:color="auto" w:fill="FFFFFF"/>
        </w:rPr>
        <w:t xml:space="preserve"> debe seleccionarse sobre la base de la precisión deseada.</w:t>
      </w:r>
    </w:p>
    <w:p w14:paraId="6380A45A" w14:textId="77777777" w:rsidR="002170D7" w:rsidRPr="00474A27" w:rsidRDefault="002170D7" w:rsidP="002170D7">
      <w:pPr>
        <w:pStyle w:val="Heading2"/>
      </w:pPr>
      <w:r w:rsidRPr="00474A27">
        <w:t>3.1</w:t>
      </w:r>
      <w:r w:rsidRPr="00474A27">
        <w:tab/>
        <w:t xml:space="preserve">Integral simple </w:t>
      </w:r>
    </w:p>
    <w:p w14:paraId="592DFFF6" w14:textId="77777777" w:rsidR="002170D7" w:rsidRPr="00474A27" w:rsidRDefault="002170D7" w:rsidP="002170D7">
      <w:bookmarkStart w:id="4" w:name="_Hlk36622165"/>
      <w:r w:rsidRPr="00474A27">
        <w:t>Puede aproximarse adecuadamente una integral simple por integración de cuadratura gaussiana observando que</w:t>
      </w:r>
      <w:bookmarkEnd w:id="4"/>
      <w:r w:rsidRPr="00474A27">
        <w:t>:</w:t>
      </w:r>
    </w:p>
    <w:p w14:paraId="54C17674" w14:textId="77777777" w:rsidR="002170D7" w:rsidRPr="00474A27" w:rsidRDefault="004E7826" w:rsidP="002170D7">
      <w:pPr>
        <w:pStyle w:val="Equation"/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sz w:val="22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sz w:val="22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</m:t>
              </m:r>
            </m:sup>
            <m:e>
              <m:d>
                <m:dPr>
                  <m:ctrlPr>
                    <w:rPr>
                      <w:rFonts w:ascii="Cambria Math" w:eastAsiaTheme="minorEastAsia" w:hAnsi="Cambria Math"/>
                      <w:sz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</w:rPr>
                <m:t>dt</m:t>
              </m:r>
            </m:e>
          </m:nary>
        </m:oMath>
      </m:oMathPara>
    </w:p>
    <w:p w14:paraId="1CEA242C" w14:textId="77777777" w:rsidR="002170D7" w:rsidRPr="00474A27" w:rsidRDefault="002170D7" w:rsidP="002170D7">
      <w:pPr>
        <w:pStyle w:val="Equation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≈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2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</m:nary>
        </m:oMath>
      </m:oMathPara>
    </w:p>
    <w:p w14:paraId="5D7A7244" w14:textId="77777777" w:rsidR="002170D7" w:rsidRPr="00474A27" w:rsidRDefault="002170D7" w:rsidP="002170D7">
      <w:pPr>
        <w:rPr>
          <w:rFonts w:eastAsiaTheme="minorEastAsia"/>
        </w:rPr>
      </w:pPr>
      <w:r w:rsidRPr="00474A27">
        <w:rPr>
          <w:rFonts w:eastAsiaTheme="minorEastAsia"/>
        </w:rPr>
        <w:t>donde:</w:t>
      </w:r>
    </w:p>
    <w:p w14:paraId="3D7E8314" w14:textId="77777777" w:rsidR="002170D7" w:rsidRPr="00474A27" w:rsidRDefault="004E7826" w:rsidP="002170D7">
      <w:pPr>
        <w:pStyle w:val="Equation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sz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14:paraId="39777114" w14:textId="77777777" w:rsidR="002170D7" w:rsidRPr="00474A27" w:rsidRDefault="004E7826" w:rsidP="002170D7">
      <w:pPr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a+b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14:paraId="3639EBCD" w14:textId="77777777" w:rsidR="002170D7" w:rsidRPr="00474A27" w:rsidRDefault="002170D7" w:rsidP="002170D7">
      <w:pPr>
        <w:pStyle w:val="Heading2"/>
        <w:rPr>
          <w:rFonts w:eastAsiaTheme="minorEastAsia"/>
        </w:rPr>
      </w:pPr>
      <w:r w:rsidRPr="00474A27">
        <w:rPr>
          <w:rFonts w:eastAsiaTheme="minorEastAsia"/>
        </w:rPr>
        <w:t>3.2</w:t>
      </w:r>
      <w:r w:rsidRPr="00474A27">
        <w:rPr>
          <w:rFonts w:eastAsiaTheme="minorEastAsia"/>
        </w:rPr>
        <w:tab/>
        <w:t>Integral doble</w:t>
      </w:r>
    </w:p>
    <w:p w14:paraId="6717E1A6" w14:textId="77777777" w:rsidR="002170D7" w:rsidRPr="00474A27" w:rsidRDefault="002170D7" w:rsidP="002170D7">
      <w:pPr>
        <w:spacing w:after="240"/>
        <w:rPr>
          <w:rFonts w:eastAsiaTheme="minorEastAsia"/>
        </w:rPr>
      </w:pPr>
      <w:r w:rsidRPr="00474A27">
        <w:t>Puede aproximarse adecuadamente una integral doble por integración de cuadratura gaussiana observando que</w:t>
      </w:r>
      <w:r w:rsidRPr="00474A27">
        <w:rPr>
          <w:rFonts w:eastAsiaTheme="minorEastAsia"/>
        </w:rPr>
        <w:t>:</w:t>
      </w:r>
    </w:p>
    <w:p w14:paraId="1A3896C4" w14:textId="77777777" w:rsidR="002170D7" w:rsidRPr="00474A27" w:rsidRDefault="004E7826" w:rsidP="002170D7">
      <w:pPr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a</m:t>
              </m:r>
            </m:sub>
            <m:sup>
              <m:r>
                <w:rPr>
                  <w:rFonts w:ascii="Cambria Math" w:eastAsiaTheme="minorEastAsia" w:hAnsi="Cambria Math"/>
                </w:rPr>
                <m:t>b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d</m:t>
                  </m:r>
                </m:sup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x,y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 xml:space="preserve"> dx dy</m:t>
                  </m:r>
                </m:e>
              </m:nary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-1</m:t>
              </m:r>
            </m:sub>
            <m:sup>
              <m:r>
                <w:rPr>
                  <w:rFonts w:ascii="Cambria Math" w:eastAsiaTheme="minorEastAsia" w:hAnsi="Cambria Math"/>
                </w:rPr>
                <m:t>1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-1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b-a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d-c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/>
                    </w:rPr>
                    <m:t xml:space="preserve"> f(</m:t>
                  </m:r>
                </m:e>
              </m:nary>
            </m:e>
          </m:nary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a+b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b-a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s,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c+d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d-c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t) ds dt</m:t>
          </m:r>
        </m:oMath>
      </m:oMathPara>
    </w:p>
    <w:p w14:paraId="07FCA18B" w14:textId="77777777" w:rsidR="002170D7" w:rsidRPr="00474A27" w:rsidRDefault="002170D7" w:rsidP="002170D7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≈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</w:rPr>
                    <m:t>j=1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 xml:space="preserve"> 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 xml:space="preserve"> f(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')</m:t>
                  </m:r>
                </m:e>
              </m:nary>
            </m:e>
          </m:nary>
        </m:oMath>
      </m:oMathPara>
    </w:p>
    <w:p w14:paraId="01CDF7CA" w14:textId="77777777" w:rsidR="002170D7" w:rsidRPr="00474A27" w:rsidRDefault="002170D7" w:rsidP="002170D7">
      <w:pPr>
        <w:rPr>
          <w:rFonts w:eastAsiaTheme="minorEastAsia"/>
        </w:rPr>
      </w:pPr>
      <w:r w:rsidRPr="00474A27">
        <w:rPr>
          <w:rFonts w:eastAsiaTheme="minorEastAsia"/>
        </w:rPr>
        <w:t>donde:</w:t>
      </w:r>
    </w:p>
    <w:p w14:paraId="55A7ACE4" w14:textId="77777777" w:rsidR="002170D7" w:rsidRPr="00474A27" w:rsidRDefault="004E7826" w:rsidP="002170D7">
      <w:pPr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b-a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14:paraId="1CA07CA0" w14:textId="77777777" w:rsidR="002170D7" w:rsidRPr="00474A27" w:rsidRDefault="004E7826" w:rsidP="002170D7">
      <w:pPr>
        <w:pStyle w:val="Equation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14:paraId="53D9CFC7" w14:textId="77777777" w:rsidR="002170D7" w:rsidRPr="0059604E" w:rsidRDefault="004E7826" w:rsidP="002170D7">
      <w:pPr>
        <w:pStyle w:val="Equation"/>
        <w:keepNext/>
        <w:keepLines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eastAsiaTheme="minorHAnsi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</m:oMath>
      </m:oMathPara>
    </w:p>
    <w:p w14:paraId="6604F456" w14:textId="77777777" w:rsidR="002170D7" w:rsidRPr="0059604E" w:rsidRDefault="004E7826" w:rsidP="002170D7">
      <w:pPr>
        <w:pStyle w:val="Equation"/>
        <w:keepNext/>
        <w:keepLines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</m:oMath>
      </m:oMathPara>
    </w:p>
    <w:p w14:paraId="671E686C" w14:textId="77777777" w:rsidR="002170D7" w:rsidRPr="00474A27" w:rsidRDefault="002170D7" w:rsidP="002170D7">
      <w:pPr>
        <w:pStyle w:val="Heading2"/>
        <w:rPr>
          <w:rFonts w:ascii="Calibri" w:hAnsi="Calibri" w:cs="Calibri"/>
          <w:sz w:val="22"/>
        </w:rPr>
      </w:pPr>
      <w:r w:rsidRPr="007F1CCA">
        <w:t>3.3</w:t>
      </w:r>
      <w:r w:rsidRPr="007F1CCA">
        <w:tab/>
        <w:t>Algoritmo para calcular los puntos de cuadratura gaussiana (nodos) y los factores de ponderación</w:t>
      </w:r>
    </w:p>
    <w:p w14:paraId="1498E7A1" w14:textId="77777777" w:rsidR="002170D7" w:rsidRPr="005F299A" w:rsidRDefault="002170D7" w:rsidP="002170D7">
      <w:pPr>
        <w:rPr>
          <w:szCs w:val="24"/>
          <w:shd w:val="clear" w:color="auto" w:fill="FFFFFF"/>
        </w:rPr>
      </w:pPr>
      <w:r w:rsidRPr="00474A27">
        <w:rPr>
          <w:szCs w:val="24"/>
        </w:rPr>
        <w:t xml:space="preserve">Este algoritmo calcula los puntos (nodos),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474A27">
        <w:rPr>
          <w:rFonts w:eastAsiaTheme="minorEastAsia"/>
          <w:szCs w:val="24"/>
        </w:rPr>
        <w:t xml:space="preserve">, y factores de ponderación,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i</m:t>
            </m:r>
          </m:sub>
        </m:sSub>
      </m:oMath>
      <w:r w:rsidRPr="00474A27">
        <w:rPr>
          <w:rFonts w:eastAsiaTheme="minorEastAsia"/>
          <w:szCs w:val="24"/>
        </w:rPr>
        <w:t xml:space="preserve">, para </w:t>
      </w:r>
      <m:oMath>
        <m:r>
          <w:rPr>
            <w:rFonts w:ascii="Cambria Math" w:eastAsiaTheme="minorEastAsia" w:hAnsi="Cambria Math"/>
            <w:szCs w:val="24"/>
          </w:rPr>
          <m:t>i=1, 2,….,n</m:t>
        </m:r>
      </m:oMath>
      <w:r w:rsidRPr="00474A27">
        <w:rPr>
          <w:rFonts w:eastAsiaTheme="minorEastAsia"/>
          <w:szCs w:val="24"/>
        </w:rPr>
        <w:t xml:space="preserve">, donde </w:t>
      </w:r>
      <m:oMath>
        <m:r>
          <w:rPr>
            <w:rFonts w:ascii="Cambria Math" w:eastAsiaTheme="minorEastAsia" w:hAnsi="Cambria Math"/>
            <w:szCs w:val="24"/>
          </w:rPr>
          <m:t>n</m:t>
        </m:r>
      </m:oMath>
      <w:r w:rsidRPr="00474A27">
        <w:rPr>
          <w:rFonts w:eastAsiaTheme="minorEastAsia"/>
          <w:szCs w:val="24"/>
        </w:rPr>
        <w:t xml:space="preserve"> es el número</w:t>
      </w:r>
      <w:r>
        <w:rPr>
          <w:rFonts w:eastAsiaTheme="minorEastAsia"/>
          <w:szCs w:val="24"/>
        </w:rPr>
        <w:t xml:space="preserve"> </w:t>
      </w:r>
      <w:r w:rsidRPr="00474A27">
        <w:rPr>
          <w:rFonts w:eastAsiaTheme="minorEastAsia"/>
          <w:szCs w:val="24"/>
        </w:rPr>
        <w:t xml:space="preserve">de puntos de cuadratura Gaussiana (nodos). La variable </w:t>
      </w:r>
      <m:oMath>
        <m:r>
          <w:rPr>
            <w:rFonts w:ascii="Cambria Math" w:eastAsiaTheme="minorEastAsia" w:hAnsi="Cambria Math"/>
            <w:szCs w:val="24"/>
          </w:rPr>
          <m:t>eps</m:t>
        </m:r>
      </m:oMath>
      <w:r w:rsidRPr="00474A27">
        <w:rPr>
          <w:rFonts w:eastAsiaTheme="minorEastAsia"/>
          <w:szCs w:val="24"/>
        </w:rPr>
        <w:t xml:space="preserve"> es la precision del Sistema de coma flotante de la computadora utilizada</w:t>
      </w:r>
      <w:r w:rsidRPr="00474A27">
        <w:rPr>
          <w:rStyle w:val="FootnoteReference"/>
          <w:rFonts w:eastAsiaTheme="minorEastAsia"/>
          <w:szCs w:val="24"/>
        </w:rPr>
        <w:footnoteReference w:id="1"/>
      </w:r>
      <w:r w:rsidRPr="00474A27">
        <w:rPr>
          <w:rFonts w:eastAsiaTheme="minorEastAsia"/>
          <w:szCs w:val="24"/>
        </w:rPr>
        <w:t>. En computadoras que soportan la aritmética de coma flotante del IEEE, </w:t>
      </w:r>
      <m:oMath>
        <m:r>
          <w:rPr>
            <w:rFonts w:ascii="Cambria Math" w:eastAsiaTheme="minorEastAsia" w:hAnsi="Cambria Math"/>
            <w:szCs w:val="24"/>
          </w:rPr>
          <m:t>eps</m:t>
        </m:r>
      </m:oMath>
      <w:r w:rsidRPr="00474A27">
        <w:rPr>
          <w:rFonts w:eastAsiaTheme="minorEastAsia"/>
          <w:szCs w:val="24"/>
        </w:rPr>
        <w:t xml:space="preserve"> es aproximadamente 2,2204e-16 en caso de doble precisión. La función </w:t>
      </w:r>
      <m:oMath>
        <m:r>
          <w:rPr>
            <w:rFonts w:ascii="Cambria Math" w:eastAsiaTheme="minorEastAsia" w:hAnsi="Cambria Math"/>
            <w:szCs w:val="24"/>
          </w:rPr>
          <m:t>floor(x)</m:t>
        </m:r>
      </m:oMath>
      <w:r w:rsidRPr="00474A27">
        <w:rPr>
          <w:rFonts w:eastAsiaTheme="minorEastAsia"/>
          <w:szCs w:val="24"/>
        </w:rPr>
        <w:t xml:space="preserve"> redondea el valor de </w:t>
      </w:r>
      <w:r w:rsidRPr="005F299A">
        <w:rPr>
          <w:rFonts w:eastAsiaTheme="minorEastAsia"/>
          <w:szCs w:val="24"/>
        </w:rPr>
        <w:t xml:space="preserve">x </w:t>
      </w:r>
      <w:r w:rsidRPr="005F299A">
        <w:rPr>
          <w:szCs w:val="24"/>
          <w:shd w:val="clear" w:color="auto" w:fill="FFFFFF"/>
        </w:rPr>
        <w:t xml:space="preserve">al entero más próximo igual menor que </w:t>
      </w:r>
      <m:oMath>
        <m:r>
          <w:rPr>
            <w:rFonts w:ascii="Cambria Math" w:hAnsi="Cambria Math"/>
            <w:szCs w:val="24"/>
            <w:shd w:val="clear" w:color="auto" w:fill="FFFFFF"/>
          </w:rPr>
          <m:t>x.</m:t>
        </m:r>
      </m:oMath>
    </w:p>
    <w:p w14:paraId="48FAD0A6" w14:textId="77777777" w:rsidR="002170D7" w:rsidRPr="00474A27" w:rsidRDefault="002170D7" w:rsidP="002170D7">
      <w:pPr>
        <w:rPr>
          <w:rFonts w:eastAsiaTheme="minorEastAsia"/>
        </w:rPr>
      </w:pPr>
      <w:r w:rsidRPr="00474A27">
        <w:rPr>
          <w:rFonts w:eastAsiaTheme="minorEastAsia"/>
        </w:rPr>
        <w:t xml:space="preserve">Paso 1: Calcular </w:t>
      </w:r>
      <m:oMath>
        <m:r>
          <w:rPr>
            <w:rFonts w:ascii="Cambria Math" w:eastAsiaTheme="minorEastAsia" w:hAnsi="Cambria Math"/>
          </w:rPr>
          <m:t>m=floor(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n+1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)</m:t>
        </m:r>
      </m:oMath>
    </w:p>
    <w:p w14:paraId="59233CE1" w14:textId="77777777" w:rsidR="002170D7" w:rsidRPr="00474A27" w:rsidRDefault="002170D7" w:rsidP="002170D7">
      <w:pPr>
        <w:rPr>
          <w:rFonts w:eastAsiaTheme="minorEastAsia"/>
        </w:rPr>
      </w:pPr>
      <w:r w:rsidRPr="00474A27">
        <w:rPr>
          <w:rFonts w:eastAsiaTheme="minorEastAsia"/>
        </w:rPr>
        <w:t xml:space="preserve">Repetir los Pasos 2 a 13 para </w:t>
      </w:r>
      <m:oMath>
        <m:r>
          <w:rPr>
            <w:rFonts w:ascii="Cambria Math" w:eastAsiaTheme="minorEastAsia" w:hAnsi="Cambria Math"/>
          </w:rPr>
          <m:t>i=1</m:t>
        </m:r>
      </m:oMath>
      <w:r w:rsidRPr="00474A27">
        <w:rPr>
          <w:rFonts w:eastAsiaTheme="minorEastAsia"/>
        </w:rPr>
        <w:t xml:space="preserve"> a </w:t>
      </w:r>
      <m:oMath>
        <m:r>
          <w:rPr>
            <w:rFonts w:ascii="Cambria Math" w:eastAsiaTheme="minorEastAsia" w:hAnsi="Cambria Math"/>
          </w:rPr>
          <m:t>m</m:t>
        </m:r>
      </m:oMath>
    </w:p>
    <w:p w14:paraId="37E37601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2: Calcular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eastAsiaTheme="minorEastAsia" w:hAnsi="Cambria Math"/>
          </w:rPr>
          <m:t>cos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4i-1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4n+2</m:t>
                </m:r>
              </m:den>
            </m:f>
            <m:r>
              <w:rPr>
                <w:rFonts w:ascii="Cambria Math" w:eastAsiaTheme="minorEastAsia" w:hAnsi="Cambria Math"/>
              </w:rPr>
              <m:t>π</m:t>
            </m:r>
          </m:e>
        </m:d>
      </m:oMath>
    </w:p>
    <w:p w14:paraId="2C32DE47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3: Calcular </w:t>
      </w:r>
      <m:oMath>
        <m:r>
          <w:rPr>
            <w:rFonts w:ascii="Cambria Math" w:eastAsiaTheme="minorEastAsia" w:hAnsi="Cambria Math"/>
          </w:rPr>
          <m:t>Pm1=1</m:t>
        </m:r>
      </m:oMath>
      <w:r w:rsidRPr="00474A27">
        <w:rPr>
          <w:rFonts w:eastAsiaTheme="minorEastAsia"/>
        </w:rPr>
        <w:t xml:space="preserve"> y </w:t>
      </w:r>
      <m:oMath>
        <m:r>
          <w:rPr>
            <w:rFonts w:ascii="Cambria Math" w:eastAsiaTheme="minorEastAsia" w:hAnsi="Cambria Math"/>
          </w:rPr>
          <m:t>P=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</w:p>
    <w:p w14:paraId="3686226F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Repetir Pasos 4 y 5 para </w:t>
      </w:r>
      <m:oMath>
        <m:r>
          <w:rPr>
            <w:rFonts w:ascii="Cambria Math" w:eastAsiaTheme="minorEastAsia" w:hAnsi="Cambria Math"/>
          </w:rPr>
          <m:t>j=2 a n</m:t>
        </m:r>
      </m:oMath>
      <w:r w:rsidRPr="00474A27">
        <w:rPr>
          <w:rFonts w:eastAsiaTheme="minorEastAsia"/>
        </w:rPr>
        <w:t xml:space="preserve"> </w:t>
      </w:r>
    </w:p>
    <w:p w14:paraId="52E3D197" w14:textId="77777777" w:rsidR="002170D7" w:rsidRPr="00474A27" w:rsidRDefault="002170D7" w:rsidP="002170D7">
      <w:pPr>
        <w:ind w:left="360"/>
        <w:rPr>
          <w:rFonts w:eastAsiaTheme="minorEastAsia"/>
        </w:rPr>
      </w:pPr>
      <w:r w:rsidRPr="00474A27">
        <w:rPr>
          <w:rFonts w:eastAsiaTheme="minorEastAsia"/>
        </w:rPr>
        <w:t xml:space="preserve">Paso 4: Calcular </w:t>
      </w:r>
      <m:oMath>
        <m:r>
          <w:rPr>
            <w:rFonts w:ascii="Cambria Math" w:eastAsiaTheme="minorEastAsia" w:hAnsi="Cambria Math"/>
          </w:rPr>
          <m:t>Pm2=Pm1</m:t>
        </m:r>
      </m:oMath>
      <w:r w:rsidRPr="00474A27">
        <w:rPr>
          <w:rFonts w:eastAsiaTheme="minorEastAsia"/>
        </w:rPr>
        <w:t xml:space="preserve"> y </w:t>
      </w:r>
      <m:oMath>
        <m:r>
          <w:rPr>
            <w:rFonts w:ascii="Cambria Math" w:eastAsiaTheme="minorEastAsia" w:hAnsi="Cambria Math"/>
          </w:rPr>
          <m:t>Pm1=P</m:t>
        </m:r>
      </m:oMath>
    </w:p>
    <w:p w14:paraId="08EC82D2" w14:textId="77777777" w:rsidR="002170D7" w:rsidRPr="00474A27" w:rsidRDefault="002170D7" w:rsidP="002170D7">
      <w:pPr>
        <w:ind w:left="360"/>
        <w:rPr>
          <w:rFonts w:eastAsiaTheme="minorEastAsia"/>
        </w:rPr>
      </w:pPr>
      <w:r w:rsidRPr="00474A27">
        <w:rPr>
          <w:rFonts w:eastAsiaTheme="minorEastAsia"/>
        </w:rPr>
        <w:t xml:space="preserve">Paso 5: Calcular </w:t>
      </w:r>
      <m:oMath>
        <m:r>
          <w:rPr>
            <w:rFonts w:ascii="Cambria Math" w:eastAsiaTheme="minorEastAsia" w:hAnsi="Cambria Math"/>
          </w:rPr>
          <m:t>P=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j</m:t>
                </m:r>
              </m:den>
            </m:f>
          </m:e>
        </m:d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474A27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Pm1-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j</m:t>
                </m:r>
              </m:den>
            </m:f>
          </m:e>
        </m:d>
        <m:r>
          <w:rPr>
            <w:rFonts w:ascii="Cambria Math" w:eastAsiaTheme="minorEastAsia" w:hAnsi="Cambria Math"/>
          </w:rPr>
          <m:t>Pm2</m:t>
        </m:r>
      </m:oMath>
    </w:p>
    <w:p w14:paraId="74637A84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6: Calcular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n ∙ 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 ∙ P-Pm1</m:t>
                </m:r>
              </m:e>
            </m:d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-1</m:t>
            </m:r>
          </m:den>
        </m:f>
      </m:oMath>
    </w:p>
    <w:p w14:paraId="27601E0E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7: Calcular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P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den>
        </m:f>
      </m:oMath>
    </w:p>
    <w:p w14:paraId="2D6DBB8E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8: Calcular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-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</m:oMath>
    </w:p>
    <w:p w14:paraId="65C10077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9: If </w:t>
      </w:r>
      <m:oMath>
        <m:r>
          <w:rPr>
            <w:rFonts w:ascii="Cambria Math" w:eastAsiaTheme="minorEastAsia" w:hAnsi="Cambria Math"/>
          </w:rPr>
          <m:t>|</m:t>
        </m:r>
        <m:r>
          <m:rPr>
            <m:sty m:val="p"/>
          </m:rPr>
          <w:rPr>
            <w:rFonts w:ascii="Cambria Math" w:eastAsiaTheme="minorEastAsia" w:hAnsi="Cambria Math"/>
          </w:rPr>
          <m:t>Δ|</m:t>
        </m:r>
        <m:r>
          <w:rPr>
            <w:rFonts w:ascii="Cambria Math" w:eastAsiaTheme="minorEastAsia" w:hAnsi="Cambria Math"/>
          </w:rPr>
          <m:t>&gt;eps</m:t>
        </m:r>
      </m:oMath>
      <w:r w:rsidRPr="00474A27">
        <w:rPr>
          <w:rFonts w:eastAsiaTheme="minorEastAsia"/>
        </w:rPr>
        <w:t xml:space="preserve"> , entonces ir al Paso 3, si no es así ir al Paso 10</w:t>
      </w:r>
    </w:p>
    <w:p w14:paraId="383BB2D1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10: Calcular </w:t>
      </w:r>
      <m:oMath>
        <m:r>
          <w:rPr>
            <w:rFonts w:ascii="Cambria Math" w:eastAsiaTheme="minorEastAsia" w:hAnsi="Cambria Math"/>
          </w:rPr>
          <m:t>Xlast=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+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</m:oMath>
    </w:p>
    <w:p w14:paraId="6547D0BE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11: Calcular </w:t>
      </w:r>
      <m:oMath>
        <m:r>
          <w:rPr>
            <w:rFonts w:ascii="Cambria Math" w:eastAsiaTheme="minorEastAsia" w:hAnsi="Cambria Math"/>
          </w:rPr>
          <m:t>Pm1'=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n-1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∙ Xlast ∙ Pm1-Pm2)</m:t>
            </m:r>
          </m:num>
          <m:den>
            <m:r>
              <w:rPr>
                <w:rFonts w:ascii="Cambria Math" w:eastAsiaTheme="minorEastAsia" w:hAnsi="Cambria Math"/>
              </w:rPr>
              <m:t>(Xlas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-1)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0F1FFA8B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12: Calcular </w:t>
      </w:r>
      <m:oMath>
        <m:r>
          <w:rPr>
            <w:rFonts w:ascii="Cambria Math" w:eastAsiaTheme="minorEastAsia" w:hAnsi="Cambria Math"/>
          </w:rPr>
          <m:t>Pm1=Pm1-</m:t>
        </m:r>
        <m:r>
          <m:rPr>
            <m:sty m:val="p"/>
          </m:rPr>
          <w:rPr>
            <w:rFonts w:ascii="Cambria Math" w:eastAsiaTheme="minorEastAsia" w:hAnsi="Cambria Math"/>
          </w:rPr>
          <m:t>Δ∙</m:t>
        </m:r>
        <m:r>
          <w:rPr>
            <w:rFonts w:ascii="Cambria Math" w:eastAsiaTheme="minorEastAsia" w:hAnsi="Cambria Math"/>
          </w:rPr>
          <m:t xml:space="preserve"> Pm1'</m:t>
        </m:r>
      </m:oMath>
    </w:p>
    <w:p w14:paraId="58DB6117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13: Calcular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2 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bSup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n ∙ Pm1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</w:p>
    <w:p w14:paraId="73288AD7" w14:textId="77777777" w:rsidR="002170D7" w:rsidRPr="00EE61AE" w:rsidRDefault="002170D7" w:rsidP="002170D7">
      <w:pPr>
        <w:ind w:left="180"/>
        <w:rPr>
          <w:rFonts w:eastAsiaTheme="minorEastAsia"/>
        </w:rPr>
      </w:pPr>
      <w:r w:rsidRPr="00EE61AE">
        <w:rPr>
          <w:rFonts w:eastAsiaTheme="minorEastAsia"/>
        </w:rPr>
        <w:t xml:space="preserve">Repeat Paso 14 for </w:t>
      </w:r>
      <m:oMath>
        <m:r>
          <w:rPr>
            <w:rFonts w:ascii="Cambria Math" w:eastAsiaTheme="minorEastAsia" w:hAnsi="Cambria Math"/>
          </w:rPr>
          <m:t>i=m+1</m:t>
        </m:r>
      </m:oMath>
      <w:r w:rsidRPr="00EE61AE">
        <w:rPr>
          <w:rFonts w:eastAsiaTheme="minorEastAsia"/>
        </w:rPr>
        <w:t xml:space="preserve"> to </w:t>
      </w:r>
      <m:oMath>
        <m:r>
          <w:rPr>
            <w:rFonts w:ascii="Cambria Math" w:eastAsiaTheme="minorEastAsia" w:hAnsi="Cambria Math"/>
          </w:rPr>
          <m:t>n</m:t>
        </m:r>
      </m:oMath>
    </w:p>
    <w:p w14:paraId="756351FD" w14:textId="77777777" w:rsidR="002170D7" w:rsidRPr="00474A27" w:rsidRDefault="002170D7" w:rsidP="002170D7">
      <w:pPr>
        <w:ind w:left="180"/>
        <w:rPr>
          <w:rFonts w:eastAsiaTheme="minorEastAsia"/>
        </w:rPr>
      </w:pPr>
      <w:r w:rsidRPr="00474A27">
        <w:rPr>
          <w:rFonts w:eastAsiaTheme="minorEastAsia"/>
        </w:rPr>
        <w:t xml:space="preserve">Paso 14: Calcular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-X</m:t>
            </m:r>
          </m:e>
          <m:sub>
            <m:r>
              <w:rPr>
                <w:rFonts w:ascii="Cambria Math" w:eastAsiaTheme="minorEastAsia" w:hAnsi="Cambria Math"/>
              </w:rPr>
              <m:t>floor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</w:rPr>
              <m:t>+m+1-i</m:t>
            </m:r>
          </m:sub>
        </m:sSub>
      </m:oMath>
      <w:r w:rsidRPr="00474A27"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W</m:t>
            </m:r>
          </m:e>
          <m:sub>
            <m:r>
              <w:rPr>
                <w:rFonts w:ascii="Cambria Math" w:eastAsiaTheme="minorEastAsia" w:hAnsi="Cambria Math"/>
              </w:rPr>
              <m:t>floor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</w:rPr>
              <m:t>+m+1-i</m:t>
            </m:r>
          </m:sub>
        </m:sSub>
      </m:oMath>
    </w:p>
    <w:p w14:paraId="7E4D48B9" w14:textId="77777777" w:rsidR="002170D7" w:rsidRPr="002956C1" w:rsidRDefault="002170D7" w:rsidP="002170D7">
      <w:pPr>
        <w:jc w:val="center"/>
        <w:rPr>
          <w:lang w:val="es-ES_tradnl"/>
        </w:rPr>
      </w:pPr>
      <w:r w:rsidRPr="00474A27">
        <w:t>______________</w:t>
      </w:r>
    </w:p>
    <w:p w14:paraId="75EBDE1C" w14:textId="248C82FE" w:rsidR="002170D7" w:rsidRDefault="002170D7" w:rsidP="002170D7">
      <w:pPr>
        <w:rPr>
          <w:lang w:val="es-ES_tradnl"/>
        </w:rPr>
      </w:pPr>
    </w:p>
    <w:sectPr w:rsidR="002170D7" w:rsidSect="00584AE1">
      <w:headerReference w:type="even" r:id="rId30"/>
      <w:headerReference w:type="default" r:id="rId31"/>
      <w:footerReference w:type="default" r:id="rId32"/>
      <w:pgSz w:w="11907" w:h="16834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C4BF" w14:textId="77777777" w:rsidR="006B0FD6" w:rsidRDefault="006B0FD6">
      <w:r>
        <w:separator/>
      </w:r>
    </w:p>
  </w:endnote>
  <w:endnote w:type="continuationSeparator" w:id="0">
    <w:p w14:paraId="7347A6B3" w14:textId="77777777" w:rsidR="006B0FD6" w:rsidRDefault="006B0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Segoe UI">
    <w:altName w:val="Sylfaen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C612" w14:textId="32963845" w:rsidR="00301DB3" w:rsidRDefault="002025D7">
    <w:pPr>
      <w:pStyle w:val="Footer"/>
    </w:pPr>
    <w:r>
      <w:drawing>
        <wp:anchor distT="0" distB="0" distL="0" distR="0" simplePos="0" relativeHeight="251662336" behindDoc="0" locked="0" layoutInCell="1" allowOverlap="1" wp14:anchorId="47F97772" wp14:editId="48683C16">
          <wp:simplePos x="0" y="0"/>
          <wp:positionH relativeFrom="page">
            <wp:posOffset>6346190</wp:posOffset>
          </wp:positionH>
          <wp:positionV relativeFrom="page">
            <wp:posOffset>9501505</wp:posOffset>
          </wp:positionV>
          <wp:extent cx="738000" cy="813600"/>
          <wp:effectExtent l="0" t="0" r="0" b="0"/>
          <wp:wrapNone/>
          <wp:docPr id="1" name="image1.png" descr="International Telecommunication Un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nternational Telecommunication Union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24C6" w14:textId="05021C00" w:rsidR="00671747" w:rsidRDefault="006717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984E" w14:textId="77777777" w:rsidR="00C15F3E" w:rsidRDefault="00C15F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2E660" w14:textId="77777777" w:rsidR="006B0FD6" w:rsidRDefault="006B0FD6">
      <w:r>
        <w:separator/>
      </w:r>
    </w:p>
  </w:footnote>
  <w:footnote w:type="continuationSeparator" w:id="0">
    <w:p w14:paraId="5ED08E90" w14:textId="77777777" w:rsidR="006B0FD6" w:rsidRDefault="006B0FD6">
      <w:r>
        <w:continuationSeparator/>
      </w:r>
    </w:p>
  </w:footnote>
  <w:footnote w:id="1">
    <w:p w14:paraId="7E992B90" w14:textId="77777777" w:rsidR="002170D7" w:rsidRPr="0083504F" w:rsidRDefault="002170D7" w:rsidP="002170D7">
      <w:pPr>
        <w:pStyle w:val="FootnoteText"/>
      </w:pPr>
      <w:r>
        <w:rPr>
          <w:rStyle w:val="FootnoteReference"/>
        </w:rPr>
        <w:footnoteRef/>
      </w:r>
      <w:r w:rsidRPr="0083504F">
        <w:tab/>
        <w:t xml:space="preserve">En </w:t>
      </w:r>
      <w:r>
        <w:t xml:space="preserve">un suplemento accesible en </w:t>
      </w:r>
      <w:r w:rsidRPr="0083504F">
        <w:t>el sitio web de la Comisión de Estudios 3 del UIT-R</w:t>
      </w:r>
      <w:r>
        <w:t xml:space="preserve"> </w:t>
      </w:r>
      <w:r w:rsidRPr="0083504F">
        <w:t xml:space="preserve">para productos digitales figuran ejemplos de valores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83504F">
        <w:t>, puntos de cuadra</w:t>
      </w:r>
      <w:r>
        <w:t>tura gaussiana</w:t>
      </w:r>
      <w:r w:rsidRPr="0083504F">
        <w:t xml:space="preserve">, </w:t>
      </w:r>
      <w:r>
        <w:t>y</w:t>
      </w:r>
      <w:r w:rsidRPr="0083504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y</w:t>
      </w:r>
      <w:r w:rsidRPr="0083504F">
        <w:t xml:space="preserve"> </w:t>
      </w:r>
      <w:r>
        <w:t>factores de ponderación de la cuadratura gaussiana</w:t>
      </w:r>
      <w:r w:rsidRPr="0083504F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02165" w14:textId="77777777" w:rsidR="001B164E" w:rsidRDefault="001B164E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F9CD" w14:textId="5388F01C" w:rsidR="00046B81" w:rsidRPr="00584AE1" w:rsidRDefault="00046B81" w:rsidP="00046B81">
    <w:pPr>
      <w:pStyle w:val="Header"/>
      <w:tabs>
        <w:tab w:val="clear" w:pos="4848"/>
        <w:tab w:val="clear" w:pos="9696"/>
        <w:tab w:val="center" w:pos="4678"/>
        <w:tab w:val="right" w:pos="14282"/>
      </w:tabs>
    </w:pPr>
    <w: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4E7826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F111D6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E7826">
      <w:rPr>
        <w:b/>
        <w:bCs/>
        <w:noProof/>
        <w:lang w:val="en-US"/>
      </w:rPr>
      <w:t>UIT-R  P.1144-12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3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5"/>
      <w:gridCol w:w="5915"/>
    </w:tblGrid>
    <w:tr w:rsidR="005B0371" w:rsidRPr="00A239D1" w14:paraId="580CC73C" w14:textId="77777777" w:rsidTr="0019307B">
      <w:tc>
        <w:tcPr>
          <w:tcW w:w="4634" w:type="dxa"/>
          <w:vAlign w:val="center"/>
        </w:tcPr>
        <w:p w14:paraId="51FDDEF8" w14:textId="77777777" w:rsidR="00EE47C4" w:rsidRPr="005B0371" w:rsidRDefault="00425BC7" w:rsidP="00B9169E">
          <w:pPr>
            <w:pStyle w:val="Header"/>
            <w:jc w:val="left"/>
            <w:rPr>
              <w:rFonts w:ascii="Arial Black" w:hAnsi="Arial Black" w:cs="Arial"/>
              <w:color w:val="FFFFFF" w:themeColor="background1"/>
              <w:sz w:val="32"/>
              <w:szCs w:val="32"/>
            </w:rPr>
          </w:pPr>
          <w:r w:rsidRPr="005B0371">
            <w:rPr>
              <w:rFonts w:ascii="Arial Black" w:hAnsi="Arial Black" w:cs="Arial"/>
              <w:color w:val="FFFFFF" w:themeColor="background1"/>
              <w:sz w:val="32"/>
              <w:szCs w:val="32"/>
            </w:rPr>
            <w:t xml:space="preserve"> </w:t>
          </w:r>
        </w:p>
      </w:tc>
      <w:tc>
        <w:tcPr>
          <w:tcW w:w="5998" w:type="dxa"/>
          <w:vAlign w:val="center"/>
        </w:tcPr>
        <w:p w14:paraId="135FAA16" w14:textId="77777777" w:rsidR="00EE47C4" w:rsidRPr="00260B24" w:rsidRDefault="00EE47C4" w:rsidP="00744F8B">
          <w:pPr>
            <w:pStyle w:val="Header"/>
            <w:jc w:val="right"/>
            <w:rPr>
              <w:rFonts w:asciiTheme="minorBidi" w:hAnsiTheme="minorBidi"/>
              <w:b/>
              <w:spacing w:val="4"/>
              <w:szCs w:val="24"/>
            </w:rPr>
          </w:pPr>
          <w:r w:rsidRPr="00260B24">
            <w:rPr>
              <w:rFonts w:asciiTheme="minorBidi" w:hAnsiTheme="minorBidi"/>
              <w:b/>
              <w:spacing w:val="4"/>
              <w:szCs w:val="24"/>
            </w:rPr>
            <w:t>Uni</w:t>
          </w:r>
          <w:r w:rsidR="006B1E05">
            <w:rPr>
              <w:rFonts w:asciiTheme="minorBidi" w:hAnsiTheme="minorBidi"/>
              <w:b/>
              <w:spacing w:val="4"/>
              <w:szCs w:val="24"/>
            </w:rPr>
            <w:t>ó</w:t>
          </w:r>
          <w:r w:rsidRPr="00260B24">
            <w:rPr>
              <w:rFonts w:asciiTheme="minorBidi" w:hAnsiTheme="minorBidi"/>
              <w:b/>
              <w:spacing w:val="4"/>
              <w:szCs w:val="24"/>
            </w:rPr>
            <w:t>n</w:t>
          </w:r>
          <w:r w:rsidR="00A25EE2">
            <w:rPr>
              <w:rFonts w:asciiTheme="minorBidi" w:hAnsiTheme="minorBidi"/>
              <w:b/>
              <w:spacing w:val="4"/>
              <w:szCs w:val="24"/>
            </w:rPr>
            <w:t xml:space="preserve"> </w:t>
          </w:r>
          <w:r w:rsidR="006B1E05">
            <w:rPr>
              <w:rFonts w:asciiTheme="minorBidi" w:hAnsiTheme="minorBidi"/>
              <w:b/>
              <w:spacing w:val="4"/>
              <w:szCs w:val="24"/>
            </w:rPr>
            <w:t>I</w:t>
          </w:r>
          <w:r w:rsidR="00A25EE2" w:rsidRPr="00260B24">
            <w:rPr>
              <w:rFonts w:asciiTheme="minorBidi" w:hAnsiTheme="minorBidi"/>
              <w:b/>
              <w:spacing w:val="4"/>
              <w:szCs w:val="24"/>
            </w:rPr>
            <w:t>nterna</w:t>
          </w:r>
          <w:r w:rsidR="0069322D">
            <w:rPr>
              <w:rFonts w:asciiTheme="minorBidi" w:hAnsiTheme="minorBidi"/>
              <w:b/>
              <w:spacing w:val="4"/>
              <w:szCs w:val="24"/>
            </w:rPr>
            <w:t>c</w:t>
          </w:r>
          <w:r w:rsidR="00A25EE2" w:rsidRPr="00260B24">
            <w:rPr>
              <w:rFonts w:asciiTheme="minorBidi" w:hAnsiTheme="minorBidi"/>
              <w:b/>
              <w:spacing w:val="4"/>
              <w:szCs w:val="24"/>
            </w:rPr>
            <w:t xml:space="preserve">ional </w:t>
          </w:r>
          <w:r w:rsidR="00A25EE2">
            <w:rPr>
              <w:rFonts w:asciiTheme="minorBidi" w:hAnsiTheme="minorBidi"/>
              <w:b/>
              <w:spacing w:val="4"/>
              <w:szCs w:val="24"/>
            </w:rPr>
            <w:t xml:space="preserve">de </w:t>
          </w:r>
          <w:r w:rsidR="0069322D">
            <w:rPr>
              <w:rFonts w:asciiTheme="minorBidi" w:hAnsiTheme="minorBidi"/>
              <w:b/>
              <w:spacing w:val="4"/>
              <w:szCs w:val="24"/>
            </w:rPr>
            <w:t>Te</w:t>
          </w:r>
          <w:r w:rsidR="00A25EE2" w:rsidRPr="00260B24">
            <w:rPr>
              <w:rFonts w:asciiTheme="minorBidi" w:hAnsiTheme="minorBidi"/>
              <w:b/>
              <w:spacing w:val="4"/>
              <w:szCs w:val="24"/>
            </w:rPr>
            <w:t>l</w:t>
          </w:r>
          <w:r w:rsidR="0069322D">
            <w:rPr>
              <w:rFonts w:asciiTheme="minorBidi" w:hAnsiTheme="minorBidi"/>
              <w:b/>
              <w:spacing w:val="4"/>
              <w:szCs w:val="24"/>
            </w:rPr>
            <w:t>e</w:t>
          </w:r>
          <w:r w:rsidR="00A25EE2" w:rsidRPr="00260B24">
            <w:rPr>
              <w:rFonts w:asciiTheme="minorBidi" w:hAnsiTheme="minorBidi"/>
              <w:b/>
              <w:spacing w:val="4"/>
              <w:szCs w:val="24"/>
            </w:rPr>
            <w:t>comunica</w:t>
          </w:r>
          <w:r w:rsidR="0069322D">
            <w:rPr>
              <w:rFonts w:asciiTheme="minorBidi" w:hAnsiTheme="minorBidi"/>
              <w:b/>
              <w:spacing w:val="4"/>
              <w:szCs w:val="24"/>
            </w:rPr>
            <w:t>c</w:t>
          </w:r>
          <w:r w:rsidR="00A25EE2" w:rsidRPr="00260B24">
            <w:rPr>
              <w:rFonts w:asciiTheme="minorBidi" w:hAnsiTheme="minorBidi"/>
              <w:b/>
              <w:spacing w:val="4"/>
              <w:szCs w:val="24"/>
            </w:rPr>
            <w:t>ion</w:t>
          </w:r>
          <w:r w:rsidR="0069322D">
            <w:rPr>
              <w:rFonts w:asciiTheme="minorBidi" w:hAnsiTheme="minorBidi"/>
              <w:b/>
              <w:spacing w:val="4"/>
              <w:szCs w:val="24"/>
            </w:rPr>
            <w:t>e</w:t>
          </w:r>
          <w:r w:rsidR="00A25EE2">
            <w:rPr>
              <w:rFonts w:asciiTheme="minorBidi" w:hAnsiTheme="minorBidi"/>
              <w:b/>
              <w:spacing w:val="4"/>
              <w:szCs w:val="24"/>
            </w:rPr>
            <w:t>s</w:t>
          </w:r>
        </w:p>
      </w:tc>
    </w:tr>
    <w:tr w:rsidR="005B0371" w:rsidRPr="00A239D1" w14:paraId="196EE2B6" w14:textId="77777777" w:rsidTr="0019307B">
      <w:tc>
        <w:tcPr>
          <w:tcW w:w="4634" w:type="dxa"/>
          <w:vAlign w:val="center"/>
        </w:tcPr>
        <w:p w14:paraId="7D44404E" w14:textId="77777777" w:rsidR="00EE47C4" w:rsidRPr="00260B24" w:rsidRDefault="00EE47C4" w:rsidP="00744F8B">
          <w:pPr>
            <w:pStyle w:val="Header"/>
            <w:jc w:val="left"/>
            <w:rPr>
              <w:rFonts w:asciiTheme="minorBidi" w:hAnsiTheme="minorBidi"/>
              <w:spacing w:val="4"/>
              <w:sz w:val="21"/>
              <w:szCs w:val="21"/>
            </w:rPr>
          </w:pPr>
          <w:r w:rsidRPr="00260B24">
            <w:rPr>
              <w:rFonts w:asciiTheme="minorBidi" w:hAnsiTheme="minorBidi"/>
              <w:spacing w:val="4"/>
              <w:szCs w:val="24"/>
            </w:rPr>
            <w:t>Recom</w:t>
          </w:r>
          <w:r w:rsidR="0069322D">
            <w:rPr>
              <w:rFonts w:asciiTheme="minorBidi" w:hAnsiTheme="minorBidi"/>
              <w:spacing w:val="4"/>
              <w:szCs w:val="24"/>
            </w:rPr>
            <w:t>e</w:t>
          </w:r>
          <w:r w:rsidRPr="00260B24">
            <w:rPr>
              <w:rFonts w:asciiTheme="minorBidi" w:hAnsiTheme="minorBidi"/>
              <w:spacing w:val="4"/>
              <w:szCs w:val="24"/>
            </w:rPr>
            <w:t>nda</w:t>
          </w:r>
          <w:r w:rsidR="0069322D">
            <w:rPr>
              <w:rFonts w:asciiTheme="minorBidi" w:hAnsiTheme="minorBidi"/>
              <w:spacing w:val="4"/>
              <w:szCs w:val="24"/>
            </w:rPr>
            <w:t>c</w:t>
          </w:r>
          <w:r w:rsidRPr="00260B24">
            <w:rPr>
              <w:rFonts w:asciiTheme="minorBidi" w:hAnsiTheme="minorBidi"/>
              <w:spacing w:val="4"/>
              <w:szCs w:val="24"/>
            </w:rPr>
            <w:t>i</w:t>
          </w:r>
          <w:r w:rsidR="0069322D">
            <w:rPr>
              <w:rFonts w:asciiTheme="minorBidi" w:hAnsiTheme="minorBidi"/>
              <w:spacing w:val="4"/>
              <w:szCs w:val="24"/>
            </w:rPr>
            <w:t>o</w:t>
          </w:r>
          <w:r w:rsidRPr="00260B24">
            <w:rPr>
              <w:rFonts w:asciiTheme="minorBidi" w:hAnsiTheme="minorBidi"/>
              <w:spacing w:val="4"/>
              <w:szCs w:val="24"/>
            </w:rPr>
            <w:t>n</w:t>
          </w:r>
          <w:r w:rsidR="0069322D">
            <w:rPr>
              <w:rFonts w:asciiTheme="minorBidi" w:hAnsiTheme="minorBidi"/>
              <w:spacing w:val="4"/>
              <w:szCs w:val="24"/>
            </w:rPr>
            <w:t>e</w:t>
          </w:r>
          <w:r w:rsidR="004A6FEB" w:rsidRPr="00260B24">
            <w:rPr>
              <w:rFonts w:asciiTheme="minorBidi" w:hAnsiTheme="minorBidi"/>
              <w:spacing w:val="4"/>
              <w:szCs w:val="24"/>
            </w:rPr>
            <w:t>s</w:t>
          </w:r>
        </w:p>
      </w:tc>
      <w:tc>
        <w:tcPr>
          <w:tcW w:w="5998" w:type="dxa"/>
          <w:vAlign w:val="center"/>
        </w:tcPr>
        <w:p w14:paraId="3E63E5AD" w14:textId="77777777" w:rsidR="00EE47C4" w:rsidRPr="00260B24" w:rsidRDefault="00A25EE2" w:rsidP="00744F8B">
          <w:pPr>
            <w:pStyle w:val="Header"/>
            <w:jc w:val="right"/>
            <w:rPr>
              <w:rFonts w:asciiTheme="minorBidi" w:hAnsiTheme="minorBidi"/>
              <w:spacing w:val="4"/>
              <w:szCs w:val="24"/>
            </w:rPr>
          </w:pPr>
          <w:r>
            <w:rPr>
              <w:rFonts w:asciiTheme="minorBidi" w:hAnsiTheme="minorBidi"/>
              <w:spacing w:val="4"/>
              <w:szCs w:val="24"/>
            </w:rPr>
            <w:t>Sect</w:t>
          </w:r>
          <w:r w:rsidR="0069322D">
            <w:rPr>
              <w:rFonts w:asciiTheme="minorBidi" w:hAnsiTheme="minorBidi"/>
              <w:spacing w:val="4"/>
              <w:szCs w:val="24"/>
            </w:rPr>
            <w:t>o</w:t>
          </w:r>
          <w:r>
            <w:rPr>
              <w:rFonts w:asciiTheme="minorBidi" w:hAnsiTheme="minorBidi"/>
              <w:spacing w:val="4"/>
              <w:szCs w:val="24"/>
            </w:rPr>
            <w:t xml:space="preserve">r de </w:t>
          </w:r>
          <w:r w:rsidR="00EE47C4" w:rsidRPr="00260B24">
            <w:rPr>
              <w:rFonts w:asciiTheme="minorBidi" w:hAnsiTheme="minorBidi"/>
              <w:spacing w:val="4"/>
              <w:szCs w:val="24"/>
            </w:rPr>
            <w:t>Radiocomunica</w:t>
          </w:r>
          <w:r w:rsidR="0069322D">
            <w:rPr>
              <w:rFonts w:asciiTheme="minorBidi" w:hAnsiTheme="minorBidi"/>
              <w:spacing w:val="4"/>
              <w:szCs w:val="24"/>
            </w:rPr>
            <w:t>c</w:t>
          </w:r>
          <w:r w:rsidR="00EE47C4" w:rsidRPr="00260B24">
            <w:rPr>
              <w:rFonts w:asciiTheme="minorBidi" w:hAnsiTheme="minorBidi"/>
              <w:spacing w:val="4"/>
              <w:szCs w:val="24"/>
            </w:rPr>
            <w:t>ion</w:t>
          </w:r>
          <w:r w:rsidR="0069322D">
            <w:rPr>
              <w:rFonts w:asciiTheme="minorBidi" w:hAnsiTheme="minorBidi"/>
              <w:spacing w:val="4"/>
              <w:szCs w:val="24"/>
            </w:rPr>
            <w:t>e</w:t>
          </w:r>
          <w:r>
            <w:rPr>
              <w:rFonts w:asciiTheme="minorBidi" w:hAnsiTheme="minorBidi"/>
              <w:spacing w:val="4"/>
              <w:szCs w:val="24"/>
            </w:rPr>
            <w:t>s</w:t>
          </w:r>
        </w:p>
      </w:tc>
    </w:tr>
  </w:tbl>
  <w:p w14:paraId="4DFC10D2" w14:textId="77777777" w:rsidR="00EE47C4" w:rsidRDefault="0069322D" w:rsidP="004A6FEB">
    <w:pPr>
      <w:pStyle w:val="Header"/>
    </w:pPr>
    <w:r>
      <w:rPr>
        <w:rFonts w:ascii="Arial Black" w:hAnsi="Arial Black" w:cs="Arial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169B71E9" wp14:editId="646DB5E8">
          <wp:simplePos x="0" y="0"/>
          <wp:positionH relativeFrom="column">
            <wp:posOffset>-252095</wp:posOffset>
          </wp:positionH>
          <wp:positionV relativeFrom="paragraph">
            <wp:posOffset>-562165</wp:posOffset>
          </wp:positionV>
          <wp:extent cx="1781299" cy="383901"/>
          <wp:effectExtent l="0" t="0" r="0" b="0"/>
          <wp:wrapNone/>
          <wp:docPr id="7" name="Picture 7" descr="ITU Publicacio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TU Publicacion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299" cy="383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07D4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E8834F" wp14:editId="76025B77">
              <wp:simplePos x="0" y="0"/>
              <wp:positionH relativeFrom="column">
                <wp:posOffset>-106045</wp:posOffset>
              </wp:positionH>
              <wp:positionV relativeFrom="paragraph">
                <wp:posOffset>164465</wp:posOffset>
              </wp:positionV>
              <wp:extent cx="301625" cy="172085"/>
              <wp:effectExtent l="17780" t="12065" r="23495" b="15875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01625" cy="17208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FB7EF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" o:spid="_x0000_s1026" type="#_x0000_t5" style="position:absolute;margin-left:-8.35pt;margin-top:12.95pt;width:23.75pt;height:13.5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" fillcolor="white [3212]" strokecolor="#f8f8f8"/>
          </w:pict>
        </mc:Fallback>
      </mc:AlternateContent>
    </w:r>
  </w:p>
  <w:p w14:paraId="5A1E24AD" w14:textId="77777777" w:rsidR="004A6FEB" w:rsidRDefault="00A507D4" w:rsidP="004A6FEB">
    <w:pPr>
      <w:pStyle w:val="Header"/>
      <w:ind w:right="360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7BE867" wp14:editId="538FA124">
              <wp:simplePos x="0" y="0"/>
              <wp:positionH relativeFrom="page">
                <wp:posOffset>0</wp:posOffset>
              </wp:positionH>
              <wp:positionV relativeFrom="page">
                <wp:posOffset>1196340</wp:posOffset>
              </wp:positionV>
              <wp:extent cx="7560310" cy="236220"/>
              <wp:effectExtent l="9525" t="5715" r="12065" b="5715"/>
              <wp:wrapNone/>
              <wp:docPr id="2" name="docshapegroup6" descr="Header separator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3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docshape8" descr="Header separator line"/>
                      <wps:cNvSpPr>
                        <a:spLocks/>
                      </wps:cNvSpPr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2623D" id="docshapegroup6" o:spid="_x0000_s1026" alt="Header separator line" style="position:absolute;margin-left:0;margin-top:94.2pt;width:595.3pt;height:18.6pt;z-index:251659264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" path="m627,l,,314,313,627,xe" fillcolor="white [3212]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60D30" w14:textId="0F44191D" w:rsidR="001B164E" w:rsidRPr="00D72623" w:rsidRDefault="00D72623" w:rsidP="00D7262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Pr="00F111D6">
      <w:rPr>
        <w:rStyle w:val="PageNumber"/>
        <w:b/>
        <w:bCs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4E7826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F111D6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E7826">
      <w:rPr>
        <w:b/>
        <w:bCs/>
        <w:noProof/>
        <w:lang w:val="en-US"/>
      </w:rPr>
      <w:t>UIT-R  P.1144-12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5B2B8" w14:textId="63DC8BBD" w:rsidR="001B164E" w:rsidRDefault="001B164E">
    <w:pPr>
      <w:pStyle w:val="Header"/>
    </w:pPr>
    <w:r>
      <w:tab/>
    </w:r>
    <w:r w:rsidR="00C84DB7">
      <w:rPr>
        <w:b/>
        <w:bCs/>
      </w:rPr>
      <w:fldChar w:fldCharType="begin"/>
    </w:r>
    <w:r w:rsidR="00C84DB7">
      <w:rPr>
        <w:b/>
        <w:bCs/>
      </w:rPr>
      <w:instrText xml:space="preserve"> DOCPROPERTY "Header" \* MERGEFORMAT </w:instrText>
    </w:r>
    <w:r w:rsidR="00C84DB7">
      <w:rPr>
        <w:b/>
        <w:bCs/>
      </w:rPr>
      <w:fldChar w:fldCharType="separate"/>
    </w:r>
    <w:r w:rsidR="004E7826">
      <w:rPr>
        <w:b/>
        <w:bCs/>
      </w:rPr>
      <w:t xml:space="preserve">Rec. </w:t>
    </w:r>
    <w:r w:rsidR="00C84DB7">
      <w:rPr>
        <w:b/>
        <w:bCs/>
      </w:rPr>
      <w:fldChar w:fldCharType="end"/>
    </w:r>
    <w:r>
      <w:rPr>
        <w:b/>
        <w:bCs/>
      </w:rPr>
      <w:t xml:space="preserve"> </w:t>
    </w:r>
    <w:r w:rsidR="006C37D5">
      <w:rPr>
        <w:b/>
        <w:bCs/>
      </w:rPr>
      <w:fldChar w:fldCharType="begin"/>
    </w:r>
    <w:r>
      <w:rPr>
        <w:b/>
        <w:bCs/>
      </w:rPr>
      <w:instrText>styleref href</w:instrText>
    </w:r>
    <w:r w:rsidR="006C37D5">
      <w:rPr>
        <w:b/>
        <w:bCs/>
      </w:rPr>
      <w:fldChar w:fldCharType="separate"/>
    </w:r>
    <w:r w:rsidR="004E7826">
      <w:rPr>
        <w:b/>
        <w:bCs/>
        <w:noProof/>
      </w:rPr>
      <w:t>UIT-R  P.1144-12</w:t>
    </w:r>
    <w:r w:rsidR="006C37D5">
      <w:rPr>
        <w:b/>
        <w:bCs/>
      </w:rPr>
      <w:fldChar w:fldCharType="end"/>
    </w:r>
    <w:r>
      <w:tab/>
    </w:r>
    <w:r w:rsidR="006C37D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C37D5">
      <w:rPr>
        <w:rStyle w:val="PageNumber"/>
        <w:b/>
        <w:bCs/>
      </w:rPr>
      <w:fldChar w:fldCharType="separate"/>
    </w:r>
    <w:r w:rsidR="00C84DB7">
      <w:rPr>
        <w:rStyle w:val="PageNumber"/>
        <w:b/>
        <w:bCs/>
        <w:noProof/>
      </w:rPr>
      <w:t>1</w:t>
    </w:r>
    <w:r w:rsidR="006C37D5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2A26" w14:textId="73E3BBF0" w:rsidR="002170D7" w:rsidRDefault="002170D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576D51">
      <w:rPr>
        <w:b/>
        <w:bCs/>
        <w:lang w:val="en-US"/>
      </w:rPr>
      <w:fldChar w:fldCharType="begin"/>
    </w:r>
    <w:r w:rsidR="00576D51">
      <w:rPr>
        <w:b/>
        <w:bCs/>
        <w:lang w:val="en-US"/>
      </w:rPr>
      <w:instrText xml:space="preserve"> DOCPROPERTY "Header" \* MERGEFORMAT </w:instrText>
    </w:r>
    <w:r w:rsidR="00576D51">
      <w:rPr>
        <w:b/>
        <w:bCs/>
        <w:lang w:val="en-US"/>
      </w:rPr>
      <w:fldChar w:fldCharType="separate"/>
    </w:r>
    <w:r w:rsidR="004E7826">
      <w:rPr>
        <w:b/>
        <w:bCs/>
        <w:lang w:val="en-US"/>
      </w:rPr>
      <w:t xml:space="preserve">Rec. </w:t>
    </w:r>
    <w:r w:rsidR="00576D51">
      <w:rPr>
        <w:b/>
        <w:bCs/>
        <w:lang w:val="en-US"/>
      </w:rPr>
      <w:fldChar w:fldCharType="end"/>
    </w:r>
    <w:r w:rsidR="00576D51" w:rsidRPr="00F111D6">
      <w:rPr>
        <w:b/>
        <w:bCs/>
      </w:rPr>
      <w:t xml:space="preserve"> </w:t>
    </w:r>
    <w:r w:rsidR="00576D51">
      <w:rPr>
        <w:b/>
        <w:bCs/>
      </w:rPr>
      <w:fldChar w:fldCharType="begin"/>
    </w:r>
    <w:r w:rsidR="00576D51">
      <w:rPr>
        <w:b/>
        <w:bCs/>
        <w:lang w:val="en-US"/>
      </w:rPr>
      <w:instrText>styleref href</w:instrText>
    </w:r>
    <w:r w:rsidR="00576D51">
      <w:rPr>
        <w:b/>
        <w:bCs/>
      </w:rPr>
      <w:fldChar w:fldCharType="separate"/>
    </w:r>
    <w:r w:rsidR="004E7826">
      <w:rPr>
        <w:b/>
        <w:bCs/>
        <w:noProof/>
        <w:lang w:val="en-US"/>
      </w:rPr>
      <w:t>UIT-R  P.1144-12</w:t>
    </w:r>
    <w:r w:rsidR="00576D51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7EEC" w14:textId="63E76B42" w:rsidR="002170D7" w:rsidRDefault="002170D7">
    <w:pPr>
      <w:pStyle w:val="Header"/>
    </w:pPr>
    <w:r>
      <w:tab/>
    </w:r>
    <w:r w:rsidR="00576D51">
      <w:rPr>
        <w:b/>
        <w:bCs/>
        <w:lang w:val="en-US"/>
      </w:rPr>
      <w:fldChar w:fldCharType="begin"/>
    </w:r>
    <w:r w:rsidR="00576D51">
      <w:rPr>
        <w:b/>
        <w:bCs/>
        <w:lang w:val="en-US"/>
      </w:rPr>
      <w:instrText xml:space="preserve"> DOCPROPERTY "Header" \* MERGEFORMAT </w:instrText>
    </w:r>
    <w:r w:rsidR="00576D51">
      <w:rPr>
        <w:b/>
        <w:bCs/>
        <w:lang w:val="en-US"/>
      </w:rPr>
      <w:fldChar w:fldCharType="separate"/>
    </w:r>
    <w:r w:rsidR="004E7826">
      <w:rPr>
        <w:b/>
        <w:bCs/>
        <w:lang w:val="en-US"/>
      </w:rPr>
      <w:t xml:space="preserve">Rec. </w:t>
    </w:r>
    <w:r w:rsidR="00576D51">
      <w:rPr>
        <w:b/>
        <w:bCs/>
        <w:lang w:val="en-US"/>
      </w:rPr>
      <w:fldChar w:fldCharType="end"/>
    </w:r>
    <w:r w:rsidR="00576D51" w:rsidRPr="00F111D6">
      <w:rPr>
        <w:b/>
        <w:bCs/>
      </w:rPr>
      <w:t xml:space="preserve"> </w:t>
    </w:r>
    <w:r w:rsidR="00576D51">
      <w:rPr>
        <w:b/>
        <w:bCs/>
      </w:rPr>
      <w:fldChar w:fldCharType="begin"/>
    </w:r>
    <w:r w:rsidR="00576D51">
      <w:rPr>
        <w:b/>
        <w:bCs/>
        <w:lang w:val="en-US"/>
      </w:rPr>
      <w:instrText>styleref href</w:instrText>
    </w:r>
    <w:r w:rsidR="00576D51">
      <w:rPr>
        <w:b/>
        <w:bCs/>
      </w:rPr>
      <w:fldChar w:fldCharType="separate"/>
    </w:r>
    <w:r w:rsidR="004E7826">
      <w:rPr>
        <w:b/>
        <w:bCs/>
        <w:noProof/>
        <w:lang w:val="en-US"/>
      </w:rPr>
      <w:t>UIT-R  P.1144-12</w:t>
    </w:r>
    <w:r w:rsidR="00576D51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0F0BF" w14:textId="5B56B4B3" w:rsidR="002170D7" w:rsidRPr="007D4D75" w:rsidRDefault="002170D7" w:rsidP="003721B3">
    <w:pPr>
      <w:pStyle w:val="Header"/>
      <w:tabs>
        <w:tab w:val="clear" w:pos="4848"/>
        <w:tab w:val="clear" w:pos="9696"/>
        <w:tab w:val="center" w:pos="723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576D51">
      <w:rPr>
        <w:b/>
        <w:bCs/>
        <w:lang w:val="en-US"/>
      </w:rPr>
      <w:fldChar w:fldCharType="begin"/>
    </w:r>
    <w:r w:rsidR="00576D51">
      <w:rPr>
        <w:b/>
        <w:bCs/>
        <w:lang w:val="en-US"/>
      </w:rPr>
      <w:instrText xml:space="preserve"> DOCPROPERTY "Header" \* MERGEFORMAT </w:instrText>
    </w:r>
    <w:r w:rsidR="00576D51">
      <w:rPr>
        <w:b/>
        <w:bCs/>
        <w:lang w:val="en-US"/>
      </w:rPr>
      <w:fldChar w:fldCharType="separate"/>
    </w:r>
    <w:r w:rsidR="004E7826">
      <w:rPr>
        <w:b/>
        <w:bCs/>
        <w:lang w:val="en-US"/>
      </w:rPr>
      <w:t xml:space="preserve">Rec. </w:t>
    </w:r>
    <w:r w:rsidR="00576D51">
      <w:rPr>
        <w:b/>
        <w:bCs/>
        <w:lang w:val="en-US"/>
      </w:rPr>
      <w:fldChar w:fldCharType="end"/>
    </w:r>
    <w:r w:rsidR="00576D51" w:rsidRPr="00F111D6">
      <w:rPr>
        <w:b/>
        <w:bCs/>
      </w:rPr>
      <w:t xml:space="preserve"> </w:t>
    </w:r>
    <w:r w:rsidR="00576D51">
      <w:rPr>
        <w:b/>
        <w:bCs/>
      </w:rPr>
      <w:fldChar w:fldCharType="begin"/>
    </w:r>
    <w:r w:rsidR="00576D51">
      <w:rPr>
        <w:b/>
        <w:bCs/>
        <w:lang w:val="en-US"/>
      </w:rPr>
      <w:instrText>styleref href</w:instrText>
    </w:r>
    <w:r w:rsidR="00576D51">
      <w:rPr>
        <w:b/>
        <w:bCs/>
      </w:rPr>
      <w:fldChar w:fldCharType="separate"/>
    </w:r>
    <w:r w:rsidR="004E7826">
      <w:rPr>
        <w:b/>
        <w:bCs/>
        <w:noProof/>
        <w:lang w:val="en-US"/>
      </w:rPr>
      <w:t>UIT-R  P.1144-12</w:t>
    </w:r>
    <w:r w:rsidR="00576D51"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302A4" w14:textId="5B1A1CD6" w:rsidR="002170D7" w:rsidRPr="00584AE1" w:rsidRDefault="00584AE1" w:rsidP="00046B81">
    <w:pPr>
      <w:pStyle w:val="Header"/>
      <w:tabs>
        <w:tab w:val="clear" w:pos="4848"/>
        <w:tab w:val="clear" w:pos="9696"/>
        <w:tab w:val="center" w:pos="7088"/>
        <w:tab w:val="right" w:pos="14282"/>
      </w:tabs>
    </w:pPr>
    <w: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4E7826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F111D6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E7826">
      <w:rPr>
        <w:b/>
        <w:bCs/>
        <w:noProof/>
        <w:lang w:val="en-US"/>
      </w:rPr>
      <w:t>UIT-R  P.1144-12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3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15EBB" w14:textId="6363C8F7" w:rsidR="00584AE1" w:rsidRPr="007D4D75" w:rsidRDefault="00584AE1" w:rsidP="00584AE1">
    <w:pPr>
      <w:pStyle w:val="Header"/>
      <w:tabs>
        <w:tab w:val="clear" w:pos="4848"/>
        <w:tab w:val="clear" w:pos="9696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4E7826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F111D6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E7826">
      <w:rPr>
        <w:b/>
        <w:bCs/>
        <w:noProof/>
        <w:lang w:val="en-US"/>
      </w:rPr>
      <w:t>UIT-R  P.1144-12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3007C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8233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4A03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483B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D02D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24A9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52AB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0077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5AE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0413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3C0B4B"/>
    <w:multiLevelType w:val="hybridMultilevel"/>
    <w:tmpl w:val="008A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55D99"/>
    <w:multiLevelType w:val="hybridMultilevel"/>
    <w:tmpl w:val="FD621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D1D80"/>
    <w:multiLevelType w:val="hybridMultilevel"/>
    <w:tmpl w:val="F0D478D2"/>
    <w:lvl w:ilvl="0" w:tplc="A1C467DC">
      <w:start w:val="1"/>
      <w:numFmt w:val="decimal"/>
      <w:lvlText w:val="(%1)"/>
      <w:lvlJc w:val="left"/>
      <w:pPr>
        <w:ind w:left="29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num w:numId="1" w16cid:durableId="1954826637">
    <w:abstractNumId w:val="10"/>
  </w:num>
  <w:num w:numId="2" w16cid:durableId="1502430680">
    <w:abstractNumId w:val="9"/>
  </w:num>
  <w:num w:numId="3" w16cid:durableId="1051882594">
    <w:abstractNumId w:val="7"/>
  </w:num>
  <w:num w:numId="4" w16cid:durableId="1107240198">
    <w:abstractNumId w:val="6"/>
  </w:num>
  <w:num w:numId="5" w16cid:durableId="145166458">
    <w:abstractNumId w:val="5"/>
  </w:num>
  <w:num w:numId="6" w16cid:durableId="158888056">
    <w:abstractNumId w:val="4"/>
  </w:num>
  <w:num w:numId="7" w16cid:durableId="1232813839">
    <w:abstractNumId w:val="8"/>
  </w:num>
  <w:num w:numId="8" w16cid:durableId="224688514">
    <w:abstractNumId w:val="3"/>
  </w:num>
  <w:num w:numId="9" w16cid:durableId="1137458541">
    <w:abstractNumId w:val="2"/>
  </w:num>
  <w:num w:numId="10" w16cid:durableId="1429082576">
    <w:abstractNumId w:val="1"/>
  </w:num>
  <w:num w:numId="11" w16cid:durableId="431629239">
    <w:abstractNumId w:val="0"/>
  </w:num>
  <w:num w:numId="12" w16cid:durableId="1158496989">
    <w:abstractNumId w:val="11"/>
  </w:num>
  <w:num w:numId="13" w16cid:durableId="1794324191">
    <w:abstractNumId w:val="12"/>
  </w:num>
  <w:num w:numId="14" w16cid:durableId="4806575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5">
      <o:colormru v:ext="edit" colors="#d62a47,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FD6"/>
    <w:rsid w:val="00013002"/>
    <w:rsid w:val="000246E0"/>
    <w:rsid w:val="00036EE3"/>
    <w:rsid w:val="00046B81"/>
    <w:rsid w:val="00072484"/>
    <w:rsid w:val="00095530"/>
    <w:rsid w:val="00096612"/>
    <w:rsid w:val="000A4A32"/>
    <w:rsid w:val="000B1B2B"/>
    <w:rsid w:val="000B7683"/>
    <w:rsid w:val="000D0677"/>
    <w:rsid w:val="000E0548"/>
    <w:rsid w:val="000E6A6E"/>
    <w:rsid w:val="000F5803"/>
    <w:rsid w:val="00102934"/>
    <w:rsid w:val="00120C75"/>
    <w:rsid w:val="00147110"/>
    <w:rsid w:val="001511A6"/>
    <w:rsid w:val="00171C4D"/>
    <w:rsid w:val="0017562F"/>
    <w:rsid w:val="0019307B"/>
    <w:rsid w:val="001B0927"/>
    <w:rsid w:val="001B164E"/>
    <w:rsid w:val="001B7886"/>
    <w:rsid w:val="001E0EB7"/>
    <w:rsid w:val="001F38BB"/>
    <w:rsid w:val="002025D7"/>
    <w:rsid w:val="002058CE"/>
    <w:rsid w:val="002165F1"/>
    <w:rsid w:val="002170D7"/>
    <w:rsid w:val="00233211"/>
    <w:rsid w:val="00260B24"/>
    <w:rsid w:val="0027411A"/>
    <w:rsid w:val="00276D21"/>
    <w:rsid w:val="00282DCF"/>
    <w:rsid w:val="00296D7F"/>
    <w:rsid w:val="002A5D45"/>
    <w:rsid w:val="002B3CF6"/>
    <w:rsid w:val="002B3E59"/>
    <w:rsid w:val="002C768A"/>
    <w:rsid w:val="002D0BD7"/>
    <w:rsid w:val="002D76C4"/>
    <w:rsid w:val="002F5199"/>
    <w:rsid w:val="00301DB3"/>
    <w:rsid w:val="00305119"/>
    <w:rsid w:val="003157F1"/>
    <w:rsid w:val="00325E32"/>
    <w:rsid w:val="00346EC2"/>
    <w:rsid w:val="00356B5D"/>
    <w:rsid w:val="00357707"/>
    <w:rsid w:val="0036627C"/>
    <w:rsid w:val="00393A2E"/>
    <w:rsid w:val="003E5516"/>
    <w:rsid w:val="003F4B75"/>
    <w:rsid w:val="0041045F"/>
    <w:rsid w:val="00410651"/>
    <w:rsid w:val="00420DFD"/>
    <w:rsid w:val="00425BC7"/>
    <w:rsid w:val="00437A76"/>
    <w:rsid w:val="004604B2"/>
    <w:rsid w:val="00470E28"/>
    <w:rsid w:val="0047379B"/>
    <w:rsid w:val="00474170"/>
    <w:rsid w:val="00477325"/>
    <w:rsid w:val="00477729"/>
    <w:rsid w:val="004842E2"/>
    <w:rsid w:val="00486EB3"/>
    <w:rsid w:val="004934C5"/>
    <w:rsid w:val="004A6FEB"/>
    <w:rsid w:val="004B2439"/>
    <w:rsid w:val="004E61FF"/>
    <w:rsid w:val="004E7826"/>
    <w:rsid w:val="005373E0"/>
    <w:rsid w:val="00556548"/>
    <w:rsid w:val="00571B1C"/>
    <w:rsid w:val="00576D47"/>
    <w:rsid w:val="00576D51"/>
    <w:rsid w:val="00584AE1"/>
    <w:rsid w:val="00586EF8"/>
    <w:rsid w:val="005B0371"/>
    <w:rsid w:val="005B49AB"/>
    <w:rsid w:val="005B50E7"/>
    <w:rsid w:val="005C4BAB"/>
    <w:rsid w:val="005E12A5"/>
    <w:rsid w:val="005E69F0"/>
    <w:rsid w:val="005E7B4F"/>
    <w:rsid w:val="005F003B"/>
    <w:rsid w:val="005F2E73"/>
    <w:rsid w:val="00601882"/>
    <w:rsid w:val="00607D68"/>
    <w:rsid w:val="00613212"/>
    <w:rsid w:val="006149B1"/>
    <w:rsid w:val="00640332"/>
    <w:rsid w:val="00671747"/>
    <w:rsid w:val="00680D2B"/>
    <w:rsid w:val="00681B32"/>
    <w:rsid w:val="0069322D"/>
    <w:rsid w:val="00697887"/>
    <w:rsid w:val="006B0FD6"/>
    <w:rsid w:val="006B1D2B"/>
    <w:rsid w:val="006B1E05"/>
    <w:rsid w:val="006C37D5"/>
    <w:rsid w:val="006E1131"/>
    <w:rsid w:val="006E2037"/>
    <w:rsid w:val="006E6199"/>
    <w:rsid w:val="00712870"/>
    <w:rsid w:val="00714AC0"/>
    <w:rsid w:val="0074147D"/>
    <w:rsid w:val="00743D85"/>
    <w:rsid w:val="00744F8B"/>
    <w:rsid w:val="00747D6E"/>
    <w:rsid w:val="00753CF4"/>
    <w:rsid w:val="007565CC"/>
    <w:rsid w:val="007624B1"/>
    <w:rsid w:val="00763B9A"/>
    <w:rsid w:val="00764B41"/>
    <w:rsid w:val="007A6AA8"/>
    <w:rsid w:val="007B1357"/>
    <w:rsid w:val="007B3343"/>
    <w:rsid w:val="008310C9"/>
    <w:rsid w:val="008335F0"/>
    <w:rsid w:val="00834306"/>
    <w:rsid w:val="00845924"/>
    <w:rsid w:val="00852351"/>
    <w:rsid w:val="00853CC5"/>
    <w:rsid w:val="00877E6E"/>
    <w:rsid w:val="008B083A"/>
    <w:rsid w:val="008B56B2"/>
    <w:rsid w:val="008C7848"/>
    <w:rsid w:val="008E6C90"/>
    <w:rsid w:val="008F2CAD"/>
    <w:rsid w:val="00906589"/>
    <w:rsid w:val="00906AD6"/>
    <w:rsid w:val="00906BE2"/>
    <w:rsid w:val="00917AF2"/>
    <w:rsid w:val="0092418A"/>
    <w:rsid w:val="00934ED7"/>
    <w:rsid w:val="00940D16"/>
    <w:rsid w:val="009543C3"/>
    <w:rsid w:val="00966E1B"/>
    <w:rsid w:val="00972F51"/>
    <w:rsid w:val="00984A02"/>
    <w:rsid w:val="009947C0"/>
    <w:rsid w:val="009A4039"/>
    <w:rsid w:val="009A41F9"/>
    <w:rsid w:val="009D4BBD"/>
    <w:rsid w:val="009F2D2C"/>
    <w:rsid w:val="009F2D88"/>
    <w:rsid w:val="009F5580"/>
    <w:rsid w:val="00A03C0E"/>
    <w:rsid w:val="00A16BE1"/>
    <w:rsid w:val="00A23172"/>
    <w:rsid w:val="00A239D1"/>
    <w:rsid w:val="00A25EE2"/>
    <w:rsid w:val="00A31928"/>
    <w:rsid w:val="00A35B27"/>
    <w:rsid w:val="00A507D4"/>
    <w:rsid w:val="00A5147A"/>
    <w:rsid w:val="00A62A14"/>
    <w:rsid w:val="00A6617B"/>
    <w:rsid w:val="00A71FE5"/>
    <w:rsid w:val="00A7534B"/>
    <w:rsid w:val="00A76007"/>
    <w:rsid w:val="00A86DD2"/>
    <w:rsid w:val="00A936CB"/>
    <w:rsid w:val="00A971A1"/>
    <w:rsid w:val="00AA3AD8"/>
    <w:rsid w:val="00AB0DC8"/>
    <w:rsid w:val="00AB405C"/>
    <w:rsid w:val="00AC015D"/>
    <w:rsid w:val="00AC0808"/>
    <w:rsid w:val="00AC0933"/>
    <w:rsid w:val="00AE698D"/>
    <w:rsid w:val="00AF0286"/>
    <w:rsid w:val="00AF5326"/>
    <w:rsid w:val="00B019A2"/>
    <w:rsid w:val="00B0286E"/>
    <w:rsid w:val="00B033C8"/>
    <w:rsid w:val="00B111CE"/>
    <w:rsid w:val="00B33425"/>
    <w:rsid w:val="00B42334"/>
    <w:rsid w:val="00B44E24"/>
    <w:rsid w:val="00B54ECC"/>
    <w:rsid w:val="00B60AC0"/>
    <w:rsid w:val="00B714F3"/>
    <w:rsid w:val="00B75A52"/>
    <w:rsid w:val="00B874C6"/>
    <w:rsid w:val="00B87B6B"/>
    <w:rsid w:val="00B9169E"/>
    <w:rsid w:val="00B96572"/>
    <w:rsid w:val="00B97786"/>
    <w:rsid w:val="00BB7886"/>
    <w:rsid w:val="00BC5D77"/>
    <w:rsid w:val="00BD4283"/>
    <w:rsid w:val="00BF487A"/>
    <w:rsid w:val="00BF5544"/>
    <w:rsid w:val="00C15F3E"/>
    <w:rsid w:val="00C221B2"/>
    <w:rsid w:val="00C46BD9"/>
    <w:rsid w:val="00C55258"/>
    <w:rsid w:val="00C73560"/>
    <w:rsid w:val="00C84DB7"/>
    <w:rsid w:val="00C87A35"/>
    <w:rsid w:val="00CB0F14"/>
    <w:rsid w:val="00CD659B"/>
    <w:rsid w:val="00CE0A43"/>
    <w:rsid w:val="00CF130D"/>
    <w:rsid w:val="00CF44DB"/>
    <w:rsid w:val="00D00118"/>
    <w:rsid w:val="00D0483A"/>
    <w:rsid w:val="00D16749"/>
    <w:rsid w:val="00D5024B"/>
    <w:rsid w:val="00D61962"/>
    <w:rsid w:val="00D72623"/>
    <w:rsid w:val="00D83556"/>
    <w:rsid w:val="00DE5556"/>
    <w:rsid w:val="00DF4176"/>
    <w:rsid w:val="00E0095C"/>
    <w:rsid w:val="00E17240"/>
    <w:rsid w:val="00E74595"/>
    <w:rsid w:val="00E77485"/>
    <w:rsid w:val="00E86A5E"/>
    <w:rsid w:val="00EB1CB6"/>
    <w:rsid w:val="00EB7C57"/>
    <w:rsid w:val="00ED2695"/>
    <w:rsid w:val="00ED3CA8"/>
    <w:rsid w:val="00EE04BA"/>
    <w:rsid w:val="00EE3755"/>
    <w:rsid w:val="00EE47C4"/>
    <w:rsid w:val="00EF2D52"/>
    <w:rsid w:val="00F111D6"/>
    <w:rsid w:val="00F17CED"/>
    <w:rsid w:val="00F30C9B"/>
    <w:rsid w:val="00F354B1"/>
    <w:rsid w:val="00F354D7"/>
    <w:rsid w:val="00F6343F"/>
    <w:rsid w:val="00F72776"/>
    <w:rsid w:val="00F77360"/>
    <w:rsid w:val="00F92A40"/>
    <w:rsid w:val="00FB0E4E"/>
    <w:rsid w:val="00FE5305"/>
    <w:rsid w:val="00FE79FE"/>
    <w:rsid w:val="00FF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ru v:ext="edit" colors="#d62a47,#f8f8f8"/>
    </o:shapedefaults>
    <o:shapelayout v:ext="edit">
      <o:idmap v:ext="edit" data="2"/>
    </o:shapelayout>
  </w:shapeDefaults>
  <w:decimalSymbol w:val=","/>
  <w:listSeparator w:val=";"/>
  <w14:docId w14:val="126DCDD0"/>
  <w15:docId w15:val="{EC02A37A-B753-4283-90EA-9EC2EB495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3A2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93A2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93A2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93A2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93A2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93A2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93A2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93A2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93A2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93A2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393A2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93A2E"/>
  </w:style>
  <w:style w:type="paragraph" w:styleId="Header">
    <w:name w:val="header"/>
    <w:basedOn w:val="Normal"/>
    <w:link w:val="HeaderChar"/>
    <w:rsid w:val="00393A2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393A2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93A2E"/>
  </w:style>
  <w:style w:type="paragraph" w:customStyle="1" w:styleId="Headingb">
    <w:name w:val="Heading_b"/>
    <w:basedOn w:val="Heading3"/>
    <w:next w:val="Normal"/>
    <w:link w:val="HeadingbChar"/>
    <w:rsid w:val="00393A2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93A2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93A2E"/>
  </w:style>
  <w:style w:type="paragraph" w:customStyle="1" w:styleId="AnnexNoTitle">
    <w:name w:val="Annex_NoTitle"/>
    <w:basedOn w:val="Normal"/>
    <w:next w:val="Normalaftertitle"/>
    <w:rsid w:val="00393A2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393A2E"/>
    <w:pPr>
      <w:spacing w:before="320"/>
    </w:pPr>
  </w:style>
  <w:style w:type="paragraph" w:customStyle="1" w:styleId="enumlev2">
    <w:name w:val="enumlev2"/>
    <w:basedOn w:val="enumlev1"/>
    <w:rsid w:val="00393A2E"/>
    <w:pPr>
      <w:ind w:left="1191" w:hanging="397"/>
    </w:pPr>
  </w:style>
  <w:style w:type="paragraph" w:customStyle="1" w:styleId="enumlev1">
    <w:name w:val="enumlev1"/>
    <w:basedOn w:val="Normal"/>
    <w:rsid w:val="00393A2E"/>
    <w:pPr>
      <w:spacing w:before="80"/>
      <w:ind w:left="794" w:hanging="794"/>
    </w:pPr>
  </w:style>
  <w:style w:type="paragraph" w:customStyle="1" w:styleId="enumlev3">
    <w:name w:val="enumlev3"/>
    <w:basedOn w:val="enumlev2"/>
    <w:rsid w:val="00393A2E"/>
    <w:pPr>
      <w:ind w:left="1588"/>
    </w:pPr>
  </w:style>
  <w:style w:type="paragraph" w:customStyle="1" w:styleId="Note">
    <w:name w:val="Note"/>
    <w:basedOn w:val="Normal"/>
    <w:rsid w:val="00393A2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93A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93A2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93A2E"/>
    <w:pPr>
      <w:jc w:val="center"/>
    </w:pPr>
  </w:style>
  <w:style w:type="paragraph" w:customStyle="1" w:styleId="Recdate">
    <w:name w:val="Rec_date"/>
    <w:basedOn w:val="Recref"/>
    <w:next w:val="Normalaftertitle"/>
    <w:rsid w:val="00393A2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393A2E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93A2E"/>
  </w:style>
  <w:style w:type="paragraph" w:customStyle="1" w:styleId="Tablefin">
    <w:name w:val="Table_fin"/>
    <w:basedOn w:val="Normal"/>
    <w:next w:val="Normal"/>
    <w:rsid w:val="00393A2E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rsid w:val="00393A2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93A2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93A2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93A2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eqChar"/>
    <w:rsid w:val="00393A2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93A2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93A2E"/>
    <w:pPr>
      <w:ind w:left="794"/>
    </w:pPr>
  </w:style>
  <w:style w:type="paragraph" w:customStyle="1" w:styleId="Figurelegend">
    <w:name w:val="Figure_legend"/>
    <w:basedOn w:val="Normal"/>
    <w:rsid w:val="00393A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393A2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93A2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393A2E"/>
    <w:pPr>
      <w:keepNext w:val="0"/>
      <w:spacing w:before="0" w:after="240"/>
    </w:pPr>
  </w:style>
  <w:style w:type="paragraph" w:customStyle="1" w:styleId="tocpart">
    <w:name w:val="tocpart"/>
    <w:basedOn w:val="Normal"/>
    <w:rsid w:val="00393A2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93A2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93A2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93A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ASN1">
    <w:name w:val="ASN.1"/>
    <w:basedOn w:val="Normal"/>
    <w:next w:val="Normal"/>
    <w:rsid w:val="00393A2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93A2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93A2E"/>
    <w:rPr>
      <w:b/>
    </w:rPr>
  </w:style>
  <w:style w:type="paragraph" w:customStyle="1" w:styleId="Chaptitle">
    <w:name w:val="Chap_title"/>
    <w:basedOn w:val="Arttitle"/>
    <w:next w:val="Normalaftertitle"/>
    <w:rsid w:val="00393A2E"/>
  </w:style>
  <w:style w:type="character" w:styleId="FootnoteReference">
    <w:name w:val="footnote reference"/>
    <w:basedOn w:val="DefaultParagraphFont"/>
    <w:rsid w:val="00393A2E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393A2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93A2E"/>
  </w:style>
  <w:style w:type="paragraph" w:styleId="Index2">
    <w:name w:val="index 2"/>
    <w:basedOn w:val="Normal"/>
    <w:next w:val="Normal"/>
    <w:semiHidden/>
    <w:rsid w:val="00393A2E"/>
    <w:pPr>
      <w:ind w:left="283"/>
    </w:pPr>
  </w:style>
  <w:style w:type="paragraph" w:styleId="Index3">
    <w:name w:val="index 3"/>
    <w:basedOn w:val="Normal"/>
    <w:next w:val="Normal"/>
    <w:semiHidden/>
    <w:rsid w:val="00393A2E"/>
    <w:pPr>
      <w:ind w:left="566"/>
    </w:pPr>
  </w:style>
  <w:style w:type="paragraph" w:styleId="IndexHeading">
    <w:name w:val="index heading"/>
    <w:basedOn w:val="Normal"/>
    <w:next w:val="Index1"/>
    <w:semiHidden/>
    <w:rsid w:val="00393A2E"/>
  </w:style>
  <w:style w:type="paragraph" w:customStyle="1" w:styleId="Line">
    <w:name w:val="Line"/>
    <w:basedOn w:val="Normal"/>
    <w:next w:val="Normal"/>
    <w:rsid w:val="00393A2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rsid w:val="00393A2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93A2E"/>
  </w:style>
  <w:style w:type="paragraph" w:customStyle="1" w:styleId="Partref">
    <w:name w:val="Part_ref"/>
    <w:basedOn w:val="Normal"/>
    <w:next w:val="Normal"/>
    <w:rsid w:val="00393A2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93A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93A2E"/>
  </w:style>
  <w:style w:type="paragraph" w:customStyle="1" w:styleId="QuestionNo">
    <w:name w:val="Question_No"/>
    <w:basedOn w:val="RecNo"/>
    <w:next w:val="Normal"/>
    <w:rsid w:val="00393A2E"/>
  </w:style>
  <w:style w:type="paragraph" w:customStyle="1" w:styleId="Questionref">
    <w:name w:val="Question_ref"/>
    <w:basedOn w:val="Recref"/>
    <w:next w:val="Questiondate"/>
    <w:rsid w:val="00393A2E"/>
  </w:style>
  <w:style w:type="paragraph" w:customStyle="1" w:styleId="Questiontitle">
    <w:name w:val="Question_title"/>
    <w:basedOn w:val="Normal"/>
    <w:next w:val="Questionref"/>
    <w:rsid w:val="00393A2E"/>
  </w:style>
  <w:style w:type="paragraph" w:customStyle="1" w:styleId="Reftext">
    <w:name w:val="Ref_text"/>
    <w:basedOn w:val="Normal"/>
    <w:rsid w:val="00393A2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93A2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93A2E"/>
  </w:style>
  <w:style w:type="paragraph" w:customStyle="1" w:styleId="RepNo">
    <w:name w:val="Rep_No"/>
    <w:basedOn w:val="RecNo"/>
    <w:next w:val="Reptitle"/>
    <w:rsid w:val="00393A2E"/>
  </w:style>
  <w:style w:type="paragraph" w:customStyle="1" w:styleId="Reptitle">
    <w:name w:val="Rep_title"/>
    <w:basedOn w:val="Rectitle"/>
    <w:next w:val="Repref"/>
    <w:rsid w:val="00393A2E"/>
  </w:style>
  <w:style w:type="paragraph" w:customStyle="1" w:styleId="Repref">
    <w:name w:val="Rep_ref"/>
    <w:basedOn w:val="Recref"/>
    <w:next w:val="Repdate"/>
    <w:rsid w:val="00393A2E"/>
  </w:style>
  <w:style w:type="paragraph" w:customStyle="1" w:styleId="Resdate">
    <w:name w:val="Res_date"/>
    <w:basedOn w:val="Recdate"/>
    <w:next w:val="Normalaftertitle"/>
    <w:rsid w:val="00393A2E"/>
  </w:style>
  <w:style w:type="paragraph" w:customStyle="1" w:styleId="ResNo">
    <w:name w:val="Res_No"/>
    <w:basedOn w:val="RecNo"/>
    <w:next w:val="Restitle"/>
    <w:rsid w:val="00393A2E"/>
  </w:style>
  <w:style w:type="paragraph" w:customStyle="1" w:styleId="Restitle">
    <w:name w:val="Res_title"/>
    <w:basedOn w:val="Normal"/>
    <w:next w:val="Resref"/>
    <w:rsid w:val="00393A2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93A2E"/>
  </w:style>
  <w:style w:type="paragraph" w:customStyle="1" w:styleId="SectionNo">
    <w:name w:val="Section_No"/>
    <w:basedOn w:val="Normal"/>
    <w:next w:val="Normal"/>
    <w:rsid w:val="00393A2E"/>
  </w:style>
  <w:style w:type="paragraph" w:customStyle="1" w:styleId="Sectiontitle">
    <w:name w:val="Section_title"/>
    <w:basedOn w:val="Normal"/>
    <w:next w:val="Normalaftertitle"/>
    <w:rsid w:val="00393A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93A2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93A2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93A2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93A2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93A2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93A2E"/>
  </w:style>
  <w:style w:type="paragraph" w:styleId="TOC6">
    <w:name w:val="toc 6"/>
    <w:basedOn w:val="TOC4"/>
    <w:semiHidden/>
    <w:rsid w:val="00393A2E"/>
  </w:style>
  <w:style w:type="paragraph" w:styleId="TOC7">
    <w:name w:val="toc 7"/>
    <w:basedOn w:val="TOC4"/>
    <w:semiHidden/>
    <w:rsid w:val="00393A2E"/>
  </w:style>
  <w:style w:type="paragraph" w:styleId="TOC8">
    <w:name w:val="toc 8"/>
    <w:basedOn w:val="TOC4"/>
    <w:semiHidden/>
    <w:rsid w:val="00393A2E"/>
  </w:style>
  <w:style w:type="paragraph" w:customStyle="1" w:styleId="Annexref">
    <w:name w:val="Annex_ref"/>
    <w:basedOn w:val="Normal"/>
    <w:next w:val="Normalaftertitle"/>
    <w:rsid w:val="00393A2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93A2E"/>
  </w:style>
  <w:style w:type="paragraph" w:customStyle="1" w:styleId="Tabletitle">
    <w:name w:val="Table_title"/>
    <w:basedOn w:val="Normal"/>
    <w:next w:val="Tablehead"/>
    <w:rsid w:val="00393A2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393A2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93A2E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EE47C4"/>
    <w:rPr>
      <w:sz w:val="24"/>
      <w:lang w:val="en-GB" w:eastAsia="en-US"/>
    </w:rPr>
  </w:style>
  <w:style w:type="table" w:styleId="TableGrid">
    <w:name w:val="Table Grid"/>
    <w:basedOn w:val="TableNormal"/>
    <w:rsid w:val="00EE47C4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B083A"/>
    <w:rPr>
      <w:color w:val="605E5C"/>
      <w:shd w:val="clear" w:color="auto" w:fill="E1DFDD"/>
    </w:rPr>
  </w:style>
  <w:style w:type="paragraph" w:customStyle="1" w:styleId="CoverNumber">
    <w:name w:val="Cover Number"/>
    <w:basedOn w:val="Normal"/>
    <w:qFormat/>
    <w:rsid w:val="00B4233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Date">
    <w:name w:val="Cover Date"/>
    <w:basedOn w:val="Normal"/>
    <w:qFormat/>
    <w:rsid w:val="00260B2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Series">
    <w:name w:val="Cover Series"/>
    <w:basedOn w:val="Normal"/>
    <w:qFormat/>
    <w:rsid w:val="00B4233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B4233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  <w:style w:type="character" w:customStyle="1" w:styleId="Heading1Char">
    <w:name w:val="Heading 1 Char"/>
    <w:basedOn w:val="DefaultParagraphFont"/>
    <w:link w:val="Heading1"/>
    <w:rsid w:val="002170D7"/>
    <w:rPr>
      <w:b/>
      <w:sz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2170D7"/>
    <w:rPr>
      <w:b/>
      <w:sz w:val="24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2170D7"/>
    <w:rPr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2170D7"/>
    <w:rPr>
      <w:b/>
      <w:sz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2170D7"/>
    <w:rPr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2170D7"/>
    <w:rPr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2170D7"/>
    <w:rPr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2170D7"/>
    <w:rPr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2170D7"/>
    <w:rPr>
      <w:b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2170D7"/>
    <w:rPr>
      <w:noProof/>
      <w:sz w:val="18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2170D7"/>
    <w:rPr>
      <w:sz w:val="22"/>
      <w:lang w:val="en-GB" w:eastAsia="en-US"/>
    </w:rPr>
  </w:style>
  <w:style w:type="character" w:customStyle="1" w:styleId="HeadingbChar">
    <w:name w:val="Heading_b Char"/>
    <w:basedOn w:val="DefaultParagraphFont"/>
    <w:link w:val="Headingb"/>
    <w:locked/>
    <w:rsid w:val="002170D7"/>
    <w:rPr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2170D7"/>
    <w:rPr>
      <w:sz w:val="24"/>
      <w:lang w:val="en-GB" w:eastAsia="en-US"/>
    </w:rPr>
  </w:style>
  <w:style w:type="character" w:customStyle="1" w:styleId="FigureNoChar">
    <w:name w:val="Figure_No Char"/>
    <w:basedOn w:val="DefaultParagraphFont"/>
    <w:link w:val="FigureNo"/>
    <w:rsid w:val="002170D7"/>
    <w:rPr>
      <w:caps/>
      <w:sz w:val="18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2170D7"/>
    <w:rPr>
      <w:sz w:val="22"/>
      <w:lang w:val="en-GB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2170D7"/>
    <w:rPr>
      <w:caps/>
      <w:sz w:val="18"/>
      <w:lang w:val="en-GB" w:eastAsia="en-US"/>
    </w:rPr>
  </w:style>
  <w:style w:type="character" w:customStyle="1" w:styleId="EquationeqChar">
    <w:name w:val="Equation.eq Char"/>
    <w:basedOn w:val="DefaultParagraphFont"/>
    <w:link w:val="Equation"/>
    <w:locked/>
    <w:rsid w:val="002170D7"/>
    <w:rPr>
      <w:sz w:val="24"/>
      <w:lang w:val="en-GB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2170D7"/>
    <w:rPr>
      <w:rFonts w:ascii="Times New Roman Bold" w:hAnsi="Times New Roman Bold"/>
      <w:b/>
      <w:sz w:val="18"/>
      <w:lang w:val="en-GB" w:eastAsia="en-US"/>
    </w:rPr>
  </w:style>
  <w:style w:type="paragraph" w:styleId="Revision">
    <w:name w:val="Revision"/>
    <w:hidden/>
    <w:uiPriority w:val="99"/>
    <w:semiHidden/>
    <w:rsid w:val="002170D7"/>
    <w:rPr>
      <w:sz w:val="24"/>
      <w:lang w:val="fr-FR" w:eastAsia="en-US"/>
    </w:rPr>
  </w:style>
  <w:style w:type="character" w:customStyle="1" w:styleId="EquationChar">
    <w:name w:val="Equation Char"/>
    <w:locked/>
    <w:rsid w:val="002170D7"/>
    <w:rPr>
      <w:rFonts w:ascii="Times New Roman" w:eastAsia="Times New Roman" w:hAnsi="Times New Roman" w:cs="Times New Roman"/>
      <w:sz w:val="24"/>
      <w:szCs w:val="20"/>
      <w:lang w:val="fr-FR"/>
    </w:rPr>
  </w:style>
  <w:style w:type="character" w:customStyle="1" w:styleId="texhtml">
    <w:name w:val="texhtml"/>
    <w:basedOn w:val="DefaultParagraphFont"/>
    <w:rsid w:val="002170D7"/>
    <w:rPr>
      <w:rFonts w:cs="Times New Roman"/>
    </w:rPr>
  </w:style>
  <w:style w:type="paragraph" w:styleId="BalloonText">
    <w:name w:val="Balloon Text"/>
    <w:basedOn w:val="Normal"/>
    <w:link w:val="BalloonTextChar"/>
    <w:semiHidden/>
    <w:unhideWhenUsed/>
    <w:rsid w:val="002170D7"/>
    <w:pPr>
      <w:spacing w:before="0"/>
    </w:pPr>
    <w:rPr>
      <w:rFonts w:ascii="Segoe UI" w:hAnsi="Segoe UI" w:cs="Segoe UI"/>
      <w:sz w:val="18"/>
      <w:szCs w:val="18"/>
      <w:lang w:val="fr-FR"/>
    </w:rPr>
  </w:style>
  <w:style w:type="character" w:customStyle="1" w:styleId="BalloonTextChar">
    <w:name w:val="Balloon Text Char"/>
    <w:basedOn w:val="DefaultParagraphFont"/>
    <w:link w:val="BalloonText"/>
    <w:semiHidden/>
    <w:rsid w:val="002170D7"/>
    <w:rPr>
      <w:rFonts w:ascii="Segoe UI" w:hAnsi="Segoe UI" w:cs="Segoe UI"/>
      <w:sz w:val="18"/>
      <w:szCs w:val="18"/>
      <w:lang w:val="fr-FR" w:eastAsia="en-US"/>
    </w:rPr>
  </w:style>
  <w:style w:type="paragraph" w:customStyle="1" w:styleId="TableText0">
    <w:name w:val="Table_Text"/>
    <w:basedOn w:val="Normal"/>
    <w:rsid w:val="002170D7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hAnsi="Helv" w:cs="Helv"/>
      <w:sz w:val="18"/>
      <w:lang w:eastAsia="ru-RU"/>
    </w:rPr>
  </w:style>
  <w:style w:type="character" w:styleId="FollowedHyperlink">
    <w:name w:val="FollowedHyperlink"/>
    <w:basedOn w:val="DefaultParagraphFont"/>
    <w:semiHidden/>
    <w:unhideWhenUsed/>
    <w:rsid w:val="002170D7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217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2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publ/R-REC/es" TargetMode="External"/><Relationship Id="rId24" Type="http://schemas.openxmlformats.org/officeDocument/2006/relationships/image" Target="media/image6.emf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oleObject" Target="embeddings/oleObject2.bin"/><Relationship Id="rId28" Type="http://schemas.openxmlformats.org/officeDocument/2006/relationships/image" Target="media/image8.wmf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5.emf"/><Relationship Id="rId27" Type="http://schemas.openxmlformats.org/officeDocument/2006/relationships/oleObject" Target="embeddings/oleObject4.bin"/><Relationship Id="rId30" Type="http://schemas.openxmlformats.org/officeDocument/2006/relationships/header" Target="header9.xml"/><Relationship Id="rId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112</TotalTime>
  <Pages>21</Pages>
  <Words>5506</Words>
  <Characters>31230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ITU-R REC P Spanish template</vt:lpstr>
    </vt:vector>
  </TitlesOfParts>
  <Manager/>
  <Company>ITU</Company>
  <LinksUpToDate>false</LinksUpToDate>
  <CharactersWithSpaces>36663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P.1144-12 (08/2024) – Guía para la aplicación de los métodos de propagación de la Comisión de Estudio 3 de Radiocomunicaciones</dc:title>
  <dc:subject/>
  <dc:creator>Catalano Moreira, Rossana</dc:creator>
  <cp:keywords/>
  <dc:description>2023-03-17 Version 1</dc:description>
  <cp:lastModifiedBy>Catalano Moreira, Rossana</cp:lastModifiedBy>
  <cp:revision>18</cp:revision>
  <cp:lastPrinted>2024-04-22T12:26:00Z</cp:lastPrinted>
  <dcterms:created xsi:type="dcterms:W3CDTF">2024-04-22T10:29:00Z</dcterms:created>
  <dcterms:modified xsi:type="dcterms:W3CDTF">2024-04-22T12:31:00Z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