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FE17B" w14:textId="77777777" w:rsidR="00FE79FE" w:rsidRPr="004D1479" w:rsidRDefault="00FE79FE" w:rsidP="00411491"/>
    <w:p w14:paraId="6EF9FA35" w14:textId="77777777" w:rsidR="002A7CD5" w:rsidRPr="004D1479" w:rsidRDefault="002A7CD5" w:rsidP="00411491"/>
    <w:p w14:paraId="0700AAE2" w14:textId="77777777" w:rsidR="00FE79FE" w:rsidRPr="004D1479" w:rsidRDefault="00FE79FE" w:rsidP="00411491"/>
    <w:p w14:paraId="3FA85BAB" w14:textId="77777777" w:rsidR="00FE79FE" w:rsidRPr="004D1479" w:rsidRDefault="00FE79FE" w:rsidP="00411491"/>
    <w:p w14:paraId="38D19879" w14:textId="77777777" w:rsidR="00FE79FE" w:rsidRPr="004D1479" w:rsidRDefault="00FE79FE" w:rsidP="00411491"/>
    <w:p w14:paraId="5BD31C44" w14:textId="77777777" w:rsidR="00FE79FE" w:rsidRPr="004D1479" w:rsidRDefault="00FE79FE" w:rsidP="00411491"/>
    <w:p w14:paraId="4CF05364" w14:textId="77777777" w:rsidR="00013002" w:rsidRPr="004D1479" w:rsidRDefault="00013002" w:rsidP="00411491"/>
    <w:p w14:paraId="3ABBF261" w14:textId="77777777" w:rsidR="00013002" w:rsidRPr="004D1479" w:rsidRDefault="00013002" w:rsidP="00411491"/>
    <w:p w14:paraId="574E3EEA" w14:textId="77777777" w:rsidR="00013002" w:rsidRPr="004D1479" w:rsidRDefault="00013002" w:rsidP="00411491"/>
    <w:p w14:paraId="6FD08261" w14:textId="77777777" w:rsidR="00FE79FE" w:rsidRPr="004D1479" w:rsidRDefault="00FE79FE" w:rsidP="00411491"/>
    <w:p w14:paraId="2D26A83E" w14:textId="77777777" w:rsidR="00FE79FE" w:rsidRPr="004D1479" w:rsidRDefault="00FE79FE" w:rsidP="00411491"/>
    <w:p w14:paraId="3F1126AB" w14:textId="77777777" w:rsidR="00FE79FE" w:rsidRPr="004D1479" w:rsidRDefault="00FE79FE" w:rsidP="00411491"/>
    <w:p w14:paraId="1005474A" w14:textId="77777777" w:rsidR="00FE79FE" w:rsidRPr="004D1479" w:rsidRDefault="00FE79FE" w:rsidP="00411491"/>
    <w:tbl>
      <w:tblPr>
        <w:tblW w:w="10089" w:type="dxa"/>
        <w:tblLook w:val="01E0" w:firstRow="1" w:lastRow="1" w:firstColumn="1" w:lastColumn="1" w:noHBand="0" w:noVBand="0"/>
      </w:tblPr>
      <w:tblGrid>
        <w:gridCol w:w="10089"/>
      </w:tblGrid>
      <w:tr w:rsidR="00FE79FE" w:rsidRPr="004D1479" w14:paraId="22B0764A" w14:textId="77777777">
        <w:tc>
          <w:tcPr>
            <w:tcW w:w="10089" w:type="dxa"/>
          </w:tcPr>
          <w:p w14:paraId="358C9B34" w14:textId="77777777" w:rsidR="00276D21" w:rsidRPr="004D1479" w:rsidRDefault="00276D21" w:rsidP="00411491">
            <w:pPr>
              <w:spacing w:before="380"/>
              <w:jc w:val="right"/>
              <w:rPr>
                <w:rFonts w:ascii="Tahoma" w:hAnsi="Tahoma" w:cs="Tahoma"/>
                <w:b/>
                <w:bCs/>
                <w:iCs/>
                <w:color w:val="243285"/>
                <w:sz w:val="32"/>
                <w:szCs w:val="32"/>
              </w:rPr>
            </w:pPr>
          </w:p>
          <w:p w14:paraId="6E2AF201" w14:textId="0433EB29" w:rsidR="00FE79FE" w:rsidRPr="004D1479" w:rsidRDefault="00FE79FE" w:rsidP="00411491">
            <w:pPr>
              <w:spacing w:before="380"/>
              <w:jc w:val="right"/>
              <w:rPr>
                <w:rFonts w:ascii="Tahoma" w:hAnsi="Tahoma" w:cs="Tahoma"/>
                <w:b/>
                <w:bCs/>
                <w:iCs/>
                <w:color w:val="243285"/>
                <w:sz w:val="36"/>
                <w:szCs w:val="36"/>
              </w:rPr>
            </w:pPr>
            <w:r w:rsidRPr="004D1479">
              <w:rPr>
                <w:rFonts w:ascii="Tahoma" w:hAnsi="Tahoma" w:cs="Tahoma"/>
                <w:b/>
                <w:bCs/>
                <w:iCs/>
                <w:color w:val="243285"/>
                <w:sz w:val="36"/>
                <w:szCs w:val="36"/>
              </w:rPr>
              <w:t>Recomm</w:t>
            </w:r>
            <w:r w:rsidR="00D31EB8" w:rsidRPr="004D1479">
              <w:rPr>
                <w:rFonts w:ascii="Tahoma" w:hAnsi="Tahoma" w:cs="Tahoma"/>
                <w:b/>
                <w:bCs/>
                <w:iCs/>
                <w:color w:val="243285"/>
                <w:sz w:val="36"/>
                <w:szCs w:val="36"/>
              </w:rPr>
              <w:t>a</w:t>
            </w:r>
            <w:r w:rsidRPr="004D1479">
              <w:rPr>
                <w:rFonts w:ascii="Tahoma" w:hAnsi="Tahoma" w:cs="Tahoma"/>
                <w:b/>
                <w:bCs/>
                <w:iCs/>
                <w:color w:val="243285"/>
                <w:sz w:val="36"/>
                <w:szCs w:val="36"/>
              </w:rPr>
              <w:t xml:space="preserve">ndation  </w:t>
            </w:r>
            <w:r w:rsidR="00D31EB8" w:rsidRPr="004D1479">
              <w:rPr>
                <w:rFonts w:ascii="Tahoma" w:hAnsi="Tahoma" w:cs="Tahoma"/>
                <w:b/>
                <w:bCs/>
                <w:iCs/>
                <w:color w:val="243285"/>
                <w:sz w:val="36"/>
                <w:szCs w:val="36"/>
              </w:rPr>
              <w:t>UIT</w:t>
            </w:r>
            <w:r w:rsidRPr="004D1479">
              <w:rPr>
                <w:rFonts w:ascii="Tahoma" w:hAnsi="Tahoma" w:cs="Tahoma"/>
                <w:b/>
                <w:bCs/>
                <w:iCs/>
                <w:color w:val="243285"/>
                <w:sz w:val="36"/>
                <w:szCs w:val="36"/>
              </w:rPr>
              <w:t xml:space="preserve">-R  </w:t>
            </w:r>
            <w:r w:rsidR="00DE5EA2" w:rsidRPr="004D1479">
              <w:rPr>
                <w:rFonts w:ascii="Tahoma" w:hAnsi="Tahoma" w:cs="Tahoma"/>
                <w:b/>
                <w:bCs/>
                <w:iCs/>
                <w:color w:val="243285"/>
                <w:sz w:val="36"/>
                <w:szCs w:val="36"/>
              </w:rPr>
              <w:t>P</w:t>
            </w:r>
            <w:r w:rsidRPr="004D1479">
              <w:rPr>
                <w:rFonts w:ascii="Tahoma" w:hAnsi="Tahoma" w:cs="Tahoma"/>
                <w:b/>
                <w:bCs/>
                <w:iCs/>
                <w:color w:val="243285"/>
                <w:sz w:val="36"/>
                <w:szCs w:val="36"/>
              </w:rPr>
              <w:t>.</w:t>
            </w:r>
            <w:r w:rsidR="00F741EC" w:rsidRPr="004D1479">
              <w:rPr>
                <w:rFonts w:ascii="Tahoma" w:hAnsi="Tahoma" w:cs="Tahoma"/>
                <w:b/>
                <w:bCs/>
                <w:iCs/>
                <w:color w:val="243285"/>
                <w:sz w:val="36"/>
                <w:szCs w:val="36"/>
              </w:rPr>
              <w:t>214</w:t>
            </w:r>
            <w:r w:rsidR="00D21861" w:rsidRPr="004D1479">
              <w:rPr>
                <w:rFonts w:ascii="Tahoma" w:hAnsi="Tahoma" w:cs="Tahoma"/>
                <w:b/>
                <w:bCs/>
                <w:iCs/>
                <w:color w:val="243285"/>
                <w:sz w:val="36"/>
                <w:szCs w:val="36"/>
              </w:rPr>
              <w:t>5</w:t>
            </w:r>
            <w:r w:rsidR="00F741EC" w:rsidRPr="004D1479">
              <w:rPr>
                <w:rFonts w:ascii="Tahoma" w:hAnsi="Tahoma" w:cs="Tahoma"/>
                <w:b/>
                <w:bCs/>
                <w:iCs/>
                <w:color w:val="243285"/>
                <w:sz w:val="36"/>
                <w:szCs w:val="36"/>
              </w:rPr>
              <w:t>-0</w:t>
            </w:r>
          </w:p>
          <w:p w14:paraId="00930196" w14:textId="1B2B6133" w:rsidR="00FE79FE" w:rsidRPr="004D1479" w:rsidRDefault="00FE79FE" w:rsidP="00411491">
            <w:pPr>
              <w:spacing w:before="80"/>
              <w:jc w:val="right"/>
              <w:rPr>
                <w:rFonts w:ascii="Tahoma" w:hAnsi="Tahoma" w:cs="Tahoma"/>
                <w:b/>
                <w:bCs/>
                <w:iCs/>
                <w:color w:val="243285"/>
                <w:szCs w:val="24"/>
              </w:rPr>
            </w:pPr>
            <w:r w:rsidRPr="004D1479">
              <w:rPr>
                <w:rFonts w:ascii="Tahoma" w:hAnsi="Tahoma" w:cs="Tahoma"/>
                <w:b/>
                <w:bCs/>
                <w:iCs/>
                <w:color w:val="243285"/>
                <w:szCs w:val="24"/>
              </w:rPr>
              <w:t>(</w:t>
            </w:r>
            <w:r w:rsidR="00F741EC" w:rsidRPr="004D1479">
              <w:rPr>
                <w:rFonts w:ascii="Tahoma" w:hAnsi="Tahoma" w:cs="Tahoma"/>
                <w:b/>
                <w:bCs/>
                <w:iCs/>
                <w:color w:val="243285"/>
                <w:szCs w:val="24"/>
              </w:rPr>
              <w:t>08/2022</w:t>
            </w:r>
            <w:r w:rsidRPr="004D1479">
              <w:rPr>
                <w:rFonts w:ascii="Tahoma" w:hAnsi="Tahoma" w:cs="Tahoma"/>
                <w:b/>
                <w:bCs/>
                <w:iCs/>
                <w:color w:val="243285"/>
                <w:szCs w:val="24"/>
              </w:rPr>
              <w:t>)</w:t>
            </w:r>
          </w:p>
        </w:tc>
      </w:tr>
      <w:tr w:rsidR="00FE79FE" w:rsidRPr="004D1479" w14:paraId="0F31477B" w14:textId="77777777">
        <w:tc>
          <w:tcPr>
            <w:tcW w:w="10089" w:type="dxa"/>
          </w:tcPr>
          <w:p w14:paraId="66B6C175" w14:textId="77777777" w:rsidR="00A443C2" w:rsidRPr="004D1479" w:rsidRDefault="00A443C2" w:rsidP="00411491">
            <w:pPr>
              <w:spacing w:before="80"/>
              <w:jc w:val="right"/>
              <w:rPr>
                <w:rFonts w:ascii="Tahoma" w:hAnsi="Tahoma" w:cs="Tahoma"/>
                <w:b/>
                <w:bCs/>
                <w:iCs/>
                <w:color w:val="243285"/>
                <w:sz w:val="44"/>
                <w:szCs w:val="44"/>
              </w:rPr>
            </w:pPr>
          </w:p>
          <w:p w14:paraId="0C28A346" w14:textId="65652258" w:rsidR="00FE79FE" w:rsidRPr="004D1479" w:rsidRDefault="00D21861" w:rsidP="00D21861">
            <w:pPr>
              <w:spacing w:before="80"/>
              <w:jc w:val="right"/>
              <w:rPr>
                <w:rFonts w:ascii="Tahoma" w:hAnsi="Tahoma" w:cs="Tahoma"/>
                <w:b/>
                <w:bCs/>
                <w:iCs/>
                <w:color w:val="243285"/>
                <w:sz w:val="44"/>
                <w:szCs w:val="44"/>
              </w:rPr>
            </w:pPr>
            <w:r w:rsidRPr="004D1479">
              <w:rPr>
                <w:rFonts w:ascii="Tahoma" w:hAnsi="Tahoma" w:cs="Tahoma"/>
                <w:b/>
                <w:bCs/>
                <w:iCs/>
                <w:color w:val="243285"/>
                <w:sz w:val="44"/>
                <w:szCs w:val="44"/>
              </w:rPr>
              <w:t>Cartes numériques relatives au calcul de l</w:t>
            </w:r>
            <w:r w:rsidR="00717FFB" w:rsidRPr="004D1479">
              <w:rPr>
                <w:rFonts w:ascii="Tahoma" w:hAnsi="Tahoma" w:cs="Tahoma"/>
                <w:b/>
                <w:bCs/>
                <w:iCs/>
                <w:color w:val="243285"/>
                <w:sz w:val="44"/>
                <w:szCs w:val="44"/>
              </w:rPr>
              <w:t>'</w:t>
            </w:r>
            <w:r w:rsidRPr="004D1479">
              <w:rPr>
                <w:rFonts w:ascii="Tahoma" w:hAnsi="Tahoma" w:cs="Tahoma"/>
                <w:b/>
                <w:bCs/>
                <w:iCs/>
                <w:color w:val="243285"/>
                <w:sz w:val="44"/>
                <w:szCs w:val="44"/>
              </w:rPr>
              <w:t>affaiblissement dû</w:t>
            </w:r>
            <w:r w:rsidR="00DC6EC7" w:rsidRPr="004D1479">
              <w:rPr>
                <w:rFonts w:ascii="Tahoma" w:hAnsi="Tahoma" w:cs="Tahoma"/>
                <w:b/>
                <w:bCs/>
                <w:iCs/>
                <w:color w:val="243285"/>
                <w:sz w:val="44"/>
                <w:szCs w:val="44"/>
              </w:rPr>
              <w:t xml:space="preserve"> </w:t>
            </w:r>
            <w:r w:rsidRPr="004D1479">
              <w:rPr>
                <w:rFonts w:ascii="Tahoma" w:hAnsi="Tahoma" w:cs="Tahoma"/>
                <w:b/>
                <w:bCs/>
                <w:iCs/>
                <w:color w:val="243285"/>
                <w:sz w:val="44"/>
                <w:szCs w:val="44"/>
              </w:rPr>
              <w:t xml:space="preserve">aux gaz </w:t>
            </w:r>
            <w:r w:rsidR="00DC6EC7" w:rsidRPr="004D1479">
              <w:rPr>
                <w:rFonts w:ascii="Tahoma" w:hAnsi="Tahoma" w:cs="Tahoma"/>
                <w:b/>
                <w:bCs/>
                <w:iCs/>
                <w:color w:val="243285"/>
                <w:sz w:val="44"/>
                <w:szCs w:val="44"/>
              </w:rPr>
              <w:br/>
            </w:r>
            <w:r w:rsidRPr="004D1479">
              <w:rPr>
                <w:rFonts w:ascii="Tahoma" w:hAnsi="Tahoma" w:cs="Tahoma"/>
                <w:b/>
                <w:bCs/>
                <w:iCs/>
                <w:color w:val="243285"/>
                <w:sz w:val="44"/>
                <w:szCs w:val="44"/>
              </w:rPr>
              <w:t>et effets associés</w:t>
            </w:r>
          </w:p>
          <w:p w14:paraId="0E0C76AB" w14:textId="77777777" w:rsidR="00E02402" w:rsidRPr="004D1479" w:rsidRDefault="00E02402" w:rsidP="00411491">
            <w:pPr>
              <w:spacing w:before="80"/>
              <w:jc w:val="right"/>
              <w:rPr>
                <w:rFonts w:ascii="Tahoma" w:hAnsi="Tahoma" w:cs="Tahoma"/>
                <w:b/>
                <w:bCs/>
                <w:iCs/>
                <w:color w:val="243285"/>
                <w:sz w:val="44"/>
                <w:szCs w:val="44"/>
              </w:rPr>
            </w:pPr>
          </w:p>
        </w:tc>
      </w:tr>
      <w:tr w:rsidR="00FE79FE" w:rsidRPr="004D1479" w14:paraId="3761AD7E" w14:textId="77777777">
        <w:tc>
          <w:tcPr>
            <w:tcW w:w="10089" w:type="dxa"/>
          </w:tcPr>
          <w:p w14:paraId="708FE67D" w14:textId="77777777" w:rsidR="00AD267B" w:rsidRPr="004D1479" w:rsidRDefault="00AD267B" w:rsidP="00411491">
            <w:pPr>
              <w:spacing w:before="80"/>
              <w:ind w:right="640"/>
              <w:rPr>
                <w:rFonts w:ascii="Tahoma" w:hAnsi="Tahoma" w:cs="Tahoma"/>
                <w:b/>
                <w:bCs/>
                <w:iCs/>
                <w:color w:val="243285"/>
                <w:sz w:val="32"/>
                <w:szCs w:val="32"/>
              </w:rPr>
            </w:pPr>
          </w:p>
          <w:p w14:paraId="5B8A3B13" w14:textId="77777777" w:rsidR="00AD267B" w:rsidRPr="004D1479" w:rsidRDefault="00AD267B" w:rsidP="00411491">
            <w:pPr>
              <w:spacing w:before="80"/>
              <w:ind w:right="640"/>
              <w:rPr>
                <w:rFonts w:ascii="Tahoma" w:hAnsi="Tahoma" w:cs="Tahoma"/>
                <w:b/>
                <w:bCs/>
                <w:iCs/>
                <w:color w:val="243285"/>
                <w:sz w:val="32"/>
                <w:szCs w:val="32"/>
              </w:rPr>
            </w:pPr>
          </w:p>
          <w:p w14:paraId="610936DF" w14:textId="77777777" w:rsidR="00AD267B" w:rsidRPr="004D1479" w:rsidRDefault="00AD267B" w:rsidP="00411491">
            <w:pPr>
              <w:spacing w:before="80" w:after="180"/>
              <w:ind w:right="720"/>
              <w:rPr>
                <w:rFonts w:ascii="Tahoma" w:hAnsi="Tahoma" w:cs="Tahoma"/>
                <w:b/>
                <w:bCs/>
                <w:iCs/>
                <w:color w:val="243285"/>
                <w:sz w:val="36"/>
                <w:szCs w:val="36"/>
              </w:rPr>
            </w:pPr>
          </w:p>
          <w:p w14:paraId="398AE33A" w14:textId="77777777" w:rsidR="00013002" w:rsidRPr="004D1479" w:rsidRDefault="00FE79FE" w:rsidP="00411491">
            <w:pPr>
              <w:spacing w:before="80" w:after="180"/>
              <w:jc w:val="right"/>
              <w:rPr>
                <w:rFonts w:ascii="Tahoma" w:hAnsi="Tahoma" w:cs="Tahoma"/>
                <w:b/>
                <w:bCs/>
                <w:iCs/>
                <w:color w:val="243285"/>
                <w:sz w:val="36"/>
                <w:szCs w:val="36"/>
              </w:rPr>
            </w:pPr>
            <w:r w:rsidRPr="004D1479">
              <w:rPr>
                <w:rFonts w:ascii="Tahoma" w:hAnsi="Tahoma" w:cs="Tahoma"/>
                <w:b/>
                <w:bCs/>
                <w:iCs/>
                <w:color w:val="243285"/>
                <w:sz w:val="36"/>
                <w:szCs w:val="36"/>
              </w:rPr>
              <w:t>S</w:t>
            </w:r>
            <w:r w:rsidR="00D31EB8" w:rsidRPr="004D1479">
              <w:rPr>
                <w:rFonts w:ascii="Tahoma" w:hAnsi="Tahoma" w:cs="Tahoma"/>
                <w:b/>
                <w:bCs/>
                <w:iCs/>
                <w:color w:val="243285"/>
                <w:sz w:val="36"/>
                <w:szCs w:val="36"/>
              </w:rPr>
              <w:t>é</w:t>
            </w:r>
            <w:r w:rsidRPr="004D1479">
              <w:rPr>
                <w:rFonts w:ascii="Tahoma" w:hAnsi="Tahoma" w:cs="Tahoma"/>
                <w:b/>
                <w:bCs/>
                <w:iCs/>
                <w:color w:val="243285"/>
                <w:sz w:val="36"/>
                <w:szCs w:val="36"/>
              </w:rPr>
              <w:t>rie</w:t>
            </w:r>
            <w:r w:rsidR="00D31EB8" w:rsidRPr="004D1479">
              <w:rPr>
                <w:rFonts w:ascii="Tahoma" w:hAnsi="Tahoma" w:cs="Tahoma"/>
                <w:b/>
                <w:bCs/>
                <w:iCs/>
                <w:color w:val="243285"/>
                <w:sz w:val="36"/>
                <w:szCs w:val="36"/>
              </w:rPr>
              <w:t xml:space="preserve"> </w:t>
            </w:r>
            <w:r w:rsidR="00DE5EA2" w:rsidRPr="004D1479">
              <w:rPr>
                <w:rFonts w:ascii="Tahoma" w:hAnsi="Tahoma" w:cs="Tahoma"/>
                <w:b/>
                <w:bCs/>
                <w:iCs/>
                <w:color w:val="243285"/>
                <w:sz w:val="36"/>
                <w:szCs w:val="36"/>
              </w:rPr>
              <w:t>P</w:t>
            </w:r>
          </w:p>
          <w:p w14:paraId="203BF639" w14:textId="77777777" w:rsidR="00FE79FE" w:rsidRPr="004D1479" w:rsidRDefault="00DE5EA2" w:rsidP="00411491">
            <w:pPr>
              <w:spacing w:before="80"/>
              <w:jc w:val="right"/>
              <w:rPr>
                <w:rFonts w:ascii="Tahoma" w:hAnsi="Tahoma" w:cs="Tahoma"/>
                <w:b/>
                <w:bCs/>
                <w:iCs/>
                <w:color w:val="243285"/>
                <w:sz w:val="36"/>
                <w:szCs w:val="36"/>
              </w:rPr>
            </w:pPr>
            <w:r w:rsidRPr="004D1479">
              <w:rPr>
                <w:rFonts w:ascii="Tahoma" w:hAnsi="Tahoma" w:cs="Tahoma"/>
                <w:b/>
                <w:bCs/>
                <w:iCs/>
                <w:color w:val="243285"/>
                <w:sz w:val="36"/>
                <w:szCs w:val="36"/>
              </w:rPr>
              <w:t>Propagation des ondes radioélectriques</w:t>
            </w:r>
          </w:p>
        </w:tc>
      </w:tr>
    </w:tbl>
    <w:p w14:paraId="39498ADF" w14:textId="77777777" w:rsidR="00A71FE5" w:rsidRPr="004D1479" w:rsidRDefault="00A71FE5" w:rsidP="00411491">
      <w:pPr>
        <w:spacing w:before="80"/>
        <w:rPr>
          <w:i/>
          <w:sz w:val="22"/>
        </w:rPr>
      </w:pPr>
    </w:p>
    <w:p w14:paraId="55616D85" w14:textId="77777777" w:rsidR="00FE79FE" w:rsidRPr="004D1479" w:rsidRDefault="00FE79FE" w:rsidP="00411491">
      <w:pPr>
        <w:spacing w:before="80"/>
        <w:rPr>
          <w:i/>
          <w:sz w:val="22"/>
        </w:rPr>
      </w:pPr>
    </w:p>
    <w:p w14:paraId="15B35F5C" w14:textId="77777777" w:rsidR="00FE79FE" w:rsidRPr="004D1479" w:rsidRDefault="00FE79FE" w:rsidP="00411491">
      <w:pPr>
        <w:spacing w:before="80"/>
        <w:rPr>
          <w:i/>
          <w:sz w:val="22"/>
        </w:rPr>
      </w:pPr>
    </w:p>
    <w:p w14:paraId="1D5E104F" w14:textId="77777777" w:rsidR="00FE79FE" w:rsidRPr="004D1479" w:rsidRDefault="00FE79FE" w:rsidP="00411491">
      <w:pPr>
        <w:spacing w:before="80"/>
        <w:rPr>
          <w:i/>
          <w:sz w:val="22"/>
        </w:rPr>
      </w:pPr>
    </w:p>
    <w:p w14:paraId="3CA46FE8" w14:textId="77777777" w:rsidR="00FE79FE" w:rsidRPr="004D1479" w:rsidRDefault="00FE79FE" w:rsidP="00411491">
      <w:pPr>
        <w:spacing w:before="80"/>
        <w:rPr>
          <w:i/>
          <w:sz w:val="22"/>
        </w:rPr>
      </w:pPr>
    </w:p>
    <w:p w14:paraId="0B65DC85" w14:textId="77777777" w:rsidR="00A71FE5" w:rsidRPr="004D1479" w:rsidRDefault="00A71FE5" w:rsidP="00411491">
      <w:pPr>
        <w:spacing w:before="80"/>
        <w:rPr>
          <w:i/>
          <w:sz w:val="22"/>
        </w:rPr>
      </w:pPr>
    </w:p>
    <w:p w14:paraId="5DC9877F" w14:textId="77777777" w:rsidR="00CD659B" w:rsidRPr="004D1479" w:rsidRDefault="00CD659B" w:rsidP="00411491">
      <w:pPr>
        <w:pStyle w:val="Equation"/>
        <w:tabs>
          <w:tab w:val="clear" w:pos="4820"/>
          <w:tab w:val="clear" w:pos="9639"/>
          <w:tab w:val="left" w:pos="1191"/>
          <w:tab w:val="left" w:pos="1588"/>
          <w:tab w:val="left" w:pos="1985"/>
        </w:tabs>
        <w:rPr>
          <w:rFonts w:ascii="Palatino Linotype" w:hAnsi="Palatino Linotype"/>
        </w:rPr>
        <w:sectPr w:rsidR="00CD659B" w:rsidRPr="004D1479">
          <w:headerReference w:type="even" r:id="rId7"/>
          <w:headerReference w:type="default" r:id="rId8"/>
          <w:pgSz w:w="11907" w:h="16840" w:code="9"/>
          <w:pgMar w:top="1089" w:right="1089" w:bottom="284" w:left="1089" w:header="567" w:footer="284" w:gutter="0"/>
          <w:pgNumType w:start="1"/>
          <w:cols w:space="720"/>
        </w:sectPr>
      </w:pPr>
    </w:p>
    <w:p w14:paraId="17600149" w14:textId="77777777" w:rsidR="00F54FBD" w:rsidRPr="004D1479" w:rsidRDefault="00F54FBD"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4D1479">
        <w:rPr>
          <w:bCs/>
          <w:sz w:val="24"/>
          <w:szCs w:val="24"/>
        </w:rPr>
        <w:lastRenderedPageBreak/>
        <w:t>Avant-propos</w:t>
      </w:r>
    </w:p>
    <w:p w14:paraId="591E0172" w14:textId="017C1A1D" w:rsidR="00F54FBD" w:rsidRPr="004D1479" w:rsidRDefault="00F54FBD" w:rsidP="00411491">
      <w:pPr>
        <w:spacing w:before="240"/>
        <w:rPr>
          <w:sz w:val="20"/>
        </w:rPr>
      </w:pPr>
      <w:r w:rsidRPr="004D1479">
        <w:rPr>
          <w:sz w:val="20"/>
        </w:rPr>
        <w:t xml:space="preserve">Le </w:t>
      </w:r>
      <w:r w:rsidR="00614CC6" w:rsidRPr="004D1479">
        <w:rPr>
          <w:sz w:val="20"/>
        </w:rPr>
        <w:t>rôle</w:t>
      </w:r>
      <w:r w:rsidRPr="004D1479">
        <w:rPr>
          <w:sz w:val="20"/>
        </w:rPr>
        <w:t xml:space="preserve"> du Secteur des radiocommunications est d</w:t>
      </w:r>
      <w:r w:rsidR="00717FFB" w:rsidRPr="004D1479">
        <w:rPr>
          <w:sz w:val="20"/>
        </w:rPr>
        <w:t>'</w:t>
      </w:r>
      <w:r w:rsidRPr="004D1479">
        <w:rPr>
          <w:sz w:val="20"/>
        </w:rPr>
        <w:t>assurer l</w:t>
      </w:r>
      <w:r w:rsidR="00717FFB" w:rsidRPr="004D1479">
        <w:rPr>
          <w:sz w:val="20"/>
        </w:rPr>
        <w:t>'</w:t>
      </w:r>
      <w:r w:rsidRPr="004D1479">
        <w:rPr>
          <w:sz w:val="20"/>
        </w:rPr>
        <w:t xml:space="preserve">utilisation rationnelle, équitable, efficace et économique du spectre radioélectrique par tous les services de radiocommunication, y compris les services par satellite, et de </w:t>
      </w:r>
      <w:r w:rsidR="00614CC6" w:rsidRPr="004D1479">
        <w:rPr>
          <w:sz w:val="20"/>
        </w:rPr>
        <w:t>procéder</w:t>
      </w:r>
      <w:r w:rsidRPr="004D1479">
        <w:rPr>
          <w:sz w:val="20"/>
        </w:rPr>
        <w:t xml:space="preserve"> à des études pour toutes les gammes de </w:t>
      </w:r>
      <w:r w:rsidR="00614CC6" w:rsidRPr="004D1479">
        <w:rPr>
          <w:sz w:val="20"/>
        </w:rPr>
        <w:t>fréquences</w:t>
      </w:r>
      <w:r w:rsidRPr="004D1479">
        <w:rPr>
          <w:sz w:val="20"/>
        </w:rPr>
        <w:t>, à partir desquelles les Recommandations seront élaborées et adoptées.</w:t>
      </w:r>
    </w:p>
    <w:p w14:paraId="6F2A4788" w14:textId="28752195" w:rsidR="00F54FBD" w:rsidRPr="004D1479" w:rsidRDefault="00F54FBD" w:rsidP="00411491">
      <w:pPr>
        <w:rPr>
          <w:sz w:val="20"/>
        </w:rPr>
      </w:pPr>
      <w:r w:rsidRPr="004D1479">
        <w:rPr>
          <w:sz w:val="20"/>
        </w:rPr>
        <w:t xml:space="preserve">Les </w:t>
      </w:r>
      <w:r w:rsidR="00614CC6" w:rsidRPr="004D1479">
        <w:rPr>
          <w:sz w:val="20"/>
        </w:rPr>
        <w:t>fo</w:t>
      </w:r>
      <w:r w:rsidRPr="004D1479">
        <w:rPr>
          <w:sz w:val="20"/>
        </w:rPr>
        <w:t xml:space="preserve">nctions </w:t>
      </w:r>
      <w:r w:rsidR="00614CC6" w:rsidRPr="004D1479">
        <w:rPr>
          <w:sz w:val="20"/>
        </w:rPr>
        <w:t>réglementaires</w:t>
      </w:r>
      <w:r w:rsidRPr="004D1479">
        <w:rPr>
          <w:sz w:val="20"/>
        </w:rPr>
        <w:t xml:space="preserve"> et politiques du Secteur des radiocommunications sont remplies par les Conférences mondiales et </w:t>
      </w:r>
      <w:r w:rsidR="00614CC6" w:rsidRPr="004D1479">
        <w:rPr>
          <w:sz w:val="20"/>
        </w:rPr>
        <w:t>régionales</w:t>
      </w:r>
      <w:r w:rsidRPr="004D1479">
        <w:rPr>
          <w:sz w:val="20"/>
        </w:rPr>
        <w:t xml:space="preserve"> des radiocommunications et par les Assemblées des radiocommunications assistées par les Commissions d</w:t>
      </w:r>
      <w:r w:rsidR="00717FFB" w:rsidRPr="004D1479">
        <w:rPr>
          <w:sz w:val="20"/>
        </w:rPr>
        <w:t>'</w:t>
      </w:r>
      <w:r w:rsidRPr="004D1479">
        <w:rPr>
          <w:sz w:val="20"/>
        </w:rPr>
        <w:t>études.</w:t>
      </w:r>
    </w:p>
    <w:p w14:paraId="4407136F" w14:textId="77777777" w:rsidR="00F54FBD" w:rsidRPr="004D1479" w:rsidRDefault="00E44CBB" w:rsidP="00411491">
      <w:pPr>
        <w:pStyle w:val="Heading1"/>
        <w:spacing w:before="360"/>
        <w:jc w:val="center"/>
        <w:rPr>
          <w:szCs w:val="24"/>
        </w:rPr>
      </w:pPr>
      <w:r w:rsidRPr="004D1479">
        <w:rPr>
          <w:szCs w:val="24"/>
        </w:rPr>
        <w:t>Politique en matière de droits de propriété intellectuelle</w:t>
      </w:r>
      <w:r w:rsidR="00F54FBD" w:rsidRPr="004D1479">
        <w:rPr>
          <w:szCs w:val="24"/>
        </w:rPr>
        <w:t xml:space="preserve"> (IPR)</w:t>
      </w:r>
    </w:p>
    <w:p w14:paraId="5E8159DF" w14:textId="5F473843" w:rsidR="00E44CBB" w:rsidRPr="004D1479" w:rsidRDefault="00E44CBB" w:rsidP="00411491">
      <w:pPr>
        <w:spacing w:before="240"/>
        <w:rPr>
          <w:sz w:val="20"/>
        </w:rPr>
      </w:pPr>
      <w:r w:rsidRPr="004D1479">
        <w:rPr>
          <w:sz w:val="20"/>
        </w:rPr>
        <w:t>La politique de l</w:t>
      </w:r>
      <w:r w:rsidR="00717FFB" w:rsidRPr="004D1479">
        <w:rPr>
          <w:sz w:val="20"/>
        </w:rPr>
        <w:t>'</w:t>
      </w:r>
      <w:r w:rsidRPr="004D1479">
        <w:rPr>
          <w:sz w:val="20"/>
        </w:rPr>
        <w:t>UIT</w:t>
      </w:r>
      <w:r w:rsidRPr="004D1479">
        <w:rPr>
          <w:sz w:val="20"/>
        </w:rPr>
        <w:noBreakHyphen/>
        <w:t>R en matière de droits de propriété intellectuelle est décrite dans la «Politique commune de l</w:t>
      </w:r>
      <w:r w:rsidR="00717FFB" w:rsidRPr="004D1479">
        <w:rPr>
          <w:sz w:val="20"/>
        </w:rPr>
        <w:t>'</w:t>
      </w:r>
      <w:r w:rsidRPr="004D1479">
        <w:rPr>
          <w:sz w:val="20"/>
        </w:rPr>
        <w:t>UIT</w:t>
      </w:r>
      <w:r w:rsidRPr="004D1479">
        <w:rPr>
          <w:sz w:val="20"/>
        </w:rPr>
        <w:noBreakHyphen/>
        <w:t>T, l</w:t>
      </w:r>
      <w:r w:rsidR="00717FFB" w:rsidRPr="004D1479">
        <w:rPr>
          <w:sz w:val="20"/>
        </w:rPr>
        <w:t>'</w:t>
      </w:r>
      <w:r w:rsidRPr="004D1479">
        <w:rPr>
          <w:sz w:val="20"/>
        </w:rPr>
        <w:t>UIT</w:t>
      </w:r>
      <w:r w:rsidRPr="004D1479">
        <w:rPr>
          <w:sz w:val="20"/>
        </w:rPr>
        <w:noBreakHyphen/>
        <w:t>R, l</w:t>
      </w:r>
      <w:r w:rsidR="00717FFB" w:rsidRPr="004D1479">
        <w:rPr>
          <w:sz w:val="20"/>
        </w:rPr>
        <w:t>'</w:t>
      </w:r>
      <w:r w:rsidRPr="004D1479">
        <w:rPr>
          <w:sz w:val="20"/>
        </w:rPr>
        <w:t>ISO et la CEI en matière de brevets», dont il est question dans la Résolution UIT-R 1. Les formulaires que les titulaires de brevets doivent utiliser pour soumettre les déclarations de brevet et d</w:t>
      </w:r>
      <w:r w:rsidR="00717FFB" w:rsidRPr="004D1479">
        <w:rPr>
          <w:sz w:val="20"/>
        </w:rPr>
        <w:t>'</w:t>
      </w:r>
      <w:r w:rsidRPr="004D1479">
        <w:rPr>
          <w:sz w:val="20"/>
        </w:rPr>
        <w:t>octroi de licence sont accessibles à l</w:t>
      </w:r>
      <w:r w:rsidR="00717FFB" w:rsidRPr="004D1479">
        <w:rPr>
          <w:sz w:val="20"/>
        </w:rPr>
        <w:t>'</w:t>
      </w:r>
      <w:r w:rsidRPr="004D1479">
        <w:rPr>
          <w:sz w:val="20"/>
        </w:rPr>
        <w:t xml:space="preserve">adresse </w:t>
      </w:r>
      <w:hyperlink r:id="rId9" w:history="1">
        <w:r w:rsidRPr="004D1479">
          <w:rPr>
            <w:rStyle w:val="Hyperlink"/>
            <w:sz w:val="20"/>
          </w:rPr>
          <w:t>http://www.itu.int/ITU-R/go/patents/fr</w:t>
        </w:r>
      </w:hyperlink>
      <w:r w:rsidRPr="004D1479">
        <w:rPr>
          <w:sz w:val="20"/>
        </w:rPr>
        <w:t>, où l</w:t>
      </w:r>
      <w:r w:rsidR="00717FFB" w:rsidRPr="004D1479">
        <w:rPr>
          <w:sz w:val="20"/>
        </w:rPr>
        <w:t>'</w:t>
      </w:r>
      <w:r w:rsidRPr="004D1479">
        <w:rPr>
          <w:sz w:val="20"/>
        </w:rPr>
        <w:t xml:space="preserve">on trouvera également les Lignes directrices pour la mise en </w:t>
      </w:r>
      <w:r w:rsidR="00411491" w:rsidRPr="004D1479">
        <w:rPr>
          <w:sz w:val="20"/>
        </w:rPr>
        <w:t>œuvre</w:t>
      </w:r>
      <w:r w:rsidRPr="004D1479">
        <w:rPr>
          <w:sz w:val="20"/>
        </w:rPr>
        <w:t xml:space="preserve"> de la politique commune en matière de brevets de l</w:t>
      </w:r>
      <w:r w:rsidR="00717FFB" w:rsidRPr="004D1479">
        <w:rPr>
          <w:sz w:val="20"/>
        </w:rPr>
        <w:t>'</w:t>
      </w:r>
      <w:r w:rsidRPr="004D1479">
        <w:rPr>
          <w:sz w:val="20"/>
        </w:rPr>
        <w:t>UIT</w:t>
      </w:r>
      <w:r w:rsidRPr="004D1479">
        <w:rPr>
          <w:sz w:val="20"/>
        </w:rPr>
        <w:noBreakHyphen/>
        <w:t>T, l</w:t>
      </w:r>
      <w:r w:rsidR="00717FFB" w:rsidRPr="004D1479">
        <w:rPr>
          <w:sz w:val="20"/>
        </w:rPr>
        <w:t>'</w:t>
      </w:r>
      <w:r w:rsidRPr="004D1479">
        <w:rPr>
          <w:sz w:val="20"/>
        </w:rPr>
        <w:t>UIT</w:t>
      </w:r>
      <w:r w:rsidRPr="004D1479">
        <w:rPr>
          <w:sz w:val="20"/>
        </w:rPr>
        <w:noBreakHyphen/>
        <w:t>R, l</w:t>
      </w:r>
      <w:r w:rsidR="00717FFB" w:rsidRPr="004D1479">
        <w:rPr>
          <w:sz w:val="20"/>
        </w:rPr>
        <w:t>'</w:t>
      </w:r>
      <w:r w:rsidRPr="004D1479">
        <w:rPr>
          <w:sz w:val="20"/>
        </w:rPr>
        <w:t>ISO et la CEI</w:t>
      </w:r>
      <w:r w:rsidRPr="004D1479" w:rsidDel="0061025C">
        <w:rPr>
          <w:sz w:val="20"/>
        </w:rPr>
        <w:t xml:space="preserve"> </w:t>
      </w:r>
      <w:r w:rsidRPr="004D1479">
        <w:rPr>
          <w:sz w:val="20"/>
        </w:rPr>
        <w:t>et la base de données en matière de brevets de l</w:t>
      </w:r>
      <w:r w:rsidR="00717FFB" w:rsidRPr="004D1479">
        <w:rPr>
          <w:sz w:val="20"/>
        </w:rPr>
        <w:t>'</w:t>
      </w:r>
      <w:r w:rsidRPr="004D1479">
        <w:rPr>
          <w:sz w:val="20"/>
        </w:rPr>
        <w:t>UIT-R.</w:t>
      </w:r>
    </w:p>
    <w:p w14:paraId="2361A3F8" w14:textId="77777777" w:rsidR="00F54FBD" w:rsidRPr="004D1479" w:rsidRDefault="00F54FBD" w:rsidP="0041149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4D1479" w14:paraId="0B33D83C" w14:textId="77777777">
        <w:tc>
          <w:tcPr>
            <w:tcW w:w="9360" w:type="dxa"/>
            <w:gridSpan w:val="2"/>
          </w:tcPr>
          <w:p w14:paraId="73DC2068" w14:textId="77777777" w:rsidR="00F54FBD" w:rsidRPr="004D1479" w:rsidRDefault="009454F8" w:rsidP="00411491">
            <w:pPr>
              <w:pStyle w:val="Chaptitle"/>
              <w:keepLines w:val="0"/>
              <w:tabs>
                <w:tab w:val="clear" w:pos="794"/>
                <w:tab w:val="clear" w:pos="1191"/>
                <w:tab w:val="clear" w:pos="1588"/>
                <w:tab w:val="clear" w:pos="1985"/>
              </w:tabs>
              <w:overflowPunct/>
              <w:spacing w:before="140"/>
              <w:textAlignment w:val="auto"/>
              <w:rPr>
                <w:sz w:val="22"/>
                <w:szCs w:val="22"/>
              </w:rPr>
            </w:pPr>
            <w:r w:rsidRPr="004D1479">
              <w:rPr>
                <w:sz w:val="22"/>
                <w:szCs w:val="22"/>
              </w:rPr>
              <w:t xml:space="preserve">Séries des Recommandations UIT-R </w:t>
            </w:r>
          </w:p>
          <w:p w14:paraId="5ED42247" w14:textId="363E9318" w:rsidR="00F54FBD" w:rsidRPr="004D1479" w:rsidRDefault="00F54FBD"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D1479">
              <w:rPr>
                <w:b w:val="0"/>
                <w:sz w:val="18"/>
                <w:szCs w:val="18"/>
              </w:rPr>
              <w:t>(</w:t>
            </w:r>
            <w:r w:rsidR="00411491" w:rsidRPr="004D1479">
              <w:rPr>
                <w:b w:val="0"/>
                <w:sz w:val="18"/>
                <w:szCs w:val="18"/>
              </w:rPr>
              <w:t>Également</w:t>
            </w:r>
            <w:r w:rsidR="009454F8" w:rsidRPr="004D1479">
              <w:rPr>
                <w:b w:val="0"/>
                <w:sz w:val="18"/>
                <w:szCs w:val="18"/>
              </w:rPr>
              <w:t xml:space="preserve"> disponible en ligne:</w:t>
            </w:r>
            <w:r w:rsidRPr="004D1479">
              <w:rPr>
                <w:b w:val="0"/>
                <w:sz w:val="18"/>
                <w:szCs w:val="18"/>
              </w:rPr>
              <w:t xml:space="preserve"> </w:t>
            </w:r>
            <w:hyperlink r:id="rId10" w:history="1">
              <w:r w:rsidR="00837CB5" w:rsidRPr="004D1479">
                <w:rPr>
                  <w:rStyle w:val="Hyperlink"/>
                  <w:b w:val="0"/>
                  <w:bCs/>
                  <w:sz w:val="18"/>
                  <w:szCs w:val="18"/>
                </w:rPr>
                <w:t>http://www.itu.int/publ/R-REC/fr</w:t>
              </w:r>
            </w:hyperlink>
            <w:r w:rsidR="00BC0651" w:rsidRPr="004D1479">
              <w:rPr>
                <w:b w:val="0"/>
                <w:bCs/>
                <w:sz w:val="18"/>
                <w:szCs w:val="18"/>
              </w:rPr>
              <w:t>)</w:t>
            </w:r>
          </w:p>
        </w:tc>
      </w:tr>
      <w:tr w:rsidR="00F54FBD" w:rsidRPr="004D1479" w14:paraId="7B8F8362" w14:textId="77777777" w:rsidTr="005E427C">
        <w:tc>
          <w:tcPr>
            <w:tcW w:w="1140" w:type="dxa"/>
            <w:tcBorders>
              <w:bottom w:val="nil"/>
            </w:tcBorders>
          </w:tcPr>
          <w:p w14:paraId="5EFB327D" w14:textId="77777777" w:rsidR="00F54FBD" w:rsidRPr="004D1479" w:rsidRDefault="00F54FBD" w:rsidP="00411491">
            <w:pPr>
              <w:spacing w:before="90" w:after="100"/>
              <w:ind w:left="57"/>
              <w:rPr>
                <w:b/>
                <w:bCs/>
                <w:sz w:val="20"/>
              </w:rPr>
            </w:pPr>
            <w:r w:rsidRPr="004D1479">
              <w:rPr>
                <w:b/>
                <w:bCs/>
                <w:sz w:val="20"/>
              </w:rPr>
              <w:t>S</w:t>
            </w:r>
            <w:r w:rsidR="009454F8" w:rsidRPr="004D1479">
              <w:rPr>
                <w:b/>
                <w:bCs/>
                <w:sz w:val="20"/>
              </w:rPr>
              <w:t>é</w:t>
            </w:r>
            <w:r w:rsidRPr="004D1479">
              <w:rPr>
                <w:b/>
                <w:bCs/>
                <w:sz w:val="20"/>
              </w:rPr>
              <w:t>ries</w:t>
            </w:r>
          </w:p>
        </w:tc>
        <w:tc>
          <w:tcPr>
            <w:tcW w:w="8220" w:type="dxa"/>
            <w:tcBorders>
              <w:bottom w:val="nil"/>
            </w:tcBorders>
          </w:tcPr>
          <w:p w14:paraId="65CCC431" w14:textId="77777777" w:rsidR="00F54FBD" w:rsidRPr="004D1479"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D1479">
              <w:rPr>
                <w:bCs/>
                <w:sz w:val="20"/>
              </w:rPr>
              <w:t>Titre</w:t>
            </w:r>
          </w:p>
        </w:tc>
      </w:tr>
      <w:tr w:rsidR="00F54FBD" w:rsidRPr="004D1479" w14:paraId="5AE9982C" w14:textId="77777777" w:rsidTr="005E427C">
        <w:tc>
          <w:tcPr>
            <w:tcW w:w="1140" w:type="dxa"/>
            <w:tcBorders>
              <w:top w:val="nil"/>
              <w:bottom w:val="nil"/>
            </w:tcBorders>
            <w:shd w:val="clear" w:color="auto" w:fill="auto"/>
          </w:tcPr>
          <w:p w14:paraId="4BB042E8" w14:textId="77777777" w:rsidR="00F54FBD" w:rsidRPr="004D1479" w:rsidRDefault="00F54FBD" w:rsidP="00411491">
            <w:pPr>
              <w:spacing w:before="30" w:after="30"/>
              <w:ind w:left="57"/>
              <w:jc w:val="left"/>
              <w:rPr>
                <w:b/>
                <w:bCs/>
                <w:sz w:val="20"/>
              </w:rPr>
            </w:pPr>
            <w:r w:rsidRPr="004D1479">
              <w:rPr>
                <w:b/>
                <w:bCs/>
                <w:sz w:val="20"/>
              </w:rPr>
              <w:t>BO</w:t>
            </w:r>
          </w:p>
        </w:tc>
        <w:tc>
          <w:tcPr>
            <w:tcW w:w="8220" w:type="dxa"/>
            <w:tcBorders>
              <w:top w:val="nil"/>
              <w:bottom w:val="nil"/>
            </w:tcBorders>
            <w:shd w:val="clear" w:color="auto" w:fill="auto"/>
          </w:tcPr>
          <w:p w14:paraId="4403A54F" w14:textId="77777777" w:rsidR="00F54FBD" w:rsidRPr="004D1479"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D1479">
              <w:rPr>
                <w:b w:val="0"/>
                <w:sz w:val="20"/>
              </w:rPr>
              <w:t>Diffusion par satellite</w:t>
            </w:r>
          </w:p>
        </w:tc>
      </w:tr>
      <w:tr w:rsidR="00F54FBD" w:rsidRPr="004D1479" w14:paraId="236C09F4" w14:textId="77777777" w:rsidTr="00E80F1D">
        <w:tc>
          <w:tcPr>
            <w:tcW w:w="1140" w:type="dxa"/>
            <w:tcBorders>
              <w:top w:val="nil"/>
              <w:bottom w:val="nil"/>
            </w:tcBorders>
          </w:tcPr>
          <w:p w14:paraId="4E7FACF8" w14:textId="77777777" w:rsidR="00F54FBD" w:rsidRPr="004D1479" w:rsidRDefault="00F54FBD" w:rsidP="00411491">
            <w:pPr>
              <w:spacing w:before="30" w:after="30"/>
              <w:ind w:left="57"/>
              <w:jc w:val="left"/>
              <w:rPr>
                <w:b/>
                <w:bCs/>
                <w:sz w:val="20"/>
              </w:rPr>
            </w:pPr>
            <w:r w:rsidRPr="004D1479">
              <w:rPr>
                <w:b/>
                <w:bCs/>
                <w:sz w:val="20"/>
              </w:rPr>
              <w:t>BR</w:t>
            </w:r>
          </w:p>
        </w:tc>
        <w:tc>
          <w:tcPr>
            <w:tcW w:w="8220" w:type="dxa"/>
            <w:tcBorders>
              <w:top w:val="nil"/>
              <w:bottom w:val="nil"/>
            </w:tcBorders>
          </w:tcPr>
          <w:p w14:paraId="131B8FE5" w14:textId="07A152CB" w:rsidR="00F54FBD" w:rsidRPr="004D1479"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D1479">
              <w:rPr>
                <w:b w:val="0"/>
                <w:bCs/>
                <w:sz w:val="20"/>
              </w:rPr>
              <w:t>Enregistrement pour la production, l</w:t>
            </w:r>
            <w:r w:rsidR="00717FFB" w:rsidRPr="004D1479">
              <w:rPr>
                <w:b w:val="0"/>
                <w:bCs/>
                <w:sz w:val="20"/>
              </w:rPr>
              <w:t>'</w:t>
            </w:r>
            <w:r w:rsidRPr="004D1479">
              <w:rPr>
                <w:b w:val="0"/>
                <w:bCs/>
                <w:sz w:val="20"/>
              </w:rPr>
              <w:t>archivage et la diffusion; films pour la télévision</w:t>
            </w:r>
          </w:p>
        </w:tc>
      </w:tr>
      <w:tr w:rsidR="00F54FBD" w:rsidRPr="004D1479" w14:paraId="2B741B6B" w14:textId="77777777" w:rsidTr="00E80F1D">
        <w:tc>
          <w:tcPr>
            <w:tcW w:w="1140" w:type="dxa"/>
            <w:tcBorders>
              <w:top w:val="nil"/>
              <w:bottom w:val="nil"/>
            </w:tcBorders>
            <w:shd w:val="clear" w:color="auto" w:fill="auto"/>
          </w:tcPr>
          <w:p w14:paraId="02C68D3E" w14:textId="77777777" w:rsidR="00F54FBD" w:rsidRPr="004D1479" w:rsidRDefault="00F54FBD" w:rsidP="00411491">
            <w:pPr>
              <w:spacing w:before="30" w:after="30"/>
              <w:ind w:left="57"/>
              <w:jc w:val="left"/>
              <w:rPr>
                <w:b/>
                <w:bCs/>
                <w:sz w:val="20"/>
              </w:rPr>
            </w:pPr>
            <w:r w:rsidRPr="004D1479">
              <w:rPr>
                <w:b/>
                <w:bCs/>
                <w:sz w:val="20"/>
              </w:rPr>
              <w:t>BS</w:t>
            </w:r>
          </w:p>
        </w:tc>
        <w:tc>
          <w:tcPr>
            <w:tcW w:w="8220" w:type="dxa"/>
            <w:tcBorders>
              <w:top w:val="nil"/>
              <w:bottom w:val="nil"/>
            </w:tcBorders>
            <w:shd w:val="clear" w:color="auto" w:fill="auto"/>
          </w:tcPr>
          <w:p w14:paraId="16252E76" w14:textId="77777777" w:rsidR="00F54FBD" w:rsidRPr="004D1479"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D1479">
              <w:rPr>
                <w:b w:val="0"/>
                <w:sz w:val="20"/>
              </w:rPr>
              <w:t>Service de radiodiffusion sonore</w:t>
            </w:r>
          </w:p>
        </w:tc>
      </w:tr>
      <w:tr w:rsidR="00F54FBD" w:rsidRPr="004D1479" w14:paraId="58A84A11" w14:textId="77777777" w:rsidTr="00DE5EA2">
        <w:tc>
          <w:tcPr>
            <w:tcW w:w="1140" w:type="dxa"/>
            <w:tcBorders>
              <w:top w:val="nil"/>
              <w:bottom w:val="nil"/>
            </w:tcBorders>
            <w:shd w:val="clear" w:color="auto" w:fill="auto"/>
          </w:tcPr>
          <w:p w14:paraId="204CAB58" w14:textId="77777777" w:rsidR="00F54FBD" w:rsidRPr="004D1479" w:rsidRDefault="00F54FBD" w:rsidP="00411491">
            <w:pPr>
              <w:spacing w:before="30" w:after="30"/>
              <w:ind w:left="57"/>
              <w:jc w:val="left"/>
              <w:rPr>
                <w:b/>
                <w:bCs/>
                <w:sz w:val="20"/>
              </w:rPr>
            </w:pPr>
            <w:r w:rsidRPr="004D1479">
              <w:rPr>
                <w:b/>
                <w:bCs/>
                <w:sz w:val="20"/>
              </w:rPr>
              <w:t>BT</w:t>
            </w:r>
          </w:p>
        </w:tc>
        <w:tc>
          <w:tcPr>
            <w:tcW w:w="8220" w:type="dxa"/>
            <w:tcBorders>
              <w:top w:val="nil"/>
              <w:bottom w:val="nil"/>
            </w:tcBorders>
            <w:shd w:val="clear" w:color="auto" w:fill="auto"/>
          </w:tcPr>
          <w:p w14:paraId="38560FC8" w14:textId="77777777" w:rsidR="00F54FBD" w:rsidRPr="004D1479"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D1479">
              <w:rPr>
                <w:b w:val="0"/>
                <w:bCs/>
                <w:sz w:val="20"/>
              </w:rPr>
              <w:t>Service de radiodiffusion télévisuelle</w:t>
            </w:r>
          </w:p>
        </w:tc>
      </w:tr>
      <w:tr w:rsidR="00F54FBD" w:rsidRPr="004D1479" w14:paraId="0C9DEB74" w14:textId="77777777" w:rsidTr="00DE5EA2">
        <w:tc>
          <w:tcPr>
            <w:tcW w:w="1140" w:type="dxa"/>
            <w:tcBorders>
              <w:top w:val="nil"/>
              <w:bottom w:val="nil"/>
            </w:tcBorders>
            <w:shd w:val="clear" w:color="auto" w:fill="auto"/>
          </w:tcPr>
          <w:p w14:paraId="4B2E42EB" w14:textId="77777777" w:rsidR="00F54FBD" w:rsidRPr="004D1479" w:rsidRDefault="00F54FBD" w:rsidP="00411491">
            <w:pPr>
              <w:spacing w:before="30" w:after="30"/>
              <w:ind w:left="57"/>
              <w:jc w:val="left"/>
              <w:rPr>
                <w:b/>
                <w:bCs/>
                <w:sz w:val="20"/>
              </w:rPr>
            </w:pPr>
            <w:r w:rsidRPr="004D1479">
              <w:rPr>
                <w:b/>
                <w:bCs/>
                <w:sz w:val="20"/>
              </w:rPr>
              <w:t>F</w:t>
            </w:r>
          </w:p>
        </w:tc>
        <w:tc>
          <w:tcPr>
            <w:tcW w:w="8220" w:type="dxa"/>
            <w:tcBorders>
              <w:top w:val="nil"/>
              <w:bottom w:val="nil"/>
            </w:tcBorders>
            <w:shd w:val="clear" w:color="auto" w:fill="auto"/>
          </w:tcPr>
          <w:p w14:paraId="48CA1BEB" w14:textId="77777777" w:rsidR="00F54FBD" w:rsidRPr="004D1479" w:rsidRDefault="009454F8" w:rsidP="004114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D1479">
              <w:rPr>
                <w:sz w:val="20"/>
              </w:rPr>
              <w:t>Service fixe</w:t>
            </w:r>
          </w:p>
        </w:tc>
      </w:tr>
      <w:tr w:rsidR="00F54FBD" w:rsidRPr="004D1479" w14:paraId="2FA5CB12" w14:textId="77777777" w:rsidTr="00DE5EA2">
        <w:tc>
          <w:tcPr>
            <w:tcW w:w="1140" w:type="dxa"/>
            <w:tcBorders>
              <w:top w:val="nil"/>
              <w:bottom w:val="nil"/>
            </w:tcBorders>
            <w:shd w:val="clear" w:color="auto" w:fill="auto"/>
          </w:tcPr>
          <w:p w14:paraId="215E75E4" w14:textId="77777777" w:rsidR="00F54FBD" w:rsidRPr="004D1479" w:rsidRDefault="00F54FBD" w:rsidP="00411491">
            <w:pPr>
              <w:spacing w:before="30" w:after="30"/>
              <w:ind w:left="57"/>
              <w:jc w:val="left"/>
              <w:rPr>
                <w:b/>
                <w:bCs/>
                <w:sz w:val="20"/>
              </w:rPr>
            </w:pPr>
            <w:r w:rsidRPr="004D1479">
              <w:rPr>
                <w:b/>
                <w:bCs/>
                <w:sz w:val="20"/>
              </w:rPr>
              <w:t>M</w:t>
            </w:r>
          </w:p>
        </w:tc>
        <w:tc>
          <w:tcPr>
            <w:tcW w:w="8220" w:type="dxa"/>
            <w:tcBorders>
              <w:top w:val="nil"/>
              <w:bottom w:val="nil"/>
            </w:tcBorders>
            <w:shd w:val="clear" w:color="auto" w:fill="auto"/>
          </w:tcPr>
          <w:p w14:paraId="3FDD80DF" w14:textId="282DA31E" w:rsidR="00F54FBD" w:rsidRPr="004D1479"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D1479">
              <w:rPr>
                <w:b w:val="0"/>
                <w:sz w:val="20"/>
              </w:rPr>
              <w:t>Services mobile, de radiorepérage et d</w:t>
            </w:r>
            <w:r w:rsidR="00717FFB" w:rsidRPr="004D1479">
              <w:rPr>
                <w:b w:val="0"/>
                <w:sz w:val="20"/>
              </w:rPr>
              <w:t>'</w:t>
            </w:r>
            <w:r w:rsidRPr="004D1479">
              <w:rPr>
                <w:b w:val="0"/>
                <w:sz w:val="20"/>
              </w:rPr>
              <w:t>amateur y compris les services par satellite associés</w:t>
            </w:r>
          </w:p>
        </w:tc>
      </w:tr>
      <w:tr w:rsidR="00F54FBD" w:rsidRPr="004D1479" w14:paraId="4FA064B0" w14:textId="77777777" w:rsidTr="00DE5EA2">
        <w:tc>
          <w:tcPr>
            <w:tcW w:w="1140" w:type="dxa"/>
            <w:tcBorders>
              <w:top w:val="nil"/>
              <w:bottom w:val="nil"/>
            </w:tcBorders>
            <w:shd w:val="clear" w:color="auto" w:fill="F3F3F3"/>
          </w:tcPr>
          <w:p w14:paraId="066C4623" w14:textId="77777777" w:rsidR="00F54FBD" w:rsidRPr="004D1479" w:rsidRDefault="00F54FBD" w:rsidP="00411491">
            <w:pPr>
              <w:spacing w:before="30" w:after="30"/>
              <w:ind w:left="57"/>
              <w:jc w:val="left"/>
              <w:rPr>
                <w:b/>
                <w:bCs/>
                <w:color w:val="000080"/>
                <w:sz w:val="20"/>
              </w:rPr>
            </w:pPr>
            <w:r w:rsidRPr="004D1479">
              <w:rPr>
                <w:b/>
                <w:bCs/>
                <w:color w:val="000080"/>
                <w:sz w:val="20"/>
              </w:rPr>
              <w:t>P</w:t>
            </w:r>
          </w:p>
        </w:tc>
        <w:tc>
          <w:tcPr>
            <w:tcW w:w="8220" w:type="dxa"/>
            <w:tcBorders>
              <w:top w:val="nil"/>
              <w:bottom w:val="nil"/>
            </w:tcBorders>
            <w:shd w:val="clear" w:color="auto" w:fill="F3F3F3"/>
          </w:tcPr>
          <w:p w14:paraId="02CB62F8" w14:textId="77777777" w:rsidR="00F54FBD" w:rsidRPr="004D1479" w:rsidRDefault="00614CC6" w:rsidP="00411491">
            <w:pPr>
              <w:spacing w:before="30" w:after="30"/>
              <w:jc w:val="left"/>
              <w:rPr>
                <w:b/>
                <w:bCs/>
                <w:color w:val="000080"/>
                <w:sz w:val="20"/>
              </w:rPr>
            </w:pPr>
            <w:r w:rsidRPr="004D1479">
              <w:rPr>
                <w:b/>
                <w:bCs/>
                <w:color w:val="000080"/>
                <w:sz w:val="20"/>
              </w:rPr>
              <w:t>Propagation des ondes radioélectriques</w:t>
            </w:r>
          </w:p>
        </w:tc>
      </w:tr>
      <w:tr w:rsidR="00F54FBD" w:rsidRPr="004D1479" w14:paraId="6B6326A6" w14:textId="77777777" w:rsidTr="00DE5EA2">
        <w:tc>
          <w:tcPr>
            <w:tcW w:w="1140" w:type="dxa"/>
            <w:tcBorders>
              <w:top w:val="nil"/>
            </w:tcBorders>
          </w:tcPr>
          <w:p w14:paraId="57438E4D" w14:textId="77777777" w:rsidR="00F54FBD" w:rsidRPr="004D1479" w:rsidRDefault="00F54FBD" w:rsidP="00411491">
            <w:pPr>
              <w:spacing w:before="30" w:after="30"/>
              <w:ind w:left="57"/>
              <w:jc w:val="left"/>
              <w:rPr>
                <w:b/>
                <w:bCs/>
                <w:sz w:val="20"/>
              </w:rPr>
            </w:pPr>
            <w:r w:rsidRPr="004D1479">
              <w:rPr>
                <w:b/>
                <w:bCs/>
                <w:sz w:val="20"/>
              </w:rPr>
              <w:t>RA</w:t>
            </w:r>
          </w:p>
        </w:tc>
        <w:tc>
          <w:tcPr>
            <w:tcW w:w="8220" w:type="dxa"/>
            <w:tcBorders>
              <w:top w:val="nil"/>
            </w:tcBorders>
          </w:tcPr>
          <w:p w14:paraId="55B71310" w14:textId="77777777" w:rsidR="00F54FBD" w:rsidRPr="004D1479" w:rsidRDefault="00614CC6" w:rsidP="004114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D1479">
              <w:rPr>
                <w:sz w:val="20"/>
              </w:rPr>
              <w:t>Radio astronomie</w:t>
            </w:r>
          </w:p>
        </w:tc>
      </w:tr>
      <w:tr w:rsidR="00F54FBD" w:rsidRPr="004D1479" w14:paraId="14FA349B" w14:textId="77777777">
        <w:tc>
          <w:tcPr>
            <w:tcW w:w="1140" w:type="dxa"/>
          </w:tcPr>
          <w:p w14:paraId="55CEA657" w14:textId="77777777" w:rsidR="00F54FBD" w:rsidRPr="004D1479" w:rsidRDefault="00F54FBD" w:rsidP="00411491">
            <w:pPr>
              <w:spacing w:before="30" w:after="30"/>
              <w:ind w:left="57"/>
              <w:jc w:val="left"/>
              <w:rPr>
                <w:b/>
                <w:bCs/>
                <w:sz w:val="20"/>
              </w:rPr>
            </w:pPr>
            <w:r w:rsidRPr="004D1479">
              <w:rPr>
                <w:b/>
                <w:bCs/>
                <w:sz w:val="20"/>
              </w:rPr>
              <w:t>RS</w:t>
            </w:r>
          </w:p>
        </w:tc>
        <w:tc>
          <w:tcPr>
            <w:tcW w:w="8220" w:type="dxa"/>
          </w:tcPr>
          <w:p w14:paraId="73D03124" w14:textId="77777777" w:rsidR="00F54FBD" w:rsidRPr="004D1479" w:rsidRDefault="00614CC6" w:rsidP="004114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D1479">
              <w:rPr>
                <w:sz w:val="20"/>
              </w:rPr>
              <w:t>Systèmes de télédétection</w:t>
            </w:r>
          </w:p>
        </w:tc>
      </w:tr>
      <w:tr w:rsidR="00F54FBD" w:rsidRPr="004D1479" w14:paraId="4A7B0113" w14:textId="77777777">
        <w:tc>
          <w:tcPr>
            <w:tcW w:w="1140" w:type="dxa"/>
          </w:tcPr>
          <w:p w14:paraId="5DC0E1F8" w14:textId="77777777" w:rsidR="00F54FBD" w:rsidRPr="004D1479" w:rsidRDefault="00F54FBD" w:rsidP="00411491">
            <w:pPr>
              <w:spacing w:before="30" w:after="30"/>
              <w:ind w:left="57"/>
              <w:jc w:val="left"/>
              <w:rPr>
                <w:b/>
                <w:bCs/>
                <w:sz w:val="20"/>
              </w:rPr>
            </w:pPr>
            <w:r w:rsidRPr="004D1479">
              <w:rPr>
                <w:b/>
                <w:bCs/>
                <w:sz w:val="20"/>
              </w:rPr>
              <w:t>S</w:t>
            </w:r>
          </w:p>
        </w:tc>
        <w:tc>
          <w:tcPr>
            <w:tcW w:w="8220" w:type="dxa"/>
          </w:tcPr>
          <w:p w14:paraId="4BA9C1C2" w14:textId="77777777" w:rsidR="00F54FBD" w:rsidRPr="004D1479" w:rsidRDefault="00614CC6" w:rsidP="00411491">
            <w:pPr>
              <w:spacing w:before="30" w:after="30"/>
              <w:jc w:val="left"/>
              <w:rPr>
                <w:sz w:val="20"/>
              </w:rPr>
            </w:pPr>
            <w:r w:rsidRPr="004D1479">
              <w:rPr>
                <w:sz w:val="20"/>
              </w:rPr>
              <w:t>Service fixe par satellite</w:t>
            </w:r>
          </w:p>
        </w:tc>
      </w:tr>
      <w:tr w:rsidR="00F54FBD" w:rsidRPr="004D1479" w14:paraId="78D43BF3" w14:textId="77777777">
        <w:tc>
          <w:tcPr>
            <w:tcW w:w="1140" w:type="dxa"/>
          </w:tcPr>
          <w:p w14:paraId="6BE50852" w14:textId="77777777" w:rsidR="00F54FBD" w:rsidRPr="004D1479" w:rsidRDefault="00F54FBD" w:rsidP="00411491">
            <w:pPr>
              <w:spacing w:before="30" w:after="30"/>
              <w:ind w:left="57"/>
              <w:jc w:val="left"/>
              <w:rPr>
                <w:b/>
                <w:bCs/>
                <w:sz w:val="20"/>
              </w:rPr>
            </w:pPr>
            <w:r w:rsidRPr="004D1479">
              <w:rPr>
                <w:b/>
                <w:bCs/>
                <w:sz w:val="20"/>
              </w:rPr>
              <w:t>SA</w:t>
            </w:r>
          </w:p>
        </w:tc>
        <w:tc>
          <w:tcPr>
            <w:tcW w:w="8220" w:type="dxa"/>
          </w:tcPr>
          <w:p w14:paraId="4C7D2A80" w14:textId="77777777" w:rsidR="00F54FBD" w:rsidRPr="004D1479" w:rsidRDefault="00614CC6" w:rsidP="00411491">
            <w:pPr>
              <w:spacing w:before="30" w:after="30"/>
              <w:jc w:val="left"/>
              <w:rPr>
                <w:sz w:val="20"/>
              </w:rPr>
            </w:pPr>
            <w:r w:rsidRPr="004D1479">
              <w:rPr>
                <w:sz w:val="20"/>
              </w:rPr>
              <w:t>Applications spatiales et météorologie</w:t>
            </w:r>
          </w:p>
        </w:tc>
      </w:tr>
      <w:tr w:rsidR="00F54FBD" w:rsidRPr="004D1479" w14:paraId="6CE5401C" w14:textId="77777777">
        <w:tc>
          <w:tcPr>
            <w:tcW w:w="1140" w:type="dxa"/>
          </w:tcPr>
          <w:p w14:paraId="010CD61D" w14:textId="77777777" w:rsidR="00F54FBD" w:rsidRPr="004D1479" w:rsidRDefault="00F54FBD" w:rsidP="00411491">
            <w:pPr>
              <w:spacing w:before="30" w:after="30"/>
              <w:ind w:left="57"/>
              <w:jc w:val="left"/>
              <w:rPr>
                <w:b/>
                <w:bCs/>
                <w:sz w:val="20"/>
              </w:rPr>
            </w:pPr>
            <w:r w:rsidRPr="004D1479">
              <w:rPr>
                <w:b/>
                <w:bCs/>
                <w:sz w:val="20"/>
              </w:rPr>
              <w:t>SF</w:t>
            </w:r>
          </w:p>
        </w:tc>
        <w:tc>
          <w:tcPr>
            <w:tcW w:w="8220" w:type="dxa"/>
          </w:tcPr>
          <w:p w14:paraId="647EBB53" w14:textId="77777777" w:rsidR="00F54FBD" w:rsidRPr="004D1479" w:rsidRDefault="00614CC6" w:rsidP="00411491">
            <w:pPr>
              <w:spacing w:before="30" w:after="30"/>
              <w:jc w:val="left"/>
              <w:rPr>
                <w:sz w:val="20"/>
              </w:rPr>
            </w:pPr>
            <w:r w:rsidRPr="004D1479">
              <w:rPr>
                <w:sz w:val="20"/>
              </w:rPr>
              <w:t>Partage des fréquences et coordination entre les systèmes du service fixe par satellite et du service fixe</w:t>
            </w:r>
          </w:p>
        </w:tc>
      </w:tr>
      <w:tr w:rsidR="00F54FBD" w:rsidRPr="004D1479" w14:paraId="0DF494D7" w14:textId="77777777">
        <w:tc>
          <w:tcPr>
            <w:tcW w:w="1140" w:type="dxa"/>
            <w:shd w:val="clear" w:color="auto" w:fill="auto"/>
          </w:tcPr>
          <w:p w14:paraId="31D95920" w14:textId="77777777" w:rsidR="00F54FBD" w:rsidRPr="004D1479" w:rsidRDefault="00F54FBD" w:rsidP="00411491">
            <w:pPr>
              <w:spacing w:before="30" w:after="30"/>
              <w:ind w:left="57"/>
              <w:jc w:val="left"/>
              <w:rPr>
                <w:b/>
                <w:bCs/>
                <w:sz w:val="20"/>
              </w:rPr>
            </w:pPr>
            <w:r w:rsidRPr="004D1479">
              <w:rPr>
                <w:b/>
                <w:bCs/>
                <w:sz w:val="20"/>
              </w:rPr>
              <w:t>SM</w:t>
            </w:r>
          </w:p>
        </w:tc>
        <w:tc>
          <w:tcPr>
            <w:tcW w:w="8220" w:type="dxa"/>
            <w:shd w:val="clear" w:color="auto" w:fill="auto"/>
          </w:tcPr>
          <w:p w14:paraId="7A3CEA47" w14:textId="77777777" w:rsidR="00F54FBD" w:rsidRPr="004D1479" w:rsidRDefault="00614CC6" w:rsidP="00411491">
            <w:pPr>
              <w:spacing w:before="30" w:after="30"/>
              <w:jc w:val="left"/>
              <w:rPr>
                <w:sz w:val="20"/>
              </w:rPr>
            </w:pPr>
            <w:r w:rsidRPr="004D1479">
              <w:rPr>
                <w:sz w:val="20"/>
              </w:rPr>
              <w:t>Gestion du spectre</w:t>
            </w:r>
          </w:p>
        </w:tc>
      </w:tr>
      <w:tr w:rsidR="00F54FBD" w:rsidRPr="004D1479" w14:paraId="6C19C713" w14:textId="77777777">
        <w:tc>
          <w:tcPr>
            <w:tcW w:w="1140" w:type="dxa"/>
          </w:tcPr>
          <w:p w14:paraId="7AFEB712" w14:textId="77777777" w:rsidR="00F54FBD" w:rsidRPr="004D1479" w:rsidRDefault="00F54FBD" w:rsidP="00411491">
            <w:pPr>
              <w:spacing w:before="30" w:after="30"/>
              <w:ind w:left="57"/>
              <w:jc w:val="left"/>
              <w:rPr>
                <w:b/>
                <w:bCs/>
                <w:sz w:val="20"/>
              </w:rPr>
            </w:pPr>
            <w:r w:rsidRPr="004D1479">
              <w:rPr>
                <w:b/>
                <w:bCs/>
                <w:sz w:val="20"/>
              </w:rPr>
              <w:t>SNG</w:t>
            </w:r>
          </w:p>
        </w:tc>
        <w:tc>
          <w:tcPr>
            <w:tcW w:w="8220" w:type="dxa"/>
          </w:tcPr>
          <w:p w14:paraId="18C22BDF" w14:textId="5CD7A129" w:rsidR="00F54FBD" w:rsidRPr="004D1479" w:rsidRDefault="00614CC6" w:rsidP="00411491">
            <w:pPr>
              <w:spacing w:before="30" w:after="30"/>
              <w:jc w:val="left"/>
              <w:rPr>
                <w:sz w:val="20"/>
              </w:rPr>
            </w:pPr>
            <w:r w:rsidRPr="004D1479">
              <w:rPr>
                <w:sz w:val="20"/>
              </w:rPr>
              <w:t>Reportage d</w:t>
            </w:r>
            <w:r w:rsidR="00717FFB" w:rsidRPr="004D1479">
              <w:rPr>
                <w:sz w:val="20"/>
              </w:rPr>
              <w:t>'</w:t>
            </w:r>
            <w:r w:rsidRPr="004D1479">
              <w:rPr>
                <w:sz w:val="20"/>
              </w:rPr>
              <w:t>actualités par satellite</w:t>
            </w:r>
          </w:p>
        </w:tc>
      </w:tr>
      <w:tr w:rsidR="00F54FBD" w:rsidRPr="004D1479" w14:paraId="3EEC70BD" w14:textId="77777777">
        <w:tc>
          <w:tcPr>
            <w:tcW w:w="1140" w:type="dxa"/>
          </w:tcPr>
          <w:p w14:paraId="33F72588" w14:textId="77777777" w:rsidR="00F54FBD" w:rsidRPr="004D1479" w:rsidRDefault="00F54FBD" w:rsidP="00411491">
            <w:pPr>
              <w:spacing w:before="30" w:after="30"/>
              <w:ind w:left="57"/>
              <w:jc w:val="left"/>
              <w:rPr>
                <w:b/>
                <w:bCs/>
                <w:sz w:val="20"/>
              </w:rPr>
            </w:pPr>
            <w:r w:rsidRPr="004D1479">
              <w:rPr>
                <w:b/>
                <w:bCs/>
                <w:sz w:val="20"/>
              </w:rPr>
              <w:t>TF</w:t>
            </w:r>
          </w:p>
        </w:tc>
        <w:tc>
          <w:tcPr>
            <w:tcW w:w="8220" w:type="dxa"/>
          </w:tcPr>
          <w:p w14:paraId="2B678F2D" w14:textId="516F8DA2" w:rsidR="00F54FBD" w:rsidRPr="004D1479" w:rsidRDefault="00411491" w:rsidP="00411491">
            <w:pPr>
              <w:spacing w:before="30" w:after="30"/>
              <w:jc w:val="left"/>
              <w:rPr>
                <w:sz w:val="20"/>
              </w:rPr>
            </w:pPr>
            <w:r w:rsidRPr="004D1479">
              <w:rPr>
                <w:sz w:val="20"/>
              </w:rPr>
              <w:t>Émissions</w:t>
            </w:r>
            <w:r w:rsidR="00614CC6" w:rsidRPr="004D1479">
              <w:rPr>
                <w:sz w:val="20"/>
              </w:rPr>
              <w:t xml:space="preserve"> de fréquences étalon et de signaux horaires</w:t>
            </w:r>
          </w:p>
        </w:tc>
      </w:tr>
      <w:tr w:rsidR="00F54FBD" w:rsidRPr="004D1479" w14:paraId="49DEDBF6" w14:textId="77777777">
        <w:tc>
          <w:tcPr>
            <w:tcW w:w="1140" w:type="dxa"/>
          </w:tcPr>
          <w:p w14:paraId="0FADCFC4" w14:textId="77777777" w:rsidR="00F54FBD" w:rsidRPr="004D1479" w:rsidRDefault="00F54FBD" w:rsidP="00411491">
            <w:pPr>
              <w:spacing w:before="30" w:after="30"/>
              <w:ind w:left="57"/>
              <w:jc w:val="left"/>
              <w:rPr>
                <w:b/>
                <w:bCs/>
                <w:sz w:val="20"/>
              </w:rPr>
            </w:pPr>
            <w:r w:rsidRPr="004D1479">
              <w:rPr>
                <w:b/>
                <w:bCs/>
                <w:sz w:val="20"/>
              </w:rPr>
              <w:t>V</w:t>
            </w:r>
          </w:p>
        </w:tc>
        <w:tc>
          <w:tcPr>
            <w:tcW w:w="8220" w:type="dxa"/>
          </w:tcPr>
          <w:p w14:paraId="1A084229" w14:textId="77777777" w:rsidR="00F54FBD" w:rsidRPr="004D1479" w:rsidRDefault="00614CC6" w:rsidP="00411491">
            <w:pPr>
              <w:spacing w:before="30" w:after="140"/>
              <w:jc w:val="left"/>
              <w:rPr>
                <w:sz w:val="20"/>
              </w:rPr>
            </w:pPr>
            <w:r w:rsidRPr="004D1479">
              <w:rPr>
                <w:sz w:val="20"/>
              </w:rPr>
              <w:t>Vocabulaire et sujets associés</w:t>
            </w:r>
          </w:p>
        </w:tc>
      </w:tr>
    </w:tbl>
    <w:p w14:paraId="05A947A2" w14:textId="77777777" w:rsidR="00F54FBD" w:rsidRPr="004D1479" w:rsidRDefault="00F54FBD" w:rsidP="00411491">
      <w:pPr>
        <w:spacing w:before="0"/>
        <w:jc w:val="center"/>
        <w:rPr>
          <w:sz w:val="20"/>
        </w:rPr>
      </w:pPr>
    </w:p>
    <w:p w14:paraId="4A2DCE78" w14:textId="77777777" w:rsidR="00F54FBD" w:rsidRPr="004D1479" w:rsidRDefault="00F54FBD" w:rsidP="0041149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4D1479" w14:paraId="49ADF67D" w14:textId="77777777">
        <w:tc>
          <w:tcPr>
            <w:tcW w:w="9360" w:type="dxa"/>
          </w:tcPr>
          <w:p w14:paraId="5A56A969" w14:textId="77777777" w:rsidR="00F54FBD" w:rsidRPr="004D1479" w:rsidRDefault="00F54FBD" w:rsidP="00411491">
            <w:pPr>
              <w:spacing w:before="80" w:after="80"/>
              <w:jc w:val="left"/>
              <w:rPr>
                <w:i/>
                <w:iCs/>
                <w:sz w:val="20"/>
              </w:rPr>
            </w:pPr>
            <w:r w:rsidRPr="004D1479">
              <w:rPr>
                <w:b/>
                <w:bCs/>
                <w:i/>
                <w:iCs/>
                <w:sz w:val="20"/>
              </w:rPr>
              <w:t>Note</w:t>
            </w:r>
            <w:r w:rsidRPr="004D1479">
              <w:rPr>
                <w:i/>
                <w:iCs/>
                <w:sz w:val="20"/>
              </w:rPr>
              <w:t xml:space="preserve">: </w:t>
            </w:r>
            <w:r w:rsidR="00756B4D" w:rsidRPr="004D1479">
              <w:rPr>
                <w:i/>
                <w:iCs/>
                <w:sz w:val="20"/>
              </w:rPr>
              <w:t>Cette Recommandation UIT-R a été approuvée en anglais aux termes de la procédure détaillée dans la</w:t>
            </w:r>
            <w:r w:rsidR="00756B4D" w:rsidRPr="004D1479">
              <w:rPr>
                <w:i/>
                <w:iCs/>
                <w:sz w:val="20"/>
              </w:rPr>
              <w:br/>
              <w:t xml:space="preserve">Résolution UIT-R 1. </w:t>
            </w:r>
          </w:p>
        </w:tc>
      </w:tr>
    </w:tbl>
    <w:p w14:paraId="31D5EEFB" w14:textId="77777777" w:rsidR="00F54FBD" w:rsidRPr="004D1479" w:rsidRDefault="00F54FBD" w:rsidP="00411491">
      <w:pPr>
        <w:spacing w:before="0"/>
        <w:jc w:val="center"/>
        <w:rPr>
          <w:sz w:val="22"/>
        </w:rPr>
      </w:pPr>
    </w:p>
    <w:p w14:paraId="773DD74A" w14:textId="77777777" w:rsidR="00F54FBD" w:rsidRPr="004D1479" w:rsidRDefault="00614CC6" w:rsidP="00411491">
      <w:pPr>
        <w:spacing w:before="100"/>
        <w:jc w:val="right"/>
        <w:rPr>
          <w:i/>
          <w:iCs/>
          <w:sz w:val="20"/>
        </w:rPr>
      </w:pPr>
      <w:r w:rsidRPr="004D1479">
        <w:rPr>
          <w:i/>
          <w:iCs/>
          <w:sz w:val="20"/>
        </w:rPr>
        <w:t xml:space="preserve">Publication </w:t>
      </w:r>
      <w:r w:rsidR="00756B4D" w:rsidRPr="004D1479">
        <w:rPr>
          <w:i/>
          <w:iCs/>
          <w:sz w:val="20"/>
        </w:rPr>
        <w:t>électronique</w:t>
      </w:r>
    </w:p>
    <w:p w14:paraId="1A79365C" w14:textId="7C33AC04" w:rsidR="00F54FBD" w:rsidRPr="004D1479" w:rsidRDefault="00F54FBD" w:rsidP="00411491">
      <w:pPr>
        <w:spacing w:before="0"/>
        <w:jc w:val="right"/>
        <w:rPr>
          <w:sz w:val="20"/>
        </w:rPr>
      </w:pPr>
      <w:r w:rsidRPr="004D1479">
        <w:rPr>
          <w:sz w:val="20"/>
        </w:rPr>
        <w:t>G</w:t>
      </w:r>
      <w:r w:rsidR="00614CC6" w:rsidRPr="004D1479">
        <w:rPr>
          <w:sz w:val="20"/>
        </w:rPr>
        <w:t>enève</w:t>
      </w:r>
      <w:r w:rsidRPr="004D1479">
        <w:rPr>
          <w:sz w:val="20"/>
        </w:rPr>
        <w:t>, 20</w:t>
      </w:r>
      <w:r w:rsidR="006B0682" w:rsidRPr="004D1479">
        <w:rPr>
          <w:sz w:val="20"/>
        </w:rPr>
        <w:t>2</w:t>
      </w:r>
      <w:r w:rsidR="003768C0">
        <w:rPr>
          <w:sz w:val="20"/>
        </w:rPr>
        <w:t>3</w:t>
      </w:r>
    </w:p>
    <w:p w14:paraId="3727204B" w14:textId="27F100D1" w:rsidR="00F54FBD" w:rsidRPr="004D1479" w:rsidRDefault="00F54FBD" w:rsidP="00411491">
      <w:pPr>
        <w:spacing w:before="200"/>
        <w:jc w:val="center"/>
        <w:rPr>
          <w:sz w:val="20"/>
        </w:rPr>
      </w:pPr>
      <w:r w:rsidRPr="004D1479">
        <w:rPr>
          <w:sz w:val="20"/>
        </w:rPr>
        <w:sym w:font="Symbol" w:char="F0E3"/>
      </w:r>
      <w:r w:rsidRPr="004D1479">
        <w:rPr>
          <w:sz w:val="20"/>
        </w:rPr>
        <w:t xml:space="preserve"> </w:t>
      </w:r>
      <w:r w:rsidR="00614CC6" w:rsidRPr="004D1479">
        <w:rPr>
          <w:sz w:val="20"/>
        </w:rPr>
        <w:t>UIT</w:t>
      </w:r>
      <w:r w:rsidRPr="004D1479">
        <w:rPr>
          <w:sz w:val="20"/>
        </w:rPr>
        <w:t xml:space="preserve"> </w:t>
      </w:r>
      <w:bookmarkStart w:id="1" w:name="iiannee"/>
      <w:bookmarkEnd w:id="1"/>
      <w:r w:rsidRPr="004D1479">
        <w:rPr>
          <w:sz w:val="20"/>
        </w:rPr>
        <w:t>20</w:t>
      </w:r>
      <w:r w:rsidR="006B0682" w:rsidRPr="004D1479">
        <w:rPr>
          <w:sz w:val="20"/>
        </w:rPr>
        <w:t>2</w:t>
      </w:r>
      <w:r w:rsidR="003768C0">
        <w:rPr>
          <w:sz w:val="20"/>
        </w:rPr>
        <w:t>3</w:t>
      </w:r>
    </w:p>
    <w:p w14:paraId="730EB1EA" w14:textId="2F2D9692" w:rsidR="007565CC" w:rsidRPr="004D1479" w:rsidRDefault="00614CC6" w:rsidP="00411491">
      <w:pPr>
        <w:rPr>
          <w:sz w:val="18"/>
          <w:szCs w:val="18"/>
        </w:rPr>
      </w:pPr>
      <w:r w:rsidRPr="004D1479">
        <w:rPr>
          <w:sz w:val="18"/>
          <w:szCs w:val="18"/>
        </w:rPr>
        <w:t xml:space="preserve">Tous droits </w:t>
      </w:r>
      <w:r w:rsidR="00756B4D" w:rsidRPr="004D1479">
        <w:rPr>
          <w:sz w:val="18"/>
          <w:szCs w:val="18"/>
        </w:rPr>
        <w:t>réservés</w:t>
      </w:r>
      <w:r w:rsidRPr="004D1479">
        <w:rPr>
          <w:sz w:val="18"/>
          <w:szCs w:val="18"/>
        </w:rPr>
        <w:t>. Aucune partie de cette publication ne peut être reproduite, par quelque procédé que ce soit, sans l</w:t>
      </w:r>
      <w:r w:rsidR="00717FFB" w:rsidRPr="004D1479">
        <w:rPr>
          <w:sz w:val="18"/>
          <w:szCs w:val="18"/>
        </w:rPr>
        <w:t>'</w:t>
      </w:r>
      <w:r w:rsidRPr="004D1479">
        <w:rPr>
          <w:sz w:val="18"/>
          <w:szCs w:val="18"/>
        </w:rPr>
        <w:t>accord écrit préalable de l</w:t>
      </w:r>
      <w:r w:rsidR="00717FFB" w:rsidRPr="004D1479">
        <w:rPr>
          <w:sz w:val="18"/>
          <w:szCs w:val="18"/>
        </w:rPr>
        <w:t>'</w:t>
      </w:r>
      <w:r w:rsidR="00756B4D" w:rsidRPr="004D1479">
        <w:rPr>
          <w:sz w:val="18"/>
          <w:szCs w:val="18"/>
        </w:rPr>
        <w:t>UIT</w:t>
      </w:r>
      <w:r w:rsidR="00F54FBD" w:rsidRPr="004D1479">
        <w:rPr>
          <w:sz w:val="18"/>
          <w:szCs w:val="18"/>
        </w:rPr>
        <w:t>.</w:t>
      </w:r>
    </w:p>
    <w:p w14:paraId="15CC4197" w14:textId="77777777" w:rsidR="007565CC" w:rsidRPr="004D1479" w:rsidRDefault="007565CC" w:rsidP="00411491">
      <w:pPr>
        <w:spacing w:before="160"/>
        <w:rPr>
          <w:i/>
          <w:sz w:val="20"/>
          <w:highlight w:val="yellow"/>
        </w:rPr>
        <w:sectPr w:rsidR="007565CC" w:rsidRPr="004D1479"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57FD00C4" w14:textId="1B6F5B0F" w:rsidR="002A7CD5" w:rsidRPr="004D1479" w:rsidRDefault="002A7CD5" w:rsidP="00411491">
      <w:pPr>
        <w:pStyle w:val="RecNo"/>
        <w:spacing w:before="0"/>
      </w:pPr>
      <w:bookmarkStart w:id="2" w:name="irecnoe"/>
      <w:bookmarkEnd w:id="2"/>
      <w:r w:rsidRPr="004D1479">
        <w:lastRenderedPageBreak/>
        <w:t xml:space="preserve">RECOMMANDATION  </w:t>
      </w:r>
      <w:r w:rsidRPr="004D1479">
        <w:rPr>
          <w:rStyle w:val="href"/>
        </w:rPr>
        <w:t>UIT-R  P.</w:t>
      </w:r>
      <w:r w:rsidR="00F741EC" w:rsidRPr="004D1479">
        <w:rPr>
          <w:rStyle w:val="href"/>
        </w:rPr>
        <w:t>214</w:t>
      </w:r>
      <w:r w:rsidR="00D21861" w:rsidRPr="004D1479">
        <w:rPr>
          <w:rStyle w:val="href"/>
        </w:rPr>
        <w:t>5</w:t>
      </w:r>
      <w:r w:rsidR="00F741EC" w:rsidRPr="004D1479">
        <w:rPr>
          <w:rStyle w:val="href"/>
        </w:rPr>
        <w:t>-0</w:t>
      </w:r>
    </w:p>
    <w:p w14:paraId="201340E9" w14:textId="37E5E475" w:rsidR="00CE0C17" w:rsidRPr="004D1479" w:rsidRDefault="00D21861" w:rsidP="00D21861">
      <w:pPr>
        <w:pStyle w:val="Rectitle"/>
      </w:pPr>
      <w:bookmarkStart w:id="3" w:name="dbreak"/>
      <w:bookmarkEnd w:id="3"/>
      <w:r w:rsidRPr="004D1479">
        <w:t>Cartes numériques relatives au calcul de l</w:t>
      </w:r>
      <w:r w:rsidR="00717FFB" w:rsidRPr="004D1479">
        <w:t>'</w:t>
      </w:r>
      <w:r w:rsidRPr="004D1479">
        <w:t xml:space="preserve">affaiblissement dû </w:t>
      </w:r>
      <w:r w:rsidRPr="004D1479">
        <w:br/>
        <w:t>aux gaz et effets associés</w:t>
      </w:r>
    </w:p>
    <w:p w14:paraId="0E87E2F2" w14:textId="2F9DFD73" w:rsidR="00D21861" w:rsidRPr="004D1479" w:rsidRDefault="00D21861" w:rsidP="00D21861">
      <w:pPr>
        <w:pStyle w:val="Recref"/>
        <w:rPr>
          <w:i/>
        </w:rPr>
      </w:pPr>
      <w:r w:rsidRPr="004D1479">
        <w:t>(Question UIT-</w:t>
      </w:r>
      <w:r w:rsidRPr="003768C0">
        <w:t xml:space="preserve">R </w:t>
      </w:r>
      <w:hyperlink r:id="rId13" w:history="1">
        <w:r w:rsidRPr="003768C0">
          <w:rPr>
            <w:rStyle w:val="Hyperlink"/>
            <w:color w:val="auto"/>
            <w:u w:val="none"/>
          </w:rPr>
          <w:t>201-7/3</w:t>
        </w:r>
      </w:hyperlink>
      <w:r w:rsidRPr="004D1479">
        <w:t>)</w:t>
      </w:r>
    </w:p>
    <w:p w14:paraId="1DADFF17" w14:textId="7BEB95AC" w:rsidR="00CE0C17" w:rsidRPr="004D1479" w:rsidRDefault="00CE0C17" w:rsidP="00411491">
      <w:pPr>
        <w:pStyle w:val="Recdate"/>
        <w:spacing w:before="240"/>
        <w:rPr>
          <w:szCs w:val="24"/>
        </w:rPr>
      </w:pPr>
      <w:bookmarkStart w:id="4" w:name="Related_Questions"/>
      <w:r w:rsidRPr="004D1479">
        <w:rPr>
          <w:szCs w:val="24"/>
        </w:rPr>
        <w:t>(</w:t>
      </w:r>
      <w:r w:rsidR="00F741EC" w:rsidRPr="004D1479">
        <w:rPr>
          <w:szCs w:val="24"/>
        </w:rPr>
        <w:t>2022</w:t>
      </w:r>
      <w:r w:rsidRPr="004D1479">
        <w:rPr>
          <w:szCs w:val="24"/>
        </w:rPr>
        <w:t>)</w:t>
      </w:r>
      <w:bookmarkEnd w:id="4"/>
    </w:p>
    <w:p w14:paraId="371FE408" w14:textId="3116500D" w:rsidR="00CE0C17" w:rsidRPr="004D1479" w:rsidRDefault="00CE0C17" w:rsidP="00411491">
      <w:pPr>
        <w:pStyle w:val="HeadingSum"/>
        <w:rPr>
          <w:szCs w:val="22"/>
          <w:lang w:val="fr-FR"/>
        </w:rPr>
      </w:pPr>
      <w:r w:rsidRPr="004D1479">
        <w:rPr>
          <w:szCs w:val="22"/>
          <w:lang w:val="fr-FR"/>
        </w:rPr>
        <w:t>Domaine d</w:t>
      </w:r>
      <w:r w:rsidR="00717FFB" w:rsidRPr="004D1479">
        <w:rPr>
          <w:szCs w:val="22"/>
          <w:lang w:val="fr-FR"/>
        </w:rPr>
        <w:t>'</w:t>
      </w:r>
      <w:r w:rsidRPr="004D1479">
        <w:rPr>
          <w:szCs w:val="22"/>
          <w:lang w:val="fr-FR"/>
        </w:rPr>
        <w:t>application</w:t>
      </w:r>
    </w:p>
    <w:p w14:paraId="5D7BD61B" w14:textId="29BDAD1F" w:rsidR="00CE0C17" w:rsidRPr="004D1479" w:rsidRDefault="00754DC2" w:rsidP="00411491">
      <w:pPr>
        <w:pStyle w:val="Summary"/>
        <w:rPr>
          <w:snapToGrid w:val="0"/>
          <w:szCs w:val="22"/>
          <w:lang w:val="fr-FR"/>
        </w:rPr>
      </w:pPr>
      <w:r w:rsidRPr="004D1479">
        <w:rPr>
          <w:snapToGrid w:val="0"/>
          <w:szCs w:val="22"/>
          <w:lang w:val="fr-FR"/>
        </w:rPr>
        <w:t xml:space="preserve">La présente </w:t>
      </w:r>
      <w:r w:rsidR="00D21861" w:rsidRPr="004D1479">
        <w:rPr>
          <w:snapToGrid w:val="0"/>
          <w:szCs w:val="22"/>
          <w:lang w:val="fr-FR"/>
        </w:rPr>
        <w:t>Recomm</w:t>
      </w:r>
      <w:r w:rsidRPr="004D1479">
        <w:rPr>
          <w:snapToGrid w:val="0"/>
          <w:szCs w:val="22"/>
          <w:lang w:val="fr-FR"/>
        </w:rPr>
        <w:t>a</w:t>
      </w:r>
      <w:r w:rsidR="00D21861" w:rsidRPr="004D1479">
        <w:rPr>
          <w:snapToGrid w:val="0"/>
          <w:szCs w:val="22"/>
          <w:lang w:val="fr-FR"/>
        </w:rPr>
        <w:t xml:space="preserve">ndation </w:t>
      </w:r>
      <w:r w:rsidRPr="004D1479">
        <w:rPr>
          <w:snapToGrid w:val="0"/>
          <w:szCs w:val="22"/>
          <w:lang w:val="fr-FR"/>
        </w:rPr>
        <w:t xml:space="preserve">décrit des méthodes permettant de prévoir la pression totale </w:t>
      </w:r>
      <w:r w:rsidR="006E5CD4" w:rsidRPr="004D1479">
        <w:rPr>
          <w:snapToGrid w:val="0"/>
          <w:szCs w:val="22"/>
          <w:lang w:val="fr-FR"/>
        </w:rPr>
        <w:t xml:space="preserve">(barométrique) </w:t>
      </w:r>
      <w:r w:rsidRPr="004D1479">
        <w:rPr>
          <w:snapToGrid w:val="0"/>
          <w:szCs w:val="22"/>
          <w:lang w:val="fr-FR"/>
        </w:rPr>
        <w:t>à la surface</w:t>
      </w:r>
      <w:r w:rsidR="00D21861" w:rsidRPr="004D1479">
        <w:rPr>
          <w:snapToGrid w:val="0"/>
          <w:szCs w:val="22"/>
          <w:lang w:val="fr-FR"/>
        </w:rPr>
        <w:t xml:space="preserve">, </w:t>
      </w:r>
      <w:r w:rsidR="006E5CD4" w:rsidRPr="004D1479">
        <w:rPr>
          <w:snapToGrid w:val="0"/>
          <w:szCs w:val="22"/>
          <w:lang w:val="fr-FR"/>
        </w:rPr>
        <w:t xml:space="preserve">la température à la surface, </w:t>
      </w:r>
      <w:r w:rsidR="00841DCA" w:rsidRPr="004D1479">
        <w:rPr>
          <w:snapToGrid w:val="0"/>
          <w:szCs w:val="22"/>
          <w:lang w:val="fr-FR"/>
        </w:rPr>
        <w:t>la densité de vapeur d</w:t>
      </w:r>
      <w:r w:rsidR="00717FFB" w:rsidRPr="004D1479">
        <w:rPr>
          <w:snapToGrid w:val="0"/>
          <w:szCs w:val="22"/>
          <w:lang w:val="fr-FR"/>
        </w:rPr>
        <w:t>'</w:t>
      </w:r>
      <w:r w:rsidR="00841DCA" w:rsidRPr="004D1479">
        <w:rPr>
          <w:snapToGrid w:val="0"/>
          <w:szCs w:val="22"/>
          <w:lang w:val="fr-FR"/>
        </w:rPr>
        <w:t>eau en surface et la densité de vapeur d</w:t>
      </w:r>
      <w:r w:rsidR="00717FFB" w:rsidRPr="004D1479">
        <w:rPr>
          <w:snapToGrid w:val="0"/>
          <w:szCs w:val="22"/>
          <w:lang w:val="fr-FR"/>
        </w:rPr>
        <w:t>'</w:t>
      </w:r>
      <w:r w:rsidR="00841DCA" w:rsidRPr="004D1479">
        <w:rPr>
          <w:snapToGrid w:val="0"/>
          <w:szCs w:val="22"/>
          <w:lang w:val="fr-FR"/>
        </w:rPr>
        <w:t>eau intégrée</w:t>
      </w:r>
      <w:r w:rsidR="00D21861" w:rsidRPr="004D1479">
        <w:rPr>
          <w:snapToGrid w:val="0"/>
          <w:szCs w:val="22"/>
          <w:vertAlign w:val="superscript"/>
          <w:lang w:val="fr-FR"/>
        </w:rPr>
        <w:footnoteReference w:id="1"/>
      </w:r>
      <w:r w:rsidR="00D21861" w:rsidRPr="004D1479">
        <w:rPr>
          <w:snapToGrid w:val="0"/>
          <w:szCs w:val="22"/>
          <w:lang w:val="fr-FR"/>
        </w:rPr>
        <w:t xml:space="preserve"> </w:t>
      </w:r>
      <w:r w:rsidR="00FD648A" w:rsidRPr="004D1479">
        <w:rPr>
          <w:snapToGrid w:val="0"/>
          <w:szCs w:val="22"/>
          <w:lang w:val="fr-FR"/>
        </w:rPr>
        <w:t xml:space="preserve">nécessaires pour le calcul </w:t>
      </w:r>
      <w:r w:rsidR="003471B2" w:rsidRPr="004D1479">
        <w:rPr>
          <w:snapToGrid w:val="0"/>
          <w:szCs w:val="22"/>
          <w:lang w:val="fr-FR"/>
        </w:rPr>
        <w:t>de l</w:t>
      </w:r>
      <w:r w:rsidR="00717FFB" w:rsidRPr="004D1479">
        <w:rPr>
          <w:snapToGrid w:val="0"/>
          <w:szCs w:val="22"/>
          <w:lang w:val="fr-FR"/>
        </w:rPr>
        <w:t>'</w:t>
      </w:r>
      <w:r w:rsidR="003471B2" w:rsidRPr="004D1479">
        <w:rPr>
          <w:snapToGrid w:val="0"/>
          <w:szCs w:val="22"/>
          <w:lang w:val="fr-FR"/>
        </w:rPr>
        <w:t xml:space="preserve">affaiblissement dû aux gaz et effets </w:t>
      </w:r>
      <w:r w:rsidR="005E280F" w:rsidRPr="004D1479">
        <w:rPr>
          <w:snapToGrid w:val="0"/>
          <w:szCs w:val="22"/>
          <w:lang w:val="fr-FR"/>
        </w:rPr>
        <w:t>sur les trajets de Terre ou les trajets Terre vers espace</w:t>
      </w:r>
      <w:r w:rsidR="00D21861" w:rsidRPr="004D1479">
        <w:rPr>
          <w:snapToGrid w:val="0"/>
          <w:szCs w:val="22"/>
          <w:lang w:val="fr-FR"/>
        </w:rPr>
        <w:t>.</w:t>
      </w:r>
    </w:p>
    <w:p w14:paraId="72D1A36C" w14:textId="77777777" w:rsidR="00CE0C17" w:rsidRPr="004D1479" w:rsidRDefault="00CE0C17" w:rsidP="00411491">
      <w:pPr>
        <w:pStyle w:val="Headingb"/>
        <w:spacing w:before="360"/>
      </w:pPr>
      <w:r w:rsidRPr="004D1479">
        <w:t>Mots clés</w:t>
      </w:r>
    </w:p>
    <w:p w14:paraId="6F77495D" w14:textId="28AF6636" w:rsidR="00CE0C17" w:rsidRPr="004D1479" w:rsidRDefault="009379B1" w:rsidP="00C665ED">
      <w:r w:rsidRPr="004D1479">
        <w:t xml:space="preserve">Pression totale </w:t>
      </w:r>
      <w:r w:rsidR="00ED2D81" w:rsidRPr="004D1479">
        <w:t xml:space="preserve">(barométrique) </w:t>
      </w:r>
      <w:r w:rsidRPr="004D1479">
        <w:t>à la surface</w:t>
      </w:r>
      <w:r w:rsidR="00D21861" w:rsidRPr="004D1479">
        <w:t xml:space="preserve">, </w:t>
      </w:r>
      <w:r w:rsidRPr="004D1479">
        <w:t>température à la surface</w:t>
      </w:r>
      <w:r w:rsidR="00D21861" w:rsidRPr="004D1479">
        <w:t xml:space="preserve">, </w:t>
      </w:r>
      <w:r w:rsidRPr="004D1479">
        <w:t>densité de vapeur d</w:t>
      </w:r>
      <w:r w:rsidR="00717FFB" w:rsidRPr="004D1479">
        <w:t>'</w:t>
      </w:r>
      <w:r w:rsidRPr="004D1479">
        <w:t>eau en surface</w:t>
      </w:r>
      <w:r w:rsidR="00D21861" w:rsidRPr="004D1479">
        <w:t xml:space="preserve">, </w:t>
      </w:r>
      <w:r w:rsidRPr="004D1479">
        <w:t>densité de vapeur d</w:t>
      </w:r>
      <w:r w:rsidR="00717FFB" w:rsidRPr="004D1479">
        <w:t>'</w:t>
      </w:r>
      <w:r w:rsidRPr="004D1479">
        <w:t>eau intégrée</w:t>
      </w:r>
      <w:r w:rsidR="00D21861" w:rsidRPr="004D1479">
        <w:t xml:space="preserve">, </w:t>
      </w:r>
      <w:r w:rsidR="00E812C2" w:rsidRPr="004D1479">
        <w:t>distribution de probabilité de Weibull</w:t>
      </w:r>
      <w:r w:rsidR="00D21861" w:rsidRPr="004D1479">
        <w:t xml:space="preserve">, </w:t>
      </w:r>
      <w:r w:rsidR="00361A9D" w:rsidRPr="004D1479">
        <w:t xml:space="preserve">forme de </w:t>
      </w:r>
      <w:r w:rsidR="00D21861" w:rsidRPr="004D1479">
        <w:t xml:space="preserve">Weibull, </w:t>
      </w:r>
      <w:r w:rsidR="00361A9D" w:rsidRPr="004D1479">
        <w:t xml:space="preserve">échelle de </w:t>
      </w:r>
      <w:r w:rsidR="00D21861" w:rsidRPr="004D1479">
        <w:t xml:space="preserve">Weibull, </w:t>
      </w:r>
      <w:r w:rsidR="00361A9D" w:rsidRPr="004D1479">
        <w:t xml:space="preserve">trajets </w:t>
      </w:r>
      <w:r w:rsidR="004E7B69" w:rsidRPr="004D1479">
        <w:t>Terre vers espace</w:t>
      </w:r>
    </w:p>
    <w:p w14:paraId="2B60F45E" w14:textId="62B34FE2" w:rsidR="00D21861" w:rsidRPr="004D1479" w:rsidRDefault="00D21861" w:rsidP="00D21861">
      <w:pPr>
        <w:pStyle w:val="Headingb"/>
      </w:pPr>
      <w:r w:rsidRPr="004D1479">
        <w:t>Acronym</w:t>
      </w:r>
      <w:r w:rsidR="004E7B69" w:rsidRPr="004D1479">
        <w:t>e</w:t>
      </w:r>
      <w:r w:rsidRPr="004D1479">
        <w:t>s/Abr</w:t>
      </w:r>
      <w:r w:rsidR="004E7B69" w:rsidRPr="004D1479">
        <w:t>é</w:t>
      </w:r>
      <w:r w:rsidRPr="004D1479">
        <w:t>viations</w:t>
      </w:r>
    </w:p>
    <w:p w14:paraId="418B8B72" w14:textId="31C15CFB" w:rsidR="00D21861" w:rsidRPr="004D1479" w:rsidRDefault="00D21861" w:rsidP="00717FFB">
      <w:pPr>
        <w:tabs>
          <w:tab w:val="clear" w:pos="794"/>
          <w:tab w:val="clear" w:pos="1191"/>
          <w:tab w:val="left" w:pos="1418"/>
        </w:tabs>
        <w:ind w:left="1418" w:hanging="1418"/>
      </w:pPr>
      <w:r w:rsidRPr="004D1479">
        <w:t>ASCII</w:t>
      </w:r>
      <w:r w:rsidRPr="004D1479">
        <w:tab/>
      </w:r>
      <w:r w:rsidR="00717FFB" w:rsidRPr="004D1479">
        <w:t>c</w:t>
      </w:r>
      <w:r w:rsidR="00C710A6" w:rsidRPr="004D1479">
        <w:t>ode américain normalisé pour l</w:t>
      </w:r>
      <w:r w:rsidR="00717FFB" w:rsidRPr="004D1479">
        <w:t>'</w:t>
      </w:r>
      <w:r w:rsidR="00C710A6" w:rsidRPr="004D1479">
        <w:t>échange d</w:t>
      </w:r>
      <w:r w:rsidR="00717FFB" w:rsidRPr="004D1479">
        <w:t>'</w:t>
      </w:r>
      <w:r w:rsidR="00C710A6" w:rsidRPr="004D1479">
        <w:t xml:space="preserve">informations </w:t>
      </w:r>
      <w:r w:rsidR="008D2319" w:rsidRPr="004D1479">
        <w:t>(</w:t>
      </w:r>
      <w:r w:rsidR="00E908BD" w:rsidRPr="004D1479">
        <w:rPr>
          <w:i/>
          <w:iCs/>
        </w:rPr>
        <w:t>american standard code for information interchange</w:t>
      </w:r>
      <w:r w:rsidR="008D2319" w:rsidRPr="004D1479">
        <w:t>)</w:t>
      </w:r>
    </w:p>
    <w:p w14:paraId="21717154" w14:textId="0359F807" w:rsidR="00D21861" w:rsidRPr="004D1479" w:rsidRDefault="00D21861" w:rsidP="00717FFB">
      <w:pPr>
        <w:tabs>
          <w:tab w:val="clear" w:pos="794"/>
          <w:tab w:val="clear" w:pos="1191"/>
          <w:tab w:val="left" w:pos="1418"/>
        </w:tabs>
        <w:ind w:left="1418" w:hanging="1418"/>
      </w:pPr>
      <w:r w:rsidRPr="004D1479">
        <w:t>CCDF</w:t>
      </w:r>
      <w:r w:rsidRPr="004D1479">
        <w:tab/>
      </w:r>
      <w:r w:rsidR="00717FFB" w:rsidRPr="004D1479">
        <w:t>f</w:t>
      </w:r>
      <w:r w:rsidR="008D2319" w:rsidRPr="004D1479">
        <w:t>onction de distribution cumulative complémentaire (</w:t>
      </w:r>
      <w:r w:rsidR="00717FFB" w:rsidRPr="004D1479">
        <w:rPr>
          <w:i/>
          <w:iCs/>
        </w:rPr>
        <w:t>complementary cumulative distribution function</w:t>
      </w:r>
      <w:r w:rsidR="008D2319" w:rsidRPr="004D1479">
        <w:t>)</w:t>
      </w:r>
    </w:p>
    <w:p w14:paraId="18155FFC" w14:textId="44A10D22" w:rsidR="00D21861" w:rsidRPr="004D1479" w:rsidRDefault="00A04874" w:rsidP="00717FFB">
      <w:pPr>
        <w:tabs>
          <w:tab w:val="clear" w:pos="794"/>
          <w:tab w:val="clear" w:pos="1191"/>
          <w:tab w:val="left" w:pos="1418"/>
        </w:tabs>
        <w:ind w:left="1418" w:hanging="1418"/>
      </w:pPr>
      <w:r w:rsidRPr="004D1479">
        <w:t>CEPMMT</w:t>
      </w:r>
      <w:r w:rsidR="00D21861" w:rsidRPr="004D1479">
        <w:tab/>
      </w:r>
      <w:r w:rsidR="003768C0">
        <w:t>C</w:t>
      </w:r>
      <w:r w:rsidRPr="004D1479">
        <w:t>entre européen pour les prévisions météorologiques à moyen terme</w:t>
      </w:r>
    </w:p>
    <w:p w14:paraId="0710106E" w14:textId="23B8D67C" w:rsidR="00D21861" w:rsidRPr="004D1479" w:rsidRDefault="009D4FF6" w:rsidP="00D21861">
      <w:pPr>
        <w:pStyle w:val="Headingb"/>
      </w:pPr>
      <w:r w:rsidRPr="004D1479">
        <w:t>Recommandations et manuels de l</w:t>
      </w:r>
      <w:r w:rsidR="00717FFB" w:rsidRPr="004D1479">
        <w:t>'</w:t>
      </w:r>
      <w:r w:rsidRPr="004D1479">
        <w:t>UIT-R connexes</w:t>
      </w:r>
    </w:p>
    <w:p w14:paraId="0E530330" w14:textId="13FC3917" w:rsidR="00D21861" w:rsidRPr="003768C0" w:rsidRDefault="00D21861" w:rsidP="00D21861">
      <w:r w:rsidRPr="003768C0">
        <w:t xml:space="preserve">Recommandation UIT-R </w:t>
      </w:r>
      <w:hyperlink r:id="rId14" w:history="1">
        <w:r w:rsidRPr="003768C0">
          <w:rPr>
            <w:rStyle w:val="Hyperlink"/>
            <w:color w:val="auto"/>
            <w:u w:val="none"/>
          </w:rPr>
          <w:t>P.528</w:t>
        </w:r>
      </w:hyperlink>
    </w:p>
    <w:p w14:paraId="21ADF6E5" w14:textId="0F5E171D" w:rsidR="00D21861" w:rsidRPr="003768C0" w:rsidRDefault="00D21861" w:rsidP="00D21861">
      <w:r w:rsidRPr="003768C0">
        <w:t xml:space="preserve">Recommandation UIT-R </w:t>
      </w:r>
      <w:hyperlink r:id="rId15" w:history="1">
        <w:r w:rsidRPr="003768C0">
          <w:rPr>
            <w:rStyle w:val="Hyperlink"/>
            <w:color w:val="auto"/>
            <w:u w:val="none"/>
          </w:rPr>
          <w:t>P.530</w:t>
        </w:r>
      </w:hyperlink>
    </w:p>
    <w:p w14:paraId="29E57A59" w14:textId="6CC9C022" w:rsidR="00D21861" w:rsidRPr="003768C0" w:rsidRDefault="00D21861" w:rsidP="00D21861">
      <w:r w:rsidRPr="003768C0">
        <w:t xml:space="preserve">Recommandation UIT-R </w:t>
      </w:r>
      <w:hyperlink r:id="rId16" w:history="1">
        <w:r w:rsidRPr="003768C0">
          <w:rPr>
            <w:rStyle w:val="Hyperlink"/>
            <w:color w:val="auto"/>
            <w:u w:val="none"/>
          </w:rPr>
          <w:t>P.618</w:t>
        </w:r>
      </w:hyperlink>
    </w:p>
    <w:p w14:paraId="639362ED" w14:textId="28C6F499" w:rsidR="00D21861" w:rsidRPr="003768C0" w:rsidRDefault="00D21861" w:rsidP="00D21861">
      <w:r w:rsidRPr="003768C0">
        <w:t xml:space="preserve">Recommandation UIT-R </w:t>
      </w:r>
      <w:hyperlink r:id="rId17" w:history="1">
        <w:r w:rsidRPr="003768C0">
          <w:rPr>
            <w:rStyle w:val="Hyperlink"/>
            <w:color w:val="auto"/>
            <w:u w:val="none"/>
          </w:rPr>
          <w:t>P.619</w:t>
        </w:r>
      </w:hyperlink>
    </w:p>
    <w:p w14:paraId="2846F996" w14:textId="6D3B5F24" w:rsidR="00D21861" w:rsidRPr="003768C0" w:rsidRDefault="00D21861" w:rsidP="00D21861">
      <w:r w:rsidRPr="003768C0">
        <w:t xml:space="preserve">Recommandation UIT-R </w:t>
      </w:r>
      <w:hyperlink r:id="rId18" w:history="1">
        <w:r w:rsidRPr="003768C0">
          <w:rPr>
            <w:rStyle w:val="Hyperlink"/>
            <w:color w:val="auto"/>
            <w:u w:val="none"/>
          </w:rPr>
          <w:t>P.676</w:t>
        </w:r>
      </w:hyperlink>
    </w:p>
    <w:p w14:paraId="45E1C104" w14:textId="5CF56F34" w:rsidR="00D21861" w:rsidRPr="003768C0" w:rsidRDefault="00D21861" w:rsidP="00D21861">
      <w:r w:rsidRPr="003768C0">
        <w:t xml:space="preserve">Recommandation UIT-R </w:t>
      </w:r>
      <w:hyperlink r:id="rId19" w:history="1">
        <w:r w:rsidRPr="003768C0">
          <w:rPr>
            <w:rStyle w:val="Hyperlink"/>
            <w:color w:val="auto"/>
            <w:u w:val="none"/>
          </w:rPr>
          <w:t>P.836</w:t>
        </w:r>
      </w:hyperlink>
    </w:p>
    <w:p w14:paraId="00B681E9" w14:textId="6BA9EA29" w:rsidR="00D21861" w:rsidRPr="003768C0" w:rsidRDefault="00D21861" w:rsidP="00D21861">
      <w:r w:rsidRPr="003768C0">
        <w:t xml:space="preserve">Recommandation UIT-R </w:t>
      </w:r>
      <w:hyperlink r:id="rId20" w:history="1">
        <w:r w:rsidRPr="003768C0">
          <w:rPr>
            <w:rStyle w:val="Hyperlink"/>
            <w:color w:val="auto"/>
            <w:u w:val="none"/>
          </w:rPr>
          <w:t>P.1144</w:t>
        </w:r>
      </w:hyperlink>
    </w:p>
    <w:p w14:paraId="74A277BF" w14:textId="60A814B0" w:rsidR="00D21861" w:rsidRPr="003768C0" w:rsidRDefault="00D21861" w:rsidP="00D21861">
      <w:r w:rsidRPr="003768C0">
        <w:t xml:space="preserve">Recommandation UIT-R </w:t>
      </w:r>
      <w:hyperlink r:id="rId21" w:history="1">
        <w:r w:rsidRPr="003768C0">
          <w:rPr>
            <w:rStyle w:val="Hyperlink"/>
            <w:color w:val="auto"/>
            <w:u w:val="none"/>
          </w:rPr>
          <w:t>P.1510</w:t>
        </w:r>
      </w:hyperlink>
    </w:p>
    <w:p w14:paraId="17D8CBC2" w14:textId="4940B13A" w:rsidR="00D21861" w:rsidRPr="003768C0" w:rsidRDefault="00D21861" w:rsidP="00D21861">
      <w:r w:rsidRPr="003768C0">
        <w:t xml:space="preserve">Recommandation UIT-R </w:t>
      </w:r>
      <w:hyperlink r:id="rId22" w:history="1">
        <w:r w:rsidRPr="003768C0">
          <w:rPr>
            <w:rStyle w:val="Hyperlink"/>
            <w:color w:val="auto"/>
            <w:u w:val="none"/>
          </w:rPr>
          <w:t>P.1511</w:t>
        </w:r>
      </w:hyperlink>
    </w:p>
    <w:p w14:paraId="730D89BF" w14:textId="7D6157E1" w:rsidR="00D21861" w:rsidRPr="003768C0" w:rsidRDefault="00D21861" w:rsidP="00D21861">
      <w:r w:rsidRPr="003768C0">
        <w:t xml:space="preserve">Recommandation UIT-R </w:t>
      </w:r>
      <w:hyperlink r:id="rId23" w:history="1">
        <w:r w:rsidRPr="003768C0">
          <w:rPr>
            <w:rStyle w:val="Hyperlink"/>
            <w:color w:val="auto"/>
            <w:u w:val="none"/>
          </w:rPr>
          <w:t>P.1853</w:t>
        </w:r>
      </w:hyperlink>
    </w:p>
    <w:p w14:paraId="696A4E09" w14:textId="75133E0C" w:rsidR="00D21861" w:rsidRPr="003768C0" w:rsidRDefault="00D21861" w:rsidP="00D21861">
      <w:r w:rsidRPr="003768C0">
        <w:t xml:space="preserve">Recommandation UIT-R </w:t>
      </w:r>
      <w:hyperlink r:id="rId24" w:history="1">
        <w:r w:rsidRPr="003768C0">
          <w:rPr>
            <w:rStyle w:val="Hyperlink"/>
            <w:color w:val="auto"/>
            <w:u w:val="none"/>
          </w:rPr>
          <w:t>P.2001</w:t>
        </w:r>
      </w:hyperlink>
    </w:p>
    <w:p w14:paraId="2E408D9B" w14:textId="01C586C5" w:rsidR="00D21861" w:rsidRPr="003768C0" w:rsidRDefault="00D21861" w:rsidP="00D21861">
      <w:r w:rsidRPr="003768C0">
        <w:lastRenderedPageBreak/>
        <w:t xml:space="preserve">Recommandation UIT-R </w:t>
      </w:r>
      <w:hyperlink r:id="rId25" w:history="1">
        <w:r w:rsidRPr="003768C0">
          <w:rPr>
            <w:rStyle w:val="Hyperlink"/>
            <w:color w:val="auto"/>
            <w:u w:val="none"/>
          </w:rPr>
          <w:t>P.2041</w:t>
        </w:r>
      </w:hyperlink>
    </w:p>
    <w:p w14:paraId="7D854115" w14:textId="3DA5D8E4" w:rsidR="00D21861" w:rsidRPr="003768C0" w:rsidRDefault="00545CFF" w:rsidP="00D21861">
      <w:hyperlink r:id="rId26" w:history="1">
        <w:r w:rsidR="00DE6BA4" w:rsidRPr="003768C0">
          <w:rPr>
            <w:rStyle w:val="Hyperlink"/>
            <w:color w:val="auto"/>
            <w:u w:val="none"/>
          </w:rPr>
          <w:t>Manuel de radiomét</w:t>
        </w:r>
        <w:r w:rsidR="00FF007F" w:rsidRPr="003768C0">
          <w:rPr>
            <w:rStyle w:val="Hyperlink"/>
            <w:color w:val="auto"/>
            <w:u w:val="none"/>
          </w:rPr>
          <w:t>éorologi</w:t>
        </w:r>
        <w:r w:rsidR="00DE6BA4" w:rsidRPr="003768C0">
          <w:rPr>
            <w:rStyle w:val="Hyperlink"/>
            <w:color w:val="auto"/>
            <w:u w:val="none"/>
          </w:rPr>
          <w:t>e</w:t>
        </w:r>
      </w:hyperlink>
    </w:p>
    <w:p w14:paraId="7C1EB14B" w14:textId="4931B2FC" w:rsidR="00D21861" w:rsidRPr="004D1479" w:rsidRDefault="00D21861" w:rsidP="003768C0">
      <w:r w:rsidRPr="004D1479">
        <w:t xml:space="preserve">NOTE – </w:t>
      </w:r>
      <w:r w:rsidR="00AD4894" w:rsidRPr="004D1479">
        <w:t>Il convient d</w:t>
      </w:r>
      <w:r w:rsidR="00717FFB" w:rsidRPr="004D1479">
        <w:t>'</w:t>
      </w:r>
      <w:r w:rsidR="00AD4894" w:rsidRPr="004D1479">
        <w:t>utiliser la dernière révision/édition de la Recommandation/du Manuel</w:t>
      </w:r>
      <w:r w:rsidRPr="004D1479">
        <w:t>.</w:t>
      </w:r>
    </w:p>
    <w:p w14:paraId="4E465A9D" w14:textId="13A4D500" w:rsidR="00CE0C17" w:rsidRPr="004D1479" w:rsidRDefault="00CE0C17" w:rsidP="00717FFB">
      <w:pPr>
        <w:pStyle w:val="Normalaftertitle"/>
        <w:spacing w:before="600"/>
      </w:pPr>
      <w:r w:rsidRPr="004D1479">
        <w:t>L</w:t>
      </w:r>
      <w:r w:rsidR="00717FFB" w:rsidRPr="004D1479">
        <w:t>'</w:t>
      </w:r>
      <w:r w:rsidRPr="004D1479">
        <w:t>Assemblée des radiocommunications de l</w:t>
      </w:r>
      <w:r w:rsidR="00717FFB" w:rsidRPr="004D1479">
        <w:t>'</w:t>
      </w:r>
      <w:r w:rsidRPr="004D1479">
        <w:t>UIT,</w:t>
      </w:r>
    </w:p>
    <w:p w14:paraId="7C0F0D2D" w14:textId="77777777" w:rsidR="00CE0C17" w:rsidRPr="004D1479" w:rsidRDefault="00CE0C17" w:rsidP="00411491">
      <w:pPr>
        <w:pStyle w:val="Call"/>
      </w:pPr>
      <w:r w:rsidRPr="004D1479">
        <w:t>considérant</w:t>
      </w:r>
    </w:p>
    <w:p w14:paraId="6DF0CC55" w14:textId="54698ABA" w:rsidR="00D21861" w:rsidRPr="004D1479" w:rsidRDefault="00D21861" w:rsidP="00D21861">
      <w:pPr>
        <w:rPr>
          <w:i/>
          <w:iCs/>
        </w:rPr>
      </w:pPr>
      <w:r w:rsidRPr="004D1479">
        <w:rPr>
          <w:i/>
          <w:iCs/>
        </w:rPr>
        <w:t>a)</w:t>
      </w:r>
      <w:r w:rsidRPr="004D1479">
        <w:tab/>
      </w:r>
      <w:r w:rsidR="00B10C08" w:rsidRPr="004D1479">
        <w:t>que, pour calculer l</w:t>
      </w:r>
      <w:r w:rsidR="00717FFB" w:rsidRPr="004D1479">
        <w:t>'</w:t>
      </w:r>
      <w:r w:rsidR="00B10C08" w:rsidRPr="004D1479">
        <w:t xml:space="preserve">affaiblissement </w:t>
      </w:r>
      <w:r w:rsidR="00707D26" w:rsidRPr="004D1479">
        <w:t xml:space="preserve">dû aux gaz et les effets connexes, il est nécessaire de disposer de statistiques </w:t>
      </w:r>
      <w:r w:rsidR="005B440D" w:rsidRPr="004D1479">
        <w:t>relatives à</w:t>
      </w:r>
      <w:r w:rsidR="00707D26" w:rsidRPr="004D1479">
        <w:t xml:space="preserve"> la pression totale (barométrique) à la surface, </w:t>
      </w:r>
      <w:r w:rsidR="005B440D" w:rsidRPr="004D1479">
        <w:t>à</w:t>
      </w:r>
      <w:r w:rsidR="00707D26" w:rsidRPr="004D1479">
        <w:t xml:space="preserve"> la température à la surface, </w:t>
      </w:r>
      <w:r w:rsidR="005B440D" w:rsidRPr="004D1479">
        <w:t>à</w:t>
      </w:r>
      <w:r w:rsidR="00707D26" w:rsidRPr="004D1479">
        <w:t xml:space="preserve"> la </w:t>
      </w:r>
      <w:r w:rsidR="00DC3734" w:rsidRPr="004D1479">
        <w:t xml:space="preserve">densité de vapeur </w:t>
      </w:r>
      <w:r w:rsidR="00707D26" w:rsidRPr="004D1479">
        <w:t>d</w:t>
      </w:r>
      <w:r w:rsidR="00717FFB" w:rsidRPr="004D1479">
        <w:t>'</w:t>
      </w:r>
      <w:r w:rsidR="00707D26" w:rsidRPr="004D1479">
        <w:t xml:space="preserve">eau </w:t>
      </w:r>
      <w:r w:rsidR="00DC3734" w:rsidRPr="004D1479">
        <w:t xml:space="preserve">en </w:t>
      </w:r>
      <w:r w:rsidR="00707D26" w:rsidRPr="004D1479">
        <w:t xml:space="preserve">surface et </w:t>
      </w:r>
      <w:r w:rsidR="005B440D" w:rsidRPr="004D1479">
        <w:t>à</w:t>
      </w:r>
      <w:r w:rsidR="00707D26" w:rsidRPr="004D1479">
        <w:t xml:space="preserve"> </w:t>
      </w:r>
      <w:r w:rsidR="00192FB8" w:rsidRPr="004D1479">
        <w:t>la densité de vapeur d</w:t>
      </w:r>
      <w:r w:rsidR="00717FFB" w:rsidRPr="004D1479">
        <w:t>'</w:t>
      </w:r>
      <w:r w:rsidR="00192FB8" w:rsidRPr="004D1479">
        <w:t>eau intégrée</w:t>
      </w:r>
      <w:r w:rsidRPr="004D1479">
        <w:t>;</w:t>
      </w:r>
    </w:p>
    <w:p w14:paraId="49DBC4C6" w14:textId="406CA728" w:rsidR="00D21861" w:rsidRPr="004D1479" w:rsidRDefault="00D21861" w:rsidP="00D21861">
      <w:pPr>
        <w:rPr>
          <w:i/>
          <w:iCs/>
        </w:rPr>
      </w:pPr>
      <w:r w:rsidRPr="004D1479">
        <w:rPr>
          <w:i/>
          <w:iCs/>
        </w:rPr>
        <w:t>b)</w:t>
      </w:r>
      <w:r w:rsidRPr="004D1479">
        <w:tab/>
      </w:r>
      <w:r w:rsidR="008C6F19" w:rsidRPr="004D1479">
        <w:t xml:space="preserve">que des données </w:t>
      </w:r>
      <w:r w:rsidR="00861FED" w:rsidRPr="004D1479">
        <w:t xml:space="preserve">portant sur 30 années </w:t>
      </w:r>
      <w:r w:rsidR="008C6F19" w:rsidRPr="004D1479">
        <w:t xml:space="preserve">issues de la </w:t>
      </w:r>
      <w:r w:rsidR="00861FED" w:rsidRPr="004D1479">
        <w:t xml:space="preserve">cinquième génération de </w:t>
      </w:r>
      <w:r w:rsidR="008C6F19" w:rsidRPr="004D1479">
        <w:t xml:space="preserve">réanalyse </w:t>
      </w:r>
      <w:r w:rsidR="00A23844" w:rsidRPr="004D1479">
        <w:t xml:space="preserve">mondiale </w:t>
      </w:r>
      <w:r w:rsidR="004E2CF8" w:rsidRPr="004D1479">
        <w:t>effectuée</w:t>
      </w:r>
      <w:r w:rsidR="00A23844" w:rsidRPr="004D1479">
        <w:t xml:space="preserve"> par le </w:t>
      </w:r>
      <w:r w:rsidR="00187ABA" w:rsidRPr="004D1479">
        <w:t xml:space="preserve">Centre européen pour les prévisions météorologiques à moyen terme </w:t>
      </w:r>
      <w:r w:rsidRPr="004D1479">
        <w:t>(</w:t>
      </w:r>
      <w:r w:rsidR="00187ABA" w:rsidRPr="004D1479">
        <w:t>CEPMMT</w:t>
      </w:r>
      <w:r w:rsidRPr="004D1479">
        <w:t xml:space="preserve">) </w:t>
      </w:r>
      <w:r w:rsidR="00187ABA" w:rsidRPr="004D1479">
        <w:t xml:space="preserve">sont disponibles </w:t>
      </w:r>
      <w:r w:rsidR="005B440D" w:rsidRPr="004D1479">
        <w:t>en ce qui concerne</w:t>
      </w:r>
      <w:r w:rsidR="002D2485" w:rsidRPr="004D1479">
        <w:t xml:space="preserve"> la pression totale </w:t>
      </w:r>
      <w:r w:rsidR="00750F72" w:rsidRPr="004D1479">
        <w:t xml:space="preserve">(barométrique) </w:t>
      </w:r>
      <w:r w:rsidR="002D2485" w:rsidRPr="004D1479">
        <w:t>à la surface</w:t>
      </w:r>
      <w:r w:rsidRPr="004D1479">
        <w:t xml:space="preserve">, </w:t>
      </w:r>
      <w:r w:rsidR="002D2485" w:rsidRPr="004D1479">
        <w:t>la température à la surface</w:t>
      </w:r>
      <w:r w:rsidRPr="004D1479">
        <w:t xml:space="preserve">, </w:t>
      </w:r>
      <w:r w:rsidR="00264872" w:rsidRPr="004D1479">
        <w:t>la densité de vapeur d</w:t>
      </w:r>
      <w:r w:rsidR="00717FFB" w:rsidRPr="004D1479">
        <w:t>'</w:t>
      </w:r>
      <w:r w:rsidR="00264872" w:rsidRPr="004D1479">
        <w:t>eau en surface et la densité de vapeur d</w:t>
      </w:r>
      <w:r w:rsidR="00717FFB" w:rsidRPr="004D1479">
        <w:t>'</w:t>
      </w:r>
      <w:r w:rsidR="00264872" w:rsidRPr="004D1479">
        <w:t>eau intégrée</w:t>
      </w:r>
      <w:r w:rsidRPr="004D1479">
        <w:t>;</w:t>
      </w:r>
      <w:r w:rsidR="00717FFB" w:rsidRPr="004D1479">
        <w:t> </w:t>
      </w:r>
      <w:r w:rsidR="00264872" w:rsidRPr="004D1479">
        <w:t>et</w:t>
      </w:r>
    </w:p>
    <w:p w14:paraId="1D358A4F" w14:textId="0CB043AF" w:rsidR="00CE0C17" w:rsidRPr="004D1479" w:rsidRDefault="00D21861" w:rsidP="00D21861">
      <w:r w:rsidRPr="004D1479">
        <w:rPr>
          <w:i/>
          <w:iCs/>
        </w:rPr>
        <w:t>c)</w:t>
      </w:r>
      <w:r w:rsidRPr="004D1479">
        <w:tab/>
      </w:r>
      <w:r w:rsidR="00572BBB" w:rsidRPr="004D1479">
        <w:t>que des données</w:t>
      </w:r>
      <w:r w:rsidR="004E2CF8" w:rsidRPr="004D1479">
        <w:t xml:space="preserve"> portant sur 30 années</w:t>
      </w:r>
      <w:r w:rsidR="00572BBB" w:rsidRPr="004D1479">
        <w:t xml:space="preserve"> issues de la réanalyse mondiale ont été </w:t>
      </w:r>
      <w:r w:rsidR="009B37AB" w:rsidRPr="004D1479">
        <w:t>traitées</w:t>
      </w:r>
      <w:r w:rsidR="004E2CF8" w:rsidRPr="004D1479">
        <w:t xml:space="preserve"> </w:t>
      </w:r>
      <w:r w:rsidR="004E2CF8" w:rsidRPr="004D1479">
        <w:rPr>
          <w:i/>
          <w:iCs/>
        </w:rPr>
        <w:t>a</w:t>
      </w:r>
      <w:r w:rsidR="00717FFB" w:rsidRPr="004D1479">
        <w:rPr>
          <w:i/>
          <w:iCs/>
        </w:rPr>
        <w:t> </w:t>
      </w:r>
      <w:r w:rsidR="004E2CF8" w:rsidRPr="004D1479">
        <w:rPr>
          <w:i/>
          <w:iCs/>
        </w:rPr>
        <w:t>posteriori</w:t>
      </w:r>
      <w:r w:rsidR="009B37AB" w:rsidRPr="004D1479">
        <w:t xml:space="preserve"> pour fournir </w:t>
      </w:r>
      <w:r w:rsidR="004E2CF8" w:rsidRPr="004D1479">
        <w:t>d</w:t>
      </w:r>
      <w:r w:rsidR="009B37AB" w:rsidRPr="004D1479">
        <w:t>es statistiques annuelle</w:t>
      </w:r>
      <w:r w:rsidR="00476368" w:rsidRPr="004D1479">
        <w:t>s</w:t>
      </w:r>
      <w:r w:rsidR="009B37AB" w:rsidRPr="004D1479">
        <w:t xml:space="preserve"> et mensuelle</w:t>
      </w:r>
      <w:r w:rsidR="00476368" w:rsidRPr="004D1479">
        <w:t>s</w:t>
      </w:r>
      <w:r w:rsidR="009B37AB" w:rsidRPr="004D1479">
        <w:t xml:space="preserve"> </w:t>
      </w:r>
      <w:r w:rsidR="00476368" w:rsidRPr="004D1479">
        <w:t xml:space="preserve">concernant la pression totale </w:t>
      </w:r>
      <w:r w:rsidR="00750F72" w:rsidRPr="004D1479">
        <w:t xml:space="preserve">(barométrique) </w:t>
      </w:r>
      <w:r w:rsidR="00476368" w:rsidRPr="004D1479">
        <w:t>à la surface</w:t>
      </w:r>
      <w:r w:rsidRPr="004D1479">
        <w:t xml:space="preserve">, </w:t>
      </w:r>
      <w:r w:rsidR="00476368" w:rsidRPr="004D1479">
        <w:t>la température à la surface</w:t>
      </w:r>
      <w:r w:rsidRPr="004D1479">
        <w:t xml:space="preserve">, </w:t>
      </w:r>
      <w:r w:rsidR="00476368" w:rsidRPr="004D1479">
        <w:t>la densité de vapeur d</w:t>
      </w:r>
      <w:r w:rsidR="00717FFB" w:rsidRPr="004D1479">
        <w:t>'</w:t>
      </w:r>
      <w:r w:rsidR="00476368" w:rsidRPr="004D1479">
        <w:t>eau en surface et la densité de vapeur d</w:t>
      </w:r>
      <w:r w:rsidR="00717FFB" w:rsidRPr="004D1479">
        <w:t>'</w:t>
      </w:r>
      <w:r w:rsidR="00476368" w:rsidRPr="004D1479">
        <w:t>eau intégrée</w:t>
      </w:r>
      <w:r w:rsidRPr="004D1479">
        <w:t>,</w:t>
      </w:r>
    </w:p>
    <w:p w14:paraId="2A07BB50" w14:textId="77777777" w:rsidR="00CE0C17" w:rsidRPr="004D1479" w:rsidRDefault="00CE0C17" w:rsidP="00411491">
      <w:pPr>
        <w:pStyle w:val="Call"/>
      </w:pPr>
      <w:r w:rsidRPr="004D1479">
        <w:t>recommande</w:t>
      </w:r>
    </w:p>
    <w:p w14:paraId="5A1A831E" w14:textId="3804EBC3" w:rsidR="00CE0C17" w:rsidRPr="004D1479" w:rsidRDefault="00476368" w:rsidP="00D21861">
      <w:r w:rsidRPr="004D1479">
        <w:t>que les renseignements figurant dans l</w:t>
      </w:r>
      <w:r w:rsidR="00717FFB" w:rsidRPr="004D1479">
        <w:t>'</w:t>
      </w:r>
      <w:r w:rsidRPr="004D1479">
        <w:t>Annexe soient utilisés pour le calcul de l</w:t>
      </w:r>
      <w:r w:rsidR="00717FFB" w:rsidRPr="004D1479">
        <w:t>'</w:t>
      </w:r>
      <w:r w:rsidRPr="004D1479">
        <w:t xml:space="preserve">affaiblissement dû aux gaz et </w:t>
      </w:r>
      <w:r w:rsidR="00D20B4C" w:rsidRPr="004D1479">
        <w:t>d</w:t>
      </w:r>
      <w:r w:rsidRPr="004D1479">
        <w:t>es effets associés sur les trajets terrestres et Terre vers espace</w:t>
      </w:r>
      <w:r w:rsidR="00D21861" w:rsidRPr="004D1479">
        <w:t xml:space="preserve">, </w:t>
      </w:r>
      <w:r w:rsidR="004E2CF8" w:rsidRPr="004D1479">
        <w:t>lorsqu</w:t>
      </w:r>
      <w:r w:rsidR="00717FFB" w:rsidRPr="004D1479">
        <w:t>'</w:t>
      </w:r>
      <w:r w:rsidR="00AD2676" w:rsidRPr="004D1479">
        <w:t xml:space="preserve">aucune statistique plus précise concernant la pression totale </w:t>
      </w:r>
      <w:r w:rsidR="00750F72" w:rsidRPr="004D1479">
        <w:t xml:space="preserve">(barométrique) </w:t>
      </w:r>
      <w:r w:rsidR="00AD2676" w:rsidRPr="004D1479">
        <w:t>à la surface</w:t>
      </w:r>
      <w:r w:rsidR="00D21861" w:rsidRPr="004D1479">
        <w:t xml:space="preserve">, </w:t>
      </w:r>
      <w:r w:rsidR="00AD2676" w:rsidRPr="004D1479">
        <w:t>la température à la surface</w:t>
      </w:r>
      <w:r w:rsidR="00D21861" w:rsidRPr="004D1479">
        <w:t xml:space="preserve">, </w:t>
      </w:r>
      <w:r w:rsidR="00AD2676" w:rsidRPr="004D1479">
        <w:t>la densité de vapeur d</w:t>
      </w:r>
      <w:r w:rsidR="00717FFB" w:rsidRPr="004D1479">
        <w:t>'</w:t>
      </w:r>
      <w:r w:rsidR="00AD2676" w:rsidRPr="004D1479">
        <w:t>eau en surface</w:t>
      </w:r>
      <w:r w:rsidR="00D21861" w:rsidRPr="004D1479">
        <w:t xml:space="preserve"> </w:t>
      </w:r>
      <w:r w:rsidR="00AD2676" w:rsidRPr="004D1479">
        <w:t>ou la densité de vapeur d</w:t>
      </w:r>
      <w:r w:rsidR="00717FFB" w:rsidRPr="004D1479">
        <w:t>'</w:t>
      </w:r>
      <w:r w:rsidR="00AD2676" w:rsidRPr="004D1479">
        <w:t>eau intégrée n</w:t>
      </w:r>
      <w:r w:rsidR="00717FFB" w:rsidRPr="004D1479">
        <w:t>'</w:t>
      </w:r>
      <w:r w:rsidR="00AD2676" w:rsidRPr="004D1479">
        <w:t>est disponible</w:t>
      </w:r>
      <w:r w:rsidR="00D21861" w:rsidRPr="004D1479">
        <w:t>.</w:t>
      </w:r>
    </w:p>
    <w:p w14:paraId="46250970" w14:textId="29E5044C" w:rsidR="00CE0C17" w:rsidRPr="004D1479" w:rsidRDefault="00CE0C17" w:rsidP="00717FFB">
      <w:pPr>
        <w:pStyle w:val="Reasons"/>
        <w:rPr>
          <w:lang w:val="fr-FR"/>
        </w:rPr>
      </w:pPr>
    </w:p>
    <w:p w14:paraId="51E2AEE6" w14:textId="77777777" w:rsidR="00A35528" w:rsidRPr="004D1479" w:rsidRDefault="00A35528" w:rsidP="00A35528"/>
    <w:p w14:paraId="15E7EAFA" w14:textId="7906D9FE" w:rsidR="00CE0C17" w:rsidRPr="004D1479" w:rsidRDefault="00CE0C17" w:rsidP="00411491">
      <w:pPr>
        <w:pStyle w:val="AnnexNoTitle"/>
      </w:pPr>
      <w:bookmarkStart w:id="5" w:name="_Toc114380883"/>
      <w:r w:rsidRPr="004D1479">
        <w:t>Annexe</w:t>
      </w:r>
      <w:bookmarkEnd w:id="5"/>
    </w:p>
    <w:p w14:paraId="668DD0B2" w14:textId="4E06834F" w:rsidR="00F741EC" w:rsidRPr="004D1479" w:rsidRDefault="00D21861" w:rsidP="00B61995">
      <w:pPr>
        <w:pStyle w:val="Headingb"/>
        <w:spacing w:after="240"/>
      </w:pPr>
      <w:bookmarkStart w:id="6" w:name="_Toc114380884"/>
      <w:r w:rsidRPr="004D1479">
        <w:t>Liste des symboles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222"/>
      </w:tblGrid>
      <w:tr w:rsidR="00D21861" w:rsidRPr="004D1479" w14:paraId="00E07AE3" w14:textId="77777777" w:rsidTr="00937AC7">
        <w:tc>
          <w:tcPr>
            <w:tcW w:w="1384" w:type="dxa"/>
          </w:tcPr>
          <w:p w14:paraId="2A7A49B5" w14:textId="5302952F" w:rsidR="00D21861" w:rsidRPr="004D1479" w:rsidRDefault="00545CFF" w:rsidP="00D21861">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s</m:t>
                        </m:r>
                      </m:sub>
                    </m:sSub>
                  </m:e>
                </m:acc>
              </m:oMath>
            </m:oMathPara>
          </w:p>
        </w:tc>
        <w:tc>
          <w:tcPr>
            <w:tcW w:w="8222" w:type="dxa"/>
          </w:tcPr>
          <w:p w14:paraId="306A80EB" w14:textId="6E15F5FE" w:rsidR="00D21861" w:rsidRPr="004D1479" w:rsidRDefault="005E3C8B" w:rsidP="00D21861">
            <w:r w:rsidRPr="004D1479">
              <w:t>p</w:t>
            </w:r>
            <w:r w:rsidR="003D5715" w:rsidRPr="004D1479">
              <w:t xml:space="preserve">ression totale </w:t>
            </w:r>
            <w:r w:rsidR="00D21861" w:rsidRPr="004D1479">
              <w:t>(</w:t>
            </w:r>
            <w:r w:rsidR="007A4527" w:rsidRPr="004D1479">
              <w:t>barométrique</w:t>
            </w:r>
            <w:r w:rsidR="00D21861" w:rsidRPr="004D1479">
              <w:t xml:space="preserve">) </w:t>
            </w:r>
            <w:r w:rsidR="0057703F" w:rsidRPr="004D1479">
              <w:t xml:space="preserve">moyenne </w:t>
            </w:r>
            <w:r w:rsidR="007A4527" w:rsidRPr="004D1479">
              <w:t>à la surface</w:t>
            </w:r>
          </w:p>
        </w:tc>
      </w:tr>
      <w:tr w:rsidR="00D21861" w:rsidRPr="004D1479" w14:paraId="2CAEF0B2" w14:textId="77777777" w:rsidTr="00937AC7">
        <w:tc>
          <w:tcPr>
            <w:tcW w:w="1384" w:type="dxa"/>
          </w:tcPr>
          <w:p w14:paraId="3ED6FCD4" w14:textId="1686DB65" w:rsidR="00D21861" w:rsidRPr="004D1479" w:rsidRDefault="00545CFF" w:rsidP="00D21861">
            <m:oMathPara>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P</m:t>
                        </m:r>
                      </m:e>
                      <m:sub>
                        <m:r>
                          <w:rPr>
                            <w:rFonts w:ascii="Cambria Math" w:hAnsi="Cambria Math"/>
                          </w:rPr>
                          <m:t>s</m:t>
                        </m:r>
                      </m:sub>
                    </m:sSub>
                  </m:sub>
                </m:sSub>
              </m:oMath>
            </m:oMathPara>
          </w:p>
        </w:tc>
        <w:tc>
          <w:tcPr>
            <w:tcW w:w="8222" w:type="dxa"/>
          </w:tcPr>
          <w:p w14:paraId="58AE2ADB" w14:textId="6524E2CE" w:rsidR="00D21861" w:rsidRPr="004D1479" w:rsidRDefault="005E3C8B" w:rsidP="00D21861">
            <w:r w:rsidRPr="004D1479">
              <w:t>écart type de pression à la surface</w:t>
            </w:r>
          </w:p>
        </w:tc>
      </w:tr>
      <w:tr w:rsidR="00D21861" w:rsidRPr="004D1479" w14:paraId="633F5783" w14:textId="77777777" w:rsidTr="00937AC7">
        <w:tc>
          <w:tcPr>
            <w:tcW w:w="1384" w:type="dxa"/>
          </w:tcPr>
          <w:p w14:paraId="4E54AE09" w14:textId="2F987493" w:rsidR="00D21861" w:rsidRPr="004D1479" w:rsidRDefault="00545CFF" w:rsidP="00D21861">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(p)</m:t>
                </m:r>
              </m:oMath>
            </m:oMathPara>
          </w:p>
        </w:tc>
        <w:tc>
          <w:tcPr>
            <w:tcW w:w="8222" w:type="dxa"/>
          </w:tcPr>
          <w:p w14:paraId="21A57327" w14:textId="3B4E58DC" w:rsidR="00D21861" w:rsidRPr="004D1479" w:rsidRDefault="005E3C8B" w:rsidP="00D21861">
            <w:r w:rsidRPr="004D1479">
              <w:t xml:space="preserve">pression totale </w:t>
            </w:r>
            <w:r w:rsidR="00D21861" w:rsidRPr="004D1479">
              <w:t>(</w:t>
            </w:r>
            <w:r w:rsidRPr="004D1479">
              <w:t>barométrique</w:t>
            </w:r>
            <w:r w:rsidR="00D21861" w:rsidRPr="004D1479">
              <w:t xml:space="preserve">) </w:t>
            </w:r>
            <w:r w:rsidRPr="004D1479">
              <w:t xml:space="preserve">à la surface </w:t>
            </w:r>
            <w:r w:rsidR="00812565" w:rsidRPr="004D1479">
              <w:t xml:space="preserve">en fonction de </w:t>
            </w:r>
            <w:r w:rsidR="00707DAE" w:rsidRPr="004D1479">
              <w:t>la probabilité de dépassement</w:t>
            </w:r>
          </w:p>
        </w:tc>
      </w:tr>
      <w:tr w:rsidR="00D21861" w:rsidRPr="004D1479" w14:paraId="6F5A1E00" w14:textId="77777777" w:rsidTr="00937AC7">
        <w:tc>
          <w:tcPr>
            <w:tcW w:w="1384" w:type="dxa"/>
          </w:tcPr>
          <w:p w14:paraId="100D2D36" w14:textId="353C9390" w:rsidR="00D21861" w:rsidRPr="004D1479" w:rsidRDefault="00545CFF" w:rsidP="00D21861">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s</m:t>
                        </m:r>
                      </m:sub>
                    </m:sSub>
                  </m:e>
                </m:acc>
              </m:oMath>
            </m:oMathPara>
          </w:p>
        </w:tc>
        <w:tc>
          <w:tcPr>
            <w:tcW w:w="8222" w:type="dxa"/>
          </w:tcPr>
          <w:p w14:paraId="648C2451" w14:textId="383CF5D0" w:rsidR="00D21861" w:rsidRPr="004D1479" w:rsidRDefault="007A1D11" w:rsidP="00D21861">
            <w:r w:rsidRPr="004D1479">
              <w:t xml:space="preserve">température moyenne </w:t>
            </w:r>
            <w:r w:rsidR="0061635E" w:rsidRPr="004D1479">
              <w:t>à la</w:t>
            </w:r>
            <w:r w:rsidRPr="004D1479">
              <w:t xml:space="preserve"> surface</w:t>
            </w:r>
          </w:p>
        </w:tc>
      </w:tr>
      <w:tr w:rsidR="00D21861" w:rsidRPr="004D1479" w14:paraId="7C25F478" w14:textId="77777777" w:rsidTr="00937AC7">
        <w:tc>
          <w:tcPr>
            <w:tcW w:w="1384" w:type="dxa"/>
          </w:tcPr>
          <w:p w14:paraId="6F3DD963" w14:textId="0E6AD12A" w:rsidR="00D21861" w:rsidRPr="004D1479" w:rsidRDefault="00545CFF" w:rsidP="00D21861">
            <m:oMathPara>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T</m:t>
                        </m:r>
                      </m:e>
                      <m:sub>
                        <m:r>
                          <w:rPr>
                            <w:rFonts w:ascii="Cambria Math" w:hAnsi="Cambria Math"/>
                          </w:rPr>
                          <m:t>s</m:t>
                        </m:r>
                      </m:sub>
                    </m:sSub>
                  </m:sub>
                </m:sSub>
              </m:oMath>
            </m:oMathPara>
          </w:p>
        </w:tc>
        <w:tc>
          <w:tcPr>
            <w:tcW w:w="8222" w:type="dxa"/>
          </w:tcPr>
          <w:p w14:paraId="32C9A0AE" w14:textId="3936447F" w:rsidR="00D21861" w:rsidRPr="004D1479" w:rsidRDefault="0061635E" w:rsidP="00D21861">
            <w:r w:rsidRPr="004D1479">
              <w:t>écart type de température à la surface</w:t>
            </w:r>
          </w:p>
        </w:tc>
      </w:tr>
      <w:tr w:rsidR="00D21861" w:rsidRPr="004D1479" w14:paraId="2113A217" w14:textId="77777777" w:rsidTr="00937AC7">
        <w:tc>
          <w:tcPr>
            <w:tcW w:w="1384" w:type="dxa"/>
          </w:tcPr>
          <w:p w14:paraId="5720A7D0" w14:textId="2DF38BF5" w:rsidR="00D21861" w:rsidRPr="004D1479" w:rsidRDefault="00545CFF" w:rsidP="00D21861">
            <m:oMathPara>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(p)</m:t>
                </m:r>
              </m:oMath>
            </m:oMathPara>
          </w:p>
        </w:tc>
        <w:tc>
          <w:tcPr>
            <w:tcW w:w="8222" w:type="dxa"/>
          </w:tcPr>
          <w:p w14:paraId="1AD2B919" w14:textId="65DDD33A" w:rsidR="00D21861" w:rsidRPr="004D1479" w:rsidRDefault="00D21861" w:rsidP="00D21861">
            <w:r w:rsidRPr="004D1479">
              <w:t>temp</w:t>
            </w:r>
            <w:r w:rsidR="0061635E" w:rsidRPr="004D1479">
              <w:t>é</w:t>
            </w:r>
            <w:r w:rsidRPr="004D1479">
              <w:t xml:space="preserve">rature </w:t>
            </w:r>
            <w:r w:rsidR="0061635E" w:rsidRPr="004D1479">
              <w:t>à la surface en fonction de la probabilité de dépassement</w:t>
            </w:r>
          </w:p>
        </w:tc>
      </w:tr>
      <w:tr w:rsidR="00D21861" w:rsidRPr="004D1479" w14:paraId="34915A98" w14:textId="77777777" w:rsidTr="00937AC7">
        <w:tc>
          <w:tcPr>
            <w:tcW w:w="1384" w:type="dxa"/>
          </w:tcPr>
          <w:p w14:paraId="093E1411" w14:textId="22F41467" w:rsidR="00D21861" w:rsidRPr="004D1479" w:rsidRDefault="00545CFF" w:rsidP="00D21861">
            <m:oMathPara>
              <m:oMath>
                <m:acc>
                  <m:accPr>
                    <m:chr m:val="̅"/>
                    <m:ctrlPr>
                      <w:rPr>
                        <w:rFonts w:ascii="Cambria Math" w:hAnsi="Cambria Math"/>
                        <w:i/>
                      </w:rPr>
                    </m:ctrlPr>
                  </m:acc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ρ</m:t>
                            </m:r>
                          </m:e>
                          <m:sub>
                            <m:r>
                              <w:rPr>
                                <w:rFonts w:ascii="Cambria Math" w:hAnsi="Cambria Math"/>
                              </w:rPr>
                              <m:t>w</m:t>
                            </m:r>
                          </m:sub>
                        </m:sSub>
                      </m:e>
                      <m:sub>
                        <m:r>
                          <w:rPr>
                            <w:rFonts w:ascii="Cambria Math" w:hAnsi="Cambria Math"/>
                          </w:rPr>
                          <m:t>s</m:t>
                        </m:r>
                      </m:sub>
                    </m:sSub>
                  </m:e>
                </m:acc>
              </m:oMath>
            </m:oMathPara>
          </w:p>
        </w:tc>
        <w:tc>
          <w:tcPr>
            <w:tcW w:w="8222" w:type="dxa"/>
          </w:tcPr>
          <w:p w14:paraId="2D947D22" w14:textId="4E1D5C31" w:rsidR="00D21861" w:rsidRPr="004D1479" w:rsidRDefault="00123308" w:rsidP="00D21861">
            <w:r w:rsidRPr="004D1479">
              <w:t>densité de vapeur d</w:t>
            </w:r>
            <w:r w:rsidR="00717FFB" w:rsidRPr="004D1479">
              <w:t>'</w:t>
            </w:r>
            <w:r w:rsidRPr="004D1479">
              <w:t>eau en surface moyenne</w:t>
            </w:r>
          </w:p>
        </w:tc>
      </w:tr>
      <w:tr w:rsidR="00D21861" w:rsidRPr="004D1479" w14:paraId="4742C9EF" w14:textId="77777777" w:rsidTr="00937AC7">
        <w:tc>
          <w:tcPr>
            <w:tcW w:w="1384" w:type="dxa"/>
          </w:tcPr>
          <w:p w14:paraId="474D3982" w14:textId="102BB3DD" w:rsidR="00D21861" w:rsidRPr="004D1479" w:rsidRDefault="00545CFF" w:rsidP="00D21861">
            <m:oMathPara>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ρ</m:t>
                            </m:r>
                          </m:e>
                          <m:sub>
                            <m:r>
                              <w:rPr>
                                <w:rFonts w:ascii="Cambria Math" w:hAnsi="Cambria Math"/>
                              </w:rPr>
                              <m:t>w</m:t>
                            </m:r>
                          </m:sub>
                        </m:sSub>
                      </m:e>
                      <m:sub>
                        <m:r>
                          <w:rPr>
                            <w:rFonts w:ascii="Cambria Math" w:hAnsi="Cambria Math"/>
                          </w:rPr>
                          <m:t>s</m:t>
                        </m:r>
                      </m:sub>
                    </m:sSub>
                  </m:sub>
                </m:sSub>
              </m:oMath>
            </m:oMathPara>
          </w:p>
        </w:tc>
        <w:tc>
          <w:tcPr>
            <w:tcW w:w="8222" w:type="dxa"/>
          </w:tcPr>
          <w:p w14:paraId="78A40438" w14:textId="19F08944" w:rsidR="00D21861" w:rsidRPr="004D1479" w:rsidRDefault="005B63E5" w:rsidP="00D21861">
            <w:r w:rsidRPr="004D1479">
              <w:t>écart type de densité de vapeur d</w:t>
            </w:r>
            <w:r w:rsidR="00717FFB" w:rsidRPr="004D1479">
              <w:t>'</w:t>
            </w:r>
            <w:r w:rsidRPr="004D1479">
              <w:t xml:space="preserve">eau en </w:t>
            </w:r>
            <w:r w:rsidR="00D21861" w:rsidRPr="004D1479">
              <w:t>surface</w:t>
            </w:r>
          </w:p>
        </w:tc>
      </w:tr>
      <w:tr w:rsidR="00D21861" w:rsidRPr="004D1479" w14:paraId="7BEBBECB" w14:textId="77777777" w:rsidTr="00937AC7">
        <w:tc>
          <w:tcPr>
            <w:tcW w:w="1384" w:type="dxa"/>
          </w:tcPr>
          <w:p w14:paraId="6849BDBF" w14:textId="02A8EE5F" w:rsidR="00D21861" w:rsidRPr="004D1479" w:rsidRDefault="00545CFF" w:rsidP="00D21861">
            <m:oMathPara>
              <m:oMath>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ρ</m:t>
                        </m:r>
                      </m:e>
                      <m:sub>
                        <m:r>
                          <w:rPr>
                            <w:rFonts w:ascii="Cambria Math" w:hAnsi="Cambria Math"/>
                          </w:rPr>
                          <m:t>w</m:t>
                        </m:r>
                      </m:sub>
                    </m:sSub>
                  </m:e>
                  <m:sub>
                    <m:r>
                      <w:rPr>
                        <w:rFonts w:ascii="Cambria Math" w:hAnsi="Cambria Math"/>
                      </w:rPr>
                      <m:t>s</m:t>
                    </m:r>
                  </m:sub>
                </m:sSub>
                <m:r>
                  <w:rPr>
                    <w:rFonts w:ascii="Cambria Math" w:hAnsi="Cambria Math"/>
                  </w:rPr>
                  <m:t>(p)</m:t>
                </m:r>
              </m:oMath>
            </m:oMathPara>
          </w:p>
        </w:tc>
        <w:tc>
          <w:tcPr>
            <w:tcW w:w="8222" w:type="dxa"/>
          </w:tcPr>
          <w:p w14:paraId="7001461D" w14:textId="03C409CC" w:rsidR="00D21861" w:rsidRPr="004D1479" w:rsidRDefault="005B63E5" w:rsidP="00D21861">
            <w:r w:rsidRPr="004D1479">
              <w:t>densité de vapeur d</w:t>
            </w:r>
            <w:r w:rsidR="00717FFB" w:rsidRPr="004D1479">
              <w:t>'</w:t>
            </w:r>
            <w:r w:rsidRPr="004D1479">
              <w:t>eau en surface en fonction de la probabilité de dépassement</w:t>
            </w:r>
          </w:p>
        </w:tc>
      </w:tr>
      <w:tr w:rsidR="00D21861" w:rsidRPr="004D1479" w14:paraId="2F82D990" w14:textId="77777777" w:rsidTr="00937AC7">
        <w:tc>
          <w:tcPr>
            <w:tcW w:w="1384" w:type="dxa"/>
          </w:tcPr>
          <w:p w14:paraId="1E03601E" w14:textId="5F499F8D" w:rsidR="00D21861" w:rsidRPr="004D1479" w:rsidRDefault="00545CFF" w:rsidP="00D21861">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s</m:t>
                        </m:r>
                      </m:sub>
                    </m:sSub>
                  </m:e>
                </m:acc>
              </m:oMath>
            </m:oMathPara>
          </w:p>
        </w:tc>
        <w:tc>
          <w:tcPr>
            <w:tcW w:w="8222" w:type="dxa"/>
          </w:tcPr>
          <w:p w14:paraId="028B27CF" w14:textId="4ED71513" w:rsidR="00D21861" w:rsidRPr="004D1479" w:rsidRDefault="00553677" w:rsidP="00D21861">
            <w:r w:rsidRPr="004D1479">
              <w:t>densité de vapeur d</w:t>
            </w:r>
            <w:r w:rsidR="00717FFB" w:rsidRPr="004D1479">
              <w:t>'</w:t>
            </w:r>
            <w:r w:rsidRPr="004D1479">
              <w:t>eau intégrée moyenne</w:t>
            </w:r>
          </w:p>
        </w:tc>
      </w:tr>
      <w:tr w:rsidR="00D21861" w:rsidRPr="004D1479" w14:paraId="0F6602E8" w14:textId="77777777" w:rsidTr="00937AC7">
        <w:tc>
          <w:tcPr>
            <w:tcW w:w="1384" w:type="dxa"/>
          </w:tcPr>
          <w:p w14:paraId="49E126FB" w14:textId="5E154907" w:rsidR="00D21861" w:rsidRPr="004D1479" w:rsidRDefault="00545CFF" w:rsidP="00D21861">
            <m:oMathPara>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V</m:t>
                        </m:r>
                      </m:e>
                      <m:sub>
                        <m:r>
                          <w:rPr>
                            <w:rFonts w:ascii="Cambria Math" w:hAnsi="Cambria Math"/>
                          </w:rPr>
                          <m:t>s</m:t>
                        </m:r>
                      </m:sub>
                    </m:sSub>
                  </m:sub>
                </m:sSub>
              </m:oMath>
            </m:oMathPara>
          </w:p>
        </w:tc>
        <w:tc>
          <w:tcPr>
            <w:tcW w:w="8222" w:type="dxa"/>
          </w:tcPr>
          <w:p w14:paraId="5DA14878" w14:textId="2183E7DE" w:rsidR="00D21861" w:rsidRPr="004D1479" w:rsidRDefault="007C7119" w:rsidP="00D21861">
            <w:r w:rsidRPr="004D1479">
              <w:t>écart type de densité de vapeur d</w:t>
            </w:r>
            <w:r w:rsidR="00717FFB" w:rsidRPr="004D1479">
              <w:t>'</w:t>
            </w:r>
            <w:r w:rsidRPr="004D1479">
              <w:t>eau intégrée</w:t>
            </w:r>
          </w:p>
        </w:tc>
      </w:tr>
      <w:tr w:rsidR="00D21861" w:rsidRPr="004D1479" w14:paraId="5869C592" w14:textId="77777777" w:rsidTr="00937AC7">
        <w:tc>
          <w:tcPr>
            <w:tcW w:w="1384" w:type="dxa"/>
          </w:tcPr>
          <w:p w14:paraId="578A338E" w14:textId="3EDAFB65" w:rsidR="00D21861" w:rsidRPr="004D1479" w:rsidRDefault="00545CFF" w:rsidP="00D21861">
            <m:oMathPara>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(p)</m:t>
                </m:r>
              </m:oMath>
            </m:oMathPara>
          </w:p>
        </w:tc>
        <w:tc>
          <w:tcPr>
            <w:tcW w:w="8222" w:type="dxa"/>
          </w:tcPr>
          <w:p w14:paraId="6BE8AE0B" w14:textId="5D6D1DB8" w:rsidR="00D21861" w:rsidRPr="004D1479" w:rsidRDefault="007C7119" w:rsidP="00D21861">
            <w:r w:rsidRPr="004D1479">
              <w:t>densité de vapeur d</w:t>
            </w:r>
            <w:r w:rsidR="00717FFB" w:rsidRPr="004D1479">
              <w:t>'</w:t>
            </w:r>
            <w:r w:rsidRPr="004D1479">
              <w:t>eau intégrée en fonction de la probabilité de dépassement</w:t>
            </w:r>
          </w:p>
        </w:tc>
      </w:tr>
      <w:tr w:rsidR="00D21861" w:rsidRPr="004D1479" w14:paraId="308F2D41" w14:textId="77777777" w:rsidTr="00937AC7">
        <w:tc>
          <w:tcPr>
            <w:tcW w:w="1384" w:type="dxa"/>
          </w:tcPr>
          <w:p w14:paraId="6CCD4954" w14:textId="7082935F" w:rsidR="00D21861" w:rsidRPr="004D1479" w:rsidRDefault="00D21861" w:rsidP="00D21861">
            <m:oMathPara>
              <m:oMath>
                <m:r>
                  <w:rPr>
                    <w:rFonts w:ascii="Cambria Math" w:hAnsi="Cambria Math"/>
                  </w:rPr>
                  <m:t>psch</m:t>
                </m:r>
              </m:oMath>
            </m:oMathPara>
          </w:p>
        </w:tc>
        <w:tc>
          <w:tcPr>
            <w:tcW w:w="8222" w:type="dxa"/>
          </w:tcPr>
          <w:p w14:paraId="1A830CCF" w14:textId="08B8E0CC" w:rsidR="00D21861" w:rsidRPr="004D1479" w:rsidRDefault="00C81E2C" w:rsidP="00D21861">
            <w:r w:rsidRPr="004D1479">
              <w:t>hauteur d</w:t>
            </w:r>
            <w:r w:rsidR="00717FFB" w:rsidRPr="004D1479">
              <w:t>'</w:t>
            </w:r>
            <w:r w:rsidRPr="004D1479">
              <w:t>échelle de la pression</w:t>
            </w:r>
          </w:p>
        </w:tc>
      </w:tr>
      <w:tr w:rsidR="00D21861" w:rsidRPr="004D1479" w14:paraId="717D8D8F" w14:textId="77777777" w:rsidTr="00937AC7">
        <w:tc>
          <w:tcPr>
            <w:tcW w:w="1384" w:type="dxa"/>
          </w:tcPr>
          <w:p w14:paraId="7FC7D819" w14:textId="773F3FE1" w:rsidR="00D21861" w:rsidRPr="004D1479" w:rsidRDefault="00D21861" w:rsidP="00D21861">
            <m:oMathPara>
              <m:oMath>
                <m:r>
                  <w:rPr>
                    <w:rFonts w:ascii="Cambria Math" w:hAnsi="Cambria Math"/>
                  </w:rPr>
                  <m:t>tsch</m:t>
                </m:r>
              </m:oMath>
            </m:oMathPara>
          </w:p>
        </w:tc>
        <w:tc>
          <w:tcPr>
            <w:tcW w:w="8222" w:type="dxa"/>
          </w:tcPr>
          <w:p w14:paraId="30BA2DD8" w14:textId="5C060425" w:rsidR="00D21861" w:rsidRPr="004D1479" w:rsidRDefault="00C81E2C" w:rsidP="00D21861">
            <w:r w:rsidRPr="004D1479">
              <w:t>hauteur d</w:t>
            </w:r>
            <w:r w:rsidR="00717FFB" w:rsidRPr="004D1479">
              <w:t>'</w:t>
            </w:r>
            <w:r w:rsidRPr="004D1479">
              <w:t>échelle de la t</w:t>
            </w:r>
            <w:r w:rsidR="00D21861" w:rsidRPr="004D1479">
              <w:t>emp</w:t>
            </w:r>
            <w:r w:rsidR="00E6623E" w:rsidRPr="004D1479">
              <w:t>é</w:t>
            </w:r>
            <w:r w:rsidR="00D21861" w:rsidRPr="004D1479">
              <w:t>rature</w:t>
            </w:r>
          </w:p>
        </w:tc>
      </w:tr>
      <w:tr w:rsidR="00D21861" w:rsidRPr="004D1479" w14:paraId="7A5C2014" w14:textId="77777777" w:rsidTr="00937AC7">
        <w:tc>
          <w:tcPr>
            <w:tcW w:w="1384" w:type="dxa"/>
          </w:tcPr>
          <w:p w14:paraId="78AC9BD6" w14:textId="64F7585A" w:rsidR="00D21861" w:rsidRPr="004D1479" w:rsidRDefault="00D21861" w:rsidP="00D21861">
            <m:oMathPara>
              <m:oMath>
                <m:r>
                  <w:rPr>
                    <w:rFonts w:ascii="Cambria Math" w:hAnsi="Cambria Math"/>
                  </w:rPr>
                  <m:t>vsch</m:t>
                </m:r>
              </m:oMath>
            </m:oMathPara>
          </w:p>
        </w:tc>
        <w:tc>
          <w:tcPr>
            <w:tcW w:w="8222" w:type="dxa"/>
          </w:tcPr>
          <w:p w14:paraId="10E3485F" w14:textId="57FB0BAA" w:rsidR="00D21861" w:rsidRPr="004D1479" w:rsidRDefault="00DA0B5D" w:rsidP="00D21861">
            <w:r w:rsidRPr="004D1479">
              <w:t>hauteur d</w:t>
            </w:r>
            <w:r w:rsidR="00717FFB" w:rsidRPr="004D1479">
              <w:t>'</w:t>
            </w:r>
            <w:r w:rsidRPr="004D1479">
              <w:t>échelle de la vapeur d</w:t>
            </w:r>
            <w:r w:rsidR="00717FFB" w:rsidRPr="004D1479">
              <w:t>'</w:t>
            </w:r>
            <w:r w:rsidRPr="004D1479">
              <w:t>eau</w:t>
            </w:r>
          </w:p>
        </w:tc>
      </w:tr>
      <w:tr w:rsidR="00D21861" w:rsidRPr="004D1479" w14:paraId="3275F12F" w14:textId="77777777" w:rsidTr="00937AC7">
        <w:tc>
          <w:tcPr>
            <w:tcW w:w="1384" w:type="dxa"/>
          </w:tcPr>
          <w:p w14:paraId="3B47889E" w14:textId="16E6CFCD" w:rsidR="00D21861" w:rsidRPr="004D1479" w:rsidRDefault="00545CFF" w:rsidP="00D21861">
            <m:oMathPara>
              <m:oMath>
                <m:sSub>
                  <m:sSubPr>
                    <m:ctrlPr>
                      <w:rPr>
                        <w:rFonts w:ascii="Cambria Math" w:hAnsi="Cambria Math"/>
                        <w:i/>
                      </w:rPr>
                    </m:ctrlPr>
                  </m:sSubPr>
                  <m:e>
                    <m:r>
                      <w:rPr>
                        <w:rFonts w:ascii="Cambria Math" w:hAnsi="Cambria Math"/>
                      </w:rPr>
                      <m:t>Z</m:t>
                    </m:r>
                  </m:e>
                  <m:sub>
                    <m:r>
                      <w:rPr>
                        <w:rFonts w:ascii="Cambria Math" w:hAnsi="Cambria Math"/>
                      </w:rPr>
                      <m:t>ground</m:t>
                    </m:r>
                  </m:sub>
                </m:sSub>
              </m:oMath>
            </m:oMathPara>
          </w:p>
        </w:tc>
        <w:tc>
          <w:tcPr>
            <w:tcW w:w="8222" w:type="dxa"/>
          </w:tcPr>
          <w:p w14:paraId="4250D7DC" w14:textId="6E82C5B0" w:rsidR="00D21861" w:rsidRPr="004D1479" w:rsidRDefault="000F11C5" w:rsidP="00D21861">
            <w:r w:rsidRPr="004D1479">
              <w:t xml:space="preserve">hauteur de la </w:t>
            </w:r>
            <w:r w:rsidR="00D21861" w:rsidRPr="004D1479">
              <w:t xml:space="preserve">surface </w:t>
            </w:r>
            <w:r w:rsidRPr="004D1479">
              <w:t>au-dessus du niveau de la mer</w:t>
            </w:r>
          </w:p>
        </w:tc>
      </w:tr>
      <w:tr w:rsidR="00D21861" w:rsidRPr="004D1479" w14:paraId="7EC2AF5E" w14:textId="77777777" w:rsidTr="00937AC7">
        <w:tc>
          <w:tcPr>
            <w:tcW w:w="1384" w:type="dxa"/>
          </w:tcPr>
          <w:p w14:paraId="71B25EE1" w14:textId="3934CC7B" w:rsidR="00D21861" w:rsidRPr="004D1479" w:rsidRDefault="00545CFF" w:rsidP="00D21861">
            <m:oMathPara>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V</m:t>
                        </m:r>
                      </m:e>
                      <m:sub>
                        <m:r>
                          <w:rPr>
                            <w:rFonts w:ascii="Cambria Math" w:hAnsi="Cambria Math"/>
                          </w:rPr>
                          <m:t>s</m:t>
                        </m:r>
                      </m:sub>
                    </m:sSub>
                  </m:sub>
                </m:sSub>
              </m:oMath>
            </m:oMathPara>
          </w:p>
        </w:tc>
        <w:tc>
          <w:tcPr>
            <w:tcW w:w="8222" w:type="dxa"/>
          </w:tcPr>
          <w:p w14:paraId="62EED087" w14:textId="4A8AF302" w:rsidR="00D21861" w:rsidRPr="004D1479" w:rsidRDefault="00BC68EF" w:rsidP="00D21861">
            <w:r w:rsidRPr="004D1479">
              <w:t xml:space="preserve">paramètre de forme de </w:t>
            </w:r>
            <w:r w:rsidR="00D21861" w:rsidRPr="004D1479">
              <w:t xml:space="preserve">Weibull </w:t>
            </w:r>
            <w:r w:rsidRPr="004D1479">
              <w:t>de la densité de vapeur d</w:t>
            </w:r>
            <w:r w:rsidR="00717FFB" w:rsidRPr="004D1479">
              <w:t>'</w:t>
            </w:r>
            <w:r w:rsidRPr="004D1479">
              <w:t>eau intégrée</w:t>
            </w:r>
          </w:p>
        </w:tc>
      </w:tr>
      <w:tr w:rsidR="00D21861" w:rsidRPr="004D1479" w14:paraId="2CD2A025" w14:textId="77777777" w:rsidTr="00937AC7">
        <w:tc>
          <w:tcPr>
            <w:tcW w:w="1384" w:type="dxa"/>
          </w:tcPr>
          <w:p w14:paraId="0DCEB1AC" w14:textId="6A65F5F4" w:rsidR="00D21861" w:rsidRPr="004D1479" w:rsidRDefault="00545CFF" w:rsidP="00D21861">
            <m:oMathPara>
              <m:oMath>
                <m:sSub>
                  <m:sSubPr>
                    <m:ctrlPr>
                      <w:rPr>
                        <w:rFonts w:ascii="Cambria Math" w:hAnsi="Cambria Math"/>
                        <w:i/>
                      </w:rPr>
                    </m:ctrlPr>
                  </m:sSubPr>
                  <m:e>
                    <m:r>
                      <m:rPr>
                        <m:sty m:val="p"/>
                      </m:rPr>
                      <w:rPr>
                        <w:rFonts w:ascii="Cambria Math" w:hAnsi="Cambria Math"/>
                      </w:rPr>
                      <m:t>λ</m:t>
                    </m:r>
                  </m:e>
                  <m:sub>
                    <m:sSub>
                      <m:sSubPr>
                        <m:ctrlPr>
                          <w:rPr>
                            <w:rFonts w:ascii="Cambria Math" w:hAnsi="Cambria Math"/>
                            <w:i/>
                          </w:rPr>
                        </m:ctrlPr>
                      </m:sSubPr>
                      <m:e>
                        <m:r>
                          <w:rPr>
                            <w:rFonts w:ascii="Cambria Math" w:hAnsi="Cambria Math"/>
                          </w:rPr>
                          <m:t>V</m:t>
                        </m:r>
                      </m:e>
                      <m:sub>
                        <m:r>
                          <w:rPr>
                            <w:rFonts w:ascii="Cambria Math" w:hAnsi="Cambria Math"/>
                          </w:rPr>
                          <m:t>s</m:t>
                        </m:r>
                      </m:sub>
                    </m:sSub>
                  </m:sub>
                </m:sSub>
              </m:oMath>
            </m:oMathPara>
          </w:p>
        </w:tc>
        <w:tc>
          <w:tcPr>
            <w:tcW w:w="8222" w:type="dxa"/>
          </w:tcPr>
          <w:p w14:paraId="4D82C529" w14:textId="3C62BC8F" w:rsidR="00D21861" w:rsidRPr="004D1479" w:rsidRDefault="00244950" w:rsidP="00D21861">
            <w:r w:rsidRPr="004D1479">
              <w:t>paramètre d</w:t>
            </w:r>
            <w:r w:rsidR="00717FFB" w:rsidRPr="004D1479">
              <w:t>'</w:t>
            </w:r>
            <w:r w:rsidRPr="004D1479">
              <w:t xml:space="preserve">échelle de </w:t>
            </w:r>
            <w:r w:rsidR="00D21861" w:rsidRPr="004D1479">
              <w:t xml:space="preserve">Weibull </w:t>
            </w:r>
            <w:r w:rsidRPr="004D1479">
              <w:t>de la densité de vapeur d</w:t>
            </w:r>
            <w:r w:rsidR="00717FFB" w:rsidRPr="004D1479">
              <w:t>'</w:t>
            </w:r>
            <w:r w:rsidRPr="004D1479">
              <w:t>eau intégrée</w:t>
            </w:r>
          </w:p>
        </w:tc>
      </w:tr>
      <w:tr w:rsidR="00D21861" w:rsidRPr="004D1479" w14:paraId="50D186AD" w14:textId="77777777" w:rsidTr="00937AC7">
        <w:tc>
          <w:tcPr>
            <w:tcW w:w="1384" w:type="dxa"/>
          </w:tcPr>
          <w:p w14:paraId="275674A6" w14:textId="6D5B43B4" w:rsidR="00D21861" w:rsidRPr="004D1479" w:rsidRDefault="00D21861" w:rsidP="00D21861">
            <m:oMathPara>
              <m:oMath>
                <m:r>
                  <w:rPr>
                    <w:rFonts w:ascii="Cambria Math" w:hAnsi="Cambria Math"/>
                  </w:rPr>
                  <m:t>p</m:t>
                </m:r>
              </m:oMath>
            </m:oMathPara>
          </w:p>
        </w:tc>
        <w:tc>
          <w:tcPr>
            <w:tcW w:w="8222" w:type="dxa"/>
          </w:tcPr>
          <w:p w14:paraId="3AC5C98A" w14:textId="53574568" w:rsidR="00D21861" w:rsidRPr="004D1479" w:rsidRDefault="00244950" w:rsidP="00D21861">
            <w:r w:rsidRPr="004D1479">
              <w:t>probabilité de dépassement</w:t>
            </w:r>
            <w:r w:rsidR="00D21861" w:rsidRPr="004D1479">
              <w:t xml:space="preserve"> (CCDF)</w:t>
            </w:r>
          </w:p>
        </w:tc>
      </w:tr>
      <w:tr w:rsidR="00D21861" w:rsidRPr="004D1479" w14:paraId="6898336E" w14:textId="77777777" w:rsidTr="00937AC7">
        <w:tc>
          <w:tcPr>
            <w:tcW w:w="1384" w:type="dxa"/>
          </w:tcPr>
          <w:p w14:paraId="112888FF" w14:textId="654C4B13" w:rsidR="00D21861" w:rsidRPr="004D1479" w:rsidRDefault="00545CFF" w:rsidP="00D21861">
            <m:oMathPara>
              <m:oMath>
                <m:sSub>
                  <m:sSubPr>
                    <m:ctrlPr>
                      <w:rPr>
                        <w:rFonts w:ascii="Cambria Math" w:hAnsi="Cambria Math"/>
                        <w:i/>
                      </w:rPr>
                    </m:ctrlPr>
                  </m:sSubPr>
                  <m:e>
                    <m:r>
                      <w:rPr>
                        <w:rFonts w:ascii="Cambria Math" w:hAnsi="Cambria Math"/>
                      </w:rPr>
                      <m:t>p</m:t>
                    </m:r>
                  </m:e>
                  <m:sub>
                    <m:r>
                      <w:rPr>
                        <w:rFonts w:ascii="Cambria Math" w:hAnsi="Cambria Math"/>
                      </w:rPr>
                      <m:t>above</m:t>
                    </m:r>
                  </m:sub>
                </m:sSub>
              </m:oMath>
            </m:oMathPara>
          </w:p>
        </w:tc>
        <w:tc>
          <w:tcPr>
            <w:tcW w:w="8222" w:type="dxa"/>
          </w:tcPr>
          <w:p w14:paraId="5B1C5290" w14:textId="6113C673" w:rsidR="00D21861" w:rsidRPr="004D1479" w:rsidRDefault="008A2B7B" w:rsidP="00D21861">
            <w:r w:rsidRPr="004D1479">
              <w:t xml:space="preserve">probabilité de dépassement </w:t>
            </w:r>
            <w:r w:rsidR="00CB6A9C" w:rsidRPr="004D1479">
              <w:t xml:space="preserve">supérieure à la probabilité de dépassement </w:t>
            </w:r>
            <w:r w:rsidR="004E2CF8" w:rsidRPr="004D1479">
              <w:t>souhaitée</w:t>
            </w:r>
          </w:p>
        </w:tc>
      </w:tr>
      <w:tr w:rsidR="00D21861" w:rsidRPr="004D1479" w14:paraId="19620F97" w14:textId="77777777" w:rsidTr="00937AC7">
        <w:tc>
          <w:tcPr>
            <w:tcW w:w="1384" w:type="dxa"/>
          </w:tcPr>
          <w:p w14:paraId="31F9E9FD" w14:textId="4134DD1B" w:rsidR="00D21861" w:rsidRPr="004D1479" w:rsidRDefault="00545CFF" w:rsidP="00D21861">
            <m:oMathPara>
              <m:oMath>
                <m:sSub>
                  <m:sSubPr>
                    <m:ctrlPr>
                      <w:rPr>
                        <w:rFonts w:ascii="Cambria Math" w:hAnsi="Cambria Math"/>
                        <w:i/>
                      </w:rPr>
                    </m:ctrlPr>
                  </m:sSubPr>
                  <m:e>
                    <m:r>
                      <w:rPr>
                        <w:rFonts w:ascii="Cambria Math" w:hAnsi="Cambria Math"/>
                      </w:rPr>
                      <m:t>p</m:t>
                    </m:r>
                  </m:e>
                  <m:sub>
                    <m:r>
                      <w:rPr>
                        <w:rFonts w:ascii="Cambria Math" w:hAnsi="Cambria Math"/>
                      </w:rPr>
                      <m:t>below</m:t>
                    </m:r>
                  </m:sub>
                </m:sSub>
              </m:oMath>
            </m:oMathPara>
          </w:p>
        </w:tc>
        <w:tc>
          <w:tcPr>
            <w:tcW w:w="8222" w:type="dxa"/>
          </w:tcPr>
          <w:p w14:paraId="5B925F62" w14:textId="4EB11716" w:rsidR="00D21861" w:rsidRPr="004D1479" w:rsidRDefault="00752E71" w:rsidP="00D21861">
            <w:r w:rsidRPr="004D1479">
              <w:t xml:space="preserve">probabilité de dépassement inférieure à la probabilité de dépassement </w:t>
            </w:r>
            <w:r w:rsidR="004E2CF8" w:rsidRPr="004D1479">
              <w:t>souhaitée</w:t>
            </w:r>
          </w:p>
        </w:tc>
      </w:tr>
      <w:tr w:rsidR="00D21861" w:rsidRPr="004D1479" w14:paraId="0677EA54" w14:textId="77777777" w:rsidTr="00937AC7">
        <w:tc>
          <w:tcPr>
            <w:tcW w:w="1384" w:type="dxa"/>
          </w:tcPr>
          <w:p w14:paraId="61FCD74A" w14:textId="21A12363" w:rsidR="00D21861" w:rsidRPr="004D1479" w:rsidRDefault="00545CFF" w:rsidP="00D21861">
            <m:oMathPara>
              <m:oMath>
                <m:sSub>
                  <m:sSubPr>
                    <m:ctrlPr>
                      <w:rPr>
                        <w:rFonts w:ascii="Cambria Math" w:hAnsi="Cambria Math"/>
                        <w:i/>
                      </w:rPr>
                    </m:ctrlPr>
                  </m:sSubPr>
                  <m:e>
                    <m:r>
                      <w:rPr>
                        <w:rFonts w:ascii="Cambria Math" w:hAnsi="Cambria Math"/>
                      </w:rPr>
                      <m:t>X</m:t>
                    </m:r>
                  </m:e>
                  <m:sub>
                    <m:r>
                      <w:rPr>
                        <w:rFonts w:ascii="Cambria Math" w:hAnsi="Cambria Math"/>
                      </w:rPr>
                      <m:t>i</m:t>
                    </m:r>
                  </m:sub>
                </m:sSub>
              </m:oMath>
            </m:oMathPara>
          </w:p>
        </w:tc>
        <w:tc>
          <w:tcPr>
            <w:tcW w:w="8222" w:type="dxa"/>
          </w:tcPr>
          <w:p w14:paraId="3BDC1E01" w14:textId="4715914E" w:rsidR="00D21861" w:rsidRPr="004D1479" w:rsidRDefault="00E842BF" w:rsidP="00D21861">
            <w:r w:rsidRPr="004D1479">
              <w:t>valeur non mise à l</w:t>
            </w:r>
            <w:r w:rsidR="00717FFB" w:rsidRPr="004D1479">
              <w:t>'</w:t>
            </w:r>
            <w:r w:rsidRPr="004D1479">
              <w:t>échelle du paramètre d</w:t>
            </w:r>
            <w:r w:rsidR="00717FFB" w:rsidRPr="004D1479">
              <w:t>'</w:t>
            </w:r>
            <w:r w:rsidRPr="004D1479">
              <w:t xml:space="preserve">intérêt </w:t>
            </w:r>
            <w:r w:rsidR="00471938" w:rsidRPr="004D1479">
              <w:t xml:space="preserve">au </w:t>
            </w:r>
            <m:oMath>
              <m:sSup>
                <m:sSupPr>
                  <m:ctrlPr>
                    <w:rPr>
                      <w:rFonts w:ascii="Cambria Math" w:hAnsi="Cambria Math"/>
                      <w:i/>
                    </w:rPr>
                  </m:ctrlPr>
                </m:sSupPr>
                <m:e>
                  <m:r>
                    <w:rPr>
                      <w:rFonts w:ascii="Cambria Math" w:hAnsi="Cambria Math"/>
                    </w:rPr>
                    <m:t>i</m:t>
                  </m:r>
                </m:e>
                <m:sup>
                  <m:r>
                    <w:rPr>
                      <w:rFonts w:ascii="Cambria Math" w:hAnsi="Cambria Math"/>
                    </w:rPr>
                    <m:t>ème</m:t>
                  </m:r>
                </m:sup>
              </m:sSup>
            </m:oMath>
            <w:r w:rsidR="00D21861" w:rsidRPr="004D1479">
              <w:t xml:space="preserve"> </w:t>
            </w:r>
            <w:r w:rsidR="00471938" w:rsidRPr="004D1479">
              <w:t>point de la grille</w:t>
            </w:r>
          </w:p>
        </w:tc>
      </w:tr>
      <w:tr w:rsidR="00D21861" w:rsidRPr="004D1479" w14:paraId="049E95C6" w14:textId="77777777" w:rsidTr="00937AC7">
        <w:tc>
          <w:tcPr>
            <w:tcW w:w="1384" w:type="dxa"/>
          </w:tcPr>
          <w:p w14:paraId="41654373" w14:textId="631C2702" w:rsidR="00D21861" w:rsidRPr="004D1479" w:rsidRDefault="00545CFF" w:rsidP="00D21861">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m:oMathPara>
          </w:p>
        </w:tc>
        <w:tc>
          <w:tcPr>
            <w:tcW w:w="8222" w:type="dxa"/>
          </w:tcPr>
          <w:p w14:paraId="64D96FB0" w14:textId="7668F9FD" w:rsidR="00D21861" w:rsidRPr="004D1479" w:rsidRDefault="00471938" w:rsidP="00D21861">
            <w:r w:rsidRPr="004D1479">
              <w:t>valeur du paramètre d</w:t>
            </w:r>
            <w:r w:rsidR="00717FFB" w:rsidRPr="004D1479">
              <w:t>'</w:t>
            </w:r>
            <w:r w:rsidRPr="004D1479">
              <w:t xml:space="preserve">intérêt au </w:t>
            </w:r>
            <m:oMath>
              <m:sSup>
                <m:sSupPr>
                  <m:ctrlPr>
                    <w:rPr>
                      <w:rFonts w:ascii="Cambria Math" w:hAnsi="Cambria Math"/>
                      <w:i/>
                    </w:rPr>
                  </m:ctrlPr>
                </m:sSupPr>
                <m:e>
                  <m:r>
                    <w:rPr>
                      <w:rFonts w:ascii="Cambria Math" w:hAnsi="Cambria Math"/>
                    </w:rPr>
                    <m:t>i</m:t>
                  </m:r>
                </m:e>
                <m:sup>
                  <m:r>
                    <w:rPr>
                      <w:rFonts w:ascii="Cambria Math" w:hAnsi="Cambria Math"/>
                    </w:rPr>
                    <m:t>ème</m:t>
                  </m:r>
                </m:sup>
              </m:sSup>
            </m:oMath>
            <w:r w:rsidR="00D21861" w:rsidRPr="004D1479">
              <w:t xml:space="preserve"> </w:t>
            </w:r>
            <w:r w:rsidR="00D25BAA" w:rsidRPr="004D1479">
              <w:t xml:space="preserve">point de la grille </w:t>
            </w:r>
            <w:r w:rsidRPr="004D1479">
              <w:t xml:space="preserve">à </w:t>
            </w:r>
            <w:r w:rsidR="004E2CF8" w:rsidRPr="004D1479">
              <w:t>la hauteur souhaitée</w:t>
            </w:r>
          </w:p>
        </w:tc>
      </w:tr>
      <w:tr w:rsidR="00D21861" w:rsidRPr="004D1479" w14:paraId="330C0BD2" w14:textId="77777777" w:rsidTr="00937AC7">
        <w:tc>
          <w:tcPr>
            <w:tcW w:w="1384" w:type="dxa"/>
          </w:tcPr>
          <w:p w14:paraId="52E47072" w14:textId="27052381" w:rsidR="00D21861" w:rsidRPr="004D1479" w:rsidRDefault="00D21861" w:rsidP="00D21861">
            <m:oMathPara>
              <m:oMath>
                <m:r>
                  <w:rPr>
                    <w:rFonts w:ascii="Cambria Math" w:hAnsi="Cambria Math"/>
                  </w:rPr>
                  <m:t>X</m:t>
                </m:r>
              </m:oMath>
            </m:oMathPara>
          </w:p>
        </w:tc>
        <w:tc>
          <w:tcPr>
            <w:tcW w:w="8222" w:type="dxa"/>
          </w:tcPr>
          <w:p w14:paraId="20BAA300" w14:textId="5654D8BD" w:rsidR="00D21861" w:rsidRPr="004D1479" w:rsidRDefault="00D25BAA" w:rsidP="00D21861">
            <w:r w:rsidRPr="004D1479">
              <w:t>v</w:t>
            </w:r>
            <w:r w:rsidR="00D21861" w:rsidRPr="004D1479">
              <w:t>al</w:t>
            </w:r>
            <w:r w:rsidRPr="004D1479">
              <w:t>eur du paramètre d</w:t>
            </w:r>
            <w:r w:rsidR="00717FFB" w:rsidRPr="004D1479">
              <w:t>'</w:t>
            </w:r>
            <w:r w:rsidRPr="004D1479">
              <w:t>intérêt à l</w:t>
            </w:r>
            <w:r w:rsidR="00717FFB" w:rsidRPr="004D1479">
              <w:t>'</w:t>
            </w:r>
            <w:r w:rsidRPr="004D1479">
              <w:t xml:space="preserve">emplacement considéré et à la hauteur </w:t>
            </w:r>
            <w:r w:rsidR="004E2CF8" w:rsidRPr="004D1479">
              <w:t>souhaitée</w:t>
            </w:r>
          </w:p>
        </w:tc>
      </w:tr>
    </w:tbl>
    <w:p w14:paraId="61B05460" w14:textId="32CB8D66" w:rsidR="00D21861" w:rsidRPr="004D1479" w:rsidRDefault="00D21861" w:rsidP="00D21861">
      <w:pPr>
        <w:pStyle w:val="Heading1"/>
      </w:pPr>
      <w:bookmarkStart w:id="7" w:name="_Toc87129514"/>
      <w:bookmarkStart w:id="8" w:name="_Toc105577933"/>
      <w:bookmarkStart w:id="9" w:name="_Toc105585437"/>
      <w:r w:rsidRPr="004D1479">
        <w:t>1</w:t>
      </w:r>
      <w:r w:rsidRPr="004D1479">
        <w:tab/>
      </w:r>
      <w:r w:rsidR="00367AF2" w:rsidRPr="004D1479">
        <w:t>Paramètres statist</w:t>
      </w:r>
      <w:r w:rsidR="00DD7D57" w:rsidRPr="004D1479">
        <w:t>iques de météorologie annuels et mensuels</w:t>
      </w:r>
      <w:bookmarkStart w:id="10" w:name="_Hlk81916430"/>
      <w:bookmarkEnd w:id="7"/>
      <w:bookmarkEnd w:id="8"/>
      <w:bookmarkEnd w:id="9"/>
    </w:p>
    <w:p w14:paraId="44A1DDC9" w14:textId="29E0921B" w:rsidR="00D21861" w:rsidRPr="004D1479" w:rsidRDefault="00DD7D57" w:rsidP="00D21861">
      <w:r w:rsidRPr="004D1479">
        <w:t xml:space="preserve">Les cartes numériques </w:t>
      </w:r>
      <w:r w:rsidR="00937AC7" w:rsidRPr="004D1479">
        <w:t>illustrant les</w:t>
      </w:r>
      <w:r w:rsidR="00435455" w:rsidRPr="004D1479">
        <w:t xml:space="preserve"> statistiques annuelles et mensuelles mondiales concern</w:t>
      </w:r>
      <w:r w:rsidR="00937AC7" w:rsidRPr="004D1479">
        <w:t>ant</w:t>
      </w:r>
      <w:r w:rsidR="00435455" w:rsidRPr="004D1479">
        <w:t xml:space="preserve"> la pression totale (barométrique) à la </w:t>
      </w:r>
      <w:r w:rsidR="00D21861" w:rsidRPr="004D1479">
        <w:t xml:space="preserve">surface, </w:t>
      </w:r>
      <m:oMath>
        <m:sSub>
          <m:sSubPr>
            <m:ctrlPr>
              <w:rPr>
                <w:rFonts w:ascii="Cambria Math" w:hAnsi="Cambria Math"/>
                <w:i/>
              </w:rPr>
            </m:ctrlPr>
          </m:sSubPr>
          <m:e>
            <m:r>
              <w:rPr>
                <w:rFonts w:ascii="Cambria Math" w:hAnsi="Cambria Math"/>
              </w:rPr>
              <m:t>P</m:t>
            </m:r>
          </m:e>
          <m:sub>
            <m:r>
              <w:rPr>
                <w:rFonts w:ascii="Cambria Math" w:hAnsi="Cambria Math"/>
              </w:rPr>
              <m:t>s</m:t>
            </m:r>
          </m:sub>
        </m:sSub>
      </m:oMath>
      <w:r w:rsidR="00D21861" w:rsidRPr="004D1479">
        <w:t xml:space="preserve">, </w:t>
      </w:r>
      <w:r w:rsidR="00435455" w:rsidRPr="004D1479">
        <w:t>en</w:t>
      </w:r>
      <w:r w:rsidR="00D21861" w:rsidRPr="004D1479">
        <w:t xml:space="preserve"> hPa, </w:t>
      </w:r>
      <w:r w:rsidR="00435455" w:rsidRPr="004D1479">
        <w:t xml:space="preserve">la température à la </w:t>
      </w:r>
      <w:r w:rsidR="00D21861" w:rsidRPr="004D1479">
        <w:t xml:space="preserve">surface,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D21861" w:rsidRPr="004D1479">
        <w:t xml:space="preserve">, </w:t>
      </w:r>
      <w:r w:rsidR="00435455" w:rsidRPr="004D1479">
        <w:t>en</w:t>
      </w:r>
      <w:r w:rsidR="00D21861" w:rsidRPr="004D1479">
        <w:t xml:space="preserve"> K, </w:t>
      </w:r>
      <w:r w:rsidR="00435455" w:rsidRPr="004D1479">
        <w:t>et la densité de vapeur d</w:t>
      </w:r>
      <w:r w:rsidR="00717FFB" w:rsidRPr="004D1479">
        <w:t>'</w:t>
      </w:r>
      <w:r w:rsidR="00435455" w:rsidRPr="004D1479">
        <w:t>eau en surface</w:t>
      </w:r>
      <w:r w:rsidR="00D21861" w:rsidRPr="004D1479">
        <w:t xml:space="preserve">, </w:t>
      </w:r>
      <m:oMath>
        <m:sSub>
          <m:sSubPr>
            <m:ctrlPr>
              <w:rPr>
                <w:rFonts w:ascii="Cambria Math" w:hAnsi="Cambria Math"/>
                <w:i/>
              </w:rPr>
            </m:ctrlPr>
          </m:sSubPr>
          <m:e>
            <m:r>
              <m:rPr>
                <m:sty m:val="p"/>
              </m:rPr>
              <w:rPr>
                <w:rFonts w:ascii="Cambria Math" w:hAnsi="Cambria Math"/>
              </w:rPr>
              <m:t>ρ</m:t>
            </m:r>
          </m:e>
          <m:sub>
            <m:sSub>
              <m:sSubPr>
                <m:ctrlPr>
                  <w:rPr>
                    <w:rFonts w:ascii="Cambria Math" w:hAnsi="Cambria Math"/>
                    <w:i/>
                  </w:rPr>
                </m:ctrlPr>
              </m:sSubPr>
              <m:e>
                <m:r>
                  <w:rPr>
                    <w:rFonts w:ascii="Cambria Math" w:hAnsi="Cambria Math"/>
                  </w:rPr>
                  <m:t>w</m:t>
                </m:r>
              </m:e>
              <m:sub>
                <m:r>
                  <w:rPr>
                    <w:rFonts w:ascii="Cambria Math" w:hAnsi="Cambria Math"/>
                  </w:rPr>
                  <m:t>s</m:t>
                </m:r>
              </m:sub>
            </m:sSub>
          </m:sub>
        </m:sSub>
      </m:oMath>
      <w:r w:rsidR="00D21861" w:rsidRPr="004D1479">
        <w:t xml:space="preserve">, </w:t>
      </w:r>
      <w:r w:rsidR="00435455" w:rsidRPr="004D1479">
        <w:t>en</w:t>
      </w:r>
      <w:r w:rsidR="00D21861" w:rsidRPr="004D1479">
        <w:t xml:space="preserve"> g/m</w:t>
      </w:r>
      <w:r w:rsidR="00D21861" w:rsidRPr="004D1479">
        <w:rPr>
          <w:vertAlign w:val="superscript"/>
        </w:rPr>
        <w:t>3</w:t>
      </w:r>
      <w:r w:rsidR="00D21861" w:rsidRPr="004D1479">
        <w:t xml:space="preserve">, </w:t>
      </w:r>
      <w:r w:rsidR="00692BCC" w:rsidRPr="004D1479">
        <w:t xml:space="preserve">font partie intégrante de la présente </w:t>
      </w:r>
      <w:r w:rsidR="00D21861" w:rsidRPr="004D1479">
        <w:t>Recomm</w:t>
      </w:r>
      <w:r w:rsidR="00692BCC" w:rsidRPr="004D1479">
        <w:t>a</w:t>
      </w:r>
      <w:r w:rsidR="00D21861" w:rsidRPr="004D1479">
        <w:t xml:space="preserve">ndation </w:t>
      </w:r>
      <w:r w:rsidR="00013E84" w:rsidRPr="004D1479">
        <w:t xml:space="preserve">et </w:t>
      </w:r>
      <w:r w:rsidR="002473A0" w:rsidRPr="004D1479">
        <w:t>leurs</w:t>
      </w:r>
      <w:r w:rsidR="00013E84" w:rsidRPr="004D1479">
        <w:t xml:space="preserve"> caractéristiques figurent dans les Tableaux </w:t>
      </w:r>
      <w:r w:rsidR="00D21861" w:rsidRPr="004D1479">
        <w:t xml:space="preserve">1, 2 </w:t>
      </w:r>
      <w:r w:rsidR="00013E84" w:rsidRPr="004D1479">
        <w:t>et</w:t>
      </w:r>
      <w:r w:rsidR="00D21861" w:rsidRPr="004D1479">
        <w:t xml:space="preserve"> 3</w:t>
      </w:r>
      <w:r w:rsidR="00D21861" w:rsidRPr="004D1479">
        <w:rPr>
          <w:position w:val="6"/>
          <w:sz w:val="18"/>
        </w:rPr>
        <w:footnoteReference w:id="2"/>
      </w:r>
      <w:r w:rsidR="00D21861" w:rsidRPr="004D1479">
        <w:t>.</w:t>
      </w:r>
    </w:p>
    <w:p w14:paraId="10C64BFA" w14:textId="09307559" w:rsidR="00D21861" w:rsidRPr="004D1479" w:rsidRDefault="00BE6DA2" w:rsidP="00D21861">
      <w:r w:rsidRPr="004D1479">
        <w:t xml:space="preserve">Les cartes numériques </w:t>
      </w:r>
      <w:r w:rsidR="00937AC7" w:rsidRPr="004D1479">
        <w:t>illustrant les</w:t>
      </w:r>
      <w:r w:rsidRPr="004D1479">
        <w:t xml:space="preserve"> statistiques annuelles et mensuelles mondiales concern</w:t>
      </w:r>
      <w:r w:rsidR="00937AC7" w:rsidRPr="004D1479">
        <w:t>ant</w:t>
      </w:r>
      <w:r w:rsidRPr="004D1479">
        <w:t xml:space="preserve"> la densité de vapeur d</w:t>
      </w:r>
      <w:r w:rsidR="00717FFB" w:rsidRPr="004D1479">
        <w:t>'</w:t>
      </w:r>
      <w:r w:rsidRPr="004D1479">
        <w:t>eau intégrée</w:t>
      </w:r>
      <w:r w:rsidR="00D21861" w:rsidRPr="004D1479">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D21861" w:rsidRPr="004D1479">
        <w:t xml:space="preserve">, </w:t>
      </w:r>
      <w:r w:rsidRPr="004D1479">
        <w:t>en</w:t>
      </w:r>
      <w:r w:rsidR="00D21861" w:rsidRPr="004D1479">
        <w:t xml:space="preserve"> kg/m</w:t>
      </w:r>
      <w:r w:rsidR="00D21861" w:rsidRPr="004D1479">
        <w:rPr>
          <w:vertAlign w:val="superscript"/>
        </w:rPr>
        <w:t>2</w:t>
      </w:r>
      <w:r w:rsidR="00D21861" w:rsidRPr="004D1479">
        <w:t xml:space="preserve">, </w:t>
      </w:r>
      <w:r w:rsidRPr="004D1479">
        <w:t>ou</w:t>
      </w:r>
      <w:r w:rsidR="00937AC7" w:rsidRPr="004D1479">
        <w:t xml:space="preserve"> équivalent</w:t>
      </w:r>
      <w:r w:rsidR="00D21861" w:rsidRPr="004D1479">
        <w:t xml:space="preserve"> </w:t>
      </w:r>
      <w:r w:rsidRPr="004D1479">
        <w:t xml:space="preserve">en </w:t>
      </w:r>
      <w:r w:rsidR="00D21861" w:rsidRPr="004D1479">
        <w:t xml:space="preserve">mm, </w:t>
      </w:r>
      <w:r w:rsidRPr="004D1479">
        <w:t xml:space="preserve">font partie intégrante de la présente </w:t>
      </w:r>
      <w:r w:rsidR="00D21861" w:rsidRPr="004D1479">
        <w:t>Recomm</w:t>
      </w:r>
      <w:r w:rsidR="00937AC7" w:rsidRPr="004D1479">
        <w:t>a</w:t>
      </w:r>
      <w:r w:rsidR="00D21861" w:rsidRPr="004D1479">
        <w:t xml:space="preserve">ndation </w:t>
      </w:r>
      <w:r w:rsidR="006246A7" w:rsidRPr="004D1479">
        <w:t xml:space="preserve">et </w:t>
      </w:r>
      <w:r w:rsidR="002473A0" w:rsidRPr="004D1479">
        <w:t xml:space="preserve">leurs </w:t>
      </w:r>
      <w:r w:rsidR="006246A7" w:rsidRPr="004D1479">
        <w:t xml:space="preserve">caractéristiques figurent dans les </w:t>
      </w:r>
      <w:r w:rsidR="00D21861" w:rsidRPr="004D1479">
        <w:t>Table</w:t>
      </w:r>
      <w:r w:rsidR="006246A7" w:rsidRPr="004D1479">
        <w:t>aux</w:t>
      </w:r>
      <w:r w:rsidR="009B3814" w:rsidRPr="004D1479">
        <w:t> </w:t>
      </w:r>
      <w:r w:rsidR="00D21861" w:rsidRPr="004D1479">
        <w:t xml:space="preserve">1 </w:t>
      </w:r>
      <w:r w:rsidR="006246A7" w:rsidRPr="004D1479">
        <w:t xml:space="preserve">et </w:t>
      </w:r>
      <w:r w:rsidR="00D21861" w:rsidRPr="004D1479">
        <w:t>4.</w:t>
      </w:r>
    </w:p>
    <w:p w14:paraId="225D7523" w14:textId="1A556E03" w:rsidR="00D21861" w:rsidRPr="004D1479" w:rsidRDefault="00EF5481" w:rsidP="00D21861">
      <w:r w:rsidRPr="004D1479">
        <w:t xml:space="preserve">Les cartes numériques </w:t>
      </w:r>
      <w:r w:rsidR="00937AC7" w:rsidRPr="004D1479">
        <w:t>illustrant les</w:t>
      </w:r>
      <w:r w:rsidR="00547DE4" w:rsidRPr="004D1479">
        <w:t xml:space="preserve"> </w:t>
      </w:r>
      <w:r w:rsidRPr="004D1479">
        <w:t>statistiques annuelles mondiales concern</w:t>
      </w:r>
      <w:r w:rsidR="00937AC7" w:rsidRPr="004D1479">
        <w:t>ant</w:t>
      </w:r>
      <w:r w:rsidRPr="004D1479">
        <w:t xml:space="preserve"> la densité </w:t>
      </w:r>
      <w:r w:rsidR="00C23776" w:rsidRPr="004D1479">
        <w:t>de vapeur d</w:t>
      </w:r>
      <w:r w:rsidR="00717FFB" w:rsidRPr="004D1479">
        <w:t>'</w:t>
      </w:r>
      <w:r w:rsidR="00C23776" w:rsidRPr="004D1479">
        <w:t>eau</w:t>
      </w:r>
      <w:r w:rsidR="003379E6" w:rsidRPr="004D1479">
        <w:t xml:space="preserve"> intégrée</w:t>
      </w:r>
      <w:r w:rsidR="00D21861" w:rsidRPr="004D1479">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D21861" w:rsidRPr="004D1479">
        <w:t xml:space="preserve">, </w:t>
      </w:r>
      <w:r w:rsidR="00937AC7" w:rsidRPr="004D1479">
        <w:t xml:space="preserve">dont on obtient une approximation </w:t>
      </w:r>
      <w:r w:rsidR="00AE7A79" w:rsidRPr="004D1479">
        <w:t xml:space="preserve">par une distribution de Weibull, </w:t>
      </w:r>
      <w:r w:rsidR="0012311A" w:rsidRPr="004D1479">
        <w:t xml:space="preserve">font partie intégrante de la présente Recommandation et leurs caractéristiques figurent dans les </w:t>
      </w:r>
      <w:r w:rsidR="00D21861" w:rsidRPr="004D1479">
        <w:t>Table</w:t>
      </w:r>
      <w:r w:rsidR="0012311A" w:rsidRPr="004D1479">
        <w:t>aux </w:t>
      </w:r>
      <w:r w:rsidR="00D21861" w:rsidRPr="004D1479">
        <w:t xml:space="preserve">1 </w:t>
      </w:r>
      <w:r w:rsidR="0012311A" w:rsidRPr="004D1479">
        <w:t>et</w:t>
      </w:r>
      <w:r w:rsidR="00D21861" w:rsidRPr="004D1479">
        <w:t xml:space="preserve"> 5.</w:t>
      </w:r>
    </w:p>
    <w:p w14:paraId="766385D8" w14:textId="797ADDD8" w:rsidR="00D21861" w:rsidRPr="004D1479" w:rsidRDefault="00BF1F91" w:rsidP="00D21861">
      <w:r w:rsidRPr="004D1479">
        <w:t>En particulier</w:t>
      </w:r>
      <w:r w:rsidR="00D21861" w:rsidRPr="004D1479">
        <w:t>:</w:t>
      </w:r>
    </w:p>
    <w:p w14:paraId="6312B045" w14:textId="33A2FAAD" w:rsidR="00D21861" w:rsidRPr="004D1479" w:rsidRDefault="00D21861" w:rsidP="00D21861">
      <w:pPr>
        <w:pStyle w:val="enumlev1"/>
      </w:pPr>
      <w:r w:rsidRPr="004D1479">
        <w:t>–</w:t>
      </w:r>
      <w:r w:rsidRPr="004D1479">
        <w:tab/>
      </w:r>
      <w:r w:rsidR="00BD2503" w:rsidRPr="004D1479">
        <w:t>on trouvera dans les</w:t>
      </w:r>
      <w:r w:rsidR="00E722A7" w:rsidRPr="004D1479">
        <w:t xml:space="preserve"> fichiers de carte</w:t>
      </w:r>
      <w:r w:rsidR="004F79F6" w:rsidRPr="004D1479">
        <w:t>s</w:t>
      </w:r>
      <w:r w:rsidR="00E722A7" w:rsidRPr="004D1479">
        <w:t xml:space="preserve"> dont le nom contient un «</w:t>
      </w:r>
      <w:r w:rsidRPr="004D1479">
        <w:t>P</w:t>
      </w:r>
      <w:r w:rsidR="00E722A7" w:rsidRPr="004D1479">
        <w:t>»</w:t>
      </w:r>
      <w:r w:rsidRPr="004D1479">
        <w:t xml:space="preserve"> </w:t>
      </w:r>
      <w:r w:rsidR="00BD2503" w:rsidRPr="004D1479">
        <w:t>l</w:t>
      </w:r>
      <w:r w:rsidR="00E722A7" w:rsidRPr="004D1479">
        <w:t>es valeurs de la pression totale (barométrique) moyenne à la surface</w:t>
      </w:r>
      <w:r w:rsidRPr="004D1479">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P</m:t>
                </m:r>
              </m:e>
              <m:sub>
                <m:r>
                  <w:rPr>
                    <w:rFonts w:ascii="Cambria Math" w:hAnsi="Cambria Math"/>
                  </w:rPr>
                  <m:t>s</m:t>
                </m:r>
              </m:sub>
            </m:sSub>
          </m:e>
        </m:acc>
      </m:oMath>
      <w:r w:rsidRPr="004D1479">
        <w:t xml:space="preserve">, </w:t>
      </w:r>
      <w:r w:rsidR="003F6A19" w:rsidRPr="004D1479">
        <w:t xml:space="preserve">de </w:t>
      </w:r>
      <w:r w:rsidR="001A55C8" w:rsidRPr="004D1479">
        <w:t>l</w:t>
      </w:r>
      <w:r w:rsidR="00717FFB" w:rsidRPr="004D1479">
        <w:t>'</w:t>
      </w:r>
      <w:r w:rsidR="001A55C8" w:rsidRPr="004D1479">
        <w:t>écart type de pression (barométrique) à la surface</w:t>
      </w:r>
      <w:r w:rsidRPr="004D1479">
        <w:t xml:space="preserve">, </w:t>
      </w:r>
      <m:oMath>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P</m:t>
                </m:r>
              </m:e>
              <m:sub>
                <m:r>
                  <w:rPr>
                    <w:rFonts w:ascii="Cambria Math" w:hAnsi="Cambria Math"/>
                  </w:rPr>
                  <m:t>s</m:t>
                </m:r>
              </m:sub>
            </m:sSub>
          </m:sub>
        </m:sSub>
      </m:oMath>
      <w:r w:rsidRPr="004D1479">
        <w:t xml:space="preserve">, </w:t>
      </w:r>
      <w:r w:rsidR="003F6A19" w:rsidRPr="004D1479">
        <w:t xml:space="preserve">et de la pression totale </w:t>
      </w:r>
      <w:r w:rsidR="00B14DDD" w:rsidRPr="004D1479">
        <w:t xml:space="preserve">(barométrique) à la surface </w:t>
      </w:r>
      <w:r w:rsidRPr="004D1479">
        <w:t xml:space="preserve">pressure </w:t>
      </w:r>
      <w:r w:rsidR="00B14DDD" w:rsidRPr="004D1479">
        <w:t>en fonction de la probabilité de dépassement</w:t>
      </w:r>
      <w:r w:rsidRPr="004D1479">
        <w:t xml:space="preserve">, </w:t>
      </w:r>
      <m:oMath>
        <m:sSub>
          <m:sSubPr>
            <m:ctrlPr>
              <w:rPr>
                <w:rFonts w:ascii="Cambria Math" w:hAnsi="Cambria Math"/>
              </w:rPr>
            </m:ctrlPr>
          </m:sSubPr>
          <m:e>
            <m:r>
              <w:rPr>
                <w:rFonts w:ascii="Cambria Math" w:hAnsi="Cambria Math"/>
              </w:rPr>
              <m:t>P</m:t>
            </m:r>
          </m:e>
          <m:sub>
            <m:r>
              <w:rPr>
                <w:rFonts w:ascii="Cambria Math" w:hAnsi="Cambria Math"/>
              </w:rPr>
              <m:t>s</m:t>
            </m:r>
          </m:sub>
        </m:sSub>
        <m:d>
          <m:dPr>
            <m:ctrlPr>
              <w:rPr>
                <w:rFonts w:ascii="Cambria Math" w:hAnsi="Cambria Math"/>
              </w:rPr>
            </m:ctrlPr>
          </m:dPr>
          <m:e>
            <m:r>
              <w:rPr>
                <w:rFonts w:ascii="Cambria Math" w:hAnsi="Cambria Math"/>
              </w:rPr>
              <m:t>p</m:t>
            </m:r>
          </m:e>
        </m:d>
      </m:oMath>
      <w:r w:rsidRPr="004D1479">
        <w:t>;</w:t>
      </w:r>
    </w:p>
    <w:p w14:paraId="5F012A32" w14:textId="29E64F8D" w:rsidR="00D21861" w:rsidRPr="004D1479" w:rsidRDefault="00D21861" w:rsidP="00D21861">
      <w:pPr>
        <w:pStyle w:val="enumlev1"/>
      </w:pPr>
      <w:r w:rsidRPr="004D1479">
        <w:t>–</w:t>
      </w:r>
      <w:r w:rsidRPr="004D1479">
        <w:tab/>
      </w:r>
      <w:r w:rsidR="00BD2503" w:rsidRPr="004D1479">
        <w:t xml:space="preserve">on trouvera dans les </w:t>
      </w:r>
      <w:r w:rsidR="00B14DDD" w:rsidRPr="004D1479">
        <w:t>fichiers de cartes dont le nom contient un «</w:t>
      </w:r>
      <w:r w:rsidRPr="004D1479">
        <w:t>T</w:t>
      </w:r>
      <w:r w:rsidR="00BD2503" w:rsidRPr="004D1479">
        <w:t>»</w:t>
      </w:r>
      <w:r w:rsidRPr="004D1479">
        <w:t xml:space="preserve"> </w:t>
      </w:r>
      <w:r w:rsidR="00BD2503" w:rsidRPr="004D1479">
        <w:t>les valeurs de la température moyenne à la surface</w:t>
      </w:r>
      <w:r w:rsidRPr="004D1479">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T</m:t>
                </m:r>
              </m:e>
            </m:acc>
          </m:e>
          <m:sub>
            <m:r>
              <w:rPr>
                <w:rFonts w:ascii="Cambria Math" w:hAnsi="Cambria Math"/>
              </w:rPr>
              <m:t>s</m:t>
            </m:r>
          </m:sub>
        </m:sSub>
      </m:oMath>
      <w:r w:rsidRPr="004D1479">
        <w:t xml:space="preserve">, </w:t>
      </w:r>
      <w:r w:rsidR="00BD2503" w:rsidRPr="004D1479">
        <w:t>de l</w:t>
      </w:r>
      <w:r w:rsidR="00717FFB" w:rsidRPr="004D1479">
        <w:t>'</w:t>
      </w:r>
      <w:r w:rsidR="00BD2503" w:rsidRPr="004D1479">
        <w:t>écart type de la température à la surface</w:t>
      </w:r>
      <w:r w:rsidRPr="004D1479">
        <w:t xml:space="preserve">, </w:t>
      </w:r>
      <m:oMath>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T</m:t>
                </m:r>
              </m:e>
              <m:sub>
                <m:r>
                  <w:rPr>
                    <w:rFonts w:ascii="Cambria Math" w:hAnsi="Cambria Math"/>
                  </w:rPr>
                  <m:t>s</m:t>
                </m:r>
              </m:sub>
            </m:sSub>
          </m:sub>
        </m:sSub>
      </m:oMath>
      <w:r w:rsidRPr="004D1479">
        <w:t xml:space="preserve">, </w:t>
      </w:r>
      <w:r w:rsidR="00BD2503" w:rsidRPr="004D1479">
        <w:t>et de la température à la surface en fonction de la probabilité de dépassement</w:t>
      </w:r>
      <w:r w:rsidRPr="004D1479">
        <w:t xml:space="preserve">, </w:t>
      </w:r>
      <m:oMath>
        <m:sSub>
          <m:sSubPr>
            <m:ctrlPr>
              <w:rPr>
                <w:rFonts w:ascii="Cambria Math" w:hAnsi="Cambria Math"/>
              </w:rPr>
            </m:ctrlPr>
          </m:sSubPr>
          <m:e>
            <m:r>
              <w:rPr>
                <w:rFonts w:ascii="Cambria Math" w:hAnsi="Cambria Math"/>
              </w:rPr>
              <m:t>T</m:t>
            </m:r>
          </m:e>
          <m:sub>
            <m:r>
              <w:rPr>
                <w:rFonts w:ascii="Cambria Math" w:hAnsi="Cambria Math"/>
              </w:rPr>
              <m:t>s</m:t>
            </m:r>
          </m:sub>
        </m:sSub>
        <m:d>
          <m:dPr>
            <m:ctrlPr>
              <w:rPr>
                <w:rFonts w:ascii="Cambria Math" w:hAnsi="Cambria Math"/>
              </w:rPr>
            </m:ctrlPr>
          </m:dPr>
          <m:e>
            <m:r>
              <w:rPr>
                <w:rFonts w:ascii="Cambria Math" w:hAnsi="Cambria Math"/>
              </w:rPr>
              <m:t>p</m:t>
            </m:r>
          </m:e>
        </m:d>
      </m:oMath>
      <w:r w:rsidRPr="004D1479">
        <w:t>;</w:t>
      </w:r>
    </w:p>
    <w:p w14:paraId="4ABCA5EB" w14:textId="70FD1000" w:rsidR="00D21861" w:rsidRPr="004D1479" w:rsidRDefault="00D21861" w:rsidP="00B61995">
      <w:pPr>
        <w:pStyle w:val="enumlev1"/>
        <w:keepLines/>
      </w:pPr>
      <w:r w:rsidRPr="004D1479">
        <w:lastRenderedPageBreak/>
        <w:t>–</w:t>
      </w:r>
      <w:r w:rsidRPr="004D1479">
        <w:tab/>
      </w:r>
      <w:r w:rsidR="004F79F6" w:rsidRPr="004D1479">
        <w:t>on trouvera dans les fichiers de cartes dont le nom contient «</w:t>
      </w:r>
      <w:r w:rsidRPr="004D1479">
        <w:t>RHO</w:t>
      </w:r>
      <w:r w:rsidR="004F79F6" w:rsidRPr="004D1479">
        <w:t>»</w:t>
      </w:r>
      <w:r w:rsidRPr="004D1479">
        <w:t xml:space="preserve"> </w:t>
      </w:r>
      <w:r w:rsidR="004F79F6" w:rsidRPr="004D1479">
        <w:t>les valeurs de la densité de vapeur d</w:t>
      </w:r>
      <w:r w:rsidR="00717FFB" w:rsidRPr="004D1479">
        <w:t>'</w:t>
      </w:r>
      <w:r w:rsidR="004F79F6" w:rsidRPr="004D1479">
        <w:t>eau en surface moyenne</w:t>
      </w:r>
      <w:r w:rsidRPr="004D1479">
        <w:t xml:space="preserve">,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ρ</m:t>
                </m:r>
              </m:e>
              <m:sub>
                <m:sSub>
                  <m:sSubPr>
                    <m:ctrlPr>
                      <w:rPr>
                        <w:rFonts w:ascii="Cambria Math" w:hAnsi="Cambria Math"/>
                      </w:rPr>
                    </m:ctrlPr>
                  </m:sSubPr>
                  <m:e>
                    <m:r>
                      <w:rPr>
                        <w:rFonts w:ascii="Cambria Math" w:hAnsi="Cambria Math"/>
                      </w:rPr>
                      <m:t>w</m:t>
                    </m:r>
                  </m:e>
                  <m:sub>
                    <m:r>
                      <w:rPr>
                        <w:rFonts w:ascii="Cambria Math" w:hAnsi="Cambria Math"/>
                      </w:rPr>
                      <m:t>s</m:t>
                    </m:r>
                  </m:sub>
                </m:sSub>
              </m:sub>
            </m:sSub>
          </m:e>
        </m:acc>
      </m:oMath>
      <w:r w:rsidRPr="004D1479">
        <w:t xml:space="preserve">, </w:t>
      </w:r>
      <w:r w:rsidR="008B1484" w:rsidRPr="004D1479">
        <w:t>de l</w:t>
      </w:r>
      <w:r w:rsidR="00717FFB" w:rsidRPr="004D1479">
        <w:t>'</w:t>
      </w:r>
      <w:r w:rsidR="008B1484" w:rsidRPr="004D1479">
        <w:t>écart type de la densité de vapeur d</w:t>
      </w:r>
      <w:r w:rsidR="00717FFB" w:rsidRPr="004D1479">
        <w:t>'</w:t>
      </w:r>
      <w:r w:rsidR="008B1484" w:rsidRPr="004D1479">
        <w:t>eau en surface</w:t>
      </w:r>
      <w:r w:rsidRPr="004D1479">
        <w:t xml:space="preserve">, </w:t>
      </w:r>
      <m:oMath>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m:rPr>
                    <m:sty m:val="p"/>
                  </m:rPr>
                  <w:rPr>
                    <w:rFonts w:ascii="Cambria Math" w:hAnsi="Cambria Math"/>
                  </w:rPr>
                  <m:t>ρ</m:t>
                </m:r>
              </m:e>
              <m:sub>
                <m:sSub>
                  <m:sSubPr>
                    <m:ctrlPr>
                      <w:rPr>
                        <w:rFonts w:ascii="Cambria Math" w:hAnsi="Cambria Math"/>
                      </w:rPr>
                    </m:ctrlPr>
                  </m:sSubPr>
                  <m:e>
                    <m:r>
                      <w:rPr>
                        <w:rFonts w:ascii="Cambria Math" w:hAnsi="Cambria Math"/>
                      </w:rPr>
                      <m:t>w</m:t>
                    </m:r>
                  </m:e>
                  <m:sub>
                    <m:r>
                      <w:rPr>
                        <w:rFonts w:ascii="Cambria Math" w:hAnsi="Cambria Math"/>
                      </w:rPr>
                      <m:t>s</m:t>
                    </m:r>
                  </m:sub>
                </m:sSub>
              </m:sub>
            </m:sSub>
          </m:sub>
        </m:sSub>
      </m:oMath>
      <w:r w:rsidRPr="004D1479">
        <w:t xml:space="preserve">, </w:t>
      </w:r>
      <w:r w:rsidR="008B1484" w:rsidRPr="004D1479">
        <w:t>et de la densité de vapeur d</w:t>
      </w:r>
      <w:r w:rsidR="00717FFB" w:rsidRPr="004D1479">
        <w:t>'</w:t>
      </w:r>
      <w:r w:rsidR="008B1484" w:rsidRPr="004D1479">
        <w:t>eau en surface en fonction de la probabilité de dépassement</w:t>
      </w:r>
      <w:r w:rsidRPr="004D1479">
        <w:t xml:space="preserve">, </w:t>
      </w:r>
      <m:oMath>
        <m:sSub>
          <m:sSubPr>
            <m:ctrlPr>
              <w:rPr>
                <w:rFonts w:ascii="Cambria Math" w:hAnsi="Cambria Math"/>
              </w:rPr>
            </m:ctrlPr>
          </m:sSubPr>
          <m:e>
            <m:r>
              <m:rPr>
                <m:sty m:val="p"/>
              </m:rPr>
              <w:rPr>
                <w:rFonts w:ascii="Cambria Math" w:hAnsi="Cambria Math"/>
              </w:rPr>
              <m:t>ρ</m:t>
            </m:r>
          </m:e>
          <m:sub>
            <m:sSub>
              <m:sSubPr>
                <m:ctrlPr>
                  <w:rPr>
                    <w:rFonts w:ascii="Cambria Math" w:hAnsi="Cambria Math"/>
                  </w:rPr>
                </m:ctrlPr>
              </m:sSubPr>
              <m:e>
                <m:r>
                  <w:rPr>
                    <w:rFonts w:ascii="Cambria Math" w:hAnsi="Cambria Math"/>
                  </w:rPr>
                  <m:t>w</m:t>
                </m:r>
              </m:e>
              <m:sub>
                <m:r>
                  <w:rPr>
                    <w:rFonts w:ascii="Cambria Math" w:hAnsi="Cambria Math"/>
                  </w:rPr>
                  <m:t>s</m:t>
                </m:r>
              </m:sub>
            </m:sSub>
          </m:sub>
        </m:sSub>
        <m:r>
          <m:rPr>
            <m:sty m:val="p"/>
          </m:rPr>
          <w:rPr>
            <w:rFonts w:ascii="Cambria Math" w:hAnsi="Cambria Math"/>
          </w:rPr>
          <m:t>(</m:t>
        </m:r>
        <m:r>
          <w:rPr>
            <w:rFonts w:ascii="Cambria Math" w:hAnsi="Cambria Math"/>
          </w:rPr>
          <m:t>p</m:t>
        </m:r>
        <m:r>
          <m:rPr>
            <m:sty m:val="p"/>
          </m:rPr>
          <w:rPr>
            <w:rFonts w:ascii="Cambria Math" w:hAnsi="Cambria Math"/>
          </w:rPr>
          <m:t>)</m:t>
        </m:r>
      </m:oMath>
      <w:r w:rsidRPr="004D1479">
        <w:t>;</w:t>
      </w:r>
    </w:p>
    <w:p w14:paraId="4235F579" w14:textId="10005B9E" w:rsidR="00D21861" w:rsidRPr="004D1479" w:rsidRDefault="00D21861" w:rsidP="00D21861">
      <w:pPr>
        <w:pStyle w:val="enumlev1"/>
      </w:pPr>
      <w:r w:rsidRPr="004D1479">
        <w:t>–</w:t>
      </w:r>
      <w:r w:rsidRPr="004D1479">
        <w:tab/>
      </w:r>
      <w:r w:rsidR="008B1484" w:rsidRPr="004D1479">
        <w:t>on trouvera dans les fichiers de cartes dont le nom contient un «</w:t>
      </w:r>
      <w:r w:rsidRPr="004D1479">
        <w:t>V</w:t>
      </w:r>
      <w:r w:rsidR="008B1484" w:rsidRPr="004D1479">
        <w:t>»</w:t>
      </w:r>
      <w:r w:rsidRPr="004D1479">
        <w:t xml:space="preserve"> </w:t>
      </w:r>
      <w:r w:rsidR="008B1484" w:rsidRPr="004D1479">
        <w:t xml:space="preserve">les valeurs </w:t>
      </w:r>
      <w:r w:rsidR="00E45E11" w:rsidRPr="004D1479">
        <w:t>de la densité de vapeur d</w:t>
      </w:r>
      <w:r w:rsidR="00717FFB" w:rsidRPr="004D1479">
        <w:t>'</w:t>
      </w:r>
      <w:r w:rsidR="00E45E11" w:rsidRPr="004D1479">
        <w:t>eau intégrée moyenne</w:t>
      </w:r>
      <w:r w:rsidRPr="004D1479">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oMath>
      <w:r w:rsidRPr="004D1479">
        <w:t xml:space="preserve">, </w:t>
      </w:r>
      <w:r w:rsidR="00E45E11" w:rsidRPr="004D1479">
        <w:t>de l</w:t>
      </w:r>
      <w:r w:rsidR="00717FFB" w:rsidRPr="004D1479">
        <w:t>'</w:t>
      </w:r>
      <w:r w:rsidR="00E45E11" w:rsidRPr="004D1479">
        <w:t>écart type de la densité de vapeur d</w:t>
      </w:r>
      <w:r w:rsidR="00717FFB" w:rsidRPr="004D1479">
        <w:t>'</w:t>
      </w:r>
      <w:r w:rsidR="00E45E11" w:rsidRPr="004D1479">
        <w:t>eau intégrée</w:t>
      </w:r>
      <w:r w:rsidRPr="004D1479">
        <w:t>,</w:t>
      </w:r>
      <w:r w:rsidR="00B61995" w:rsidRPr="004D1479">
        <w:t> </w:t>
      </w:r>
      <m:oMath>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V</m:t>
                </m:r>
              </m:e>
              <m:sub>
                <m:r>
                  <w:rPr>
                    <w:rFonts w:ascii="Cambria Math" w:hAnsi="Cambria Math"/>
                  </w:rPr>
                  <m:t>s</m:t>
                </m:r>
              </m:sub>
            </m:sSub>
          </m:sub>
        </m:sSub>
      </m:oMath>
      <w:r w:rsidRPr="004D1479">
        <w:t xml:space="preserve">, </w:t>
      </w:r>
      <w:r w:rsidR="00734C1A" w:rsidRPr="004D1479">
        <w:t>et de la densité de vapeur d</w:t>
      </w:r>
      <w:r w:rsidR="00717FFB" w:rsidRPr="004D1479">
        <w:t>'</w:t>
      </w:r>
      <w:r w:rsidR="00734C1A" w:rsidRPr="004D1479">
        <w:t>eau intégrée en fonction de la probabilité de dépassement</w:t>
      </w:r>
      <w:r w:rsidRPr="004D1479">
        <w:t xml:space="preserve">, </w:t>
      </w:r>
      <m:oMath>
        <m:sSub>
          <m:sSubPr>
            <m:ctrlPr>
              <w:rPr>
                <w:rFonts w:ascii="Cambria Math" w:hAnsi="Cambria Math"/>
              </w:rPr>
            </m:ctrlPr>
          </m:sSubPr>
          <m:e>
            <m:r>
              <w:rPr>
                <w:rFonts w:ascii="Cambria Math" w:hAnsi="Cambria Math"/>
              </w:rPr>
              <m:t>V</m:t>
            </m:r>
          </m:e>
          <m:sub>
            <m:r>
              <w:rPr>
                <w:rFonts w:ascii="Cambria Math" w:hAnsi="Cambria Math"/>
              </w:rPr>
              <m:t>s</m:t>
            </m:r>
          </m:sub>
        </m:sSub>
      </m:oMath>
      <w:r w:rsidRPr="004D1479">
        <w:t>(p);</w:t>
      </w:r>
    </w:p>
    <w:p w14:paraId="2B16F947" w14:textId="066E1A39" w:rsidR="00D21861" w:rsidRPr="004D1479" w:rsidRDefault="00D21861" w:rsidP="00D21861">
      <w:pPr>
        <w:pStyle w:val="enumlev1"/>
      </w:pPr>
      <w:r w:rsidRPr="004D1479">
        <w:t>–</w:t>
      </w:r>
      <w:r w:rsidRPr="004D1479">
        <w:tab/>
      </w:r>
      <w:r w:rsidR="00734C1A" w:rsidRPr="004D1479">
        <w:t>on trouvera dans les fichiers de cartes dont le nom contient «</w:t>
      </w:r>
      <w:r w:rsidRPr="004D1479">
        <w:t>PSCH</w:t>
      </w:r>
      <w:r w:rsidR="00734C1A" w:rsidRPr="004D1479">
        <w:t>»</w:t>
      </w:r>
      <w:r w:rsidRPr="004D1479">
        <w:t xml:space="preserve"> </w:t>
      </w:r>
      <w:r w:rsidR="00734C1A" w:rsidRPr="004D1479">
        <w:t>les valeurs de la hauteur d</w:t>
      </w:r>
      <w:r w:rsidR="00717FFB" w:rsidRPr="004D1479">
        <w:t>'</w:t>
      </w:r>
      <w:r w:rsidR="00734C1A" w:rsidRPr="004D1479">
        <w:t>échelle de pression totale (barométrique) à la surface</w:t>
      </w:r>
      <w:r w:rsidRPr="004D1479">
        <w:t xml:space="preserve">, </w:t>
      </w:r>
      <m:oMath>
        <m:r>
          <w:rPr>
            <w:rFonts w:ascii="Cambria Math" w:hAnsi="Cambria Math"/>
          </w:rPr>
          <m:t>psch</m:t>
        </m:r>
      </m:oMath>
      <w:r w:rsidRPr="004D1479">
        <w:t>;</w:t>
      </w:r>
    </w:p>
    <w:p w14:paraId="2B65D5DC" w14:textId="36D0CCEC" w:rsidR="00D21861" w:rsidRPr="004D1479" w:rsidRDefault="00D21861" w:rsidP="00D21861">
      <w:pPr>
        <w:pStyle w:val="enumlev1"/>
      </w:pPr>
      <w:r w:rsidRPr="004D1479">
        <w:t>–</w:t>
      </w:r>
      <w:r w:rsidRPr="004D1479">
        <w:tab/>
      </w:r>
      <w:r w:rsidR="00624047" w:rsidRPr="004D1479">
        <w:t>on trouvera dans le</w:t>
      </w:r>
      <w:r w:rsidR="00672C7C" w:rsidRPr="004D1479">
        <w:t>s</w:t>
      </w:r>
      <w:r w:rsidR="00624047" w:rsidRPr="004D1479">
        <w:t xml:space="preserve"> fichiers de cartes dont le nom contient «</w:t>
      </w:r>
      <w:r w:rsidRPr="004D1479">
        <w:t>TSCH</w:t>
      </w:r>
      <w:r w:rsidR="00624047" w:rsidRPr="004D1479">
        <w:t>»</w:t>
      </w:r>
      <w:r w:rsidRPr="004D1479">
        <w:t xml:space="preserve"> </w:t>
      </w:r>
      <w:r w:rsidR="00624047" w:rsidRPr="004D1479">
        <w:t>les valeurs de la hauteur d</w:t>
      </w:r>
      <w:r w:rsidR="00717FFB" w:rsidRPr="004D1479">
        <w:t>'</w:t>
      </w:r>
      <w:r w:rsidR="00624047" w:rsidRPr="004D1479">
        <w:t>échelle de température à la surface</w:t>
      </w:r>
      <w:r w:rsidRPr="004D1479">
        <w:t xml:space="preserve">, </w:t>
      </w:r>
      <m:oMath>
        <m:r>
          <w:rPr>
            <w:rFonts w:ascii="Cambria Math" w:hAnsi="Cambria Math"/>
          </w:rPr>
          <m:t>tsch</m:t>
        </m:r>
      </m:oMath>
      <w:r w:rsidRPr="004D1479">
        <w:t>;</w:t>
      </w:r>
    </w:p>
    <w:p w14:paraId="7CCA342E" w14:textId="38DBE0AF" w:rsidR="00D21861" w:rsidRPr="004D1479" w:rsidRDefault="00D21861" w:rsidP="00B61995">
      <w:pPr>
        <w:pStyle w:val="enumlev1"/>
      </w:pPr>
      <w:r w:rsidRPr="004D1479">
        <w:t>–</w:t>
      </w:r>
      <w:r w:rsidRPr="004D1479">
        <w:tab/>
      </w:r>
      <w:r w:rsidR="00D533E6" w:rsidRPr="004D1479">
        <w:t xml:space="preserve">on trouvera </w:t>
      </w:r>
      <w:r w:rsidR="00672C7C" w:rsidRPr="004D1479">
        <w:t>dans les</w:t>
      </w:r>
      <w:r w:rsidRPr="004D1479">
        <w:t xml:space="preserve"> </w:t>
      </w:r>
      <w:r w:rsidR="00672C7C" w:rsidRPr="004D1479">
        <w:t>fichiers de cartes dont le titre contient «</w:t>
      </w:r>
      <w:r w:rsidRPr="004D1479">
        <w:t>VSCH</w:t>
      </w:r>
      <w:r w:rsidR="00672C7C" w:rsidRPr="004D1479">
        <w:t>»</w:t>
      </w:r>
      <w:r w:rsidRPr="004D1479">
        <w:t xml:space="preserve"> </w:t>
      </w:r>
      <w:r w:rsidR="00672C7C" w:rsidRPr="004D1479">
        <w:t xml:space="preserve">les valeurs </w:t>
      </w:r>
      <w:r w:rsidR="00952E76" w:rsidRPr="004D1479">
        <w:t>de la densité de vapeur d</w:t>
      </w:r>
      <w:r w:rsidR="00717FFB" w:rsidRPr="004D1479">
        <w:t>'</w:t>
      </w:r>
      <w:r w:rsidR="00952E76" w:rsidRPr="004D1479">
        <w:t>eau en surface et de la hauteur d</w:t>
      </w:r>
      <w:r w:rsidR="00717FFB" w:rsidRPr="004D1479">
        <w:t>'</w:t>
      </w:r>
      <w:r w:rsidR="00952E76" w:rsidRPr="004D1479">
        <w:t>échelle de densité de vapeur d</w:t>
      </w:r>
      <w:r w:rsidR="00717FFB" w:rsidRPr="004D1479">
        <w:t>'</w:t>
      </w:r>
      <w:r w:rsidR="00952E76" w:rsidRPr="004D1479">
        <w:t>eau intégrée</w:t>
      </w:r>
      <w:r w:rsidRPr="004D1479">
        <w:t>,</w:t>
      </w:r>
      <w:r w:rsidR="00B61995" w:rsidRPr="004D1479">
        <w:t> </w:t>
      </w:r>
      <m:oMath>
        <m:r>
          <w:rPr>
            <w:rFonts w:ascii="Cambria Math" w:hAnsi="Cambria Math"/>
          </w:rPr>
          <m:t>vsch</m:t>
        </m:r>
      </m:oMath>
      <w:r w:rsidRPr="004D1479">
        <w:t>;</w:t>
      </w:r>
    </w:p>
    <w:p w14:paraId="7440D20D" w14:textId="169AC2B8" w:rsidR="00D21861" w:rsidRPr="004D1479" w:rsidRDefault="00D21861" w:rsidP="00B61995">
      <w:pPr>
        <w:pStyle w:val="enumlev1"/>
      </w:pPr>
      <w:r w:rsidRPr="004D1479">
        <w:t>–</w:t>
      </w:r>
      <w:r w:rsidRPr="004D1479">
        <w:tab/>
      </w:r>
      <w:r w:rsidR="001E0F80" w:rsidRPr="004D1479">
        <w:t xml:space="preserve">on trouvera dans </w:t>
      </w:r>
      <w:r w:rsidR="004D4BA8" w:rsidRPr="004D1479">
        <w:t>le fichier de carte</w:t>
      </w:r>
      <w:r w:rsidRPr="004D1479">
        <w:t xml:space="preserve"> Z_ground.TXT </w:t>
      </w:r>
      <w:r w:rsidR="004D4BA8" w:rsidRPr="004D1479">
        <w:t>les valeurs de hauteur de surface au-dessus du niveau moyen de la mer</w:t>
      </w:r>
      <w:r w:rsidRPr="004D1479">
        <w:t xml:space="preserve">, </w:t>
      </w:r>
      <m:oMath>
        <m:sSub>
          <m:sSubPr>
            <m:ctrlPr>
              <w:rPr>
                <w:rFonts w:ascii="Cambria Math" w:hAnsi="Cambria Math"/>
              </w:rPr>
            </m:ctrlPr>
          </m:sSubPr>
          <m:e>
            <m:r>
              <w:rPr>
                <w:rFonts w:ascii="Cambria Math" w:hAnsi="Cambria Math"/>
              </w:rPr>
              <m:t>Z</m:t>
            </m:r>
          </m:e>
          <m:sub>
            <m:r>
              <w:rPr>
                <w:rFonts w:ascii="Cambria Math" w:hAnsi="Cambria Math"/>
              </w:rPr>
              <m:t>ground</m:t>
            </m:r>
          </m:sub>
        </m:sSub>
      </m:oMath>
      <w:r w:rsidRPr="004D1479">
        <w:t>;</w:t>
      </w:r>
    </w:p>
    <w:p w14:paraId="75C73AF9" w14:textId="48E84B27" w:rsidR="00D21861" w:rsidRPr="004D1479" w:rsidRDefault="00D21861" w:rsidP="00B61995">
      <w:pPr>
        <w:pStyle w:val="enumlev1"/>
      </w:pPr>
      <w:r w:rsidRPr="004D1479">
        <w:t>–</w:t>
      </w:r>
      <w:r w:rsidRPr="004D1479">
        <w:tab/>
      </w:r>
      <w:r w:rsidR="001E0F80" w:rsidRPr="004D1479">
        <w:t xml:space="preserve">on trouvera dans </w:t>
      </w:r>
      <w:r w:rsidR="00556188" w:rsidRPr="004D1479">
        <w:t xml:space="preserve">le fichier de </w:t>
      </w:r>
      <w:r w:rsidR="001E0F80" w:rsidRPr="004D1479">
        <w:t>c</w:t>
      </w:r>
      <w:r w:rsidR="00556188" w:rsidRPr="004D1479">
        <w:t xml:space="preserve">arte </w:t>
      </w:r>
      <w:r w:rsidR="001E0F80" w:rsidRPr="004D1479">
        <w:t>dont le titre contient «</w:t>
      </w:r>
      <w:r w:rsidRPr="004D1479">
        <w:t>kV</w:t>
      </w:r>
      <w:r w:rsidR="001E0F80" w:rsidRPr="004D1479">
        <w:t>»</w:t>
      </w:r>
      <w:r w:rsidRPr="004D1479">
        <w:t xml:space="preserve"> </w:t>
      </w:r>
      <w:r w:rsidR="001E0F80" w:rsidRPr="004D1479">
        <w:t>les valeurs du paramètre de forme</w:t>
      </w:r>
      <w:r w:rsidRPr="004D1479">
        <w:t xml:space="preserve">, </w:t>
      </w:r>
      <m:oMath>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V</m:t>
                </m:r>
              </m:e>
              <m:sub>
                <m:r>
                  <w:rPr>
                    <w:rFonts w:ascii="Cambria Math" w:hAnsi="Cambria Math"/>
                  </w:rPr>
                  <m:t>s</m:t>
                </m:r>
              </m:sub>
            </m:sSub>
          </m:sub>
        </m:sSub>
      </m:oMath>
      <w:r w:rsidRPr="004D1479">
        <w:t xml:space="preserve">, </w:t>
      </w:r>
      <w:bookmarkStart w:id="11" w:name="_Hlk122614598"/>
      <w:r w:rsidR="00536086" w:rsidRPr="004D1479">
        <w:t xml:space="preserve">de la distribution de probabilité de </w:t>
      </w:r>
      <w:r w:rsidRPr="004D1479">
        <w:t xml:space="preserve">Weibull </w:t>
      </w:r>
      <w:r w:rsidR="00536086" w:rsidRPr="004D1479">
        <w:t>de la densité de vapeur d</w:t>
      </w:r>
      <w:r w:rsidR="00717FFB" w:rsidRPr="004D1479">
        <w:t>'</w:t>
      </w:r>
      <w:r w:rsidR="00536086" w:rsidRPr="004D1479">
        <w:t>eau intégrée</w:t>
      </w:r>
      <w:bookmarkEnd w:id="11"/>
      <w:r w:rsidRPr="004D1479">
        <w:t>;</w:t>
      </w:r>
      <w:r w:rsidR="00B61995" w:rsidRPr="004D1479">
        <w:t> </w:t>
      </w:r>
      <w:r w:rsidR="00536086" w:rsidRPr="004D1479">
        <w:t>et</w:t>
      </w:r>
    </w:p>
    <w:p w14:paraId="772E6534" w14:textId="35E0694B" w:rsidR="00D21861" w:rsidRPr="004D1479" w:rsidRDefault="00D21861" w:rsidP="00D21861">
      <w:pPr>
        <w:pStyle w:val="enumlev1"/>
      </w:pPr>
      <w:r w:rsidRPr="004D1479">
        <w:t>–</w:t>
      </w:r>
      <w:r w:rsidRPr="004D1479">
        <w:tab/>
      </w:r>
      <w:r w:rsidR="00536086" w:rsidRPr="004D1479">
        <w:t>on trouvera dans le fichier de carte dont le titre contient «</w:t>
      </w:r>
      <w:r w:rsidRPr="004D1479">
        <w:t>lambdaV</w:t>
      </w:r>
      <w:r w:rsidR="00536086" w:rsidRPr="004D1479">
        <w:t>»</w:t>
      </w:r>
      <w:r w:rsidRPr="004D1479">
        <w:t xml:space="preserve"> </w:t>
      </w:r>
      <w:r w:rsidR="00536086" w:rsidRPr="004D1479">
        <w:t>les valeurs du paramètre d</w:t>
      </w:r>
      <w:r w:rsidR="00717FFB" w:rsidRPr="004D1479">
        <w:t>'</w:t>
      </w:r>
      <w:r w:rsidR="00536086" w:rsidRPr="004D1479">
        <w:t>échelle</w:t>
      </w:r>
      <w:r w:rsidRPr="004D1479">
        <w:t xml:space="preserve">, </w:t>
      </w:r>
      <m:oMath>
        <m:sSub>
          <m:sSubPr>
            <m:ctrlPr>
              <w:rPr>
                <w:rFonts w:ascii="Cambria Math" w:hAnsi="Cambria Math"/>
              </w:rPr>
            </m:ctrlPr>
          </m:sSubPr>
          <m:e>
            <m:r>
              <m:rPr>
                <m:sty m:val="p"/>
              </m:rPr>
              <w:rPr>
                <w:rFonts w:ascii="Cambria Math" w:hAnsi="Cambria Math"/>
              </w:rPr>
              <m:t>λ</m:t>
            </m:r>
          </m:e>
          <m:sub>
            <m:sSub>
              <m:sSubPr>
                <m:ctrlPr>
                  <w:rPr>
                    <w:rFonts w:ascii="Cambria Math" w:hAnsi="Cambria Math"/>
                  </w:rPr>
                </m:ctrlPr>
              </m:sSubPr>
              <m:e>
                <m:r>
                  <w:rPr>
                    <w:rFonts w:ascii="Cambria Math" w:hAnsi="Cambria Math"/>
                  </w:rPr>
                  <m:t>V</m:t>
                </m:r>
              </m:e>
              <m:sub>
                <m:r>
                  <w:rPr>
                    <w:rFonts w:ascii="Cambria Math" w:hAnsi="Cambria Math"/>
                  </w:rPr>
                  <m:t>s</m:t>
                </m:r>
              </m:sub>
            </m:sSub>
          </m:sub>
        </m:sSub>
      </m:oMath>
      <w:r w:rsidRPr="004D1479">
        <w:t xml:space="preserve">, </w:t>
      </w:r>
      <w:r w:rsidR="00536086" w:rsidRPr="004D1479">
        <w:t>de la distribution de probabilité de Weibull de la densité de vapeur d</w:t>
      </w:r>
      <w:r w:rsidR="00717FFB" w:rsidRPr="004D1479">
        <w:t>'</w:t>
      </w:r>
      <w:r w:rsidR="00536086" w:rsidRPr="004D1479">
        <w:t>eau intégrée</w:t>
      </w:r>
      <w:r w:rsidRPr="004D1479">
        <w:t>.</w:t>
      </w:r>
    </w:p>
    <w:bookmarkEnd w:id="10"/>
    <w:p w14:paraId="49ED7ABE" w14:textId="3587DD1E" w:rsidR="00D21861" w:rsidRPr="004D1479" w:rsidRDefault="00D21861" w:rsidP="00D21861">
      <w:pPr>
        <w:pStyle w:val="TableNo"/>
      </w:pPr>
      <w:r w:rsidRPr="004D1479">
        <w:t>TABLEAU 1</w:t>
      </w:r>
    </w:p>
    <w:p w14:paraId="368AB8CB" w14:textId="3AFC3A68" w:rsidR="00D21861" w:rsidRPr="004D1479" w:rsidRDefault="00536086" w:rsidP="00D21861">
      <w:pPr>
        <w:pStyle w:val="Tabletitle"/>
      </w:pPr>
      <w:r w:rsidRPr="004D1479">
        <w:t>Caractéristiques des fichiers de cartes</w:t>
      </w:r>
    </w:p>
    <w:tbl>
      <w:tblPr>
        <w:tblStyle w:val="TableGrid"/>
        <w:tblW w:w="0" w:type="auto"/>
        <w:jc w:val="center"/>
        <w:tblLook w:val="04A0" w:firstRow="1" w:lastRow="0" w:firstColumn="1" w:lastColumn="0" w:noHBand="0" w:noVBand="1"/>
      </w:tblPr>
      <w:tblGrid>
        <w:gridCol w:w="3202"/>
        <w:gridCol w:w="3204"/>
      </w:tblGrid>
      <w:tr w:rsidR="00D21861" w:rsidRPr="004D1479" w14:paraId="632171DA" w14:textId="77777777" w:rsidTr="00937AC7">
        <w:trPr>
          <w:trHeight w:val="584"/>
          <w:jc w:val="center"/>
        </w:trPr>
        <w:tc>
          <w:tcPr>
            <w:tcW w:w="3202" w:type="dxa"/>
            <w:vAlign w:val="center"/>
          </w:tcPr>
          <w:p w14:paraId="02E0218F" w14:textId="337EC702" w:rsidR="00D21861" w:rsidRPr="004D1479" w:rsidRDefault="00D21861" w:rsidP="00937AC7">
            <w:pPr>
              <w:pStyle w:val="Tablehead"/>
            </w:pPr>
            <w:r w:rsidRPr="004D1479">
              <w:t>Param</w:t>
            </w:r>
            <w:r w:rsidR="00536086" w:rsidRPr="004D1479">
              <w:t>è</w:t>
            </w:r>
            <w:r w:rsidRPr="004D1479">
              <w:t>t</w:t>
            </w:r>
            <w:r w:rsidR="00536086" w:rsidRPr="004D1479">
              <w:t>re</w:t>
            </w:r>
          </w:p>
        </w:tc>
        <w:tc>
          <w:tcPr>
            <w:tcW w:w="3204" w:type="dxa"/>
            <w:vAlign w:val="center"/>
          </w:tcPr>
          <w:p w14:paraId="6B742E4F" w14:textId="2EF6D1C4" w:rsidR="00D21861" w:rsidRPr="004D1479" w:rsidRDefault="00536086" w:rsidP="00937AC7">
            <w:pPr>
              <w:pStyle w:val="Tablehead"/>
            </w:pPr>
            <w:r w:rsidRPr="004D1479">
              <w:t>Valeur</w:t>
            </w:r>
          </w:p>
        </w:tc>
      </w:tr>
      <w:tr w:rsidR="00D21861" w:rsidRPr="004D1479" w14:paraId="7868C13C" w14:textId="77777777" w:rsidTr="00937AC7">
        <w:trPr>
          <w:jc w:val="center"/>
        </w:trPr>
        <w:tc>
          <w:tcPr>
            <w:tcW w:w="3202" w:type="dxa"/>
            <w:vAlign w:val="center"/>
          </w:tcPr>
          <w:p w14:paraId="1519B15B" w14:textId="77777777" w:rsidR="00D21861" w:rsidRPr="004D1479" w:rsidRDefault="00D21861" w:rsidP="00937AC7">
            <w:pPr>
              <w:pStyle w:val="Tabletext"/>
            </w:pPr>
            <w:r w:rsidRPr="004D1479">
              <w:t>Format</w:t>
            </w:r>
          </w:p>
        </w:tc>
        <w:tc>
          <w:tcPr>
            <w:tcW w:w="3204" w:type="dxa"/>
            <w:vAlign w:val="center"/>
          </w:tcPr>
          <w:p w14:paraId="15B5BEE3" w14:textId="77777777" w:rsidR="00D21861" w:rsidRPr="004D1479" w:rsidRDefault="00D21861" w:rsidP="00937AC7">
            <w:pPr>
              <w:pStyle w:val="Tabletext"/>
              <w:jc w:val="center"/>
            </w:pPr>
            <w:r w:rsidRPr="004D1479">
              <w:t>ASCII</w:t>
            </w:r>
          </w:p>
        </w:tc>
      </w:tr>
      <w:tr w:rsidR="00D21861" w:rsidRPr="004D1479" w14:paraId="6F63C1F8" w14:textId="77777777" w:rsidTr="00937AC7">
        <w:trPr>
          <w:jc w:val="center"/>
        </w:trPr>
        <w:tc>
          <w:tcPr>
            <w:tcW w:w="3202" w:type="dxa"/>
            <w:vAlign w:val="center"/>
          </w:tcPr>
          <w:p w14:paraId="65CA1288" w14:textId="6FF75E2A" w:rsidR="00D21861" w:rsidRPr="004D1479" w:rsidRDefault="00DF2A75" w:rsidP="00937AC7">
            <w:pPr>
              <w:pStyle w:val="Tabletext"/>
            </w:pPr>
            <w:r w:rsidRPr="004D1479">
              <w:t>Latitude du coin supérieur gauche</w:t>
            </w:r>
          </w:p>
        </w:tc>
        <w:tc>
          <w:tcPr>
            <w:tcW w:w="3204" w:type="dxa"/>
            <w:vAlign w:val="center"/>
          </w:tcPr>
          <w:p w14:paraId="1435CF70" w14:textId="77777777" w:rsidR="00D21861" w:rsidRPr="004D1479" w:rsidRDefault="00D21861" w:rsidP="00937AC7">
            <w:pPr>
              <w:pStyle w:val="Tabletext"/>
              <w:jc w:val="center"/>
            </w:pPr>
            <w:r w:rsidRPr="004D1479">
              <w:t>−90° N</w:t>
            </w:r>
          </w:p>
        </w:tc>
      </w:tr>
      <w:tr w:rsidR="00D21861" w:rsidRPr="004D1479" w14:paraId="776BFA2F" w14:textId="77777777" w:rsidTr="00937AC7">
        <w:trPr>
          <w:jc w:val="center"/>
        </w:trPr>
        <w:tc>
          <w:tcPr>
            <w:tcW w:w="3202" w:type="dxa"/>
            <w:vAlign w:val="center"/>
          </w:tcPr>
          <w:p w14:paraId="61152F78" w14:textId="44323FDD" w:rsidR="00D21861" w:rsidRPr="004D1479" w:rsidRDefault="00BE40D6" w:rsidP="00937AC7">
            <w:pPr>
              <w:pStyle w:val="Tabletext"/>
            </w:pPr>
            <w:r w:rsidRPr="004D1479">
              <w:t>I</w:t>
            </w:r>
            <w:r w:rsidR="00D21861" w:rsidRPr="004D1479">
              <w:t>ncr</w:t>
            </w:r>
            <w:r w:rsidRPr="004D1479">
              <w:t>é</w:t>
            </w:r>
            <w:r w:rsidR="00D21861" w:rsidRPr="004D1479">
              <w:t>ment</w:t>
            </w:r>
            <w:r w:rsidRPr="004D1479">
              <w:t xml:space="preserve"> de latitude</w:t>
            </w:r>
          </w:p>
        </w:tc>
        <w:tc>
          <w:tcPr>
            <w:tcW w:w="3204" w:type="dxa"/>
            <w:vAlign w:val="center"/>
          </w:tcPr>
          <w:p w14:paraId="04CAE97C" w14:textId="5FB9A16C" w:rsidR="00D21861" w:rsidRPr="004D1479" w:rsidRDefault="00D21861" w:rsidP="00937AC7">
            <w:pPr>
              <w:pStyle w:val="Tabletext"/>
              <w:jc w:val="center"/>
            </w:pPr>
            <w:r w:rsidRPr="004D1479">
              <w:t>+0</w:t>
            </w:r>
            <w:r w:rsidR="00B61995" w:rsidRPr="004D1479">
              <w:t>,</w:t>
            </w:r>
            <w:r w:rsidRPr="004D1479">
              <w:t>25°</w:t>
            </w:r>
          </w:p>
        </w:tc>
      </w:tr>
      <w:tr w:rsidR="00D21861" w:rsidRPr="004D1479" w14:paraId="37AF615B" w14:textId="77777777" w:rsidTr="00937AC7">
        <w:trPr>
          <w:jc w:val="center"/>
        </w:trPr>
        <w:tc>
          <w:tcPr>
            <w:tcW w:w="3202" w:type="dxa"/>
            <w:vAlign w:val="center"/>
          </w:tcPr>
          <w:p w14:paraId="0469C980" w14:textId="50BEEADB" w:rsidR="00D21861" w:rsidRPr="004D1479" w:rsidRDefault="00BE40D6" w:rsidP="00B61995">
            <w:pPr>
              <w:pStyle w:val="Tabletext"/>
              <w:jc w:val="left"/>
            </w:pPr>
            <w:r w:rsidRPr="004D1479">
              <w:t>L</w:t>
            </w:r>
            <w:r w:rsidR="00D21861" w:rsidRPr="004D1479">
              <w:t>ongitude</w:t>
            </w:r>
            <w:r w:rsidRPr="004D1479">
              <w:t xml:space="preserve"> du coin supérieur gauche</w:t>
            </w:r>
          </w:p>
        </w:tc>
        <w:tc>
          <w:tcPr>
            <w:tcW w:w="3204" w:type="dxa"/>
            <w:vAlign w:val="center"/>
          </w:tcPr>
          <w:p w14:paraId="6963E0AE" w14:textId="77777777" w:rsidR="00D21861" w:rsidRPr="004D1479" w:rsidRDefault="00D21861" w:rsidP="00937AC7">
            <w:pPr>
              <w:pStyle w:val="Tabletext"/>
              <w:jc w:val="center"/>
            </w:pPr>
            <w:r w:rsidRPr="004D1479">
              <w:t>−180° E</w:t>
            </w:r>
          </w:p>
        </w:tc>
      </w:tr>
      <w:tr w:rsidR="00D21861" w:rsidRPr="004D1479" w14:paraId="7C4BCBCD" w14:textId="77777777" w:rsidTr="00937AC7">
        <w:trPr>
          <w:jc w:val="center"/>
        </w:trPr>
        <w:tc>
          <w:tcPr>
            <w:tcW w:w="3202" w:type="dxa"/>
            <w:vAlign w:val="center"/>
          </w:tcPr>
          <w:p w14:paraId="5E36BA58" w14:textId="75865284" w:rsidR="00D21861" w:rsidRPr="004D1479" w:rsidRDefault="00BE40D6" w:rsidP="00937AC7">
            <w:pPr>
              <w:pStyle w:val="Tabletext"/>
            </w:pPr>
            <w:r w:rsidRPr="004D1479">
              <w:t>Incrément de l</w:t>
            </w:r>
            <w:r w:rsidR="00D21861" w:rsidRPr="004D1479">
              <w:t>ongitude</w:t>
            </w:r>
          </w:p>
        </w:tc>
        <w:tc>
          <w:tcPr>
            <w:tcW w:w="3204" w:type="dxa"/>
            <w:vAlign w:val="center"/>
          </w:tcPr>
          <w:p w14:paraId="7497BD73" w14:textId="70102675" w:rsidR="00D21861" w:rsidRPr="004D1479" w:rsidRDefault="00D21861" w:rsidP="00937AC7">
            <w:pPr>
              <w:pStyle w:val="Tabletext"/>
              <w:jc w:val="center"/>
            </w:pPr>
            <w:r w:rsidRPr="004D1479">
              <w:t>+0</w:t>
            </w:r>
            <w:r w:rsidR="00B61995" w:rsidRPr="004D1479">
              <w:t>,</w:t>
            </w:r>
            <w:r w:rsidRPr="004D1479">
              <w:t>25°</w:t>
            </w:r>
          </w:p>
        </w:tc>
      </w:tr>
      <w:tr w:rsidR="00D21861" w:rsidRPr="004D1479" w14:paraId="278DD223" w14:textId="77777777" w:rsidTr="00937AC7">
        <w:trPr>
          <w:jc w:val="center"/>
        </w:trPr>
        <w:tc>
          <w:tcPr>
            <w:tcW w:w="3202" w:type="dxa"/>
            <w:vAlign w:val="center"/>
          </w:tcPr>
          <w:p w14:paraId="02D66E63" w14:textId="3F169BAA" w:rsidR="00D21861" w:rsidRPr="004D1479" w:rsidRDefault="00BE40D6" w:rsidP="00937AC7">
            <w:pPr>
              <w:pStyle w:val="Tabletext"/>
            </w:pPr>
            <w:r w:rsidRPr="004D1479">
              <w:t>Nombre de lignes</w:t>
            </w:r>
          </w:p>
        </w:tc>
        <w:tc>
          <w:tcPr>
            <w:tcW w:w="3204" w:type="dxa"/>
            <w:vAlign w:val="center"/>
          </w:tcPr>
          <w:p w14:paraId="775589A1" w14:textId="77777777" w:rsidR="00D21861" w:rsidRPr="004D1479" w:rsidRDefault="00D21861" w:rsidP="00937AC7">
            <w:pPr>
              <w:pStyle w:val="Tabletext"/>
              <w:jc w:val="center"/>
            </w:pPr>
            <w:r w:rsidRPr="004D1479">
              <w:t>721</w:t>
            </w:r>
          </w:p>
        </w:tc>
      </w:tr>
      <w:tr w:rsidR="00D21861" w:rsidRPr="004D1479" w14:paraId="6431A175" w14:textId="77777777" w:rsidTr="00937AC7">
        <w:trPr>
          <w:jc w:val="center"/>
        </w:trPr>
        <w:tc>
          <w:tcPr>
            <w:tcW w:w="3202" w:type="dxa"/>
            <w:vAlign w:val="center"/>
          </w:tcPr>
          <w:p w14:paraId="06C361CF" w14:textId="5FD7E9A4" w:rsidR="00D21861" w:rsidRPr="004D1479" w:rsidRDefault="00BE40D6" w:rsidP="00937AC7">
            <w:pPr>
              <w:pStyle w:val="Tabletext"/>
            </w:pPr>
            <w:r w:rsidRPr="004D1479">
              <w:t>Nombre de colonnes</w:t>
            </w:r>
          </w:p>
        </w:tc>
        <w:tc>
          <w:tcPr>
            <w:tcW w:w="3204" w:type="dxa"/>
            <w:vAlign w:val="center"/>
          </w:tcPr>
          <w:p w14:paraId="108BF48E" w14:textId="77777777" w:rsidR="00D21861" w:rsidRPr="004D1479" w:rsidRDefault="00D21861" w:rsidP="00937AC7">
            <w:pPr>
              <w:pStyle w:val="Tabletext"/>
              <w:jc w:val="center"/>
            </w:pPr>
            <w:r w:rsidRPr="004D1479">
              <w:t>1 441</w:t>
            </w:r>
          </w:p>
        </w:tc>
      </w:tr>
      <w:tr w:rsidR="00D21861" w:rsidRPr="004D1479" w14:paraId="5323DD66" w14:textId="77777777" w:rsidTr="00937AC7">
        <w:trPr>
          <w:jc w:val="center"/>
        </w:trPr>
        <w:tc>
          <w:tcPr>
            <w:tcW w:w="3202" w:type="dxa"/>
            <w:vAlign w:val="center"/>
          </w:tcPr>
          <w:p w14:paraId="5F0BF658" w14:textId="6EAB96C7" w:rsidR="00D21861" w:rsidRPr="004D1479" w:rsidRDefault="00BE40D6" w:rsidP="00937AC7">
            <w:pPr>
              <w:pStyle w:val="Tabletext"/>
            </w:pPr>
            <w:r w:rsidRPr="004D1479">
              <w:t>Séparateur de colonnes</w:t>
            </w:r>
          </w:p>
        </w:tc>
        <w:tc>
          <w:tcPr>
            <w:tcW w:w="3204" w:type="dxa"/>
            <w:vAlign w:val="center"/>
          </w:tcPr>
          <w:p w14:paraId="68F67CEF" w14:textId="0AB8433F" w:rsidR="00D21861" w:rsidRPr="004D1479" w:rsidRDefault="00433BD5" w:rsidP="00937AC7">
            <w:pPr>
              <w:pStyle w:val="Tabletext"/>
              <w:jc w:val="center"/>
            </w:pPr>
            <w:r w:rsidRPr="004D1479">
              <w:t>Espace</w:t>
            </w:r>
          </w:p>
        </w:tc>
      </w:tr>
      <w:tr w:rsidR="00D21861" w:rsidRPr="004D1479" w14:paraId="0BD095C1" w14:textId="77777777" w:rsidTr="00937AC7">
        <w:trPr>
          <w:jc w:val="center"/>
        </w:trPr>
        <w:tc>
          <w:tcPr>
            <w:tcW w:w="3202" w:type="dxa"/>
            <w:vAlign w:val="center"/>
          </w:tcPr>
          <w:p w14:paraId="21F18692" w14:textId="69FBCB34" w:rsidR="00D21861" w:rsidRPr="004D1479" w:rsidRDefault="00BE40D6" w:rsidP="00937AC7">
            <w:pPr>
              <w:pStyle w:val="Tabletext"/>
            </w:pPr>
            <w:r w:rsidRPr="004D1479">
              <w:t>Séparateur de lignes</w:t>
            </w:r>
          </w:p>
        </w:tc>
        <w:tc>
          <w:tcPr>
            <w:tcW w:w="3204" w:type="dxa"/>
            <w:vAlign w:val="center"/>
          </w:tcPr>
          <w:p w14:paraId="49C453D3" w14:textId="77777777" w:rsidR="00D21861" w:rsidRPr="004D1479" w:rsidRDefault="00D21861" w:rsidP="00937AC7">
            <w:pPr>
              <w:pStyle w:val="Tabletext"/>
              <w:jc w:val="center"/>
            </w:pPr>
            <w:r w:rsidRPr="004D1479">
              <w:t>Windows (CR LF)</w:t>
            </w:r>
          </w:p>
        </w:tc>
      </w:tr>
    </w:tbl>
    <w:p w14:paraId="5C0DC742" w14:textId="77777777" w:rsidR="00D21861" w:rsidRPr="004D1479" w:rsidRDefault="00D21861" w:rsidP="00D21861">
      <w:pPr>
        <w:pStyle w:val="Tablefin"/>
        <w:rPr>
          <w:lang w:val="fr-FR" w:eastAsia="zh-CN"/>
        </w:rPr>
      </w:pPr>
    </w:p>
    <w:p w14:paraId="17A20705" w14:textId="77777777" w:rsidR="00D21861" w:rsidRPr="004D1479" w:rsidRDefault="00D21861" w:rsidP="000567AF">
      <w:r w:rsidRPr="004D1479">
        <w:br w:type="page"/>
      </w:r>
    </w:p>
    <w:p w14:paraId="5D0BCC99" w14:textId="3F63EE7C" w:rsidR="00D21861" w:rsidRPr="004D1479" w:rsidRDefault="00D21861" w:rsidP="00D21861">
      <w:pPr>
        <w:pStyle w:val="TableNo"/>
      </w:pPr>
      <w:r w:rsidRPr="004D1479">
        <w:lastRenderedPageBreak/>
        <w:t>TABLEAU 2</w:t>
      </w:r>
    </w:p>
    <w:p w14:paraId="13B3564D" w14:textId="438907ED" w:rsidR="00F741EC" w:rsidRPr="004D1479" w:rsidRDefault="00FD1939" w:rsidP="00D21861">
      <w:pPr>
        <w:pStyle w:val="Tabletitle"/>
      </w:pPr>
      <w:r w:rsidRPr="004D1479">
        <w:t xml:space="preserve">Cartes </w:t>
      </w:r>
      <w:r w:rsidR="00547DE4" w:rsidRPr="004D1479">
        <w:t>relatives à</w:t>
      </w:r>
      <w:r w:rsidRPr="004D1479">
        <w:t xml:space="preserve"> </w:t>
      </w:r>
      <w:r w:rsidR="00607649" w:rsidRPr="004D1479">
        <w:t>la p</w:t>
      </w:r>
      <w:r w:rsidRPr="004D1479">
        <w:t>ression totale (barométrique) à la surface</w:t>
      </w:r>
      <w:r w:rsidR="00D21861" w:rsidRPr="004D1479">
        <w:t xml:space="preserve">, </w:t>
      </w:r>
      <w:r w:rsidR="00607649" w:rsidRPr="004D1479">
        <w:t xml:space="preserve">la </w:t>
      </w:r>
      <w:r w:rsidRPr="004D1479">
        <w:t xml:space="preserve">température à la surface </w:t>
      </w:r>
      <w:r w:rsidR="00B61995" w:rsidRPr="004D1479">
        <w:br/>
      </w:r>
      <w:r w:rsidRPr="004D1479">
        <w:t xml:space="preserve">et </w:t>
      </w:r>
      <w:r w:rsidR="00607649" w:rsidRPr="004D1479">
        <w:t xml:space="preserve">la </w:t>
      </w:r>
      <w:r w:rsidRPr="004D1479">
        <w:t>densité de valeur d</w:t>
      </w:r>
      <w:r w:rsidR="00717FFB" w:rsidRPr="004D1479">
        <w:t>'</w:t>
      </w:r>
      <w:r w:rsidRPr="004D1479">
        <w:t>eau en surface annuelles</w:t>
      </w:r>
    </w:p>
    <w:tbl>
      <w:tblPr>
        <w:tblStyle w:val="TableGrid"/>
        <w:tblW w:w="5000" w:type="pct"/>
        <w:jc w:val="center"/>
        <w:tblLook w:val="04A0" w:firstRow="1" w:lastRow="0" w:firstColumn="1" w:lastColumn="0" w:noHBand="0" w:noVBand="1"/>
      </w:tblPr>
      <w:tblGrid>
        <w:gridCol w:w="622"/>
        <w:gridCol w:w="1499"/>
        <w:gridCol w:w="2502"/>
        <w:gridCol w:w="2502"/>
        <w:gridCol w:w="2504"/>
      </w:tblGrid>
      <w:tr w:rsidR="00D21861" w:rsidRPr="004D1479" w14:paraId="6FE962B5" w14:textId="77777777" w:rsidTr="00DC7A36">
        <w:trPr>
          <w:tblHeader/>
          <w:jc w:val="center"/>
        </w:trPr>
        <w:tc>
          <w:tcPr>
            <w:tcW w:w="1102" w:type="pct"/>
            <w:gridSpan w:val="2"/>
          </w:tcPr>
          <w:p w14:paraId="32542DD4" w14:textId="79A0AF3A" w:rsidR="00D21861" w:rsidRPr="004D1479" w:rsidRDefault="00607649" w:rsidP="00937AC7">
            <w:pPr>
              <w:pStyle w:val="Tablehead"/>
            </w:pPr>
            <w:r w:rsidRPr="004D1479">
              <w:t>Paramètres</w:t>
            </w:r>
          </w:p>
        </w:tc>
        <w:tc>
          <w:tcPr>
            <w:tcW w:w="1299" w:type="pct"/>
          </w:tcPr>
          <w:p w14:paraId="626EE319" w14:textId="52C3BFB2" w:rsidR="00D21861" w:rsidRPr="004D1479" w:rsidRDefault="00607649" w:rsidP="00937AC7">
            <w:pPr>
              <w:pStyle w:val="Tablehead"/>
            </w:pPr>
            <w:r w:rsidRPr="004D1479">
              <w:t>Pression annuelle</w:t>
            </w:r>
            <w:r w:rsidR="00D21861" w:rsidRPr="004D1479">
              <w:br/>
              <w:t>(hPa)</w:t>
            </w:r>
          </w:p>
        </w:tc>
        <w:tc>
          <w:tcPr>
            <w:tcW w:w="1299" w:type="pct"/>
          </w:tcPr>
          <w:p w14:paraId="530B220E" w14:textId="748C2D62" w:rsidR="00D21861" w:rsidRPr="004D1479" w:rsidRDefault="00607649" w:rsidP="00937AC7">
            <w:pPr>
              <w:pStyle w:val="Tablehead"/>
            </w:pPr>
            <w:r w:rsidRPr="004D1479">
              <w:t xml:space="preserve">Température annuelle </w:t>
            </w:r>
            <w:r w:rsidR="00D21861" w:rsidRPr="004D1479">
              <w:br/>
              <w:t>(K)</w:t>
            </w:r>
          </w:p>
        </w:tc>
        <w:tc>
          <w:tcPr>
            <w:tcW w:w="1300" w:type="pct"/>
          </w:tcPr>
          <w:p w14:paraId="6D26431B" w14:textId="0BFAC89B" w:rsidR="00D21861" w:rsidRPr="004D1479" w:rsidRDefault="00607649" w:rsidP="00937AC7">
            <w:pPr>
              <w:pStyle w:val="Tablehead"/>
            </w:pPr>
            <w:r w:rsidRPr="004D1479">
              <w:t xml:space="preserve">Densité de vapeur en surface annuelle </w:t>
            </w:r>
            <w:r w:rsidR="00D21861" w:rsidRPr="004D1479">
              <w:br/>
              <w:t>(g/m</w:t>
            </w:r>
            <w:r w:rsidR="00D21861" w:rsidRPr="004D1479">
              <w:rPr>
                <w:vertAlign w:val="superscript"/>
              </w:rPr>
              <w:t>3</w:t>
            </w:r>
            <w:r w:rsidR="00D21861" w:rsidRPr="004D1479">
              <w:t>)</w:t>
            </w:r>
          </w:p>
        </w:tc>
      </w:tr>
      <w:tr w:rsidR="00D21861" w:rsidRPr="004D1479" w14:paraId="5480EECD" w14:textId="77777777" w:rsidTr="00DC7A36">
        <w:trPr>
          <w:jc w:val="center"/>
        </w:trPr>
        <w:tc>
          <w:tcPr>
            <w:tcW w:w="1102" w:type="pct"/>
            <w:gridSpan w:val="2"/>
          </w:tcPr>
          <w:p w14:paraId="677CBC5A" w14:textId="38FB116A" w:rsidR="00D21861" w:rsidRPr="004D1479" w:rsidRDefault="00607649" w:rsidP="00937AC7">
            <w:pPr>
              <w:pStyle w:val="Tabletext"/>
              <w:jc w:val="left"/>
            </w:pPr>
            <w:r w:rsidRPr="004D1479">
              <w:t>Valeur moyenne</w:t>
            </w:r>
          </w:p>
        </w:tc>
        <w:tc>
          <w:tcPr>
            <w:tcW w:w="1299" w:type="pct"/>
          </w:tcPr>
          <w:p w14:paraId="3752B99D" w14:textId="77777777" w:rsidR="00D21861" w:rsidRPr="004D1479" w:rsidRDefault="00D21861" w:rsidP="00937AC7">
            <w:pPr>
              <w:pStyle w:val="Tabletext"/>
              <w:jc w:val="center"/>
            </w:pPr>
            <w:r w:rsidRPr="004D1479">
              <w:t>P_mean.TXT</w:t>
            </w:r>
          </w:p>
        </w:tc>
        <w:tc>
          <w:tcPr>
            <w:tcW w:w="1299" w:type="pct"/>
          </w:tcPr>
          <w:p w14:paraId="7BA78B9B" w14:textId="77777777" w:rsidR="00D21861" w:rsidRPr="004D1479" w:rsidRDefault="00D21861" w:rsidP="00937AC7">
            <w:pPr>
              <w:pStyle w:val="Tabletext"/>
              <w:jc w:val="center"/>
            </w:pPr>
            <w:r w:rsidRPr="004D1479">
              <w:t>T_mean.TXT</w:t>
            </w:r>
          </w:p>
        </w:tc>
        <w:tc>
          <w:tcPr>
            <w:tcW w:w="1300" w:type="pct"/>
          </w:tcPr>
          <w:p w14:paraId="65A3B5C3" w14:textId="77777777" w:rsidR="00D21861" w:rsidRPr="004D1479" w:rsidRDefault="00D21861" w:rsidP="00937AC7">
            <w:pPr>
              <w:pStyle w:val="Tabletext"/>
              <w:jc w:val="center"/>
            </w:pPr>
            <w:r w:rsidRPr="004D1479">
              <w:t>RHO_mean.TXT</w:t>
            </w:r>
          </w:p>
        </w:tc>
      </w:tr>
      <w:tr w:rsidR="00D21861" w:rsidRPr="004D1479" w14:paraId="1138BB44" w14:textId="77777777" w:rsidTr="00DC7A36">
        <w:trPr>
          <w:jc w:val="center"/>
        </w:trPr>
        <w:tc>
          <w:tcPr>
            <w:tcW w:w="1102" w:type="pct"/>
            <w:gridSpan w:val="2"/>
          </w:tcPr>
          <w:p w14:paraId="71561D10" w14:textId="26C2E9BB" w:rsidR="00D21861" w:rsidRPr="004D1479" w:rsidRDefault="00607649" w:rsidP="00937AC7">
            <w:pPr>
              <w:pStyle w:val="Tabletext"/>
              <w:jc w:val="left"/>
            </w:pPr>
            <w:r w:rsidRPr="004D1479">
              <w:t>Écart type</w:t>
            </w:r>
          </w:p>
        </w:tc>
        <w:tc>
          <w:tcPr>
            <w:tcW w:w="1299" w:type="pct"/>
          </w:tcPr>
          <w:p w14:paraId="0FA5F2EA" w14:textId="77777777" w:rsidR="00D21861" w:rsidRPr="004D1479" w:rsidRDefault="00D21861" w:rsidP="00937AC7">
            <w:pPr>
              <w:pStyle w:val="Tabletext"/>
              <w:jc w:val="center"/>
            </w:pPr>
            <w:r w:rsidRPr="004D1479">
              <w:t>P_std.TXT</w:t>
            </w:r>
          </w:p>
        </w:tc>
        <w:tc>
          <w:tcPr>
            <w:tcW w:w="1299" w:type="pct"/>
          </w:tcPr>
          <w:p w14:paraId="6C64B779" w14:textId="77777777" w:rsidR="00D21861" w:rsidRPr="004D1479" w:rsidRDefault="00D21861" w:rsidP="00937AC7">
            <w:pPr>
              <w:pStyle w:val="Tabletext"/>
              <w:jc w:val="center"/>
            </w:pPr>
            <w:r w:rsidRPr="004D1479">
              <w:t>T_std.TXT</w:t>
            </w:r>
          </w:p>
        </w:tc>
        <w:tc>
          <w:tcPr>
            <w:tcW w:w="1300" w:type="pct"/>
          </w:tcPr>
          <w:p w14:paraId="6EDF8D32" w14:textId="77777777" w:rsidR="00D21861" w:rsidRPr="004D1479" w:rsidRDefault="00D21861" w:rsidP="00937AC7">
            <w:pPr>
              <w:pStyle w:val="Tabletext"/>
              <w:jc w:val="center"/>
            </w:pPr>
            <w:r w:rsidRPr="004D1479">
              <w:t>RHO_std.TXT</w:t>
            </w:r>
          </w:p>
        </w:tc>
      </w:tr>
      <w:tr w:rsidR="00D21861" w:rsidRPr="004D1479" w14:paraId="63CC9B5D" w14:textId="77777777" w:rsidTr="00DC7A36">
        <w:trPr>
          <w:jc w:val="center"/>
        </w:trPr>
        <w:tc>
          <w:tcPr>
            <w:tcW w:w="323" w:type="pct"/>
            <w:vMerge w:val="restart"/>
            <w:textDirection w:val="btLr"/>
          </w:tcPr>
          <w:p w14:paraId="4874DC2C" w14:textId="27881C51" w:rsidR="00D21861" w:rsidRPr="004D1479" w:rsidRDefault="00607649" w:rsidP="00937AC7">
            <w:pPr>
              <w:pStyle w:val="Tabletext"/>
              <w:jc w:val="center"/>
            </w:pPr>
            <w:r w:rsidRPr="004D1479">
              <w:t xml:space="preserve">Probabilité de dépassement </w:t>
            </w:r>
            <w:r w:rsidR="00D21861" w:rsidRPr="004D1479">
              <w:t>(CCDF)</w:t>
            </w:r>
            <w:r w:rsidR="00D21861" w:rsidRPr="004D1479">
              <w:rPr>
                <w:position w:val="6"/>
              </w:rPr>
              <w:footnoteReference w:id="3"/>
            </w:r>
          </w:p>
        </w:tc>
        <w:tc>
          <w:tcPr>
            <w:tcW w:w="779" w:type="pct"/>
            <w:vAlign w:val="center"/>
          </w:tcPr>
          <w:p w14:paraId="462F4DDD" w14:textId="48D49CAE" w:rsidR="00D21861" w:rsidRPr="004D1479" w:rsidRDefault="00D21861" w:rsidP="00937AC7">
            <w:pPr>
              <w:pStyle w:val="Tabletext"/>
              <w:jc w:val="center"/>
            </w:pPr>
            <w:r w:rsidRPr="004D1479">
              <w:t>0</w:t>
            </w:r>
            <w:r w:rsidR="00607649" w:rsidRPr="004D1479">
              <w:t>,</w:t>
            </w:r>
            <w:r w:rsidRPr="004D1479">
              <w:t>01%</w:t>
            </w:r>
          </w:p>
        </w:tc>
        <w:tc>
          <w:tcPr>
            <w:tcW w:w="1299" w:type="pct"/>
            <w:vAlign w:val="center"/>
          </w:tcPr>
          <w:p w14:paraId="1FCAF4DF" w14:textId="77777777" w:rsidR="00D21861" w:rsidRPr="004D1479" w:rsidRDefault="00D21861" w:rsidP="00937AC7">
            <w:pPr>
              <w:pStyle w:val="Tabletext"/>
              <w:jc w:val="center"/>
            </w:pPr>
            <w:r w:rsidRPr="004D1479">
              <w:t>P_001.TXT</w:t>
            </w:r>
          </w:p>
        </w:tc>
        <w:tc>
          <w:tcPr>
            <w:tcW w:w="1299" w:type="pct"/>
            <w:vAlign w:val="center"/>
          </w:tcPr>
          <w:p w14:paraId="4820E3D5" w14:textId="77777777" w:rsidR="00D21861" w:rsidRPr="004D1479" w:rsidRDefault="00D21861" w:rsidP="00937AC7">
            <w:pPr>
              <w:pStyle w:val="Tabletext"/>
              <w:jc w:val="center"/>
            </w:pPr>
            <w:r w:rsidRPr="004D1479">
              <w:t>T_001.TXT</w:t>
            </w:r>
          </w:p>
        </w:tc>
        <w:tc>
          <w:tcPr>
            <w:tcW w:w="1300" w:type="pct"/>
            <w:vAlign w:val="center"/>
          </w:tcPr>
          <w:p w14:paraId="30D12D89" w14:textId="77777777" w:rsidR="00D21861" w:rsidRPr="004D1479" w:rsidRDefault="00D21861" w:rsidP="00937AC7">
            <w:pPr>
              <w:pStyle w:val="Tabletext"/>
              <w:jc w:val="center"/>
            </w:pPr>
            <w:r w:rsidRPr="004D1479">
              <w:t>RHO_001.TXT</w:t>
            </w:r>
          </w:p>
        </w:tc>
      </w:tr>
      <w:tr w:rsidR="00D21861" w:rsidRPr="004D1479" w14:paraId="76F84AE8" w14:textId="77777777" w:rsidTr="00DC7A36">
        <w:trPr>
          <w:jc w:val="center"/>
        </w:trPr>
        <w:tc>
          <w:tcPr>
            <w:tcW w:w="323" w:type="pct"/>
            <w:vMerge/>
          </w:tcPr>
          <w:p w14:paraId="3B711A46" w14:textId="77777777" w:rsidR="00D21861" w:rsidRPr="004D1479" w:rsidRDefault="00D21861" w:rsidP="00937AC7">
            <w:pPr>
              <w:pStyle w:val="Tabletext"/>
              <w:jc w:val="center"/>
            </w:pPr>
          </w:p>
        </w:tc>
        <w:tc>
          <w:tcPr>
            <w:tcW w:w="779" w:type="pct"/>
            <w:vAlign w:val="center"/>
          </w:tcPr>
          <w:p w14:paraId="7D09C0F3" w14:textId="7784CF91" w:rsidR="00D21861" w:rsidRPr="004D1479" w:rsidRDefault="00D21861" w:rsidP="00937AC7">
            <w:pPr>
              <w:pStyle w:val="Tabletext"/>
              <w:jc w:val="center"/>
            </w:pPr>
            <w:r w:rsidRPr="004D1479">
              <w:t>0</w:t>
            </w:r>
            <w:r w:rsidR="00607649" w:rsidRPr="004D1479">
              <w:t>,</w:t>
            </w:r>
            <w:r w:rsidRPr="004D1479">
              <w:t>02%</w:t>
            </w:r>
          </w:p>
        </w:tc>
        <w:tc>
          <w:tcPr>
            <w:tcW w:w="1299" w:type="pct"/>
            <w:vAlign w:val="center"/>
          </w:tcPr>
          <w:p w14:paraId="7A3C1C17" w14:textId="77777777" w:rsidR="00D21861" w:rsidRPr="004D1479" w:rsidRDefault="00D21861" w:rsidP="00937AC7">
            <w:pPr>
              <w:pStyle w:val="Tabletext"/>
              <w:jc w:val="center"/>
            </w:pPr>
            <w:r w:rsidRPr="004D1479">
              <w:t>P_002.TXT</w:t>
            </w:r>
          </w:p>
        </w:tc>
        <w:tc>
          <w:tcPr>
            <w:tcW w:w="1299" w:type="pct"/>
            <w:vAlign w:val="center"/>
          </w:tcPr>
          <w:p w14:paraId="6F0E9B42" w14:textId="77777777" w:rsidR="00D21861" w:rsidRPr="004D1479" w:rsidRDefault="00D21861" w:rsidP="00937AC7">
            <w:pPr>
              <w:pStyle w:val="Tabletext"/>
              <w:jc w:val="center"/>
            </w:pPr>
            <w:r w:rsidRPr="004D1479">
              <w:t>T_002.TXT</w:t>
            </w:r>
          </w:p>
        </w:tc>
        <w:tc>
          <w:tcPr>
            <w:tcW w:w="1300" w:type="pct"/>
            <w:vAlign w:val="center"/>
          </w:tcPr>
          <w:p w14:paraId="1E672B64" w14:textId="77777777" w:rsidR="00D21861" w:rsidRPr="004D1479" w:rsidRDefault="00D21861" w:rsidP="00937AC7">
            <w:pPr>
              <w:pStyle w:val="Tabletext"/>
              <w:jc w:val="center"/>
            </w:pPr>
            <w:r w:rsidRPr="004D1479">
              <w:t>RHO_002.TXT</w:t>
            </w:r>
          </w:p>
        </w:tc>
      </w:tr>
      <w:tr w:rsidR="00D21861" w:rsidRPr="004D1479" w14:paraId="0CB794DB" w14:textId="77777777" w:rsidTr="00DC7A36">
        <w:trPr>
          <w:jc w:val="center"/>
        </w:trPr>
        <w:tc>
          <w:tcPr>
            <w:tcW w:w="323" w:type="pct"/>
            <w:vMerge/>
          </w:tcPr>
          <w:p w14:paraId="2E5E8D3C" w14:textId="77777777" w:rsidR="00D21861" w:rsidRPr="004D1479" w:rsidRDefault="00D21861" w:rsidP="00937AC7">
            <w:pPr>
              <w:pStyle w:val="Tabletext"/>
              <w:jc w:val="center"/>
            </w:pPr>
          </w:p>
        </w:tc>
        <w:tc>
          <w:tcPr>
            <w:tcW w:w="779" w:type="pct"/>
            <w:vAlign w:val="center"/>
          </w:tcPr>
          <w:p w14:paraId="7C5D0073" w14:textId="75FE89B6" w:rsidR="00D21861" w:rsidRPr="004D1479" w:rsidRDefault="00D21861" w:rsidP="00937AC7">
            <w:pPr>
              <w:pStyle w:val="Tabletext"/>
              <w:jc w:val="center"/>
            </w:pPr>
            <w:r w:rsidRPr="004D1479">
              <w:t>0</w:t>
            </w:r>
            <w:r w:rsidR="00607649" w:rsidRPr="004D1479">
              <w:t>,</w:t>
            </w:r>
            <w:r w:rsidRPr="004D1479">
              <w:t>03%</w:t>
            </w:r>
          </w:p>
        </w:tc>
        <w:tc>
          <w:tcPr>
            <w:tcW w:w="1299" w:type="pct"/>
            <w:vAlign w:val="center"/>
          </w:tcPr>
          <w:p w14:paraId="16E72AD3" w14:textId="77777777" w:rsidR="00D21861" w:rsidRPr="004D1479" w:rsidRDefault="00D21861" w:rsidP="00937AC7">
            <w:pPr>
              <w:pStyle w:val="Tabletext"/>
              <w:jc w:val="center"/>
            </w:pPr>
            <w:r w:rsidRPr="004D1479">
              <w:t>P_003.TXT</w:t>
            </w:r>
          </w:p>
        </w:tc>
        <w:tc>
          <w:tcPr>
            <w:tcW w:w="1299" w:type="pct"/>
            <w:vAlign w:val="center"/>
          </w:tcPr>
          <w:p w14:paraId="3D629B9F" w14:textId="77777777" w:rsidR="00D21861" w:rsidRPr="004D1479" w:rsidRDefault="00D21861" w:rsidP="00937AC7">
            <w:pPr>
              <w:pStyle w:val="Tabletext"/>
              <w:jc w:val="center"/>
            </w:pPr>
            <w:r w:rsidRPr="004D1479">
              <w:t>T_003.TXT</w:t>
            </w:r>
          </w:p>
        </w:tc>
        <w:tc>
          <w:tcPr>
            <w:tcW w:w="1300" w:type="pct"/>
            <w:vAlign w:val="center"/>
          </w:tcPr>
          <w:p w14:paraId="0AF8FABB" w14:textId="77777777" w:rsidR="00D21861" w:rsidRPr="004D1479" w:rsidRDefault="00D21861" w:rsidP="00937AC7">
            <w:pPr>
              <w:pStyle w:val="Tabletext"/>
              <w:jc w:val="center"/>
            </w:pPr>
            <w:r w:rsidRPr="004D1479">
              <w:t>RHO_003.TXT</w:t>
            </w:r>
          </w:p>
        </w:tc>
      </w:tr>
      <w:tr w:rsidR="00D21861" w:rsidRPr="004D1479" w14:paraId="3C1A98E8" w14:textId="77777777" w:rsidTr="00DC7A36">
        <w:trPr>
          <w:jc w:val="center"/>
        </w:trPr>
        <w:tc>
          <w:tcPr>
            <w:tcW w:w="323" w:type="pct"/>
            <w:vMerge/>
          </w:tcPr>
          <w:p w14:paraId="79D63C85" w14:textId="77777777" w:rsidR="00D21861" w:rsidRPr="004D1479" w:rsidRDefault="00D21861" w:rsidP="00937AC7">
            <w:pPr>
              <w:pStyle w:val="Tabletext"/>
              <w:jc w:val="center"/>
            </w:pPr>
          </w:p>
        </w:tc>
        <w:tc>
          <w:tcPr>
            <w:tcW w:w="779" w:type="pct"/>
            <w:vAlign w:val="center"/>
          </w:tcPr>
          <w:p w14:paraId="2ADCA58A" w14:textId="0F4BB12B" w:rsidR="00D21861" w:rsidRPr="004D1479" w:rsidRDefault="00D21861" w:rsidP="00937AC7">
            <w:pPr>
              <w:pStyle w:val="Tabletext"/>
              <w:jc w:val="center"/>
            </w:pPr>
            <w:r w:rsidRPr="004D1479">
              <w:t>0</w:t>
            </w:r>
            <w:r w:rsidR="00607649" w:rsidRPr="004D1479">
              <w:t>,</w:t>
            </w:r>
            <w:r w:rsidRPr="004D1479">
              <w:t>05%</w:t>
            </w:r>
          </w:p>
        </w:tc>
        <w:tc>
          <w:tcPr>
            <w:tcW w:w="1299" w:type="pct"/>
            <w:vAlign w:val="center"/>
          </w:tcPr>
          <w:p w14:paraId="6DC77646" w14:textId="77777777" w:rsidR="00D21861" w:rsidRPr="004D1479" w:rsidRDefault="00D21861" w:rsidP="00937AC7">
            <w:pPr>
              <w:pStyle w:val="Tabletext"/>
              <w:jc w:val="center"/>
            </w:pPr>
            <w:r w:rsidRPr="004D1479">
              <w:t>P_005.TXT</w:t>
            </w:r>
          </w:p>
        </w:tc>
        <w:tc>
          <w:tcPr>
            <w:tcW w:w="1299" w:type="pct"/>
            <w:vAlign w:val="center"/>
          </w:tcPr>
          <w:p w14:paraId="18113ECA" w14:textId="77777777" w:rsidR="00D21861" w:rsidRPr="004D1479" w:rsidRDefault="00D21861" w:rsidP="00937AC7">
            <w:pPr>
              <w:pStyle w:val="Tabletext"/>
              <w:jc w:val="center"/>
            </w:pPr>
            <w:r w:rsidRPr="004D1479">
              <w:t>T_005.TXT</w:t>
            </w:r>
          </w:p>
        </w:tc>
        <w:tc>
          <w:tcPr>
            <w:tcW w:w="1300" w:type="pct"/>
            <w:vAlign w:val="center"/>
          </w:tcPr>
          <w:p w14:paraId="68A27976" w14:textId="77777777" w:rsidR="00D21861" w:rsidRPr="004D1479" w:rsidRDefault="00D21861" w:rsidP="00937AC7">
            <w:pPr>
              <w:pStyle w:val="Tabletext"/>
              <w:jc w:val="center"/>
            </w:pPr>
            <w:r w:rsidRPr="004D1479">
              <w:t>RHO_005.TXT</w:t>
            </w:r>
          </w:p>
        </w:tc>
      </w:tr>
      <w:tr w:rsidR="00D21861" w:rsidRPr="004D1479" w14:paraId="220796BC" w14:textId="77777777" w:rsidTr="00DC7A36">
        <w:trPr>
          <w:jc w:val="center"/>
        </w:trPr>
        <w:tc>
          <w:tcPr>
            <w:tcW w:w="323" w:type="pct"/>
            <w:vMerge/>
          </w:tcPr>
          <w:p w14:paraId="6368CB7B" w14:textId="77777777" w:rsidR="00D21861" w:rsidRPr="004D1479" w:rsidRDefault="00D21861" w:rsidP="00937AC7">
            <w:pPr>
              <w:pStyle w:val="Tabletext"/>
              <w:jc w:val="center"/>
            </w:pPr>
          </w:p>
        </w:tc>
        <w:tc>
          <w:tcPr>
            <w:tcW w:w="779" w:type="pct"/>
            <w:vAlign w:val="center"/>
          </w:tcPr>
          <w:p w14:paraId="4653074C" w14:textId="136ABB57" w:rsidR="00D21861" w:rsidRPr="004D1479" w:rsidRDefault="00D21861" w:rsidP="00937AC7">
            <w:pPr>
              <w:pStyle w:val="Tabletext"/>
              <w:jc w:val="center"/>
            </w:pPr>
            <w:r w:rsidRPr="004D1479">
              <w:t>0</w:t>
            </w:r>
            <w:r w:rsidR="00607649" w:rsidRPr="004D1479">
              <w:t>,</w:t>
            </w:r>
            <w:r w:rsidRPr="004D1479">
              <w:t>1%</w:t>
            </w:r>
          </w:p>
        </w:tc>
        <w:tc>
          <w:tcPr>
            <w:tcW w:w="1299" w:type="pct"/>
            <w:vAlign w:val="center"/>
          </w:tcPr>
          <w:p w14:paraId="7A4BD1BC" w14:textId="77777777" w:rsidR="00D21861" w:rsidRPr="004D1479" w:rsidRDefault="00D21861" w:rsidP="00937AC7">
            <w:pPr>
              <w:pStyle w:val="Tabletext"/>
              <w:jc w:val="center"/>
            </w:pPr>
            <w:r w:rsidRPr="004D1479">
              <w:t>P_01.TXT</w:t>
            </w:r>
          </w:p>
        </w:tc>
        <w:tc>
          <w:tcPr>
            <w:tcW w:w="1299" w:type="pct"/>
            <w:vAlign w:val="center"/>
          </w:tcPr>
          <w:p w14:paraId="49BA256A" w14:textId="77777777" w:rsidR="00D21861" w:rsidRPr="004D1479" w:rsidRDefault="00D21861" w:rsidP="00937AC7">
            <w:pPr>
              <w:pStyle w:val="Tabletext"/>
              <w:jc w:val="center"/>
            </w:pPr>
            <w:r w:rsidRPr="004D1479">
              <w:t>T_01.TXT</w:t>
            </w:r>
          </w:p>
        </w:tc>
        <w:tc>
          <w:tcPr>
            <w:tcW w:w="1300" w:type="pct"/>
            <w:vAlign w:val="center"/>
          </w:tcPr>
          <w:p w14:paraId="053A20C3" w14:textId="77777777" w:rsidR="00D21861" w:rsidRPr="004D1479" w:rsidRDefault="00D21861" w:rsidP="00937AC7">
            <w:pPr>
              <w:pStyle w:val="Tabletext"/>
              <w:jc w:val="center"/>
            </w:pPr>
            <w:r w:rsidRPr="004D1479">
              <w:t>RHO_01.TXT</w:t>
            </w:r>
          </w:p>
        </w:tc>
      </w:tr>
      <w:tr w:rsidR="00D21861" w:rsidRPr="004D1479" w14:paraId="66EAE1A0" w14:textId="77777777" w:rsidTr="00DC7A36">
        <w:trPr>
          <w:jc w:val="center"/>
        </w:trPr>
        <w:tc>
          <w:tcPr>
            <w:tcW w:w="323" w:type="pct"/>
            <w:vMerge/>
          </w:tcPr>
          <w:p w14:paraId="182E5F20" w14:textId="77777777" w:rsidR="00D21861" w:rsidRPr="004D1479" w:rsidRDefault="00D21861" w:rsidP="00937AC7">
            <w:pPr>
              <w:pStyle w:val="Tabletext"/>
              <w:jc w:val="center"/>
            </w:pPr>
          </w:p>
        </w:tc>
        <w:tc>
          <w:tcPr>
            <w:tcW w:w="779" w:type="pct"/>
            <w:vAlign w:val="center"/>
          </w:tcPr>
          <w:p w14:paraId="46040446" w14:textId="32D5B159" w:rsidR="00D21861" w:rsidRPr="004D1479" w:rsidRDefault="00D21861" w:rsidP="00937AC7">
            <w:pPr>
              <w:pStyle w:val="Tabletext"/>
              <w:jc w:val="center"/>
            </w:pPr>
            <w:r w:rsidRPr="004D1479">
              <w:t>0</w:t>
            </w:r>
            <w:r w:rsidR="00607649" w:rsidRPr="004D1479">
              <w:t>,</w:t>
            </w:r>
            <w:r w:rsidRPr="004D1479">
              <w:t>2%</w:t>
            </w:r>
          </w:p>
        </w:tc>
        <w:tc>
          <w:tcPr>
            <w:tcW w:w="1299" w:type="pct"/>
            <w:vAlign w:val="center"/>
          </w:tcPr>
          <w:p w14:paraId="2324CD5E" w14:textId="77777777" w:rsidR="00D21861" w:rsidRPr="004D1479" w:rsidRDefault="00D21861" w:rsidP="00937AC7">
            <w:pPr>
              <w:pStyle w:val="Tabletext"/>
              <w:jc w:val="center"/>
            </w:pPr>
            <w:r w:rsidRPr="004D1479">
              <w:t>P_02.TXT</w:t>
            </w:r>
          </w:p>
        </w:tc>
        <w:tc>
          <w:tcPr>
            <w:tcW w:w="1299" w:type="pct"/>
            <w:vAlign w:val="center"/>
          </w:tcPr>
          <w:p w14:paraId="55E7641E" w14:textId="77777777" w:rsidR="00D21861" w:rsidRPr="004D1479" w:rsidRDefault="00D21861" w:rsidP="00937AC7">
            <w:pPr>
              <w:pStyle w:val="Tabletext"/>
              <w:jc w:val="center"/>
            </w:pPr>
            <w:r w:rsidRPr="004D1479">
              <w:t>T_02.TXT</w:t>
            </w:r>
          </w:p>
        </w:tc>
        <w:tc>
          <w:tcPr>
            <w:tcW w:w="1300" w:type="pct"/>
            <w:vAlign w:val="center"/>
          </w:tcPr>
          <w:p w14:paraId="28F8ABFD" w14:textId="77777777" w:rsidR="00D21861" w:rsidRPr="004D1479" w:rsidRDefault="00D21861" w:rsidP="00937AC7">
            <w:pPr>
              <w:pStyle w:val="Tabletext"/>
              <w:jc w:val="center"/>
            </w:pPr>
            <w:r w:rsidRPr="004D1479">
              <w:t>RHO_02.TXT</w:t>
            </w:r>
          </w:p>
        </w:tc>
      </w:tr>
      <w:tr w:rsidR="00D21861" w:rsidRPr="004D1479" w14:paraId="2887EAC1" w14:textId="77777777" w:rsidTr="00DC7A36">
        <w:trPr>
          <w:jc w:val="center"/>
        </w:trPr>
        <w:tc>
          <w:tcPr>
            <w:tcW w:w="323" w:type="pct"/>
            <w:vMerge/>
          </w:tcPr>
          <w:p w14:paraId="5BDE935C" w14:textId="77777777" w:rsidR="00D21861" w:rsidRPr="004D1479" w:rsidRDefault="00D21861" w:rsidP="00937AC7">
            <w:pPr>
              <w:pStyle w:val="Tabletext"/>
              <w:jc w:val="center"/>
            </w:pPr>
          </w:p>
        </w:tc>
        <w:tc>
          <w:tcPr>
            <w:tcW w:w="779" w:type="pct"/>
            <w:vAlign w:val="center"/>
          </w:tcPr>
          <w:p w14:paraId="04C82145" w14:textId="6781F8ED" w:rsidR="00D21861" w:rsidRPr="004D1479" w:rsidRDefault="00D21861" w:rsidP="00937AC7">
            <w:pPr>
              <w:pStyle w:val="Tabletext"/>
              <w:jc w:val="center"/>
            </w:pPr>
            <w:r w:rsidRPr="004D1479">
              <w:t>0</w:t>
            </w:r>
            <w:r w:rsidR="00607649" w:rsidRPr="004D1479">
              <w:t>,</w:t>
            </w:r>
            <w:r w:rsidRPr="004D1479">
              <w:t>3%</w:t>
            </w:r>
          </w:p>
        </w:tc>
        <w:tc>
          <w:tcPr>
            <w:tcW w:w="1299" w:type="pct"/>
            <w:vAlign w:val="center"/>
          </w:tcPr>
          <w:p w14:paraId="0CB0F650" w14:textId="77777777" w:rsidR="00D21861" w:rsidRPr="004D1479" w:rsidRDefault="00D21861" w:rsidP="00937AC7">
            <w:pPr>
              <w:pStyle w:val="Tabletext"/>
              <w:jc w:val="center"/>
            </w:pPr>
            <w:r w:rsidRPr="004D1479">
              <w:t>P_03.TXT</w:t>
            </w:r>
          </w:p>
        </w:tc>
        <w:tc>
          <w:tcPr>
            <w:tcW w:w="1299" w:type="pct"/>
            <w:vAlign w:val="center"/>
          </w:tcPr>
          <w:p w14:paraId="7BE60EE9" w14:textId="77777777" w:rsidR="00D21861" w:rsidRPr="004D1479" w:rsidRDefault="00D21861" w:rsidP="00937AC7">
            <w:pPr>
              <w:pStyle w:val="Tabletext"/>
              <w:jc w:val="center"/>
            </w:pPr>
            <w:r w:rsidRPr="004D1479">
              <w:t>T_03.TXT</w:t>
            </w:r>
          </w:p>
        </w:tc>
        <w:tc>
          <w:tcPr>
            <w:tcW w:w="1300" w:type="pct"/>
            <w:vAlign w:val="center"/>
          </w:tcPr>
          <w:p w14:paraId="43D6F528" w14:textId="77777777" w:rsidR="00D21861" w:rsidRPr="004D1479" w:rsidRDefault="00D21861" w:rsidP="00937AC7">
            <w:pPr>
              <w:pStyle w:val="Tabletext"/>
              <w:jc w:val="center"/>
            </w:pPr>
            <w:r w:rsidRPr="004D1479">
              <w:t>RHO_03.TXT</w:t>
            </w:r>
          </w:p>
        </w:tc>
      </w:tr>
      <w:tr w:rsidR="00D21861" w:rsidRPr="004D1479" w14:paraId="05394986" w14:textId="77777777" w:rsidTr="00DC7A36">
        <w:trPr>
          <w:jc w:val="center"/>
        </w:trPr>
        <w:tc>
          <w:tcPr>
            <w:tcW w:w="323" w:type="pct"/>
            <w:vMerge/>
          </w:tcPr>
          <w:p w14:paraId="0145C52F" w14:textId="77777777" w:rsidR="00D21861" w:rsidRPr="004D1479" w:rsidRDefault="00D21861" w:rsidP="00937AC7">
            <w:pPr>
              <w:pStyle w:val="Tabletext"/>
              <w:jc w:val="center"/>
            </w:pPr>
          </w:p>
        </w:tc>
        <w:tc>
          <w:tcPr>
            <w:tcW w:w="779" w:type="pct"/>
            <w:vAlign w:val="center"/>
          </w:tcPr>
          <w:p w14:paraId="6CAA5218" w14:textId="05B5B80B" w:rsidR="00D21861" w:rsidRPr="004D1479" w:rsidRDefault="00D21861" w:rsidP="00937AC7">
            <w:pPr>
              <w:pStyle w:val="Tabletext"/>
              <w:jc w:val="center"/>
            </w:pPr>
            <w:r w:rsidRPr="004D1479">
              <w:t>0</w:t>
            </w:r>
            <w:r w:rsidR="00607649" w:rsidRPr="004D1479">
              <w:t>,</w:t>
            </w:r>
            <w:r w:rsidRPr="004D1479">
              <w:t>5%</w:t>
            </w:r>
          </w:p>
        </w:tc>
        <w:tc>
          <w:tcPr>
            <w:tcW w:w="1299" w:type="pct"/>
            <w:vAlign w:val="center"/>
          </w:tcPr>
          <w:p w14:paraId="5D1C617F" w14:textId="77777777" w:rsidR="00D21861" w:rsidRPr="004D1479" w:rsidRDefault="00D21861" w:rsidP="00937AC7">
            <w:pPr>
              <w:pStyle w:val="Tabletext"/>
              <w:jc w:val="center"/>
            </w:pPr>
            <w:r w:rsidRPr="004D1479">
              <w:t>P_05.TXT</w:t>
            </w:r>
          </w:p>
        </w:tc>
        <w:tc>
          <w:tcPr>
            <w:tcW w:w="1299" w:type="pct"/>
            <w:vAlign w:val="center"/>
          </w:tcPr>
          <w:p w14:paraId="24D53768" w14:textId="77777777" w:rsidR="00D21861" w:rsidRPr="004D1479" w:rsidRDefault="00D21861" w:rsidP="00937AC7">
            <w:pPr>
              <w:pStyle w:val="Tabletext"/>
              <w:jc w:val="center"/>
            </w:pPr>
            <w:r w:rsidRPr="004D1479">
              <w:t>T_05.TXT</w:t>
            </w:r>
          </w:p>
        </w:tc>
        <w:tc>
          <w:tcPr>
            <w:tcW w:w="1300" w:type="pct"/>
            <w:vAlign w:val="center"/>
          </w:tcPr>
          <w:p w14:paraId="22BB4456" w14:textId="77777777" w:rsidR="00D21861" w:rsidRPr="004D1479" w:rsidRDefault="00D21861" w:rsidP="00937AC7">
            <w:pPr>
              <w:pStyle w:val="Tabletext"/>
              <w:jc w:val="center"/>
            </w:pPr>
            <w:r w:rsidRPr="004D1479">
              <w:t>RHO_05.TXT</w:t>
            </w:r>
          </w:p>
        </w:tc>
      </w:tr>
      <w:tr w:rsidR="00D21861" w:rsidRPr="004D1479" w14:paraId="39DDCE41" w14:textId="77777777" w:rsidTr="00DC7A36">
        <w:trPr>
          <w:jc w:val="center"/>
        </w:trPr>
        <w:tc>
          <w:tcPr>
            <w:tcW w:w="323" w:type="pct"/>
            <w:vMerge/>
          </w:tcPr>
          <w:p w14:paraId="01C64897" w14:textId="77777777" w:rsidR="00D21861" w:rsidRPr="004D1479" w:rsidRDefault="00D21861" w:rsidP="00937AC7">
            <w:pPr>
              <w:pStyle w:val="Tabletext"/>
              <w:jc w:val="center"/>
            </w:pPr>
          </w:p>
        </w:tc>
        <w:tc>
          <w:tcPr>
            <w:tcW w:w="779" w:type="pct"/>
            <w:vAlign w:val="center"/>
          </w:tcPr>
          <w:p w14:paraId="2EDB7118" w14:textId="77777777" w:rsidR="00D21861" w:rsidRPr="004D1479" w:rsidRDefault="00D21861" w:rsidP="00937AC7">
            <w:pPr>
              <w:pStyle w:val="Tabletext"/>
              <w:jc w:val="center"/>
            </w:pPr>
            <w:r w:rsidRPr="004D1479">
              <w:t>1%</w:t>
            </w:r>
          </w:p>
        </w:tc>
        <w:tc>
          <w:tcPr>
            <w:tcW w:w="1299" w:type="pct"/>
            <w:vAlign w:val="center"/>
          </w:tcPr>
          <w:p w14:paraId="338E6DF4" w14:textId="77777777" w:rsidR="00D21861" w:rsidRPr="004D1479" w:rsidRDefault="00D21861" w:rsidP="00937AC7">
            <w:pPr>
              <w:pStyle w:val="Tabletext"/>
              <w:jc w:val="center"/>
            </w:pPr>
            <w:r w:rsidRPr="004D1479">
              <w:t>P_1.TXT</w:t>
            </w:r>
          </w:p>
        </w:tc>
        <w:tc>
          <w:tcPr>
            <w:tcW w:w="1299" w:type="pct"/>
            <w:vAlign w:val="center"/>
          </w:tcPr>
          <w:p w14:paraId="7A1CF803" w14:textId="77777777" w:rsidR="00D21861" w:rsidRPr="004D1479" w:rsidRDefault="00D21861" w:rsidP="00937AC7">
            <w:pPr>
              <w:pStyle w:val="Tabletext"/>
              <w:jc w:val="center"/>
            </w:pPr>
            <w:r w:rsidRPr="004D1479">
              <w:t>T_1.TXT</w:t>
            </w:r>
          </w:p>
        </w:tc>
        <w:tc>
          <w:tcPr>
            <w:tcW w:w="1300" w:type="pct"/>
            <w:vAlign w:val="center"/>
          </w:tcPr>
          <w:p w14:paraId="44638B24" w14:textId="77777777" w:rsidR="00D21861" w:rsidRPr="004D1479" w:rsidRDefault="00D21861" w:rsidP="00937AC7">
            <w:pPr>
              <w:pStyle w:val="Tabletext"/>
              <w:jc w:val="center"/>
            </w:pPr>
            <w:r w:rsidRPr="004D1479">
              <w:t>RHO_1.TXT</w:t>
            </w:r>
          </w:p>
        </w:tc>
      </w:tr>
      <w:tr w:rsidR="00D21861" w:rsidRPr="004D1479" w14:paraId="3B8C25DE" w14:textId="77777777" w:rsidTr="00DC7A36">
        <w:trPr>
          <w:jc w:val="center"/>
        </w:trPr>
        <w:tc>
          <w:tcPr>
            <w:tcW w:w="323" w:type="pct"/>
            <w:vMerge/>
          </w:tcPr>
          <w:p w14:paraId="0D3E55DA" w14:textId="77777777" w:rsidR="00D21861" w:rsidRPr="004D1479" w:rsidRDefault="00D21861" w:rsidP="00937AC7">
            <w:pPr>
              <w:pStyle w:val="Tabletext"/>
              <w:jc w:val="center"/>
            </w:pPr>
          </w:p>
        </w:tc>
        <w:tc>
          <w:tcPr>
            <w:tcW w:w="779" w:type="pct"/>
            <w:vAlign w:val="center"/>
          </w:tcPr>
          <w:p w14:paraId="2B70558D" w14:textId="77777777" w:rsidR="00D21861" w:rsidRPr="004D1479" w:rsidRDefault="00D21861" w:rsidP="00937AC7">
            <w:pPr>
              <w:pStyle w:val="Tabletext"/>
              <w:jc w:val="center"/>
            </w:pPr>
            <w:r w:rsidRPr="004D1479">
              <w:t>2%</w:t>
            </w:r>
          </w:p>
        </w:tc>
        <w:tc>
          <w:tcPr>
            <w:tcW w:w="1299" w:type="pct"/>
            <w:vAlign w:val="center"/>
          </w:tcPr>
          <w:p w14:paraId="0F8ED565" w14:textId="77777777" w:rsidR="00D21861" w:rsidRPr="004D1479" w:rsidRDefault="00D21861" w:rsidP="00937AC7">
            <w:pPr>
              <w:pStyle w:val="Tabletext"/>
              <w:jc w:val="center"/>
            </w:pPr>
            <w:r w:rsidRPr="004D1479">
              <w:t>P_2.TXT</w:t>
            </w:r>
          </w:p>
        </w:tc>
        <w:tc>
          <w:tcPr>
            <w:tcW w:w="1299" w:type="pct"/>
            <w:vAlign w:val="center"/>
          </w:tcPr>
          <w:p w14:paraId="759D4EFE" w14:textId="77777777" w:rsidR="00D21861" w:rsidRPr="004D1479" w:rsidRDefault="00D21861" w:rsidP="00937AC7">
            <w:pPr>
              <w:pStyle w:val="Tabletext"/>
              <w:jc w:val="center"/>
            </w:pPr>
            <w:r w:rsidRPr="004D1479">
              <w:t>T_2.TXT</w:t>
            </w:r>
          </w:p>
        </w:tc>
        <w:tc>
          <w:tcPr>
            <w:tcW w:w="1300" w:type="pct"/>
            <w:vAlign w:val="center"/>
          </w:tcPr>
          <w:p w14:paraId="2EEC552B" w14:textId="77777777" w:rsidR="00D21861" w:rsidRPr="004D1479" w:rsidRDefault="00D21861" w:rsidP="00937AC7">
            <w:pPr>
              <w:pStyle w:val="Tabletext"/>
              <w:jc w:val="center"/>
            </w:pPr>
            <w:r w:rsidRPr="004D1479">
              <w:t>RHO_2.TXT</w:t>
            </w:r>
          </w:p>
        </w:tc>
      </w:tr>
      <w:tr w:rsidR="00D21861" w:rsidRPr="004D1479" w14:paraId="32CF322E" w14:textId="77777777" w:rsidTr="00DC7A36">
        <w:trPr>
          <w:jc w:val="center"/>
        </w:trPr>
        <w:tc>
          <w:tcPr>
            <w:tcW w:w="323" w:type="pct"/>
            <w:vMerge/>
          </w:tcPr>
          <w:p w14:paraId="0A9587EC" w14:textId="77777777" w:rsidR="00D21861" w:rsidRPr="004D1479" w:rsidRDefault="00D21861" w:rsidP="00937AC7">
            <w:pPr>
              <w:pStyle w:val="Tabletext"/>
              <w:jc w:val="center"/>
            </w:pPr>
          </w:p>
        </w:tc>
        <w:tc>
          <w:tcPr>
            <w:tcW w:w="779" w:type="pct"/>
            <w:vAlign w:val="center"/>
          </w:tcPr>
          <w:p w14:paraId="258C2D25" w14:textId="77777777" w:rsidR="00D21861" w:rsidRPr="004D1479" w:rsidRDefault="00D21861" w:rsidP="00937AC7">
            <w:pPr>
              <w:pStyle w:val="Tabletext"/>
              <w:jc w:val="center"/>
            </w:pPr>
            <w:r w:rsidRPr="004D1479">
              <w:t>3%</w:t>
            </w:r>
          </w:p>
        </w:tc>
        <w:tc>
          <w:tcPr>
            <w:tcW w:w="1299" w:type="pct"/>
            <w:vAlign w:val="center"/>
          </w:tcPr>
          <w:p w14:paraId="0DACB811" w14:textId="77777777" w:rsidR="00D21861" w:rsidRPr="004D1479" w:rsidRDefault="00D21861" w:rsidP="00937AC7">
            <w:pPr>
              <w:pStyle w:val="Tabletext"/>
              <w:jc w:val="center"/>
            </w:pPr>
            <w:r w:rsidRPr="004D1479">
              <w:t>P_3.TXT</w:t>
            </w:r>
          </w:p>
        </w:tc>
        <w:tc>
          <w:tcPr>
            <w:tcW w:w="1299" w:type="pct"/>
            <w:vAlign w:val="center"/>
          </w:tcPr>
          <w:p w14:paraId="361E0C90" w14:textId="77777777" w:rsidR="00D21861" w:rsidRPr="004D1479" w:rsidRDefault="00D21861" w:rsidP="00937AC7">
            <w:pPr>
              <w:pStyle w:val="Tabletext"/>
              <w:jc w:val="center"/>
            </w:pPr>
            <w:r w:rsidRPr="004D1479">
              <w:t>T_3.TXT</w:t>
            </w:r>
          </w:p>
        </w:tc>
        <w:tc>
          <w:tcPr>
            <w:tcW w:w="1300" w:type="pct"/>
            <w:vAlign w:val="center"/>
          </w:tcPr>
          <w:p w14:paraId="39D4C67B" w14:textId="77777777" w:rsidR="00D21861" w:rsidRPr="004D1479" w:rsidRDefault="00D21861" w:rsidP="00937AC7">
            <w:pPr>
              <w:pStyle w:val="Tabletext"/>
              <w:jc w:val="center"/>
            </w:pPr>
            <w:r w:rsidRPr="004D1479">
              <w:t>RHO_3.TXT</w:t>
            </w:r>
          </w:p>
        </w:tc>
      </w:tr>
      <w:tr w:rsidR="00D21861" w:rsidRPr="004D1479" w14:paraId="3746B260" w14:textId="77777777" w:rsidTr="00DC7A36">
        <w:trPr>
          <w:jc w:val="center"/>
        </w:trPr>
        <w:tc>
          <w:tcPr>
            <w:tcW w:w="323" w:type="pct"/>
            <w:vMerge/>
          </w:tcPr>
          <w:p w14:paraId="51C4CBDA" w14:textId="77777777" w:rsidR="00D21861" w:rsidRPr="004D1479" w:rsidRDefault="00D21861" w:rsidP="00937AC7">
            <w:pPr>
              <w:pStyle w:val="Tabletext"/>
              <w:jc w:val="center"/>
            </w:pPr>
          </w:p>
        </w:tc>
        <w:tc>
          <w:tcPr>
            <w:tcW w:w="779" w:type="pct"/>
            <w:vAlign w:val="center"/>
          </w:tcPr>
          <w:p w14:paraId="05CD4C6E" w14:textId="77777777" w:rsidR="00D21861" w:rsidRPr="004D1479" w:rsidRDefault="00D21861" w:rsidP="00937AC7">
            <w:pPr>
              <w:pStyle w:val="Tabletext"/>
              <w:jc w:val="center"/>
            </w:pPr>
            <w:r w:rsidRPr="004D1479">
              <w:t>5%</w:t>
            </w:r>
          </w:p>
        </w:tc>
        <w:tc>
          <w:tcPr>
            <w:tcW w:w="1299" w:type="pct"/>
            <w:vAlign w:val="center"/>
          </w:tcPr>
          <w:p w14:paraId="2FF9D075" w14:textId="77777777" w:rsidR="00D21861" w:rsidRPr="004D1479" w:rsidRDefault="00D21861" w:rsidP="00937AC7">
            <w:pPr>
              <w:pStyle w:val="Tabletext"/>
              <w:jc w:val="center"/>
            </w:pPr>
            <w:r w:rsidRPr="004D1479">
              <w:t>P_5.TXT</w:t>
            </w:r>
          </w:p>
        </w:tc>
        <w:tc>
          <w:tcPr>
            <w:tcW w:w="1299" w:type="pct"/>
            <w:vAlign w:val="center"/>
          </w:tcPr>
          <w:p w14:paraId="1DBEF0B2" w14:textId="77777777" w:rsidR="00D21861" w:rsidRPr="004D1479" w:rsidRDefault="00D21861" w:rsidP="00937AC7">
            <w:pPr>
              <w:pStyle w:val="Tabletext"/>
              <w:jc w:val="center"/>
            </w:pPr>
            <w:r w:rsidRPr="004D1479">
              <w:t>T_5.TXT</w:t>
            </w:r>
          </w:p>
        </w:tc>
        <w:tc>
          <w:tcPr>
            <w:tcW w:w="1300" w:type="pct"/>
            <w:vAlign w:val="center"/>
          </w:tcPr>
          <w:p w14:paraId="4124AE7C" w14:textId="77777777" w:rsidR="00D21861" w:rsidRPr="004D1479" w:rsidRDefault="00D21861" w:rsidP="00937AC7">
            <w:pPr>
              <w:pStyle w:val="Tabletext"/>
              <w:jc w:val="center"/>
            </w:pPr>
            <w:r w:rsidRPr="004D1479">
              <w:t>RHO_5.TXT</w:t>
            </w:r>
          </w:p>
        </w:tc>
      </w:tr>
      <w:tr w:rsidR="00D21861" w:rsidRPr="004D1479" w14:paraId="103A8E17" w14:textId="77777777" w:rsidTr="00DC7A36">
        <w:trPr>
          <w:jc w:val="center"/>
        </w:trPr>
        <w:tc>
          <w:tcPr>
            <w:tcW w:w="323" w:type="pct"/>
            <w:vMerge/>
          </w:tcPr>
          <w:p w14:paraId="2E35D2DC" w14:textId="77777777" w:rsidR="00D21861" w:rsidRPr="004D1479" w:rsidRDefault="00D21861" w:rsidP="00937AC7">
            <w:pPr>
              <w:pStyle w:val="Tabletext"/>
              <w:jc w:val="center"/>
            </w:pPr>
          </w:p>
        </w:tc>
        <w:tc>
          <w:tcPr>
            <w:tcW w:w="779" w:type="pct"/>
            <w:vAlign w:val="center"/>
          </w:tcPr>
          <w:p w14:paraId="61E70E6C" w14:textId="77777777" w:rsidR="00D21861" w:rsidRPr="004D1479" w:rsidRDefault="00D21861" w:rsidP="00937AC7">
            <w:pPr>
              <w:pStyle w:val="Tabletext"/>
              <w:jc w:val="center"/>
            </w:pPr>
            <w:r w:rsidRPr="004D1479">
              <w:t>10%</w:t>
            </w:r>
          </w:p>
        </w:tc>
        <w:tc>
          <w:tcPr>
            <w:tcW w:w="1299" w:type="pct"/>
            <w:vAlign w:val="center"/>
          </w:tcPr>
          <w:p w14:paraId="78213087" w14:textId="77777777" w:rsidR="00D21861" w:rsidRPr="004D1479" w:rsidRDefault="00D21861" w:rsidP="00937AC7">
            <w:pPr>
              <w:pStyle w:val="Tabletext"/>
              <w:jc w:val="center"/>
            </w:pPr>
            <w:r w:rsidRPr="004D1479">
              <w:t>P_10.TXT</w:t>
            </w:r>
          </w:p>
        </w:tc>
        <w:tc>
          <w:tcPr>
            <w:tcW w:w="1299" w:type="pct"/>
            <w:vAlign w:val="center"/>
          </w:tcPr>
          <w:p w14:paraId="2C4FAF71" w14:textId="77777777" w:rsidR="00D21861" w:rsidRPr="004D1479" w:rsidRDefault="00D21861" w:rsidP="00937AC7">
            <w:pPr>
              <w:pStyle w:val="Tabletext"/>
              <w:jc w:val="center"/>
            </w:pPr>
            <w:r w:rsidRPr="004D1479">
              <w:t>T_10.TXT</w:t>
            </w:r>
          </w:p>
        </w:tc>
        <w:tc>
          <w:tcPr>
            <w:tcW w:w="1300" w:type="pct"/>
            <w:vAlign w:val="center"/>
          </w:tcPr>
          <w:p w14:paraId="080A5A65" w14:textId="77777777" w:rsidR="00D21861" w:rsidRPr="004D1479" w:rsidRDefault="00D21861" w:rsidP="00937AC7">
            <w:pPr>
              <w:pStyle w:val="Tabletext"/>
              <w:jc w:val="center"/>
            </w:pPr>
            <w:r w:rsidRPr="004D1479">
              <w:t>RHO_10.TXT</w:t>
            </w:r>
          </w:p>
        </w:tc>
      </w:tr>
      <w:tr w:rsidR="00D21861" w:rsidRPr="004D1479" w14:paraId="4DEB90A5" w14:textId="77777777" w:rsidTr="00DC7A36">
        <w:trPr>
          <w:jc w:val="center"/>
        </w:trPr>
        <w:tc>
          <w:tcPr>
            <w:tcW w:w="323" w:type="pct"/>
            <w:vMerge/>
          </w:tcPr>
          <w:p w14:paraId="3169C114" w14:textId="77777777" w:rsidR="00D21861" w:rsidRPr="004D1479" w:rsidRDefault="00D21861" w:rsidP="00937AC7">
            <w:pPr>
              <w:pStyle w:val="Tabletext"/>
              <w:jc w:val="center"/>
            </w:pPr>
          </w:p>
        </w:tc>
        <w:tc>
          <w:tcPr>
            <w:tcW w:w="779" w:type="pct"/>
            <w:vAlign w:val="center"/>
          </w:tcPr>
          <w:p w14:paraId="4120E300" w14:textId="77777777" w:rsidR="00D21861" w:rsidRPr="004D1479" w:rsidRDefault="00D21861" w:rsidP="00937AC7">
            <w:pPr>
              <w:pStyle w:val="Tabletext"/>
              <w:jc w:val="center"/>
            </w:pPr>
            <w:r w:rsidRPr="004D1479">
              <w:t>20%</w:t>
            </w:r>
          </w:p>
        </w:tc>
        <w:tc>
          <w:tcPr>
            <w:tcW w:w="1299" w:type="pct"/>
            <w:vAlign w:val="center"/>
          </w:tcPr>
          <w:p w14:paraId="25B13C76" w14:textId="77777777" w:rsidR="00D21861" w:rsidRPr="004D1479" w:rsidRDefault="00D21861" w:rsidP="00937AC7">
            <w:pPr>
              <w:pStyle w:val="Tabletext"/>
              <w:jc w:val="center"/>
            </w:pPr>
            <w:r w:rsidRPr="004D1479">
              <w:t>P_20.TXT</w:t>
            </w:r>
          </w:p>
        </w:tc>
        <w:tc>
          <w:tcPr>
            <w:tcW w:w="1299" w:type="pct"/>
            <w:vAlign w:val="center"/>
          </w:tcPr>
          <w:p w14:paraId="1B693CF5" w14:textId="77777777" w:rsidR="00D21861" w:rsidRPr="004D1479" w:rsidRDefault="00D21861" w:rsidP="00937AC7">
            <w:pPr>
              <w:pStyle w:val="Tabletext"/>
              <w:jc w:val="center"/>
            </w:pPr>
            <w:r w:rsidRPr="004D1479">
              <w:t>T_20.TXT</w:t>
            </w:r>
          </w:p>
        </w:tc>
        <w:tc>
          <w:tcPr>
            <w:tcW w:w="1300" w:type="pct"/>
            <w:vAlign w:val="center"/>
          </w:tcPr>
          <w:p w14:paraId="2F543E6C" w14:textId="77777777" w:rsidR="00D21861" w:rsidRPr="004D1479" w:rsidRDefault="00D21861" w:rsidP="00937AC7">
            <w:pPr>
              <w:pStyle w:val="Tabletext"/>
              <w:jc w:val="center"/>
            </w:pPr>
            <w:r w:rsidRPr="004D1479">
              <w:t>RHO_20.TXT</w:t>
            </w:r>
          </w:p>
        </w:tc>
      </w:tr>
      <w:tr w:rsidR="00D21861" w:rsidRPr="004D1479" w14:paraId="3DA63458" w14:textId="77777777" w:rsidTr="00DC7A36">
        <w:trPr>
          <w:jc w:val="center"/>
        </w:trPr>
        <w:tc>
          <w:tcPr>
            <w:tcW w:w="323" w:type="pct"/>
            <w:vMerge/>
          </w:tcPr>
          <w:p w14:paraId="6118FADB" w14:textId="77777777" w:rsidR="00D21861" w:rsidRPr="004D1479" w:rsidRDefault="00D21861" w:rsidP="00937AC7">
            <w:pPr>
              <w:pStyle w:val="Tabletext"/>
              <w:jc w:val="center"/>
            </w:pPr>
          </w:p>
        </w:tc>
        <w:tc>
          <w:tcPr>
            <w:tcW w:w="779" w:type="pct"/>
            <w:vAlign w:val="center"/>
          </w:tcPr>
          <w:p w14:paraId="165C9980" w14:textId="77777777" w:rsidR="00D21861" w:rsidRPr="004D1479" w:rsidRDefault="00D21861" w:rsidP="00937AC7">
            <w:pPr>
              <w:pStyle w:val="Tabletext"/>
              <w:jc w:val="center"/>
            </w:pPr>
            <w:r w:rsidRPr="004D1479">
              <w:t>30%</w:t>
            </w:r>
          </w:p>
        </w:tc>
        <w:tc>
          <w:tcPr>
            <w:tcW w:w="1299" w:type="pct"/>
            <w:vAlign w:val="center"/>
          </w:tcPr>
          <w:p w14:paraId="7979733A" w14:textId="77777777" w:rsidR="00D21861" w:rsidRPr="004D1479" w:rsidRDefault="00D21861" w:rsidP="00937AC7">
            <w:pPr>
              <w:pStyle w:val="Tabletext"/>
              <w:jc w:val="center"/>
            </w:pPr>
            <w:r w:rsidRPr="004D1479">
              <w:t>P_30.TXT</w:t>
            </w:r>
          </w:p>
        </w:tc>
        <w:tc>
          <w:tcPr>
            <w:tcW w:w="1299" w:type="pct"/>
            <w:vAlign w:val="center"/>
          </w:tcPr>
          <w:p w14:paraId="43466CF5" w14:textId="77777777" w:rsidR="00D21861" w:rsidRPr="004D1479" w:rsidRDefault="00D21861" w:rsidP="00937AC7">
            <w:pPr>
              <w:pStyle w:val="Tabletext"/>
              <w:jc w:val="center"/>
            </w:pPr>
            <w:r w:rsidRPr="004D1479">
              <w:t>T_30.TXT</w:t>
            </w:r>
          </w:p>
        </w:tc>
        <w:tc>
          <w:tcPr>
            <w:tcW w:w="1300" w:type="pct"/>
            <w:vAlign w:val="center"/>
          </w:tcPr>
          <w:p w14:paraId="7FCEDAA0" w14:textId="77777777" w:rsidR="00D21861" w:rsidRPr="004D1479" w:rsidRDefault="00D21861" w:rsidP="00937AC7">
            <w:pPr>
              <w:pStyle w:val="Tabletext"/>
              <w:jc w:val="center"/>
            </w:pPr>
            <w:r w:rsidRPr="004D1479">
              <w:t>RHO_30.TXT</w:t>
            </w:r>
          </w:p>
        </w:tc>
      </w:tr>
      <w:tr w:rsidR="00D21861" w:rsidRPr="004D1479" w14:paraId="2F2E72CA" w14:textId="77777777" w:rsidTr="00DC7A36">
        <w:trPr>
          <w:jc w:val="center"/>
        </w:trPr>
        <w:tc>
          <w:tcPr>
            <w:tcW w:w="323" w:type="pct"/>
            <w:vMerge/>
          </w:tcPr>
          <w:p w14:paraId="2C32F680" w14:textId="77777777" w:rsidR="00D21861" w:rsidRPr="004D1479" w:rsidRDefault="00D21861" w:rsidP="00937AC7">
            <w:pPr>
              <w:pStyle w:val="Tabletext"/>
              <w:jc w:val="center"/>
            </w:pPr>
          </w:p>
        </w:tc>
        <w:tc>
          <w:tcPr>
            <w:tcW w:w="779" w:type="pct"/>
            <w:vAlign w:val="center"/>
          </w:tcPr>
          <w:p w14:paraId="3A2760DF" w14:textId="77777777" w:rsidR="00D21861" w:rsidRPr="004D1479" w:rsidRDefault="00D21861" w:rsidP="00937AC7">
            <w:pPr>
              <w:pStyle w:val="Tabletext"/>
              <w:jc w:val="center"/>
            </w:pPr>
            <w:r w:rsidRPr="004D1479">
              <w:t>50%</w:t>
            </w:r>
          </w:p>
        </w:tc>
        <w:tc>
          <w:tcPr>
            <w:tcW w:w="1299" w:type="pct"/>
            <w:vAlign w:val="center"/>
          </w:tcPr>
          <w:p w14:paraId="13BC12B9" w14:textId="77777777" w:rsidR="00D21861" w:rsidRPr="004D1479" w:rsidRDefault="00D21861" w:rsidP="00937AC7">
            <w:pPr>
              <w:pStyle w:val="Tabletext"/>
              <w:jc w:val="center"/>
            </w:pPr>
            <w:r w:rsidRPr="004D1479">
              <w:t>P_50.TXT</w:t>
            </w:r>
          </w:p>
        </w:tc>
        <w:tc>
          <w:tcPr>
            <w:tcW w:w="1299" w:type="pct"/>
            <w:vAlign w:val="center"/>
          </w:tcPr>
          <w:p w14:paraId="3126F02A" w14:textId="77777777" w:rsidR="00D21861" w:rsidRPr="004D1479" w:rsidRDefault="00D21861" w:rsidP="00937AC7">
            <w:pPr>
              <w:pStyle w:val="Tabletext"/>
              <w:jc w:val="center"/>
            </w:pPr>
            <w:r w:rsidRPr="004D1479">
              <w:t>T_50.TXT</w:t>
            </w:r>
          </w:p>
        </w:tc>
        <w:tc>
          <w:tcPr>
            <w:tcW w:w="1300" w:type="pct"/>
            <w:vAlign w:val="center"/>
          </w:tcPr>
          <w:p w14:paraId="3DD8547F" w14:textId="77777777" w:rsidR="00D21861" w:rsidRPr="004D1479" w:rsidRDefault="00D21861" w:rsidP="00937AC7">
            <w:pPr>
              <w:pStyle w:val="Tabletext"/>
              <w:jc w:val="center"/>
            </w:pPr>
            <w:r w:rsidRPr="004D1479">
              <w:t>RHO_50.TXT</w:t>
            </w:r>
          </w:p>
        </w:tc>
      </w:tr>
      <w:tr w:rsidR="00D21861" w:rsidRPr="004D1479" w14:paraId="63FA37D0" w14:textId="77777777" w:rsidTr="00DC7A36">
        <w:trPr>
          <w:jc w:val="center"/>
        </w:trPr>
        <w:tc>
          <w:tcPr>
            <w:tcW w:w="323" w:type="pct"/>
            <w:vMerge/>
          </w:tcPr>
          <w:p w14:paraId="23F68361" w14:textId="77777777" w:rsidR="00D21861" w:rsidRPr="004D1479" w:rsidRDefault="00D21861" w:rsidP="00937AC7">
            <w:pPr>
              <w:pStyle w:val="Tabletext"/>
              <w:jc w:val="center"/>
            </w:pPr>
          </w:p>
        </w:tc>
        <w:tc>
          <w:tcPr>
            <w:tcW w:w="779" w:type="pct"/>
            <w:vAlign w:val="center"/>
          </w:tcPr>
          <w:p w14:paraId="431AEB77" w14:textId="77777777" w:rsidR="00D21861" w:rsidRPr="004D1479" w:rsidRDefault="00D21861" w:rsidP="00937AC7">
            <w:pPr>
              <w:pStyle w:val="Tabletext"/>
              <w:jc w:val="center"/>
            </w:pPr>
            <w:r w:rsidRPr="004D1479">
              <w:t>60%</w:t>
            </w:r>
          </w:p>
        </w:tc>
        <w:tc>
          <w:tcPr>
            <w:tcW w:w="1299" w:type="pct"/>
            <w:vAlign w:val="center"/>
          </w:tcPr>
          <w:p w14:paraId="7AC81C27" w14:textId="77777777" w:rsidR="00D21861" w:rsidRPr="004D1479" w:rsidRDefault="00D21861" w:rsidP="00937AC7">
            <w:pPr>
              <w:pStyle w:val="Tabletext"/>
              <w:jc w:val="center"/>
            </w:pPr>
            <w:r w:rsidRPr="004D1479">
              <w:t>P_60.TXT</w:t>
            </w:r>
          </w:p>
        </w:tc>
        <w:tc>
          <w:tcPr>
            <w:tcW w:w="1299" w:type="pct"/>
            <w:vAlign w:val="center"/>
          </w:tcPr>
          <w:p w14:paraId="69ED01E5" w14:textId="77777777" w:rsidR="00D21861" w:rsidRPr="004D1479" w:rsidRDefault="00D21861" w:rsidP="00937AC7">
            <w:pPr>
              <w:pStyle w:val="Tabletext"/>
              <w:jc w:val="center"/>
            </w:pPr>
            <w:r w:rsidRPr="004D1479">
              <w:t>T_60.TXT</w:t>
            </w:r>
          </w:p>
        </w:tc>
        <w:tc>
          <w:tcPr>
            <w:tcW w:w="1300" w:type="pct"/>
            <w:vAlign w:val="center"/>
          </w:tcPr>
          <w:p w14:paraId="446EA69A" w14:textId="77777777" w:rsidR="00D21861" w:rsidRPr="004D1479" w:rsidRDefault="00D21861" w:rsidP="00937AC7">
            <w:pPr>
              <w:pStyle w:val="Tabletext"/>
              <w:jc w:val="center"/>
            </w:pPr>
            <w:r w:rsidRPr="004D1479">
              <w:t>RHO_60.TXT</w:t>
            </w:r>
          </w:p>
        </w:tc>
      </w:tr>
      <w:tr w:rsidR="00D21861" w:rsidRPr="004D1479" w14:paraId="7FF766AF" w14:textId="77777777" w:rsidTr="00DC7A36">
        <w:trPr>
          <w:jc w:val="center"/>
        </w:trPr>
        <w:tc>
          <w:tcPr>
            <w:tcW w:w="323" w:type="pct"/>
            <w:vMerge/>
          </w:tcPr>
          <w:p w14:paraId="113C068C" w14:textId="77777777" w:rsidR="00D21861" w:rsidRPr="004D1479" w:rsidRDefault="00D21861" w:rsidP="00937AC7">
            <w:pPr>
              <w:pStyle w:val="Tabletext"/>
              <w:jc w:val="center"/>
            </w:pPr>
          </w:p>
        </w:tc>
        <w:tc>
          <w:tcPr>
            <w:tcW w:w="779" w:type="pct"/>
            <w:vAlign w:val="center"/>
          </w:tcPr>
          <w:p w14:paraId="46D3F67C" w14:textId="77777777" w:rsidR="00D21861" w:rsidRPr="004D1479" w:rsidRDefault="00D21861" w:rsidP="00937AC7">
            <w:pPr>
              <w:pStyle w:val="Tabletext"/>
              <w:jc w:val="center"/>
            </w:pPr>
            <w:r w:rsidRPr="004D1479">
              <w:t>70%</w:t>
            </w:r>
          </w:p>
        </w:tc>
        <w:tc>
          <w:tcPr>
            <w:tcW w:w="1299" w:type="pct"/>
            <w:vAlign w:val="center"/>
          </w:tcPr>
          <w:p w14:paraId="4CA3D3C7" w14:textId="77777777" w:rsidR="00D21861" w:rsidRPr="004D1479" w:rsidRDefault="00D21861" w:rsidP="00937AC7">
            <w:pPr>
              <w:pStyle w:val="Tabletext"/>
              <w:jc w:val="center"/>
            </w:pPr>
            <w:r w:rsidRPr="004D1479">
              <w:t>P_70.TXT</w:t>
            </w:r>
          </w:p>
        </w:tc>
        <w:tc>
          <w:tcPr>
            <w:tcW w:w="1299" w:type="pct"/>
            <w:vAlign w:val="center"/>
          </w:tcPr>
          <w:p w14:paraId="4400663D" w14:textId="77777777" w:rsidR="00D21861" w:rsidRPr="004D1479" w:rsidRDefault="00D21861" w:rsidP="00937AC7">
            <w:pPr>
              <w:pStyle w:val="Tabletext"/>
              <w:jc w:val="center"/>
            </w:pPr>
            <w:r w:rsidRPr="004D1479">
              <w:t>T_70.TXT</w:t>
            </w:r>
          </w:p>
        </w:tc>
        <w:tc>
          <w:tcPr>
            <w:tcW w:w="1300" w:type="pct"/>
            <w:vAlign w:val="center"/>
          </w:tcPr>
          <w:p w14:paraId="5E5F100B" w14:textId="77777777" w:rsidR="00D21861" w:rsidRPr="004D1479" w:rsidRDefault="00D21861" w:rsidP="00937AC7">
            <w:pPr>
              <w:pStyle w:val="Tabletext"/>
              <w:jc w:val="center"/>
            </w:pPr>
            <w:r w:rsidRPr="004D1479">
              <w:t>RHO_70.TXT</w:t>
            </w:r>
          </w:p>
        </w:tc>
      </w:tr>
      <w:tr w:rsidR="00D21861" w:rsidRPr="004D1479" w14:paraId="485F7A9F" w14:textId="77777777" w:rsidTr="00DC7A36">
        <w:trPr>
          <w:jc w:val="center"/>
        </w:trPr>
        <w:tc>
          <w:tcPr>
            <w:tcW w:w="323" w:type="pct"/>
            <w:vMerge/>
          </w:tcPr>
          <w:p w14:paraId="512B4EF8" w14:textId="77777777" w:rsidR="00D21861" w:rsidRPr="004D1479" w:rsidRDefault="00D21861" w:rsidP="00937AC7">
            <w:pPr>
              <w:pStyle w:val="Tabletext"/>
              <w:jc w:val="center"/>
            </w:pPr>
          </w:p>
        </w:tc>
        <w:tc>
          <w:tcPr>
            <w:tcW w:w="779" w:type="pct"/>
            <w:vAlign w:val="center"/>
          </w:tcPr>
          <w:p w14:paraId="058162A1" w14:textId="77777777" w:rsidR="00D21861" w:rsidRPr="004D1479" w:rsidRDefault="00D21861" w:rsidP="00937AC7">
            <w:pPr>
              <w:pStyle w:val="Tabletext"/>
              <w:jc w:val="center"/>
            </w:pPr>
            <w:r w:rsidRPr="004D1479">
              <w:t>80%</w:t>
            </w:r>
          </w:p>
        </w:tc>
        <w:tc>
          <w:tcPr>
            <w:tcW w:w="1299" w:type="pct"/>
            <w:vAlign w:val="center"/>
          </w:tcPr>
          <w:p w14:paraId="4FB1687E" w14:textId="77777777" w:rsidR="00D21861" w:rsidRPr="004D1479" w:rsidRDefault="00D21861" w:rsidP="00937AC7">
            <w:pPr>
              <w:pStyle w:val="Tabletext"/>
              <w:jc w:val="center"/>
            </w:pPr>
            <w:r w:rsidRPr="004D1479">
              <w:t>P_80.TXT</w:t>
            </w:r>
          </w:p>
        </w:tc>
        <w:tc>
          <w:tcPr>
            <w:tcW w:w="1299" w:type="pct"/>
            <w:vAlign w:val="center"/>
          </w:tcPr>
          <w:p w14:paraId="640297D7" w14:textId="77777777" w:rsidR="00D21861" w:rsidRPr="004D1479" w:rsidRDefault="00D21861" w:rsidP="00937AC7">
            <w:pPr>
              <w:pStyle w:val="Tabletext"/>
              <w:jc w:val="center"/>
            </w:pPr>
            <w:r w:rsidRPr="004D1479">
              <w:t>T_80.TXT</w:t>
            </w:r>
          </w:p>
        </w:tc>
        <w:tc>
          <w:tcPr>
            <w:tcW w:w="1300" w:type="pct"/>
            <w:vAlign w:val="center"/>
          </w:tcPr>
          <w:p w14:paraId="52880CCA" w14:textId="77777777" w:rsidR="00D21861" w:rsidRPr="004D1479" w:rsidRDefault="00D21861" w:rsidP="00937AC7">
            <w:pPr>
              <w:pStyle w:val="Tabletext"/>
              <w:jc w:val="center"/>
            </w:pPr>
            <w:r w:rsidRPr="004D1479">
              <w:t>RHO_80.TXT</w:t>
            </w:r>
          </w:p>
        </w:tc>
      </w:tr>
      <w:tr w:rsidR="00D21861" w:rsidRPr="004D1479" w14:paraId="693E3F72" w14:textId="77777777" w:rsidTr="00DC7A36">
        <w:trPr>
          <w:jc w:val="center"/>
        </w:trPr>
        <w:tc>
          <w:tcPr>
            <w:tcW w:w="323" w:type="pct"/>
            <w:vMerge/>
          </w:tcPr>
          <w:p w14:paraId="11F00C6B" w14:textId="77777777" w:rsidR="00D21861" w:rsidRPr="004D1479" w:rsidRDefault="00D21861" w:rsidP="00937AC7">
            <w:pPr>
              <w:pStyle w:val="Tabletext"/>
              <w:jc w:val="center"/>
            </w:pPr>
          </w:p>
        </w:tc>
        <w:tc>
          <w:tcPr>
            <w:tcW w:w="779" w:type="pct"/>
            <w:vAlign w:val="center"/>
          </w:tcPr>
          <w:p w14:paraId="41191281" w14:textId="77777777" w:rsidR="00D21861" w:rsidRPr="004D1479" w:rsidRDefault="00D21861" w:rsidP="00937AC7">
            <w:pPr>
              <w:pStyle w:val="Tabletext"/>
              <w:jc w:val="center"/>
            </w:pPr>
            <w:r w:rsidRPr="004D1479">
              <w:t>90%</w:t>
            </w:r>
          </w:p>
        </w:tc>
        <w:tc>
          <w:tcPr>
            <w:tcW w:w="1299" w:type="pct"/>
            <w:vAlign w:val="center"/>
          </w:tcPr>
          <w:p w14:paraId="79E7AA17" w14:textId="77777777" w:rsidR="00D21861" w:rsidRPr="004D1479" w:rsidRDefault="00D21861" w:rsidP="00937AC7">
            <w:pPr>
              <w:pStyle w:val="Tabletext"/>
              <w:jc w:val="center"/>
            </w:pPr>
            <w:r w:rsidRPr="004D1479">
              <w:t>P_90.TXT</w:t>
            </w:r>
          </w:p>
        </w:tc>
        <w:tc>
          <w:tcPr>
            <w:tcW w:w="1299" w:type="pct"/>
            <w:vAlign w:val="center"/>
          </w:tcPr>
          <w:p w14:paraId="47751C48" w14:textId="77777777" w:rsidR="00D21861" w:rsidRPr="004D1479" w:rsidRDefault="00D21861" w:rsidP="00937AC7">
            <w:pPr>
              <w:pStyle w:val="Tabletext"/>
              <w:jc w:val="center"/>
            </w:pPr>
            <w:r w:rsidRPr="004D1479">
              <w:t>T_90.TXT</w:t>
            </w:r>
          </w:p>
        </w:tc>
        <w:tc>
          <w:tcPr>
            <w:tcW w:w="1300" w:type="pct"/>
            <w:vAlign w:val="center"/>
          </w:tcPr>
          <w:p w14:paraId="72CACD98" w14:textId="77777777" w:rsidR="00D21861" w:rsidRPr="004D1479" w:rsidRDefault="00D21861" w:rsidP="00937AC7">
            <w:pPr>
              <w:pStyle w:val="Tabletext"/>
              <w:jc w:val="center"/>
            </w:pPr>
            <w:r w:rsidRPr="004D1479">
              <w:t>RHO_90.TXT</w:t>
            </w:r>
          </w:p>
        </w:tc>
      </w:tr>
      <w:tr w:rsidR="00D21861" w:rsidRPr="004D1479" w14:paraId="6241BDC4" w14:textId="77777777" w:rsidTr="00DC7A36">
        <w:trPr>
          <w:jc w:val="center"/>
        </w:trPr>
        <w:tc>
          <w:tcPr>
            <w:tcW w:w="323" w:type="pct"/>
            <w:vMerge/>
          </w:tcPr>
          <w:p w14:paraId="1414E2BE" w14:textId="77777777" w:rsidR="00D21861" w:rsidRPr="004D1479" w:rsidRDefault="00D21861" w:rsidP="00937AC7">
            <w:pPr>
              <w:pStyle w:val="Tabletext"/>
              <w:jc w:val="center"/>
            </w:pPr>
          </w:p>
        </w:tc>
        <w:tc>
          <w:tcPr>
            <w:tcW w:w="779" w:type="pct"/>
            <w:vAlign w:val="center"/>
          </w:tcPr>
          <w:p w14:paraId="004B3CD6" w14:textId="77777777" w:rsidR="00D21861" w:rsidRPr="004D1479" w:rsidRDefault="00D21861" w:rsidP="00937AC7">
            <w:pPr>
              <w:pStyle w:val="Tabletext"/>
              <w:jc w:val="center"/>
            </w:pPr>
            <w:r w:rsidRPr="004D1479">
              <w:t>95%</w:t>
            </w:r>
          </w:p>
        </w:tc>
        <w:tc>
          <w:tcPr>
            <w:tcW w:w="1299" w:type="pct"/>
            <w:vAlign w:val="center"/>
          </w:tcPr>
          <w:p w14:paraId="61699EDA" w14:textId="77777777" w:rsidR="00D21861" w:rsidRPr="004D1479" w:rsidRDefault="00D21861" w:rsidP="00937AC7">
            <w:pPr>
              <w:pStyle w:val="Tabletext"/>
              <w:jc w:val="center"/>
            </w:pPr>
            <w:r w:rsidRPr="004D1479">
              <w:t>P_95.TXT</w:t>
            </w:r>
          </w:p>
        </w:tc>
        <w:tc>
          <w:tcPr>
            <w:tcW w:w="1299" w:type="pct"/>
            <w:vAlign w:val="center"/>
          </w:tcPr>
          <w:p w14:paraId="2C000B7B" w14:textId="77777777" w:rsidR="00D21861" w:rsidRPr="004D1479" w:rsidRDefault="00D21861" w:rsidP="00937AC7">
            <w:pPr>
              <w:pStyle w:val="Tabletext"/>
              <w:jc w:val="center"/>
            </w:pPr>
            <w:r w:rsidRPr="004D1479">
              <w:t>T_95.TXT</w:t>
            </w:r>
          </w:p>
        </w:tc>
        <w:tc>
          <w:tcPr>
            <w:tcW w:w="1300" w:type="pct"/>
            <w:vAlign w:val="center"/>
          </w:tcPr>
          <w:p w14:paraId="18C54055" w14:textId="77777777" w:rsidR="00D21861" w:rsidRPr="004D1479" w:rsidRDefault="00D21861" w:rsidP="00937AC7">
            <w:pPr>
              <w:pStyle w:val="Tabletext"/>
              <w:jc w:val="center"/>
            </w:pPr>
            <w:r w:rsidRPr="004D1479">
              <w:t>RHO_95.TXT</w:t>
            </w:r>
          </w:p>
        </w:tc>
      </w:tr>
      <w:tr w:rsidR="00D21861" w:rsidRPr="004D1479" w14:paraId="4497022C" w14:textId="77777777" w:rsidTr="00DC7A36">
        <w:trPr>
          <w:jc w:val="center"/>
        </w:trPr>
        <w:tc>
          <w:tcPr>
            <w:tcW w:w="323" w:type="pct"/>
            <w:vMerge/>
          </w:tcPr>
          <w:p w14:paraId="0F19ED96" w14:textId="77777777" w:rsidR="00D21861" w:rsidRPr="004D1479" w:rsidRDefault="00D21861" w:rsidP="00937AC7">
            <w:pPr>
              <w:pStyle w:val="Tabletext"/>
              <w:jc w:val="center"/>
            </w:pPr>
          </w:p>
        </w:tc>
        <w:tc>
          <w:tcPr>
            <w:tcW w:w="779" w:type="pct"/>
            <w:vAlign w:val="center"/>
          </w:tcPr>
          <w:p w14:paraId="70BC3DC0" w14:textId="77777777" w:rsidR="00D21861" w:rsidRPr="004D1479" w:rsidRDefault="00D21861" w:rsidP="00937AC7">
            <w:pPr>
              <w:pStyle w:val="Tabletext"/>
              <w:jc w:val="center"/>
            </w:pPr>
            <w:r w:rsidRPr="004D1479">
              <w:t>99%</w:t>
            </w:r>
          </w:p>
        </w:tc>
        <w:tc>
          <w:tcPr>
            <w:tcW w:w="1299" w:type="pct"/>
            <w:vAlign w:val="center"/>
          </w:tcPr>
          <w:p w14:paraId="0099D9AD" w14:textId="77777777" w:rsidR="00D21861" w:rsidRPr="004D1479" w:rsidRDefault="00D21861" w:rsidP="00937AC7">
            <w:pPr>
              <w:pStyle w:val="Tabletext"/>
              <w:jc w:val="center"/>
            </w:pPr>
            <w:r w:rsidRPr="004D1479">
              <w:t>P_99.TXT</w:t>
            </w:r>
          </w:p>
        </w:tc>
        <w:tc>
          <w:tcPr>
            <w:tcW w:w="1299" w:type="pct"/>
            <w:vAlign w:val="center"/>
          </w:tcPr>
          <w:p w14:paraId="29407D1E" w14:textId="77777777" w:rsidR="00D21861" w:rsidRPr="004D1479" w:rsidRDefault="00D21861" w:rsidP="00937AC7">
            <w:pPr>
              <w:pStyle w:val="Tabletext"/>
              <w:jc w:val="center"/>
            </w:pPr>
            <w:r w:rsidRPr="004D1479">
              <w:t>T_99.TXT</w:t>
            </w:r>
          </w:p>
        </w:tc>
        <w:tc>
          <w:tcPr>
            <w:tcW w:w="1300" w:type="pct"/>
            <w:vAlign w:val="center"/>
          </w:tcPr>
          <w:p w14:paraId="2A0CB561" w14:textId="77777777" w:rsidR="00D21861" w:rsidRPr="004D1479" w:rsidRDefault="00D21861" w:rsidP="00937AC7">
            <w:pPr>
              <w:pStyle w:val="Tabletext"/>
              <w:jc w:val="center"/>
            </w:pPr>
            <w:r w:rsidRPr="004D1479">
              <w:t>RHO_99.TXT</w:t>
            </w:r>
          </w:p>
        </w:tc>
      </w:tr>
      <w:tr w:rsidR="00D21861" w:rsidRPr="004D1479" w14:paraId="3AF7A041" w14:textId="77777777" w:rsidTr="00DC7A36">
        <w:trPr>
          <w:jc w:val="center"/>
        </w:trPr>
        <w:tc>
          <w:tcPr>
            <w:tcW w:w="1102" w:type="pct"/>
            <w:gridSpan w:val="2"/>
          </w:tcPr>
          <w:p w14:paraId="703B2F74" w14:textId="14BC37DF" w:rsidR="00D21861" w:rsidRPr="004D1479" w:rsidRDefault="00607649" w:rsidP="00937AC7">
            <w:pPr>
              <w:pStyle w:val="Tabletext"/>
              <w:jc w:val="left"/>
            </w:pPr>
            <w:r w:rsidRPr="004D1479">
              <w:t>Hauteur d</w:t>
            </w:r>
            <w:r w:rsidR="00717FFB" w:rsidRPr="004D1479">
              <w:t>'</w:t>
            </w:r>
            <w:r w:rsidRPr="004D1479">
              <w:t>échelle</w:t>
            </w:r>
          </w:p>
        </w:tc>
        <w:tc>
          <w:tcPr>
            <w:tcW w:w="1299" w:type="pct"/>
            <w:vAlign w:val="center"/>
          </w:tcPr>
          <w:p w14:paraId="29987904" w14:textId="77777777" w:rsidR="00D21861" w:rsidRPr="004D1479" w:rsidRDefault="00D21861" w:rsidP="00937AC7">
            <w:pPr>
              <w:pStyle w:val="Tabletext"/>
              <w:jc w:val="center"/>
            </w:pPr>
            <w:r w:rsidRPr="004D1479">
              <w:t>PSCH.TXT</w:t>
            </w:r>
          </w:p>
        </w:tc>
        <w:tc>
          <w:tcPr>
            <w:tcW w:w="1299" w:type="pct"/>
            <w:vAlign w:val="center"/>
          </w:tcPr>
          <w:p w14:paraId="59675C4D" w14:textId="77777777" w:rsidR="00D21861" w:rsidRPr="004D1479" w:rsidRDefault="00D21861" w:rsidP="00937AC7">
            <w:pPr>
              <w:pStyle w:val="Tabletext"/>
              <w:jc w:val="center"/>
            </w:pPr>
            <w:r w:rsidRPr="004D1479">
              <w:t>TSCH.TXT</w:t>
            </w:r>
          </w:p>
        </w:tc>
        <w:tc>
          <w:tcPr>
            <w:tcW w:w="1300" w:type="pct"/>
            <w:vAlign w:val="center"/>
          </w:tcPr>
          <w:p w14:paraId="6D4CEB9C" w14:textId="77777777" w:rsidR="00D21861" w:rsidRPr="004D1479" w:rsidRDefault="00D21861" w:rsidP="00937AC7">
            <w:pPr>
              <w:pStyle w:val="Tabletext"/>
              <w:jc w:val="center"/>
            </w:pPr>
            <w:r w:rsidRPr="004D1479">
              <w:t>VSCH.TXT</w:t>
            </w:r>
          </w:p>
        </w:tc>
      </w:tr>
      <w:tr w:rsidR="00D21861" w:rsidRPr="004D1479" w14:paraId="2F052F4D" w14:textId="77777777" w:rsidTr="00DC7A36">
        <w:trPr>
          <w:jc w:val="center"/>
        </w:trPr>
        <w:tc>
          <w:tcPr>
            <w:tcW w:w="1102" w:type="pct"/>
            <w:gridSpan w:val="2"/>
          </w:tcPr>
          <w:p w14:paraId="48CBBCB2" w14:textId="32906C5E" w:rsidR="00D21861" w:rsidRPr="004D1479" w:rsidRDefault="00607649" w:rsidP="00937AC7">
            <w:pPr>
              <w:pStyle w:val="Tabletext"/>
              <w:jc w:val="left"/>
            </w:pPr>
            <w:r w:rsidRPr="004D1479">
              <w:t>Hauteur de la surface</w:t>
            </w:r>
          </w:p>
        </w:tc>
        <w:tc>
          <w:tcPr>
            <w:tcW w:w="3898" w:type="pct"/>
            <w:gridSpan w:val="3"/>
            <w:vAlign w:val="center"/>
          </w:tcPr>
          <w:p w14:paraId="4B12E5C2" w14:textId="77777777" w:rsidR="00D21861" w:rsidRPr="004D1479" w:rsidRDefault="00D21861" w:rsidP="00937AC7">
            <w:pPr>
              <w:pStyle w:val="Tabletext"/>
              <w:jc w:val="center"/>
            </w:pPr>
            <w:r w:rsidRPr="004D1479">
              <w:t>Z_ground.TXT</w:t>
            </w:r>
          </w:p>
        </w:tc>
      </w:tr>
      <w:tr w:rsidR="00D21861" w:rsidRPr="004D1479" w14:paraId="72D2B86D" w14:textId="77777777" w:rsidTr="00DC7A36">
        <w:trPr>
          <w:jc w:val="center"/>
        </w:trPr>
        <w:tc>
          <w:tcPr>
            <w:tcW w:w="1102" w:type="pct"/>
            <w:gridSpan w:val="2"/>
          </w:tcPr>
          <w:p w14:paraId="74F45F0E" w14:textId="124F8342" w:rsidR="00D21861" w:rsidRPr="004D1479" w:rsidRDefault="00607649" w:rsidP="00937AC7">
            <w:pPr>
              <w:pStyle w:val="Tabletext"/>
              <w:jc w:val="left"/>
            </w:pPr>
            <w:r w:rsidRPr="004D1479">
              <w:t>Nom du fichier</w:t>
            </w:r>
          </w:p>
        </w:tc>
        <w:tc>
          <w:tcPr>
            <w:tcW w:w="1299" w:type="pct"/>
            <w:vAlign w:val="center"/>
          </w:tcPr>
          <w:p w14:paraId="5DEFA43B" w14:textId="77777777" w:rsidR="00D21861" w:rsidRPr="004D1479" w:rsidRDefault="00D21861" w:rsidP="00937AC7">
            <w:pPr>
              <w:pStyle w:val="Tabletext"/>
              <w:jc w:val="center"/>
            </w:pPr>
            <w:r w:rsidRPr="004D1479">
              <w:t>P_Annual.zip</w:t>
            </w:r>
          </w:p>
        </w:tc>
        <w:tc>
          <w:tcPr>
            <w:tcW w:w="1299" w:type="pct"/>
            <w:vAlign w:val="center"/>
          </w:tcPr>
          <w:p w14:paraId="4D7C46EC" w14:textId="77777777" w:rsidR="00D21861" w:rsidRPr="004D1479" w:rsidRDefault="00D21861" w:rsidP="00937AC7">
            <w:pPr>
              <w:pStyle w:val="Tabletext"/>
              <w:jc w:val="center"/>
            </w:pPr>
            <w:r w:rsidRPr="004D1479">
              <w:t>T_Annual.zip</w:t>
            </w:r>
          </w:p>
        </w:tc>
        <w:tc>
          <w:tcPr>
            <w:tcW w:w="1300" w:type="pct"/>
            <w:vAlign w:val="center"/>
          </w:tcPr>
          <w:p w14:paraId="33B99D42" w14:textId="77777777" w:rsidR="00D21861" w:rsidRPr="004D1479" w:rsidRDefault="00D21861" w:rsidP="00937AC7">
            <w:pPr>
              <w:pStyle w:val="Tabletext"/>
              <w:jc w:val="center"/>
            </w:pPr>
            <w:r w:rsidRPr="004D1479">
              <w:t>RHO_Annual.zip</w:t>
            </w:r>
          </w:p>
        </w:tc>
      </w:tr>
      <w:tr w:rsidR="00D21861" w:rsidRPr="004D1479" w14:paraId="70AAFE7D" w14:textId="77777777" w:rsidTr="00DC7A36">
        <w:trPr>
          <w:jc w:val="center"/>
        </w:trPr>
        <w:tc>
          <w:tcPr>
            <w:tcW w:w="1102" w:type="pct"/>
            <w:gridSpan w:val="2"/>
            <w:vAlign w:val="center"/>
          </w:tcPr>
          <w:p w14:paraId="18FA2A6E" w14:textId="31D423D7" w:rsidR="00D21861" w:rsidRPr="004D1479" w:rsidRDefault="00DB283B" w:rsidP="00937AC7">
            <w:pPr>
              <w:pStyle w:val="Tabletext"/>
              <w:jc w:val="left"/>
            </w:pPr>
            <w:r w:rsidRPr="004D1479">
              <w:t>Nom du fichier de produit intégral</w:t>
            </w:r>
          </w:p>
        </w:tc>
        <w:tc>
          <w:tcPr>
            <w:tcW w:w="3898" w:type="pct"/>
            <w:gridSpan w:val="3"/>
            <w:vAlign w:val="center"/>
          </w:tcPr>
          <w:p w14:paraId="503A891D" w14:textId="26884247" w:rsidR="00D21861" w:rsidRPr="004D1479" w:rsidRDefault="00D21861" w:rsidP="00937AC7">
            <w:pPr>
              <w:pStyle w:val="Tabletext"/>
              <w:jc w:val="center"/>
            </w:pPr>
            <w:r w:rsidRPr="004D1479">
              <w:t>Annu</w:t>
            </w:r>
            <w:r w:rsidR="00DB283B" w:rsidRPr="004D1479">
              <w:t>e</w:t>
            </w:r>
            <w:r w:rsidRPr="004D1479">
              <w:t xml:space="preserve">l: </w:t>
            </w:r>
            <w:hyperlink r:id="rId27" w:history="1">
              <w:r w:rsidRPr="004D1479">
                <w:rPr>
                  <w:u w:val="single"/>
                </w:rPr>
                <w:t>Part</w:t>
              </w:r>
              <w:r w:rsidR="00871310" w:rsidRPr="004D1479">
                <w:rPr>
                  <w:u w:val="single"/>
                </w:rPr>
                <w:t>ie</w:t>
              </w:r>
              <w:r w:rsidRPr="004D1479">
                <w:rPr>
                  <w:u w:val="single"/>
                </w:rPr>
                <w:t xml:space="preserve"> 1</w:t>
              </w:r>
            </w:hyperlink>
          </w:p>
        </w:tc>
      </w:tr>
    </w:tbl>
    <w:p w14:paraId="698B5308" w14:textId="6848A009" w:rsidR="00D21861" w:rsidRPr="004D1479" w:rsidRDefault="00D21861" w:rsidP="000567AF">
      <w:pPr>
        <w:pStyle w:val="Tablefin"/>
        <w:rPr>
          <w:lang w:val="fr-FR"/>
        </w:rPr>
      </w:pPr>
    </w:p>
    <w:p w14:paraId="482D987E" w14:textId="43C5B976" w:rsidR="00D21861" w:rsidRPr="004D1479" w:rsidRDefault="00D21861">
      <w:pPr>
        <w:tabs>
          <w:tab w:val="clear" w:pos="794"/>
          <w:tab w:val="clear" w:pos="1191"/>
          <w:tab w:val="clear" w:pos="1588"/>
          <w:tab w:val="clear" w:pos="1985"/>
        </w:tabs>
        <w:overflowPunct/>
        <w:autoSpaceDE/>
        <w:autoSpaceDN/>
        <w:adjustRightInd/>
        <w:spacing w:before="0"/>
        <w:jc w:val="left"/>
        <w:textAlignment w:val="auto"/>
      </w:pPr>
      <w:r w:rsidRPr="004D1479">
        <w:br w:type="page"/>
      </w:r>
    </w:p>
    <w:p w14:paraId="334C86E5" w14:textId="4960FD23" w:rsidR="00D21861" w:rsidRPr="004D1479" w:rsidRDefault="00D21861" w:rsidP="00D21861">
      <w:pPr>
        <w:pStyle w:val="TableNo"/>
      </w:pPr>
      <w:r w:rsidRPr="004D1479">
        <w:lastRenderedPageBreak/>
        <w:t>TABLEAU 3</w:t>
      </w:r>
    </w:p>
    <w:p w14:paraId="19DFDE34" w14:textId="709E5197" w:rsidR="00D21861" w:rsidRPr="004D1479" w:rsidRDefault="006303A3" w:rsidP="00D21861">
      <w:pPr>
        <w:pStyle w:val="Tabletitle"/>
      </w:pPr>
      <w:r w:rsidRPr="004D1479">
        <w:t xml:space="preserve">Cartes </w:t>
      </w:r>
      <w:r w:rsidR="00547DE4" w:rsidRPr="004D1479">
        <w:t xml:space="preserve">relatives à </w:t>
      </w:r>
      <w:r w:rsidRPr="004D1479">
        <w:t xml:space="preserve">la pression totale (barométrique) à la surface, la température </w:t>
      </w:r>
      <w:r w:rsidR="00DC7A36" w:rsidRPr="004D1479">
        <w:br/>
      </w:r>
      <w:r w:rsidRPr="004D1479">
        <w:t xml:space="preserve">à la </w:t>
      </w:r>
      <w:r w:rsidR="00D21861" w:rsidRPr="004D1479">
        <w:t xml:space="preserve">surface </w:t>
      </w:r>
      <w:r w:rsidRPr="004D1479">
        <w:t>et la densité de vapeur d</w:t>
      </w:r>
      <w:r w:rsidR="00717FFB" w:rsidRPr="004D1479">
        <w:t>'</w:t>
      </w:r>
      <w:r w:rsidRPr="004D1479">
        <w:t xml:space="preserve">eau en surface mensuelles </w:t>
      </w:r>
      <w:r w:rsidR="00DC7A36" w:rsidRPr="004D1479">
        <w:br/>
      </w:r>
      <w:r w:rsidR="00D21861" w:rsidRPr="004D1479">
        <w:t xml:space="preserve">(XX: </w:t>
      </w:r>
      <w:r w:rsidRPr="004D1479">
        <w:t>j</w:t>
      </w:r>
      <w:r w:rsidR="00D21861" w:rsidRPr="004D1479">
        <w:t>an</w:t>
      </w:r>
      <w:r w:rsidR="00E30E9B" w:rsidRPr="004D1479">
        <w:t>vier</w:t>
      </w:r>
      <w:r w:rsidR="00D21861" w:rsidRPr="004D1479">
        <w:t xml:space="preserve"> = 01; </w:t>
      </w:r>
      <w:r w:rsidRPr="004D1479">
        <w:t>fév</w:t>
      </w:r>
      <w:r w:rsidR="00E30E9B" w:rsidRPr="004D1479">
        <w:t>rier</w:t>
      </w:r>
      <w:r w:rsidR="00D21861" w:rsidRPr="004D1479">
        <w:t xml:space="preserve"> = 02; …; </w:t>
      </w:r>
      <w:r w:rsidRPr="004D1479">
        <w:t>n</w:t>
      </w:r>
      <w:r w:rsidR="00D21861" w:rsidRPr="004D1479">
        <w:t>ov</w:t>
      </w:r>
      <w:r w:rsidR="00E30E9B" w:rsidRPr="004D1479">
        <w:t>embre</w:t>
      </w:r>
      <w:r w:rsidR="00D21861" w:rsidRPr="004D1479">
        <w:t xml:space="preserve"> = 11; </w:t>
      </w:r>
      <w:r w:rsidRPr="004D1479">
        <w:t>déc</w:t>
      </w:r>
      <w:r w:rsidR="00E30E9B" w:rsidRPr="004D1479">
        <w:t>embre</w:t>
      </w:r>
      <w:r w:rsidR="00D21861" w:rsidRPr="004D1479">
        <w:t xml:space="preserve"> = 12)</w:t>
      </w:r>
    </w:p>
    <w:tbl>
      <w:tblPr>
        <w:tblStyle w:val="TableGrid"/>
        <w:tblW w:w="5000" w:type="pct"/>
        <w:jc w:val="center"/>
        <w:tblLook w:val="04A0" w:firstRow="1" w:lastRow="0" w:firstColumn="1" w:lastColumn="0" w:noHBand="0" w:noVBand="1"/>
      </w:tblPr>
      <w:tblGrid>
        <w:gridCol w:w="562"/>
        <w:gridCol w:w="1559"/>
        <w:gridCol w:w="2502"/>
        <w:gridCol w:w="2502"/>
        <w:gridCol w:w="2504"/>
      </w:tblGrid>
      <w:tr w:rsidR="00D21861" w:rsidRPr="004D1479" w14:paraId="461FF405" w14:textId="77777777" w:rsidTr="00DC7A36">
        <w:trPr>
          <w:jc w:val="center"/>
        </w:trPr>
        <w:tc>
          <w:tcPr>
            <w:tcW w:w="1102" w:type="pct"/>
            <w:gridSpan w:val="2"/>
          </w:tcPr>
          <w:p w14:paraId="3B8BB31A" w14:textId="0CC15217" w:rsidR="00D21861" w:rsidRPr="004D1479" w:rsidRDefault="00D21861" w:rsidP="00937AC7">
            <w:pPr>
              <w:pStyle w:val="Tablehead"/>
            </w:pPr>
            <w:r w:rsidRPr="004D1479">
              <w:t>Param</w:t>
            </w:r>
            <w:r w:rsidR="009B50D4" w:rsidRPr="004D1479">
              <w:t>ètre</w:t>
            </w:r>
          </w:p>
        </w:tc>
        <w:tc>
          <w:tcPr>
            <w:tcW w:w="1299" w:type="pct"/>
          </w:tcPr>
          <w:p w14:paraId="7962C0BD" w14:textId="7712100B" w:rsidR="00D21861" w:rsidRPr="004D1479" w:rsidRDefault="009B50D4" w:rsidP="00937AC7">
            <w:pPr>
              <w:pStyle w:val="Tablehead"/>
            </w:pPr>
            <w:r w:rsidRPr="004D1479">
              <w:t xml:space="preserve">Pression mensuelle </w:t>
            </w:r>
            <w:r w:rsidR="00D21861" w:rsidRPr="004D1479">
              <w:br/>
              <w:t>(hPa)</w:t>
            </w:r>
          </w:p>
        </w:tc>
        <w:tc>
          <w:tcPr>
            <w:tcW w:w="1299" w:type="pct"/>
          </w:tcPr>
          <w:p w14:paraId="5C88F9C3" w14:textId="7AA3677F" w:rsidR="00D21861" w:rsidRPr="004D1479" w:rsidRDefault="009B50D4" w:rsidP="00937AC7">
            <w:pPr>
              <w:pStyle w:val="Tablehead"/>
            </w:pPr>
            <w:r w:rsidRPr="004D1479">
              <w:t xml:space="preserve">Température mensuelle </w:t>
            </w:r>
            <w:r w:rsidR="00D21861" w:rsidRPr="004D1479">
              <w:br/>
              <w:t>(K)</w:t>
            </w:r>
          </w:p>
        </w:tc>
        <w:tc>
          <w:tcPr>
            <w:tcW w:w="1300" w:type="pct"/>
          </w:tcPr>
          <w:p w14:paraId="0DE28549" w14:textId="416C2443" w:rsidR="00DC7A36" w:rsidRPr="004D1479" w:rsidRDefault="003D0928" w:rsidP="00DC7A36">
            <w:pPr>
              <w:pStyle w:val="Tablehead"/>
            </w:pPr>
            <w:r w:rsidRPr="004D1479">
              <w:t>Densité de vapeur d</w:t>
            </w:r>
            <w:r w:rsidR="00717FFB" w:rsidRPr="004D1479">
              <w:t>'</w:t>
            </w:r>
            <w:r w:rsidRPr="004D1479">
              <w:t>eau mensuelle</w:t>
            </w:r>
            <w:r w:rsidR="00D21861" w:rsidRPr="004D1479">
              <w:br/>
              <w:t>(g/m</w:t>
            </w:r>
            <w:r w:rsidR="00D21861" w:rsidRPr="004D1479">
              <w:rPr>
                <w:vertAlign w:val="superscript"/>
              </w:rPr>
              <w:t>3</w:t>
            </w:r>
            <w:r w:rsidR="00D21861" w:rsidRPr="004D1479">
              <w:t>)</w:t>
            </w:r>
          </w:p>
        </w:tc>
      </w:tr>
      <w:tr w:rsidR="00D21861" w:rsidRPr="004D1479" w14:paraId="57FDA34B" w14:textId="77777777" w:rsidTr="00DC7A36">
        <w:trPr>
          <w:jc w:val="center"/>
        </w:trPr>
        <w:tc>
          <w:tcPr>
            <w:tcW w:w="1102" w:type="pct"/>
            <w:gridSpan w:val="2"/>
          </w:tcPr>
          <w:p w14:paraId="52E14DFD" w14:textId="57BBF50B" w:rsidR="00D21861" w:rsidRPr="004D1479" w:rsidRDefault="00C32BF8" w:rsidP="00937AC7">
            <w:pPr>
              <w:pStyle w:val="Tabletext"/>
              <w:jc w:val="left"/>
            </w:pPr>
            <w:r w:rsidRPr="004D1479">
              <w:t>Valeur moyenne</w:t>
            </w:r>
          </w:p>
        </w:tc>
        <w:tc>
          <w:tcPr>
            <w:tcW w:w="1299" w:type="pct"/>
          </w:tcPr>
          <w:p w14:paraId="2879CB83" w14:textId="77777777" w:rsidR="00D21861" w:rsidRPr="004D1479" w:rsidRDefault="00D21861" w:rsidP="00937AC7">
            <w:pPr>
              <w:pStyle w:val="Tabletext"/>
              <w:jc w:val="center"/>
            </w:pPr>
            <w:r w:rsidRPr="004D1479">
              <w:t>P_mean.TXT</w:t>
            </w:r>
          </w:p>
        </w:tc>
        <w:tc>
          <w:tcPr>
            <w:tcW w:w="1299" w:type="pct"/>
          </w:tcPr>
          <w:p w14:paraId="638129F1" w14:textId="77777777" w:rsidR="00D21861" w:rsidRPr="004D1479" w:rsidRDefault="00D21861" w:rsidP="00937AC7">
            <w:pPr>
              <w:pStyle w:val="Tabletext"/>
              <w:jc w:val="center"/>
            </w:pPr>
            <w:r w:rsidRPr="004D1479">
              <w:t>T_mean.TXT</w:t>
            </w:r>
          </w:p>
        </w:tc>
        <w:tc>
          <w:tcPr>
            <w:tcW w:w="1300" w:type="pct"/>
          </w:tcPr>
          <w:p w14:paraId="6D32FC15" w14:textId="77777777" w:rsidR="00D21861" w:rsidRPr="004D1479" w:rsidRDefault="00D21861" w:rsidP="00937AC7">
            <w:pPr>
              <w:pStyle w:val="Tabletext"/>
              <w:jc w:val="center"/>
            </w:pPr>
            <w:r w:rsidRPr="004D1479">
              <w:t>RHO_mean.TXT</w:t>
            </w:r>
          </w:p>
        </w:tc>
      </w:tr>
      <w:tr w:rsidR="00D21861" w:rsidRPr="004D1479" w14:paraId="3EBD0696" w14:textId="77777777" w:rsidTr="00DC7A36">
        <w:trPr>
          <w:jc w:val="center"/>
        </w:trPr>
        <w:tc>
          <w:tcPr>
            <w:tcW w:w="1102" w:type="pct"/>
            <w:gridSpan w:val="2"/>
          </w:tcPr>
          <w:p w14:paraId="386E6337" w14:textId="36AB109A" w:rsidR="00D21861" w:rsidRPr="004D1479" w:rsidRDefault="00C32BF8" w:rsidP="00937AC7">
            <w:pPr>
              <w:pStyle w:val="Tabletext"/>
              <w:jc w:val="left"/>
            </w:pPr>
            <w:r w:rsidRPr="004D1479">
              <w:t>Écart type</w:t>
            </w:r>
          </w:p>
        </w:tc>
        <w:tc>
          <w:tcPr>
            <w:tcW w:w="1299" w:type="pct"/>
          </w:tcPr>
          <w:p w14:paraId="7DE10F31" w14:textId="77777777" w:rsidR="00D21861" w:rsidRPr="004D1479" w:rsidRDefault="00D21861" w:rsidP="00937AC7">
            <w:pPr>
              <w:pStyle w:val="Tabletext"/>
              <w:jc w:val="center"/>
            </w:pPr>
            <w:r w:rsidRPr="004D1479">
              <w:t>P_std.TXT</w:t>
            </w:r>
          </w:p>
        </w:tc>
        <w:tc>
          <w:tcPr>
            <w:tcW w:w="1299" w:type="pct"/>
          </w:tcPr>
          <w:p w14:paraId="3E10BF51" w14:textId="6BF5320A" w:rsidR="00D21861" w:rsidRPr="004D1479" w:rsidRDefault="00D21861" w:rsidP="00937AC7">
            <w:pPr>
              <w:pStyle w:val="Tabletext"/>
              <w:jc w:val="center"/>
            </w:pPr>
            <w:r w:rsidRPr="004D1479">
              <w:t>T_std.TXT</w:t>
            </w:r>
          </w:p>
        </w:tc>
        <w:tc>
          <w:tcPr>
            <w:tcW w:w="1300" w:type="pct"/>
          </w:tcPr>
          <w:p w14:paraId="23884B49" w14:textId="77777777" w:rsidR="00D21861" w:rsidRPr="004D1479" w:rsidRDefault="00D21861" w:rsidP="00937AC7">
            <w:pPr>
              <w:pStyle w:val="Tabletext"/>
              <w:jc w:val="center"/>
            </w:pPr>
            <w:r w:rsidRPr="004D1479">
              <w:t>RHO_std.TXT</w:t>
            </w:r>
          </w:p>
        </w:tc>
      </w:tr>
      <w:tr w:rsidR="00D21861" w:rsidRPr="004D1479" w14:paraId="696367BD" w14:textId="77777777" w:rsidTr="00DC7A36">
        <w:trPr>
          <w:jc w:val="center"/>
        </w:trPr>
        <w:tc>
          <w:tcPr>
            <w:tcW w:w="292" w:type="pct"/>
            <w:vMerge w:val="restart"/>
            <w:textDirection w:val="btLr"/>
          </w:tcPr>
          <w:p w14:paraId="74B284E0" w14:textId="6B0D13A0" w:rsidR="00D21861" w:rsidRPr="004D1479" w:rsidRDefault="00B6631B" w:rsidP="00937AC7">
            <w:pPr>
              <w:pStyle w:val="Tabletext"/>
              <w:jc w:val="center"/>
            </w:pPr>
            <w:r w:rsidRPr="004D1479">
              <w:t xml:space="preserve">Probabilité de dépassement </w:t>
            </w:r>
            <w:r w:rsidR="00D21861" w:rsidRPr="004D1479">
              <w:t>(CCDF)</w:t>
            </w:r>
          </w:p>
          <w:p w14:paraId="7FA08426" w14:textId="77777777" w:rsidR="00D21861" w:rsidRPr="004D1479" w:rsidRDefault="00D21861" w:rsidP="00937AC7">
            <w:pPr>
              <w:pStyle w:val="Tabletext"/>
              <w:jc w:val="center"/>
            </w:pPr>
          </w:p>
        </w:tc>
        <w:tc>
          <w:tcPr>
            <w:tcW w:w="810" w:type="pct"/>
            <w:vAlign w:val="center"/>
          </w:tcPr>
          <w:p w14:paraId="4BFAB2E5" w14:textId="160C6AC4" w:rsidR="00D21861" w:rsidRPr="004D1479" w:rsidRDefault="00D21861" w:rsidP="00937AC7">
            <w:pPr>
              <w:pStyle w:val="Tabletext"/>
              <w:jc w:val="center"/>
            </w:pPr>
            <w:r w:rsidRPr="004D1479">
              <w:t>0</w:t>
            </w:r>
            <w:r w:rsidR="00B6631B" w:rsidRPr="004D1479">
              <w:t>,</w:t>
            </w:r>
            <w:r w:rsidRPr="004D1479">
              <w:t>1%</w:t>
            </w:r>
          </w:p>
        </w:tc>
        <w:tc>
          <w:tcPr>
            <w:tcW w:w="1299" w:type="pct"/>
            <w:vAlign w:val="center"/>
          </w:tcPr>
          <w:p w14:paraId="6BADD63A" w14:textId="77777777" w:rsidR="00D21861" w:rsidRPr="004D1479" w:rsidRDefault="00D21861" w:rsidP="00937AC7">
            <w:pPr>
              <w:pStyle w:val="Tabletext"/>
              <w:jc w:val="center"/>
            </w:pPr>
            <w:r w:rsidRPr="004D1479">
              <w:t>P_01.TXT</w:t>
            </w:r>
          </w:p>
        </w:tc>
        <w:tc>
          <w:tcPr>
            <w:tcW w:w="1299" w:type="pct"/>
            <w:vAlign w:val="center"/>
          </w:tcPr>
          <w:p w14:paraId="07006383" w14:textId="77777777" w:rsidR="00D21861" w:rsidRPr="004D1479" w:rsidRDefault="00D21861" w:rsidP="00937AC7">
            <w:pPr>
              <w:pStyle w:val="Tabletext"/>
              <w:jc w:val="center"/>
            </w:pPr>
            <w:r w:rsidRPr="004D1479">
              <w:t>T_01.TXT</w:t>
            </w:r>
          </w:p>
        </w:tc>
        <w:tc>
          <w:tcPr>
            <w:tcW w:w="1300" w:type="pct"/>
            <w:vAlign w:val="center"/>
          </w:tcPr>
          <w:p w14:paraId="34F6568E" w14:textId="77777777" w:rsidR="00D21861" w:rsidRPr="004D1479" w:rsidRDefault="00D21861" w:rsidP="00937AC7">
            <w:pPr>
              <w:pStyle w:val="Tabletext"/>
              <w:jc w:val="center"/>
            </w:pPr>
            <w:r w:rsidRPr="004D1479">
              <w:t>RHO_01.TXT</w:t>
            </w:r>
          </w:p>
        </w:tc>
      </w:tr>
      <w:tr w:rsidR="00D21861" w:rsidRPr="004D1479" w14:paraId="01B03B0A" w14:textId="77777777" w:rsidTr="00DC7A36">
        <w:trPr>
          <w:jc w:val="center"/>
        </w:trPr>
        <w:tc>
          <w:tcPr>
            <w:tcW w:w="292" w:type="pct"/>
            <w:vMerge/>
          </w:tcPr>
          <w:p w14:paraId="258FBBEB" w14:textId="77777777" w:rsidR="00D21861" w:rsidRPr="004D1479" w:rsidRDefault="00D21861" w:rsidP="00937AC7">
            <w:pPr>
              <w:pStyle w:val="Tabletext"/>
              <w:jc w:val="center"/>
            </w:pPr>
          </w:p>
        </w:tc>
        <w:tc>
          <w:tcPr>
            <w:tcW w:w="810" w:type="pct"/>
            <w:vAlign w:val="center"/>
          </w:tcPr>
          <w:p w14:paraId="1628DC53" w14:textId="765D780F" w:rsidR="00D21861" w:rsidRPr="004D1479" w:rsidRDefault="00D21861" w:rsidP="00937AC7">
            <w:pPr>
              <w:pStyle w:val="Tabletext"/>
              <w:jc w:val="center"/>
            </w:pPr>
            <w:r w:rsidRPr="004D1479">
              <w:t>0</w:t>
            </w:r>
            <w:r w:rsidR="00B6631B" w:rsidRPr="004D1479">
              <w:t>,</w:t>
            </w:r>
            <w:r w:rsidRPr="004D1479">
              <w:t>2%</w:t>
            </w:r>
          </w:p>
        </w:tc>
        <w:tc>
          <w:tcPr>
            <w:tcW w:w="1299" w:type="pct"/>
            <w:vAlign w:val="center"/>
          </w:tcPr>
          <w:p w14:paraId="3899073D" w14:textId="77777777" w:rsidR="00D21861" w:rsidRPr="004D1479" w:rsidRDefault="00D21861" w:rsidP="00937AC7">
            <w:pPr>
              <w:pStyle w:val="Tabletext"/>
              <w:jc w:val="center"/>
            </w:pPr>
            <w:r w:rsidRPr="004D1479">
              <w:t>P_02.TXT</w:t>
            </w:r>
          </w:p>
        </w:tc>
        <w:tc>
          <w:tcPr>
            <w:tcW w:w="1299" w:type="pct"/>
            <w:vAlign w:val="center"/>
          </w:tcPr>
          <w:p w14:paraId="61B773A5" w14:textId="77777777" w:rsidR="00D21861" w:rsidRPr="004D1479" w:rsidRDefault="00D21861" w:rsidP="00937AC7">
            <w:pPr>
              <w:pStyle w:val="Tabletext"/>
              <w:jc w:val="center"/>
            </w:pPr>
            <w:r w:rsidRPr="004D1479">
              <w:t>T_02.TXT</w:t>
            </w:r>
          </w:p>
        </w:tc>
        <w:tc>
          <w:tcPr>
            <w:tcW w:w="1300" w:type="pct"/>
            <w:vAlign w:val="center"/>
          </w:tcPr>
          <w:p w14:paraId="55DC5B87" w14:textId="77777777" w:rsidR="00D21861" w:rsidRPr="004D1479" w:rsidRDefault="00D21861" w:rsidP="00937AC7">
            <w:pPr>
              <w:pStyle w:val="Tabletext"/>
              <w:jc w:val="center"/>
            </w:pPr>
            <w:r w:rsidRPr="004D1479">
              <w:t>RHO_02.TXT</w:t>
            </w:r>
          </w:p>
        </w:tc>
      </w:tr>
      <w:tr w:rsidR="00D21861" w:rsidRPr="004D1479" w14:paraId="3428474B" w14:textId="77777777" w:rsidTr="00DC7A36">
        <w:trPr>
          <w:jc w:val="center"/>
        </w:trPr>
        <w:tc>
          <w:tcPr>
            <w:tcW w:w="292" w:type="pct"/>
            <w:vMerge/>
          </w:tcPr>
          <w:p w14:paraId="60D59ECF" w14:textId="77777777" w:rsidR="00D21861" w:rsidRPr="004D1479" w:rsidRDefault="00D21861" w:rsidP="00937AC7">
            <w:pPr>
              <w:pStyle w:val="Tabletext"/>
              <w:jc w:val="center"/>
            </w:pPr>
          </w:p>
        </w:tc>
        <w:tc>
          <w:tcPr>
            <w:tcW w:w="810" w:type="pct"/>
            <w:vAlign w:val="center"/>
          </w:tcPr>
          <w:p w14:paraId="7E3A6388" w14:textId="381D9A0B" w:rsidR="00D21861" w:rsidRPr="004D1479" w:rsidRDefault="00D21861" w:rsidP="00937AC7">
            <w:pPr>
              <w:pStyle w:val="Tabletext"/>
              <w:jc w:val="center"/>
            </w:pPr>
            <w:r w:rsidRPr="004D1479">
              <w:t>0</w:t>
            </w:r>
            <w:r w:rsidR="00B6631B" w:rsidRPr="004D1479">
              <w:t>,</w:t>
            </w:r>
            <w:r w:rsidRPr="004D1479">
              <w:t>3%</w:t>
            </w:r>
          </w:p>
        </w:tc>
        <w:tc>
          <w:tcPr>
            <w:tcW w:w="1299" w:type="pct"/>
            <w:vAlign w:val="center"/>
          </w:tcPr>
          <w:p w14:paraId="210964AD" w14:textId="77777777" w:rsidR="00D21861" w:rsidRPr="004D1479" w:rsidRDefault="00D21861" w:rsidP="00937AC7">
            <w:pPr>
              <w:pStyle w:val="Tabletext"/>
              <w:jc w:val="center"/>
            </w:pPr>
            <w:r w:rsidRPr="004D1479">
              <w:t>P_03.TXT</w:t>
            </w:r>
          </w:p>
        </w:tc>
        <w:tc>
          <w:tcPr>
            <w:tcW w:w="1299" w:type="pct"/>
            <w:vAlign w:val="center"/>
          </w:tcPr>
          <w:p w14:paraId="0067F587" w14:textId="77777777" w:rsidR="00D21861" w:rsidRPr="004D1479" w:rsidRDefault="00D21861" w:rsidP="00937AC7">
            <w:pPr>
              <w:pStyle w:val="Tabletext"/>
              <w:jc w:val="center"/>
            </w:pPr>
            <w:r w:rsidRPr="004D1479">
              <w:t>T_03.TXT</w:t>
            </w:r>
          </w:p>
        </w:tc>
        <w:tc>
          <w:tcPr>
            <w:tcW w:w="1300" w:type="pct"/>
            <w:vAlign w:val="center"/>
          </w:tcPr>
          <w:p w14:paraId="2F42E3C2" w14:textId="77777777" w:rsidR="00D21861" w:rsidRPr="004D1479" w:rsidRDefault="00D21861" w:rsidP="00937AC7">
            <w:pPr>
              <w:pStyle w:val="Tabletext"/>
              <w:jc w:val="center"/>
            </w:pPr>
            <w:r w:rsidRPr="004D1479">
              <w:t>RHO_03.TXT</w:t>
            </w:r>
          </w:p>
        </w:tc>
      </w:tr>
      <w:tr w:rsidR="00D21861" w:rsidRPr="004D1479" w14:paraId="35EFDF4C" w14:textId="77777777" w:rsidTr="00DC7A36">
        <w:trPr>
          <w:jc w:val="center"/>
        </w:trPr>
        <w:tc>
          <w:tcPr>
            <w:tcW w:w="292" w:type="pct"/>
            <w:vMerge/>
          </w:tcPr>
          <w:p w14:paraId="0843EADB" w14:textId="77777777" w:rsidR="00D21861" w:rsidRPr="004D1479" w:rsidRDefault="00D21861" w:rsidP="00937AC7">
            <w:pPr>
              <w:pStyle w:val="Tabletext"/>
              <w:jc w:val="center"/>
            </w:pPr>
          </w:p>
        </w:tc>
        <w:tc>
          <w:tcPr>
            <w:tcW w:w="810" w:type="pct"/>
            <w:vAlign w:val="center"/>
          </w:tcPr>
          <w:p w14:paraId="30958889" w14:textId="61004019" w:rsidR="00D21861" w:rsidRPr="004D1479" w:rsidRDefault="00D21861" w:rsidP="00937AC7">
            <w:pPr>
              <w:pStyle w:val="Tabletext"/>
              <w:jc w:val="center"/>
            </w:pPr>
            <w:r w:rsidRPr="004D1479">
              <w:t>0</w:t>
            </w:r>
            <w:r w:rsidR="00B6631B" w:rsidRPr="004D1479">
              <w:t>,</w:t>
            </w:r>
            <w:r w:rsidRPr="004D1479">
              <w:t>5%</w:t>
            </w:r>
          </w:p>
        </w:tc>
        <w:tc>
          <w:tcPr>
            <w:tcW w:w="1299" w:type="pct"/>
            <w:vAlign w:val="center"/>
          </w:tcPr>
          <w:p w14:paraId="73A3B35A" w14:textId="77777777" w:rsidR="00D21861" w:rsidRPr="004D1479" w:rsidRDefault="00D21861" w:rsidP="00937AC7">
            <w:pPr>
              <w:pStyle w:val="Tabletext"/>
              <w:jc w:val="center"/>
            </w:pPr>
            <w:r w:rsidRPr="004D1479">
              <w:t>P_05.TXT</w:t>
            </w:r>
          </w:p>
        </w:tc>
        <w:tc>
          <w:tcPr>
            <w:tcW w:w="1299" w:type="pct"/>
            <w:vAlign w:val="center"/>
          </w:tcPr>
          <w:p w14:paraId="6A247DC0" w14:textId="77777777" w:rsidR="00D21861" w:rsidRPr="004D1479" w:rsidRDefault="00D21861" w:rsidP="00937AC7">
            <w:pPr>
              <w:pStyle w:val="Tabletext"/>
              <w:jc w:val="center"/>
            </w:pPr>
            <w:r w:rsidRPr="004D1479">
              <w:t>T_05.TXT</w:t>
            </w:r>
          </w:p>
        </w:tc>
        <w:tc>
          <w:tcPr>
            <w:tcW w:w="1300" w:type="pct"/>
            <w:vAlign w:val="center"/>
          </w:tcPr>
          <w:p w14:paraId="14F92AE9" w14:textId="77777777" w:rsidR="00D21861" w:rsidRPr="004D1479" w:rsidRDefault="00D21861" w:rsidP="00937AC7">
            <w:pPr>
              <w:pStyle w:val="Tabletext"/>
              <w:jc w:val="center"/>
            </w:pPr>
            <w:r w:rsidRPr="004D1479">
              <w:t>RHO_05.TXT</w:t>
            </w:r>
          </w:p>
        </w:tc>
      </w:tr>
      <w:tr w:rsidR="00D21861" w:rsidRPr="004D1479" w14:paraId="308FD993" w14:textId="77777777" w:rsidTr="00DC7A36">
        <w:trPr>
          <w:jc w:val="center"/>
        </w:trPr>
        <w:tc>
          <w:tcPr>
            <w:tcW w:w="292" w:type="pct"/>
            <w:vMerge/>
          </w:tcPr>
          <w:p w14:paraId="4E56385B" w14:textId="77777777" w:rsidR="00D21861" w:rsidRPr="004D1479" w:rsidRDefault="00D21861" w:rsidP="00937AC7">
            <w:pPr>
              <w:pStyle w:val="Tabletext"/>
              <w:jc w:val="center"/>
            </w:pPr>
          </w:p>
        </w:tc>
        <w:tc>
          <w:tcPr>
            <w:tcW w:w="810" w:type="pct"/>
            <w:vAlign w:val="center"/>
          </w:tcPr>
          <w:p w14:paraId="5CBCDB6A" w14:textId="77777777" w:rsidR="00D21861" w:rsidRPr="004D1479" w:rsidRDefault="00D21861" w:rsidP="00937AC7">
            <w:pPr>
              <w:pStyle w:val="Tabletext"/>
              <w:jc w:val="center"/>
            </w:pPr>
            <w:r w:rsidRPr="004D1479">
              <w:t>1%</w:t>
            </w:r>
          </w:p>
        </w:tc>
        <w:tc>
          <w:tcPr>
            <w:tcW w:w="1299" w:type="pct"/>
            <w:vAlign w:val="center"/>
          </w:tcPr>
          <w:p w14:paraId="543A61F9" w14:textId="77777777" w:rsidR="00D21861" w:rsidRPr="004D1479" w:rsidRDefault="00D21861" w:rsidP="00937AC7">
            <w:pPr>
              <w:pStyle w:val="Tabletext"/>
              <w:jc w:val="center"/>
            </w:pPr>
            <w:r w:rsidRPr="004D1479">
              <w:t>P_1.TXT</w:t>
            </w:r>
          </w:p>
        </w:tc>
        <w:tc>
          <w:tcPr>
            <w:tcW w:w="1299" w:type="pct"/>
            <w:vAlign w:val="center"/>
          </w:tcPr>
          <w:p w14:paraId="5ECD7FF2" w14:textId="77777777" w:rsidR="00D21861" w:rsidRPr="004D1479" w:rsidRDefault="00D21861" w:rsidP="00937AC7">
            <w:pPr>
              <w:pStyle w:val="Tabletext"/>
              <w:jc w:val="center"/>
            </w:pPr>
            <w:r w:rsidRPr="004D1479">
              <w:t>T_1.TXT</w:t>
            </w:r>
          </w:p>
        </w:tc>
        <w:tc>
          <w:tcPr>
            <w:tcW w:w="1300" w:type="pct"/>
            <w:vAlign w:val="center"/>
          </w:tcPr>
          <w:p w14:paraId="0CB255BD" w14:textId="77777777" w:rsidR="00D21861" w:rsidRPr="004D1479" w:rsidRDefault="00D21861" w:rsidP="00937AC7">
            <w:pPr>
              <w:pStyle w:val="Tabletext"/>
              <w:jc w:val="center"/>
            </w:pPr>
            <w:r w:rsidRPr="004D1479">
              <w:t>RHO_1.TXT</w:t>
            </w:r>
          </w:p>
        </w:tc>
      </w:tr>
      <w:tr w:rsidR="00D21861" w:rsidRPr="004D1479" w14:paraId="49302EB5" w14:textId="77777777" w:rsidTr="00DC7A36">
        <w:trPr>
          <w:jc w:val="center"/>
        </w:trPr>
        <w:tc>
          <w:tcPr>
            <w:tcW w:w="292" w:type="pct"/>
            <w:vMerge/>
          </w:tcPr>
          <w:p w14:paraId="199AB2CC" w14:textId="77777777" w:rsidR="00D21861" w:rsidRPr="004D1479" w:rsidRDefault="00D21861" w:rsidP="00937AC7">
            <w:pPr>
              <w:pStyle w:val="Tabletext"/>
              <w:jc w:val="center"/>
            </w:pPr>
          </w:p>
        </w:tc>
        <w:tc>
          <w:tcPr>
            <w:tcW w:w="810" w:type="pct"/>
            <w:vAlign w:val="center"/>
          </w:tcPr>
          <w:p w14:paraId="5ECA0025" w14:textId="77777777" w:rsidR="00D21861" w:rsidRPr="004D1479" w:rsidRDefault="00D21861" w:rsidP="00937AC7">
            <w:pPr>
              <w:pStyle w:val="Tabletext"/>
              <w:jc w:val="center"/>
            </w:pPr>
            <w:r w:rsidRPr="004D1479">
              <w:t>2%</w:t>
            </w:r>
          </w:p>
        </w:tc>
        <w:tc>
          <w:tcPr>
            <w:tcW w:w="1299" w:type="pct"/>
            <w:vAlign w:val="center"/>
          </w:tcPr>
          <w:p w14:paraId="06746296" w14:textId="77777777" w:rsidR="00D21861" w:rsidRPr="004D1479" w:rsidRDefault="00D21861" w:rsidP="00937AC7">
            <w:pPr>
              <w:pStyle w:val="Tabletext"/>
              <w:jc w:val="center"/>
            </w:pPr>
            <w:r w:rsidRPr="004D1479">
              <w:t>P_2.TXT</w:t>
            </w:r>
          </w:p>
        </w:tc>
        <w:tc>
          <w:tcPr>
            <w:tcW w:w="1299" w:type="pct"/>
            <w:vAlign w:val="center"/>
          </w:tcPr>
          <w:p w14:paraId="39F6D17C" w14:textId="77777777" w:rsidR="00D21861" w:rsidRPr="004D1479" w:rsidRDefault="00D21861" w:rsidP="00937AC7">
            <w:pPr>
              <w:pStyle w:val="Tabletext"/>
              <w:jc w:val="center"/>
            </w:pPr>
            <w:r w:rsidRPr="004D1479">
              <w:t>T_2.TXT</w:t>
            </w:r>
          </w:p>
        </w:tc>
        <w:tc>
          <w:tcPr>
            <w:tcW w:w="1300" w:type="pct"/>
            <w:vAlign w:val="center"/>
          </w:tcPr>
          <w:p w14:paraId="4CCF5657" w14:textId="77777777" w:rsidR="00D21861" w:rsidRPr="004D1479" w:rsidRDefault="00D21861" w:rsidP="00937AC7">
            <w:pPr>
              <w:pStyle w:val="Tabletext"/>
              <w:jc w:val="center"/>
            </w:pPr>
            <w:r w:rsidRPr="004D1479">
              <w:t>RHO_2.TXT</w:t>
            </w:r>
          </w:p>
        </w:tc>
      </w:tr>
      <w:tr w:rsidR="00D21861" w:rsidRPr="004D1479" w14:paraId="3E45C7B8" w14:textId="77777777" w:rsidTr="00DC7A36">
        <w:trPr>
          <w:jc w:val="center"/>
        </w:trPr>
        <w:tc>
          <w:tcPr>
            <w:tcW w:w="292" w:type="pct"/>
            <w:vMerge/>
          </w:tcPr>
          <w:p w14:paraId="587CAD32" w14:textId="77777777" w:rsidR="00D21861" w:rsidRPr="004D1479" w:rsidRDefault="00D21861" w:rsidP="00937AC7">
            <w:pPr>
              <w:pStyle w:val="Tabletext"/>
              <w:jc w:val="center"/>
            </w:pPr>
          </w:p>
        </w:tc>
        <w:tc>
          <w:tcPr>
            <w:tcW w:w="810" w:type="pct"/>
            <w:vAlign w:val="center"/>
          </w:tcPr>
          <w:p w14:paraId="420D3007" w14:textId="77777777" w:rsidR="00D21861" w:rsidRPr="004D1479" w:rsidRDefault="00D21861" w:rsidP="00937AC7">
            <w:pPr>
              <w:pStyle w:val="Tabletext"/>
              <w:jc w:val="center"/>
            </w:pPr>
            <w:r w:rsidRPr="004D1479">
              <w:t>3%</w:t>
            </w:r>
          </w:p>
        </w:tc>
        <w:tc>
          <w:tcPr>
            <w:tcW w:w="1299" w:type="pct"/>
            <w:vAlign w:val="center"/>
          </w:tcPr>
          <w:p w14:paraId="0EF866B8" w14:textId="77777777" w:rsidR="00D21861" w:rsidRPr="004D1479" w:rsidRDefault="00D21861" w:rsidP="00937AC7">
            <w:pPr>
              <w:pStyle w:val="Tabletext"/>
              <w:jc w:val="center"/>
            </w:pPr>
            <w:r w:rsidRPr="004D1479">
              <w:t>P_3.TXT</w:t>
            </w:r>
          </w:p>
        </w:tc>
        <w:tc>
          <w:tcPr>
            <w:tcW w:w="1299" w:type="pct"/>
            <w:vAlign w:val="center"/>
          </w:tcPr>
          <w:p w14:paraId="6A896314" w14:textId="77777777" w:rsidR="00D21861" w:rsidRPr="004D1479" w:rsidRDefault="00D21861" w:rsidP="00937AC7">
            <w:pPr>
              <w:pStyle w:val="Tabletext"/>
              <w:jc w:val="center"/>
            </w:pPr>
            <w:r w:rsidRPr="004D1479">
              <w:t>T_3.TXT</w:t>
            </w:r>
          </w:p>
        </w:tc>
        <w:tc>
          <w:tcPr>
            <w:tcW w:w="1300" w:type="pct"/>
            <w:vAlign w:val="center"/>
          </w:tcPr>
          <w:p w14:paraId="33AAE5FC" w14:textId="77777777" w:rsidR="00D21861" w:rsidRPr="004D1479" w:rsidRDefault="00D21861" w:rsidP="00937AC7">
            <w:pPr>
              <w:pStyle w:val="Tabletext"/>
              <w:jc w:val="center"/>
            </w:pPr>
            <w:r w:rsidRPr="004D1479">
              <w:t>RHO_3.TXT</w:t>
            </w:r>
          </w:p>
        </w:tc>
      </w:tr>
      <w:tr w:rsidR="00D21861" w:rsidRPr="004D1479" w14:paraId="4B8CD22B" w14:textId="77777777" w:rsidTr="00DC7A36">
        <w:trPr>
          <w:jc w:val="center"/>
        </w:trPr>
        <w:tc>
          <w:tcPr>
            <w:tcW w:w="292" w:type="pct"/>
            <w:vMerge/>
          </w:tcPr>
          <w:p w14:paraId="160BA926" w14:textId="77777777" w:rsidR="00D21861" w:rsidRPr="004D1479" w:rsidRDefault="00D21861" w:rsidP="00937AC7">
            <w:pPr>
              <w:pStyle w:val="Tabletext"/>
              <w:jc w:val="center"/>
            </w:pPr>
          </w:p>
        </w:tc>
        <w:tc>
          <w:tcPr>
            <w:tcW w:w="810" w:type="pct"/>
            <w:vAlign w:val="center"/>
          </w:tcPr>
          <w:p w14:paraId="5864DF56" w14:textId="77777777" w:rsidR="00D21861" w:rsidRPr="004D1479" w:rsidRDefault="00D21861" w:rsidP="00937AC7">
            <w:pPr>
              <w:pStyle w:val="Tabletext"/>
              <w:jc w:val="center"/>
            </w:pPr>
            <w:r w:rsidRPr="004D1479">
              <w:t>5%</w:t>
            </w:r>
          </w:p>
        </w:tc>
        <w:tc>
          <w:tcPr>
            <w:tcW w:w="1299" w:type="pct"/>
            <w:vAlign w:val="center"/>
          </w:tcPr>
          <w:p w14:paraId="30D8B97D" w14:textId="77777777" w:rsidR="00D21861" w:rsidRPr="004D1479" w:rsidRDefault="00D21861" w:rsidP="00937AC7">
            <w:pPr>
              <w:pStyle w:val="Tabletext"/>
              <w:jc w:val="center"/>
            </w:pPr>
            <w:r w:rsidRPr="004D1479">
              <w:t>P_5.TXT</w:t>
            </w:r>
          </w:p>
        </w:tc>
        <w:tc>
          <w:tcPr>
            <w:tcW w:w="1299" w:type="pct"/>
            <w:vAlign w:val="center"/>
          </w:tcPr>
          <w:p w14:paraId="0550C2AF" w14:textId="77777777" w:rsidR="00D21861" w:rsidRPr="004D1479" w:rsidRDefault="00D21861" w:rsidP="00937AC7">
            <w:pPr>
              <w:pStyle w:val="Tabletext"/>
              <w:jc w:val="center"/>
            </w:pPr>
            <w:r w:rsidRPr="004D1479">
              <w:t>T_5.TXT</w:t>
            </w:r>
          </w:p>
        </w:tc>
        <w:tc>
          <w:tcPr>
            <w:tcW w:w="1300" w:type="pct"/>
            <w:vAlign w:val="center"/>
          </w:tcPr>
          <w:p w14:paraId="064977FD" w14:textId="77777777" w:rsidR="00D21861" w:rsidRPr="004D1479" w:rsidRDefault="00D21861" w:rsidP="00937AC7">
            <w:pPr>
              <w:pStyle w:val="Tabletext"/>
              <w:jc w:val="center"/>
            </w:pPr>
            <w:r w:rsidRPr="004D1479">
              <w:t>RHO_5.TXT</w:t>
            </w:r>
          </w:p>
        </w:tc>
      </w:tr>
      <w:tr w:rsidR="00D21861" w:rsidRPr="004D1479" w14:paraId="6AB1ED7F" w14:textId="77777777" w:rsidTr="00DC7A36">
        <w:trPr>
          <w:jc w:val="center"/>
        </w:trPr>
        <w:tc>
          <w:tcPr>
            <w:tcW w:w="292" w:type="pct"/>
            <w:vMerge/>
          </w:tcPr>
          <w:p w14:paraId="74678A5E" w14:textId="77777777" w:rsidR="00D21861" w:rsidRPr="004D1479" w:rsidRDefault="00D21861" w:rsidP="00937AC7">
            <w:pPr>
              <w:pStyle w:val="Tabletext"/>
              <w:jc w:val="center"/>
            </w:pPr>
          </w:p>
        </w:tc>
        <w:tc>
          <w:tcPr>
            <w:tcW w:w="810" w:type="pct"/>
            <w:vAlign w:val="center"/>
          </w:tcPr>
          <w:p w14:paraId="433434AE" w14:textId="77777777" w:rsidR="00D21861" w:rsidRPr="004D1479" w:rsidRDefault="00D21861" w:rsidP="00937AC7">
            <w:pPr>
              <w:pStyle w:val="Tabletext"/>
              <w:jc w:val="center"/>
            </w:pPr>
            <w:r w:rsidRPr="004D1479">
              <w:t>10%</w:t>
            </w:r>
          </w:p>
        </w:tc>
        <w:tc>
          <w:tcPr>
            <w:tcW w:w="1299" w:type="pct"/>
            <w:vAlign w:val="center"/>
          </w:tcPr>
          <w:p w14:paraId="44D5CCDB" w14:textId="77777777" w:rsidR="00D21861" w:rsidRPr="004D1479" w:rsidRDefault="00D21861" w:rsidP="00937AC7">
            <w:pPr>
              <w:pStyle w:val="Tabletext"/>
              <w:jc w:val="center"/>
            </w:pPr>
            <w:r w:rsidRPr="004D1479">
              <w:t>P_10.TXT</w:t>
            </w:r>
          </w:p>
        </w:tc>
        <w:tc>
          <w:tcPr>
            <w:tcW w:w="1299" w:type="pct"/>
            <w:vAlign w:val="center"/>
          </w:tcPr>
          <w:p w14:paraId="5920B8A3" w14:textId="77777777" w:rsidR="00D21861" w:rsidRPr="004D1479" w:rsidRDefault="00D21861" w:rsidP="00937AC7">
            <w:pPr>
              <w:pStyle w:val="Tabletext"/>
              <w:jc w:val="center"/>
            </w:pPr>
            <w:r w:rsidRPr="004D1479">
              <w:t>T_10.TXT</w:t>
            </w:r>
          </w:p>
        </w:tc>
        <w:tc>
          <w:tcPr>
            <w:tcW w:w="1300" w:type="pct"/>
            <w:vAlign w:val="center"/>
          </w:tcPr>
          <w:p w14:paraId="57581F34" w14:textId="77777777" w:rsidR="00D21861" w:rsidRPr="004D1479" w:rsidRDefault="00D21861" w:rsidP="00937AC7">
            <w:pPr>
              <w:pStyle w:val="Tabletext"/>
              <w:jc w:val="center"/>
            </w:pPr>
            <w:r w:rsidRPr="004D1479">
              <w:t>RHO_10.TXT</w:t>
            </w:r>
          </w:p>
        </w:tc>
      </w:tr>
      <w:tr w:rsidR="00D21861" w:rsidRPr="004D1479" w14:paraId="10DF6567" w14:textId="77777777" w:rsidTr="00DC7A36">
        <w:trPr>
          <w:jc w:val="center"/>
        </w:trPr>
        <w:tc>
          <w:tcPr>
            <w:tcW w:w="292" w:type="pct"/>
            <w:vMerge/>
          </w:tcPr>
          <w:p w14:paraId="46F118A6" w14:textId="77777777" w:rsidR="00D21861" w:rsidRPr="004D1479" w:rsidRDefault="00D21861" w:rsidP="00937AC7">
            <w:pPr>
              <w:pStyle w:val="Tabletext"/>
              <w:jc w:val="center"/>
            </w:pPr>
          </w:p>
        </w:tc>
        <w:tc>
          <w:tcPr>
            <w:tcW w:w="810" w:type="pct"/>
            <w:vAlign w:val="center"/>
          </w:tcPr>
          <w:p w14:paraId="2A4B6748" w14:textId="77777777" w:rsidR="00D21861" w:rsidRPr="004D1479" w:rsidRDefault="00D21861" w:rsidP="00937AC7">
            <w:pPr>
              <w:pStyle w:val="Tabletext"/>
              <w:jc w:val="center"/>
            </w:pPr>
            <w:r w:rsidRPr="004D1479">
              <w:t>20%</w:t>
            </w:r>
          </w:p>
        </w:tc>
        <w:tc>
          <w:tcPr>
            <w:tcW w:w="1299" w:type="pct"/>
            <w:vAlign w:val="center"/>
          </w:tcPr>
          <w:p w14:paraId="29C5F9DE" w14:textId="77777777" w:rsidR="00D21861" w:rsidRPr="004D1479" w:rsidRDefault="00D21861" w:rsidP="00937AC7">
            <w:pPr>
              <w:pStyle w:val="Tabletext"/>
              <w:jc w:val="center"/>
            </w:pPr>
            <w:r w:rsidRPr="004D1479">
              <w:t>P_20.TXT</w:t>
            </w:r>
          </w:p>
        </w:tc>
        <w:tc>
          <w:tcPr>
            <w:tcW w:w="1299" w:type="pct"/>
            <w:vAlign w:val="center"/>
          </w:tcPr>
          <w:p w14:paraId="2B0F82C8" w14:textId="77777777" w:rsidR="00D21861" w:rsidRPr="004D1479" w:rsidRDefault="00D21861" w:rsidP="00937AC7">
            <w:pPr>
              <w:pStyle w:val="Tabletext"/>
              <w:jc w:val="center"/>
            </w:pPr>
            <w:r w:rsidRPr="004D1479">
              <w:t>T_20.TXT</w:t>
            </w:r>
          </w:p>
        </w:tc>
        <w:tc>
          <w:tcPr>
            <w:tcW w:w="1300" w:type="pct"/>
            <w:vAlign w:val="center"/>
          </w:tcPr>
          <w:p w14:paraId="0D18F0ED" w14:textId="77777777" w:rsidR="00D21861" w:rsidRPr="004D1479" w:rsidRDefault="00D21861" w:rsidP="00937AC7">
            <w:pPr>
              <w:pStyle w:val="Tabletext"/>
              <w:jc w:val="center"/>
            </w:pPr>
            <w:r w:rsidRPr="004D1479">
              <w:t>RHO_20.TXT</w:t>
            </w:r>
          </w:p>
        </w:tc>
      </w:tr>
      <w:tr w:rsidR="00D21861" w:rsidRPr="004D1479" w14:paraId="57D0D11F" w14:textId="77777777" w:rsidTr="00DC7A36">
        <w:trPr>
          <w:jc w:val="center"/>
        </w:trPr>
        <w:tc>
          <w:tcPr>
            <w:tcW w:w="292" w:type="pct"/>
            <w:vMerge/>
          </w:tcPr>
          <w:p w14:paraId="6541E7D3" w14:textId="77777777" w:rsidR="00D21861" w:rsidRPr="004D1479" w:rsidRDefault="00D21861" w:rsidP="00937AC7">
            <w:pPr>
              <w:pStyle w:val="Tabletext"/>
              <w:jc w:val="center"/>
            </w:pPr>
          </w:p>
        </w:tc>
        <w:tc>
          <w:tcPr>
            <w:tcW w:w="810" w:type="pct"/>
            <w:vAlign w:val="center"/>
          </w:tcPr>
          <w:p w14:paraId="2C676777" w14:textId="77777777" w:rsidR="00D21861" w:rsidRPr="004D1479" w:rsidRDefault="00D21861" w:rsidP="00937AC7">
            <w:pPr>
              <w:pStyle w:val="Tabletext"/>
              <w:jc w:val="center"/>
            </w:pPr>
            <w:r w:rsidRPr="004D1479">
              <w:t>30%</w:t>
            </w:r>
          </w:p>
        </w:tc>
        <w:tc>
          <w:tcPr>
            <w:tcW w:w="1299" w:type="pct"/>
            <w:vAlign w:val="center"/>
          </w:tcPr>
          <w:p w14:paraId="15F90398" w14:textId="77777777" w:rsidR="00D21861" w:rsidRPr="004D1479" w:rsidRDefault="00D21861" w:rsidP="00937AC7">
            <w:pPr>
              <w:pStyle w:val="Tabletext"/>
              <w:jc w:val="center"/>
            </w:pPr>
            <w:r w:rsidRPr="004D1479">
              <w:t>P_30.TXT</w:t>
            </w:r>
          </w:p>
        </w:tc>
        <w:tc>
          <w:tcPr>
            <w:tcW w:w="1299" w:type="pct"/>
            <w:vAlign w:val="center"/>
          </w:tcPr>
          <w:p w14:paraId="0D0B9D03" w14:textId="77777777" w:rsidR="00D21861" w:rsidRPr="004D1479" w:rsidRDefault="00D21861" w:rsidP="00937AC7">
            <w:pPr>
              <w:pStyle w:val="Tabletext"/>
              <w:jc w:val="center"/>
            </w:pPr>
            <w:r w:rsidRPr="004D1479">
              <w:t>T_30.TXT</w:t>
            </w:r>
          </w:p>
        </w:tc>
        <w:tc>
          <w:tcPr>
            <w:tcW w:w="1300" w:type="pct"/>
            <w:vAlign w:val="center"/>
          </w:tcPr>
          <w:p w14:paraId="119337D0" w14:textId="77777777" w:rsidR="00D21861" w:rsidRPr="004D1479" w:rsidRDefault="00D21861" w:rsidP="00937AC7">
            <w:pPr>
              <w:pStyle w:val="Tabletext"/>
              <w:jc w:val="center"/>
            </w:pPr>
            <w:r w:rsidRPr="004D1479">
              <w:t>RHO_30.TXT</w:t>
            </w:r>
          </w:p>
        </w:tc>
      </w:tr>
      <w:tr w:rsidR="00D21861" w:rsidRPr="004D1479" w14:paraId="18242F47" w14:textId="77777777" w:rsidTr="00DC7A36">
        <w:trPr>
          <w:jc w:val="center"/>
        </w:trPr>
        <w:tc>
          <w:tcPr>
            <w:tcW w:w="292" w:type="pct"/>
            <w:vMerge/>
          </w:tcPr>
          <w:p w14:paraId="00F372B3" w14:textId="77777777" w:rsidR="00D21861" w:rsidRPr="004D1479" w:rsidRDefault="00D21861" w:rsidP="00937AC7">
            <w:pPr>
              <w:pStyle w:val="Tabletext"/>
              <w:jc w:val="center"/>
            </w:pPr>
          </w:p>
        </w:tc>
        <w:tc>
          <w:tcPr>
            <w:tcW w:w="810" w:type="pct"/>
            <w:vAlign w:val="center"/>
          </w:tcPr>
          <w:p w14:paraId="1683E7BD" w14:textId="77777777" w:rsidR="00D21861" w:rsidRPr="004D1479" w:rsidRDefault="00D21861" w:rsidP="00937AC7">
            <w:pPr>
              <w:pStyle w:val="Tabletext"/>
              <w:jc w:val="center"/>
            </w:pPr>
            <w:r w:rsidRPr="004D1479">
              <w:t>50%</w:t>
            </w:r>
          </w:p>
        </w:tc>
        <w:tc>
          <w:tcPr>
            <w:tcW w:w="1299" w:type="pct"/>
            <w:vAlign w:val="center"/>
          </w:tcPr>
          <w:p w14:paraId="5D5E05AA" w14:textId="77777777" w:rsidR="00D21861" w:rsidRPr="004D1479" w:rsidRDefault="00D21861" w:rsidP="00937AC7">
            <w:pPr>
              <w:pStyle w:val="Tabletext"/>
              <w:jc w:val="center"/>
            </w:pPr>
            <w:r w:rsidRPr="004D1479">
              <w:t>P_50.TXT</w:t>
            </w:r>
          </w:p>
        </w:tc>
        <w:tc>
          <w:tcPr>
            <w:tcW w:w="1299" w:type="pct"/>
            <w:vAlign w:val="center"/>
          </w:tcPr>
          <w:p w14:paraId="7B0C4573" w14:textId="77777777" w:rsidR="00D21861" w:rsidRPr="004D1479" w:rsidRDefault="00D21861" w:rsidP="00937AC7">
            <w:pPr>
              <w:pStyle w:val="Tabletext"/>
              <w:jc w:val="center"/>
            </w:pPr>
            <w:r w:rsidRPr="004D1479">
              <w:t>T_50.TXT</w:t>
            </w:r>
          </w:p>
        </w:tc>
        <w:tc>
          <w:tcPr>
            <w:tcW w:w="1300" w:type="pct"/>
            <w:vAlign w:val="center"/>
          </w:tcPr>
          <w:p w14:paraId="20D14A82" w14:textId="77777777" w:rsidR="00D21861" w:rsidRPr="004D1479" w:rsidRDefault="00D21861" w:rsidP="00937AC7">
            <w:pPr>
              <w:pStyle w:val="Tabletext"/>
              <w:jc w:val="center"/>
            </w:pPr>
            <w:r w:rsidRPr="004D1479">
              <w:t>RHO_50.TXT</w:t>
            </w:r>
          </w:p>
        </w:tc>
      </w:tr>
      <w:tr w:rsidR="00D21861" w:rsidRPr="004D1479" w14:paraId="1B8408B7" w14:textId="77777777" w:rsidTr="00DC7A36">
        <w:trPr>
          <w:jc w:val="center"/>
        </w:trPr>
        <w:tc>
          <w:tcPr>
            <w:tcW w:w="292" w:type="pct"/>
            <w:vMerge/>
          </w:tcPr>
          <w:p w14:paraId="3F36664C" w14:textId="77777777" w:rsidR="00D21861" w:rsidRPr="004D1479" w:rsidRDefault="00D21861" w:rsidP="00937AC7">
            <w:pPr>
              <w:pStyle w:val="Tabletext"/>
              <w:jc w:val="center"/>
            </w:pPr>
          </w:p>
        </w:tc>
        <w:tc>
          <w:tcPr>
            <w:tcW w:w="810" w:type="pct"/>
            <w:vAlign w:val="center"/>
          </w:tcPr>
          <w:p w14:paraId="24FF5198" w14:textId="77777777" w:rsidR="00D21861" w:rsidRPr="004D1479" w:rsidRDefault="00D21861" w:rsidP="00937AC7">
            <w:pPr>
              <w:pStyle w:val="Tabletext"/>
              <w:jc w:val="center"/>
            </w:pPr>
            <w:r w:rsidRPr="004D1479">
              <w:t>60%</w:t>
            </w:r>
          </w:p>
        </w:tc>
        <w:tc>
          <w:tcPr>
            <w:tcW w:w="1299" w:type="pct"/>
            <w:vAlign w:val="center"/>
          </w:tcPr>
          <w:p w14:paraId="71EA01D7" w14:textId="77777777" w:rsidR="00D21861" w:rsidRPr="004D1479" w:rsidRDefault="00D21861" w:rsidP="00937AC7">
            <w:pPr>
              <w:pStyle w:val="Tabletext"/>
              <w:jc w:val="center"/>
            </w:pPr>
            <w:r w:rsidRPr="004D1479">
              <w:t>P_60.TXT</w:t>
            </w:r>
          </w:p>
        </w:tc>
        <w:tc>
          <w:tcPr>
            <w:tcW w:w="1299" w:type="pct"/>
            <w:vAlign w:val="center"/>
          </w:tcPr>
          <w:p w14:paraId="39559C34" w14:textId="77777777" w:rsidR="00D21861" w:rsidRPr="004D1479" w:rsidRDefault="00D21861" w:rsidP="00937AC7">
            <w:pPr>
              <w:pStyle w:val="Tabletext"/>
              <w:jc w:val="center"/>
            </w:pPr>
            <w:r w:rsidRPr="004D1479">
              <w:t>T_60.TXT</w:t>
            </w:r>
          </w:p>
        </w:tc>
        <w:tc>
          <w:tcPr>
            <w:tcW w:w="1300" w:type="pct"/>
            <w:vAlign w:val="center"/>
          </w:tcPr>
          <w:p w14:paraId="24563D8D" w14:textId="77777777" w:rsidR="00D21861" w:rsidRPr="004D1479" w:rsidRDefault="00D21861" w:rsidP="00937AC7">
            <w:pPr>
              <w:pStyle w:val="Tabletext"/>
              <w:jc w:val="center"/>
            </w:pPr>
            <w:r w:rsidRPr="004D1479">
              <w:t>RHO_60.TXT</w:t>
            </w:r>
          </w:p>
        </w:tc>
      </w:tr>
      <w:tr w:rsidR="00D21861" w:rsidRPr="004D1479" w14:paraId="2707FF53" w14:textId="77777777" w:rsidTr="00DC7A36">
        <w:trPr>
          <w:jc w:val="center"/>
        </w:trPr>
        <w:tc>
          <w:tcPr>
            <w:tcW w:w="292" w:type="pct"/>
            <w:vMerge/>
          </w:tcPr>
          <w:p w14:paraId="334F1AB0" w14:textId="77777777" w:rsidR="00D21861" w:rsidRPr="004D1479" w:rsidRDefault="00D21861" w:rsidP="00937AC7">
            <w:pPr>
              <w:pStyle w:val="Tabletext"/>
              <w:jc w:val="center"/>
            </w:pPr>
          </w:p>
        </w:tc>
        <w:tc>
          <w:tcPr>
            <w:tcW w:w="810" w:type="pct"/>
            <w:vAlign w:val="center"/>
          </w:tcPr>
          <w:p w14:paraId="7CBFB357" w14:textId="77777777" w:rsidR="00D21861" w:rsidRPr="004D1479" w:rsidRDefault="00D21861" w:rsidP="00937AC7">
            <w:pPr>
              <w:pStyle w:val="Tabletext"/>
              <w:jc w:val="center"/>
            </w:pPr>
            <w:r w:rsidRPr="004D1479">
              <w:t>70%</w:t>
            </w:r>
          </w:p>
        </w:tc>
        <w:tc>
          <w:tcPr>
            <w:tcW w:w="1299" w:type="pct"/>
            <w:vAlign w:val="center"/>
          </w:tcPr>
          <w:p w14:paraId="615015E7" w14:textId="77777777" w:rsidR="00D21861" w:rsidRPr="004D1479" w:rsidRDefault="00D21861" w:rsidP="00937AC7">
            <w:pPr>
              <w:pStyle w:val="Tabletext"/>
              <w:jc w:val="center"/>
            </w:pPr>
            <w:r w:rsidRPr="004D1479">
              <w:t>P_70.TXT</w:t>
            </w:r>
          </w:p>
        </w:tc>
        <w:tc>
          <w:tcPr>
            <w:tcW w:w="1299" w:type="pct"/>
            <w:vAlign w:val="center"/>
          </w:tcPr>
          <w:p w14:paraId="58651E27" w14:textId="77777777" w:rsidR="00D21861" w:rsidRPr="004D1479" w:rsidRDefault="00D21861" w:rsidP="00937AC7">
            <w:pPr>
              <w:pStyle w:val="Tabletext"/>
              <w:jc w:val="center"/>
            </w:pPr>
            <w:r w:rsidRPr="004D1479">
              <w:t>T_70.TXT</w:t>
            </w:r>
          </w:p>
        </w:tc>
        <w:tc>
          <w:tcPr>
            <w:tcW w:w="1300" w:type="pct"/>
            <w:vAlign w:val="center"/>
          </w:tcPr>
          <w:p w14:paraId="3A4292D6" w14:textId="77777777" w:rsidR="00D21861" w:rsidRPr="004D1479" w:rsidRDefault="00D21861" w:rsidP="00937AC7">
            <w:pPr>
              <w:pStyle w:val="Tabletext"/>
              <w:jc w:val="center"/>
            </w:pPr>
            <w:r w:rsidRPr="004D1479">
              <w:t>RHO_70.TXT</w:t>
            </w:r>
          </w:p>
        </w:tc>
      </w:tr>
      <w:tr w:rsidR="00D21861" w:rsidRPr="004D1479" w14:paraId="37A861F8" w14:textId="77777777" w:rsidTr="00DC7A36">
        <w:trPr>
          <w:jc w:val="center"/>
        </w:trPr>
        <w:tc>
          <w:tcPr>
            <w:tcW w:w="292" w:type="pct"/>
            <w:vMerge/>
          </w:tcPr>
          <w:p w14:paraId="78DAD5FC" w14:textId="77777777" w:rsidR="00D21861" w:rsidRPr="004D1479" w:rsidRDefault="00D21861" w:rsidP="00937AC7">
            <w:pPr>
              <w:pStyle w:val="Tabletext"/>
              <w:jc w:val="center"/>
            </w:pPr>
          </w:p>
        </w:tc>
        <w:tc>
          <w:tcPr>
            <w:tcW w:w="810" w:type="pct"/>
            <w:vAlign w:val="center"/>
          </w:tcPr>
          <w:p w14:paraId="7E5025A5" w14:textId="77777777" w:rsidR="00D21861" w:rsidRPr="004D1479" w:rsidRDefault="00D21861" w:rsidP="00937AC7">
            <w:pPr>
              <w:pStyle w:val="Tabletext"/>
              <w:jc w:val="center"/>
            </w:pPr>
            <w:r w:rsidRPr="004D1479">
              <w:t>80%</w:t>
            </w:r>
          </w:p>
        </w:tc>
        <w:tc>
          <w:tcPr>
            <w:tcW w:w="1299" w:type="pct"/>
            <w:vAlign w:val="center"/>
          </w:tcPr>
          <w:p w14:paraId="63C129F1" w14:textId="77777777" w:rsidR="00D21861" w:rsidRPr="004D1479" w:rsidRDefault="00D21861" w:rsidP="00937AC7">
            <w:pPr>
              <w:pStyle w:val="Tabletext"/>
              <w:jc w:val="center"/>
            </w:pPr>
            <w:r w:rsidRPr="004D1479">
              <w:t>P_80.TXT</w:t>
            </w:r>
          </w:p>
        </w:tc>
        <w:tc>
          <w:tcPr>
            <w:tcW w:w="1299" w:type="pct"/>
            <w:vAlign w:val="center"/>
          </w:tcPr>
          <w:p w14:paraId="0472FE43" w14:textId="77777777" w:rsidR="00D21861" w:rsidRPr="004D1479" w:rsidRDefault="00D21861" w:rsidP="00937AC7">
            <w:pPr>
              <w:pStyle w:val="Tabletext"/>
              <w:jc w:val="center"/>
            </w:pPr>
            <w:r w:rsidRPr="004D1479">
              <w:t>T_80.TXT</w:t>
            </w:r>
          </w:p>
        </w:tc>
        <w:tc>
          <w:tcPr>
            <w:tcW w:w="1300" w:type="pct"/>
            <w:vAlign w:val="center"/>
          </w:tcPr>
          <w:p w14:paraId="4A90FF8B" w14:textId="77777777" w:rsidR="00D21861" w:rsidRPr="004D1479" w:rsidRDefault="00D21861" w:rsidP="00937AC7">
            <w:pPr>
              <w:pStyle w:val="Tabletext"/>
              <w:jc w:val="center"/>
            </w:pPr>
            <w:r w:rsidRPr="004D1479">
              <w:t>RHO_80.TXT</w:t>
            </w:r>
          </w:p>
        </w:tc>
      </w:tr>
      <w:tr w:rsidR="00D21861" w:rsidRPr="004D1479" w14:paraId="63057BEF" w14:textId="77777777" w:rsidTr="00DC7A36">
        <w:trPr>
          <w:jc w:val="center"/>
        </w:trPr>
        <w:tc>
          <w:tcPr>
            <w:tcW w:w="292" w:type="pct"/>
            <w:vMerge/>
          </w:tcPr>
          <w:p w14:paraId="51C34534" w14:textId="77777777" w:rsidR="00D21861" w:rsidRPr="004D1479" w:rsidRDefault="00D21861" w:rsidP="00937AC7">
            <w:pPr>
              <w:pStyle w:val="Tabletext"/>
              <w:jc w:val="center"/>
            </w:pPr>
          </w:p>
        </w:tc>
        <w:tc>
          <w:tcPr>
            <w:tcW w:w="810" w:type="pct"/>
            <w:vAlign w:val="center"/>
          </w:tcPr>
          <w:p w14:paraId="4B42BB20" w14:textId="77777777" w:rsidR="00D21861" w:rsidRPr="004D1479" w:rsidRDefault="00D21861" w:rsidP="00937AC7">
            <w:pPr>
              <w:pStyle w:val="Tabletext"/>
              <w:jc w:val="center"/>
            </w:pPr>
            <w:r w:rsidRPr="004D1479">
              <w:t>90%</w:t>
            </w:r>
          </w:p>
        </w:tc>
        <w:tc>
          <w:tcPr>
            <w:tcW w:w="1299" w:type="pct"/>
            <w:vAlign w:val="center"/>
          </w:tcPr>
          <w:p w14:paraId="5A118F4B" w14:textId="77777777" w:rsidR="00D21861" w:rsidRPr="004D1479" w:rsidRDefault="00D21861" w:rsidP="00937AC7">
            <w:pPr>
              <w:pStyle w:val="Tabletext"/>
              <w:jc w:val="center"/>
            </w:pPr>
            <w:r w:rsidRPr="004D1479">
              <w:t>P_90.TXT</w:t>
            </w:r>
          </w:p>
        </w:tc>
        <w:tc>
          <w:tcPr>
            <w:tcW w:w="1299" w:type="pct"/>
            <w:vAlign w:val="center"/>
          </w:tcPr>
          <w:p w14:paraId="6EB313D3" w14:textId="77777777" w:rsidR="00D21861" w:rsidRPr="004D1479" w:rsidRDefault="00D21861" w:rsidP="00937AC7">
            <w:pPr>
              <w:pStyle w:val="Tabletext"/>
              <w:jc w:val="center"/>
            </w:pPr>
            <w:r w:rsidRPr="004D1479">
              <w:t>T_90.TXT</w:t>
            </w:r>
          </w:p>
        </w:tc>
        <w:tc>
          <w:tcPr>
            <w:tcW w:w="1300" w:type="pct"/>
            <w:vAlign w:val="center"/>
          </w:tcPr>
          <w:p w14:paraId="670C6ED9" w14:textId="77777777" w:rsidR="00D21861" w:rsidRPr="004D1479" w:rsidRDefault="00D21861" w:rsidP="00937AC7">
            <w:pPr>
              <w:pStyle w:val="Tabletext"/>
              <w:jc w:val="center"/>
            </w:pPr>
            <w:r w:rsidRPr="004D1479">
              <w:t>RHO_90.TXT</w:t>
            </w:r>
          </w:p>
        </w:tc>
      </w:tr>
      <w:tr w:rsidR="00D21861" w:rsidRPr="004D1479" w14:paraId="27F95DFB" w14:textId="77777777" w:rsidTr="00DC7A36">
        <w:trPr>
          <w:jc w:val="center"/>
        </w:trPr>
        <w:tc>
          <w:tcPr>
            <w:tcW w:w="292" w:type="pct"/>
            <w:vMerge/>
          </w:tcPr>
          <w:p w14:paraId="64705863" w14:textId="77777777" w:rsidR="00D21861" w:rsidRPr="004D1479" w:rsidRDefault="00D21861" w:rsidP="00937AC7">
            <w:pPr>
              <w:pStyle w:val="Tabletext"/>
              <w:jc w:val="center"/>
            </w:pPr>
          </w:p>
        </w:tc>
        <w:tc>
          <w:tcPr>
            <w:tcW w:w="810" w:type="pct"/>
            <w:vAlign w:val="center"/>
          </w:tcPr>
          <w:p w14:paraId="44FBC2A1" w14:textId="77777777" w:rsidR="00D21861" w:rsidRPr="004D1479" w:rsidRDefault="00D21861" w:rsidP="00937AC7">
            <w:pPr>
              <w:pStyle w:val="Tabletext"/>
              <w:jc w:val="center"/>
            </w:pPr>
            <w:r w:rsidRPr="004D1479">
              <w:t>95%</w:t>
            </w:r>
          </w:p>
        </w:tc>
        <w:tc>
          <w:tcPr>
            <w:tcW w:w="1299" w:type="pct"/>
            <w:vAlign w:val="center"/>
          </w:tcPr>
          <w:p w14:paraId="09666D36" w14:textId="77777777" w:rsidR="00D21861" w:rsidRPr="004D1479" w:rsidRDefault="00D21861" w:rsidP="00937AC7">
            <w:pPr>
              <w:pStyle w:val="Tabletext"/>
              <w:jc w:val="center"/>
            </w:pPr>
            <w:r w:rsidRPr="004D1479">
              <w:t>P_95.TXT</w:t>
            </w:r>
          </w:p>
        </w:tc>
        <w:tc>
          <w:tcPr>
            <w:tcW w:w="1299" w:type="pct"/>
            <w:vAlign w:val="center"/>
          </w:tcPr>
          <w:p w14:paraId="39787879" w14:textId="77777777" w:rsidR="00D21861" w:rsidRPr="004D1479" w:rsidRDefault="00D21861" w:rsidP="00937AC7">
            <w:pPr>
              <w:pStyle w:val="Tabletext"/>
              <w:jc w:val="center"/>
            </w:pPr>
            <w:r w:rsidRPr="004D1479">
              <w:t>T_95.TXT</w:t>
            </w:r>
          </w:p>
        </w:tc>
        <w:tc>
          <w:tcPr>
            <w:tcW w:w="1300" w:type="pct"/>
            <w:vAlign w:val="center"/>
          </w:tcPr>
          <w:p w14:paraId="5DB29B36" w14:textId="77777777" w:rsidR="00D21861" w:rsidRPr="004D1479" w:rsidRDefault="00D21861" w:rsidP="00937AC7">
            <w:pPr>
              <w:pStyle w:val="Tabletext"/>
              <w:jc w:val="center"/>
            </w:pPr>
            <w:r w:rsidRPr="004D1479">
              <w:t>RHO_95.TXT</w:t>
            </w:r>
          </w:p>
        </w:tc>
      </w:tr>
      <w:tr w:rsidR="00D21861" w:rsidRPr="004D1479" w14:paraId="3E422087" w14:textId="77777777" w:rsidTr="00DC7A36">
        <w:trPr>
          <w:jc w:val="center"/>
        </w:trPr>
        <w:tc>
          <w:tcPr>
            <w:tcW w:w="292" w:type="pct"/>
            <w:vMerge/>
          </w:tcPr>
          <w:p w14:paraId="24972739" w14:textId="77777777" w:rsidR="00D21861" w:rsidRPr="004D1479" w:rsidRDefault="00D21861" w:rsidP="00937AC7">
            <w:pPr>
              <w:pStyle w:val="Tabletext"/>
              <w:jc w:val="center"/>
            </w:pPr>
          </w:p>
        </w:tc>
        <w:tc>
          <w:tcPr>
            <w:tcW w:w="810" w:type="pct"/>
            <w:vAlign w:val="center"/>
          </w:tcPr>
          <w:p w14:paraId="55C882A8" w14:textId="77777777" w:rsidR="00D21861" w:rsidRPr="004D1479" w:rsidRDefault="00D21861" w:rsidP="00937AC7">
            <w:pPr>
              <w:pStyle w:val="Tabletext"/>
              <w:jc w:val="center"/>
            </w:pPr>
            <w:r w:rsidRPr="004D1479">
              <w:t>99%</w:t>
            </w:r>
          </w:p>
        </w:tc>
        <w:tc>
          <w:tcPr>
            <w:tcW w:w="1299" w:type="pct"/>
            <w:vAlign w:val="center"/>
          </w:tcPr>
          <w:p w14:paraId="084955C7" w14:textId="77777777" w:rsidR="00D21861" w:rsidRPr="004D1479" w:rsidRDefault="00D21861" w:rsidP="00937AC7">
            <w:pPr>
              <w:pStyle w:val="Tabletext"/>
              <w:jc w:val="center"/>
            </w:pPr>
            <w:r w:rsidRPr="004D1479">
              <w:t>P_99.TXT</w:t>
            </w:r>
          </w:p>
        </w:tc>
        <w:tc>
          <w:tcPr>
            <w:tcW w:w="1299" w:type="pct"/>
            <w:vAlign w:val="center"/>
          </w:tcPr>
          <w:p w14:paraId="006C789B" w14:textId="77777777" w:rsidR="00D21861" w:rsidRPr="004D1479" w:rsidRDefault="00D21861" w:rsidP="00937AC7">
            <w:pPr>
              <w:pStyle w:val="Tabletext"/>
              <w:jc w:val="center"/>
            </w:pPr>
            <w:r w:rsidRPr="004D1479">
              <w:t>T_99.TXT</w:t>
            </w:r>
          </w:p>
        </w:tc>
        <w:tc>
          <w:tcPr>
            <w:tcW w:w="1300" w:type="pct"/>
            <w:vAlign w:val="center"/>
          </w:tcPr>
          <w:p w14:paraId="5C5B8675" w14:textId="77777777" w:rsidR="00D21861" w:rsidRPr="004D1479" w:rsidRDefault="00D21861" w:rsidP="00937AC7">
            <w:pPr>
              <w:pStyle w:val="Tabletext"/>
              <w:jc w:val="center"/>
            </w:pPr>
            <w:r w:rsidRPr="004D1479">
              <w:t>RHO_99.TXT</w:t>
            </w:r>
          </w:p>
        </w:tc>
      </w:tr>
      <w:tr w:rsidR="00D21861" w:rsidRPr="004D1479" w14:paraId="04C1C1AC" w14:textId="77777777" w:rsidTr="00DC7A36">
        <w:trPr>
          <w:jc w:val="center"/>
        </w:trPr>
        <w:tc>
          <w:tcPr>
            <w:tcW w:w="1102" w:type="pct"/>
            <w:gridSpan w:val="2"/>
          </w:tcPr>
          <w:p w14:paraId="09E6C12D" w14:textId="7F825CCE" w:rsidR="00D21861" w:rsidRPr="004D1479" w:rsidRDefault="00B6631B" w:rsidP="00937AC7">
            <w:pPr>
              <w:pStyle w:val="Tabletext"/>
              <w:jc w:val="left"/>
            </w:pPr>
            <w:r w:rsidRPr="004D1479">
              <w:t>Hauteur d</w:t>
            </w:r>
            <w:r w:rsidR="00717FFB" w:rsidRPr="004D1479">
              <w:t>'</w:t>
            </w:r>
            <w:r w:rsidRPr="004D1479">
              <w:t>échelle</w:t>
            </w:r>
          </w:p>
        </w:tc>
        <w:tc>
          <w:tcPr>
            <w:tcW w:w="1299" w:type="pct"/>
            <w:vAlign w:val="center"/>
          </w:tcPr>
          <w:p w14:paraId="748D7E90" w14:textId="77777777" w:rsidR="00D21861" w:rsidRPr="004D1479" w:rsidRDefault="00D21861" w:rsidP="00937AC7">
            <w:pPr>
              <w:pStyle w:val="Tabletext"/>
              <w:jc w:val="center"/>
            </w:pPr>
            <w:r w:rsidRPr="004D1479">
              <w:t>PSCH.TXT</w:t>
            </w:r>
          </w:p>
        </w:tc>
        <w:tc>
          <w:tcPr>
            <w:tcW w:w="1299" w:type="pct"/>
            <w:vAlign w:val="center"/>
          </w:tcPr>
          <w:p w14:paraId="733D4263" w14:textId="77777777" w:rsidR="00D21861" w:rsidRPr="004D1479" w:rsidRDefault="00D21861" w:rsidP="00937AC7">
            <w:pPr>
              <w:pStyle w:val="Tabletext"/>
              <w:jc w:val="center"/>
            </w:pPr>
            <w:r w:rsidRPr="004D1479">
              <w:t>TSCH.TXT</w:t>
            </w:r>
          </w:p>
        </w:tc>
        <w:tc>
          <w:tcPr>
            <w:tcW w:w="1300" w:type="pct"/>
            <w:vAlign w:val="center"/>
          </w:tcPr>
          <w:p w14:paraId="1028B559" w14:textId="77777777" w:rsidR="00D21861" w:rsidRPr="004D1479" w:rsidRDefault="00D21861" w:rsidP="00937AC7">
            <w:pPr>
              <w:pStyle w:val="Tabletext"/>
              <w:jc w:val="center"/>
            </w:pPr>
            <w:r w:rsidRPr="004D1479">
              <w:t>VSCH.TXT</w:t>
            </w:r>
          </w:p>
        </w:tc>
      </w:tr>
      <w:tr w:rsidR="00D21861" w:rsidRPr="004D1479" w14:paraId="1EA6B0E8" w14:textId="77777777" w:rsidTr="00DC7A36">
        <w:trPr>
          <w:jc w:val="center"/>
        </w:trPr>
        <w:tc>
          <w:tcPr>
            <w:tcW w:w="1102" w:type="pct"/>
            <w:gridSpan w:val="2"/>
          </w:tcPr>
          <w:p w14:paraId="182F88A7" w14:textId="23D5B13A" w:rsidR="00D21861" w:rsidRPr="004D1479" w:rsidRDefault="00B6631B" w:rsidP="00937AC7">
            <w:pPr>
              <w:pStyle w:val="Tabletext"/>
              <w:jc w:val="left"/>
            </w:pPr>
            <w:r w:rsidRPr="004D1479">
              <w:t>Hauteur de la surface</w:t>
            </w:r>
          </w:p>
        </w:tc>
        <w:tc>
          <w:tcPr>
            <w:tcW w:w="3898" w:type="pct"/>
            <w:gridSpan w:val="3"/>
            <w:vAlign w:val="center"/>
          </w:tcPr>
          <w:p w14:paraId="729A25BD" w14:textId="77777777" w:rsidR="00D21861" w:rsidRPr="004D1479" w:rsidRDefault="00D21861" w:rsidP="00937AC7">
            <w:pPr>
              <w:pStyle w:val="Tabletext"/>
              <w:jc w:val="center"/>
            </w:pPr>
            <w:r w:rsidRPr="004D1479">
              <w:t>Z_ground.TXT</w:t>
            </w:r>
          </w:p>
        </w:tc>
      </w:tr>
      <w:tr w:rsidR="00D21861" w:rsidRPr="004D1479" w14:paraId="4F8CD7AA" w14:textId="77777777" w:rsidTr="00DC7A36">
        <w:trPr>
          <w:jc w:val="center"/>
        </w:trPr>
        <w:tc>
          <w:tcPr>
            <w:tcW w:w="1102" w:type="pct"/>
            <w:gridSpan w:val="2"/>
          </w:tcPr>
          <w:p w14:paraId="7BDD87D3" w14:textId="164AEA8D" w:rsidR="00D21861" w:rsidRPr="004D1479" w:rsidRDefault="00B6631B" w:rsidP="00937AC7">
            <w:pPr>
              <w:pStyle w:val="Tabletext"/>
              <w:jc w:val="left"/>
            </w:pPr>
            <w:r w:rsidRPr="004D1479">
              <w:t>Nom du fichier</w:t>
            </w:r>
          </w:p>
        </w:tc>
        <w:tc>
          <w:tcPr>
            <w:tcW w:w="1299" w:type="pct"/>
            <w:vAlign w:val="center"/>
          </w:tcPr>
          <w:p w14:paraId="7CB097CB" w14:textId="06B17779" w:rsidR="00D21861" w:rsidRPr="004D1479" w:rsidRDefault="00D21861" w:rsidP="00937AC7">
            <w:pPr>
              <w:pStyle w:val="Tabletext"/>
              <w:jc w:val="center"/>
            </w:pPr>
            <w:r w:rsidRPr="004D1479">
              <w:t>P_Mo</w:t>
            </w:r>
            <w:r w:rsidR="002E1606" w:rsidRPr="004D1479">
              <w:t>is</w:t>
            </w:r>
            <w:r w:rsidRPr="004D1479">
              <w:t>XX.zip</w:t>
            </w:r>
          </w:p>
        </w:tc>
        <w:tc>
          <w:tcPr>
            <w:tcW w:w="1299" w:type="pct"/>
            <w:vAlign w:val="center"/>
          </w:tcPr>
          <w:p w14:paraId="1DBC478D" w14:textId="67766E25" w:rsidR="00D21861" w:rsidRPr="004D1479" w:rsidRDefault="00D21861" w:rsidP="00937AC7">
            <w:pPr>
              <w:pStyle w:val="Tabletext"/>
              <w:jc w:val="center"/>
            </w:pPr>
            <w:r w:rsidRPr="004D1479">
              <w:t>T_Mo</w:t>
            </w:r>
            <w:r w:rsidR="002E1606" w:rsidRPr="004D1479">
              <w:t>is</w:t>
            </w:r>
            <w:r w:rsidRPr="004D1479">
              <w:t>XX.zip</w:t>
            </w:r>
          </w:p>
        </w:tc>
        <w:tc>
          <w:tcPr>
            <w:tcW w:w="1300" w:type="pct"/>
            <w:vAlign w:val="center"/>
          </w:tcPr>
          <w:p w14:paraId="5B11A8FD" w14:textId="1544B8E4" w:rsidR="00D21861" w:rsidRPr="004D1479" w:rsidRDefault="00D21861" w:rsidP="00937AC7">
            <w:pPr>
              <w:pStyle w:val="Tabletext"/>
              <w:jc w:val="center"/>
            </w:pPr>
            <w:r w:rsidRPr="004D1479">
              <w:t>RHO_</w:t>
            </w:r>
            <w:r w:rsidR="002E1606" w:rsidRPr="004D1479">
              <w:t>Mois</w:t>
            </w:r>
            <w:r w:rsidRPr="004D1479">
              <w:t>XX.zip</w:t>
            </w:r>
          </w:p>
        </w:tc>
      </w:tr>
      <w:tr w:rsidR="00D21861" w:rsidRPr="004D1479" w14:paraId="04E064E9" w14:textId="77777777" w:rsidTr="00DC7A36">
        <w:trPr>
          <w:jc w:val="center"/>
        </w:trPr>
        <w:tc>
          <w:tcPr>
            <w:tcW w:w="1102" w:type="pct"/>
            <w:gridSpan w:val="2"/>
            <w:vAlign w:val="center"/>
          </w:tcPr>
          <w:p w14:paraId="693A61DB" w14:textId="3912E834" w:rsidR="00DC7A36" w:rsidRPr="004D1479" w:rsidRDefault="00B6631B" w:rsidP="00937AC7">
            <w:pPr>
              <w:pStyle w:val="Tabletext"/>
              <w:jc w:val="left"/>
            </w:pPr>
            <w:r w:rsidRPr="004D1479">
              <w:t>Nom du fichier de produit intégral</w:t>
            </w:r>
          </w:p>
        </w:tc>
        <w:tc>
          <w:tcPr>
            <w:tcW w:w="3898" w:type="pct"/>
            <w:gridSpan w:val="3"/>
            <w:vAlign w:val="center"/>
          </w:tcPr>
          <w:p w14:paraId="7FC90B3C" w14:textId="1ABBC9D5" w:rsidR="00D21861" w:rsidRPr="004D1479" w:rsidRDefault="00B6631B" w:rsidP="00937AC7">
            <w:pPr>
              <w:pStyle w:val="Tabletext"/>
              <w:jc w:val="center"/>
            </w:pPr>
            <w:r w:rsidRPr="004D1479">
              <w:t>Mois</w:t>
            </w:r>
            <w:r w:rsidR="00D21861" w:rsidRPr="004D1479">
              <w:t xml:space="preserve">01: </w:t>
            </w:r>
            <w:hyperlink r:id="rId28" w:history="1">
              <w:r w:rsidR="00D21861" w:rsidRPr="004D1479">
                <w:rPr>
                  <w:u w:val="single"/>
                </w:rPr>
                <w:t>Part</w:t>
              </w:r>
              <w:r w:rsidRPr="004D1479">
                <w:rPr>
                  <w:u w:val="single"/>
                </w:rPr>
                <w:t>ie</w:t>
              </w:r>
              <w:r w:rsidR="00D21861" w:rsidRPr="004D1479">
                <w:rPr>
                  <w:u w:val="single"/>
                </w:rPr>
                <w:t xml:space="preserve"> 2</w:t>
              </w:r>
            </w:hyperlink>
          </w:p>
          <w:p w14:paraId="5EC10697" w14:textId="3BB37F57" w:rsidR="00D21861" w:rsidRPr="004D1479" w:rsidRDefault="00B6631B" w:rsidP="00937AC7">
            <w:pPr>
              <w:pStyle w:val="Tabletext"/>
              <w:jc w:val="center"/>
            </w:pPr>
            <w:r w:rsidRPr="004D1479">
              <w:t>Mois</w:t>
            </w:r>
            <w:r w:rsidR="00D21861" w:rsidRPr="004D1479">
              <w:t xml:space="preserve">02: </w:t>
            </w:r>
            <w:hyperlink r:id="rId29" w:history="1">
              <w:r w:rsidR="00D21861" w:rsidRPr="004D1479">
                <w:rPr>
                  <w:u w:val="single"/>
                </w:rPr>
                <w:t>Part</w:t>
              </w:r>
              <w:r w:rsidRPr="004D1479">
                <w:rPr>
                  <w:u w:val="single"/>
                </w:rPr>
                <w:t>ie</w:t>
              </w:r>
              <w:r w:rsidR="00D21861" w:rsidRPr="004D1479">
                <w:rPr>
                  <w:u w:val="single"/>
                </w:rPr>
                <w:t xml:space="preserve"> 3</w:t>
              </w:r>
            </w:hyperlink>
          </w:p>
          <w:p w14:paraId="2E26AA32" w14:textId="22FE3B49" w:rsidR="00D21861" w:rsidRPr="004D1479" w:rsidRDefault="00B6631B" w:rsidP="00937AC7">
            <w:pPr>
              <w:pStyle w:val="Tabletext"/>
              <w:jc w:val="center"/>
            </w:pPr>
            <w:r w:rsidRPr="004D1479">
              <w:t>Mois</w:t>
            </w:r>
            <w:r w:rsidR="00D21861" w:rsidRPr="004D1479">
              <w:t xml:space="preserve">03: </w:t>
            </w:r>
            <w:hyperlink r:id="rId30" w:history="1">
              <w:r w:rsidR="00D21861" w:rsidRPr="004D1479">
                <w:rPr>
                  <w:u w:val="single"/>
                </w:rPr>
                <w:t>Part</w:t>
              </w:r>
              <w:r w:rsidRPr="004D1479">
                <w:rPr>
                  <w:u w:val="single"/>
                </w:rPr>
                <w:t>ie</w:t>
              </w:r>
              <w:r w:rsidR="00D21861" w:rsidRPr="004D1479">
                <w:rPr>
                  <w:u w:val="single"/>
                </w:rPr>
                <w:t xml:space="preserve"> 4</w:t>
              </w:r>
            </w:hyperlink>
          </w:p>
          <w:p w14:paraId="1C5C03C0" w14:textId="30BAE600" w:rsidR="00D21861" w:rsidRPr="004D1479" w:rsidRDefault="00B6631B" w:rsidP="00937AC7">
            <w:pPr>
              <w:pStyle w:val="Tabletext"/>
              <w:jc w:val="center"/>
            </w:pPr>
            <w:r w:rsidRPr="004D1479">
              <w:t>Mois</w:t>
            </w:r>
            <w:r w:rsidR="00D21861" w:rsidRPr="004D1479">
              <w:t xml:space="preserve">04: </w:t>
            </w:r>
            <w:hyperlink r:id="rId31" w:history="1">
              <w:r w:rsidR="00D21861" w:rsidRPr="004D1479">
                <w:rPr>
                  <w:u w:val="single"/>
                </w:rPr>
                <w:t>Part</w:t>
              </w:r>
              <w:r w:rsidRPr="004D1479">
                <w:rPr>
                  <w:u w:val="single"/>
                </w:rPr>
                <w:t>ie</w:t>
              </w:r>
              <w:r w:rsidR="00D21861" w:rsidRPr="004D1479">
                <w:rPr>
                  <w:u w:val="single"/>
                </w:rPr>
                <w:t xml:space="preserve"> 5</w:t>
              </w:r>
            </w:hyperlink>
          </w:p>
          <w:p w14:paraId="1108B073" w14:textId="1C4E7C19" w:rsidR="00D21861" w:rsidRPr="004D1479" w:rsidRDefault="00B6631B" w:rsidP="00937AC7">
            <w:pPr>
              <w:pStyle w:val="Tabletext"/>
              <w:jc w:val="center"/>
            </w:pPr>
            <w:r w:rsidRPr="004D1479">
              <w:t>Mois</w:t>
            </w:r>
            <w:r w:rsidR="00D21861" w:rsidRPr="004D1479">
              <w:t xml:space="preserve">05: </w:t>
            </w:r>
            <w:hyperlink r:id="rId32" w:history="1">
              <w:r w:rsidR="00D21861" w:rsidRPr="004D1479">
                <w:rPr>
                  <w:u w:val="single"/>
                </w:rPr>
                <w:t>Part</w:t>
              </w:r>
              <w:r w:rsidRPr="004D1479">
                <w:rPr>
                  <w:u w:val="single"/>
                </w:rPr>
                <w:t>ie</w:t>
              </w:r>
              <w:r w:rsidR="00D21861" w:rsidRPr="004D1479">
                <w:rPr>
                  <w:u w:val="single"/>
                </w:rPr>
                <w:t xml:space="preserve"> 6</w:t>
              </w:r>
            </w:hyperlink>
          </w:p>
          <w:p w14:paraId="1565DB23" w14:textId="5DB090C9" w:rsidR="00D21861" w:rsidRPr="004D1479" w:rsidRDefault="00B6631B" w:rsidP="00937AC7">
            <w:pPr>
              <w:pStyle w:val="Tabletext"/>
              <w:jc w:val="center"/>
            </w:pPr>
            <w:r w:rsidRPr="004D1479">
              <w:t>Mois</w:t>
            </w:r>
            <w:r w:rsidR="00D21861" w:rsidRPr="004D1479">
              <w:t xml:space="preserve">06: </w:t>
            </w:r>
            <w:hyperlink r:id="rId33" w:history="1">
              <w:r w:rsidR="00D21861" w:rsidRPr="004D1479">
                <w:rPr>
                  <w:u w:val="single"/>
                </w:rPr>
                <w:t>Part</w:t>
              </w:r>
              <w:r w:rsidRPr="004D1479">
                <w:rPr>
                  <w:u w:val="single"/>
                </w:rPr>
                <w:t>ie</w:t>
              </w:r>
              <w:r w:rsidR="00D21861" w:rsidRPr="004D1479">
                <w:rPr>
                  <w:u w:val="single"/>
                </w:rPr>
                <w:t xml:space="preserve"> 7</w:t>
              </w:r>
            </w:hyperlink>
          </w:p>
          <w:p w14:paraId="7F947965" w14:textId="4C5E26B6" w:rsidR="00D21861" w:rsidRPr="004D1479" w:rsidRDefault="00B6631B" w:rsidP="00937AC7">
            <w:pPr>
              <w:pStyle w:val="Tabletext"/>
              <w:jc w:val="center"/>
            </w:pPr>
            <w:r w:rsidRPr="004D1479">
              <w:t>Mois</w:t>
            </w:r>
            <w:r w:rsidR="00D21861" w:rsidRPr="004D1479">
              <w:t xml:space="preserve">07: </w:t>
            </w:r>
            <w:hyperlink r:id="rId34" w:history="1">
              <w:r w:rsidR="00D21861" w:rsidRPr="004D1479">
                <w:rPr>
                  <w:u w:val="single"/>
                </w:rPr>
                <w:t>Part</w:t>
              </w:r>
              <w:r w:rsidRPr="004D1479">
                <w:rPr>
                  <w:u w:val="single"/>
                </w:rPr>
                <w:t>ie</w:t>
              </w:r>
              <w:r w:rsidR="00D21861" w:rsidRPr="004D1479">
                <w:rPr>
                  <w:u w:val="single"/>
                </w:rPr>
                <w:t xml:space="preserve"> 8</w:t>
              </w:r>
            </w:hyperlink>
          </w:p>
          <w:p w14:paraId="7E0213EB" w14:textId="70F38363" w:rsidR="00D21861" w:rsidRPr="004D1479" w:rsidRDefault="00B6631B" w:rsidP="00937AC7">
            <w:pPr>
              <w:pStyle w:val="Tabletext"/>
              <w:jc w:val="center"/>
            </w:pPr>
            <w:r w:rsidRPr="004D1479">
              <w:t>Mois</w:t>
            </w:r>
            <w:r w:rsidR="00D21861" w:rsidRPr="004D1479">
              <w:t xml:space="preserve">08: </w:t>
            </w:r>
            <w:hyperlink r:id="rId35" w:history="1">
              <w:r w:rsidR="00D21861" w:rsidRPr="004D1479">
                <w:rPr>
                  <w:u w:val="single"/>
                </w:rPr>
                <w:t>Part</w:t>
              </w:r>
              <w:r w:rsidRPr="004D1479">
                <w:rPr>
                  <w:u w:val="single"/>
                </w:rPr>
                <w:t>ie</w:t>
              </w:r>
              <w:r w:rsidR="00D21861" w:rsidRPr="004D1479">
                <w:rPr>
                  <w:u w:val="single"/>
                </w:rPr>
                <w:t xml:space="preserve"> 9</w:t>
              </w:r>
            </w:hyperlink>
          </w:p>
          <w:p w14:paraId="30C324DE" w14:textId="20548B6B" w:rsidR="00D21861" w:rsidRPr="004D1479" w:rsidRDefault="00B6631B" w:rsidP="00937AC7">
            <w:pPr>
              <w:pStyle w:val="Tabletext"/>
              <w:jc w:val="center"/>
            </w:pPr>
            <w:r w:rsidRPr="004D1479">
              <w:t>Mois</w:t>
            </w:r>
            <w:r w:rsidR="00D21861" w:rsidRPr="004D1479">
              <w:t xml:space="preserve">09: </w:t>
            </w:r>
            <w:hyperlink r:id="rId36" w:history="1">
              <w:r w:rsidR="00D21861" w:rsidRPr="004D1479">
                <w:rPr>
                  <w:u w:val="single"/>
                </w:rPr>
                <w:t>Part</w:t>
              </w:r>
              <w:r w:rsidRPr="004D1479">
                <w:rPr>
                  <w:u w:val="single"/>
                </w:rPr>
                <w:t>ie</w:t>
              </w:r>
              <w:r w:rsidR="00D21861" w:rsidRPr="004D1479">
                <w:rPr>
                  <w:u w:val="single"/>
                </w:rPr>
                <w:t xml:space="preserve"> 10</w:t>
              </w:r>
            </w:hyperlink>
          </w:p>
          <w:p w14:paraId="496A3449" w14:textId="6BB487FE" w:rsidR="00D21861" w:rsidRPr="004D1479" w:rsidRDefault="00B6631B" w:rsidP="00937AC7">
            <w:pPr>
              <w:pStyle w:val="Tabletext"/>
              <w:jc w:val="center"/>
            </w:pPr>
            <w:r w:rsidRPr="004D1479">
              <w:t>Mois</w:t>
            </w:r>
            <w:r w:rsidR="00D21861" w:rsidRPr="004D1479">
              <w:t xml:space="preserve">10: </w:t>
            </w:r>
            <w:hyperlink r:id="rId37" w:history="1">
              <w:r w:rsidR="00D21861" w:rsidRPr="004D1479">
                <w:rPr>
                  <w:u w:val="single"/>
                </w:rPr>
                <w:t>Part</w:t>
              </w:r>
              <w:r w:rsidRPr="004D1479">
                <w:rPr>
                  <w:u w:val="single"/>
                </w:rPr>
                <w:t>ie</w:t>
              </w:r>
              <w:r w:rsidR="00D21861" w:rsidRPr="004D1479">
                <w:rPr>
                  <w:u w:val="single"/>
                </w:rPr>
                <w:t xml:space="preserve"> 11</w:t>
              </w:r>
            </w:hyperlink>
          </w:p>
          <w:p w14:paraId="0A64B3FB" w14:textId="114674A5" w:rsidR="00D21861" w:rsidRPr="004D1479" w:rsidRDefault="00B6631B" w:rsidP="00937AC7">
            <w:pPr>
              <w:pStyle w:val="Tabletext"/>
              <w:jc w:val="center"/>
            </w:pPr>
            <w:r w:rsidRPr="004D1479">
              <w:t>Mois</w:t>
            </w:r>
            <w:r w:rsidR="00D21861" w:rsidRPr="004D1479">
              <w:t xml:space="preserve">11: </w:t>
            </w:r>
            <w:hyperlink r:id="rId38" w:history="1">
              <w:r w:rsidR="00D21861" w:rsidRPr="004D1479">
                <w:rPr>
                  <w:u w:val="single"/>
                </w:rPr>
                <w:t>Part</w:t>
              </w:r>
              <w:r w:rsidRPr="004D1479">
                <w:rPr>
                  <w:u w:val="single"/>
                </w:rPr>
                <w:t>ie</w:t>
              </w:r>
              <w:r w:rsidR="00D21861" w:rsidRPr="004D1479">
                <w:rPr>
                  <w:u w:val="single"/>
                </w:rPr>
                <w:t xml:space="preserve"> 12</w:t>
              </w:r>
            </w:hyperlink>
          </w:p>
          <w:p w14:paraId="54596765" w14:textId="0F3AEF03" w:rsidR="00D21861" w:rsidRPr="004D1479" w:rsidRDefault="00B6631B" w:rsidP="00937AC7">
            <w:pPr>
              <w:pStyle w:val="Tabletext"/>
              <w:jc w:val="center"/>
            </w:pPr>
            <w:r w:rsidRPr="004D1479">
              <w:t>Mois</w:t>
            </w:r>
            <w:r w:rsidR="00D21861" w:rsidRPr="004D1479">
              <w:t xml:space="preserve">12: </w:t>
            </w:r>
            <w:hyperlink r:id="rId39" w:history="1">
              <w:r w:rsidR="00D21861" w:rsidRPr="004D1479">
                <w:rPr>
                  <w:u w:val="single"/>
                </w:rPr>
                <w:t>Part</w:t>
              </w:r>
              <w:r w:rsidRPr="004D1479">
                <w:rPr>
                  <w:u w:val="single"/>
                </w:rPr>
                <w:t>ie</w:t>
              </w:r>
              <w:r w:rsidR="00D21861" w:rsidRPr="004D1479">
                <w:rPr>
                  <w:u w:val="single"/>
                </w:rPr>
                <w:t xml:space="preserve"> 13</w:t>
              </w:r>
            </w:hyperlink>
          </w:p>
        </w:tc>
      </w:tr>
    </w:tbl>
    <w:p w14:paraId="1368AA14" w14:textId="77777777" w:rsidR="00D21861" w:rsidRPr="004D1479" w:rsidRDefault="00D21861" w:rsidP="00DC7A36">
      <w:pPr>
        <w:pStyle w:val="Tablefin"/>
        <w:rPr>
          <w:lang w:val="fr-FR"/>
        </w:rPr>
      </w:pPr>
    </w:p>
    <w:p w14:paraId="7E719CB6" w14:textId="5C461BA4" w:rsidR="00D21861" w:rsidRPr="004D1479" w:rsidRDefault="00D21861" w:rsidP="00D21861">
      <w:pPr>
        <w:pStyle w:val="TableNo"/>
      </w:pPr>
      <w:r w:rsidRPr="004D1479">
        <w:lastRenderedPageBreak/>
        <w:t>TABLEAU 4</w:t>
      </w:r>
    </w:p>
    <w:p w14:paraId="6795FE28" w14:textId="7C6CEFA8" w:rsidR="00D21861" w:rsidRPr="004D1479" w:rsidRDefault="00B6631B" w:rsidP="00D21861">
      <w:pPr>
        <w:pStyle w:val="Tabletitle"/>
      </w:pPr>
      <w:r w:rsidRPr="004D1479">
        <w:t xml:space="preserve">Cartes </w:t>
      </w:r>
      <w:r w:rsidR="00667F4A" w:rsidRPr="004D1479">
        <w:t>relatives à</w:t>
      </w:r>
      <w:r w:rsidRPr="004D1479">
        <w:t xml:space="preserve"> la densité de vapeur d</w:t>
      </w:r>
      <w:r w:rsidR="00717FFB" w:rsidRPr="004D1479">
        <w:t>'</w:t>
      </w:r>
      <w:r w:rsidRPr="004D1479">
        <w:t>eau intégrée annuelle et mensuelle</w:t>
      </w:r>
      <w:r w:rsidR="00D21861" w:rsidRPr="004D1479">
        <w:br/>
        <w:t xml:space="preserve">(XX: </w:t>
      </w:r>
      <w:r w:rsidRPr="004D1479">
        <w:t>janvier</w:t>
      </w:r>
      <w:r w:rsidR="00D21861" w:rsidRPr="004D1479">
        <w:t xml:space="preserve"> = 01; </w:t>
      </w:r>
      <w:r w:rsidRPr="004D1479">
        <w:t xml:space="preserve">février </w:t>
      </w:r>
      <w:r w:rsidR="00D21861" w:rsidRPr="004D1479">
        <w:t xml:space="preserve">= 02; …; </w:t>
      </w:r>
      <w:r w:rsidRPr="004D1479">
        <w:t>novembre</w:t>
      </w:r>
      <w:r w:rsidR="00D21861" w:rsidRPr="004D1479">
        <w:t xml:space="preserve"> = 11; </w:t>
      </w:r>
      <w:r w:rsidRPr="004D1479">
        <w:t xml:space="preserve">décembre </w:t>
      </w:r>
      <w:r w:rsidR="00D21861" w:rsidRPr="004D1479">
        <w:t>= 12)</w:t>
      </w:r>
    </w:p>
    <w:tbl>
      <w:tblPr>
        <w:tblStyle w:val="TableGrid"/>
        <w:tblW w:w="5000" w:type="pct"/>
        <w:jc w:val="center"/>
        <w:tblLook w:val="04A0" w:firstRow="1" w:lastRow="0" w:firstColumn="1" w:lastColumn="0" w:noHBand="0" w:noVBand="1"/>
      </w:tblPr>
      <w:tblGrid>
        <w:gridCol w:w="705"/>
        <w:gridCol w:w="2128"/>
        <w:gridCol w:w="3243"/>
        <w:gridCol w:w="3553"/>
      </w:tblGrid>
      <w:tr w:rsidR="00D21861" w:rsidRPr="004D1479" w14:paraId="440F6C89" w14:textId="77777777" w:rsidTr="00937AC7">
        <w:trPr>
          <w:jc w:val="center"/>
        </w:trPr>
        <w:tc>
          <w:tcPr>
            <w:tcW w:w="1471" w:type="pct"/>
            <w:gridSpan w:val="2"/>
          </w:tcPr>
          <w:p w14:paraId="0044311B" w14:textId="5E46E0BD" w:rsidR="00D21861" w:rsidRPr="004D1479" w:rsidRDefault="00D21861" w:rsidP="00937AC7">
            <w:pPr>
              <w:pStyle w:val="Tablehead"/>
            </w:pPr>
            <w:r w:rsidRPr="004D1479">
              <w:t>Param</w:t>
            </w:r>
            <w:r w:rsidR="00B6631B" w:rsidRPr="004D1479">
              <w:t>ètre</w:t>
            </w:r>
          </w:p>
        </w:tc>
        <w:tc>
          <w:tcPr>
            <w:tcW w:w="1684" w:type="pct"/>
          </w:tcPr>
          <w:p w14:paraId="531C93DA" w14:textId="0E7513F6" w:rsidR="00D21861" w:rsidRPr="004D1479" w:rsidRDefault="00B6631B" w:rsidP="00937AC7">
            <w:pPr>
              <w:pStyle w:val="Tablehead"/>
            </w:pPr>
            <w:r w:rsidRPr="004D1479">
              <w:t>Densité de vapeur d</w:t>
            </w:r>
            <w:r w:rsidR="00717FFB" w:rsidRPr="004D1479">
              <w:t>'</w:t>
            </w:r>
            <w:r w:rsidRPr="004D1479">
              <w:t>eau intégrée annuelle</w:t>
            </w:r>
            <w:r w:rsidR="00D21861" w:rsidRPr="004D1479">
              <w:br/>
              <w:t>(kg/m</w:t>
            </w:r>
            <w:r w:rsidR="00D21861" w:rsidRPr="004D1479">
              <w:rPr>
                <w:vertAlign w:val="superscript"/>
              </w:rPr>
              <w:t xml:space="preserve">2 </w:t>
            </w:r>
            <w:r w:rsidR="00D21861" w:rsidRPr="004D1479">
              <w:t>o</w:t>
            </w:r>
            <w:r w:rsidRPr="004D1479">
              <w:t>u</w:t>
            </w:r>
            <w:r w:rsidR="00D21861" w:rsidRPr="004D1479">
              <w:t xml:space="preserve"> mm)</w:t>
            </w:r>
          </w:p>
        </w:tc>
        <w:tc>
          <w:tcPr>
            <w:tcW w:w="1845" w:type="pct"/>
          </w:tcPr>
          <w:p w14:paraId="0A60F122" w14:textId="509AC772" w:rsidR="00D21861" w:rsidRPr="004D1479" w:rsidRDefault="00B6631B" w:rsidP="00937AC7">
            <w:pPr>
              <w:pStyle w:val="Tablehead"/>
            </w:pPr>
            <w:r w:rsidRPr="004D1479">
              <w:t>Densité de vapeur d</w:t>
            </w:r>
            <w:r w:rsidR="00717FFB" w:rsidRPr="004D1479">
              <w:t>'</w:t>
            </w:r>
            <w:r w:rsidRPr="004D1479">
              <w:t>eau intégrée mensuelle</w:t>
            </w:r>
            <w:r w:rsidR="00D21861" w:rsidRPr="004D1479">
              <w:br/>
              <w:t>(kg/m</w:t>
            </w:r>
            <w:r w:rsidR="00D21861" w:rsidRPr="004D1479">
              <w:rPr>
                <w:vertAlign w:val="superscript"/>
              </w:rPr>
              <w:t xml:space="preserve">2 </w:t>
            </w:r>
            <w:r w:rsidR="00D21861" w:rsidRPr="004D1479">
              <w:t>o</w:t>
            </w:r>
            <w:r w:rsidRPr="004D1479">
              <w:t>u</w:t>
            </w:r>
            <w:r w:rsidR="00D21861" w:rsidRPr="004D1479">
              <w:t xml:space="preserve"> mm)</w:t>
            </w:r>
          </w:p>
        </w:tc>
      </w:tr>
      <w:tr w:rsidR="00D21861" w:rsidRPr="004D1479" w14:paraId="115661D3" w14:textId="77777777" w:rsidTr="00937AC7">
        <w:trPr>
          <w:jc w:val="center"/>
        </w:trPr>
        <w:tc>
          <w:tcPr>
            <w:tcW w:w="1471" w:type="pct"/>
            <w:gridSpan w:val="2"/>
          </w:tcPr>
          <w:p w14:paraId="1EC38CAD" w14:textId="2F977D0D" w:rsidR="00D21861" w:rsidRPr="004D1479" w:rsidRDefault="00B6631B" w:rsidP="00937AC7">
            <w:pPr>
              <w:pStyle w:val="Tabletext"/>
              <w:jc w:val="left"/>
            </w:pPr>
            <w:r w:rsidRPr="004D1479">
              <w:t>Valeur moyenne</w:t>
            </w:r>
          </w:p>
        </w:tc>
        <w:tc>
          <w:tcPr>
            <w:tcW w:w="1684" w:type="pct"/>
          </w:tcPr>
          <w:p w14:paraId="4EF89892" w14:textId="77777777" w:rsidR="00D21861" w:rsidRPr="004D1479" w:rsidRDefault="00D21861" w:rsidP="00937AC7">
            <w:pPr>
              <w:pStyle w:val="Tabletext"/>
              <w:jc w:val="center"/>
            </w:pPr>
            <w:r w:rsidRPr="004D1479">
              <w:t>V_mean.TXT</w:t>
            </w:r>
          </w:p>
        </w:tc>
        <w:tc>
          <w:tcPr>
            <w:tcW w:w="1845" w:type="pct"/>
          </w:tcPr>
          <w:p w14:paraId="3201FD12" w14:textId="77777777" w:rsidR="00D21861" w:rsidRPr="004D1479" w:rsidRDefault="00D21861" w:rsidP="00937AC7">
            <w:pPr>
              <w:pStyle w:val="Tabletext"/>
              <w:jc w:val="center"/>
            </w:pPr>
            <w:r w:rsidRPr="004D1479">
              <w:t>V_mean.TXT</w:t>
            </w:r>
          </w:p>
        </w:tc>
      </w:tr>
      <w:tr w:rsidR="00D21861" w:rsidRPr="004D1479" w14:paraId="43C89695" w14:textId="77777777" w:rsidTr="00937AC7">
        <w:trPr>
          <w:jc w:val="center"/>
        </w:trPr>
        <w:tc>
          <w:tcPr>
            <w:tcW w:w="1471" w:type="pct"/>
            <w:gridSpan w:val="2"/>
          </w:tcPr>
          <w:p w14:paraId="39F39DAA" w14:textId="3A1AD6AD" w:rsidR="00D21861" w:rsidRPr="004D1479" w:rsidRDefault="00B6631B" w:rsidP="00937AC7">
            <w:pPr>
              <w:pStyle w:val="Tabletext"/>
              <w:jc w:val="left"/>
            </w:pPr>
            <w:r w:rsidRPr="004D1479">
              <w:t>Écart type</w:t>
            </w:r>
          </w:p>
        </w:tc>
        <w:tc>
          <w:tcPr>
            <w:tcW w:w="1684" w:type="pct"/>
          </w:tcPr>
          <w:p w14:paraId="51F45D92" w14:textId="77777777" w:rsidR="00D21861" w:rsidRPr="004D1479" w:rsidRDefault="00D21861" w:rsidP="00937AC7">
            <w:pPr>
              <w:pStyle w:val="Tabletext"/>
              <w:jc w:val="center"/>
            </w:pPr>
            <w:r w:rsidRPr="004D1479">
              <w:t>V_std.TXT</w:t>
            </w:r>
          </w:p>
        </w:tc>
        <w:tc>
          <w:tcPr>
            <w:tcW w:w="1845" w:type="pct"/>
          </w:tcPr>
          <w:p w14:paraId="26B68993" w14:textId="77777777" w:rsidR="00D21861" w:rsidRPr="004D1479" w:rsidRDefault="00D21861" w:rsidP="00937AC7">
            <w:pPr>
              <w:pStyle w:val="Tabletext"/>
              <w:jc w:val="center"/>
            </w:pPr>
            <w:r w:rsidRPr="004D1479">
              <w:t>V_std.TXT</w:t>
            </w:r>
          </w:p>
        </w:tc>
      </w:tr>
      <w:tr w:rsidR="00D21861" w:rsidRPr="004D1479" w14:paraId="1A92912C" w14:textId="77777777" w:rsidTr="00937AC7">
        <w:trPr>
          <w:jc w:val="center"/>
        </w:trPr>
        <w:tc>
          <w:tcPr>
            <w:tcW w:w="366" w:type="pct"/>
            <w:vMerge w:val="restart"/>
            <w:textDirection w:val="btLr"/>
          </w:tcPr>
          <w:p w14:paraId="0145A53B" w14:textId="2857D194" w:rsidR="00D21861" w:rsidRPr="004D1479" w:rsidRDefault="00B6631B" w:rsidP="00937AC7">
            <w:pPr>
              <w:pStyle w:val="Tabletext"/>
              <w:jc w:val="center"/>
            </w:pPr>
            <w:r w:rsidRPr="004D1479">
              <w:t xml:space="preserve">Probabilité de dépassement </w:t>
            </w:r>
            <w:r w:rsidR="00D21861" w:rsidRPr="004D1479">
              <w:t>(CCDF)</w:t>
            </w:r>
          </w:p>
        </w:tc>
        <w:tc>
          <w:tcPr>
            <w:tcW w:w="1105" w:type="pct"/>
            <w:vAlign w:val="center"/>
          </w:tcPr>
          <w:p w14:paraId="67E06667" w14:textId="1D77FA64" w:rsidR="00D21861" w:rsidRPr="004D1479" w:rsidRDefault="00D21861" w:rsidP="00937AC7">
            <w:pPr>
              <w:pStyle w:val="Tabletext"/>
              <w:spacing w:before="20" w:after="20"/>
              <w:jc w:val="center"/>
            </w:pPr>
            <w:r w:rsidRPr="004D1479">
              <w:t>0</w:t>
            </w:r>
            <w:r w:rsidR="00B6631B" w:rsidRPr="004D1479">
              <w:t>,</w:t>
            </w:r>
            <w:r w:rsidRPr="004D1479">
              <w:t>01%</w:t>
            </w:r>
          </w:p>
        </w:tc>
        <w:tc>
          <w:tcPr>
            <w:tcW w:w="1684" w:type="pct"/>
            <w:vAlign w:val="center"/>
          </w:tcPr>
          <w:p w14:paraId="26C57070" w14:textId="77777777" w:rsidR="00D21861" w:rsidRPr="004D1479" w:rsidRDefault="00D21861" w:rsidP="00937AC7">
            <w:pPr>
              <w:pStyle w:val="Tabletext"/>
              <w:spacing w:before="20" w:after="20"/>
              <w:jc w:val="center"/>
            </w:pPr>
            <w:r w:rsidRPr="004D1479">
              <w:t>V_001.TXT</w:t>
            </w:r>
          </w:p>
        </w:tc>
        <w:tc>
          <w:tcPr>
            <w:tcW w:w="1845" w:type="pct"/>
            <w:vAlign w:val="center"/>
          </w:tcPr>
          <w:p w14:paraId="7F7730A8" w14:textId="6AACE453" w:rsidR="00D21861" w:rsidRPr="004D1479" w:rsidRDefault="00DC7A36" w:rsidP="00937AC7">
            <w:pPr>
              <w:pStyle w:val="Tabletext"/>
              <w:spacing w:before="20" w:after="20"/>
              <w:jc w:val="center"/>
            </w:pPr>
            <w:r w:rsidRPr="004D1479">
              <w:t>–</w:t>
            </w:r>
          </w:p>
        </w:tc>
      </w:tr>
      <w:tr w:rsidR="00D21861" w:rsidRPr="004D1479" w14:paraId="4249305A" w14:textId="77777777" w:rsidTr="00937AC7">
        <w:trPr>
          <w:jc w:val="center"/>
        </w:trPr>
        <w:tc>
          <w:tcPr>
            <w:tcW w:w="366" w:type="pct"/>
            <w:vMerge/>
          </w:tcPr>
          <w:p w14:paraId="03D80D72" w14:textId="77777777" w:rsidR="00D21861" w:rsidRPr="004D1479" w:rsidRDefault="00D21861" w:rsidP="00937AC7">
            <w:pPr>
              <w:pStyle w:val="Tabletext"/>
              <w:jc w:val="center"/>
            </w:pPr>
          </w:p>
        </w:tc>
        <w:tc>
          <w:tcPr>
            <w:tcW w:w="1105" w:type="pct"/>
            <w:vAlign w:val="center"/>
          </w:tcPr>
          <w:p w14:paraId="12887455" w14:textId="6FD3E920" w:rsidR="00D21861" w:rsidRPr="004D1479" w:rsidRDefault="00D21861" w:rsidP="00937AC7">
            <w:pPr>
              <w:pStyle w:val="Tabletext"/>
              <w:spacing w:before="20" w:after="20"/>
              <w:jc w:val="center"/>
            </w:pPr>
            <w:r w:rsidRPr="004D1479">
              <w:t>0</w:t>
            </w:r>
            <w:r w:rsidR="00B6631B" w:rsidRPr="004D1479">
              <w:t>,</w:t>
            </w:r>
            <w:r w:rsidRPr="004D1479">
              <w:t>02%</w:t>
            </w:r>
          </w:p>
        </w:tc>
        <w:tc>
          <w:tcPr>
            <w:tcW w:w="1684" w:type="pct"/>
            <w:vAlign w:val="center"/>
          </w:tcPr>
          <w:p w14:paraId="17E390E9" w14:textId="77777777" w:rsidR="00D21861" w:rsidRPr="004D1479" w:rsidRDefault="00D21861" w:rsidP="00937AC7">
            <w:pPr>
              <w:pStyle w:val="Tabletext"/>
              <w:spacing w:before="20" w:after="20"/>
              <w:jc w:val="center"/>
            </w:pPr>
            <w:r w:rsidRPr="004D1479">
              <w:t>V_002.TXT</w:t>
            </w:r>
          </w:p>
        </w:tc>
        <w:tc>
          <w:tcPr>
            <w:tcW w:w="1845" w:type="pct"/>
            <w:vAlign w:val="center"/>
          </w:tcPr>
          <w:p w14:paraId="103AFEAF" w14:textId="71EF3D29" w:rsidR="00D21861" w:rsidRPr="004D1479" w:rsidRDefault="00DC7A36" w:rsidP="00937AC7">
            <w:pPr>
              <w:pStyle w:val="Tabletext"/>
              <w:spacing w:before="20" w:after="20"/>
              <w:jc w:val="center"/>
            </w:pPr>
            <w:r w:rsidRPr="004D1479">
              <w:t>–</w:t>
            </w:r>
          </w:p>
        </w:tc>
      </w:tr>
      <w:tr w:rsidR="00D21861" w:rsidRPr="004D1479" w14:paraId="4E125B68" w14:textId="77777777" w:rsidTr="00937AC7">
        <w:trPr>
          <w:jc w:val="center"/>
        </w:trPr>
        <w:tc>
          <w:tcPr>
            <w:tcW w:w="366" w:type="pct"/>
            <w:vMerge/>
          </w:tcPr>
          <w:p w14:paraId="0CD0D00E" w14:textId="77777777" w:rsidR="00D21861" w:rsidRPr="004D1479" w:rsidRDefault="00D21861" w:rsidP="00937AC7">
            <w:pPr>
              <w:pStyle w:val="Tabletext"/>
              <w:jc w:val="center"/>
            </w:pPr>
          </w:p>
        </w:tc>
        <w:tc>
          <w:tcPr>
            <w:tcW w:w="1105" w:type="pct"/>
            <w:vAlign w:val="center"/>
          </w:tcPr>
          <w:p w14:paraId="41CA5704" w14:textId="74D3175A" w:rsidR="00D21861" w:rsidRPr="004D1479" w:rsidRDefault="00D21861" w:rsidP="00937AC7">
            <w:pPr>
              <w:pStyle w:val="Tabletext"/>
              <w:spacing w:before="20" w:after="20"/>
              <w:jc w:val="center"/>
            </w:pPr>
            <w:r w:rsidRPr="004D1479">
              <w:t>0</w:t>
            </w:r>
            <w:r w:rsidR="00B6631B" w:rsidRPr="004D1479">
              <w:t>,</w:t>
            </w:r>
            <w:r w:rsidRPr="004D1479">
              <w:t>03%</w:t>
            </w:r>
          </w:p>
        </w:tc>
        <w:tc>
          <w:tcPr>
            <w:tcW w:w="1684" w:type="pct"/>
            <w:vAlign w:val="center"/>
          </w:tcPr>
          <w:p w14:paraId="0A791B8F" w14:textId="77777777" w:rsidR="00D21861" w:rsidRPr="004D1479" w:rsidRDefault="00D21861" w:rsidP="00937AC7">
            <w:pPr>
              <w:pStyle w:val="Tabletext"/>
              <w:spacing w:before="20" w:after="20"/>
              <w:jc w:val="center"/>
            </w:pPr>
            <w:r w:rsidRPr="004D1479">
              <w:t>V_003.TXT</w:t>
            </w:r>
          </w:p>
        </w:tc>
        <w:tc>
          <w:tcPr>
            <w:tcW w:w="1845" w:type="pct"/>
            <w:vAlign w:val="center"/>
          </w:tcPr>
          <w:p w14:paraId="6322EE07" w14:textId="2C093051" w:rsidR="00D21861" w:rsidRPr="004D1479" w:rsidRDefault="00DC7A36" w:rsidP="00937AC7">
            <w:pPr>
              <w:pStyle w:val="Tabletext"/>
              <w:spacing w:before="20" w:after="20"/>
              <w:jc w:val="center"/>
            </w:pPr>
            <w:r w:rsidRPr="004D1479">
              <w:t>–</w:t>
            </w:r>
          </w:p>
        </w:tc>
      </w:tr>
      <w:tr w:rsidR="00D21861" w:rsidRPr="004D1479" w14:paraId="1FA0EDD2" w14:textId="77777777" w:rsidTr="00937AC7">
        <w:trPr>
          <w:jc w:val="center"/>
        </w:trPr>
        <w:tc>
          <w:tcPr>
            <w:tcW w:w="366" w:type="pct"/>
            <w:vMerge/>
          </w:tcPr>
          <w:p w14:paraId="31498EF5" w14:textId="77777777" w:rsidR="00D21861" w:rsidRPr="004D1479" w:rsidRDefault="00D21861" w:rsidP="00937AC7">
            <w:pPr>
              <w:pStyle w:val="Tabletext"/>
              <w:jc w:val="center"/>
            </w:pPr>
          </w:p>
        </w:tc>
        <w:tc>
          <w:tcPr>
            <w:tcW w:w="1105" w:type="pct"/>
            <w:vAlign w:val="center"/>
          </w:tcPr>
          <w:p w14:paraId="6DFE0F3D" w14:textId="7E4EBA29" w:rsidR="00D21861" w:rsidRPr="004D1479" w:rsidRDefault="00D21861" w:rsidP="00937AC7">
            <w:pPr>
              <w:pStyle w:val="Tabletext"/>
              <w:spacing w:before="20" w:after="20"/>
              <w:jc w:val="center"/>
            </w:pPr>
            <w:r w:rsidRPr="004D1479">
              <w:t>0</w:t>
            </w:r>
            <w:r w:rsidR="00B6631B" w:rsidRPr="004D1479">
              <w:t>,</w:t>
            </w:r>
            <w:r w:rsidRPr="004D1479">
              <w:t>05%</w:t>
            </w:r>
          </w:p>
        </w:tc>
        <w:tc>
          <w:tcPr>
            <w:tcW w:w="1684" w:type="pct"/>
            <w:vAlign w:val="center"/>
          </w:tcPr>
          <w:p w14:paraId="469B86E1" w14:textId="77777777" w:rsidR="00D21861" w:rsidRPr="004D1479" w:rsidRDefault="00D21861" w:rsidP="00937AC7">
            <w:pPr>
              <w:pStyle w:val="Tabletext"/>
              <w:spacing w:before="20" w:after="20"/>
              <w:jc w:val="center"/>
            </w:pPr>
            <w:r w:rsidRPr="004D1479">
              <w:t>V_005.TXT</w:t>
            </w:r>
          </w:p>
        </w:tc>
        <w:tc>
          <w:tcPr>
            <w:tcW w:w="1845" w:type="pct"/>
            <w:vAlign w:val="center"/>
          </w:tcPr>
          <w:p w14:paraId="579238FC" w14:textId="3A37E473" w:rsidR="00D21861" w:rsidRPr="004D1479" w:rsidRDefault="00DC7A36" w:rsidP="00937AC7">
            <w:pPr>
              <w:pStyle w:val="Tabletext"/>
              <w:spacing w:before="20" w:after="20"/>
              <w:jc w:val="center"/>
            </w:pPr>
            <w:r w:rsidRPr="004D1479">
              <w:t>–</w:t>
            </w:r>
          </w:p>
        </w:tc>
      </w:tr>
      <w:tr w:rsidR="00D21861" w:rsidRPr="004D1479" w14:paraId="3585871C" w14:textId="77777777" w:rsidTr="00937AC7">
        <w:trPr>
          <w:jc w:val="center"/>
        </w:trPr>
        <w:tc>
          <w:tcPr>
            <w:tcW w:w="366" w:type="pct"/>
            <w:vMerge/>
          </w:tcPr>
          <w:p w14:paraId="7BD055B2" w14:textId="77777777" w:rsidR="00D21861" w:rsidRPr="004D1479" w:rsidRDefault="00D21861" w:rsidP="00937AC7">
            <w:pPr>
              <w:pStyle w:val="Tabletext"/>
              <w:jc w:val="center"/>
            </w:pPr>
          </w:p>
        </w:tc>
        <w:tc>
          <w:tcPr>
            <w:tcW w:w="1105" w:type="pct"/>
            <w:vAlign w:val="center"/>
          </w:tcPr>
          <w:p w14:paraId="027487A7" w14:textId="2AEF2275" w:rsidR="00D21861" w:rsidRPr="004D1479" w:rsidRDefault="00D21861" w:rsidP="00937AC7">
            <w:pPr>
              <w:pStyle w:val="Tabletext"/>
              <w:spacing w:before="20" w:after="20"/>
              <w:jc w:val="center"/>
            </w:pPr>
            <w:r w:rsidRPr="004D1479">
              <w:t>0</w:t>
            </w:r>
            <w:r w:rsidR="00B6631B" w:rsidRPr="004D1479">
              <w:t>,</w:t>
            </w:r>
            <w:r w:rsidRPr="004D1479">
              <w:t>1%</w:t>
            </w:r>
          </w:p>
        </w:tc>
        <w:tc>
          <w:tcPr>
            <w:tcW w:w="1684" w:type="pct"/>
            <w:vAlign w:val="center"/>
          </w:tcPr>
          <w:p w14:paraId="4B84BA0E" w14:textId="77777777" w:rsidR="00D21861" w:rsidRPr="004D1479" w:rsidRDefault="00D21861" w:rsidP="00937AC7">
            <w:pPr>
              <w:pStyle w:val="Tabletext"/>
              <w:spacing w:before="20" w:after="20"/>
              <w:jc w:val="center"/>
            </w:pPr>
            <w:r w:rsidRPr="004D1479">
              <w:t>V_01.TXT</w:t>
            </w:r>
          </w:p>
        </w:tc>
        <w:tc>
          <w:tcPr>
            <w:tcW w:w="1845" w:type="pct"/>
            <w:vAlign w:val="center"/>
          </w:tcPr>
          <w:p w14:paraId="3DE28142" w14:textId="77777777" w:rsidR="00D21861" w:rsidRPr="004D1479" w:rsidRDefault="00D21861" w:rsidP="00937AC7">
            <w:pPr>
              <w:pStyle w:val="Tabletext"/>
              <w:spacing w:before="20" w:after="20"/>
              <w:jc w:val="center"/>
            </w:pPr>
            <w:r w:rsidRPr="004D1479">
              <w:t>V_01.TXT</w:t>
            </w:r>
          </w:p>
        </w:tc>
      </w:tr>
      <w:tr w:rsidR="00D21861" w:rsidRPr="004D1479" w14:paraId="71BD0819" w14:textId="77777777" w:rsidTr="00937AC7">
        <w:trPr>
          <w:jc w:val="center"/>
        </w:trPr>
        <w:tc>
          <w:tcPr>
            <w:tcW w:w="366" w:type="pct"/>
            <w:vMerge/>
          </w:tcPr>
          <w:p w14:paraId="5E9D179C" w14:textId="77777777" w:rsidR="00D21861" w:rsidRPr="004D1479" w:rsidRDefault="00D21861" w:rsidP="00937AC7">
            <w:pPr>
              <w:pStyle w:val="Tabletext"/>
              <w:jc w:val="center"/>
            </w:pPr>
          </w:p>
        </w:tc>
        <w:tc>
          <w:tcPr>
            <w:tcW w:w="1105" w:type="pct"/>
            <w:vAlign w:val="center"/>
          </w:tcPr>
          <w:p w14:paraId="4B9F9EBA" w14:textId="49214FB6" w:rsidR="00D21861" w:rsidRPr="004D1479" w:rsidRDefault="00D21861" w:rsidP="00937AC7">
            <w:pPr>
              <w:pStyle w:val="Tabletext"/>
              <w:spacing w:before="20" w:after="20"/>
              <w:jc w:val="center"/>
            </w:pPr>
            <w:r w:rsidRPr="004D1479">
              <w:t>0</w:t>
            </w:r>
            <w:r w:rsidR="00B6631B" w:rsidRPr="004D1479">
              <w:t>,</w:t>
            </w:r>
            <w:r w:rsidRPr="004D1479">
              <w:t>2%</w:t>
            </w:r>
          </w:p>
        </w:tc>
        <w:tc>
          <w:tcPr>
            <w:tcW w:w="1684" w:type="pct"/>
            <w:vAlign w:val="center"/>
          </w:tcPr>
          <w:p w14:paraId="4599245B" w14:textId="77777777" w:rsidR="00D21861" w:rsidRPr="004D1479" w:rsidRDefault="00D21861" w:rsidP="00937AC7">
            <w:pPr>
              <w:pStyle w:val="Tabletext"/>
              <w:spacing w:before="20" w:after="20"/>
              <w:jc w:val="center"/>
            </w:pPr>
            <w:r w:rsidRPr="004D1479">
              <w:t>V_02.TXT</w:t>
            </w:r>
          </w:p>
        </w:tc>
        <w:tc>
          <w:tcPr>
            <w:tcW w:w="1845" w:type="pct"/>
            <w:vAlign w:val="center"/>
          </w:tcPr>
          <w:p w14:paraId="1F148848" w14:textId="77777777" w:rsidR="00D21861" w:rsidRPr="004D1479" w:rsidRDefault="00D21861" w:rsidP="00937AC7">
            <w:pPr>
              <w:pStyle w:val="Tabletext"/>
              <w:spacing w:before="20" w:after="20"/>
              <w:jc w:val="center"/>
            </w:pPr>
            <w:r w:rsidRPr="004D1479">
              <w:t>V_02.TXT</w:t>
            </w:r>
          </w:p>
        </w:tc>
      </w:tr>
      <w:tr w:rsidR="00D21861" w:rsidRPr="004D1479" w14:paraId="249AC764" w14:textId="77777777" w:rsidTr="00937AC7">
        <w:trPr>
          <w:jc w:val="center"/>
        </w:trPr>
        <w:tc>
          <w:tcPr>
            <w:tcW w:w="366" w:type="pct"/>
            <w:vMerge/>
          </w:tcPr>
          <w:p w14:paraId="7BEC8E08" w14:textId="77777777" w:rsidR="00D21861" w:rsidRPr="004D1479" w:rsidRDefault="00D21861" w:rsidP="00937AC7">
            <w:pPr>
              <w:pStyle w:val="Tabletext"/>
              <w:jc w:val="center"/>
            </w:pPr>
          </w:p>
        </w:tc>
        <w:tc>
          <w:tcPr>
            <w:tcW w:w="1105" w:type="pct"/>
            <w:vAlign w:val="center"/>
          </w:tcPr>
          <w:p w14:paraId="3D11B8ED" w14:textId="7ED87EE2" w:rsidR="00D21861" w:rsidRPr="004D1479" w:rsidRDefault="00D21861" w:rsidP="00937AC7">
            <w:pPr>
              <w:pStyle w:val="Tabletext"/>
              <w:spacing w:before="20" w:after="20"/>
              <w:jc w:val="center"/>
            </w:pPr>
            <w:r w:rsidRPr="004D1479">
              <w:t>0</w:t>
            </w:r>
            <w:r w:rsidR="00B6631B" w:rsidRPr="004D1479">
              <w:t>,</w:t>
            </w:r>
            <w:r w:rsidRPr="004D1479">
              <w:t>3%</w:t>
            </w:r>
          </w:p>
        </w:tc>
        <w:tc>
          <w:tcPr>
            <w:tcW w:w="1684" w:type="pct"/>
            <w:vAlign w:val="center"/>
          </w:tcPr>
          <w:p w14:paraId="6BF024DA" w14:textId="77777777" w:rsidR="00D21861" w:rsidRPr="004D1479" w:rsidRDefault="00D21861" w:rsidP="00937AC7">
            <w:pPr>
              <w:pStyle w:val="Tabletext"/>
              <w:spacing w:before="20" w:after="20"/>
              <w:jc w:val="center"/>
            </w:pPr>
            <w:r w:rsidRPr="004D1479">
              <w:t>V_03.TXT</w:t>
            </w:r>
          </w:p>
        </w:tc>
        <w:tc>
          <w:tcPr>
            <w:tcW w:w="1845" w:type="pct"/>
            <w:vAlign w:val="center"/>
          </w:tcPr>
          <w:p w14:paraId="76C2A758" w14:textId="77777777" w:rsidR="00D21861" w:rsidRPr="004D1479" w:rsidRDefault="00D21861" w:rsidP="00937AC7">
            <w:pPr>
              <w:pStyle w:val="Tabletext"/>
              <w:spacing w:before="20" w:after="20"/>
              <w:jc w:val="center"/>
            </w:pPr>
            <w:r w:rsidRPr="004D1479">
              <w:t>V_03.TXT</w:t>
            </w:r>
          </w:p>
        </w:tc>
      </w:tr>
      <w:tr w:rsidR="00D21861" w:rsidRPr="004D1479" w14:paraId="7AC104CE" w14:textId="77777777" w:rsidTr="00937AC7">
        <w:trPr>
          <w:jc w:val="center"/>
        </w:trPr>
        <w:tc>
          <w:tcPr>
            <w:tcW w:w="366" w:type="pct"/>
            <w:vMerge/>
          </w:tcPr>
          <w:p w14:paraId="60E01ADF" w14:textId="77777777" w:rsidR="00D21861" w:rsidRPr="004D1479" w:rsidRDefault="00D21861" w:rsidP="00937AC7">
            <w:pPr>
              <w:pStyle w:val="Tabletext"/>
              <w:jc w:val="center"/>
            </w:pPr>
          </w:p>
        </w:tc>
        <w:tc>
          <w:tcPr>
            <w:tcW w:w="1105" w:type="pct"/>
            <w:vAlign w:val="center"/>
          </w:tcPr>
          <w:p w14:paraId="1073CB29" w14:textId="2E62192D" w:rsidR="00D21861" w:rsidRPr="004D1479" w:rsidRDefault="00D21861" w:rsidP="00937AC7">
            <w:pPr>
              <w:pStyle w:val="Tabletext"/>
              <w:spacing w:before="20" w:after="20"/>
              <w:jc w:val="center"/>
            </w:pPr>
            <w:r w:rsidRPr="004D1479">
              <w:t>0</w:t>
            </w:r>
            <w:r w:rsidR="00B6631B" w:rsidRPr="004D1479">
              <w:t>,</w:t>
            </w:r>
            <w:r w:rsidRPr="004D1479">
              <w:t>5%</w:t>
            </w:r>
          </w:p>
        </w:tc>
        <w:tc>
          <w:tcPr>
            <w:tcW w:w="1684" w:type="pct"/>
            <w:vAlign w:val="center"/>
          </w:tcPr>
          <w:p w14:paraId="454597D2" w14:textId="77777777" w:rsidR="00D21861" w:rsidRPr="004D1479" w:rsidRDefault="00D21861" w:rsidP="00937AC7">
            <w:pPr>
              <w:pStyle w:val="Tabletext"/>
              <w:spacing w:before="20" w:after="20"/>
              <w:jc w:val="center"/>
            </w:pPr>
            <w:r w:rsidRPr="004D1479">
              <w:t>V_05.TXT</w:t>
            </w:r>
          </w:p>
        </w:tc>
        <w:tc>
          <w:tcPr>
            <w:tcW w:w="1845" w:type="pct"/>
            <w:vAlign w:val="center"/>
          </w:tcPr>
          <w:p w14:paraId="19DE2869" w14:textId="77777777" w:rsidR="00D21861" w:rsidRPr="004D1479" w:rsidRDefault="00D21861" w:rsidP="00937AC7">
            <w:pPr>
              <w:pStyle w:val="Tabletext"/>
              <w:spacing w:before="20" w:after="20"/>
              <w:jc w:val="center"/>
            </w:pPr>
            <w:r w:rsidRPr="004D1479">
              <w:t>V_05.TXT</w:t>
            </w:r>
          </w:p>
        </w:tc>
      </w:tr>
      <w:tr w:rsidR="00D21861" w:rsidRPr="004D1479" w14:paraId="31D29725" w14:textId="77777777" w:rsidTr="00937AC7">
        <w:trPr>
          <w:jc w:val="center"/>
        </w:trPr>
        <w:tc>
          <w:tcPr>
            <w:tcW w:w="366" w:type="pct"/>
            <w:vMerge/>
          </w:tcPr>
          <w:p w14:paraId="59E249AC" w14:textId="77777777" w:rsidR="00D21861" w:rsidRPr="004D1479" w:rsidRDefault="00D21861" w:rsidP="00937AC7">
            <w:pPr>
              <w:pStyle w:val="Tabletext"/>
              <w:jc w:val="center"/>
            </w:pPr>
          </w:p>
        </w:tc>
        <w:tc>
          <w:tcPr>
            <w:tcW w:w="1105" w:type="pct"/>
            <w:vAlign w:val="center"/>
          </w:tcPr>
          <w:p w14:paraId="5931289E" w14:textId="77777777" w:rsidR="00D21861" w:rsidRPr="004D1479" w:rsidRDefault="00D21861" w:rsidP="00937AC7">
            <w:pPr>
              <w:pStyle w:val="Tabletext"/>
              <w:spacing w:before="20" w:after="20"/>
              <w:jc w:val="center"/>
            </w:pPr>
            <w:r w:rsidRPr="004D1479">
              <w:t>1%</w:t>
            </w:r>
          </w:p>
        </w:tc>
        <w:tc>
          <w:tcPr>
            <w:tcW w:w="1684" w:type="pct"/>
            <w:vAlign w:val="center"/>
          </w:tcPr>
          <w:p w14:paraId="4DF02D22" w14:textId="77777777" w:rsidR="00D21861" w:rsidRPr="004D1479" w:rsidRDefault="00D21861" w:rsidP="00937AC7">
            <w:pPr>
              <w:pStyle w:val="Tabletext"/>
              <w:spacing w:before="20" w:after="20"/>
              <w:jc w:val="center"/>
            </w:pPr>
            <w:r w:rsidRPr="004D1479">
              <w:t>V_1.TXT</w:t>
            </w:r>
          </w:p>
        </w:tc>
        <w:tc>
          <w:tcPr>
            <w:tcW w:w="1845" w:type="pct"/>
            <w:vAlign w:val="center"/>
          </w:tcPr>
          <w:p w14:paraId="1200553C" w14:textId="77777777" w:rsidR="00D21861" w:rsidRPr="004D1479" w:rsidRDefault="00D21861" w:rsidP="00937AC7">
            <w:pPr>
              <w:pStyle w:val="Tabletext"/>
              <w:spacing w:before="20" w:after="20"/>
              <w:jc w:val="center"/>
            </w:pPr>
            <w:r w:rsidRPr="004D1479">
              <w:t>V_1.TXT</w:t>
            </w:r>
          </w:p>
        </w:tc>
      </w:tr>
      <w:tr w:rsidR="00D21861" w:rsidRPr="004D1479" w14:paraId="10D098AA" w14:textId="77777777" w:rsidTr="00937AC7">
        <w:trPr>
          <w:jc w:val="center"/>
        </w:trPr>
        <w:tc>
          <w:tcPr>
            <w:tcW w:w="366" w:type="pct"/>
            <w:vMerge/>
          </w:tcPr>
          <w:p w14:paraId="76FD30B1" w14:textId="77777777" w:rsidR="00D21861" w:rsidRPr="004D1479" w:rsidRDefault="00D21861" w:rsidP="00937AC7">
            <w:pPr>
              <w:pStyle w:val="Tabletext"/>
              <w:jc w:val="center"/>
            </w:pPr>
          </w:p>
        </w:tc>
        <w:tc>
          <w:tcPr>
            <w:tcW w:w="1105" w:type="pct"/>
            <w:vAlign w:val="center"/>
          </w:tcPr>
          <w:p w14:paraId="6A41F6BA" w14:textId="77777777" w:rsidR="00D21861" w:rsidRPr="004D1479" w:rsidRDefault="00D21861" w:rsidP="00937AC7">
            <w:pPr>
              <w:pStyle w:val="Tabletext"/>
              <w:spacing w:before="20" w:after="20"/>
              <w:jc w:val="center"/>
            </w:pPr>
            <w:r w:rsidRPr="004D1479">
              <w:t>2%</w:t>
            </w:r>
          </w:p>
        </w:tc>
        <w:tc>
          <w:tcPr>
            <w:tcW w:w="1684" w:type="pct"/>
            <w:vAlign w:val="center"/>
          </w:tcPr>
          <w:p w14:paraId="7FA3244B" w14:textId="77777777" w:rsidR="00D21861" w:rsidRPr="004D1479" w:rsidRDefault="00D21861" w:rsidP="00937AC7">
            <w:pPr>
              <w:pStyle w:val="Tabletext"/>
              <w:spacing w:before="20" w:after="20"/>
              <w:jc w:val="center"/>
            </w:pPr>
            <w:r w:rsidRPr="004D1479">
              <w:t>V_2.TXT</w:t>
            </w:r>
          </w:p>
        </w:tc>
        <w:tc>
          <w:tcPr>
            <w:tcW w:w="1845" w:type="pct"/>
            <w:vAlign w:val="center"/>
          </w:tcPr>
          <w:p w14:paraId="30B45293" w14:textId="77777777" w:rsidR="00D21861" w:rsidRPr="004D1479" w:rsidRDefault="00D21861" w:rsidP="00937AC7">
            <w:pPr>
              <w:pStyle w:val="Tabletext"/>
              <w:spacing w:before="20" w:after="20"/>
              <w:jc w:val="center"/>
            </w:pPr>
            <w:r w:rsidRPr="004D1479">
              <w:t>V_2.TXT</w:t>
            </w:r>
          </w:p>
        </w:tc>
      </w:tr>
      <w:tr w:rsidR="00D21861" w:rsidRPr="004D1479" w14:paraId="2B5F349B" w14:textId="77777777" w:rsidTr="00937AC7">
        <w:trPr>
          <w:jc w:val="center"/>
        </w:trPr>
        <w:tc>
          <w:tcPr>
            <w:tcW w:w="366" w:type="pct"/>
            <w:vMerge/>
          </w:tcPr>
          <w:p w14:paraId="2D7D5B45" w14:textId="77777777" w:rsidR="00D21861" w:rsidRPr="004D1479" w:rsidRDefault="00D21861" w:rsidP="00937AC7">
            <w:pPr>
              <w:pStyle w:val="Tabletext"/>
              <w:jc w:val="center"/>
            </w:pPr>
          </w:p>
        </w:tc>
        <w:tc>
          <w:tcPr>
            <w:tcW w:w="1105" w:type="pct"/>
            <w:vAlign w:val="center"/>
          </w:tcPr>
          <w:p w14:paraId="3D2331AB" w14:textId="77777777" w:rsidR="00D21861" w:rsidRPr="004D1479" w:rsidRDefault="00D21861" w:rsidP="00937AC7">
            <w:pPr>
              <w:pStyle w:val="Tabletext"/>
              <w:spacing w:before="20" w:after="20"/>
              <w:jc w:val="center"/>
            </w:pPr>
            <w:r w:rsidRPr="004D1479">
              <w:t>3%</w:t>
            </w:r>
          </w:p>
        </w:tc>
        <w:tc>
          <w:tcPr>
            <w:tcW w:w="1684" w:type="pct"/>
            <w:vAlign w:val="center"/>
          </w:tcPr>
          <w:p w14:paraId="0A355187" w14:textId="77777777" w:rsidR="00D21861" w:rsidRPr="004D1479" w:rsidRDefault="00D21861" w:rsidP="00937AC7">
            <w:pPr>
              <w:pStyle w:val="Tabletext"/>
              <w:spacing w:before="20" w:after="20"/>
              <w:jc w:val="center"/>
            </w:pPr>
            <w:r w:rsidRPr="004D1479">
              <w:t>V_3.TXT</w:t>
            </w:r>
          </w:p>
        </w:tc>
        <w:tc>
          <w:tcPr>
            <w:tcW w:w="1845" w:type="pct"/>
            <w:vAlign w:val="center"/>
          </w:tcPr>
          <w:p w14:paraId="3A856ACE" w14:textId="77777777" w:rsidR="00D21861" w:rsidRPr="004D1479" w:rsidRDefault="00D21861" w:rsidP="00937AC7">
            <w:pPr>
              <w:pStyle w:val="Tabletext"/>
              <w:spacing w:before="20" w:after="20"/>
              <w:jc w:val="center"/>
            </w:pPr>
            <w:r w:rsidRPr="004D1479">
              <w:t>V_3.TXT</w:t>
            </w:r>
          </w:p>
        </w:tc>
      </w:tr>
      <w:tr w:rsidR="00D21861" w:rsidRPr="004D1479" w14:paraId="59DA079D" w14:textId="77777777" w:rsidTr="00937AC7">
        <w:trPr>
          <w:jc w:val="center"/>
        </w:trPr>
        <w:tc>
          <w:tcPr>
            <w:tcW w:w="366" w:type="pct"/>
            <w:vMerge/>
          </w:tcPr>
          <w:p w14:paraId="7E71FAFE" w14:textId="77777777" w:rsidR="00D21861" w:rsidRPr="004D1479" w:rsidRDefault="00D21861" w:rsidP="00937AC7">
            <w:pPr>
              <w:pStyle w:val="Tabletext"/>
              <w:jc w:val="center"/>
            </w:pPr>
          </w:p>
        </w:tc>
        <w:tc>
          <w:tcPr>
            <w:tcW w:w="1105" w:type="pct"/>
            <w:vAlign w:val="center"/>
          </w:tcPr>
          <w:p w14:paraId="75B6D68F" w14:textId="77777777" w:rsidR="00D21861" w:rsidRPr="004D1479" w:rsidRDefault="00D21861" w:rsidP="00937AC7">
            <w:pPr>
              <w:pStyle w:val="Tabletext"/>
              <w:spacing w:before="20" w:after="20"/>
              <w:jc w:val="center"/>
            </w:pPr>
            <w:r w:rsidRPr="004D1479">
              <w:t>5%</w:t>
            </w:r>
          </w:p>
        </w:tc>
        <w:tc>
          <w:tcPr>
            <w:tcW w:w="1684" w:type="pct"/>
            <w:vAlign w:val="center"/>
          </w:tcPr>
          <w:p w14:paraId="0252288F" w14:textId="77777777" w:rsidR="00D21861" w:rsidRPr="004D1479" w:rsidRDefault="00D21861" w:rsidP="00937AC7">
            <w:pPr>
              <w:pStyle w:val="Tabletext"/>
              <w:spacing w:before="20" w:after="20"/>
              <w:jc w:val="center"/>
            </w:pPr>
            <w:r w:rsidRPr="004D1479">
              <w:t>V_5.TXT</w:t>
            </w:r>
          </w:p>
        </w:tc>
        <w:tc>
          <w:tcPr>
            <w:tcW w:w="1845" w:type="pct"/>
            <w:vAlign w:val="center"/>
          </w:tcPr>
          <w:p w14:paraId="24EAAC20" w14:textId="77777777" w:rsidR="00D21861" w:rsidRPr="004D1479" w:rsidRDefault="00D21861" w:rsidP="00937AC7">
            <w:pPr>
              <w:pStyle w:val="Tabletext"/>
              <w:spacing w:before="20" w:after="20"/>
              <w:jc w:val="center"/>
            </w:pPr>
            <w:r w:rsidRPr="004D1479">
              <w:t>V_5.TXT</w:t>
            </w:r>
          </w:p>
        </w:tc>
      </w:tr>
      <w:tr w:rsidR="00D21861" w:rsidRPr="004D1479" w14:paraId="13D46FCF" w14:textId="77777777" w:rsidTr="00937AC7">
        <w:trPr>
          <w:jc w:val="center"/>
        </w:trPr>
        <w:tc>
          <w:tcPr>
            <w:tcW w:w="366" w:type="pct"/>
            <w:vMerge/>
          </w:tcPr>
          <w:p w14:paraId="1C630786" w14:textId="77777777" w:rsidR="00D21861" w:rsidRPr="004D1479" w:rsidRDefault="00D21861" w:rsidP="00937AC7">
            <w:pPr>
              <w:pStyle w:val="Tabletext"/>
              <w:jc w:val="center"/>
            </w:pPr>
          </w:p>
        </w:tc>
        <w:tc>
          <w:tcPr>
            <w:tcW w:w="1105" w:type="pct"/>
            <w:vAlign w:val="center"/>
          </w:tcPr>
          <w:p w14:paraId="1E247254" w14:textId="77777777" w:rsidR="00D21861" w:rsidRPr="004D1479" w:rsidRDefault="00D21861" w:rsidP="00937AC7">
            <w:pPr>
              <w:pStyle w:val="Tabletext"/>
              <w:spacing w:before="20" w:after="20"/>
              <w:jc w:val="center"/>
            </w:pPr>
            <w:r w:rsidRPr="004D1479">
              <w:t>10%</w:t>
            </w:r>
          </w:p>
        </w:tc>
        <w:tc>
          <w:tcPr>
            <w:tcW w:w="1684" w:type="pct"/>
            <w:vAlign w:val="center"/>
          </w:tcPr>
          <w:p w14:paraId="7742C167" w14:textId="77777777" w:rsidR="00D21861" w:rsidRPr="004D1479" w:rsidRDefault="00D21861" w:rsidP="00937AC7">
            <w:pPr>
              <w:pStyle w:val="Tabletext"/>
              <w:spacing w:before="20" w:after="20"/>
              <w:jc w:val="center"/>
            </w:pPr>
            <w:r w:rsidRPr="004D1479">
              <w:t>V_10.TXT</w:t>
            </w:r>
          </w:p>
        </w:tc>
        <w:tc>
          <w:tcPr>
            <w:tcW w:w="1845" w:type="pct"/>
            <w:vAlign w:val="center"/>
          </w:tcPr>
          <w:p w14:paraId="570271CB" w14:textId="77777777" w:rsidR="00D21861" w:rsidRPr="004D1479" w:rsidRDefault="00D21861" w:rsidP="00937AC7">
            <w:pPr>
              <w:pStyle w:val="Tabletext"/>
              <w:spacing w:before="20" w:after="20"/>
              <w:jc w:val="center"/>
            </w:pPr>
            <w:r w:rsidRPr="004D1479">
              <w:t>V_10.TXT</w:t>
            </w:r>
          </w:p>
        </w:tc>
      </w:tr>
      <w:tr w:rsidR="00D21861" w:rsidRPr="004D1479" w14:paraId="29507F63" w14:textId="77777777" w:rsidTr="00937AC7">
        <w:trPr>
          <w:jc w:val="center"/>
        </w:trPr>
        <w:tc>
          <w:tcPr>
            <w:tcW w:w="366" w:type="pct"/>
            <w:vMerge/>
          </w:tcPr>
          <w:p w14:paraId="57D223BA" w14:textId="77777777" w:rsidR="00D21861" w:rsidRPr="004D1479" w:rsidRDefault="00D21861" w:rsidP="00937AC7">
            <w:pPr>
              <w:pStyle w:val="Tabletext"/>
              <w:jc w:val="center"/>
            </w:pPr>
          </w:p>
        </w:tc>
        <w:tc>
          <w:tcPr>
            <w:tcW w:w="1105" w:type="pct"/>
            <w:vAlign w:val="center"/>
          </w:tcPr>
          <w:p w14:paraId="33B17402" w14:textId="77777777" w:rsidR="00D21861" w:rsidRPr="004D1479" w:rsidRDefault="00D21861" w:rsidP="00937AC7">
            <w:pPr>
              <w:pStyle w:val="Tabletext"/>
              <w:spacing w:before="20" w:after="20"/>
              <w:jc w:val="center"/>
            </w:pPr>
            <w:r w:rsidRPr="004D1479">
              <w:t>20%</w:t>
            </w:r>
          </w:p>
        </w:tc>
        <w:tc>
          <w:tcPr>
            <w:tcW w:w="1684" w:type="pct"/>
            <w:vAlign w:val="center"/>
          </w:tcPr>
          <w:p w14:paraId="39BC379C" w14:textId="77777777" w:rsidR="00D21861" w:rsidRPr="004D1479" w:rsidRDefault="00D21861" w:rsidP="00937AC7">
            <w:pPr>
              <w:pStyle w:val="Tabletext"/>
              <w:spacing w:before="20" w:after="20"/>
              <w:jc w:val="center"/>
            </w:pPr>
            <w:r w:rsidRPr="004D1479">
              <w:t>V_20.TXT</w:t>
            </w:r>
          </w:p>
        </w:tc>
        <w:tc>
          <w:tcPr>
            <w:tcW w:w="1845" w:type="pct"/>
            <w:vAlign w:val="center"/>
          </w:tcPr>
          <w:p w14:paraId="04AE2F12" w14:textId="77777777" w:rsidR="00D21861" w:rsidRPr="004D1479" w:rsidRDefault="00D21861" w:rsidP="00937AC7">
            <w:pPr>
              <w:pStyle w:val="Tabletext"/>
              <w:spacing w:before="20" w:after="20"/>
              <w:jc w:val="center"/>
            </w:pPr>
            <w:r w:rsidRPr="004D1479">
              <w:t>V_20.TXT</w:t>
            </w:r>
          </w:p>
        </w:tc>
      </w:tr>
      <w:tr w:rsidR="00D21861" w:rsidRPr="004D1479" w14:paraId="046724C2" w14:textId="77777777" w:rsidTr="00937AC7">
        <w:trPr>
          <w:jc w:val="center"/>
        </w:trPr>
        <w:tc>
          <w:tcPr>
            <w:tcW w:w="366" w:type="pct"/>
            <w:vMerge/>
          </w:tcPr>
          <w:p w14:paraId="1033B523" w14:textId="77777777" w:rsidR="00D21861" w:rsidRPr="004D1479" w:rsidRDefault="00D21861" w:rsidP="00937AC7">
            <w:pPr>
              <w:pStyle w:val="Tabletext"/>
              <w:jc w:val="center"/>
            </w:pPr>
          </w:p>
        </w:tc>
        <w:tc>
          <w:tcPr>
            <w:tcW w:w="1105" w:type="pct"/>
            <w:vAlign w:val="center"/>
          </w:tcPr>
          <w:p w14:paraId="2AB8ADB9" w14:textId="77777777" w:rsidR="00D21861" w:rsidRPr="004D1479" w:rsidRDefault="00D21861" w:rsidP="00937AC7">
            <w:pPr>
              <w:pStyle w:val="Tabletext"/>
              <w:spacing w:before="20" w:after="20"/>
              <w:jc w:val="center"/>
            </w:pPr>
            <w:r w:rsidRPr="004D1479">
              <w:t>30%</w:t>
            </w:r>
          </w:p>
        </w:tc>
        <w:tc>
          <w:tcPr>
            <w:tcW w:w="1684" w:type="pct"/>
            <w:vAlign w:val="center"/>
          </w:tcPr>
          <w:p w14:paraId="09ED59EB" w14:textId="77777777" w:rsidR="00D21861" w:rsidRPr="004D1479" w:rsidRDefault="00D21861" w:rsidP="00937AC7">
            <w:pPr>
              <w:pStyle w:val="Tabletext"/>
              <w:spacing w:before="20" w:after="20"/>
              <w:jc w:val="center"/>
            </w:pPr>
            <w:r w:rsidRPr="004D1479">
              <w:t>V_30.TXT</w:t>
            </w:r>
          </w:p>
        </w:tc>
        <w:tc>
          <w:tcPr>
            <w:tcW w:w="1845" w:type="pct"/>
            <w:vAlign w:val="center"/>
          </w:tcPr>
          <w:p w14:paraId="719F3953" w14:textId="77777777" w:rsidR="00D21861" w:rsidRPr="004D1479" w:rsidRDefault="00D21861" w:rsidP="00937AC7">
            <w:pPr>
              <w:pStyle w:val="Tabletext"/>
              <w:spacing w:before="20" w:after="20"/>
              <w:jc w:val="center"/>
            </w:pPr>
            <w:r w:rsidRPr="004D1479">
              <w:t>V_30.TXT</w:t>
            </w:r>
          </w:p>
        </w:tc>
      </w:tr>
      <w:tr w:rsidR="00D21861" w:rsidRPr="004D1479" w14:paraId="72911E5E" w14:textId="77777777" w:rsidTr="00937AC7">
        <w:trPr>
          <w:jc w:val="center"/>
        </w:trPr>
        <w:tc>
          <w:tcPr>
            <w:tcW w:w="366" w:type="pct"/>
            <w:vMerge/>
          </w:tcPr>
          <w:p w14:paraId="03F9E6D8" w14:textId="77777777" w:rsidR="00D21861" w:rsidRPr="004D1479" w:rsidRDefault="00D21861" w:rsidP="00937AC7">
            <w:pPr>
              <w:pStyle w:val="Tabletext"/>
              <w:jc w:val="center"/>
            </w:pPr>
          </w:p>
        </w:tc>
        <w:tc>
          <w:tcPr>
            <w:tcW w:w="1105" w:type="pct"/>
            <w:tcBorders>
              <w:bottom w:val="single" w:sz="4" w:space="0" w:color="auto"/>
            </w:tcBorders>
            <w:vAlign w:val="center"/>
          </w:tcPr>
          <w:p w14:paraId="2519A112" w14:textId="77777777" w:rsidR="00D21861" w:rsidRPr="004D1479" w:rsidRDefault="00D21861" w:rsidP="00937AC7">
            <w:pPr>
              <w:pStyle w:val="Tabletext"/>
              <w:spacing w:before="20" w:after="20"/>
              <w:jc w:val="center"/>
            </w:pPr>
            <w:r w:rsidRPr="004D1479">
              <w:t>50%</w:t>
            </w:r>
          </w:p>
        </w:tc>
        <w:tc>
          <w:tcPr>
            <w:tcW w:w="1684" w:type="pct"/>
            <w:tcBorders>
              <w:bottom w:val="single" w:sz="4" w:space="0" w:color="auto"/>
            </w:tcBorders>
            <w:vAlign w:val="center"/>
          </w:tcPr>
          <w:p w14:paraId="6344F6A5" w14:textId="77777777" w:rsidR="00D21861" w:rsidRPr="004D1479" w:rsidRDefault="00D21861" w:rsidP="00937AC7">
            <w:pPr>
              <w:pStyle w:val="Tabletext"/>
              <w:spacing w:before="20" w:after="20"/>
              <w:jc w:val="center"/>
            </w:pPr>
            <w:r w:rsidRPr="004D1479">
              <w:t>V_50.TXT</w:t>
            </w:r>
          </w:p>
        </w:tc>
        <w:tc>
          <w:tcPr>
            <w:tcW w:w="1845" w:type="pct"/>
            <w:tcBorders>
              <w:bottom w:val="single" w:sz="4" w:space="0" w:color="auto"/>
            </w:tcBorders>
            <w:vAlign w:val="center"/>
          </w:tcPr>
          <w:p w14:paraId="67B7003D" w14:textId="77777777" w:rsidR="00D21861" w:rsidRPr="004D1479" w:rsidRDefault="00D21861" w:rsidP="00937AC7">
            <w:pPr>
              <w:pStyle w:val="Tabletext"/>
              <w:spacing w:before="20" w:after="20"/>
              <w:jc w:val="center"/>
            </w:pPr>
            <w:r w:rsidRPr="004D1479">
              <w:t>V_50.TXT</w:t>
            </w:r>
          </w:p>
        </w:tc>
      </w:tr>
      <w:tr w:rsidR="00D21861" w:rsidRPr="004D1479" w14:paraId="3F4E62BC" w14:textId="77777777" w:rsidTr="00937AC7">
        <w:trPr>
          <w:jc w:val="center"/>
        </w:trPr>
        <w:tc>
          <w:tcPr>
            <w:tcW w:w="366" w:type="pct"/>
            <w:vMerge/>
          </w:tcPr>
          <w:p w14:paraId="4446DFCE" w14:textId="77777777" w:rsidR="00D21861" w:rsidRPr="004D1479" w:rsidRDefault="00D21861" w:rsidP="00937AC7">
            <w:pPr>
              <w:pStyle w:val="Tabletext"/>
              <w:jc w:val="center"/>
            </w:pPr>
          </w:p>
        </w:tc>
        <w:tc>
          <w:tcPr>
            <w:tcW w:w="1105" w:type="pct"/>
            <w:vAlign w:val="center"/>
          </w:tcPr>
          <w:p w14:paraId="6E04ABCA" w14:textId="77777777" w:rsidR="00D21861" w:rsidRPr="004D1479" w:rsidRDefault="00D21861" w:rsidP="00937AC7">
            <w:pPr>
              <w:pStyle w:val="Tabletext"/>
              <w:spacing w:before="20" w:after="20"/>
              <w:jc w:val="center"/>
            </w:pPr>
            <w:r w:rsidRPr="004D1479">
              <w:t>60%</w:t>
            </w:r>
          </w:p>
        </w:tc>
        <w:tc>
          <w:tcPr>
            <w:tcW w:w="1684" w:type="pct"/>
            <w:vAlign w:val="center"/>
          </w:tcPr>
          <w:p w14:paraId="443F48F0" w14:textId="77777777" w:rsidR="00D21861" w:rsidRPr="004D1479" w:rsidRDefault="00D21861" w:rsidP="00937AC7">
            <w:pPr>
              <w:pStyle w:val="Tabletext"/>
              <w:spacing w:before="20" w:after="20"/>
              <w:jc w:val="center"/>
            </w:pPr>
            <w:r w:rsidRPr="004D1479">
              <w:t>V_60.TXT</w:t>
            </w:r>
          </w:p>
        </w:tc>
        <w:tc>
          <w:tcPr>
            <w:tcW w:w="1845" w:type="pct"/>
            <w:vAlign w:val="center"/>
          </w:tcPr>
          <w:p w14:paraId="4ADDF009" w14:textId="77777777" w:rsidR="00D21861" w:rsidRPr="004D1479" w:rsidRDefault="00D21861" w:rsidP="00937AC7">
            <w:pPr>
              <w:pStyle w:val="Tabletext"/>
              <w:spacing w:before="20" w:after="20"/>
              <w:jc w:val="center"/>
            </w:pPr>
            <w:r w:rsidRPr="004D1479">
              <w:t>V_60.TXT</w:t>
            </w:r>
          </w:p>
        </w:tc>
      </w:tr>
      <w:tr w:rsidR="00D21861" w:rsidRPr="004D1479" w14:paraId="18BEF766" w14:textId="77777777" w:rsidTr="00937AC7">
        <w:trPr>
          <w:jc w:val="center"/>
        </w:trPr>
        <w:tc>
          <w:tcPr>
            <w:tcW w:w="366" w:type="pct"/>
            <w:vMerge/>
          </w:tcPr>
          <w:p w14:paraId="3D2E9B7E" w14:textId="77777777" w:rsidR="00D21861" w:rsidRPr="004D1479" w:rsidRDefault="00D21861" w:rsidP="00937AC7">
            <w:pPr>
              <w:pStyle w:val="Tabletext"/>
              <w:jc w:val="center"/>
            </w:pPr>
          </w:p>
        </w:tc>
        <w:tc>
          <w:tcPr>
            <w:tcW w:w="1105" w:type="pct"/>
            <w:vAlign w:val="center"/>
          </w:tcPr>
          <w:p w14:paraId="400FF868" w14:textId="77777777" w:rsidR="00D21861" w:rsidRPr="004D1479" w:rsidRDefault="00D21861" w:rsidP="00937AC7">
            <w:pPr>
              <w:pStyle w:val="Tabletext"/>
              <w:spacing w:before="20" w:after="20"/>
              <w:jc w:val="center"/>
            </w:pPr>
            <w:r w:rsidRPr="004D1479">
              <w:t>70%</w:t>
            </w:r>
          </w:p>
        </w:tc>
        <w:tc>
          <w:tcPr>
            <w:tcW w:w="1684" w:type="pct"/>
            <w:vAlign w:val="center"/>
          </w:tcPr>
          <w:p w14:paraId="3FB97A22" w14:textId="77777777" w:rsidR="00D21861" w:rsidRPr="004D1479" w:rsidRDefault="00D21861" w:rsidP="00937AC7">
            <w:pPr>
              <w:pStyle w:val="Tabletext"/>
              <w:spacing w:before="20" w:after="20"/>
              <w:jc w:val="center"/>
            </w:pPr>
            <w:r w:rsidRPr="004D1479">
              <w:t>V_70.TXT</w:t>
            </w:r>
          </w:p>
        </w:tc>
        <w:tc>
          <w:tcPr>
            <w:tcW w:w="1845" w:type="pct"/>
            <w:vAlign w:val="center"/>
          </w:tcPr>
          <w:p w14:paraId="498F47B6" w14:textId="77777777" w:rsidR="00D21861" w:rsidRPr="004D1479" w:rsidRDefault="00D21861" w:rsidP="00937AC7">
            <w:pPr>
              <w:pStyle w:val="Tabletext"/>
              <w:spacing w:before="20" w:after="20"/>
              <w:jc w:val="center"/>
            </w:pPr>
            <w:r w:rsidRPr="004D1479">
              <w:t>V_70.TXT</w:t>
            </w:r>
          </w:p>
        </w:tc>
      </w:tr>
      <w:tr w:rsidR="00D21861" w:rsidRPr="004D1479" w14:paraId="42C3322E" w14:textId="77777777" w:rsidTr="00937AC7">
        <w:trPr>
          <w:jc w:val="center"/>
        </w:trPr>
        <w:tc>
          <w:tcPr>
            <w:tcW w:w="366" w:type="pct"/>
            <w:vMerge/>
          </w:tcPr>
          <w:p w14:paraId="7125B534" w14:textId="77777777" w:rsidR="00D21861" w:rsidRPr="004D1479" w:rsidRDefault="00D21861" w:rsidP="00937AC7">
            <w:pPr>
              <w:pStyle w:val="Tabletext"/>
              <w:jc w:val="center"/>
            </w:pPr>
          </w:p>
        </w:tc>
        <w:tc>
          <w:tcPr>
            <w:tcW w:w="1105" w:type="pct"/>
            <w:vAlign w:val="center"/>
          </w:tcPr>
          <w:p w14:paraId="4EA59216" w14:textId="77777777" w:rsidR="00D21861" w:rsidRPr="004D1479" w:rsidRDefault="00D21861" w:rsidP="00937AC7">
            <w:pPr>
              <w:pStyle w:val="Tabletext"/>
              <w:spacing w:before="20" w:after="20"/>
              <w:jc w:val="center"/>
            </w:pPr>
            <w:r w:rsidRPr="004D1479">
              <w:t>80%</w:t>
            </w:r>
          </w:p>
        </w:tc>
        <w:tc>
          <w:tcPr>
            <w:tcW w:w="1684" w:type="pct"/>
            <w:vAlign w:val="center"/>
          </w:tcPr>
          <w:p w14:paraId="40E23C1F" w14:textId="77777777" w:rsidR="00D21861" w:rsidRPr="004D1479" w:rsidRDefault="00D21861" w:rsidP="00937AC7">
            <w:pPr>
              <w:pStyle w:val="Tabletext"/>
              <w:spacing w:before="20" w:after="20"/>
              <w:jc w:val="center"/>
            </w:pPr>
            <w:r w:rsidRPr="004D1479">
              <w:t>V_80.TXT</w:t>
            </w:r>
          </w:p>
        </w:tc>
        <w:tc>
          <w:tcPr>
            <w:tcW w:w="1845" w:type="pct"/>
            <w:vAlign w:val="center"/>
          </w:tcPr>
          <w:p w14:paraId="42293AD7" w14:textId="77777777" w:rsidR="00D21861" w:rsidRPr="004D1479" w:rsidRDefault="00D21861" w:rsidP="00937AC7">
            <w:pPr>
              <w:pStyle w:val="Tabletext"/>
              <w:spacing w:before="20" w:after="20"/>
              <w:jc w:val="center"/>
            </w:pPr>
            <w:r w:rsidRPr="004D1479">
              <w:t>V_80.TXT</w:t>
            </w:r>
          </w:p>
        </w:tc>
      </w:tr>
      <w:tr w:rsidR="00D21861" w:rsidRPr="004D1479" w14:paraId="16CB9C46" w14:textId="77777777" w:rsidTr="00937AC7">
        <w:trPr>
          <w:jc w:val="center"/>
        </w:trPr>
        <w:tc>
          <w:tcPr>
            <w:tcW w:w="366" w:type="pct"/>
            <w:vMerge/>
          </w:tcPr>
          <w:p w14:paraId="5568F403" w14:textId="77777777" w:rsidR="00D21861" w:rsidRPr="004D1479" w:rsidRDefault="00D21861" w:rsidP="00937AC7">
            <w:pPr>
              <w:pStyle w:val="Tabletext"/>
              <w:jc w:val="center"/>
            </w:pPr>
          </w:p>
        </w:tc>
        <w:tc>
          <w:tcPr>
            <w:tcW w:w="1105" w:type="pct"/>
            <w:vAlign w:val="center"/>
          </w:tcPr>
          <w:p w14:paraId="3666071C" w14:textId="77777777" w:rsidR="00D21861" w:rsidRPr="004D1479" w:rsidRDefault="00D21861" w:rsidP="00937AC7">
            <w:pPr>
              <w:pStyle w:val="Tabletext"/>
              <w:spacing w:before="20" w:after="20"/>
              <w:jc w:val="center"/>
            </w:pPr>
            <w:r w:rsidRPr="004D1479">
              <w:t>90%</w:t>
            </w:r>
          </w:p>
        </w:tc>
        <w:tc>
          <w:tcPr>
            <w:tcW w:w="1684" w:type="pct"/>
            <w:vAlign w:val="center"/>
          </w:tcPr>
          <w:p w14:paraId="032B85DB" w14:textId="77777777" w:rsidR="00D21861" w:rsidRPr="004D1479" w:rsidRDefault="00D21861" w:rsidP="00937AC7">
            <w:pPr>
              <w:pStyle w:val="Tabletext"/>
              <w:spacing w:before="20" w:after="20"/>
              <w:jc w:val="center"/>
            </w:pPr>
            <w:r w:rsidRPr="004D1479">
              <w:t>V_90.TXT</w:t>
            </w:r>
          </w:p>
        </w:tc>
        <w:tc>
          <w:tcPr>
            <w:tcW w:w="1845" w:type="pct"/>
            <w:vAlign w:val="center"/>
          </w:tcPr>
          <w:p w14:paraId="37BADD61" w14:textId="77777777" w:rsidR="00D21861" w:rsidRPr="004D1479" w:rsidRDefault="00D21861" w:rsidP="00937AC7">
            <w:pPr>
              <w:pStyle w:val="Tabletext"/>
              <w:spacing w:before="20" w:after="20"/>
              <w:jc w:val="center"/>
            </w:pPr>
            <w:r w:rsidRPr="004D1479">
              <w:t>V_90.TXT</w:t>
            </w:r>
          </w:p>
        </w:tc>
      </w:tr>
      <w:tr w:rsidR="00D21861" w:rsidRPr="004D1479" w14:paraId="5A7A22EE" w14:textId="77777777" w:rsidTr="00937AC7">
        <w:trPr>
          <w:jc w:val="center"/>
        </w:trPr>
        <w:tc>
          <w:tcPr>
            <w:tcW w:w="366" w:type="pct"/>
            <w:vMerge/>
          </w:tcPr>
          <w:p w14:paraId="1C36DF3B" w14:textId="77777777" w:rsidR="00D21861" w:rsidRPr="004D1479" w:rsidRDefault="00D21861" w:rsidP="00937AC7">
            <w:pPr>
              <w:pStyle w:val="Tabletext"/>
              <w:jc w:val="center"/>
            </w:pPr>
          </w:p>
        </w:tc>
        <w:tc>
          <w:tcPr>
            <w:tcW w:w="1105" w:type="pct"/>
            <w:vAlign w:val="center"/>
          </w:tcPr>
          <w:p w14:paraId="001E9DF3" w14:textId="77777777" w:rsidR="00D21861" w:rsidRPr="004D1479" w:rsidRDefault="00D21861" w:rsidP="00937AC7">
            <w:pPr>
              <w:pStyle w:val="Tabletext"/>
              <w:spacing w:before="20" w:after="20"/>
              <w:jc w:val="center"/>
            </w:pPr>
            <w:r w:rsidRPr="004D1479">
              <w:t>95%</w:t>
            </w:r>
          </w:p>
        </w:tc>
        <w:tc>
          <w:tcPr>
            <w:tcW w:w="1684" w:type="pct"/>
            <w:vAlign w:val="center"/>
          </w:tcPr>
          <w:p w14:paraId="319E19A4" w14:textId="77777777" w:rsidR="00D21861" w:rsidRPr="004D1479" w:rsidRDefault="00D21861" w:rsidP="00937AC7">
            <w:pPr>
              <w:pStyle w:val="Tabletext"/>
              <w:spacing w:before="20" w:after="20"/>
              <w:jc w:val="center"/>
            </w:pPr>
            <w:r w:rsidRPr="004D1479">
              <w:t>V_95.TXT</w:t>
            </w:r>
          </w:p>
        </w:tc>
        <w:tc>
          <w:tcPr>
            <w:tcW w:w="1845" w:type="pct"/>
            <w:vAlign w:val="center"/>
          </w:tcPr>
          <w:p w14:paraId="194A826C" w14:textId="77777777" w:rsidR="00D21861" w:rsidRPr="004D1479" w:rsidRDefault="00D21861" w:rsidP="00937AC7">
            <w:pPr>
              <w:pStyle w:val="Tabletext"/>
              <w:spacing w:before="20" w:after="20"/>
              <w:jc w:val="center"/>
            </w:pPr>
            <w:r w:rsidRPr="004D1479">
              <w:t>V_95.TXT</w:t>
            </w:r>
          </w:p>
        </w:tc>
      </w:tr>
      <w:tr w:rsidR="00D21861" w:rsidRPr="004D1479" w14:paraId="0059E2BC" w14:textId="77777777" w:rsidTr="00937AC7">
        <w:trPr>
          <w:jc w:val="center"/>
        </w:trPr>
        <w:tc>
          <w:tcPr>
            <w:tcW w:w="366" w:type="pct"/>
            <w:vMerge/>
          </w:tcPr>
          <w:p w14:paraId="1A9AD90F" w14:textId="77777777" w:rsidR="00D21861" w:rsidRPr="004D1479" w:rsidRDefault="00D21861" w:rsidP="00937AC7">
            <w:pPr>
              <w:pStyle w:val="Tabletext"/>
              <w:jc w:val="center"/>
            </w:pPr>
          </w:p>
        </w:tc>
        <w:tc>
          <w:tcPr>
            <w:tcW w:w="1105" w:type="pct"/>
            <w:vAlign w:val="center"/>
          </w:tcPr>
          <w:p w14:paraId="4185CAB3" w14:textId="77777777" w:rsidR="00D21861" w:rsidRPr="004D1479" w:rsidRDefault="00D21861" w:rsidP="00937AC7">
            <w:pPr>
              <w:pStyle w:val="Tabletext"/>
              <w:spacing w:before="20" w:after="20"/>
              <w:jc w:val="center"/>
            </w:pPr>
            <w:r w:rsidRPr="004D1479">
              <w:t>99%</w:t>
            </w:r>
          </w:p>
        </w:tc>
        <w:tc>
          <w:tcPr>
            <w:tcW w:w="1684" w:type="pct"/>
            <w:vAlign w:val="center"/>
          </w:tcPr>
          <w:p w14:paraId="44BDFBFC" w14:textId="77777777" w:rsidR="00D21861" w:rsidRPr="004D1479" w:rsidRDefault="00D21861" w:rsidP="00937AC7">
            <w:pPr>
              <w:pStyle w:val="Tabletext"/>
              <w:spacing w:before="20" w:after="20"/>
              <w:jc w:val="center"/>
            </w:pPr>
            <w:r w:rsidRPr="004D1479">
              <w:t>V_99.TXT</w:t>
            </w:r>
          </w:p>
        </w:tc>
        <w:tc>
          <w:tcPr>
            <w:tcW w:w="1845" w:type="pct"/>
            <w:vAlign w:val="center"/>
          </w:tcPr>
          <w:p w14:paraId="4778CCE9" w14:textId="77777777" w:rsidR="00D21861" w:rsidRPr="004D1479" w:rsidRDefault="00D21861" w:rsidP="00937AC7">
            <w:pPr>
              <w:pStyle w:val="Tabletext"/>
              <w:spacing w:before="20" w:after="20"/>
              <w:jc w:val="center"/>
            </w:pPr>
            <w:r w:rsidRPr="004D1479">
              <w:t>V_99.TXT</w:t>
            </w:r>
          </w:p>
        </w:tc>
      </w:tr>
      <w:tr w:rsidR="00D21861" w:rsidRPr="004D1479" w14:paraId="4986E439" w14:textId="77777777" w:rsidTr="00937AC7">
        <w:trPr>
          <w:jc w:val="center"/>
        </w:trPr>
        <w:tc>
          <w:tcPr>
            <w:tcW w:w="1471" w:type="pct"/>
            <w:gridSpan w:val="2"/>
          </w:tcPr>
          <w:p w14:paraId="135C02D8" w14:textId="6FD5CAC8" w:rsidR="00D21861" w:rsidRPr="004D1479" w:rsidRDefault="00B6631B" w:rsidP="00937AC7">
            <w:pPr>
              <w:pStyle w:val="Tabletext"/>
              <w:spacing w:before="20" w:after="20"/>
              <w:jc w:val="left"/>
            </w:pPr>
            <w:r w:rsidRPr="004D1479">
              <w:t>Hauteur d</w:t>
            </w:r>
            <w:r w:rsidR="00717FFB" w:rsidRPr="004D1479">
              <w:t>'</w:t>
            </w:r>
            <w:r w:rsidRPr="004D1479">
              <w:t>échelle</w:t>
            </w:r>
          </w:p>
        </w:tc>
        <w:tc>
          <w:tcPr>
            <w:tcW w:w="1684" w:type="pct"/>
            <w:vAlign w:val="center"/>
          </w:tcPr>
          <w:p w14:paraId="4BE5C2F4" w14:textId="77777777" w:rsidR="00D21861" w:rsidRPr="004D1479" w:rsidRDefault="00D21861" w:rsidP="00937AC7">
            <w:pPr>
              <w:pStyle w:val="Tabletext"/>
              <w:spacing w:before="20" w:after="20"/>
              <w:jc w:val="center"/>
            </w:pPr>
            <w:r w:rsidRPr="004D1479">
              <w:t>VSCH.TXT</w:t>
            </w:r>
          </w:p>
        </w:tc>
        <w:tc>
          <w:tcPr>
            <w:tcW w:w="1845" w:type="pct"/>
            <w:vAlign w:val="center"/>
          </w:tcPr>
          <w:p w14:paraId="4874F279" w14:textId="77777777" w:rsidR="00D21861" w:rsidRPr="004D1479" w:rsidRDefault="00D21861" w:rsidP="00937AC7">
            <w:pPr>
              <w:pStyle w:val="Tabletext"/>
              <w:spacing w:before="20" w:after="20"/>
              <w:jc w:val="center"/>
            </w:pPr>
            <w:r w:rsidRPr="004D1479">
              <w:t>VSCH.TXT</w:t>
            </w:r>
          </w:p>
        </w:tc>
      </w:tr>
      <w:tr w:rsidR="00D21861" w:rsidRPr="004D1479" w14:paraId="5B388453" w14:textId="77777777" w:rsidTr="00937AC7">
        <w:trPr>
          <w:jc w:val="center"/>
        </w:trPr>
        <w:tc>
          <w:tcPr>
            <w:tcW w:w="1471" w:type="pct"/>
            <w:gridSpan w:val="2"/>
          </w:tcPr>
          <w:p w14:paraId="56EE377F" w14:textId="5A5CCC45" w:rsidR="00D21861" w:rsidRPr="004D1479" w:rsidRDefault="00B6631B" w:rsidP="00937AC7">
            <w:pPr>
              <w:pStyle w:val="Tabletext"/>
              <w:spacing w:before="20" w:after="20"/>
              <w:jc w:val="left"/>
            </w:pPr>
            <w:r w:rsidRPr="004D1479">
              <w:t>Hauteur de la surface</w:t>
            </w:r>
          </w:p>
        </w:tc>
        <w:tc>
          <w:tcPr>
            <w:tcW w:w="3529" w:type="pct"/>
            <w:gridSpan w:val="2"/>
            <w:vAlign w:val="center"/>
          </w:tcPr>
          <w:p w14:paraId="0BD3E658" w14:textId="77777777" w:rsidR="00D21861" w:rsidRPr="004D1479" w:rsidRDefault="00D21861" w:rsidP="00937AC7">
            <w:pPr>
              <w:pStyle w:val="Tabletext"/>
              <w:spacing w:before="20" w:after="20"/>
              <w:jc w:val="center"/>
            </w:pPr>
            <w:r w:rsidRPr="004D1479">
              <w:t>Z_ground.TXT</w:t>
            </w:r>
          </w:p>
        </w:tc>
      </w:tr>
      <w:tr w:rsidR="00D21861" w:rsidRPr="004D1479" w14:paraId="6CA1CBC1" w14:textId="77777777" w:rsidTr="00937AC7">
        <w:trPr>
          <w:jc w:val="center"/>
        </w:trPr>
        <w:tc>
          <w:tcPr>
            <w:tcW w:w="1471" w:type="pct"/>
            <w:gridSpan w:val="2"/>
          </w:tcPr>
          <w:p w14:paraId="2239537F" w14:textId="31ED6DD7" w:rsidR="00D21861" w:rsidRPr="004D1479" w:rsidRDefault="00B6631B" w:rsidP="00937AC7">
            <w:pPr>
              <w:pStyle w:val="Tabletext"/>
              <w:spacing w:before="20" w:after="20"/>
              <w:jc w:val="left"/>
            </w:pPr>
            <w:r w:rsidRPr="004D1479">
              <w:t>Nom du fichier</w:t>
            </w:r>
          </w:p>
        </w:tc>
        <w:tc>
          <w:tcPr>
            <w:tcW w:w="1684" w:type="pct"/>
            <w:vAlign w:val="center"/>
          </w:tcPr>
          <w:p w14:paraId="0C4505D5" w14:textId="77777777" w:rsidR="00D21861" w:rsidRPr="004D1479" w:rsidRDefault="00D21861" w:rsidP="00937AC7">
            <w:pPr>
              <w:pStyle w:val="Tabletext"/>
              <w:spacing w:before="20" w:after="20"/>
              <w:jc w:val="center"/>
            </w:pPr>
            <w:r w:rsidRPr="004D1479">
              <w:t>V_Annual.zip</w:t>
            </w:r>
          </w:p>
        </w:tc>
        <w:tc>
          <w:tcPr>
            <w:tcW w:w="1845" w:type="pct"/>
            <w:vAlign w:val="center"/>
          </w:tcPr>
          <w:p w14:paraId="4EFD75EC" w14:textId="2DD97F20" w:rsidR="00D21861" w:rsidRPr="004D1479" w:rsidRDefault="00D21861" w:rsidP="00937AC7">
            <w:pPr>
              <w:pStyle w:val="Tabletext"/>
              <w:spacing w:before="20" w:after="20"/>
              <w:jc w:val="center"/>
            </w:pPr>
            <w:r w:rsidRPr="004D1479">
              <w:t>V_Mo</w:t>
            </w:r>
            <w:r w:rsidR="002E1606" w:rsidRPr="004D1479">
              <w:t>is</w:t>
            </w:r>
            <w:r w:rsidRPr="004D1479">
              <w:t>XX.zip</w:t>
            </w:r>
          </w:p>
        </w:tc>
      </w:tr>
      <w:tr w:rsidR="00D21861" w:rsidRPr="004D1479" w14:paraId="06EDEC7C" w14:textId="77777777" w:rsidTr="00937AC7">
        <w:trPr>
          <w:jc w:val="center"/>
        </w:trPr>
        <w:tc>
          <w:tcPr>
            <w:tcW w:w="1471" w:type="pct"/>
            <w:gridSpan w:val="2"/>
            <w:vAlign w:val="center"/>
          </w:tcPr>
          <w:p w14:paraId="16128FF8" w14:textId="0CA3A0FB" w:rsidR="00DC7A36" w:rsidRPr="004D1479" w:rsidRDefault="00B6631B" w:rsidP="00937AC7">
            <w:pPr>
              <w:pStyle w:val="Tabletext"/>
              <w:jc w:val="left"/>
            </w:pPr>
            <w:r w:rsidRPr="004D1479">
              <w:t>Nom du fichier de produit intégral</w:t>
            </w:r>
          </w:p>
        </w:tc>
        <w:tc>
          <w:tcPr>
            <w:tcW w:w="1684" w:type="pct"/>
            <w:vAlign w:val="center"/>
          </w:tcPr>
          <w:p w14:paraId="6129E373" w14:textId="18ED7D93" w:rsidR="00D21861" w:rsidRPr="004D1479" w:rsidRDefault="00D21861" w:rsidP="00937AC7">
            <w:pPr>
              <w:pStyle w:val="Tabletext"/>
              <w:jc w:val="center"/>
            </w:pPr>
            <w:r w:rsidRPr="004D1479">
              <w:t>Annu</w:t>
            </w:r>
            <w:r w:rsidR="00B6631B" w:rsidRPr="004D1479">
              <w:t>e</w:t>
            </w:r>
            <w:r w:rsidRPr="004D1479">
              <w:t xml:space="preserve">l: </w:t>
            </w:r>
            <w:hyperlink r:id="rId40" w:history="1">
              <w:r w:rsidRPr="004D1479">
                <w:rPr>
                  <w:u w:val="single"/>
                </w:rPr>
                <w:t>Part</w:t>
              </w:r>
              <w:r w:rsidR="00B6631B" w:rsidRPr="004D1479">
                <w:rPr>
                  <w:u w:val="single"/>
                </w:rPr>
                <w:t>ie</w:t>
              </w:r>
              <w:r w:rsidRPr="004D1479">
                <w:rPr>
                  <w:u w:val="single"/>
                </w:rPr>
                <w:t xml:space="preserve"> 1</w:t>
              </w:r>
            </w:hyperlink>
          </w:p>
        </w:tc>
        <w:tc>
          <w:tcPr>
            <w:tcW w:w="1845" w:type="pct"/>
            <w:vAlign w:val="center"/>
          </w:tcPr>
          <w:p w14:paraId="1F07A220" w14:textId="7337BE78" w:rsidR="00D21861" w:rsidRPr="004D1479" w:rsidRDefault="00D21861" w:rsidP="00937AC7">
            <w:pPr>
              <w:pStyle w:val="Tabletext"/>
              <w:jc w:val="center"/>
            </w:pPr>
            <w:r w:rsidRPr="004D1479">
              <w:t>M</w:t>
            </w:r>
            <w:r w:rsidR="00B6631B" w:rsidRPr="004D1479">
              <w:t>ois</w:t>
            </w:r>
            <w:r w:rsidRPr="004D1479">
              <w:t xml:space="preserve">01: </w:t>
            </w:r>
            <w:hyperlink r:id="rId41" w:history="1">
              <w:r w:rsidRPr="004D1479">
                <w:rPr>
                  <w:u w:val="single"/>
                </w:rPr>
                <w:t>Part</w:t>
              </w:r>
              <w:r w:rsidR="00B6631B" w:rsidRPr="004D1479">
                <w:rPr>
                  <w:u w:val="single"/>
                </w:rPr>
                <w:t>ie</w:t>
              </w:r>
              <w:r w:rsidRPr="004D1479">
                <w:rPr>
                  <w:u w:val="single"/>
                </w:rPr>
                <w:t xml:space="preserve"> 2</w:t>
              </w:r>
            </w:hyperlink>
          </w:p>
          <w:p w14:paraId="02E355F5" w14:textId="4CECDD72" w:rsidR="00D21861" w:rsidRPr="004D1479" w:rsidRDefault="00B6631B" w:rsidP="00937AC7">
            <w:pPr>
              <w:pStyle w:val="Tabletext"/>
              <w:jc w:val="center"/>
            </w:pPr>
            <w:r w:rsidRPr="004D1479">
              <w:t>Mois</w:t>
            </w:r>
            <w:r w:rsidR="00D21861" w:rsidRPr="004D1479">
              <w:t xml:space="preserve">02: </w:t>
            </w:r>
            <w:hyperlink r:id="rId42" w:history="1">
              <w:r w:rsidR="00D21861" w:rsidRPr="004D1479">
                <w:rPr>
                  <w:u w:val="single"/>
                </w:rPr>
                <w:t>Part</w:t>
              </w:r>
              <w:r w:rsidRPr="004D1479">
                <w:rPr>
                  <w:u w:val="single"/>
                </w:rPr>
                <w:t>ie</w:t>
              </w:r>
              <w:r w:rsidR="00D21861" w:rsidRPr="004D1479">
                <w:rPr>
                  <w:u w:val="single"/>
                </w:rPr>
                <w:t xml:space="preserve"> 3</w:t>
              </w:r>
            </w:hyperlink>
          </w:p>
          <w:p w14:paraId="6665518C" w14:textId="195F935E" w:rsidR="00D21861" w:rsidRPr="004D1479" w:rsidRDefault="00B6631B" w:rsidP="00937AC7">
            <w:pPr>
              <w:pStyle w:val="Tabletext"/>
              <w:jc w:val="center"/>
            </w:pPr>
            <w:r w:rsidRPr="004D1479">
              <w:t>Mois</w:t>
            </w:r>
            <w:r w:rsidR="00D21861" w:rsidRPr="004D1479">
              <w:t xml:space="preserve">03: </w:t>
            </w:r>
            <w:hyperlink r:id="rId43" w:history="1">
              <w:r w:rsidR="00D21861" w:rsidRPr="004D1479">
                <w:rPr>
                  <w:u w:val="single"/>
                </w:rPr>
                <w:t>Part</w:t>
              </w:r>
              <w:r w:rsidRPr="004D1479">
                <w:rPr>
                  <w:u w:val="single"/>
                </w:rPr>
                <w:t>ie</w:t>
              </w:r>
              <w:r w:rsidR="00D21861" w:rsidRPr="004D1479">
                <w:rPr>
                  <w:u w:val="single"/>
                </w:rPr>
                <w:t xml:space="preserve"> 4</w:t>
              </w:r>
            </w:hyperlink>
          </w:p>
          <w:p w14:paraId="57F654E2" w14:textId="293978A5" w:rsidR="00D21861" w:rsidRPr="004D1479" w:rsidRDefault="00B6631B" w:rsidP="00937AC7">
            <w:pPr>
              <w:pStyle w:val="Tabletext"/>
              <w:jc w:val="center"/>
            </w:pPr>
            <w:r w:rsidRPr="004D1479">
              <w:t>Mois</w:t>
            </w:r>
            <w:r w:rsidR="00D21861" w:rsidRPr="004D1479">
              <w:t xml:space="preserve">04: </w:t>
            </w:r>
            <w:hyperlink r:id="rId44" w:history="1">
              <w:r w:rsidR="00D21861" w:rsidRPr="004D1479">
                <w:rPr>
                  <w:u w:val="single"/>
                </w:rPr>
                <w:t>Part</w:t>
              </w:r>
              <w:r w:rsidRPr="004D1479">
                <w:rPr>
                  <w:u w:val="single"/>
                </w:rPr>
                <w:t>ie</w:t>
              </w:r>
              <w:r w:rsidR="00D21861" w:rsidRPr="004D1479">
                <w:rPr>
                  <w:u w:val="single"/>
                </w:rPr>
                <w:t xml:space="preserve"> 5</w:t>
              </w:r>
            </w:hyperlink>
          </w:p>
          <w:p w14:paraId="20233799" w14:textId="035268CA" w:rsidR="00D21861" w:rsidRPr="004D1479" w:rsidRDefault="00B6631B" w:rsidP="00937AC7">
            <w:pPr>
              <w:pStyle w:val="Tabletext"/>
              <w:jc w:val="center"/>
            </w:pPr>
            <w:r w:rsidRPr="004D1479">
              <w:t>Mois</w:t>
            </w:r>
            <w:r w:rsidR="00D21861" w:rsidRPr="004D1479">
              <w:t xml:space="preserve">05: </w:t>
            </w:r>
            <w:hyperlink r:id="rId45" w:history="1">
              <w:r w:rsidR="00D21861" w:rsidRPr="004D1479">
                <w:rPr>
                  <w:u w:val="single"/>
                </w:rPr>
                <w:t>Part</w:t>
              </w:r>
              <w:r w:rsidRPr="004D1479">
                <w:rPr>
                  <w:u w:val="single"/>
                </w:rPr>
                <w:t>ie</w:t>
              </w:r>
              <w:r w:rsidR="00D21861" w:rsidRPr="004D1479">
                <w:rPr>
                  <w:u w:val="single"/>
                </w:rPr>
                <w:t xml:space="preserve"> 6</w:t>
              </w:r>
            </w:hyperlink>
          </w:p>
          <w:p w14:paraId="0218A5BA" w14:textId="3C39010B" w:rsidR="00D21861" w:rsidRPr="004D1479" w:rsidRDefault="00B6631B" w:rsidP="00937AC7">
            <w:pPr>
              <w:pStyle w:val="Tabletext"/>
              <w:jc w:val="center"/>
            </w:pPr>
            <w:r w:rsidRPr="004D1479">
              <w:t>Mois</w:t>
            </w:r>
            <w:r w:rsidR="00D21861" w:rsidRPr="004D1479">
              <w:t xml:space="preserve">06: </w:t>
            </w:r>
            <w:hyperlink r:id="rId46" w:history="1">
              <w:r w:rsidR="00D21861" w:rsidRPr="004D1479">
                <w:rPr>
                  <w:u w:val="single"/>
                </w:rPr>
                <w:t>Part</w:t>
              </w:r>
              <w:r w:rsidRPr="004D1479">
                <w:rPr>
                  <w:u w:val="single"/>
                </w:rPr>
                <w:t>ie</w:t>
              </w:r>
              <w:r w:rsidR="00D21861" w:rsidRPr="004D1479">
                <w:rPr>
                  <w:u w:val="single"/>
                </w:rPr>
                <w:t xml:space="preserve"> 7</w:t>
              </w:r>
            </w:hyperlink>
          </w:p>
          <w:p w14:paraId="069A8C71" w14:textId="11EF9D1F" w:rsidR="00D21861" w:rsidRPr="004D1479" w:rsidRDefault="00B6631B" w:rsidP="00937AC7">
            <w:pPr>
              <w:pStyle w:val="Tabletext"/>
              <w:jc w:val="center"/>
            </w:pPr>
            <w:r w:rsidRPr="004D1479">
              <w:t>Mois</w:t>
            </w:r>
            <w:r w:rsidR="00D21861" w:rsidRPr="004D1479">
              <w:t xml:space="preserve">07: </w:t>
            </w:r>
            <w:hyperlink r:id="rId47" w:history="1">
              <w:r w:rsidR="00D21861" w:rsidRPr="004D1479">
                <w:rPr>
                  <w:u w:val="single"/>
                </w:rPr>
                <w:t>Part</w:t>
              </w:r>
              <w:r w:rsidRPr="004D1479">
                <w:rPr>
                  <w:u w:val="single"/>
                </w:rPr>
                <w:t>ie</w:t>
              </w:r>
              <w:r w:rsidR="00D21861" w:rsidRPr="004D1479">
                <w:rPr>
                  <w:u w:val="single"/>
                </w:rPr>
                <w:t xml:space="preserve"> 8</w:t>
              </w:r>
            </w:hyperlink>
          </w:p>
          <w:p w14:paraId="720A838C" w14:textId="072A9FAF" w:rsidR="00D21861" w:rsidRPr="004D1479" w:rsidRDefault="00B6631B" w:rsidP="00937AC7">
            <w:pPr>
              <w:pStyle w:val="Tabletext"/>
              <w:jc w:val="center"/>
            </w:pPr>
            <w:r w:rsidRPr="004D1479">
              <w:t>Mois</w:t>
            </w:r>
            <w:r w:rsidR="00D21861" w:rsidRPr="004D1479">
              <w:t xml:space="preserve">08: </w:t>
            </w:r>
            <w:hyperlink r:id="rId48" w:history="1">
              <w:r w:rsidR="00D21861" w:rsidRPr="004D1479">
                <w:rPr>
                  <w:u w:val="single"/>
                </w:rPr>
                <w:t>Part</w:t>
              </w:r>
              <w:r w:rsidRPr="004D1479">
                <w:rPr>
                  <w:u w:val="single"/>
                </w:rPr>
                <w:t>ie</w:t>
              </w:r>
              <w:r w:rsidR="00D21861" w:rsidRPr="004D1479">
                <w:rPr>
                  <w:u w:val="single"/>
                </w:rPr>
                <w:t xml:space="preserve"> 9</w:t>
              </w:r>
            </w:hyperlink>
          </w:p>
          <w:p w14:paraId="1865810C" w14:textId="3E57DB4E" w:rsidR="00D21861" w:rsidRPr="004D1479" w:rsidRDefault="00B6631B" w:rsidP="00937AC7">
            <w:pPr>
              <w:pStyle w:val="Tabletext"/>
              <w:jc w:val="center"/>
            </w:pPr>
            <w:r w:rsidRPr="004D1479">
              <w:t>Mois</w:t>
            </w:r>
            <w:r w:rsidR="00D21861" w:rsidRPr="004D1479">
              <w:t xml:space="preserve">09: </w:t>
            </w:r>
            <w:hyperlink r:id="rId49" w:history="1">
              <w:r w:rsidR="00D21861" w:rsidRPr="004D1479">
                <w:rPr>
                  <w:u w:val="single"/>
                </w:rPr>
                <w:t>Part</w:t>
              </w:r>
              <w:r w:rsidRPr="004D1479">
                <w:rPr>
                  <w:u w:val="single"/>
                </w:rPr>
                <w:t>ie</w:t>
              </w:r>
              <w:r w:rsidR="00D21861" w:rsidRPr="004D1479">
                <w:rPr>
                  <w:u w:val="single"/>
                </w:rPr>
                <w:t xml:space="preserve"> 10</w:t>
              </w:r>
            </w:hyperlink>
          </w:p>
          <w:p w14:paraId="091462FC" w14:textId="47410CC2" w:rsidR="00D21861" w:rsidRPr="004D1479" w:rsidRDefault="00B6631B" w:rsidP="00937AC7">
            <w:pPr>
              <w:pStyle w:val="Tabletext"/>
              <w:jc w:val="center"/>
            </w:pPr>
            <w:r w:rsidRPr="004D1479">
              <w:t>Mois</w:t>
            </w:r>
            <w:r w:rsidR="00D21861" w:rsidRPr="004D1479">
              <w:t xml:space="preserve">10: </w:t>
            </w:r>
            <w:hyperlink r:id="rId50" w:history="1">
              <w:r w:rsidR="00D21861" w:rsidRPr="004D1479">
                <w:rPr>
                  <w:u w:val="single"/>
                </w:rPr>
                <w:t>Part</w:t>
              </w:r>
              <w:r w:rsidRPr="004D1479">
                <w:rPr>
                  <w:u w:val="single"/>
                </w:rPr>
                <w:t>ie</w:t>
              </w:r>
              <w:r w:rsidR="00D21861" w:rsidRPr="004D1479">
                <w:rPr>
                  <w:u w:val="single"/>
                </w:rPr>
                <w:t xml:space="preserve"> 11</w:t>
              </w:r>
            </w:hyperlink>
          </w:p>
          <w:p w14:paraId="6E2604CF" w14:textId="0B6F6C8A" w:rsidR="00D21861" w:rsidRPr="004D1479" w:rsidRDefault="00B6631B" w:rsidP="00937AC7">
            <w:pPr>
              <w:pStyle w:val="Tabletext"/>
              <w:jc w:val="center"/>
            </w:pPr>
            <w:r w:rsidRPr="004D1479">
              <w:t>Mois</w:t>
            </w:r>
            <w:r w:rsidR="00D21861" w:rsidRPr="004D1479">
              <w:t xml:space="preserve">11: </w:t>
            </w:r>
            <w:hyperlink r:id="rId51" w:history="1">
              <w:r w:rsidR="00D21861" w:rsidRPr="004D1479">
                <w:rPr>
                  <w:u w:val="single"/>
                </w:rPr>
                <w:t>Part</w:t>
              </w:r>
              <w:r w:rsidRPr="004D1479">
                <w:rPr>
                  <w:u w:val="single"/>
                </w:rPr>
                <w:t>ie</w:t>
              </w:r>
              <w:r w:rsidR="00D21861" w:rsidRPr="004D1479">
                <w:rPr>
                  <w:u w:val="single"/>
                </w:rPr>
                <w:t xml:space="preserve"> 12</w:t>
              </w:r>
            </w:hyperlink>
          </w:p>
          <w:p w14:paraId="439359EF" w14:textId="5209D459" w:rsidR="00D21861" w:rsidRPr="004D1479" w:rsidRDefault="002E1606" w:rsidP="00937AC7">
            <w:pPr>
              <w:pStyle w:val="Tabletext"/>
              <w:jc w:val="center"/>
            </w:pPr>
            <w:r w:rsidRPr="004D1479">
              <w:t>M</w:t>
            </w:r>
            <w:r w:rsidR="00B6631B" w:rsidRPr="004D1479">
              <w:t>ois</w:t>
            </w:r>
            <w:r w:rsidR="00D21861" w:rsidRPr="004D1479">
              <w:t xml:space="preserve">12: </w:t>
            </w:r>
            <w:hyperlink r:id="rId52" w:history="1">
              <w:r w:rsidR="00D21861" w:rsidRPr="004D1479">
                <w:rPr>
                  <w:u w:val="single"/>
                </w:rPr>
                <w:t>Part</w:t>
              </w:r>
              <w:r w:rsidR="00B6631B" w:rsidRPr="004D1479">
                <w:rPr>
                  <w:u w:val="single"/>
                </w:rPr>
                <w:t>ie</w:t>
              </w:r>
              <w:r w:rsidR="00D21861" w:rsidRPr="004D1479">
                <w:rPr>
                  <w:u w:val="single"/>
                </w:rPr>
                <w:t xml:space="preserve"> 13</w:t>
              </w:r>
            </w:hyperlink>
          </w:p>
        </w:tc>
      </w:tr>
    </w:tbl>
    <w:p w14:paraId="70960F89" w14:textId="77777777" w:rsidR="00D21861" w:rsidRPr="004D1479" w:rsidRDefault="00D21861" w:rsidP="00D21861">
      <w:pPr>
        <w:pStyle w:val="Tablefin"/>
        <w:rPr>
          <w:lang w:val="fr-FR" w:eastAsia="zh-CN"/>
        </w:rPr>
      </w:pPr>
    </w:p>
    <w:p w14:paraId="47DEE757" w14:textId="05A7A080" w:rsidR="00D21861" w:rsidRPr="004D1479" w:rsidRDefault="00D21861" w:rsidP="00D21861">
      <w:pPr>
        <w:pStyle w:val="TableNo"/>
      </w:pPr>
      <w:r w:rsidRPr="004D1479">
        <w:lastRenderedPageBreak/>
        <w:t>TABLEAU 5</w:t>
      </w:r>
    </w:p>
    <w:p w14:paraId="4D5DD616" w14:textId="57776154" w:rsidR="00D21861" w:rsidRPr="004D1479" w:rsidRDefault="0007515E" w:rsidP="00D21861">
      <w:pPr>
        <w:pStyle w:val="Tabletitle"/>
      </w:pPr>
      <w:r w:rsidRPr="004D1479">
        <w:t xml:space="preserve">Statistiques </w:t>
      </w:r>
      <w:r w:rsidR="001B1D0C" w:rsidRPr="004D1479">
        <w:t xml:space="preserve">annuelles </w:t>
      </w:r>
      <w:r w:rsidR="00783CCC" w:rsidRPr="004D1479">
        <w:t xml:space="preserve">relatives à </w:t>
      </w:r>
      <w:r w:rsidR="00821333" w:rsidRPr="004D1479">
        <w:t>la</w:t>
      </w:r>
      <w:r w:rsidRPr="004D1479">
        <w:t xml:space="preserve"> </w:t>
      </w:r>
      <w:r w:rsidR="00821333" w:rsidRPr="004D1479">
        <w:t xml:space="preserve">densité </w:t>
      </w:r>
      <w:r w:rsidR="001B1D0C" w:rsidRPr="004D1479">
        <w:t>de vapeur d</w:t>
      </w:r>
      <w:r w:rsidR="00717FFB" w:rsidRPr="004D1479">
        <w:t>'</w:t>
      </w:r>
      <w:r w:rsidR="001B1D0C" w:rsidRPr="004D1479">
        <w:t xml:space="preserve">eau </w:t>
      </w:r>
      <w:r w:rsidRPr="004D1479">
        <w:t>intégré</w:t>
      </w:r>
      <w:r w:rsidR="001B1D0C" w:rsidRPr="004D1479">
        <w:t>e</w:t>
      </w:r>
      <w:r w:rsidR="00DC7A36" w:rsidRPr="004D1479">
        <w:t xml:space="preserve"> </w:t>
      </w:r>
      <w:r w:rsidR="00937AC7" w:rsidRPr="004D1479">
        <w:t xml:space="preserve">dont </w:t>
      </w:r>
      <w:r w:rsidR="00DC7A36" w:rsidRPr="004D1479">
        <w:br/>
      </w:r>
      <w:r w:rsidR="00937AC7" w:rsidRPr="004D1479">
        <w:t xml:space="preserve">une approximation est </w:t>
      </w:r>
      <w:r w:rsidR="00ED6988" w:rsidRPr="004D1479">
        <w:t xml:space="preserve">obtenue </w:t>
      </w:r>
      <w:r w:rsidR="00F81BAA" w:rsidRPr="004D1479">
        <w:t>par une</w:t>
      </w:r>
      <w:r w:rsidR="00ED6988" w:rsidRPr="004D1479">
        <w:t xml:space="preserve"> </w:t>
      </w:r>
      <w:r w:rsidR="00B83D8B" w:rsidRPr="004D1479">
        <w:t xml:space="preserve">distribution de </w:t>
      </w:r>
      <w:r w:rsidR="00D21861" w:rsidRPr="004D1479">
        <w:t>Weibull</w:t>
      </w:r>
    </w:p>
    <w:tbl>
      <w:tblPr>
        <w:tblStyle w:val="TableGrid"/>
        <w:tblW w:w="0" w:type="auto"/>
        <w:jc w:val="center"/>
        <w:tblLook w:val="04A0" w:firstRow="1" w:lastRow="0" w:firstColumn="1" w:lastColumn="0" w:noHBand="0" w:noVBand="1"/>
      </w:tblPr>
      <w:tblGrid>
        <w:gridCol w:w="2946"/>
        <w:gridCol w:w="2880"/>
      </w:tblGrid>
      <w:tr w:rsidR="00D21861" w:rsidRPr="004D1479" w14:paraId="72A94882" w14:textId="77777777" w:rsidTr="00937AC7">
        <w:trPr>
          <w:jc w:val="center"/>
        </w:trPr>
        <w:tc>
          <w:tcPr>
            <w:tcW w:w="2946" w:type="dxa"/>
          </w:tcPr>
          <w:p w14:paraId="23EAEFE6" w14:textId="40DC1764" w:rsidR="00D21861" w:rsidRPr="004D1479" w:rsidRDefault="00370BAA" w:rsidP="00937AC7">
            <w:pPr>
              <w:pStyle w:val="Tablehead"/>
            </w:pPr>
            <w:r w:rsidRPr="004D1479">
              <w:t>Paramètre</w:t>
            </w:r>
          </w:p>
        </w:tc>
        <w:tc>
          <w:tcPr>
            <w:tcW w:w="2880" w:type="dxa"/>
          </w:tcPr>
          <w:p w14:paraId="0701FF3C" w14:textId="5CA65790" w:rsidR="00D21861" w:rsidRPr="004D1479" w:rsidRDefault="00F81BAA" w:rsidP="00937AC7">
            <w:pPr>
              <w:pStyle w:val="Tablehead"/>
            </w:pPr>
            <w:r w:rsidRPr="004D1479">
              <w:t xml:space="preserve">Approximation </w:t>
            </w:r>
            <w:r w:rsidR="00E32301" w:rsidRPr="004D1479">
              <w:t xml:space="preserve">annuelle </w:t>
            </w:r>
            <w:r w:rsidRPr="004D1479">
              <w:t xml:space="preserve">obtenue par </w:t>
            </w:r>
            <w:r w:rsidR="00E32301" w:rsidRPr="004D1479">
              <w:t xml:space="preserve">distribution de </w:t>
            </w:r>
            <w:r w:rsidR="00D21861" w:rsidRPr="004D1479">
              <w:t>Weibull</w:t>
            </w:r>
          </w:p>
        </w:tc>
      </w:tr>
      <w:tr w:rsidR="00D21861" w:rsidRPr="004D1479" w14:paraId="153A4102" w14:textId="77777777" w:rsidTr="00937AC7">
        <w:trPr>
          <w:jc w:val="center"/>
        </w:trPr>
        <w:tc>
          <w:tcPr>
            <w:tcW w:w="2946" w:type="dxa"/>
          </w:tcPr>
          <w:p w14:paraId="634F8767" w14:textId="1C179837" w:rsidR="00D21861" w:rsidRPr="004D1479" w:rsidRDefault="00F81BAA" w:rsidP="00937AC7">
            <w:pPr>
              <w:pStyle w:val="Tabletext"/>
              <w:jc w:val="left"/>
            </w:pPr>
            <w:r w:rsidRPr="004D1479">
              <w:t xml:space="preserve">Échelle de </w:t>
            </w:r>
            <w:r w:rsidR="00D21861" w:rsidRPr="004D1479">
              <w:t>Weibull</w:t>
            </w:r>
          </w:p>
        </w:tc>
        <w:tc>
          <w:tcPr>
            <w:tcW w:w="2880" w:type="dxa"/>
          </w:tcPr>
          <w:p w14:paraId="7D0A7512" w14:textId="77777777" w:rsidR="00D21861" w:rsidRPr="004D1479" w:rsidRDefault="00D21861" w:rsidP="00937AC7">
            <w:pPr>
              <w:pStyle w:val="Tabletext"/>
              <w:jc w:val="center"/>
            </w:pPr>
            <w:r w:rsidRPr="004D1479">
              <w:t>lambdaV.TXT</w:t>
            </w:r>
          </w:p>
        </w:tc>
      </w:tr>
      <w:tr w:rsidR="00D21861" w:rsidRPr="004D1479" w14:paraId="0E1A225B" w14:textId="77777777" w:rsidTr="00937AC7">
        <w:trPr>
          <w:jc w:val="center"/>
        </w:trPr>
        <w:tc>
          <w:tcPr>
            <w:tcW w:w="2946" w:type="dxa"/>
          </w:tcPr>
          <w:p w14:paraId="76DC9ACD" w14:textId="010F6067" w:rsidR="00D21861" w:rsidRPr="004D1479" w:rsidRDefault="00F81BAA" w:rsidP="00937AC7">
            <w:pPr>
              <w:pStyle w:val="Tabletext"/>
              <w:jc w:val="left"/>
            </w:pPr>
            <w:r w:rsidRPr="004D1479">
              <w:t xml:space="preserve">Forme de </w:t>
            </w:r>
            <w:r w:rsidR="00D21861" w:rsidRPr="004D1479">
              <w:t>Weibull</w:t>
            </w:r>
          </w:p>
        </w:tc>
        <w:tc>
          <w:tcPr>
            <w:tcW w:w="2880" w:type="dxa"/>
          </w:tcPr>
          <w:p w14:paraId="082BA9B4" w14:textId="77777777" w:rsidR="00D21861" w:rsidRPr="004D1479" w:rsidRDefault="00D21861" w:rsidP="00937AC7">
            <w:pPr>
              <w:pStyle w:val="Tabletext"/>
              <w:jc w:val="center"/>
            </w:pPr>
            <w:r w:rsidRPr="004D1479">
              <w:t>kV.TXT</w:t>
            </w:r>
          </w:p>
        </w:tc>
      </w:tr>
      <w:tr w:rsidR="00D21861" w:rsidRPr="004D1479" w14:paraId="7233F18B" w14:textId="77777777" w:rsidTr="00937AC7">
        <w:trPr>
          <w:jc w:val="center"/>
        </w:trPr>
        <w:tc>
          <w:tcPr>
            <w:tcW w:w="2946" w:type="dxa"/>
          </w:tcPr>
          <w:p w14:paraId="1BA4A6DF" w14:textId="3A8C62AA" w:rsidR="00D21861" w:rsidRPr="004D1479" w:rsidRDefault="00F81BAA" w:rsidP="00937AC7">
            <w:pPr>
              <w:pStyle w:val="Tabletext"/>
              <w:jc w:val="left"/>
            </w:pPr>
            <w:r w:rsidRPr="004D1479">
              <w:t>Hauteur d</w:t>
            </w:r>
            <w:r w:rsidR="00717FFB" w:rsidRPr="004D1479">
              <w:t>'</w:t>
            </w:r>
            <w:r w:rsidRPr="004D1479">
              <w:t>échelle</w:t>
            </w:r>
          </w:p>
        </w:tc>
        <w:tc>
          <w:tcPr>
            <w:tcW w:w="2880" w:type="dxa"/>
            <w:vAlign w:val="center"/>
          </w:tcPr>
          <w:p w14:paraId="16A27A21" w14:textId="77777777" w:rsidR="00D21861" w:rsidRPr="004D1479" w:rsidRDefault="00D21861" w:rsidP="00937AC7">
            <w:pPr>
              <w:pStyle w:val="Tabletext"/>
              <w:jc w:val="center"/>
            </w:pPr>
            <w:r w:rsidRPr="004D1479">
              <w:t>VSCH.TXT</w:t>
            </w:r>
          </w:p>
        </w:tc>
      </w:tr>
      <w:tr w:rsidR="00D21861" w:rsidRPr="004D1479" w14:paraId="311128C7" w14:textId="77777777" w:rsidTr="00937AC7">
        <w:trPr>
          <w:jc w:val="center"/>
        </w:trPr>
        <w:tc>
          <w:tcPr>
            <w:tcW w:w="2946" w:type="dxa"/>
          </w:tcPr>
          <w:p w14:paraId="4DC64C1E" w14:textId="58AC6886" w:rsidR="00D21861" w:rsidRPr="004D1479" w:rsidRDefault="00F81BAA" w:rsidP="00937AC7">
            <w:pPr>
              <w:pStyle w:val="Tabletext"/>
              <w:jc w:val="left"/>
            </w:pPr>
            <w:r w:rsidRPr="004D1479">
              <w:t>Hauteur de la surface</w:t>
            </w:r>
          </w:p>
        </w:tc>
        <w:tc>
          <w:tcPr>
            <w:tcW w:w="2880" w:type="dxa"/>
            <w:vAlign w:val="center"/>
          </w:tcPr>
          <w:p w14:paraId="4B630705" w14:textId="77777777" w:rsidR="00D21861" w:rsidRPr="004D1479" w:rsidRDefault="00D21861" w:rsidP="00937AC7">
            <w:pPr>
              <w:pStyle w:val="Tabletext"/>
              <w:jc w:val="center"/>
            </w:pPr>
            <w:r w:rsidRPr="004D1479">
              <w:t>Z_ground.TXT</w:t>
            </w:r>
          </w:p>
        </w:tc>
      </w:tr>
      <w:tr w:rsidR="00D21861" w:rsidRPr="004D1479" w14:paraId="7C036E08" w14:textId="77777777" w:rsidTr="00937AC7">
        <w:trPr>
          <w:jc w:val="center"/>
        </w:trPr>
        <w:tc>
          <w:tcPr>
            <w:tcW w:w="2946" w:type="dxa"/>
          </w:tcPr>
          <w:p w14:paraId="7A562B96" w14:textId="6C999395" w:rsidR="00D21861" w:rsidRPr="004D1479" w:rsidRDefault="00F81BAA" w:rsidP="00937AC7">
            <w:pPr>
              <w:pStyle w:val="Tabletext"/>
              <w:jc w:val="left"/>
            </w:pPr>
            <w:r w:rsidRPr="004D1479">
              <w:t>Nom du fichier</w:t>
            </w:r>
          </w:p>
        </w:tc>
        <w:tc>
          <w:tcPr>
            <w:tcW w:w="2880" w:type="dxa"/>
            <w:vAlign w:val="center"/>
          </w:tcPr>
          <w:p w14:paraId="56D31CC4" w14:textId="77777777" w:rsidR="00D21861" w:rsidRPr="004D1479" w:rsidRDefault="00D21861" w:rsidP="00937AC7">
            <w:pPr>
              <w:pStyle w:val="Tabletext"/>
              <w:jc w:val="center"/>
            </w:pPr>
            <w:r w:rsidRPr="004D1479">
              <w:t>Weibull_Annual.zip</w:t>
            </w:r>
          </w:p>
        </w:tc>
      </w:tr>
      <w:tr w:rsidR="00D21861" w:rsidRPr="004D1479" w14:paraId="410B24E3" w14:textId="77777777" w:rsidTr="00937AC7">
        <w:trPr>
          <w:jc w:val="center"/>
        </w:trPr>
        <w:tc>
          <w:tcPr>
            <w:tcW w:w="2946" w:type="dxa"/>
          </w:tcPr>
          <w:p w14:paraId="2AA11927" w14:textId="51A6CAD3" w:rsidR="00D21861" w:rsidRPr="004D1479" w:rsidRDefault="00F81BAA" w:rsidP="00937AC7">
            <w:pPr>
              <w:pStyle w:val="Tabletext"/>
              <w:jc w:val="left"/>
            </w:pPr>
            <w:r w:rsidRPr="004D1479">
              <w:t>Nom du fichier de produit intégral</w:t>
            </w:r>
          </w:p>
        </w:tc>
        <w:tc>
          <w:tcPr>
            <w:tcW w:w="2880" w:type="dxa"/>
            <w:vAlign w:val="center"/>
          </w:tcPr>
          <w:p w14:paraId="014EA48B" w14:textId="0FE6C617" w:rsidR="00D21861" w:rsidRPr="004D1479" w:rsidRDefault="00545CFF" w:rsidP="00937AC7">
            <w:pPr>
              <w:pStyle w:val="Tabletext"/>
              <w:jc w:val="center"/>
            </w:pPr>
            <w:hyperlink r:id="rId53" w:history="1">
              <w:r w:rsidR="00D21861" w:rsidRPr="004D1479">
                <w:rPr>
                  <w:u w:val="single"/>
                </w:rPr>
                <w:t>Part</w:t>
              </w:r>
              <w:r w:rsidR="00F81BAA" w:rsidRPr="004D1479">
                <w:rPr>
                  <w:u w:val="single"/>
                </w:rPr>
                <w:t>ie</w:t>
              </w:r>
              <w:r w:rsidR="00D21861" w:rsidRPr="004D1479">
                <w:rPr>
                  <w:u w:val="single"/>
                </w:rPr>
                <w:t xml:space="preserve"> 14</w:t>
              </w:r>
            </w:hyperlink>
          </w:p>
        </w:tc>
      </w:tr>
    </w:tbl>
    <w:p w14:paraId="639301BD" w14:textId="77777777" w:rsidR="00D21861" w:rsidRPr="004D1479" w:rsidRDefault="00D21861" w:rsidP="00D21861">
      <w:pPr>
        <w:pStyle w:val="Tablefin"/>
        <w:rPr>
          <w:lang w:val="fr-FR" w:eastAsia="zh-CN"/>
        </w:rPr>
      </w:pPr>
      <w:bookmarkStart w:id="12" w:name="_Toc87129515"/>
    </w:p>
    <w:p w14:paraId="19B69CD5" w14:textId="77777777" w:rsidR="00D21861" w:rsidRPr="004D1479" w:rsidRDefault="00D21861" w:rsidP="00D21861">
      <w:pPr>
        <w:pStyle w:val="Heading1"/>
      </w:pPr>
      <w:bookmarkStart w:id="13" w:name="_Toc105577934"/>
      <w:bookmarkStart w:id="14" w:name="_Toc105585438"/>
      <w:r w:rsidRPr="004D1479">
        <w:t>2</w:t>
      </w:r>
      <w:r w:rsidRPr="004D1479">
        <w:tab/>
        <w:t>Interpolation</w:t>
      </w:r>
      <w:bookmarkEnd w:id="12"/>
      <w:bookmarkEnd w:id="13"/>
      <w:bookmarkEnd w:id="14"/>
    </w:p>
    <w:p w14:paraId="0DAB63CF" w14:textId="0CDFDF7D" w:rsidR="00D21861" w:rsidRPr="004D1479" w:rsidRDefault="00360908" w:rsidP="00D21861">
      <w:r w:rsidRPr="004D1479">
        <w:t>On trouvera dans l</w:t>
      </w:r>
      <w:r w:rsidR="000B31AA" w:rsidRPr="004D1479">
        <w:t>e paragraphe</w:t>
      </w:r>
      <w:r w:rsidRPr="004D1479">
        <w:t> </w:t>
      </w:r>
      <w:r w:rsidR="00D21861" w:rsidRPr="004D1479">
        <w:t xml:space="preserve">2.1 </w:t>
      </w:r>
      <w:r w:rsidRPr="004D1479">
        <w:t xml:space="preserve">une méthode </w:t>
      </w:r>
      <w:r w:rsidR="00133543" w:rsidRPr="004D1479">
        <w:t>d</w:t>
      </w:r>
      <w:r w:rsidR="00717FFB" w:rsidRPr="004D1479">
        <w:t>'</w:t>
      </w:r>
      <w:r w:rsidR="00133543" w:rsidRPr="004D1479">
        <w:t xml:space="preserve">interpolation statistique et spatiale </w:t>
      </w:r>
      <w:r w:rsidR="00937AC7" w:rsidRPr="004D1479">
        <w:t>permettant de</w:t>
      </w:r>
      <w:r w:rsidR="00133543" w:rsidRPr="004D1479">
        <w:t xml:space="preserve"> calculer </w:t>
      </w:r>
      <w:r w:rsidR="006F2B7E" w:rsidRPr="004D1479">
        <w:t xml:space="preserve">les valeurs annuelles et mensuelles de </w:t>
      </w:r>
      <w:r w:rsidR="004403C2" w:rsidRPr="004D1479">
        <w:t>la pression, la température</w:t>
      </w:r>
      <w:r w:rsidR="00A60F57" w:rsidRPr="004D1479">
        <w:t>,</w:t>
      </w:r>
      <w:r w:rsidR="004403C2" w:rsidRPr="004D1479">
        <w:t xml:space="preserve"> la densité de vapeur d</w:t>
      </w:r>
      <w:r w:rsidR="00717FFB" w:rsidRPr="004D1479">
        <w:t>'</w:t>
      </w:r>
      <w:r w:rsidR="004403C2" w:rsidRPr="004D1479">
        <w:t>eau et la densité de vapeur d</w:t>
      </w:r>
      <w:r w:rsidR="00717FFB" w:rsidRPr="004D1479">
        <w:t>'</w:t>
      </w:r>
      <w:r w:rsidR="004403C2" w:rsidRPr="004D1479">
        <w:t xml:space="preserve">eau intégrée </w:t>
      </w:r>
      <w:r w:rsidR="00C75664" w:rsidRPr="004D1479">
        <w:t xml:space="preserve">en fonction de la probabilité de dépassement (CCDF) </w:t>
      </w:r>
      <w:r w:rsidR="00113416" w:rsidRPr="004D1479">
        <w:t>en</w:t>
      </w:r>
      <w:r w:rsidR="005107AE" w:rsidRPr="004D1479">
        <w:t xml:space="preserve"> </w:t>
      </w:r>
      <w:r w:rsidR="00937AC7" w:rsidRPr="004D1479">
        <w:t xml:space="preserve">un </w:t>
      </w:r>
      <w:r w:rsidR="00C75664" w:rsidRPr="004D1479">
        <w:t xml:space="preserve">emplacement </w:t>
      </w:r>
      <w:r w:rsidR="00937AC7" w:rsidRPr="004D1479">
        <w:t xml:space="preserve">souhaité quelconque à </w:t>
      </w:r>
      <w:r w:rsidR="00C75664" w:rsidRPr="004D1479">
        <w:t>la surface de la Terre</w:t>
      </w:r>
      <w:r w:rsidR="00D21861" w:rsidRPr="004D1479">
        <w:t>.</w:t>
      </w:r>
    </w:p>
    <w:p w14:paraId="0320BA2B" w14:textId="1AA920E0" w:rsidR="00D21861" w:rsidRPr="004D1479" w:rsidRDefault="000B31AA" w:rsidP="00D21861">
      <w:r w:rsidRPr="004D1479">
        <w:t>On trouvera dans le paragraphe </w:t>
      </w:r>
      <w:r w:rsidR="00D21861" w:rsidRPr="004D1479">
        <w:t xml:space="preserve">2.2 </w:t>
      </w:r>
      <w:r w:rsidR="004057FA" w:rsidRPr="004D1479">
        <w:t>une méthode d</w:t>
      </w:r>
      <w:r w:rsidR="00717FFB" w:rsidRPr="004D1479">
        <w:t>'</w:t>
      </w:r>
      <w:r w:rsidR="004057FA" w:rsidRPr="004D1479">
        <w:t xml:space="preserve">interpolation statistique et spatiale </w:t>
      </w:r>
      <w:r w:rsidR="00C77B5C" w:rsidRPr="004D1479">
        <w:t xml:space="preserve">permettant de </w:t>
      </w:r>
      <w:r w:rsidR="002E02A4" w:rsidRPr="004D1479">
        <w:t xml:space="preserve">calculer </w:t>
      </w:r>
      <w:r w:rsidR="005107AE" w:rsidRPr="004D1479">
        <w:t xml:space="preserve">les valeurs </w:t>
      </w:r>
      <w:r w:rsidR="00BC4CEA" w:rsidRPr="004D1479">
        <w:t xml:space="preserve">moyennes et </w:t>
      </w:r>
      <w:r w:rsidR="00C77B5C" w:rsidRPr="004D1479">
        <w:t>les valeurs de l</w:t>
      </w:r>
      <w:r w:rsidR="00717FFB" w:rsidRPr="004D1479">
        <w:t>'</w:t>
      </w:r>
      <w:r w:rsidR="00C77B5C" w:rsidRPr="004D1479">
        <w:t xml:space="preserve">écart </w:t>
      </w:r>
      <w:r w:rsidR="00BC4CEA" w:rsidRPr="004D1479">
        <w:t xml:space="preserve">type </w:t>
      </w:r>
      <w:r w:rsidR="005107AE" w:rsidRPr="004D1479">
        <w:t xml:space="preserve">annuelles et mensuelles </w:t>
      </w:r>
      <w:r w:rsidR="00C77B5C" w:rsidRPr="004D1479">
        <w:t>de</w:t>
      </w:r>
      <w:r w:rsidR="00BC4CEA" w:rsidRPr="004D1479">
        <w:t xml:space="preserve"> </w:t>
      </w:r>
      <w:r w:rsidR="00CE5D33" w:rsidRPr="004D1479">
        <w:t>la pression, la température, la densité de vapeur d</w:t>
      </w:r>
      <w:r w:rsidR="00717FFB" w:rsidRPr="004D1479">
        <w:t>'</w:t>
      </w:r>
      <w:r w:rsidR="00CE5D33" w:rsidRPr="004D1479">
        <w:t>eau, la densité de vapeur d</w:t>
      </w:r>
      <w:r w:rsidR="00717FFB" w:rsidRPr="004D1479">
        <w:t>'</w:t>
      </w:r>
      <w:r w:rsidR="00CE5D33" w:rsidRPr="004D1479">
        <w:t>eau intégrée</w:t>
      </w:r>
      <w:r w:rsidR="00D21861" w:rsidRPr="004D1479">
        <w:t xml:space="preserve">, </w:t>
      </w:r>
      <w:r w:rsidR="00D7227D" w:rsidRPr="004D1479">
        <w:t>ainsi que les paramètres de forme et d</w:t>
      </w:r>
      <w:r w:rsidR="00717FFB" w:rsidRPr="004D1479">
        <w:t>'</w:t>
      </w:r>
      <w:r w:rsidR="00D7227D" w:rsidRPr="004D1479">
        <w:t>échelle de la densité de vapeur d</w:t>
      </w:r>
      <w:r w:rsidR="00717FFB" w:rsidRPr="004D1479">
        <w:t>'</w:t>
      </w:r>
      <w:r w:rsidR="00D7227D" w:rsidRPr="004D1479">
        <w:t xml:space="preserve">eau intégrée </w:t>
      </w:r>
      <w:r w:rsidR="008413BE" w:rsidRPr="004D1479">
        <w:t xml:space="preserve">de la distribution de </w:t>
      </w:r>
      <w:r w:rsidR="00D21861" w:rsidRPr="004D1479">
        <w:t xml:space="preserve">Weibull </w:t>
      </w:r>
      <w:r w:rsidR="00113416" w:rsidRPr="004D1479">
        <w:t>en</w:t>
      </w:r>
      <w:r w:rsidR="008413BE" w:rsidRPr="004D1479">
        <w:t xml:space="preserve"> </w:t>
      </w:r>
      <w:r w:rsidR="00C77B5C" w:rsidRPr="004D1479">
        <w:t xml:space="preserve">un </w:t>
      </w:r>
      <w:r w:rsidR="008413BE" w:rsidRPr="004D1479">
        <w:t xml:space="preserve">emplacement </w:t>
      </w:r>
      <w:r w:rsidR="00C77B5C" w:rsidRPr="004D1479">
        <w:t>souhaité quelconque à</w:t>
      </w:r>
      <w:r w:rsidR="008413BE" w:rsidRPr="004D1479">
        <w:t xml:space="preserve"> la surface de la Terre</w:t>
      </w:r>
      <w:r w:rsidR="00D21861" w:rsidRPr="004D1479">
        <w:t>.</w:t>
      </w:r>
    </w:p>
    <w:p w14:paraId="1992BF6B" w14:textId="36DC58D5" w:rsidR="00D21861" w:rsidRPr="004D1479" w:rsidRDefault="00D21861" w:rsidP="000567AF">
      <w:pPr>
        <w:pStyle w:val="Heading20"/>
      </w:pPr>
      <w:bookmarkStart w:id="15" w:name="_Toc87129516"/>
      <w:bookmarkStart w:id="16" w:name="_Toc105577935"/>
      <w:bookmarkStart w:id="17" w:name="_Toc105585439"/>
      <w:r w:rsidRPr="004D1479">
        <w:t>2.1</w:t>
      </w:r>
      <w:r w:rsidRPr="004D1479">
        <w:tab/>
      </w:r>
      <w:r w:rsidR="0072129E" w:rsidRPr="004D1479">
        <w:t xml:space="preserve">Interpolation spatiale et statistique </w:t>
      </w:r>
      <w:r w:rsidRPr="004D1479">
        <w:t>(CCDF)</w:t>
      </w:r>
      <w:bookmarkEnd w:id="15"/>
      <w:bookmarkEnd w:id="16"/>
      <w:bookmarkEnd w:id="17"/>
    </w:p>
    <w:p w14:paraId="2DC61D67" w14:textId="66E24CB7" w:rsidR="00D21861" w:rsidRPr="004D1479" w:rsidRDefault="002E135B" w:rsidP="00D21861">
      <w:pPr>
        <w:tabs>
          <w:tab w:val="clear" w:pos="794"/>
          <w:tab w:val="clear" w:pos="1191"/>
          <w:tab w:val="clear" w:pos="1588"/>
          <w:tab w:val="clear" w:pos="1985"/>
          <w:tab w:val="left" w:pos="1134"/>
          <w:tab w:val="left" w:pos="1871"/>
          <w:tab w:val="left" w:pos="2268"/>
        </w:tabs>
      </w:pPr>
      <w:r w:rsidRPr="004D1479">
        <w:t xml:space="preserve">Les statistiques </w:t>
      </w:r>
      <w:r w:rsidR="00A05A45" w:rsidRPr="004D1479">
        <w:t xml:space="preserve">annuelles et mensuelles </w:t>
      </w:r>
      <w:r w:rsidRPr="004D1479">
        <w:t>relatives à la pression totale (barométrique) à la surface</w:t>
      </w:r>
      <w:r w:rsidR="00D21861" w:rsidRPr="004D1479">
        <w:t>,</w:t>
      </w:r>
      <w:r w:rsidR="008A5E6B" w:rsidRPr="004D1479">
        <w:t> </w:t>
      </w:r>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(p)</m:t>
        </m:r>
      </m:oMath>
      <w:r w:rsidR="00D21861" w:rsidRPr="004D1479">
        <w:t xml:space="preserve">, </w:t>
      </w:r>
      <w:r w:rsidRPr="004D1479">
        <w:t>à la température à la surface</w:t>
      </w:r>
      <w:r w:rsidR="00D21861" w:rsidRPr="004D1479">
        <w:t xml:space="preserve">, </w:t>
      </w:r>
      <m:oMath>
        <m:sSub>
          <m:sSubPr>
            <m:ctrlPr>
              <w:rPr>
                <w:rFonts w:ascii="Cambria Math" w:hAnsi="Cambria Math"/>
                <w:i/>
              </w:rPr>
            </m:ctrlPr>
          </m:sSubPr>
          <m:e>
            <m:r>
              <w:rPr>
                <w:rFonts w:ascii="Cambria Math" w:hAnsi="Cambria Math"/>
              </w:rPr>
              <m:t>T</m:t>
            </m:r>
          </m:e>
          <m:sub>
            <m:r>
              <w:rPr>
                <w:rFonts w:ascii="Cambria Math" w:hAnsi="Cambria Math"/>
              </w:rPr>
              <m:t>s</m:t>
            </m:r>
          </m:sub>
        </m:sSub>
        <m:d>
          <m:dPr>
            <m:ctrlPr>
              <w:rPr>
                <w:rFonts w:ascii="Cambria Math" w:hAnsi="Cambria Math"/>
                <w:i/>
              </w:rPr>
            </m:ctrlPr>
          </m:dPr>
          <m:e>
            <m:r>
              <w:rPr>
                <w:rFonts w:ascii="Cambria Math" w:hAnsi="Cambria Math"/>
              </w:rPr>
              <m:t>p</m:t>
            </m:r>
          </m:e>
        </m:d>
        <m:r>
          <w:rPr>
            <w:rFonts w:ascii="Cambria Math" w:hAnsi="Cambria Math"/>
          </w:rPr>
          <m:t xml:space="preserve">, </m:t>
        </m:r>
      </m:oMath>
      <w:r w:rsidR="00A05A45" w:rsidRPr="004D1479">
        <w:t>à la</w:t>
      </w:r>
      <w:r w:rsidRPr="004D1479">
        <w:t xml:space="preserve"> densité de la vapeur d</w:t>
      </w:r>
      <w:r w:rsidR="00717FFB" w:rsidRPr="004D1479">
        <w:t>'</w:t>
      </w:r>
      <w:r w:rsidRPr="004D1479">
        <w:t>eau en surface</w:t>
      </w:r>
      <w:r w:rsidR="00D21861" w:rsidRPr="004D1479">
        <w:t xml:space="preserve">, </w:t>
      </w:r>
      <m:oMath>
        <m:sSub>
          <m:sSubPr>
            <m:ctrlPr>
              <w:rPr>
                <w:rFonts w:ascii="Cambria Math" w:hAnsi="Cambria Math"/>
                <w:i/>
              </w:rPr>
            </m:ctrlPr>
          </m:sSubPr>
          <m:e>
            <m:r>
              <m:rPr>
                <m:sty m:val="p"/>
              </m:rPr>
              <w:rPr>
                <w:rFonts w:ascii="Cambria Math" w:hAnsi="Cambria Math"/>
              </w:rPr>
              <m:t>ρ</m:t>
            </m:r>
          </m:e>
          <m:sub>
            <m:r>
              <w:rPr>
                <w:rFonts w:ascii="Cambria Math" w:hAnsi="Cambria Math"/>
              </w:rPr>
              <m:t>s</m:t>
            </m:r>
          </m:sub>
        </m:sSub>
        <m:r>
          <w:rPr>
            <w:rFonts w:ascii="Cambria Math" w:hAnsi="Cambria Math"/>
          </w:rPr>
          <m:t>(p)</m:t>
        </m:r>
      </m:oMath>
      <w:r w:rsidR="00D21861" w:rsidRPr="004D1479">
        <w:t xml:space="preserve">, </w:t>
      </w:r>
      <w:r w:rsidRPr="004D1479">
        <w:t>ou à la densité de vapeur d</w:t>
      </w:r>
      <w:r w:rsidR="00717FFB" w:rsidRPr="004D1479">
        <w:t>'</w:t>
      </w:r>
      <w:r w:rsidRPr="004D1479">
        <w:t>eau intégrée</w:t>
      </w:r>
      <w:r w:rsidR="00D21861" w:rsidRPr="004D1479">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(p)</m:t>
        </m:r>
      </m:oMath>
      <w:r w:rsidR="00D21861" w:rsidRPr="004D1479">
        <w:t xml:space="preserve">, </w:t>
      </w:r>
      <w:r w:rsidR="00113416" w:rsidRPr="004D1479">
        <w:t xml:space="preserve">en </w:t>
      </w:r>
      <w:r w:rsidR="00C77B5C" w:rsidRPr="004D1479">
        <w:t xml:space="preserve">un </w:t>
      </w:r>
      <w:r w:rsidR="0060446B" w:rsidRPr="004D1479">
        <w:t xml:space="preserve">emplacement </w:t>
      </w:r>
      <w:r w:rsidR="00C77B5C" w:rsidRPr="004D1479">
        <w:t xml:space="preserve">souhaité quelconque à </w:t>
      </w:r>
      <w:r w:rsidR="0060446B" w:rsidRPr="004D1479">
        <w:t xml:space="preserve">la surface de la Terre et la probabilité de dépassement </w:t>
      </w:r>
      <w:r w:rsidR="00D21861" w:rsidRPr="004D1479">
        <w:t xml:space="preserve">(CCDF), </w:t>
      </w:r>
      <m:oMath>
        <m:r>
          <w:rPr>
            <w:rFonts w:ascii="Cambria Math" w:hAnsi="Cambria Math"/>
          </w:rPr>
          <m:t>p</m:t>
        </m:r>
      </m:oMath>
      <w:r w:rsidR="00D21861" w:rsidRPr="004D1479">
        <w:t xml:space="preserve">, </w:t>
      </w:r>
      <w:r w:rsidR="0060446B" w:rsidRPr="004D1479">
        <w:t>à l</w:t>
      </w:r>
      <w:r w:rsidR="00717FFB" w:rsidRPr="004D1479">
        <w:t>'</w:t>
      </w:r>
      <w:r w:rsidR="0060446B" w:rsidRPr="004D1479">
        <w:t>intérieur de la plage de probabilité de dépassement des cartes numériques intégrales</w:t>
      </w:r>
      <w:r w:rsidR="001B380F" w:rsidRPr="004D1479">
        <w:t>,</w:t>
      </w:r>
      <w:r w:rsidR="0060446B" w:rsidRPr="004D1479">
        <w:t xml:space="preserve"> peuvent être calculées </w:t>
      </w:r>
      <w:r w:rsidR="00C77B5C" w:rsidRPr="004D1479">
        <w:t>à l</w:t>
      </w:r>
      <w:r w:rsidR="00717FFB" w:rsidRPr="004D1479">
        <w:t>'</w:t>
      </w:r>
      <w:r w:rsidR="00C77B5C" w:rsidRPr="004D1479">
        <w:t>aide de</w:t>
      </w:r>
      <w:r w:rsidR="0060446B" w:rsidRPr="004D1479">
        <w:t xml:space="preserve"> la méthode d</w:t>
      </w:r>
      <w:r w:rsidR="00717FFB" w:rsidRPr="004D1479">
        <w:t>'</w:t>
      </w:r>
      <w:r w:rsidR="0060446B" w:rsidRPr="004D1479">
        <w:t>interpolation suivante</w:t>
      </w:r>
      <w:r w:rsidR="00D21861" w:rsidRPr="004D1479">
        <w:t>:</w:t>
      </w:r>
    </w:p>
    <w:p w14:paraId="2462C55F" w14:textId="562017C3" w:rsidR="00D21861" w:rsidRPr="003768C0" w:rsidRDefault="00D21861" w:rsidP="00D21861">
      <w:pPr>
        <w:pStyle w:val="enumlev1"/>
      </w:pPr>
      <w:r w:rsidRPr="004D1479">
        <w:t>a)</w:t>
      </w:r>
      <w:r w:rsidRPr="004D1479">
        <w:tab/>
      </w:r>
      <w:r w:rsidR="00101CC9" w:rsidRPr="004D1479">
        <w:t>déterminer l</w:t>
      </w:r>
      <w:r w:rsidR="00717FFB" w:rsidRPr="004D1479">
        <w:t>'</w:t>
      </w:r>
      <w:r w:rsidR="00101CC9" w:rsidRPr="004D1479">
        <w:t>altitude au-dessus du niveau moyen de la mer de l</w:t>
      </w:r>
      <w:r w:rsidR="00717FFB" w:rsidRPr="004D1479">
        <w:t>'</w:t>
      </w:r>
      <w:r w:rsidR="00101CC9" w:rsidRPr="004D1479">
        <w:t>emplacement</w:t>
      </w:r>
      <w:r w:rsidR="00C77B5C" w:rsidRPr="004D1479">
        <w:t xml:space="preserve"> souhaité</w:t>
      </w:r>
      <w:r w:rsidR="00101CC9" w:rsidRPr="004D1479">
        <w:t xml:space="preserve">, </w:t>
      </w:r>
      <m:oMath>
        <m:r>
          <w:rPr>
            <w:rFonts w:ascii="Cambria Math" w:hAnsi="Cambria Math"/>
          </w:rPr>
          <m:t>alt</m:t>
        </m:r>
      </m:oMath>
      <w:r w:rsidR="00101CC9" w:rsidRPr="004D1479">
        <w:t>, à partir des données locales ou, si l</w:t>
      </w:r>
      <w:r w:rsidR="00717FFB" w:rsidRPr="004D1479">
        <w:t>'</w:t>
      </w:r>
      <w:r w:rsidR="00101CC9" w:rsidRPr="004D1479">
        <w:t>on ne dispose pas de données locales</w:t>
      </w:r>
      <w:r w:rsidR="00F55946" w:rsidRPr="004D1479">
        <w:t xml:space="preserve">, </w:t>
      </w:r>
      <w:r w:rsidR="0044081A" w:rsidRPr="004D1479">
        <w:t xml:space="preserve">à partir </w:t>
      </w:r>
      <w:r w:rsidR="00F55946" w:rsidRPr="004D1479">
        <w:t xml:space="preserve">de la </w:t>
      </w:r>
      <w:r w:rsidR="00F55946" w:rsidRPr="003768C0">
        <w:t xml:space="preserve">Recommandation UIT-R </w:t>
      </w:r>
      <w:hyperlink r:id="rId54" w:history="1">
        <w:r w:rsidR="00F55946" w:rsidRPr="003768C0">
          <w:rPr>
            <w:rStyle w:val="Hyperlink"/>
            <w:color w:val="auto"/>
            <w:u w:val="none"/>
          </w:rPr>
          <w:t>P.1511</w:t>
        </w:r>
      </w:hyperlink>
      <w:r w:rsidR="00101CC9" w:rsidRPr="003768C0">
        <w:t>;</w:t>
      </w:r>
    </w:p>
    <w:p w14:paraId="24B5C347" w14:textId="09B2FDFC" w:rsidR="00D21861" w:rsidRPr="004D1479" w:rsidRDefault="00D21861" w:rsidP="00D21861">
      <w:pPr>
        <w:pStyle w:val="enumlev1"/>
      </w:pPr>
      <w:r w:rsidRPr="004D1479">
        <w:t>b)</w:t>
      </w:r>
      <w:r w:rsidRPr="004D1479">
        <w:tab/>
        <w:t xml:space="preserve">déterminer les deux probabilités </w:t>
      </w:r>
      <w:r w:rsidR="00F032AD" w:rsidRPr="004D1479">
        <w:rPr>
          <w:i/>
        </w:rPr>
        <w:t>p</w:t>
      </w:r>
      <w:r w:rsidR="00F032AD" w:rsidRPr="004D1479">
        <w:rPr>
          <w:i/>
          <w:vertAlign w:val="subscript"/>
        </w:rPr>
        <w:t>above</w:t>
      </w:r>
      <w:r w:rsidR="00F032AD" w:rsidRPr="004D1479">
        <w:t xml:space="preserve"> et </w:t>
      </w:r>
      <w:r w:rsidR="00F032AD" w:rsidRPr="004D1479">
        <w:rPr>
          <w:i/>
        </w:rPr>
        <w:t>p</w:t>
      </w:r>
      <w:r w:rsidR="00F032AD" w:rsidRPr="004D1479">
        <w:rPr>
          <w:i/>
          <w:vertAlign w:val="subscript"/>
        </w:rPr>
        <w:t>below</w:t>
      </w:r>
      <w:r w:rsidR="00F032AD" w:rsidRPr="004D1479">
        <w:t xml:space="preserve">, </w:t>
      </w:r>
      <w:r w:rsidRPr="004D1479">
        <w:t xml:space="preserve">supérieure et inférieure à la probabilité </w:t>
      </w:r>
      <w:r w:rsidR="00F032AD" w:rsidRPr="004D1479">
        <w:t xml:space="preserve">de dépassement considérée, </w:t>
      </w:r>
      <w:r w:rsidRPr="004D1479">
        <w:rPr>
          <w:i/>
          <w:iCs/>
        </w:rPr>
        <w:t>p</w:t>
      </w:r>
      <w:r w:rsidR="00F032AD" w:rsidRPr="004D1479">
        <w:t>,</w:t>
      </w:r>
      <w:r w:rsidRPr="004D1479">
        <w:t xml:space="preserve"> à partir de la série </w:t>
      </w:r>
      <w:r w:rsidR="00C179AD" w:rsidRPr="004D1479">
        <w:t xml:space="preserve">0,01, 0,02, 0,03, 0,05, 0,1, 0,2, 0,3, 0,5, 1, 2, 3, 5, 10, 20, 30, 50, 60, 70, 80, 90, 95 et 99% </w:t>
      </w:r>
      <w:r w:rsidRPr="004D1479">
        <w:t xml:space="preserve">pour les statistiques annuelles et à partir de la série 1, 2, 3, 5, 10, 20, 30, 50, 60, 70, 80, 90, 95 et 99% pour les statistiques </w:t>
      </w:r>
      <w:proofErr w:type="gramStart"/>
      <w:r w:rsidRPr="004D1479">
        <w:t>mensuelles;</w:t>
      </w:r>
      <w:proofErr w:type="gramEnd"/>
    </w:p>
    <w:p w14:paraId="510E38C4" w14:textId="30AD6607" w:rsidR="00D21861" w:rsidRPr="004D1479" w:rsidRDefault="00D21861" w:rsidP="00D21861">
      <w:pPr>
        <w:pStyle w:val="enumlev1"/>
      </w:pPr>
      <w:r w:rsidRPr="004D1479">
        <w:t>c)</w:t>
      </w:r>
      <w:r w:rsidRPr="004D1479">
        <w:tab/>
      </w:r>
      <w:r w:rsidR="002A68A3" w:rsidRPr="004D1479">
        <w:t>pour cha</w:t>
      </w:r>
      <w:r w:rsidR="001979A3" w:rsidRPr="004D1479">
        <w:t>cun des quatre points de grille environnant</w:t>
      </w:r>
      <w:r w:rsidR="006E5C15" w:rsidRPr="004D1479">
        <w:t>s</w:t>
      </w:r>
      <w:r w:rsidRPr="004D1479">
        <w:t xml:space="preserve">, </w:t>
      </w:r>
      <m:oMath>
        <m:r>
          <w:rPr>
            <w:rFonts w:ascii="Cambria Math" w:hAnsi="Cambria Math"/>
          </w:rPr>
          <m:t>i</m:t>
        </m:r>
      </m:oMath>
      <w:r w:rsidRPr="004D1479">
        <w:t xml:space="preserve"> = 1, 2, 3 </w:t>
      </w:r>
      <w:r w:rsidR="006E5C15" w:rsidRPr="004D1479">
        <w:t xml:space="preserve">et </w:t>
      </w:r>
      <w:r w:rsidRPr="004D1479">
        <w:t>4,</w:t>
      </w:r>
      <w:r w:rsidR="00C77B5C" w:rsidRPr="004D1479">
        <w:t xml:space="preserve"> et</w:t>
      </w:r>
      <w:r w:rsidRPr="004D1479">
        <w:t xml:space="preserve"> </w:t>
      </w:r>
      <w:r w:rsidR="006E5C15" w:rsidRPr="004D1479">
        <w:t>pour les deux prob</w:t>
      </w:r>
      <w:r w:rsidR="0019031E" w:rsidRPr="004D1479">
        <w:t>abilités de dépassement</w:t>
      </w:r>
      <w:r w:rsidRPr="004D1479">
        <w:t xml:space="preserve">, </w:t>
      </w:r>
      <w:r w:rsidRPr="004D1479">
        <w:rPr>
          <w:i/>
        </w:rPr>
        <w:t>p</w:t>
      </w:r>
      <w:r w:rsidRPr="004D1479">
        <w:rPr>
          <w:i/>
          <w:vertAlign w:val="subscript"/>
        </w:rPr>
        <w:t>above</w:t>
      </w:r>
      <w:r w:rsidRPr="004D1479">
        <w:t xml:space="preserve"> </w:t>
      </w:r>
      <w:r w:rsidR="0019031E" w:rsidRPr="004D1479">
        <w:t>et</w:t>
      </w:r>
      <w:r w:rsidRPr="004D1479">
        <w:t xml:space="preserve"> </w:t>
      </w:r>
      <w:r w:rsidRPr="004D1479">
        <w:rPr>
          <w:i/>
        </w:rPr>
        <w:t>p</w:t>
      </w:r>
      <w:r w:rsidRPr="004D1479">
        <w:rPr>
          <w:i/>
          <w:vertAlign w:val="subscript"/>
        </w:rPr>
        <w:t>below</w:t>
      </w:r>
      <w:r w:rsidRPr="004D1479">
        <w:t xml:space="preserve">, </w:t>
      </w:r>
      <w:r w:rsidR="0019031E" w:rsidRPr="004D1479">
        <w:t>déterminer le paramètre d</w:t>
      </w:r>
      <w:r w:rsidR="00717FFB" w:rsidRPr="004D1479">
        <w:t>'</w:t>
      </w:r>
      <w:r w:rsidR="0019031E" w:rsidRPr="004D1479">
        <w:t xml:space="preserve">intérêt </w:t>
      </w:r>
      <w:r w:rsidR="00C77B5C" w:rsidRPr="004D1479">
        <w:t>souhaité</w:t>
      </w:r>
      <w:r w:rsidRPr="004D1479">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4D1479">
        <w:t xml:space="preserve">, </w:t>
      </w:r>
      <w:r w:rsidR="0019031E" w:rsidRPr="004D1479">
        <w:t xml:space="preserve">à partir de la carte annuelle ou mensuelle appropriée </w:t>
      </w:r>
      <w:r w:rsidR="00EF3076" w:rsidRPr="004D1479">
        <w:t>relative à</w:t>
      </w:r>
      <w:r w:rsidRPr="004D1479">
        <w:t xml:space="preserve"> </w:t>
      </w:r>
      <m:oMath>
        <m:sSub>
          <m:sSubPr>
            <m:ctrlPr>
              <w:rPr>
                <w:rFonts w:ascii="Cambria Math" w:hAnsi="Cambria Math"/>
                <w:i/>
              </w:rPr>
            </m:ctrlPr>
          </m:sSubPr>
          <m:e>
            <m:r>
              <w:rPr>
                <w:rFonts w:ascii="Cambria Math" w:hAnsi="Cambria Math"/>
              </w:rPr>
              <m:t>P</m:t>
            </m:r>
          </m:e>
          <m:sub>
            <m:r>
              <w:rPr>
                <w:rFonts w:ascii="Cambria Math" w:hAnsi="Cambria Math"/>
              </w:rPr>
              <m:t>s</m:t>
            </m:r>
          </m:sub>
        </m:sSub>
        <m:d>
          <m:dPr>
            <m:ctrlPr>
              <w:rPr>
                <w:rFonts w:ascii="Cambria Math" w:hAnsi="Cambria Math"/>
                <w:i/>
              </w:rPr>
            </m:ctrlPr>
          </m:dPr>
          <m:e>
            <m:r>
              <w:rPr>
                <w:rFonts w:ascii="Cambria Math" w:hAnsi="Cambria Math"/>
              </w:rPr>
              <m:t>p</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s</m:t>
            </m:r>
          </m:sub>
        </m:sSub>
        <m:d>
          <m:dPr>
            <m:ctrlPr>
              <w:rPr>
                <w:rFonts w:ascii="Cambria Math" w:hAnsi="Cambria Math"/>
                <w:i/>
              </w:rPr>
            </m:ctrlPr>
          </m:dPr>
          <m:e>
            <m:r>
              <w:rPr>
                <w:rFonts w:ascii="Cambria Math" w:hAnsi="Cambria Math"/>
              </w:rPr>
              <m:t>p</m:t>
            </m:r>
          </m:e>
        </m:d>
      </m:oMath>
      <w:r w:rsidRPr="004D1479">
        <w:t xml:space="preserve">, </w:t>
      </w:r>
      <m:oMath>
        <m:sSub>
          <m:sSubPr>
            <m:ctrlPr>
              <w:rPr>
                <w:rFonts w:ascii="Cambria Math" w:hAnsi="Cambria Math"/>
                <w:i/>
              </w:rPr>
            </m:ctrlPr>
          </m:sSubPr>
          <m:e>
            <m:r>
              <m:rPr>
                <m:sty m:val="p"/>
              </m:rPr>
              <w:rPr>
                <w:rFonts w:ascii="Cambria Math" w:hAnsi="Cambria Math"/>
              </w:rPr>
              <m:t>ρ</m:t>
            </m:r>
          </m:e>
          <m:sub>
            <m:sSub>
              <m:sSubPr>
                <m:ctrlPr>
                  <w:rPr>
                    <w:rFonts w:ascii="Cambria Math" w:hAnsi="Cambria Math"/>
                    <w:i/>
                  </w:rPr>
                </m:ctrlPr>
              </m:sSubPr>
              <m:e>
                <m:r>
                  <w:rPr>
                    <w:rFonts w:ascii="Cambria Math" w:hAnsi="Cambria Math"/>
                  </w:rPr>
                  <m:t>w</m:t>
                </m:r>
              </m:e>
              <m:sub>
                <m:r>
                  <w:rPr>
                    <w:rFonts w:ascii="Cambria Math" w:hAnsi="Cambria Math"/>
                  </w:rPr>
                  <m:t>s</m:t>
                </m:r>
              </m:sub>
            </m:sSub>
          </m:sub>
        </m:sSub>
        <m:d>
          <m:dPr>
            <m:ctrlPr>
              <w:rPr>
                <w:rFonts w:ascii="Cambria Math" w:hAnsi="Cambria Math"/>
                <w:i/>
              </w:rPr>
            </m:ctrlPr>
          </m:dPr>
          <m:e>
            <m:r>
              <w:rPr>
                <w:rFonts w:ascii="Cambria Math" w:hAnsi="Cambria Math"/>
              </w:rPr>
              <m:t>p</m:t>
            </m:r>
          </m:e>
        </m:d>
      </m:oMath>
      <w:r w:rsidRPr="004D1479">
        <w:t>, o</w:t>
      </w:r>
      <w:r w:rsidR="0019031E" w:rsidRPr="004D1479">
        <w:t>u</w:t>
      </w:r>
      <w:r w:rsidRPr="004D1479">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Pr="004D1479">
        <w:t>(p);</w:t>
      </w:r>
    </w:p>
    <w:p w14:paraId="29A4A7F9" w14:textId="0E03CBA6" w:rsidR="00D21861" w:rsidRPr="004D1479" w:rsidRDefault="00D21861" w:rsidP="008A5E6B">
      <w:pPr>
        <w:pStyle w:val="enumlev1"/>
        <w:keepLines/>
      </w:pPr>
      <w:r w:rsidRPr="004D1479">
        <w:lastRenderedPageBreak/>
        <w:t>d)</w:t>
      </w:r>
      <w:r w:rsidRPr="004D1479">
        <w:tab/>
      </w:r>
      <w:r w:rsidR="0019031E" w:rsidRPr="004D1479">
        <w:t>pour chacun des quatre points de grille environnants</w:t>
      </w:r>
      <w:r w:rsidRPr="004D1479">
        <w:t xml:space="preserve">, </w:t>
      </w:r>
      <m:oMath>
        <m:r>
          <w:rPr>
            <w:rFonts w:ascii="Cambria Math" w:hAnsi="Cambria Math"/>
          </w:rPr>
          <m:t>i</m:t>
        </m:r>
      </m:oMath>
      <w:r w:rsidRPr="004D1479">
        <w:t xml:space="preserve"> = 1, 2, 3 </w:t>
      </w:r>
      <w:r w:rsidR="0019031E" w:rsidRPr="004D1479">
        <w:t>et</w:t>
      </w:r>
      <w:r w:rsidRPr="004D1479">
        <w:t xml:space="preserve"> 4, d</w:t>
      </w:r>
      <w:r w:rsidR="0019031E" w:rsidRPr="004D1479">
        <w:t>é</w:t>
      </w:r>
      <w:r w:rsidRPr="004D1479">
        <w:t>termine</w:t>
      </w:r>
      <w:r w:rsidR="0019031E" w:rsidRPr="004D1479">
        <w:t>r</w:t>
      </w:r>
      <w:r w:rsidRPr="004D1479">
        <w:t xml:space="preserve"> </w:t>
      </w:r>
      <w:r w:rsidR="0019031E" w:rsidRPr="004D1479">
        <w:t>la hauteur d</w:t>
      </w:r>
      <w:r w:rsidR="00717FFB" w:rsidRPr="004D1479">
        <w:t>'</w:t>
      </w:r>
      <w:r w:rsidR="0019031E" w:rsidRPr="004D1479">
        <w:t>échelle applicable</w:t>
      </w:r>
      <m:oMath>
        <m:r>
          <w:rPr>
            <w:rFonts w:ascii="Cambria Math" w:hAnsi="Cambria Math"/>
          </w:rPr>
          <m:t>, psc</m:t>
        </m:r>
        <m:sSub>
          <m:sSubPr>
            <m:ctrlPr>
              <w:rPr>
                <w:rFonts w:ascii="Cambria Math" w:hAnsi="Cambria Math"/>
                <w:i/>
              </w:rPr>
            </m:ctrlPr>
          </m:sSubPr>
          <m:e>
            <m:r>
              <w:rPr>
                <w:rFonts w:ascii="Cambria Math" w:hAnsi="Cambria Math"/>
              </w:rPr>
              <m:t>h</m:t>
            </m:r>
          </m:e>
          <m:sub>
            <m:r>
              <w:rPr>
                <w:rFonts w:ascii="Cambria Math" w:hAnsi="Cambria Math"/>
              </w:rPr>
              <m:t>i</m:t>
            </m:r>
          </m:sub>
        </m:sSub>
      </m:oMath>
      <w:r w:rsidRPr="004D1479">
        <w:t xml:space="preserve">, </w:t>
      </w:r>
      <m:oMath>
        <m:r>
          <w:rPr>
            <w:rFonts w:ascii="Cambria Math" w:hAnsi="Cambria Math"/>
          </w:rPr>
          <m:t>tsc</m:t>
        </m:r>
        <m:sSub>
          <m:sSubPr>
            <m:ctrlPr>
              <w:rPr>
                <w:rFonts w:ascii="Cambria Math" w:hAnsi="Cambria Math"/>
                <w:i/>
              </w:rPr>
            </m:ctrlPr>
          </m:sSubPr>
          <m:e>
            <m:r>
              <w:rPr>
                <w:rFonts w:ascii="Cambria Math" w:hAnsi="Cambria Math"/>
              </w:rPr>
              <m:t>h</m:t>
            </m:r>
          </m:e>
          <m:sub>
            <m:r>
              <w:rPr>
                <w:rFonts w:ascii="Cambria Math" w:hAnsi="Cambria Math"/>
              </w:rPr>
              <m:t>i</m:t>
            </m:r>
          </m:sub>
        </m:sSub>
      </m:oMath>
      <w:r w:rsidRPr="004D1479">
        <w:t xml:space="preserve"> </w:t>
      </w:r>
      <w:r w:rsidR="0019031E" w:rsidRPr="004D1479">
        <w:t>ou</w:t>
      </w:r>
      <w:r w:rsidRPr="004D1479">
        <w:t xml:space="preserve"> </w:t>
      </w:r>
      <m:oMath>
        <m:r>
          <w:rPr>
            <w:rFonts w:ascii="Cambria Math" w:hAnsi="Cambria Math"/>
          </w:rPr>
          <m:t>vsc</m:t>
        </m:r>
        <m:sSub>
          <m:sSubPr>
            <m:ctrlPr>
              <w:rPr>
                <w:rFonts w:ascii="Cambria Math" w:hAnsi="Cambria Math"/>
                <w:i/>
              </w:rPr>
            </m:ctrlPr>
          </m:sSubPr>
          <m:e>
            <m:r>
              <w:rPr>
                <w:rFonts w:ascii="Cambria Math" w:hAnsi="Cambria Math"/>
              </w:rPr>
              <m:t>h</m:t>
            </m:r>
          </m:e>
          <m:sub>
            <m:r>
              <w:rPr>
                <w:rFonts w:ascii="Cambria Math" w:hAnsi="Cambria Math"/>
              </w:rPr>
              <m:t>i</m:t>
            </m:r>
          </m:sub>
        </m:sSub>
      </m:oMath>
      <w:r w:rsidRPr="004D1479">
        <w:t xml:space="preserve">, </w:t>
      </w:r>
      <w:r w:rsidR="00A03304" w:rsidRPr="004D1479">
        <w:t xml:space="preserve">à partir de la carte </w:t>
      </w:r>
      <w:r w:rsidR="00D16600" w:rsidRPr="004D1479">
        <w:t>relative à la</w:t>
      </w:r>
      <w:r w:rsidR="00A03304" w:rsidRPr="004D1479">
        <w:t xml:space="preserve"> hauteur d</w:t>
      </w:r>
      <w:r w:rsidR="00717FFB" w:rsidRPr="004D1479">
        <w:t>'</w:t>
      </w:r>
      <w:r w:rsidR="00A03304" w:rsidRPr="004D1479">
        <w:t xml:space="preserve">échelle </w:t>
      </w:r>
      <w:r w:rsidR="00435B20" w:rsidRPr="004D1479">
        <w:t xml:space="preserve">de la pression, </w:t>
      </w:r>
      <w:r w:rsidR="00283E1F" w:rsidRPr="004D1479">
        <w:t xml:space="preserve">de </w:t>
      </w:r>
      <w:r w:rsidR="00435B20" w:rsidRPr="004D1479">
        <w:t xml:space="preserve">la température ou </w:t>
      </w:r>
      <w:r w:rsidR="00283E1F" w:rsidRPr="004D1479">
        <w:t xml:space="preserve">de </w:t>
      </w:r>
      <w:r w:rsidR="00435B20" w:rsidRPr="004D1479">
        <w:t>la densité de vapeur d</w:t>
      </w:r>
      <w:r w:rsidR="00717FFB" w:rsidRPr="004D1479">
        <w:t>'</w:t>
      </w:r>
      <w:r w:rsidR="00435B20" w:rsidRPr="004D1479">
        <w:t>eau annuelle ou mensuelle appropriée</w:t>
      </w:r>
      <w:r w:rsidRPr="004D1479">
        <w:t>;</w:t>
      </w:r>
    </w:p>
    <w:p w14:paraId="2CCCBD19" w14:textId="6DB0E013" w:rsidR="00D21861" w:rsidRPr="004D1479" w:rsidRDefault="00D21861" w:rsidP="00D21861">
      <w:pPr>
        <w:pStyle w:val="enumlev1"/>
      </w:pPr>
      <w:r w:rsidRPr="004D1479">
        <w:t>e)</w:t>
      </w:r>
      <w:r w:rsidRPr="004D1479">
        <w:tab/>
      </w:r>
      <w:r w:rsidR="000049D6" w:rsidRPr="004D1479">
        <w:t>pour chacun des quatre points de grille environnants</w:t>
      </w:r>
      <w:r w:rsidRPr="004D1479">
        <w:t xml:space="preserve">, </w:t>
      </w:r>
      <m:oMath>
        <m:r>
          <w:rPr>
            <w:rFonts w:ascii="Cambria Math" w:hAnsi="Cambria Math"/>
          </w:rPr>
          <m:t>i</m:t>
        </m:r>
      </m:oMath>
      <w:r w:rsidRPr="004D1479">
        <w:t xml:space="preserve"> = 1, 2, 3 </w:t>
      </w:r>
      <w:r w:rsidR="000049D6" w:rsidRPr="004D1479">
        <w:t>et</w:t>
      </w:r>
      <w:r w:rsidRPr="004D1479">
        <w:t xml:space="preserve"> 4, d</w:t>
      </w:r>
      <w:r w:rsidR="000049D6" w:rsidRPr="004D1479">
        <w:t>é</w:t>
      </w:r>
      <w:r w:rsidRPr="004D1479">
        <w:t>termine</w:t>
      </w:r>
      <w:r w:rsidR="000049D6" w:rsidRPr="004D1479">
        <w:t>r</w:t>
      </w:r>
      <w:r w:rsidRPr="004D1479">
        <w:t xml:space="preserve"> </w:t>
      </w:r>
      <w:r w:rsidR="000049D6" w:rsidRPr="004D1479">
        <w:t>la hauteur topographique</w:t>
      </w:r>
      <w:r w:rsidRPr="004D1479">
        <w:t xml:space="preserve">, </w:t>
      </w:r>
      <m:oMath>
        <m:r>
          <w:rPr>
            <w:rFonts w:ascii="Cambria Math" w:hAnsi="Cambria Math"/>
          </w:rPr>
          <m:t>al</m:t>
        </m:r>
        <m:sSub>
          <m:sSubPr>
            <m:ctrlPr>
              <w:rPr>
                <w:rFonts w:ascii="Cambria Math" w:hAnsi="Cambria Math"/>
                <w:i/>
              </w:rPr>
            </m:ctrlPr>
          </m:sSubPr>
          <m:e>
            <m:r>
              <w:rPr>
                <w:rFonts w:ascii="Cambria Math" w:hAnsi="Cambria Math"/>
              </w:rPr>
              <m:t>t</m:t>
            </m:r>
          </m:e>
          <m:sub>
            <m:r>
              <w:rPr>
                <w:rFonts w:ascii="Cambria Math" w:hAnsi="Cambria Math"/>
              </w:rPr>
              <m:t>i</m:t>
            </m:r>
          </m:sub>
        </m:sSub>
      </m:oMath>
      <w:r w:rsidRPr="004D1479">
        <w:t xml:space="preserve">, </w:t>
      </w:r>
      <w:r w:rsidR="000049D6" w:rsidRPr="004D1479">
        <w:t xml:space="preserve">en tant que valeur de </w:t>
      </w:r>
      <m:oMath>
        <m:sSub>
          <m:sSubPr>
            <m:ctrlPr>
              <w:rPr>
                <w:rFonts w:ascii="Cambria Math" w:hAnsi="Cambria Math"/>
                <w:i/>
              </w:rPr>
            </m:ctrlPr>
          </m:sSubPr>
          <m:e>
            <m:r>
              <w:rPr>
                <w:rFonts w:ascii="Cambria Math" w:hAnsi="Cambria Math"/>
              </w:rPr>
              <m:t>Z</m:t>
            </m:r>
          </m:e>
          <m:sub>
            <m:r>
              <w:rPr>
                <w:rFonts w:ascii="Cambria Math" w:hAnsi="Cambria Math"/>
              </w:rPr>
              <m:t>ground</m:t>
            </m:r>
          </m:sub>
        </m:sSub>
      </m:oMath>
      <w:r w:rsidRPr="004D1479">
        <w:t xml:space="preserve"> </w:t>
      </w:r>
      <w:r w:rsidR="000049D6" w:rsidRPr="004D1479">
        <w:t xml:space="preserve">au niveau de chaque point de </w:t>
      </w:r>
      <w:r w:rsidR="00230101" w:rsidRPr="004D1479">
        <w:t>g</w:t>
      </w:r>
      <w:r w:rsidR="000049D6" w:rsidRPr="004D1479">
        <w:t>rille à partir de la carte</w:t>
      </w:r>
      <w:r w:rsidRPr="004D1479">
        <w:t xml:space="preserve"> Z_ground;</w:t>
      </w:r>
    </w:p>
    <w:p w14:paraId="457F200E" w14:textId="5BA8679F" w:rsidR="00D21861" w:rsidRPr="004D1479" w:rsidRDefault="00D21861" w:rsidP="008A5E6B">
      <w:pPr>
        <w:pStyle w:val="enumlev1"/>
        <w:spacing w:after="120"/>
      </w:pPr>
      <w:r w:rsidRPr="004D1479">
        <w:t>f)</w:t>
      </w:r>
      <w:r w:rsidRPr="004D1479">
        <w:tab/>
      </w:r>
      <w:r w:rsidR="00471B1A" w:rsidRPr="004D1479">
        <w:t>pour chacun des quatre points de grille environnants</w:t>
      </w:r>
      <w:r w:rsidRPr="004D1479">
        <w:t xml:space="preserve">, </w:t>
      </w:r>
      <m:oMath>
        <m:r>
          <w:rPr>
            <w:rFonts w:ascii="Cambria Math" w:hAnsi="Cambria Math"/>
          </w:rPr>
          <m:t>i</m:t>
        </m:r>
      </m:oMath>
      <w:r w:rsidRPr="004D1479">
        <w:t xml:space="preserve"> = 1, 2, 3 </w:t>
      </w:r>
      <w:r w:rsidR="00471B1A" w:rsidRPr="004D1479">
        <w:t>et</w:t>
      </w:r>
      <w:r w:rsidRPr="004D1479">
        <w:t xml:space="preserve"> 4, </w:t>
      </w:r>
      <w:r w:rsidR="00471B1A" w:rsidRPr="004D1479">
        <w:t>et pour les deux probabilités de dépassement</w:t>
      </w:r>
      <w:r w:rsidRPr="004D1479">
        <w:t xml:space="preserve">, </w:t>
      </w:r>
      <w:r w:rsidRPr="004D1479">
        <w:rPr>
          <w:i/>
        </w:rPr>
        <w:t>p</w:t>
      </w:r>
      <w:r w:rsidRPr="004D1479">
        <w:rPr>
          <w:i/>
          <w:vertAlign w:val="subscript"/>
        </w:rPr>
        <w:t>above</w:t>
      </w:r>
      <w:r w:rsidRPr="004D1479">
        <w:t xml:space="preserve"> </w:t>
      </w:r>
      <w:r w:rsidR="00471B1A" w:rsidRPr="004D1479">
        <w:t>et</w:t>
      </w:r>
      <w:r w:rsidRPr="004D1479">
        <w:t xml:space="preserve"> </w:t>
      </w:r>
      <w:r w:rsidRPr="004D1479">
        <w:rPr>
          <w:i/>
        </w:rPr>
        <w:t>p</w:t>
      </w:r>
      <w:r w:rsidRPr="004D1479">
        <w:rPr>
          <w:i/>
          <w:vertAlign w:val="subscript"/>
        </w:rPr>
        <w:t>below</w:t>
      </w:r>
      <w:r w:rsidRPr="004D1479">
        <w:t>, d</w:t>
      </w:r>
      <w:r w:rsidR="00471B1A" w:rsidRPr="004D1479">
        <w:t>é</w:t>
      </w:r>
      <w:r w:rsidRPr="004D1479">
        <w:t>termine</w:t>
      </w:r>
      <w:r w:rsidR="00471B1A" w:rsidRPr="004D1479">
        <w:t>r</w:t>
      </w:r>
      <w:r w:rsidRPr="004D1479">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4D1479">
        <w:t xml:space="preserve">, </w:t>
      </w:r>
      <w:r w:rsidR="008A3D63" w:rsidRPr="004D1479">
        <w:t xml:space="preserve">à la hauteur </w:t>
      </w:r>
      <w:r w:rsidR="00283E1F" w:rsidRPr="004D1479">
        <w:t>souhaitée</w:t>
      </w:r>
      <w:r w:rsidRPr="004D1479">
        <w:t xml:space="preserve">, </w:t>
      </w:r>
      <w:r w:rsidRPr="004D1479">
        <w:rPr>
          <w:i/>
        </w:rPr>
        <w:t>alt</w:t>
      </w:r>
      <w:r w:rsidRPr="004D1479">
        <w:t xml:space="preserve">, </w:t>
      </w:r>
      <w:r w:rsidR="008A3D63" w:rsidRPr="004D1479">
        <w:t>en mettant à l</w:t>
      </w:r>
      <w:r w:rsidR="00717FFB" w:rsidRPr="004D1479">
        <w:t>'</w:t>
      </w:r>
      <w:r w:rsidR="008A3D63" w:rsidRPr="004D1479">
        <w:t>échelle</w:t>
      </w:r>
      <w:r w:rsidRPr="004D1479">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4D1479">
        <w:t xml:space="preserve">, </w:t>
      </w:r>
      <w:r w:rsidR="008A3D63" w:rsidRPr="004D1479">
        <w:t>à l</w:t>
      </w:r>
      <w:r w:rsidR="00717FFB" w:rsidRPr="004D1479">
        <w:t>'</w:t>
      </w:r>
      <w:r w:rsidR="008A3D63" w:rsidRPr="004D1479">
        <w:t xml:space="preserve">aide de la relation </w:t>
      </w:r>
      <w:r w:rsidR="00DB134E" w:rsidRPr="004D1479">
        <w:t>applicable</w:t>
      </w:r>
      <w:r w:rsidRPr="004D1479">
        <w:t>:</w:t>
      </w:r>
    </w:p>
    <w:tbl>
      <w:tblPr>
        <w:tblStyle w:val="TableGrid"/>
        <w:tblW w:w="837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0"/>
        <w:gridCol w:w="5040"/>
      </w:tblGrid>
      <w:tr w:rsidR="00D21861" w:rsidRPr="004D1479" w14:paraId="43DF20F7" w14:textId="77777777" w:rsidTr="00937AC7">
        <w:tc>
          <w:tcPr>
            <w:tcW w:w="3060" w:type="dxa"/>
            <w:vAlign w:val="center"/>
          </w:tcPr>
          <w:p w14:paraId="7BF4F62B" w14:textId="77777777" w:rsidR="00D21861" w:rsidRPr="004D1479" w:rsidRDefault="00545CFF" w:rsidP="00937AC7">
            <w:pPr>
              <w:keepNext/>
              <w:keepLines/>
              <w:tabs>
                <w:tab w:val="clear" w:pos="794"/>
                <w:tab w:val="clear" w:pos="1191"/>
                <w:tab w:val="clear" w:pos="1588"/>
                <w:tab w:val="clear" w:pos="1985"/>
                <w:tab w:val="left" w:pos="1134"/>
                <w:tab w:val="left" w:pos="1871"/>
                <w:tab w:val="left" w:pos="2608"/>
                <w:tab w:val="left" w:pos="3345"/>
              </w:tabs>
              <w:spacing w:before="60" w:after="60"/>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alt-al</m:t>
                            </m:r>
                            <m:sSub>
                              <m:sSubPr>
                                <m:ctrlPr>
                                  <w:rPr>
                                    <w:rFonts w:ascii="Cambria Math" w:hAnsi="Cambria Math"/>
                                    <w:i/>
                                  </w:rPr>
                                </m:ctrlPr>
                              </m:sSubPr>
                              <m:e>
                                <m:r>
                                  <w:rPr>
                                    <w:rFonts w:ascii="Cambria Math" w:hAnsi="Cambria Math"/>
                                  </w:rPr>
                                  <m:t>t</m:t>
                                </m:r>
                              </m:e>
                              <m:sub>
                                <m:r>
                                  <w:rPr>
                                    <w:rFonts w:ascii="Cambria Math" w:hAnsi="Cambria Math"/>
                                  </w:rPr>
                                  <m:t>i</m:t>
                                </m:r>
                              </m:sub>
                            </m:sSub>
                          </m:e>
                        </m:d>
                      </m:num>
                      <m:den>
                        <m:r>
                          <w:rPr>
                            <w:rFonts w:ascii="Cambria Math" w:hAnsi="Cambria Math"/>
                          </w:rPr>
                          <m:t>psc</m:t>
                        </m:r>
                        <m:sSub>
                          <m:sSubPr>
                            <m:ctrlPr>
                              <w:rPr>
                                <w:rFonts w:ascii="Cambria Math" w:hAnsi="Cambria Math"/>
                                <w:i/>
                              </w:rPr>
                            </m:ctrlPr>
                          </m:sSubPr>
                          <m:e>
                            <m:r>
                              <w:rPr>
                                <w:rFonts w:ascii="Cambria Math" w:hAnsi="Cambria Math"/>
                              </w:rPr>
                              <m:t>h</m:t>
                            </m:r>
                          </m:e>
                          <m:sub>
                            <m:r>
                              <w:rPr>
                                <w:rFonts w:ascii="Cambria Math" w:hAnsi="Cambria Math"/>
                              </w:rPr>
                              <m:t>i</m:t>
                            </m:r>
                          </m:sub>
                        </m:sSub>
                      </m:den>
                    </m:f>
                  </m:sup>
                </m:sSup>
              </m:oMath>
            </m:oMathPara>
          </w:p>
        </w:tc>
        <w:tc>
          <w:tcPr>
            <w:tcW w:w="270" w:type="dxa"/>
            <w:vAlign w:val="center"/>
          </w:tcPr>
          <w:p w14:paraId="7F94C88D"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p>
        </w:tc>
        <w:tc>
          <w:tcPr>
            <w:tcW w:w="5040" w:type="dxa"/>
            <w:vAlign w:val="center"/>
          </w:tcPr>
          <w:p w14:paraId="09DED006" w14:textId="1DD25FB4" w:rsidR="00D21861" w:rsidRPr="004D1479" w:rsidRDefault="00765784" w:rsidP="00937AC7">
            <w:pPr>
              <w:keepNext/>
              <w:keepLines/>
              <w:tabs>
                <w:tab w:val="clear" w:pos="794"/>
                <w:tab w:val="clear" w:pos="1191"/>
                <w:tab w:val="clear" w:pos="1588"/>
                <w:tab w:val="clear" w:pos="1985"/>
                <w:tab w:val="left" w:pos="1134"/>
                <w:tab w:val="left" w:pos="1871"/>
                <w:tab w:val="left" w:pos="2608"/>
                <w:tab w:val="left" w:pos="3345"/>
              </w:tabs>
              <w:spacing w:before="60" w:after="60"/>
              <w:rPr>
                <w:rFonts w:ascii="Cambria Math" w:hAnsi="Cambria Math"/>
              </w:rPr>
            </w:pPr>
            <w:r w:rsidRPr="004D1479">
              <w:t>p</w:t>
            </w:r>
            <w:r w:rsidR="00D830E8" w:rsidRPr="004D1479">
              <w:t>our la pression totale (barométrique) à la surface</w:t>
            </w:r>
            <w:r w:rsidR="00D21861" w:rsidRPr="004D1479">
              <w:t xml:space="preserve">, </w:t>
            </w:r>
            <m:oMath>
              <m:sSub>
                <m:sSubPr>
                  <m:ctrlPr>
                    <w:rPr>
                      <w:rFonts w:ascii="Cambria Math" w:hAnsi="Cambria Math"/>
                      <w:i/>
                    </w:rPr>
                  </m:ctrlPr>
                </m:sSubPr>
                <m:e>
                  <m:r>
                    <w:rPr>
                      <w:rFonts w:ascii="Cambria Math" w:hAnsi="Cambria Math"/>
                    </w:rPr>
                    <m:t>P</m:t>
                  </m:r>
                </m:e>
                <m:sub>
                  <m:r>
                    <w:rPr>
                      <w:rFonts w:ascii="Cambria Math" w:hAnsi="Cambria Math"/>
                    </w:rPr>
                    <m:t>s</m:t>
                  </m:r>
                </m:sub>
              </m:sSub>
              <m:d>
                <m:dPr>
                  <m:ctrlPr>
                    <w:rPr>
                      <w:rFonts w:ascii="Cambria Math" w:hAnsi="Cambria Math"/>
                      <w:i/>
                    </w:rPr>
                  </m:ctrlPr>
                </m:dPr>
                <m:e>
                  <m:r>
                    <w:rPr>
                      <w:rFonts w:ascii="Cambria Math" w:hAnsi="Cambria Math"/>
                    </w:rPr>
                    <m:t>p</m:t>
                  </m:r>
                </m:e>
              </m:d>
              <m:r>
                <w:rPr>
                  <w:rFonts w:ascii="Cambria Math" w:hAnsi="Cambria Math"/>
                </w:rPr>
                <m:t>;</m:t>
              </m:r>
            </m:oMath>
          </w:p>
        </w:tc>
      </w:tr>
      <w:tr w:rsidR="00D21861" w:rsidRPr="004D1479" w14:paraId="1B66520E" w14:textId="77777777" w:rsidTr="00937AC7">
        <w:tc>
          <w:tcPr>
            <w:tcW w:w="3060" w:type="dxa"/>
            <w:vAlign w:val="center"/>
          </w:tcPr>
          <w:p w14:paraId="620072B4" w14:textId="77777777" w:rsidR="00D21861" w:rsidRPr="004D1479" w:rsidRDefault="00545CFF" w:rsidP="00937AC7">
            <w:pPr>
              <w:keepNext/>
              <w:keepLines/>
              <w:tabs>
                <w:tab w:val="clear" w:pos="794"/>
                <w:tab w:val="clear" w:pos="1191"/>
                <w:tab w:val="clear" w:pos="1588"/>
                <w:tab w:val="clear" w:pos="1985"/>
                <w:tab w:val="left" w:pos="1134"/>
                <w:tab w:val="left" w:pos="1871"/>
                <w:tab w:val="left" w:pos="2608"/>
                <w:tab w:val="left" w:pos="3345"/>
              </w:tabs>
              <w:spacing w:before="60" w:after="60"/>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+tsc</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 xml:space="preserve"> (alt-al</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m:oMathPara>
          </w:p>
        </w:tc>
        <w:tc>
          <w:tcPr>
            <w:tcW w:w="270" w:type="dxa"/>
            <w:vAlign w:val="center"/>
          </w:tcPr>
          <w:p w14:paraId="463D4E77"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p>
        </w:tc>
        <w:tc>
          <w:tcPr>
            <w:tcW w:w="5040" w:type="dxa"/>
            <w:vAlign w:val="center"/>
          </w:tcPr>
          <w:p w14:paraId="38F7F45C" w14:textId="149987B2" w:rsidR="00D21861" w:rsidRPr="004D1479" w:rsidRDefault="00765784" w:rsidP="00937AC7">
            <w:pPr>
              <w:keepNext/>
              <w:keepLines/>
              <w:tabs>
                <w:tab w:val="clear" w:pos="794"/>
                <w:tab w:val="clear" w:pos="1191"/>
                <w:tab w:val="clear" w:pos="1588"/>
                <w:tab w:val="clear" w:pos="1985"/>
                <w:tab w:val="left" w:pos="1134"/>
                <w:tab w:val="left" w:pos="1871"/>
                <w:tab w:val="left" w:pos="2608"/>
                <w:tab w:val="left" w:pos="3345"/>
              </w:tabs>
              <w:spacing w:before="60" w:after="60"/>
            </w:pPr>
            <w:r w:rsidRPr="004D1479">
              <w:t xml:space="preserve">pour la température à la </w:t>
            </w:r>
            <w:r w:rsidR="00D21861" w:rsidRPr="004D1479">
              <w:t xml:space="preserve">surface, </w:t>
            </w:r>
            <m:oMath>
              <m:sSub>
                <m:sSubPr>
                  <m:ctrlPr>
                    <w:rPr>
                      <w:rFonts w:ascii="Cambria Math" w:hAnsi="Cambria Math"/>
                      <w:i/>
                    </w:rPr>
                  </m:ctrlPr>
                </m:sSubPr>
                <m:e>
                  <m:r>
                    <w:rPr>
                      <w:rFonts w:ascii="Cambria Math" w:hAnsi="Cambria Math"/>
                    </w:rPr>
                    <m:t>T</m:t>
                  </m:r>
                </m:e>
                <m:sub>
                  <m:r>
                    <w:rPr>
                      <w:rFonts w:ascii="Cambria Math" w:hAnsi="Cambria Math"/>
                    </w:rPr>
                    <m:t>s</m:t>
                  </m:r>
                </m:sub>
              </m:sSub>
              <m:d>
                <m:dPr>
                  <m:ctrlPr>
                    <w:rPr>
                      <w:rFonts w:ascii="Cambria Math" w:hAnsi="Cambria Math"/>
                      <w:i/>
                    </w:rPr>
                  </m:ctrlPr>
                </m:dPr>
                <m:e>
                  <m:r>
                    <w:rPr>
                      <w:rFonts w:ascii="Cambria Math" w:hAnsi="Cambria Math"/>
                    </w:rPr>
                    <m:t>p</m:t>
                  </m:r>
                </m:e>
              </m:d>
              <m:r>
                <w:rPr>
                  <w:rFonts w:ascii="Cambria Math" w:hAnsi="Cambria Math"/>
                </w:rPr>
                <m:t>;</m:t>
              </m:r>
            </m:oMath>
          </w:p>
        </w:tc>
      </w:tr>
      <w:tr w:rsidR="00D21861" w:rsidRPr="004D1479" w14:paraId="31D99689" w14:textId="77777777" w:rsidTr="00937AC7">
        <w:tc>
          <w:tcPr>
            <w:tcW w:w="3060" w:type="dxa"/>
            <w:vAlign w:val="center"/>
          </w:tcPr>
          <w:p w14:paraId="3F669464" w14:textId="77777777" w:rsidR="00D21861" w:rsidRPr="004D1479" w:rsidRDefault="00545CFF" w:rsidP="00937AC7">
            <w:pPr>
              <w:keepNext/>
              <w:keepLines/>
              <w:tabs>
                <w:tab w:val="clear" w:pos="794"/>
                <w:tab w:val="clear" w:pos="1191"/>
                <w:tab w:val="clear" w:pos="1588"/>
                <w:tab w:val="clear" w:pos="1985"/>
                <w:tab w:val="left" w:pos="1134"/>
                <w:tab w:val="left" w:pos="1871"/>
                <w:tab w:val="left" w:pos="2608"/>
                <w:tab w:val="left" w:pos="3345"/>
              </w:tabs>
              <w:spacing w:before="60" w:after="60"/>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alt-al</m:t>
                            </m:r>
                            <m:sSub>
                              <m:sSubPr>
                                <m:ctrlPr>
                                  <w:rPr>
                                    <w:rFonts w:ascii="Cambria Math" w:hAnsi="Cambria Math"/>
                                    <w:i/>
                                  </w:rPr>
                                </m:ctrlPr>
                              </m:sSubPr>
                              <m:e>
                                <m:r>
                                  <w:rPr>
                                    <w:rFonts w:ascii="Cambria Math" w:hAnsi="Cambria Math"/>
                                  </w:rPr>
                                  <m:t>t</m:t>
                                </m:r>
                              </m:e>
                              <m:sub>
                                <m:r>
                                  <w:rPr>
                                    <w:rFonts w:ascii="Cambria Math" w:hAnsi="Cambria Math"/>
                                  </w:rPr>
                                  <m:t>i</m:t>
                                </m:r>
                              </m:sub>
                            </m:sSub>
                          </m:e>
                        </m:d>
                      </m:num>
                      <m:den>
                        <m:r>
                          <w:rPr>
                            <w:rFonts w:ascii="Cambria Math" w:hAnsi="Cambria Math"/>
                          </w:rPr>
                          <m:t>vsc</m:t>
                        </m:r>
                        <m:sSub>
                          <m:sSubPr>
                            <m:ctrlPr>
                              <w:rPr>
                                <w:rFonts w:ascii="Cambria Math" w:hAnsi="Cambria Math"/>
                                <w:i/>
                              </w:rPr>
                            </m:ctrlPr>
                          </m:sSubPr>
                          <m:e>
                            <m:r>
                              <w:rPr>
                                <w:rFonts w:ascii="Cambria Math" w:hAnsi="Cambria Math"/>
                              </w:rPr>
                              <m:t>h</m:t>
                            </m:r>
                          </m:e>
                          <m:sub>
                            <m:r>
                              <w:rPr>
                                <w:rFonts w:ascii="Cambria Math" w:hAnsi="Cambria Math"/>
                              </w:rPr>
                              <m:t>i</m:t>
                            </m:r>
                          </m:sub>
                        </m:sSub>
                      </m:den>
                    </m:f>
                  </m:sup>
                </m:sSup>
              </m:oMath>
            </m:oMathPara>
          </w:p>
        </w:tc>
        <w:tc>
          <w:tcPr>
            <w:tcW w:w="270" w:type="dxa"/>
            <w:vAlign w:val="center"/>
          </w:tcPr>
          <w:p w14:paraId="5D5787BC"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p>
        </w:tc>
        <w:tc>
          <w:tcPr>
            <w:tcW w:w="5040" w:type="dxa"/>
            <w:vAlign w:val="center"/>
          </w:tcPr>
          <w:p w14:paraId="01FF151C" w14:textId="09FA06FD" w:rsidR="00D21861" w:rsidRPr="004D1479" w:rsidRDefault="00765784" w:rsidP="00937AC7">
            <w:pPr>
              <w:keepNext/>
              <w:keepLines/>
              <w:tabs>
                <w:tab w:val="clear" w:pos="794"/>
                <w:tab w:val="clear" w:pos="1191"/>
                <w:tab w:val="clear" w:pos="1588"/>
                <w:tab w:val="clear" w:pos="1985"/>
                <w:tab w:val="left" w:pos="1134"/>
                <w:tab w:val="left" w:pos="1871"/>
                <w:tab w:val="left" w:pos="2608"/>
                <w:tab w:val="left" w:pos="3345"/>
              </w:tabs>
              <w:spacing w:before="60" w:after="60"/>
              <w:rPr>
                <w:rFonts w:ascii="Cambria Math" w:hAnsi="Cambria Math"/>
              </w:rPr>
            </w:pPr>
            <w:r w:rsidRPr="004D1479">
              <w:t>pour la densité de vapeur d</w:t>
            </w:r>
            <w:r w:rsidR="00717FFB" w:rsidRPr="004D1479">
              <w:t>'</w:t>
            </w:r>
            <w:r w:rsidRPr="004D1479">
              <w:t>eau en surface</w:t>
            </w:r>
            <w:r w:rsidR="00D21861" w:rsidRPr="004D1479">
              <w:t xml:space="preserve">, </w:t>
            </w:r>
            <m:oMath>
              <m:sSub>
                <m:sSubPr>
                  <m:ctrlPr>
                    <w:rPr>
                      <w:rFonts w:ascii="Cambria Math" w:hAnsi="Cambria Math"/>
                      <w:i/>
                    </w:rPr>
                  </m:ctrlPr>
                </m:sSubPr>
                <m:e>
                  <m:r>
                    <m:rPr>
                      <m:sty m:val="p"/>
                    </m:rPr>
                    <w:rPr>
                      <w:rFonts w:ascii="Cambria Math" w:hAnsi="Cambria Math"/>
                    </w:rPr>
                    <m:t>ρ</m:t>
                  </m:r>
                </m:e>
                <m:sub>
                  <m:sSub>
                    <m:sSubPr>
                      <m:ctrlPr>
                        <w:rPr>
                          <w:rFonts w:ascii="Cambria Math" w:hAnsi="Cambria Math"/>
                          <w:i/>
                        </w:rPr>
                      </m:ctrlPr>
                    </m:sSubPr>
                    <m:e>
                      <m:r>
                        <w:rPr>
                          <w:rFonts w:ascii="Cambria Math" w:hAnsi="Cambria Math"/>
                        </w:rPr>
                        <m:t>w</m:t>
                      </m:r>
                    </m:e>
                    <m:sub>
                      <m:r>
                        <w:rPr>
                          <w:rFonts w:ascii="Cambria Math" w:hAnsi="Cambria Math"/>
                        </w:rPr>
                        <m:t>s</m:t>
                      </m:r>
                    </m:sub>
                  </m:sSub>
                </m:sub>
              </m:sSub>
              <m:d>
                <m:dPr>
                  <m:ctrlPr>
                    <w:rPr>
                      <w:rFonts w:ascii="Cambria Math" w:hAnsi="Cambria Math"/>
                      <w:i/>
                    </w:rPr>
                  </m:ctrlPr>
                </m:dPr>
                <m:e>
                  <m:r>
                    <w:rPr>
                      <w:rFonts w:ascii="Cambria Math" w:hAnsi="Cambria Math"/>
                    </w:rPr>
                    <m:t>p</m:t>
                  </m:r>
                </m:e>
              </m:d>
              <m:r>
                <w:rPr>
                  <w:rFonts w:ascii="Cambria Math" w:hAnsi="Cambria Math"/>
                </w:rPr>
                <m:t>;</m:t>
              </m:r>
            </m:oMath>
            <w:r w:rsidR="00D21861" w:rsidRPr="004D1479">
              <w:t xml:space="preserve"> o</w:t>
            </w:r>
            <w:r w:rsidRPr="004D1479">
              <w:t>u</w:t>
            </w:r>
          </w:p>
        </w:tc>
      </w:tr>
      <w:tr w:rsidR="00D21861" w:rsidRPr="004D1479" w14:paraId="4B7B5CE2" w14:textId="77777777" w:rsidTr="00937AC7">
        <w:tc>
          <w:tcPr>
            <w:tcW w:w="3060" w:type="dxa"/>
          </w:tcPr>
          <w:p w14:paraId="0370C491" w14:textId="77777777" w:rsidR="00D21861" w:rsidRPr="004D1479" w:rsidRDefault="00545CFF" w:rsidP="00937AC7">
            <w:pPr>
              <w:keepNext/>
              <w:keepLines/>
              <w:tabs>
                <w:tab w:val="clear" w:pos="794"/>
                <w:tab w:val="clear" w:pos="1191"/>
                <w:tab w:val="clear" w:pos="1588"/>
                <w:tab w:val="clear" w:pos="1985"/>
                <w:tab w:val="left" w:pos="1134"/>
                <w:tab w:val="left" w:pos="1871"/>
                <w:tab w:val="left" w:pos="2268"/>
              </w:tabs>
              <w:spacing w:before="60" w:after="60"/>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alt-al</m:t>
                            </m:r>
                            <m:sSub>
                              <m:sSubPr>
                                <m:ctrlPr>
                                  <w:rPr>
                                    <w:rFonts w:ascii="Cambria Math" w:hAnsi="Cambria Math"/>
                                    <w:i/>
                                  </w:rPr>
                                </m:ctrlPr>
                              </m:sSubPr>
                              <m:e>
                                <m:r>
                                  <w:rPr>
                                    <w:rFonts w:ascii="Cambria Math" w:hAnsi="Cambria Math"/>
                                  </w:rPr>
                                  <m:t>t</m:t>
                                </m:r>
                              </m:e>
                              <m:sub>
                                <m:r>
                                  <w:rPr>
                                    <w:rFonts w:ascii="Cambria Math" w:hAnsi="Cambria Math"/>
                                  </w:rPr>
                                  <m:t>i</m:t>
                                </m:r>
                              </m:sub>
                            </m:sSub>
                          </m:e>
                        </m:d>
                      </m:num>
                      <m:den>
                        <m:r>
                          <w:rPr>
                            <w:rFonts w:ascii="Cambria Math" w:hAnsi="Cambria Math"/>
                          </w:rPr>
                          <m:t>vsc</m:t>
                        </m:r>
                        <m:sSub>
                          <m:sSubPr>
                            <m:ctrlPr>
                              <w:rPr>
                                <w:rFonts w:ascii="Cambria Math" w:hAnsi="Cambria Math"/>
                                <w:i/>
                              </w:rPr>
                            </m:ctrlPr>
                          </m:sSubPr>
                          <m:e>
                            <m:r>
                              <w:rPr>
                                <w:rFonts w:ascii="Cambria Math" w:hAnsi="Cambria Math"/>
                              </w:rPr>
                              <m:t>h</m:t>
                            </m:r>
                          </m:e>
                          <m:sub>
                            <m:r>
                              <w:rPr>
                                <w:rFonts w:ascii="Cambria Math" w:hAnsi="Cambria Math"/>
                              </w:rPr>
                              <m:t>i</m:t>
                            </m:r>
                          </m:sub>
                        </m:sSub>
                      </m:den>
                    </m:f>
                  </m:sup>
                </m:sSup>
              </m:oMath>
            </m:oMathPara>
          </w:p>
        </w:tc>
        <w:tc>
          <w:tcPr>
            <w:tcW w:w="270" w:type="dxa"/>
          </w:tcPr>
          <w:p w14:paraId="18319B09"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p>
        </w:tc>
        <w:tc>
          <w:tcPr>
            <w:tcW w:w="5040" w:type="dxa"/>
            <w:vAlign w:val="center"/>
          </w:tcPr>
          <w:p w14:paraId="42157020" w14:textId="65DCC2E2" w:rsidR="00D21861" w:rsidRPr="004D1479" w:rsidRDefault="009501DE" w:rsidP="00937AC7">
            <w:pPr>
              <w:keepNext/>
              <w:keepLines/>
              <w:tabs>
                <w:tab w:val="clear" w:pos="794"/>
                <w:tab w:val="clear" w:pos="1191"/>
                <w:tab w:val="clear" w:pos="1588"/>
                <w:tab w:val="clear" w:pos="1985"/>
                <w:tab w:val="left" w:pos="1134"/>
                <w:tab w:val="left" w:pos="1871"/>
                <w:tab w:val="left" w:pos="2608"/>
                <w:tab w:val="left" w:pos="3345"/>
              </w:tabs>
              <w:spacing w:before="60" w:after="60"/>
            </w:pPr>
            <w:r w:rsidRPr="004D1479">
              <w:t>p</w:t>
            </w:r>
            <w:r w:rsidR="00765784" w:rsidRPr="004D1479">
              <w:t>our l</w:t>
            </w:r>
            <w:r w:rsidR="00FE3A29" w:rsidRPr="004D1479">
              <w:t>a densité</w:t>
            </w:r>
            <w:r w:rsidRPr="004D1479">
              <w:t xml:space="preserve"> </w:t>
            </w:r>
            <w:r w:rsidR="00FE3A29" w:rsidRPr="004D1479">
              <w:t xml:space="preserve">de </w:t>
            </w:r>
            <w:r w:rsidR="00765784" w:rsidRPr="004D1479">
              <w:t>vapeur d</w:t>
            </w:r>
            <w:r w:rsidR="00717FFB" w:rsidRPr="004D1479">
              <w:t>'</w:t>
            </w:r>
            <w:r w:rsidR="00765784" w:rsidRPr="004D1479">
              <w:t xml:space="preserve">eau </w:t>
            </w:r>
            <w:r w:rsidRPr="004D1479">
              <w:t>intégrée</w:t>
            </w:r>
            <w:r w:rsidR="00D21861" w:rsidRPr="004D1479">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D21861" w:rsidRPr="004D1479">
              <w:t>(p);</w:t>
            </w:r>
          </w:p>
        </w:tc>
      </w:tr>
    </w:tbl>
    <w:p w14:paraId="03F3623A" w14:textId="70336369" w:rsidR="00D21861" w:rsidRPr="003768C0" w:rsidRDefault="00D21861" w:rsidP="00D21861">
      <w:pPr>
        <w:pStyle w:val="enumlev1"/>
      </w:pPr>
      <w:r w:rsidRPr="004D1479">
        <w:t>g)</w:t>
      </w:r>
      <w:r w:rsidRPr="004D1479">
        <w:tab/>
        <w:t>d</w:t>
      </w:r>
      <w:r w:rsidR="009501DE" w:rsidRPr="004D1479">
        <w:t>é</w:t>
      </w:r>
      <w:r w:rsidRPr="004D1479">
        <w:t>termine</w:t>
      </w:r>
      <w:r w:rsidR="009501DE" w:rsidRPr="004D1479">
        <w:t>r</w:t>
      </w:r>
      <w:r w:rsidRPr="004D1479">
        <w:t xml:space="preserve"> </w:t>
      </w:r>
      <w:r w:rsidRPr="004D1479">
        <w:rPr>
          <w:i/>
          <w:iCs/>
        </w:rPr>
        <w:t>X</w:t>
      </w:r>
      <w:r w:rsidRPr="004D1479">
        <w:rPr>
          <w:i/>
          <w:vertAlign w:val="subscript"/>
        </w:rPr>
        <w:t>above</w:t>
      </w:r>
      <w:r w:rsidRPr="004D1479">
        <w:t xml:space="preserve"> </w:t>
      </w:r>
      <w:r w:rsidR="009501DE" w:rsidRPr="004D1479">
        <w:t>et</w:t>
      </w:r>
      <w:r w:rsidRPr="004D1479">
        <w:t xml:space="preserve"> </w:t>
      </w:r>
      <w:r w:rsidRPr="004D1479">
        <w:rPr>
          <w:i/>
          <w:iCs/>
        </w:rPr>
        <w:t>X</w:t>
      </w:r>
      <w:r w:rsidRPr="004D1479">
        <w:rPr>
          <w:i/>
          <w:vertAlign w:val="subscript"/>
        </w:rPr>
        <w:t>below</w:t>
      </w:r>
      <w:r w:rsidRPr="004D1479">
        <w:t xml:space="preserve"> </w:t>
      </w:r>
      <w:r w:rsidR="009501DE" w:rsidRPr="004D1479">
        <w:t>à l</w:t>
      </w:r>
      <w:r w:rsidR="00717FFB" w:rsidRPr="004D1479">
        <w:t>'</w:t>
      </w:r>
      <w:r w:rsidR="009501DE" w:rsidRPr="004D1479">
        <w:t xml:space="preserve">emplacement </w:t>
      </w:r>
      <w:r w:rsidR="00283E1F" w:rsidRPr="004D1479">
        <w:t>souhaité</w:t>
      </w:r>
      <w:r w:rsidR="009501DE" w:rsidRPr="004D1479">
        <w:t xml:space="preserve"> et les deux probabilités </w:t>
      </w:r>
      <w:r w:rsidRPr="004D1479">
        <w:rPr>
          <w:i/>
        </w:rPr>
        <w:t>p</w:t>
      </w:r>
      <w:r w:rsidRPr="004D1479">
        <w:rPr>
          <w:i/>
          <w:vertAlign w:val="subscript"/>
        </w:rPr>
        <w:t>above</w:t>
      </w:r>
      <w:r w:rsidRPr="004D1479">
        <w:t xml:space="preserve"> </w:t>
      </w:r>
      <w:r w:rsidR="009501DE" w:rsidRPr="004D1479">
        <w:t>et</w:t>
      </w:r>
      <w:r w:rsidRPr="004D1479">
        <w:t xml:space="preserve"> </w:t>
      </w:r>
      <w:r w:rsidRPr="004D1479">
        <w:rPr>
          <w:i/>
        </w:rPr>
        <w:t>p</w:t>
      </w:r>
      <w:r w:rsidRPr="004D1479">
        <w:rPr>
          <w:i/>
          <w:vertAlign w:val="subscript"/>
        </w:rPr>
        <w:t>below</w:t>
      </w:r>
      <w:r w:rsidRPr="004D1479">
        <w:t xml:space="preserve"> </w:t>
      </w:r>
      <w:r w:rsidR="009501DE" w:rsidRPr="004D1479">
        <w:t>en réalisant une interpolation bilinéaire de</w:t>
      </w:r>
      <w:r w:rsidRPr="004D1479">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4D1479">
        <w:t xml:space="preserve">, </w:t>
      </w:r>
      <w:r w:rsidRPr="004D1479">
        <w:rPr>
          <w:i/>
          <w:iCs/>
        </w:rPr>
        <w:t>i</w:t>
      </w:r>
      <w:r w:rsidRPr="004D1479">
        <w:t xml:space="preserve"> = 1, 2, 3 </w:t>
      </w:r>
      <w:r w:rsidR="006A506B" w:rsidRPr="004D1479">
        <w:t>et</w:t>
      </w:r>
      <w:r w:rsidRPr="004D1479">
        <w:t xml:space="preserve"> 4 </w:t>
      </w:r>
      <w:r w:rsidR="006A506B" w:rsidRPr="004D1479">
        <w:t>au niveau des quatre points de grille environnants à l</w:t>
      </w:r>
      <w:r w:rsidR="00717FFB" w:rsidRPr="004D1479">
        <w:t>'</w:t>
      </w:r>
      <w:r w:rsidR="006A506B" w:rsidRPr="004D1479">
        <w:t>aide de la méthode d</w:t>
      </w:r>
      <w:r w:rsidR="00717FFB" w:rsidRPr="004D1479">
        <w:t>'</w:t>
      </w:r>
      <w:r w:rsidRPr="004D1479">
        <w:t xml:space="preserve">interpolation </w:t>
      </w:r>
      <w:r w:rsidR="006A506B" w:rsidRPr="004D1479">
        <w:t>bilinéaire spécifiée dans l</w:t>
      </w:r>
      <w:r w:rsidR="00717FFB" w:rsidRPr="004D1479">
        <w:t>'</w:t>
      </w:r>
      <w:r w:rsidRPr="004D1479">
        <w:t>Annex</w:t>
      </w:r>
      <w:r w:rsidR="006A506B" w:rsidRPr="004D1479">
        <w:t>e</w:t>
      </w:r>
      <w:r w:rsidR="006825EF" w:rsidRPr="004D1479">
        <w:t> </w:t>
      </w:r>
      <w:r w:rsidRPr="004D1479">
        <w:t xml:space="preserve">1 </w:t>
      </w:r>
      <w:r w:rsidR="006A506B" w:rsidRPr="004D1479">
        <w:t xml:space="preserve">de la </w:t>
      </w:r>
      <w:r w:rsidRPr="003768C0">
        <w:t>Recomm</w:t>
      </w:r>
      <w:r w:rsidR="006A506B" w:rsidRPr="003768C0">
        <w:t>a</w:t>
      </w:r>
      <w:r w:rsidRPr="003768C0">
        <w:t xml:space="preserve">ndation </w:t>
      </w:r>
      <w:r w:rsidR="006A506B" w:rsidRPr="003768C0">
        <w:t>UIT</w:t>
      </w:r>
      <w:r w:rsidRPr="003768C0">
        <w:noBreakHyphen/>
        <w:t xml:space="preserve">R </w:t>
      </w:r>
      <w:hyperlink r:id="rId55" w:history="1">
        <w:r w:rsidRPr="003768C0">
          <w:rPr>
            <w:rStyle w:val="Hyperlink"/>
            <w:color w:val="auto"/>
            <w:u w:val="none"/>
          </w:rPr>
          <w:t>P.1144</w:t>
        </w:r>
      </w:hyperlink>
      <w:r w:rsidRPr="003768C0">
        <w:t>;</w:t>
      </w:r>
    </w:p>
    <w:p w14:paraId="2B0BEAB1" w14:textId="1A11F567" w:rsidR="00D21861" w:rsidRPr="004D1479" w:rsidRDefault="00D21861" w:rsidP="00D21861">
      <w:pPr>
        <w:pStyle w:val="enumlev1"/>
      </w:pPr>
      <w:r w:rsidRPr="004D1479">
        <w:t>h)</w:t>
      </w:r>
      <w:r w:rsidRPr="004D1479">
        <w:tab/>
        <w:t>d</w:t>
      </w:r>
      <w:r w:rsidR="007D0F6F" w:rsidRPr="004D1479">
        <w:t>é</w:t>
      </w:r>
      <w:r w:rsidRPr="004D1479">
        <w:t>termine</w:t>
      </w:r>
      <w:r w:rsidR="007D0F6F" w:rsidRPr="004D1479">
        <w:t>r</w:t>
      </w:r>
      <w:r w:rsidRPr="004D1479">
        <w:t xml:space="preserve"> </w:t>
      </w:r>
      <w:r w:rsidR="007D0F6F" w:rsidRPr="004D1479">
        <w:t>l</w:t>
      </w:r>
      <w:r w:rsidR="005A7539" w:rsidRPr="004D1479">
        <w:t>e</w:t>
      </w:r>
      <w:r w:rsidR="007D0F6F" w:rsidRPr="004D1479">
        <w:t xml:space="preserve"> paramètre d</w:t>
      </w:r>
      <w:r w:rsidR="00717FFB" w:rsidRPr="004D1479">
        <w:t>'</w:t>
      </w:r>
      <w:r w:rsidR="007D0F6F" w:rsidRPr="004D1479">
        <w:t>intérêt</w:t>
      </w:r>
      <w:r w:rsidRPr="004D1479">
        <w:t xml:space="preserve">, </w:t>
      </w:r>
      <w:r w:rsidRPr="004D1479">
        <w:rPr>
          <w:i/>
          <w:iCs/>
        </w:rPr>
        <w:t>X</w:t>
      </w:r>
      <w:r w:rsidRPr="004D1479">
        <w:t xml:space="preserve">, </w:t>
      </w:r>
      <w:r w:rsidR="00671280" w:rsidRPr="004D1479">
        <w:t>à</w:t>
      </w:r>
      <w:r w:rsidR="007D0F6F" w:rsidRPr="004D1479">
        <w:t xml:space="preserve"> l</w:t>
      </w:r>
      <w:r w:rsidR="00717FFB" w:rsidRPr="004D1479">
        <w:t>'</w:t>
      </w:r>
      <w:r w:rsidR="007D0F6F" w:rsidRPr="004D1479">
        <w:t xml:space="preserve">emplacement </w:t>
      </w:r>
      <w:r w:rsidR="00283E1F" w:rsidRPr="004D1479">
        <w:t>souhaité</w:t>
      </w:r>
      <w:r w:rsidR="007D0F6F" w:rsidRPr="004D1479">
        <w:t xml:space="preserve"> et la probabilité de dépassement</w:t>
      </w:r>
      <w:r w:rsidRPr="004D1479">
        <w:t xml:space="preserve">, </w:t>
      </w:r>
      <w:r w:rsidRPr="004D1479">
        <w:rPr>
          <w:i/>
        </w:rPr>
        <w:t>p</w:t>
      </w:r>
      <w:r w:rsidRPr="004D1479">
        <w:t xml:space="preserve">, </w:t>
      </w:r>
      <w:r w:rsidR="007D0F6F" w:rsidRPr="004D1479">
        <w:t xml:space="preserve">en interpolant </w:t>
      </w:r>
      <w:r w:rsidRPr="004D1479">
        <w:rPr>
          <w:i/>
          <w:iCs/>
        </w:rPr>
        <w:t>X</w:t>
      </w:r>
      <w:r w:rsidRPr="004D1479">
        <w:rPr>
          <w:i/>
          <w:vertAlign w:val="subscript"/>
        </w:rPr>
        <w:t>above</w:t>
      </w:r>
      <w:r w:rsidRPr="004D1479">
        <w:t xml:space="preserve"> </w:t>
      </w:r>
      <w:r w:rsidR="007D0F6F" w:rsidRPr="004D1479">
        <w:t>et</w:t>
      </w:r>
      <w:r w:rsidRPr="004D1479">
        <w:t xml:space="preserve"> </w:t>
      </w:r>
      <w:r w:rsidRPr="004D1479">
        <w:rPr>
          <w:i/>
          <w:iCs/>
        </w:rPr>
        <w:t>X</w:t>
      </w:r>
      <w:r w:rsidRPr="004D1479">
        <w:rPr>
          <w:i/>
          <w:vertAlign w:val="subscript"/>
        </w:rPr>
        <w:t>below</w:t>
      </w:r>
      <w:r w:rsidRPr="004D1479">
        <w:t xml:space="preserve"> </w:t>
      </w:r>
      <w:r w:rsidR="007D0F6F" w:rsidRPr="004D1479">
        <w:t>en fonction de</w:t>
      </w:r>
      <w:r w:rsidRPr="004D1479">
        <w:t xml:space="preserve"> </w:t>
      </w:r>
      <w:r w:rsidRPr="004D1479">
        <w:rPr>
          <w:i/>
        </w:rPr>
        <w:t>p</w:t>
      </w:r>
      <w:r w:rsidRPr="004D1479">
        <w:rPr>
          <w:i/>
          <w:vertAlign w:val="subscript"/>
        </w:rPr>
        <w:t>above</w:t>
      </w:r>
      <w:r w:rsidRPr="004D1479">
        <w:t xml:space="preserve"> </w:t>
      </w:r>
      <w:r w:rsidR="001643C6" w:rsidRPr="004D1479">
        <w:t>et</w:t>
      </w:r>
      <w:r w:rsidRPr="004D1479">
        <w:t xml:space="preserve"> </w:t>
      </w:r>
      <w:r w:rsidRPr="004D1479">
        <w:rPr>
          <w:i/>
        </w:rPr>
        <w:t>p</w:t>
      </w:r>
      <w:r w:rsidRPr="004D1479">
        <w:rPr>
          <w:i/>
          <w:vertAlign w:val="subscript"/>
        </w:rPr>
        <w:t>below</w:t>
      </w:r>
      <w:r w:rsidRPr="004D1479">
        <w:t xml:space="preserve"> </w:t>
      </w:r>
      <w:r w:rsidR="00751FF6" w:rsidRPr="004D1479">
        <w:t>jusqu</w:t>
      </w:r>
      <w:r w:rsidR="00717FFB" w:rsidRPr="004D1479">
        <w:t>'</w:t>
      </w:r>
      <w:r w:rsidR="00751FF6" w:rsidRPr="004D1479">
        <w:t>à</w:t>
      </w:r>
      <w:r w:rsidRPr="004D1479">
        <w:t xml:space="preserve"> </w:t>
      </w:r>
      <w:r w:rsidRPr="004D1479">
        <w:rPr>
          <w:i/>
        </w:rPr>
        <w:t>p</w:t>
      </w:r>
      <w:r w:rsidRPr="004D1479">
        <w:t xml:space="preserve"> </w:t>
      </w:r>
      <w:r w:rsidR="00751FF6" w:rsidRPr="004D1479">
        <w:t>sur une échelle</w:t>
      </w:r>
      <w:r w:rsidRPr="004D1479">
        <w:t xml:space="preserve"> </w:t>
      </w:r>
      <w:r w:rsidR="00AF365B" w:rsidRPr="004D1479">
        <w:t xml:space="preserve">linéaire </w:t>
      </w:r>
      <w:r w:rsidRPr="004D1479">
        <w:rPr>
          <w:i/>
          <w:iCs/>
        </w:rPr>
        <w:t>X</w:t>
      </w:r>
      <w:r w:rsidRPr="004D1479">
        <w:t xml:space="preserve"> </w:t>
      </w:r>
      <w:r w:rsidR="00AF365B" w:rsidRPr="004D1479">
        <w:t>en fonction de</w:t>
      </w:r>
      <w:r w:rsidRPr="004D1479">
        <w:t xml:space="preserve"> log</w:t>
      </w:r>
      <w:r w:rsidRPr="004D1479">
        <w:rPr>
          <w:vertAlign w:val="subscript"/>
        </w:rPr>
        <w:t>10</w:t>
      </w:r>
      <w:r w:rsidRPr="004D1479">
        <w:t xml:space="preserve"> </w:t>
      </w:r>
      <w:r w:rsidRPr="004D1479">
        <w:rPr>
          <w:i/>
        </w:rPr>
        <w:t>p</w:t>
      </w:r>
      <w:r w:rsidRPr="004D1479">
        <w:t xml:space="preserve">, </w:t>
      </w:r>
      <w:r w:rsidR="00AF365B" w:rsidRPr="004D1479">
        <w:t>où</w:t>
      </w:r>
      <w:r w:rsidRPr="004D1479">
        <w:t xml:space="preserve"> </w:t>
      </w:r>
      <m:oMath>
        <m:r>
          <w:rPr>
            <w:rFonts w:ascii="Cambria Math" w:hAnsi="Cambria Math"/>
          </w:rPr>
          <m:t>X</m:t>
        </m:r>
      </m:oMath>
      <w:r w:rsidRPr="004D1479">
        <w:t xml:space="preserve"> = </w:t>
      </w:r>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(p)</m:t>
        </m:r>
      </m:oMath>
      <w:r w:rsidRPr="004D1479">
        <w:t xml:space="preserve">,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(p)</m:t>
        </m:r>
      </m:oMath>
      <w:r w:rsidRPr="004D1479">
        <w:t xml:space="preserve">, </w:t>
      </w:r>
      <m:oMath>
        <m:sSub>
          <m:sSubPr>
            <m:ctrlPr>
              <w:rPr>
                <w:rFonts w:ascii="Cambria Math" w:hAnsi="Cambria Math"/>
                <w:i/>
              </w:rPr>
            </m:ctrlPr>
          </m:sSubPr>
          <m:e>
            <m:r>
              <m:rPr>
                <m:sty m:val="p"/>
              </m:rPr>
              <w:rPr>
                <w:rFonts w:ascii="Cambria Math" w:hAnsi="Cambria Math"/>
              </w:rPr>
              <m:t>ρ</m:t>
            </m:r>
          </m:e>
          <m:sub>
            <m:sSub>
              <m:sSubPr>
                <m:ctrlPr>
                  <w:rPr>
                    <w:rFonts w:ascii="Cambria Math" w:hAnsi="Cambria Math"/>
                    <w:i/>
                  </w:rPr>
                </m:ctrlPr>
              </m:sSubPr>
              <m:e>
                <m:r>
                  <w:rPr>
                    <w:rFonts w:ascii="Cambria Math" w:hAnsi="Cambria Math"/>
                  </w:rPr>
                  <m:t>w</m:t>
                </m:r>
              </m:e>
              <m:sub>
                <m:r>
                  <w:rPr>
                    <w:rFonts w:ascii="Cambria Math" w:hAnsi="Cambria Math"/>
                  </w:rPr>
                  <m:t>s</m:t>
                </m:r>
              </m:sub>
            </m:sSub>
          </m:sub>
        </m:sSub>
        <m:r>
          <w:rPr>
            <w:rFonts w:ascii="Cambria Math" w:hAnsi="Cambria Math"/>
          </w:rPr>
          <m:t>(p)</m:t>
        </m:r>
      </m:oMath>
      <w:r w:rsidRPr="004D1479">
        <w:t xml:space="preserve">, </w:t>
      </w:r>
      <w:r w:rsidR="00AF365B" w:rsidRPr="004D1479">
        <w:t>ou</w:t>
      </w:r>
      <w:r w:rsidRPr="004D1479">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(p)</m:t>
        </m:r>
      </m:oMath>
      <w:r w:rsidRPr="004D1479">
        <w:t>.</w:t>
      </w:r>
    </w:p>
    <w:p w14:paraId="033754CE" w14:textId="3DCF48D1" w:rsidR="00D21861" w:rsidRPr="004D1479" w:rsidRDefault="00D21861" w:rsidP="00D21861">
      <w:pPr>
        <w:pStyle w:val="Heading2"/>
      </w:pPr>
      <w:bookmarkStart w:id="18" w:name="_Toc87129517"/>
      <w:bookmarkStart w:id="19" w:name="_Toc105577936"/>
      <w:bookmarkStart w:id="20" w:name="_Toc105585440"/>
      <w:r w:rsidRPr="004D1479">
        <w:t>2.2</w:t>
      </w:r>
      <w:r w:rsidRPr="004D1479">
        <w:tab/>
      </w:r>
      <w:r w:rsidR="00C70928" w:rsidRPr="004D1479">
        <w:t>Interpolation s</w:t>
      </w:r>
      <w:r w:rsidRPr="004D1479">
        <w:t>patial</w:t>
      </w:r>
      <w:r w:rsidR="00C70928" w:rsidRPr="004D1479">
        <w:t>e</w:t>
      </w:r>
      <w:r w:rsidRPr="004D1479">
        <w:t xml:space="preserve"> </w:t>
      </w:r>
      <w:r w:rsidR="00C70928" w:rsidRPr="004D1479">
        <w:t xml:space="preserve">et </w:t>
      </w:r>
      <w:r w:rsidRPr="004D1479">
        <w:t>statisti</w:t>
      </w:r>
      <w:r w:rsidR="00C70928" w:rsidRPr="004D1479">
        <w:t>que</w:t>
      </w:r>
      <w:r w:rsidRPr="004D1479">
        <w:t xml:space="preserve"> (</w:t>
      </w:r>
      <w:r w:rsidR="00C70928" w:rsidRPr="004D1479">
        <w:t>moyenne et écart type</w:t>
      </w:r>
      <w:r w:rsidRPr="004D1479">
        <w:t>)</w:t>
      </w:r>
      <w:bookmarkEnd w:id="18"/>
      <w:bookmarkEnd w:id="19"/>
      <w:bookmarkEnd w:id="20"/>
    </w:p>
    <w:p w14:paraId="7CBD27C4" w14:textId="630E50E0" w:rsidR="00D21861" w:rsidRPr="004D1479" w:rsidRDefault="00C825DC" w:rsidP="00D21861">
      <w:r w:rsidRPr="004D1479">
        <w:t xml:space="preserve">Les valeurs annuelles ou mensuelles de la </w:t>
      </w:r>
      <w:r w:rsidR="004965B1" w:rsidRPr="004D1479">
        <w:t>moyenne ou</w:t>
      </w:r>
      <w:r w:rsidR="00283E1F" w:rsidRPr="004D1479">
        <w:t xml:space="preserve"> de</w:t>
      </w:r>
      <w:r w:rsidR="004965B1" w:rsidRPr="004D1479">
        <w:t xml:space="preserve"> l</w:t>
      </w:r>
      <w:r w:rsidR="00717FFB" w:rsidRPr="004D1479">
        <w:t>'</w:t>
      </w:r>
      <w:r w:rsidR="004965B1" w:rsidRPr="004D1479">
        <w:t xml:space="preserve">écart type de la </w:t>
      </w:r>
      <w:r w:rsidR="00C70928" w:rsidRPr="004D1479">
        <w:t xml:space="preserve">pression totale (barométrique) </w:t>
      </w:r>
      <w:r w:rsidR="004965B1" w:rsidRPr="004D1479">
        <w:t>à la surface</w:t>
      </w:r>
      <w:r w:rsidR="00D21861" w:rsidRPr="004D1479">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s</m:t>
                </m:r>
              </m:sub>
            </m:sSub>
          </m:e>
        </m:acc>
      </m:oMath>
      <w:r w:rsidR="00D21861" w:rsidRPr="004D1479">
        <w:t xml:space="preserve"> </w:t>
      </w:r>
      <w:r w:rsidR="004965B1" w:rsidRPr="004D1479">
        <w:t>ou</w:t>
      </w:r>
      <w:r w:rsidR="00D21861" w:rsidRPr="004D1479">
        <w:t xml:space="preserve"> </w:t>
      </w:r>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P</m:t>
                </m:r>
              </m:e>
              <m:sub>
                <m:r>
                  <w:rPr>
                    <w:rFonts w:ascii="Cambria Math" w:hAnsi="Cambria Math"/>
                  </w:rPr>
                  <m:t>s</m:t>
                </m:r>
              </m:sub>
            </m:sSub>
          </m:sub>
        </m:sSub>
      </m:oMath>
      <w:r w:rsidR="00D21861" w:rsidRPr="004D1479">
        <w:t xml:space="preserve">, </w:t>
      </w:r>
      <w:r w:rsidRPr="004D1479">
        <w:t xml:space="preserve">de </w:t>
      </w:r>
      <w:r w:rsidR="00AB36EA" w:rsidRPr="004D1479">
        <w:t>la moyenne ou l</w:t>
      </w:r>
      <w:r w:rsidR="00717FFB" w:rsidRPr="004D1479">
        <w:t>'</w:t>
      </w:r>
      <w:r w:rsidR="00AB36EA" w:rsidRPr="004D1479">
        <w:t>écart type de la température à la surface</w:t>
      </w:r>
      <w:r w:rsidR="00D21861" w:rsidRPr="004D147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s</m:t>
            </m:r>
          </m:sub>
        </m:sSub>
      </m:oMath>
      <w:r w:rsidR="00D21861" w:rsidRPr="004D1479">
        <w:t xml:space="preserve"> </w:t>
      </w:r>
      <w:r w:rsidR="00AB36EA" w:rsidRPr="004D1479">
        <w:t>ou</w:t>
      </w:r>
      <w:r w:rsidR="00D21861" w:rsidRPr="004D1479">
        <w:t xml:space="preserve"> </w:t>
      </w:r>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T</m:t>
                </m:r>
              </m:e>
              <m:sub>
                <m:r>
                  <w:rPr>
                    <w:rFonts w:ascii="Cambria Math" w:hAnsi="Cambria Math"/>
                  </w:rPr>
                  <m:t>s</m:t>
                </m:r>
              </m:sub>
            </m:sSub>
          </m:sub>
        </m:sSub>
      </m:oMath>
      <w:r w:rsidR="00D21861" w:rsidRPr="004D1479">
        <w:t xml:space="preserve">, </w:t>
      </w:r>
      <w:r w:rsidRPr="004D1479">
        <w:t xml:space="preserve">de </w:t>
      </w:r>
      <w:r w:rsidR="00AB36EA" w:rsidRPr="004D1479">
        <w:t>la moyenne ou l</w:t>
      </w:r>
      <w:r w:rsidR="00717FFB" w:rsidRPr="004D1479">
        <w:t>'</w:t>
      </w:r>
      <w:r w:rsidR="00AB36EA" w:rsidRPr="004D1479">
        <w:t xml:space="preserve">écart type </w:t>
      </w:r>
      <w:r w:rsidR="0032137B" w:rsidRPr="004D1479">
        <w:t>de la densité de vapeur d</w:t>
      </w:r>
      <w:r w:rsidR="00717FFB" w:rsidRPr="004D1479">
        <w:t>'</w:t>
      </w:r>
      <w:r w:rsidR="0032137B" w:rsidRPr="004D1479">
        <w:t>eau en surface</w:t>
      </w:r>
      <w:r w:rsidR="00D21861" w:rsidRPr="004D1479">
        <w:t xml:space="preserve">, </w:t>
      </w:r>
      <m:oMath>
        <m:acc>
          <m:accPr>
            <m:chr m:val="̅"/>
            <m:ctrlPr>
              <w:rPr>
                <w:rFonts w:ascii="Cambria Math" w:hAnsi="Cambria Math"/>
                <w:i/>
              </w:rPr>
            </m:ctrlPr>
          </m:accPr>
          <m:e>
            <m:sSub>
              <m:sSubPr>
                <m:ctrlPr>
                  <w:rPr>
                    <w:rFonts w:ascii="Cambria Math" w:hAnsi="Cambria Math"/>
                    <w:i/>
                  </w:rPr>
                </m:ctrlPr>
              </m:sSubPr>
              <m:e>
                <m:r>
                  <m:rPr>
                    <m:sty m:val="p"/>
                  </m:rPr>
                  <w:rPr>
                    <w:rFonts w:ascii="Cambria Math" w:hAnsi="Cambria Math"/>
                  </w:rPr>
                  <m:t>ρ</m:t>
                </m:r>
              </m:e>
              <m:sub>
                <m:sSub>
                  <m:sSubPr>
                    <m:ctrlPr>
                      <w:rPr>
                        <w:rFonts w:ascii="Cambria Math" w:hAnsi="Cambria Math"/>
                        <w:i/>
                      </w:rPr>
                    </m:ctrlPr>
                  </m:sSubPr>
                  <m:e>
                    <m:r>
                      <w:rPr>
                        <w:rFonts w:ascii="Cambria Math" w:hAnsi="Cambria Math"/>
                      </w:rPr>
                      <m:t>w</m:t>
                    </m:r>
                  </m:e>
                  <m:sub>
                    <m:r>
                      <w:rPr>
                        <w:rFonts w:ascii="Cambria Math" w:hAnsi="Cambria Math"/>
                      </w:rPr>
                      <m:t>s</m:t>
                    </m:r>
                  </m:sub>
                </m:sSub>
              </m:sub>
            </m:sSub>
          </m:e>
        </m:acc>
      </m:oMath>
      <w:r w:rsidR="00D21861" w:rsidRPr="004D1479">
        <w:t xml:space="preserve"> </w:t>
      </w:r>
      <w:r w:rsidR="0032137B" w:rsidRPr="004D1479">
        <w:t>ou</w:t>
      </w:r>
      <w:r w:rsidR="00D21861" w:rsidRPr="004D1479">
        <w:t xml:space="preserve"> </w:t>
      </w:r>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ρ</m:t>
                </m:r>
              </m:e>
              <m:sub>
                <m:sSub>
                  <m:sSubPr>
                    <m:ctrlPr>
                      <w:rPr>
                        <w:rFonts w:ascii="Cambria Math" w:hAnsi="Cambria Math"/>
                        <w:i/>
                      </w:rPr>
                    </m:ctrlPr>
                  </m:sSubPr>
                  <m:e>
                    <m:r>
                      <w:rPr>
                        <w:rFonts w:ascii="Cambria Math" w:hAnsi="Cambria Math"/>
                      </w:rPr>
                      <m:t>w</m:t>
                    </m:r>
                  </m:e>
                  <m:sub>
                    <m:r>
                      <w:rPr>
                        <w:rFonts w:ascii="Cambria Math" w:hAnsi="Cambria Math"/>
                      </w:rPr>
                      <m:t>s</m:t>
                    </m:r>
                  </m:sub>
                </m:sSub>
              </m:sub>
            </m:sSub>
          </m:sub>
        </m:sSub>
      </m:oMath>
      <w:r w:rsidR="00D21861" w:rsidRPr="004D1479">
        <w:t xml:space="preserve">, </w:t>
      </w:r>
      <w:r w:rsidRPr="004D1479">
        <w:t xml:space="preserve">de </w:t>
      </w:r>
      <w:r w:rsidR="0032137B" w:rsidRPr="004D1479">
        <w:t>la moyenne ou l</w:t>
      </w:r>
      <w:r w:rsidR="00717FFB" w:rsidRPr="004D1479">
        <w:t>'</w:t>
      </w:r>
      <w:r w:rsidR="0032137B" w:rsidRPr="004D1479">
        <w:t>écart type d</w:t>
      </w:r>
      <w:r w:rsidRPr="004D1479">
        <w:t>e la densité de</w:t>
      </w:r>
      <w:r w:rsidR="0032137B" w:rsidRPr="004D1479">
        <w:t xml:space="preserve"> vapeur d</w:t>
      </w:r>
      <w:r w:rsidR="00717FFB" w:rsidRPr="004D1479">
        <w:t>'</w:t>
      </w:r>
      <w:r w:rsidR="0032137B" w:rsidRPr="004D1479">
        <w:t>eau intégrée</w:t>
      </w:r>
      <w:r w:rsidR="00D21861" w:rsidRPr="004D147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s</m:t>
            </m:r>
          </m:sub>
        </m:sSub>
      </m:oMath>
      <w:r w:rsidR="00D21861" w:rsidRPr="004D1479">
        <w:t xml:space="preserve"> o</w:t>
      </w:r>
      <w:r w:rsidR="0032137B" w:rsidRPr="004D1479">
        <w:t>u</w:t>
      </w:r>
      <w:r w:rsidR="00D21861" w:rsidRPr="004D1479">
        <w:t xml:space="preserve"> </w:t>
      </w:r>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V</m:t>
                </m:r>
              </m:e>
              <m:sub>
                <m:r>
                  <w:rPr>
                    <w:rFonts w:ascii="Cambria Math" w:hAnsi="Cambria Math"/>
                  </w:rPr>
                  <m:t>s</m:t>
                </m:r>
              </m:sub>
            </m:sSub>
          </m:sub>
        </m:sSub>
      </m:oMath>
      <w:r w:rsidR="00D21861" w:rsidRPr="004D1479">
        <w:t>, o</w:t>
      </w:r>
      <w:r w:rsidR="0032137B" w:rsidRPr="004D1479">
        <w:t>u</w:t>
      </w:r>
      <w:r w:rsidR="000860EA" w:rsidRPr="004D1479">
        <w:t xml:space="preserve"> </w:t>
      </w:r>
      <w:r w:rsidRPr="004D1479">
        <w:t>du</w:t>
      </w:r>
      <w:r w:rsidR="000860EA" w:rsidRPr="004D1479">
        <w:t xml:space="preserve"> paramètre de forme ou d</w:t>
      </w:r>
      <w:r w:rsidR="00717FFB" w:rsidRPr="004D1479">
        <w:t>'</w:t>
      </w:r>
      <w:r w:rsidR="000860EA" w:rsidRPr="004D1479">
        <w:t>échelle de</w:t>
      </w:r>
      <w:r w:rsidR="00D21861" w:rsidRPr="004D1479">
        <w:t xml:space="preserve"> Weibull </w:t>
      </w:r>
      <w:r w:rsidR="000860EA" w:rsidRPr="004D1479">
        <w:t>d</w:t>
      </w:r>
      <w:r w:rsidRPr="004D1479">
        <w:t xml:space="preserve">e la densité de </w:t>
      </w:r>
      <w:r w:rsidR="000860EA" w:rsidRPr="004D1479">
        <w:t>vapeur d</w:t>
      </w:r>
      <w:r w:rsidR="00717FFB" w:rsidRPr="004D1479">
        <w:t>'</w:t>
      </w:r>
      <w:r w:rsidR="000860EA" w:rsidRPr="004D1479">
        <w:t>eau intégrée</w:t>
      </w:r>
      <w:r w:rsidR="00D21861" w:rsidRPr="004D1479">
        <w:t xml:space="preserve">, </w:t>
      </w:r>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V</m:t>
                </m:r>
              </m:e>
              <m:sub>
                <m:r>
                  <w:rPr>
                    <w:rFonts w:ascii="Cambria Math" w:hAnsi="Cambria Math"/>
                  </w:rPr>
                  <m:t>s</m:t>
                </m:r>
              </m:sub>
            </m:sSub>
          </m:sub>
        </m:sSub>
      </m:oMath>
      <w:r w:rsidR="00D21861" w:rsidRPr="004D1479">
        <w:t xml:space="preserve"> o</w:t>
      </w:r>
      <w:r w:rsidR="000860EA" w:rsidRPr="004D1479">
        <w:t>u</w:t>
      </w:r>
      <w:r w:rsidR="00D21861" w:rsidRPr="004D1479">
        <w:t xml:space="preserve"> </w:t>
      </w:r>
      <m:oMath>
        <m:sSub>
          <m:sSubPr>
            <m:ctrlPr>
              <w:rPr>
                <w:rFonts w:ascii="Cambria Math" w:hAnsi="Cambria Math"/>
                <w:i/>
              </w:rPr>
            </m:ctrlPr>
          </m:sSubPr>
          <m:e>
            <m:r>
              <m:rPr>
                <m:sty m:val="p"/>
              </m:rPr>
              <w:rPr>
                <w:rFonts w:ascii="Cambria Math" w:hAnsi="Cambria Math"/>
              </w:rPr>
              <m:t>λ</m:t>
            </m:r>
          </m:e>
          <m:sub>
            <m:sSub>
              <m:sSubPr>
                <m:ctrlPr>
                  <w:rPr>
                    <w:rFonts w:ascii="Cambria Math" w:hAnsi="Cambria Math"/>
                    <w:i/>
                  </w:rPr>
                </m:ctrlPr>
              </m:sSubPr>
              <m:e>
                <m:r>
                  <w:rPr>
                    <w:rFonts w:ascii="Cambria Math" w:hAnsi="Cambria Math"/>
                  </w:rPr>
                  <m:t>V</m:t>
                </m:r>
              </m:e>
              <m:sub>
                <m:r>
                  <w:rPr>
                    <w:rFonts w:ascii="Cambria Math" w:hAnsi="Cambria Math"/>
                  </w:rPr>
                  <m:t>s</m:t>
                </m:r>
              </m:sub>
            </m:sSub>
          </m:sub>
        </m:sSub>
      </m:oMath>
      <w:r w:rsidR="00D21861" w:rsidRPr="004D1479">
        <w:t xml:space="preserve">, </w:t>
      </w:r>
      <w:r w:rsidRPr="004D1479">
        <w:t xml:space="preserve">à </w:t>
      </w:r>
      <w:r w:rsidR="00283E1F" w:rsidRPr="004D1479">
        <w:t xml:space="preserve">un </w:t>
      </w:r>
      <w:r w:rsidR="000860EA" w:rsidRPr="004D1479">
        <w:t xml:space="preserve">emplacement </w:t>
      </w:r>
      <w:r w:rsidR="00283E1F" w:rsidRPr="004D1479">
        <w:t xml:space="preserve">souhaité quelconque </w:t>
      </w:r>
      <w:r w:rsidR="000860EA" w:rsidRPr="004D1479">
        <w:t>à la surface de la Terre</w:t>
      </w:r>
      <w:r w:rsidR="00BA383B" w:rsidRPr="004D1479">
        <w:t>,</w:t>
      </w:r>
      <w:r w:rsidR="000860EA" w:rsidRPr="004D1479">
        <w:t xml:space="preserve"> </w:t>
      </w:r>
      <w:r w:rsidR="00BA383B" w:rsidRPr="004D1479">
        <w:t xml:space="preserve">peuvent </w:t>
      </w:r>
      <w:r w:rsidR="000860EA" w:rsidRPr="004D1479">
        <w:t>être calculé</w:t>
      </w:r>
      <w:r w:rsidR="00BA383B" w:rsidRPr="004D1479">
        <w:t>es</w:t>
      </w:r>
      <w:r w:rsidR="000860EA" w:rsidRPr="004D1479">
        <w:t xml:space="preserve"> à l</w:t>
      </w:r>
      <w:r w:rsidR="00717FFB" w:rsidRPr="004D1479">
        <w:t>'</w:t>
      </w:r>
      <w:r w:rsidR="000860EA" w:rsidRPr="004D1479">
        <w:t>aide de la méthode d</w:t>
      </w:r>
      <w:r w:rsidR="00717FFB" w:rsidRPr="004D1479">
        <w:t>'</w:t>
      </w:r>
      <w:r w:rsidR="00D21861" w:rsidRPr="004D1479">
        <w:t xml:space="preserve">interpolation </w:t>
      </w:r>
      <w:r w:rsidR="000860EA" w:rsidRPr="004D1479">
        <w:t>suivante</w:t>
      </w:r>
      <w:r w:rsidR="00D21861" w:rsidRPr="004D1479">
        <w:t>:</w:t>
      </w:r>
    </w:p>
    <w:p w14:paraId="06FBEAE3" w14:textId="178B7DB3" w:rsidR="00283E1F" w:rsidRPr="003768C0" w:rsidRDefault="00D21861" w:rsidP="00D21861">
      <w:pPr>
        <w:pStyle w:val="enumlev1"/>
      </w:pPr>
      <w:r w:rsidRPr="004D1479">
        <w:t>a)</w:t>
      </w:r>
      <w:r w:rsidRPr="004D1479">
        <w:tab/>
      </w:r>
      <w:r w:rsidR="00283E1F" w:rsidRPr="004D1479">
        <w:t>déterminer la hauteur au-dessus du niveau moyen de la mer de l</w:t>
      </w:r>
      <w:r w:rsidR="00717FFB" w:rsidRPr="004D1479">
        <w:t>'</w:t>
      </w:r>
      <w:r w:rsidR="00283E1F" w:rsidRPr="004D1479">
        <w:t xml:space="preserve">emplacement souhaité, </w:t>
      </w:r>
      <m:oMath>
        <m:r>
          <w:rPr>
            <w:rFonts w:ascii="Cambria Math" w:hAnsi="Cambria Math"/>
          </w:rPr>
          <m:t>alt</m:t>
        </m:r>
      </m:oMath>
      <w:r w:rsidR="00283E1F" w:rsidRPr="004D1479">
        <w:t>, à partir des données locales ou, s</w:t>
      </w:r>
      <w:r w:rsidR="00717FFB" w:rsidRPr="004D1479">
        <w:t>'</w:t>
      </w:r>
      <w:r w:rsidR="00283E1F" w:rsidRPr="004D1479">
        <w:t>il n</w:t>
      </w:r>
      <w:r w:rsidR="00717FFB" w:rsidRPr="004D1479">
        <w:t>'</w:t>
      </w:r>
      <w:r w:rsidR="00283E1F" w:rsidRPr="004D1479">
        <w:t xml:space="preserve">y a pas de données locales disponibles, à partir de la </w:t>
      </w:r>
      <w:r w:rsidR="00283E1F" w:rsidRPr="003768C0">
        <w:t xml:space="preserve">Recommandation UIT-R </w:t>
      </w:r>
      <w:hyperlink r:id="rId56" w:history="1">
        <w:r w:rsidR="00283E1F" w:rsidRPr="003768C0">
          <w:rPr>
            <w:rStyle w:val="Hyperlink"/>
            <w:color w:val="auto"/>
            <w:u w:val="none"/>
          </w:rPr>
          <w:t>P.1511</w:t>
        </w:r>
      </w:hyperlink>
      <w:r w:rsidR="00283E1F" w:rsidRPr="003768C0">
        <w:t>;</w:t>
      </w:r>
    </w:p>
    <w:p w14:paraId="7D7F893E" w14:textId="216B1476" w:rsidR="00D21861" w:rsidRPr="004D1479" w:rsidRDefault="00D21861" w:rsidP="00D21861">
      <w:pPr>
        <w:pStyle w:val="enumlev1"/>
      </w:pPr>
      <w:r w:rsidRPr="004D1479">
        <w:t>b)</w:t>
      </w:r>
      <w:r w:rsidRPr="004D1479">
        <w:tab/>
      </w:r>
      <w:r w:rsidR="00894E4C" w:rsidRPr="004D1479">
        <w:t>p</w:t>
      </w:r>
      <w:r w:rsidR="00511BB4" w:rsidRPr="004D1479">
        <w:t>our chacun des quatre points de</w:t>
      </w:r>
      <w:r w:rsidR="00894E4C" w:rsidRPr="004D1479">
        <w:t xml:space="preserve"> </w:t>
      </w:r>
      <w:r w:rsidR="00511BB4" w:rsidRPr="004D1479">
        <w:t>grille environnants</w:t>
      </w:r>
      <w:r w:rsidRPr="004D1479">
        <w:t xml:space="preserve">, </w:t>
      </w:r>
      <m:oMath>
        <m:r>
          <w:rPr>
            <w:rFonts w:ascii="Cambria Math" w:hAnsi="Cambria Math"/>
          </w:rPr>
          <m:t>i</m:t>
        </m:r>
      </m:oMath>
      <w:r w:rsidRPr="004D1479">
        <w:t xml:space="preserve"> = 1, 2, 3 </w:t>
      </w:r>
      <w:r w:rsidR="00511BB4" w:rsidRPr="004D1479">
        <w:t xml:space="preserve">et </w:t>
      </w:r>
      <w:r w:rsidRPr="004D1479">
        <w:t xml:space="preserve">4, </w:t>
      </w:r>
      <w:r w:rsidR="00511BB4" w:rsidRPr="004D1479">
        <w:t>déterminer le paramètre d</w:t>
      </w:r>
      <w:r w:rsidR="00717FFB" w:rsidRPr="004D1479">
        <w:t>'</w:t>
      </w:r>
      <w:r w:rsidR="00511BB4" w:rsidRPr="004D1479">
        <w:t xml:space="preserve">intérêt </w:t>
      </w:r>
      <w:r w:rsidR="00283E1F" w:rsidRPr="004D1479">
        <w:t>souhaité</w:t>
      </w:r>
      <w:r w:rsidRPr="004D1479">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4D1479">
        <w:t xml:space="preserve">, </w:t>
      </w:r>
      <w:r w:rsidR="00D32946" w:rsidRPr="004D1479">
        <w:t xml:space="preserve">à partir de la carte annuelle ou mensuelle </w:t>
      </w:r>
      <w:proofErr w:type="gramStart"/>
      <w:r w:rsidR="00D32946" w:rsidRPr="004D1479">
        <w:t>appropriée</w:t>
      </w:r>
      <w:r w:rsidRPr="004D1479">
        <w:t>;</w:t>
      </w:r>
      <w:proofErr w:type="gramEnd"/>
    </w:p>
    <w:p w14:paraId="20C10A55" w14:textId="69A47C49" w:rsidR="00D21861" w:rsidRPr="004D1479" w:rsidRDefault="00D21861" w:rsidP="00D21861">
      <w:pPr>
        <w:pStyle w:val="enumlev1"/>
      </w:pPr>
      <w:r w:rsidRPr="004D1479">
        <w:t>c)</w:t>
      </w:r>
      <w:r w:rsidRPr="004D1479">
        <w:tab/>
      </w:r>
      <w:r w:rsidR="00894E4C" w:rsidRPr="004D1479">
        <w:t>pour chacun des quatre points de grille environnants</w:t>
      </w:r>
      <w:r w:rsidRPr="004D1479">
        <w:t xml:space="preserve">, </w:t>
      </w:r>
      <m:oMath>
        <m:r>
          <w:rPr>
            <w:rFonts w:ascii="Cambria Math" w:hAnsi="Cambria Math"/>
          </w:rPr>
          <m:t>i</m:t>
        </m:r>
      </m:oMath>
      <w:r w:rsidRPr="004D1479">
        <w:t xml:space="preserve"> = 1, 2, 3 </w:t>
      </w:r>
      <w:r w:rsidR="00894E4C" w:rsidRPr="004D1479">
        <w:t>et</w:t>
      </w:r>
      <w:r w:rsidRPr="004D1479">
        <w:t xml:space="preserve"> 4, </w:t>
      </w:r>
      <w:r w:rsidR="00894E4C" w:rsidRPr="004D1479">
        <w:t>déterminer la hauteur d</w:t>
      </w:r>
      <w:r w:rsidR="00717FFB" w:rsidRPr="004D1479">
        <w:t>'</w:t>
      </w:r>
      <w:r w:rsidR="00894E4C" w:rsidRPr="004D1479">
        <w:t>échelle applicable</w:t>
      </w:r>
      <m:oMath>
        <m:r>
          <w:rPr>
            <w:rFonts w:ascii="Cambria Math" w:hAnsi="Cambria Math"/>
          </w:rPr>
          <m:t>, psc</m:t>
        </m:r>
        <m:sSub>
          <m:sSubPr>
            <m:ctrlPr>
              <w:rPr>
                <w:rFonts w:ascii="Cambria Math" w:hAnsi="Cambria Math"/>
                <w:i/>
              </w:rPr>
            </m:ctrlPr>
          </m:sSubPr>
          <m:e>
            <m:r>
              <w:rPr>
                <w:rFonts w:ascii="Cambria Math" w:hAnsi="Cambria Math"/>
              </w:rPr>
              <m:t>h</m:t>
            </m:r>
          </m:e>
          <m:sub>
            <m:r>
              <w:rPr>
                <w:rFonts w:ascii="Cambria Math" w:hAnsi="Cambria Math"/>
              </w:rPr>
              <m:t>i</m:t>
            </m:r>
          </m:sub>
        </m:sSub>
      </m:oMath>
      <w:r w:rsidRPr="004D1479">
        <w:t xml:space="preserve">, </w:t>
      </w:r>
      <m:oMath>
        <m:r>
          <w:rPr>
            <w:rFonts w:ascii="Cambria Math" w:hAnsi="Cambria Math"/>
          </w:rPr>
          <m:t>tsc</m:t>
        </m:r>
        <m:sSub>
          <m:sSubPr>
            <m:ctrlPr>
              <w:rPr>
                <w:rFonts w:ascii="Cambria Math" w:hAnsi="Cambria Math"/>
                <w:i/>
              </w:rPr>
            </m:ctrlPr>
          </m:sSubPr>
          <m:e>
            <m:r>
              <w:rPr>
                <w:rFonts w:ascii="Cambria Math" w:hAnsi="Cambria Math"/>
              </w:rPr>
              <m:t>h</m:t>
            </m:r>
          </m:e>
          <m:sub>
            <m:r>
              <w:rPr>
                <w:rFonts w:ascii="Cambria Math" w:hAnsi="Cambria Math"/>
              </w:rPr>
              <m:t>i</m:t>
            </m:r>
          </m:sub>
        </m:sSub>
      </m:oMath>
      <w:r w:rsidRPr="004D1479">
        <w:t>, o</w:t>
      </w:r>
      <w:r w:rsidR="00894E4C" w:rsidRPr="004D1479">
        <w:t>u</w:t>
      </w:r>
      <w:r w:rsidRPr="004D1479">
        <w:t xml:space="preserve"> </w:t>
      </w:r>
      <m:oMath>
        <m:r>
          <w:rPr>
            <w:rFonts w:ascii="Cambria Math" w:hAnsi="Cambria Math"/>
          </w:rPr>
          <m:t>vsc</m:t>
        </m:r>
        <m:sSub>
          <m:sSubPr>
            <m:ctrlPr>
              <w:rPr>
                <w:rFonts w:ascii="Cambria Math" w:hAnsi="Cambria Math"/>
                <w:i/>
              </w:rPr>
            </m:ctrlPr>
          </m:sSubPr>
          <m:e>
            <m:r>
              <w:rPr>
                <w:rFonts w:ascii="Cambria Math" w:hAnsi="Cambria Math"/>
              </w:rPr>
              <m:t>h</m:t>
            </m:r>
          </m:e>
          <m:sub>
            <m:r>
              <w:rPr>
                <w:rFonts w:ascii="Cambria Math" w:hAnsi="Cambria Math"/>
              </w:rPr>
              <m:t>i</m:t>
            </m:r>
          </m:sub>
        </m:sSub>
      </m:oMath>
      <w:r w:rsidRPr="004D1479">
        <w:t xml:space="preserve">, </w:t>
      </w:r>
      <w:r w:rsidR="00894E4C" w:rsidRPr="004D1479">
        <w:t xml:space="preserve">à partir de la carte </w:t>
      </w:r>
      <w:r w:rsidR="006712D6" w:rsidRPr="004D1479">
        <w:t>relative à la h</w:t>
      </w:r>
      <w:r w:rsidR="00894E4C" w:rsidRPr="004D1479">
        <w:t>auteur d</w:t>
      </w:r>
      <w:r w:rsidR="00717FFB" w:rsidRPr="004D1479">
        <w:t>'</w:t>
      </w:r>
      <w:r w:rsidR="00894E4C" w:rsidRPr="004D1479">
        <w:t xml:space="preserve">échelle </w:t>
      </w:r>
      <w:r w:rsidR="0056790A" w:rsidRPr="004D1479">
        <w:t>de la pression, de la température ou de la densité de vapeur d</w:t>
      </w:r>
      <w:r w:rsidR="00717FFB" w:rsidRPr="004D1479">
        <w:t>'</w:t>
      </w:r>
      <w:r w:rsidR="0056790A" w:rsidRPr="004D1479">
        <w:t>eau annuelle ou mensuelle appropriée</w:t>
      </w:r>
      <w:r w:rsidRPr="004D1479">
        <w:t>;</w:t>
      </w:r>
    </w:p>
    <w:p w14:paraId="28B62DA1" w14:textId="19B986F7" w:rsidR="00D21861" w:rsidRPr="004D1479" w:rsidRDefault="00D21861" w:rsidP="00D21861">
      <w:pPr>
        <w:pStyle w:val="enumlev1"/>
      </w:pPr>
      <w:r w:rsidRPr="004D1479">
        <w:t>d)</w:t>
      </w:r>
      <w:r w:rsidRPr="004D1479">
        <w:tab/>
      </w:r>
      <w:r w:rsidR="00413B77" w:rsidRPr="004D1479">
        <w:t>pour chacun des autre</w:t>
      </w:r>
      <w:r w:rsidR="00DA4D08" w:rsidRPr="004D1479">
        <w:t>s</w:t>
      </w:r>
      <w:r w:rsidR="00413B77" w:rsidRPr="004D1479">
        <w:t xml:space="preserve"> points de grille environnants</w:t>
      </w:r>
      <w:r w:rsidRPr="004D1479">
        <w:t xml:space="preserve">, </w:t>
      </w:r>
      <m:oMath>
        <m:r>
          <w:rPr>
            <w:rFonts w:ascii="Cambria Math" w:hAnsi="Cambria Math"/>
          </w:rPr>
          <m:t>i</m:t>
        </m:r>
      </m:oMath>
      <w:r w:rsidRPr="004D1479">
        <w:t xml:space="preserve"> = 1, 2, 3 </w:t>
      </w:r>
      <w:r w:rsidR="00413B77" w:rsidRPr="004D1479">
        <w:t>et</w:t>
      </w:r>
      <w:r w:rsidRPr="004D1479">
        <w:t xml:space="preserve"> 4, </w:t>
      </w:r>
      <w:r w:rsidR="00413B77" w:rsidRPr="004D1479">
        <w:t>déterminer la hauteur topographique</w:t>
      </w:r>
      <w:r w:rsidRPr="004D1479">
        <w:t xml:space="preserve">, </w:t>
      </w:r>
      <m:oMath>
        <m:r>
          <w:rPr>
            <w:rFonts w:ascii="Cambria Math" w:hAnsi="Cambria Math"/>
          </w:rPr>
          <m:t>al</m:t>
        </m:r>
        <m:sSub>
          <m:sSubPr>
            <m:ctrlPr>
              <w:rPr>
                <w:rFonts w:ascii="Cambria Math" w:hAnsi="Cambria Math"/>
                <w:i/>
              </w:rPr>
            </m:ctrlPr>
          </m:sSubPr>
          <m:e>
            <m:r>
              <w:rPr>
                <w:rFonts w:ascii="Cambria Math" w:hAnsi="Cambria Math"/>
              </w:rPr>
              <m:t>t</m:t>
            </m:r>
          </m:e>
          <m:sub>
            <m:r>
              <w:rPr>
                <w:rFonts w:ascii="Cambria Math" w:hAnsi="Cambria Math"/>
              </w:rPr>
              <m:t>i</m:t>
            </m:r>
          </m:sub>
        </m:sSub>
      </m:oMath>
      <w:r w:rsidRPr="004D1479">
        <w:t xml:space="preserve">, </w:t>
      </w:r>
      <w:r w:rsidR="00413B77" w:rsidRPr="004D1479">
        <w:t xml:space="preserve">en tant que valeur de </w:t>
      </w:r>
      <m:oMath>
        <m:sSub>
          <m:sSubPr>
            <m:ctrlPr>
              <w:rPr>
                <w:rFonts w:ascii="Cambria Math" w:hAnsi="Cambria Math"/>
                <w:i/>
              </w:rPr>
            </m:ctrlPr>
          </m:sSubPr>
          <m:e>
            <m:r>
              <w:rPr>
                <w:rFonts w:ascii="Cambria Math" w:hAnsi="Cambria Math"/>
              </w:rPr>
              <m:t>Z</m:t>
            </m:r>
          </m:e>
          <m:sub>
            <m:r>
              <w:rPr>
                <w:rFonts w:ascii="Cambria Math" w:hAnsi="Cambria Math"/>
              </w:rPr>
              <m:t>ground</m:t>
            </m:r>
          </m:sub>
        </m:sSub>
      </m:oMath>
      <w:r w:rsidRPr="004D1479">
        <w:t xml:space="preserve"> </w:t>
      </w:r>
      <w:r w:rsidR="00413B77" w:rsidRPr="004D1479">
        <w:t xml:space="preserve">au niveau de chaque point de grille de la carte </w:t>
      </w:r>
      <w:r w:rsidRPr="004D1479">
        <w:t>Z</w:t>
      </w:r>
      <w:r w:rsidR="00413B77" w:rsidRPr="004D1479">
        <w:t>_</w:t>
      </w:r>
      <w:r w:rsidRPr="004D1479">
        <w:t>ground;</w:t>
      </w:r>
    </w:p>
    <w:p w14:paraId="70014FA7" w14:textId="7262912F" w:rsidR="00D21861" w:rsidRPr="004D1479" w:rsidRDefault="00D21861" w:rsidP="008A5E6B">
      <w:pPr>
        <w:pStyle w:val="enumlev1"/>
        <w:spacing w:before="120" w:after="120"/>
      </w:pPr>
      <w:r w:rsidRPr="004D1479">
        <w:lastRenderedPageBreak/>
        <w:t>e)</w:t>
      </w:r>
      <w:r w:rsidRPr="004D1479">
        <w:tab/>
      </w:r>
      <w:r w:rsidR="008D784B" w:rsidRPr="004D1479">
        <w:t>pour chacun des quatre points de grille environnants</w:t>
      </w:r>
      <w:r w:rsidRPr="004D1479">
        <w:t xml:space="preserve">, </w:t>
      </w:r>
      <m:oMath>
        <m:r>
          <w:rPr>
            <w:rFonts w:ascii="Cambria Math" w:hAnsi="Cambria Math"/>
          </w:rPr>
          <m:t>i</m:t>
        </m:r>
      </m:oMath>
      <w:r w:rsidRPr="004D1479">
        <w:t xml:space="preserve"> = 1, 2, 3 </w:t>
      </w:r>
      <w:r w:rsidR="008D784B" w:rsidRPr="004D1479">
        <w:t>et</w:t>
      </w:r>
      <w:r w:rsidRPr="004D1479">
        <w:t xml:space="preserve"> 4, d</w:t>
      </w:r>
      <w:r w:rsidR="008D784B" w:rsidRPr="004D1479">
        <w:t>é</w:t>
      </w:r>
      <w:r w:rsidRPr="004D1479">
        <w:t>termine</w:t>
      </w:r>
      <w:r w:rsidR="008D784B" w:rsidRPr="004D1479">
        <w:t>r</w:t>
      </w:r>
      <w:r w:rsidRPr="004D1479">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4D1479">
        <w:t xml:space="preserve">, </w:t>
      </w:r>
      <w:r w:rsidR="00AE2485" w:rsidRPr="004D1479">
        <w:t xml:space="preserve">à la hauteur </w:t>
      </w:r>
      <w:r w:rsidR="006A30CC" w:rsidRPr="004D1479">
        <w:t>souhaitée</w:t>
      </w:r>
      <w:r w:rsidRPr="004D1479">
        <w:t xml:space="preserve">, </w:t>
      </w:r>
      <w:r w:rsidRPr="004D1479">
        <w:rPr>
          <w:i/>
        </w:rPr>
        <w:t>alt</w:t>
      </w:r>
      <w:r w:rsidRPr="004D1479">
        <w:t xml:space="preserve">, </w:t>
      </w:r>
      <w:r w:rsidR="00AE2485" w:rsidRPr="004D1479">
        <w:t>en mettant à l</w:t>
      </w:r>
      <w:r w:rsidR="00717FFB" w:rsidRPr="004D1479">
        <w:t>'</w:t>
      </w:r>
      <w:r w:rsidR="00AE2485" w:rsidRPr="004D1479">
        <w:t xml:space="preserve">échelle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4D1479">
        <w:t xml:space="preserve">, </w:t>
      </w:r>
      <w:r w:rsidR="00AE2485" w:rsidRPr="004D1479">
        <w:t>à l</w:t>
      </w:r>
      <w:r w:rsidR="00717FFB" w:rsidRPr="004D1479">
        <w:t>'</w:t>
      </w:r>
      <w:r w:rsidR="00AE2485" w:rsidRPr="004D1479">
        <w:t>aide de la relation applicable</w:t>
      </w:r>
      <w:r w:rsidRPr="004D1479">
        <w:t>:</w:t>
      </w:r>
    </w:p>
    <w:tbl>
      <w:tblPr>
        <w:tblStyle w:val="TableGrid"/>
        <w:tblW w:w="837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0"/>
        <w:gridCol w:w="5040"/>
      </w:tblGrid>
      <w:tr w:rsidR="00D21861" w:rsidRPr="004D1479" w14:paraId="64BB9EDC" w14:textId="77777777" w:rsidTr="00937AC7">
        <w:tc>
          <w:tcPr>
            <w:tcW w:w="3060" w:type="dxa"/>
            <w:vAlign w:val="center"/>
          </w:tcPr>
          <w:p w14:paraId="734BEE3D" w14:textId="77777777" w:rsidR="00D21861" w:rsidRPr="004D1479" w:rsidRDefault="00545CFF" w:rsidP="00937AC7">
            <w:pPr>
              <w:keepNext/>
              <w:keepLines/>
              <w:tabs>
                <w:tab w:val="clear" w:pos="794"/>
                <w:tab w:val="clear" w:pos="1191"/>
                <w:tab w:val="clear" w:pos="1588"/>
                <w:tab w:val="clear" w:pos="1985"/>
                <w:tab w:val="left" w:pos="1134"/>
                <w:tab w:val="left" w:pos="1871"/>
                <w:tab w:val="left" w:pos="2608"/>
                <w:tab w:val="left" w:pos="3345"/>
              </w:tabs>
              <w:spacing w:before="60" w:after="60"/>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alt-al</m:t>
                            </m:r>
                            <m:sSub>
                              <m:sSubPr>
                                <m:ctrlPr>
                                  <w:rPr>
                                    <w:rFonts w:ascii="Cambria Math" w:hAnsi="Cambria Math"/>
                                    <w:i/>
                                  </w:rPr>
                                </m:ctrlPr>
                              </m:sSubPr>
                              <m:e>
                                <m:r>
                                  <w:rPr>
                                    <w:rFonts w:ascii="Cambria Math" w:hAnsi="Cambria Math"/>
                                  </w:rPr>
                                  <m:t>t</m:t>
                                </m:r>
                              </m:e>
                              <m:sub>
                                <m:r>
                                  <w:rPr>
                                    <w:rFonts w:ascii="Cambria Math" w:hAnsi="Cambria Math"/>
                                  </w:rPr>
                                  <m:t>i</m:t>
                                </m:r>
                              </m:sub>
                            </m:sSub>
                          </m:e>
                        </m:d>
                      </m:num>
                      <m:den>
                        <m:r>
                          <w:rPr>
                            <w:rFonts w:ascii="Cambria Math" w:hAnsi="Cambria Math"/>
                          </w:rPr>
                          <m:t>psc</m:t>
                        </m:r>
                        <m:sSub>
                          <m:sSubPr>
                            <m:ctrlPr>
                              <w:rPr>
                                <w:rFonts w:ascii="Cambria Math" w:hAnsi="Cambria Math"/>
                                <w:i/>
                              </w:rPr>
                            </m:ctrlPr>
                          </m:sSubPr>
                          <m:e>
                            <m:r>
                              <w:rPr>
                                <w:rFonts w:ascii="Cambria Math" w:hAnsi="Cambria Math"/>
                              </w:rPr>
                              <m:t>h</m:t>
                            </m:r>
                          </m:e>
                          <m:sub>
                            <m:r>
                              <w:rPr>
                                <w:rFonts w:ascii="Cambria Math" w:hAnsi="Cambria Math"/>
                              </w:rPr>
                              <m:t>i</m:t>
                            </m:r>
                          </m:sub>
                        </m:sSub>
                      </m:den>
                    </m:f>
                  </m:sup>
                </m:sSup>
              </m:oMath>
            </m:oMathPara>
          </w:p>
        </w:tc>
        <w:tc>
          <w:tcPr>
            <w:tcW w:w="270" w:type="dxa"/>
            <w:vAlign w:val="center"/>
          </w:tcPr>
          <w:p w14:paraId="42FF9E69"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p>
        </w:tc>
        <w:tc>
          <w:tcPr>
            <w:tcW w:w="5040" w:type="dxa"/>
            <w:vAlign w:val="center"/>
          </w:tcPr>
          <w:p w14:paraId="636CEC8C" w14:textId="62B579F0" w:rsidR="00D21861" w:rsidRPr="004D1479" w:rsidRDefault="00AE2485" w:rsidP="00937AC7">
            <w:pPr>
              <w:keepNext/>
              <w:keepLines/>
              <w:tabs>
                <w:tab w:val="clear" w:pos="794"/>
                <w:tab w:val="clear" w:pos="1191"/>
                <w:tab w:val="clear" w:pos="1588"/>
                <w:tab w:val="clear" w:pos="1985"/>
                <w:tab w:val="left" w:pos="1134"/>
                <w:tab w:val="left" w:pos="1871"/>
                <w:tab w:val="left" w:pos="2608"/>
                <w:tab w:val="left" w:pos="3345"/>
              </w:tabs>
              <w:spacing w:before="60" w:after="60"/>
            </w:pPr>
            <w:r w:rsidRPr="004D1479">
              <w:t>pour la pression totale (barométrique) à la surface</w:t>
            </w:r>
            <w:r w:rsidR="00D21861" w:rsidRPr="004D1479">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s</m:t>
                      </m:r>
                    </m:sub>
                  </m:sSub>
                </m:e>
              </m:acc>
            </m:oMath>
            <w:r w:rsidR="00D21861" w:rsidRPr="004D1479">
              <w:t xml:space="preserve"> or </w:t>
            </w:r>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P</m:t>
                      </m:r>
                    </m:e>
                    <m:sub>
                      <m:r>
                        <w:rPr>
                          <w:rFonts w:ascii="Cambria Math" w:hAnsi="Cambria Math"/>
                        </w:rPr>
                        <m:t>s</m:t>
                      </m:r>
                    </m:sub>
                  </m:sSub>
                </m:sub>
              </m:sSub>
              <m:r>
                <w:rPr>
                  <w:rFonts w:ascii="Cambria Math" w:hAnsi="Cambria Math"/>
                </w:rPr>
                <m:t>;</m:t>
              </m:r>
            </m:oMath>
          </w:p>
        </w:tc>
      </w:tr>
      <w:tr w:rsidR="00D21861" w:rsidRPr="004D1479" w14:paraId="714C7692" w14:textId="77777777" w:rsidTr="00937AC7">
        <w:tc>
          <w:tcPr>
            <w:tcW w:w="3060" w:type="dxa"/>
            <w:vAlign w:val="center"/>
          </w:tcPr>
          <w:p w14:paraId="0CCA3C43" w14:textId="77777777" w:rsidR="00D21861" w:rsidRPr="004D1479" w:rsidRDefault="00545CFF" w:rsidP="00937AC7">
            <w:pPr>
              <w:keepNext/>
              <w:keepLines/>
              <w:tabs>
                <w:tab w:val="clear" w:pos="794"/>
                <w:tab w:val="clear" w:pos="1191"/>
                <w:tab w:val="clear" w:pos="1588"/>
                <w:tab w:val="clear" w:pos="1985"/>
                <w:tab w:val="left" w:pos="1134"/>
                <w:tab w:val="left" w:pos="1871"/>
                <w:tab w:val="left" w:pos="2608"/>
                <w:tab w:val="left" w:pos="3345"/>
              </w:tabs>
              <w:spacing w:before="60" w:after="60"/>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+tsc</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 xml:space="preserve"> (alt-al</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m:oMathPara>
          </w:p>
        </w:tc>
        <w:tc>
          <w:tcPr>
            <w:tcW w:w="270" w:type="dxa"/>
            <w:vAlign w:val="center"/>
          </w:tcPr>
          <w:p w14:paraId="45767DC1"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p>
        </w:tc>
        <w:tc>
          <w:tcPr>
            <w:tcW w:w="5040" w:type="dxa"/>
            <w:vAlign w:val="center"/>
          </w:tcPr>
          <w:p w14:paraId="6DC31D6B" w14:textId="715D38E8" w:rsidR="00D21861" w:rsidRPr="004D1479" w:rsidRDefault="00AE2485" w:rsidP="00937AC7">
            <w:pPr>
              <w:keepNext/>
              <w:keepLines/>
              <w:tabs>
                <w:tab w:val="clear" w:pos="794"/>
                <w:tab w:val="clear" w:pos="1191"/>
                <w:tab w:val="clear" w:pos="1588"/>
                <w:tab w:val="clear" w:pos="1985"/>
                <w:tab w:val="left" w:pos="1134"/>
                <w:tab w:val="left" w:pos="1871"/>
                <w:tab w:val="left" w:pos="2608"/>
                <w:tab w:val="left" w:pos="3345"/>
              </w:tabs>
              <w:spacing w:before="60" w:after="60"/>
            </w:pPr>
            <w:r w:rsidRPr="004D1479">
              <w:t>pour la température à la surface</w:t>
            </w:r>
            <w:r w:rsidR="00D21861" w:rsidRPr="004D147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s</m:t>
                  </m:r>
                </m:sub>
              </m:sSub>
              <m:r>
                <w:rPr>
                  <w:rFonts w:ascii="Cambria Math" w:hAnsi="Cambria Math"/>
                </w:rPr>
                <m:t>;</m:t>
              </m:r>
            </m:oMath>
          </w:p>
        </w:tc>
      </w:tr>
      <w:tr w:rsidR="00D21861" w:rsidRPr="004D1479" w14:paraId="702EDEAD" w14:textId="77777777" w:rsidTr="00937AC7">
        <w:tc>
          <w:tcPr>
            <w:tcW w:w="3060" w:type="dxa"/>
            <w:vAlign w:val="center"/>
          </w:tcPr>
          <w:p w14:paraId="1D6DC40A"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r w:rsidRPr="004D1479">
              <w:tab/>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oMath>
          </w:p>
        </w:tc>
        <w:tc>
          <w:tcPr>
            <w:tcW w:w="270" w:type="dxa"/>
            <w:vAlign w:val="center"/>
          </w:tcPr>
          <w:p w14:paraId="170676FF"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p>
        </w:tc>
        <w:tc>
          <w:tcPr>
            <w:tcW w:w="5040" w:type="dxa"/>
            <w:vAlign w:val="center"/>
          </w:tcPr>
          <w:p w14:paraId="6E0FD36D" w14:textId="00D71E14" w:rsidR="00D21861" w:rsidRPr="004D1479" w:rsidRDefault="00AE2485" w:rsidP="00937AC7">
            <w:pPr>
              <w:keepNext/>
              <w:keepLines/>
              <w:tabs>
                <w:tab w:val="clear" w:pos="794"/>
                <w:tab w:val="clear" w:pos="1191"/>
                <w:tab w:val="clear" w:pos="1588"/>
                <w:tab w:val="clear" w:pos="1985"/>
                <w:tab w:val="left" w:pos="1134"/>
                <w:tab w:val="left" w:pos="1871"/>
                <w:tab w:val="left" w:pos="2608"/>
                <w:tab w:val="left" w:pos="3345"/>
              </w:tabs>
              <w:spacing w:before="60" w:after="60"/>
            </w:pPr>
            <w:r w:rsidRPr="004D1479">
              <w:t>pour la température à la surface</w:t>
            </w:r>
            <w:r w:rsidR="00D21861" w:rsidRPr="004D1479">
              <w:t xml:space="preserve">, </w:t>
            </w:r>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T</m:t>
                      </m:r>
                    </m:e>
                    <m:sub>
                      <m:r>
                        <w:rPr>
                          <w:rFonts w:ascii="Cambria Math" w:hAnsi="Cambria Math"/>
                        </w:rPr>
                        <m:t>s</m:t>
                      </m:r>
                    </m:sub>
                  </m:sSub>
                </m:sub>
              </m:sSub>
              <m:r>
                <w:rPr>
                  <w:rFonts w:ascii="Cambria Math" w:hAnsi="Cambria Math"/>
                </w:rPr>
                <m:t>;</m:t>
              </m:r>
            </m:oMath>
          </w:p>
        </w:tc>
      </w:tr>
      <w:tr w:rsidR="00D21861" w:rsidRPr="004D1479" w14:paraId="5F87B4D1" w14:textId="77777777" w:rsidTr="00937AC7">
        <w:tc>
          <w:tcPr>
            <w:tcW w:w="3060" w:type="dxa"/>
            <w:vAlign w:val="center"/>
          </w:tcPr>
          <w:p w14:paraId="51218A35" w14:textId="77777777" w:rsidR="00D21861" w:rsidRPr="004D1479" w:rsidRDefault="00545CFF" w:rsidP="00937AC7">
            <w:pPr>
              <w:keepNext/>
              <w:keepLines/>
              <w:tabs>
                <w:tab w:val="clear" w:pos="794"/>
                <w:tab w:val="clear" w:pos="1191"/>
                <w:tab w:val="clear" w:pos="1588"/>
                <w:tab w:val="clear" w:pos="1985"/>
                <w:tab w:val="left" w:pos="1134"/>
                <w:tab w:val="left" w:pos="1871"/>
                <w:tab w:val="left" w:pos="2608"/>
                <w:tab w:val="left" w:pos="3345"/>
              </w:tabs>
              <w:spacing w:before="60" w:after="60"/>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alt-al</m:t>
                            </m:r>
                            <m:sSub>
                              <m:sSubPr>
                                <m:ctrlPr>
                                  <w:rPr>
                                    <w:rFonts w:ascii="Cambria Math" w:hAnsi="Cambria Math"/>
                                    <w:i/>
                                  </w:rPr>
                                </m:ctrlPr>
                              </m:sSubPr>
                              <m:e>
                                <m:r>
                                  <w:rPr>
                                    <w:rFonts w:ascii="Cambria Math" w:hAnsi="Cambria Math"/>
                                  </w:rPr>
                                  <m:t>t</m:t>
                                </m:r>
                              </m:e>
                              <m:sub>
                                <m:r>
                                  <w:rPr>
                                    <w:rFonts w:ascii="Cambria Math" w:hAnsi="Cambria Math"/>
                                  </w:rPr>
                                  <m:t>i</m:t>
                                </m:r>
                              </m:sub>
                            </m:sSub>
                          </m:e>
                        </m:d>
                      </m:num>
                      <m:den>
                        <m:r>
                          <w:rPr>
                            <w:rFonts w:ascii="Cambria Math" w:hAnsi="Cambria Math"/>
                          </w:rPr>
                          <m:t>vsc</m:t>
                        </m:r>
                        <m:sSub>
                          <m:sSubPr>
                            <m:ctrlPr>
                              <w:rPr>
                                <w:rFonts w:ascii="Cambria Math" w:hAnsi="Cambria Math"/>
                                <w:i/>
                              </w:rPr>
                            </m:ctrlPr>
                          </m:sSubPr>
                          <m:e>
                            <m:r>
                              <w:rPr>
                                <w:rFonts w:ascii="Cambria Math" w:hAnsi="Cambria Math"/>
                              </w:rPr>
                              <m:t>h</m:t>
                            </m:r>
                          </m:e>
                          <m:sub>
                            <m:r>
                              <w:rPr>
                                <w:rFonts w:ascii="Cambria Math" w:hAnsi="Cambria Math"/>
                              </w:rPr>
                              <m:t>i</m:t>
                            </m:r>
                          </m:sub>
                        </m:sSub>
                      </m:den>
                    </m:f>
                  </m:sup>
                </m:sSup>
              </m:oMath>
            </m:oMathPara>
          </w:p>
        </w:tc>
        <w:tc>
          <w:tcPr>
            <w:tcW w:w="270" w:type="dxa"/>
            <w:vAlign w:val="center"/>
          </w:tcPr>
          <w:p w14:paraId="0EBFFABC"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p>
        </w:tc>
        <w:tc>
          <w:tcPr>
            <w:tcW w:w="5040" w:type="dxa"/>
            <w:vAlign w:val="center"/>
          </w:tcPr>
          <w:p w14:paraId="7602ABDA" w14:textId="2BE2EB07" w:rsidR="00D21861" w:rsidRPr="004D1479" w:rsidRDefault="00AE2485">
            <w:pPr>
              <w:keepNext/>
              <w:keepLines/>
              <w:tabs>
                <w:tab w:val="clear" w:pos="794"/>
                <w:tab w:val="clear" w:pos="1191"/>
                <w:tab w:val="clear" w:pos="1588"/>
                <w:tab w:val="clear" w:pos="1985"/>
                <w:tab w:val="left" w:pos="1134"/>
                <w:tab w:val="left" w:pos="1871"/>
                <w:tab w:val="left" w:pos="2608"/>
                <w:tab w:val="left" w:pos="3345"/>
              </w:tabs>
              <w:spacing w:before="60" w:after="60"/>
            </w:pPr>
            <w:r w:rsidRPr="004D1479">
              <w:t xml:space="preserve">pour la densité de vapeur </w:t>
            </w:r>
            <w:r w:rsidR="006A30CC" w:rsidRPr="004D1479">
              <w:t>d</w:t>
            </w:r>
            <w:r w:rsidR="00717FFB" w:rsidRPr="004D1479">
              <w:t>'</w:t>
            </w:r>
            <w:r w:rsidR="006A30CC" w:rsidRPr="004D1479">
              <w:t>eau en</w:t>
            </w:r>
            <w:r w:rsidRPr="004D1479">
              <w:t xml:space="preserve"> surface</w:t>
            </w:r>
            <w:r w:rsidR="00D21861" w:rsidRPr="004D1479">
              <w:t xml:space="preserve">, </w:t>
            </w:r>
            <m:oMath>
              <m:acc>
                <m:accPr>
                  <m:chr m:val="̅"/>
                  <m:ctrlPr>
                    <w:rPr>
                      <w:rFonts w:ascii="Cambria Math" w:hAnsi="Cambria Math"/>
                      <w:i/>
                    </w:rPr>
                  </m:ctrlPr>
                </m:accPr>
                <m:e>
                  <m:sSub>
                    <m:sSubPr>
                      <m:ctrlPr>
                        <w:rPr>
                          <w:rFonts w:ascii="Cambria Math" w:hAnsi="Cambria Math"/>
                          <w:i/>
                        </w:rPr>
                      </m:ctrlPr>
                    </m:sSubPr>
                    <m:e>
                      <m:r>
                        <m:rPr>
                          <m:sty m:val="p"/>
                        </m:rPr>
                        <w:rPr>
                          <w:rFonts w:ascii="Cambria Math" w:hAnsi="Cambria Math"/>
                        </w:rPr>
                        <m:t>ρ</m:t>
                      </m:r>
                    </m:e>
                    <m:sub>
                      <m:sSub>
                        <m:sSubPr>
                          <m:ctrlPr>
                            <w:rPr>
                              <w:rFonts w:ascii="Cambria Math" w:hAnsi="Cambria Math"/>
                              <w:i/>
                            </w:rPr>
                          </m:ctrlPr>
                        </m:sSubPr>
                        <m:e>
                          <m:r>
                            <w:rPr>
                              <w:rFonts w:ascii="Cambria Math" w:hAnsi="Cambria Math"/>
                            </w:rPr>
                            <m:t>w</m:t>
                          </m:r>
                        </m:e>
                        <m:sub>
                          <m:r>
                            <w:rPr>
                              <w:rFonts w:ascii="Cambria Math" w:hAnsi="Cambria Math"/>
                            </w:rPr>
                            <m:t>s</m:t>
                          </m:r>
                        </m:sub>
                      </m:sSub>
                    </m:sub>
                  </m:sSub>
                </m:e>
              </m:acc>
            </m:oMath>
            <w:r w:rsidR="00D21861" w:rsidRPr="004D1479">
              <w:t xml:space="preserve"> o</w:t>
            </w:r>
            <w:r w:rsidRPr="004D1479">
              <w:t>u</w:t>
            </w:r>
            <w:r w:rsidR="00D21861" w:rsidRPr="004D1479">
              <w:t xml:space="preserve"> </w:t>
            </w:r>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m:rPr>
                          <m:sty m:val="p"/>
                        </m:rPr>
                        <w:rPr>
                          <w:rFonts w:ascii="Cambria Math" w:hAnsi="Cambria Math"/>
                        </w:rPr>
                        <m:t>ρ</m:t>
                      </m:r>
                    </m:e>
                    <m:sub>
                      <m:sSub>
                        <m:sSubPr>
                          <m:ctrlPr>
                            <w:rPr>
                              <w:rFonts w:ascii="Cambria Math" w:hAnsi="Cambria Math"/>
                              <w:i/>
                            </w:rPr>
                          </m:ctrlPr>
                        </m:sSubPr>
                        <m:e>
                          <m:r>
                            <w:rPr>
                              <w:rFonts w:ascii="Cambria Math" w:hAnsi="Cambria Math"/>
                            </w:rPr>
                            <m:t>w</m:t>
                          </m:r>
                        </m:e>
                        <m:sub>
                          <m:r>
                            <w:rPr>
                              <w:rFonts w:ascii="Cambria Math" w:hAnsi="Cambria Math"/>
                            </w:rPr>
                            <m:t>s</m:t>
                          </m:r>
                        </m:sub>
                      </m:sSub>
                    </m:sub>
                  </m:sSub>
                </m:sub>
              </m:sSub>
              <m:r>
                <w:rPr>
                  <w:rFonts w:ascii="Cambria Math" w:hAnsi="Cambria Math"/>
                </w:rPr>
                <m:t>;</m:t>
              </m:r>
            </m:oMath>
          </w:p>
        </w:tc>
      </w:tr>
      <w:tr w:rsidR="00D21861" w:rsidRPr="004D1479" w14:paraId="5EBF5BA5" w14:textId="77777777" w:rsidTr="00937AC7">
        <w:tc>
          <w:tcPr>
            <w:tcW w:w="3060" w:type="dxa"/>
          </w:tcPr>
          <w:p w14:paraId="7430A20B" w14:textId="77777777" w:rsidR="00D21861" w:rsidRPr="004D1479" w:rsidRDefault="00545CFF" w:rsidP="00937AC7">
            <w:pPr>
              <w:keepNext/>
              <w:keepLines/>
              <w:tabs>
                <w:tab w:val="clear" w:pos="794"/>
                <w:tab w:val="clear" w:pos="1191"/>
                <w:tab w:val="clear" w:pos="1588"/>
                <w:tab w:val="clear" w:pos="1985"/>
                <w:tab w:val="left" w:pos="1134"/>
                <w:tab w:val="left" w:pos="1871"/>
                <w:tab w:val="left" w:pos="2268"/>
              </w:tabs>
              <w:spacing w:before="60" w:after="60"/>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alt-al</m:t>
                            </m:r>
                            <m:sSub>
                              <m:sSubPr>
                                <m:ctrlPr>
                                  <w:rPr>
                                    <w:rFonts w:ascii="Cambria Math" w:hAnsi="Cambria Math"/>
                                    <w:i/>
                                  </w:rPr>
                                </m:ctrlPr>
                              </m:sSubPr>
                              <m:e>
                                <m:r>
                                  <w:rPr>
                                    <w:rFonts w:ascii="Cambria Math" w:hAnsi="Cambria Math"/>
                                  </w:rPr>
                                  <m:t>t</m:t>
                                </m:r>
                              </m:e>
                              <m:sub>
                                <m:r>
                                  <w:rPr>
                                    <w:rFonts w:ascii="Cambria Math" w:hAnsi="Cambria Math"/>
                                  </w:rPr>
                                  <m:t>i</m:t>
                                </m:r>
                              </m:sub>
                            </m:sSub>
                          </m:e>
                        </m:d>
                      </m:num>
                      <m:den>
                        <m:r>
                          <w:rPr>
                            <w:rFonts w:ascii="Cambria Math" w:hAnsi="Cambria Math"/>
                          </w:rPr>
                          <m:t>vsc</m:t>
                        </m:r>
                        <m:sSub>
                          <m:sSubPr>
                            <m:ctrlPr>
                              <w:rPr>
                                <w:rFonts w:ascii="Cambria Math" w:hAnsi="Cambria Math"/>
                                <w:i/>
                              </w:rPr>
                            </m:ctrlPr>
                          </m:sSubPr>
                          <m:e>
                            <m:r>
                              <w:rPr>
                                <w:rFonts w:ascii="Cambria Math" w:hAnsi="Cambria Math"/>
                              </w:rPr>
                              <m:t>h</m:t>
                            </m:r>
                          </m:e>
                          <m:sub>
                            <m:r>
                              <w:rPr>
                                <w:rFonts w:ascii="Cambria Math" w:hAnsi="Cambria Math"/>
                              </w:rPr>
                              <m:t>i</m:t>
                            </m:r>
                          </m:sub>
                        </m:sSub>
                      </m:den>
                    </m:f>
                  </m:sup>
                </m:sSup>
              </m:oMath>
            </m:oMathPara>
          </w:p>
        </w:tc>
        <w:tc>
          <w:tcPr>
            <w:tcW w:w="270" w:type="dxa"/>
          </w:tcPr>
          <w:p w14:paraId="08C58453"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p>
        </w:tc>
        <w:tc>
          <w:tcPr>
            <w:tcW w:w="5040" w:type="dxa"/>
            <w:vAlign w:val="center"/>
          </w:tcPr>
          <w:p w14:paraId="1C720F3D" w14:textId="4F0448A5" w:rsidR="00D21861" w:rsidRPr="004D1479" w:rsidRDefault="00AE2485" w:rsidP="00937AC7">
            <w:pPr>
              <w:keepNext/>
              <w:keepLines/>
              <w:tabs>
                <w:tab w:val="clear" w:pos="794"/>
                <w:tab w:val="clear" w:pos="1191"/>
                <w:tab w:val="clear" w:pos="1588"/>
                <w:tab w:val="clear" w:pos="1985"/>
                <w:tab w:val="left" w:pos="1134"/>
                <w:tab w:val="left" w:pos="1871"/>
                <w:tab w:val="left" w:pos="2608"/>
                <w:tab w:val="left" w:pos="3345"/>
              </w:tabs>
              <w:spacing w:before="60" w:after="60"/>
            </w:pPr>
            <w:r w:rsidRPr="004D1479">
              <w:t>pour l</w:t>
            </w:r>
            <w:r w:rsidR="006C61DC" w:rsidRPr="004D1479">
              <w:t>a densité</w:t>
            </w:r>
            <w:r w:rsidRPr="004D1479">
              <w:t xml:space="preserve"> </w:t>
            </w:r>
            <w:r w:rsidR="006C61DC" w:rsidRPr="004D1479">
              <w:t xml:space="preserve">de </w:t>
            </w:r>
            <w:r w:rsidRPr="004D1479">
              <w:t>vapeur d</w:t>
            </w:r>
            <w:r w:rsidR="00717FFB" w:rsidRPr="004D1479">
              <w:t>'</w:t>
            </w:r>
            <w:r w:rsidRPr="004D1479">
              <w:t>eau intégrée</w:t>
            </w:r>
            <w:r w:rsidR="00D21861" w:rsidRPr="004D147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s</m:t>
                  </m:r>
                </m:sub>
              </m:sSub>
            </m:oMath>
            <w:r w:rsidR="00D21861" w:rsidRPr="004D1479">
              <w:t xml:space="preserve"> or </w:t>
            </w:r>
            <m:oMath>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V</m:t>
                      </m:r>
                    </m:e>
                    <m:sub>
                      <m:r>
                        <w:rPr>
                          <w:rFonts w:ascii="Cambria Math" w:hAnsi="Cambria Math"/>
                        </w:rPr>
                        <m:t>s</m:t>
                      </m:r>
                    </m:sub>
                  </m:sSub>
                </m:sub>
              </m:sSub>
            </m:oMath>
            <w:r w:rsidR="00D21861" w:rsidRPr="004D1479">
              <w:t>;</w:t>
            </w:r>
          </w:p>
        </w:tc>
      </w:tr>
      <w:tr w:rsidR="00D21861" w:rsidRPr="004D1479" w14:paraId="4006CB89" w14:textId="77777777" w:rsidTr="00937AC7">
        <w:tc>
          <w:tcPr>
            <w:tcW w:w="3060" w:type="dxa"/>
          </w:tcPr>
          <w:p w14:paraId="6E2BA387" w14:textId="77777777" w:rsidR="00D21861" w:rsidRPr="004D1479" w:rsidRDefault="00545CFF" w:rsidP="00937AC7">
            <w:pPr>
              <w:keepNext/>
              <w:keepLines/>
              <w:tabs>
                <w:tab w:val="clear" w:pos="794"/>
                <w:tab w:val="clear" w:pos="1191"/>
                <w:tab w:val="clear" w:pos="1588"/>
                <w:tab w:val="clear" w:pos="1985"/>
                <w:tab w:val="left" w:pos="1134"/>
                <w:tab w:val="left" w:pos="1871"/>
                <w:tab w:val="left" w:pos="2268"/>
              </w:tabs>
              <w:spacing w:before="60" w:after="60"/>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alt-al</m:t>
                            </m:r>
                            <m:sSub>
                              <m:sSubPr>
                                <m:ctrlPr>
                                  <w:rPr>
                                    <w:rFonts w:ascii="Cambria Math" w:hAnsi="Cambria Math"/>
                                    <w:i/>
                                  </w:rPr>
                                </m:ctrlPr>
                              </m:sSubPr>
                              <m:e>
                                <m:r>
                                  <w:rPr>
                                    <w:rFonts w:ascii="Cambria Math" w:hAnsi="Cambria Math"/>
                                  </w:rPr>
                                  <m:t>t</m:t>
                                </m:r>
                              </m:e>
                              <m:sub>
                                <m:r>
                                  <w:rPr>
                                    <w:rFonts w:ascii="Cambria Math" w:hAnsi="Cambria Math"/>
                                  </w:rPr>
                                  <m:t>i</m:t>
                                </m:r>
                              </m:sub>
                            </m:sSub>
                          </m:e>
                        </m:d>
                      </m:num>
                      <m:den>
                        <m:r>
                          <w:rPr>
                            <w:rFonts w:ascii="Cambria Math" w:hAnsi="Cambria Math"/>
                          </w:rPr>
                          <m:t>vsc</m:t>
                        </m:r>
                        <m:sSub>
                          <m:sSubPr>
                            <m:ctrlPr>
                              <w:rPr>
                                <w:rFonts w:ascii="Cambria Math" w:hAnsi="Cambria Math"/>
                                <w:i/>
                              </w:rPr>
                            </m:ctrlPr>
                          </m:sSubPr>
                          <m:e>
                            <m:r>
                              <w:rPr>
                                <w:rFonts w:ascii="Cambria Math" w:hAnsi="Cambria Math"/>
                              </w:rPr>
                              <m:t>h</m:t>
                            </m:r>
                          </m:e>
                          <m:sub>
                            <m:r>
                              <w:rPr>
                                <w:rFonts w:ascii="Cambria Math" w:hAnsi="Cambria Math"/>
                              </w:rPr>
                              <m:t>i</m:t>
                            </m:r>
                          </m:sub>
                        </m:sSub>
                      </m:den>
                    </m:f>
                  </m:sup>
                </m:sSup>
              </m:oMath>
            </m:oMathPara>
          </w:p>
        </w:tc>
        <w:tc>
          <w:tcPr>
            <w:tcW w:w="270" w:type="dxa"/>
          </w:tcPr>
          <w:p w14:paraId="1B2D630A"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p>
        </w:tc>
        <w:tc>
          <w:tcPr>
            <w:tcW w:w="5040" w:type="dxa"/>
            <w:vAlign w:val="center"/>
          </w:tcPr>
          <w:p w14:paraId="373D26D0" w14:textId="6906D1DC" w:rsidR="00D21861" w:rsidRPr="004D1479" w:rsidRDefault="00AE2485" w:rsidP="00937AC7">
            <w:pPr>
              <w:keepNext/>
              <w:keepLines/>
              <w:tabs>
                <w:tab w:val="clear" w:pos="794"/>
                <w:tab w:val="clear" w:pos="1191"/>
                <w:tab w:val="clear" w:pos="1588"/>
                <w:tab w:val="clear" w:pos="1985"/>
                <w:tab w:val="left" w:pos="1134"/>
                <w:tab w:val="left" w:pos="1871"/>
                <w:tab w:val="left" w:pos="2608"/>
                <w:tab w:val="left" w:pos="3345"/>
              </w:tabs>
              <w:spacing w:before="60" w:after="60"/>
            </w:pPr>
            <w:r w:rsidRPr="004D1479">
              <w:t>pour le paramètre d</w:t>
            </w:r>
            <w:r w:rsidR="00717FFB" w:rsidRPr="004D1479">
              <w:t>'</w:t>
            </w:r>
            <w:r w:rsidRPr="004D1479">
              <w:t>échelle</w:t>
            </w:r>
            <w:r w:rsidR="00D21861" w:rsidRPr="004D1479">
              <w:t xml:space="preserve">, </w:t>
            </w:r>
            <m:oMath>
              <m:sSub>
                <m:sSubPr>
                  <m:ctrlPr>
                    <w:rPr>
                      <w:rFonts w:ascii="Cambria Math" w:hAnsi="Cambria Math"/>
                    </w:rPr>
                  </m:ctrlPr>
                </m:sSubPr>
                <m:e>
                  <m:r>
                    <m:rPr>
                      <m:sty m:val="p"/>
                    </m:rPr>
                    <w:rPr>
                      <w:rFonts w:ascii="Cambria Math" w:hAnsi="Cambria Math"/>
                    </w:rPr>
                    <m:t>λ</m:t>
                  </m:r>
                </m:e>
                <m:sub>
                  <m:sSub>
                    <m:sSubPr>
                      <m:ctrlPr>
                        <w:rPr>
                          <w:rFonts w:ascii="Cambria Math" w:hAnsi="Cambria Math"/>
                        </w:rPr>
                      </m:ctrlPr>
                    </m:sSubPr>
                    <m:e>
                      <m:r>
                        <w:rPr>
                          <w:rFonts w:ascii="Cambria Math" w:hAnsi="Cambria Math"/>
                        </w:rPr>
                        <m:t>V</m:t>
                      </m:r>
                    </m:e>
                    <m:sub>
                      <m:r>
                        <w:rPr>
                          <w:rFonts w:ascii="Cambria Math" w:hAnsi="Cambria Math"/>
                        </w:rPr>
                        <m:t>s</m:t>
                      </m:r>
                    </m:sub>
                  </m:sSub>
                </m:sub>
              </m:sSub>
            </m:oMath>
            <w:r w:rsidR="00D21861" w:rsidRPr="004D1479">
              <w:t xml:space="preserve">, </w:t>
            </w:r>
            <w:r w:rsidRPr="004D1479">
              <w:t xml:space="preserve">de la distribution de probabilité de </w:t>
            </w:r>
            <w:r w:rsidR="00D21861" w:rsidRPr="004D1479">
              <w:t xml:space="preserve">Weibull </w:t>
            </w:r>
            <w:r w:rsidR="00716CC1" w:rsidRPr="004D1479">
              <w:t>d</w:t>
            </w:r>
            <w:r w:rsidR="0030470B" w:rsidRPr="004D1479">
              <w:t>e la densité</w:t>
            </w:r>
            <w:r w:rsidR="00716CC1" w:rsidRPr="004D1479">
              <w:t xml:space="preserve"> </w:t>
            </w:r>
            <w:r w:rsidR="0030470B" w:rsidRPr="004D1479">
              <w:t xml:space="preserve">de </w:t>
            </w:r>
            <w:r w:rsidR="00716CC1" w:rsidRPr="004D1479">
              <w:t>vapeur d</w:t>
            </w:r>
            <w:r w:rsidR="00717FFB" w:rsidRPr="004D1479">
              <w:t>'</w:t>
            </w:r>
            <w:r w:rsidR="00716CC1" w:rsidRPr="004D1479">
              <w:t>eau intégrée</w:t>
            </w:r>
            <w:r w:rsidR="00D21861" w:rsidRPr="004D1479">
              <w:t>; o</w:t>
            </w:r>
            <w:r w:rsidR="00716CC1" w:rsidRPr="004D1479">
              <w:t>u</w:t>
            </w:r>
          </w:p>
        </w:tc>
      </w:tr>
      <w:tr w:rsidR="00D21861" w:rsidRPr="004D1479" w14:paraId="355D010B" w14:textId="77777777" w:rsidTr="00937AC7">
        <w:tc>
          <w:tcPr>
            <w:tcW w:w="3060" w:type="dxa"/>
            <w:vAlign w:val="center"/>
          </w:tcPr>
          <w:p w14:paraId="5FBB15AB" w14:textId="77777777" w:rsidR="00D21861" w:rsidRPr="004D1479" w:rsidRDefault="00545CFF" w:rsidP="00937AC7">
            <w:pPr>
              <w:keepNext/>
              <w:keepLines/>
              <w:tabs>
                <w:tab w:val="clear" w:pos="794"/>
                <w:tab w:val="clear" w:pos="1191"/>
                <w:tab w:val="clear" w:pos="1588"/>
                <w:tab w:val="clear" w:pos="1985"/>
                <w:tab w:val="left" w:pos="1134"/>
                <w:tab w:val="left" w:pos="1871"/>
                <w:tab w:val="left" w:pos="2268"/>
              </w:tabs>
              <w:spacing w:before="60" w:after="60"/>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m:oMathPara>
          </w:p>
        </w:tc>
        <w:tc>
          <w:tcPr>
            <w:tcW w:w="270" w:type="dxa"/>
          </w:tcPr>
          <w:p w14:paraId="273B253A" w14:textId="77777777" w:rsidR="00D21861" w:rsidRPr="004D1479" w:rsidRDefault="00D21861" w:rsidP="00937AC7">
            <w:pPr>
              <w:keepNext/>
              <w:keepLines/>
              <w:tabs>
                <w:tab w:val="clear" w:pos="794"/>
                <w:tab w:val="clear" w:pos="1191"/>
                <w:tab w:val="clear" w:pos="1588"/>
                <w:tab w:val="clear" w:pos="1985"/>
                <w:tab w:val="left" w:pos="1134"/>
                <w:tab w:val="left" w:pos="1871"/>
                <w:tab w:val="left" w:pos="2608"/>
                <w:tab w:val="left" w:pos="3345"/>
              </w:tabs>
              <w:spacing w:before="60" w:after="60"/>
            </w:pPr>
          </w:p>
        </w:tc>
        <w:tc>
          <w:tcPr>
            <w:tcW w:w="5040" w:type="dxa"/>
            <w:vAlign w:val="center"/>
          </w:tcPr>
          <w:p w14:paraId="230FEF53" w14:textId="327BBD4B" w:rsidR="00D21861" w:rsidRPr="004D1479" w:rsidRDefault="00711A66" w:rsidP="00937AC7">
            <w:pPr>
              <w:keepNext/>
              <w:keepLines/>
              <w:tabs>
                <w:tab w:val="clear" w:pos="794"/>
                <w:tab w:val="clear" w:pos="1191"/>
                <w:tab w:val="clear" w:pos="1588"/>
                <w:tab w:val="clear" w:pos="1985"/>
                <w:tab w:val="left" w:pos="1134"/>
                <w:tab w:val="left" w:pos="1871"/>
                <w:tab w:val="left" w:pos="2608"/>
                <w:tab w:val="left" w:pos="3345"/>
              </w:tabs>
              <w:spacing w:before="60" w:after="60"/>
              <w:rPr>
                <w:b/>
                <w:sz w:val="22"/>
              </w:rPr>
            </w:pPr>
            <w:r w:rsidRPr="004D1479">
              <w:t>pour le paramètre de forme</w:t>
            </w:r>
            <w:r w:rsidR="007E00A3" w:rsidRPr="004D1479">
              <w:t xml:space="preserve">, </w:t>
            </w:r>
            <m:oMath>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V</m:t>
                      </m:r>
                    </m:e>
                    <m:sub>
                      <m:r>
                        <w:rPr>
                          <w:rFonts w:ascii="Cambria Math" w:hAnsi="Cambria Math"/>
                        </w:rPr>
                        <m:t>s</m:t>
                      </m:r>
                    </m:sub>
                  </m:sSub>
                </m:sub>
              </m:sSub>
            </m:oMath>
            <w:r w:rsidR="007E00A3" w:rsidRPr="004D1479">
              <w:t>,</w:t>
            </w:r>
            <m:oMath>
              <m:r>
                <m:rPr>
                  <m:sty m:val="p"/>
                </m:rPr>
                <w:rPr>
                  <w:rFonts w:ascii="Cambria Math" w:hAnsi="Cambria Math"/>
                </w:rPr>
                <m:t xml:space="preserve"> </m:t>
              </m:r>
            </m:oMath>
            <w:r w:rsidR="00ED2448" w:rsidRPr="004D1479">
              <w:t xml:space="preserve">de </w:t>
            </w:r>
            <w:r w:rsidR="007E00A3" w:rsidRPr="004D1479">
              <w:t xml:space="preserve">la probabilité de distribution de </w:t>
            </w:r>
            <w:r w:rsidR="00D21861" w:rsidRPr="004D1479">
              <w:t xml:space="preserve">Weibull </w:t>
            </w:r>
            <w:r w:rsidR="007E00A3" w:rsidRPr="004D1479">
              <w:t>d</w:t>
            </w:r>
            <w:r w:rsidR="0030470B" w:rsidRPr="004D1479">
              <w:t>e la densité de</w:t>
            </w:r>
            <w:r w:rsidR="007E00A3" w:rsidRPr="004D1479">
              <w:t xml:space="preserve"> vapeur d</w:t>
            </w:r>
            <w:r w:rsidR="00717FFB" w:rsidRPr="004D1479">
              <w:t>'</w:t>
            </w:r>
            <w:r w:rsidR="007E00A3" w:rsidRPr="004D1479">
              <w:t>eau intégrée</w:t>
            </w:r>
            <w:r w:rsidR="004966C4" w:rsidRPr="004D1479">
              <w:t>;</w:t>
            </w:r>
          </w:p>
        </w:tc>
      </w:tr>
    </w:tbl>
    <w:p w14:paraId="17843D8E" w14:textId="5E5BA01C" w:rsidR="00ED2448" w:rsidRPr="004D1479" w:rsidRDefault="006032F5" w:rsidP="00ED2448">
      <w:pPr>
        <w:pStyle w:val="enumlev1"/>
      </w:pPr>
      <w:r w:rsidRPr="004D1479">
        <w:t>f)</w:t>
      </w:r>
      <w:r w:rsidRPr="004D1479">
        <w:tab/>
      </w:r>
      <w:r w:rsidR="00E07766" w:rsidRPr="004D1479">
        <w:t>d</w:t>
      </w:r>
      <w:r w:rsidRPr="004D1479">
        <w:t xml:space="preserve">éterminer </w:t>
      </w:r>
      <w:r w:rsidR="00D44DA6" w:rsidRPr="004D1479">
        <w:t>le paramètre d</w:t>
      </w:r>
      <w:r w:rsidR="00717FFB" w:rsidRPr="004D1479">
        <w:t>'</w:t>
      </w:r>
      <w:r w:rsidR="00D44DA6" w:rsidRPr="004D1479">
        <w:t xml:space="preserve">intérêt, </w:t>
      </w:r>
      <w:r w:rsidR="00D44DA6" w:rsidRPr="004D1479">
        <w:rPr>
          <w:i/>
          <w:iCs/>
        </w:rPr>
        <w:t>X</w:t>
      </w:r>
      <w:r w:rsidR="00D44DA6" w:rsidRPr="004D1479">
        <w:t xml:space="preserve">, </w:t>
      </w:r>
      <w:r w:rsidRPr="004D1479">
        <w:t>à l</w:t>
      </w:r>
      <w:r w:rsidR="00717FFB" w:rsidRPr="004D1479">
        <w:t>'</w:t>
      </w:r>
      <w:r w:rsidRPr="004D1479">
        <w:t>emplacement souhaité en effectuant une interpolation bilinéaire de</w:t>
      </w:r>
      <w:r w:rsidR="00417B40" w:rsidRPr="004D1479">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417B40" w:rsidRPr="004D1479">
        <w:t xml:space="preserve">, </w:t>
      </w:r>
      <w:r w:rsidR="00417B40" w:rsidRPr="004D1479">
        <w:rPr>
          <w:i/>
          <w:iCs/>
        </w:rPr>
        <w:t>i</w:t>
      </w:r>
      <w:r w:rsidR="00417B40" w:rsidRPr="004D1479">
        <w:t xml:space="preserve"> = 1, 2, 3, et 4</w:t>
      </w:r>
      <w:r w:rsidRPr="004D1479">
        <w:t xml:space="preserve"> </w:t>
      </w:r>
      <w:r w:rsidR="00417B40" w:rsidRPr="004D1479">
        <w:t>au niveau des quatre points de grille environnants à l</w:t>
      </w:r>
      <w:r w:rsidR="00717FFB" w:rsidRPr="004D1479">
        <w:t>'</w:t>
      </w:r>
      <w:r w:rsidR="00417B40" w:rsidRPr="004D1479">
        <w:t xml:space="preserve">aide </w:t>
      </w:r>
      <w:r w:rsidR="00445819" w:rsidRPr="004D1479">
        <w:t>de la méthode d</w:t>
      </w:r>
      <w:r w:rsidR="00717FFB" w:rsidRPr="004D1479">
        <w:t>'</w:t>
      </w:r>
      <w:r w:rsidR="00445819" w:rsidRPr="004D1479">
        <w:t xml:space="preserve">interpolation linéaire </w:t>
      </w:r>
      <w:r w:rsidRPr="004D1479">
        <w:t>décrit</w:t>
      </w:r>
      <w:r w:rsidR="00445819" w:rsidRPr="004D1479">
        <w:t>e</w:t>
      </w:r>
      <w:r w:rsidRPr="004D1479">
        <w:t xml:space="preserve"> dans l</w:t>
      </w:r>
      <w:r w:rsidR="00717FFB" w:rsidRPr="004D1479">
        <w:t>'</w:t>
      </w:r>
      <w:r w:rsidR="00445819" w:rsidRPr="004D1479">
        <w:t>Annexe 1 de l</w:t>
      </w:r>
      <w:r w:rsidRPr="004D1479">
        <w:t>a Recommandation</w:t>
      </w:r>
      <w:r w:rsidR="00ED2448" w:rsidRPr="004D1479">
        <w:t xml:space="preserve"> </w:t>
      </w:r>
      <w:r w:rsidRPr="003768C0">
        <w:t>UIT</w:t>
      </w:r>
      <w:r w:rsidR="00ED2448" w:rsidRPr="003768C0">
        <w:noBreakHyphen/>
      </w:r>
      <w:r w:rsidRPr="003768C0">
        <w:t>R</w:t>
      </w:r>
      <w:r w:rsidR="00ED2448" w:rsidRPr="003768C0">
        <w:t> </w:t>
      </w:r>
      <w:hyperlink r:id="rId57" w:history="1">
        <w:r w:rsidRPr="003768C0">
          <w:rPr>
            <w:rStyle w:val="Hyperlink"/>
            <w:color w:val="auto"/>
            <w:u w:val="none"/>
          </w:rPr>
          <w:t>P.1144</w:t>
        </w:r>
      </w:hyperlink>
      <w:r w:rsidR="00445819" w:rsidRPr="003768C0">
        <w:t xml:space="preserve">, où </w:t>
      </w:r>
      <m:oMath>
        <m:r>
          <w:rPr>
            <w:rFonts w:ascii="Cambria Math" w:hAnsi="Cambria Math"/>
          </w:rPr>
          <m:t>X</m:t>
        </m:r>
      </m:oMath>
      <w:r w:rsidR="00C0011F" w:rsidRPr="003768C0">
        <w:t>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s</m:t>
                </m:r>
              </m:sub>
            </m:sSub>
          </m:e>
        </m:acc>
      </m:oMath>
      <w:r w:rsidR="00C0011F" w:rsidRPr="003768C0">
        <w:t xml:space="preserve"> ou </w:t>
      </w:r>
      <m:oMath>
        <m:sSub>
          <m:sSubPr>
            <m:ctrlPr>
              <w:rPr>
                <w:rFonts w:ascii="Cambria Math" w:hAnsi="Cambria Math"/>
                <w:i/>
                <w:lang w:eastAsia="zh-CN"/>
              </w:rPr>
            </m:ctrlPr>
          </m:sSubPr>
          <m:e>
            <m:r>
              <m:rPr>
                <m:sty m:val="p"/>
              </m:rPr>
              <w:rPr>
                <w:rFonts w:ascii="Cambria Math" w:hAnsi="Cambria Math"/>
              </w:rPr>
              <m:t>σ</m:t>
            </m:r>
            <m:ctrlPr>
              <w:rPr>
                <w:rFonts w:ascii="Cambria Math" w:hAnsi="Cambria Math"/>
                <w:i/>
              </w:rPr>
            </m:ctrlPr>
          </m:e>
          <m:sub>
            <m:sSub>
              <m:sSubPr>
                <m:ctrlPr>
                  <w:rPr>
                    <w:rFonts w:ascii="Cambria Math" w:hAnsi="Cambria Math"/>
                    <w:i/>
                    <w:lang w:eastAsia="zh-CN"/>
                  </w:rPr>
                </m:ctrlPr>
              </m:sSubPr>
              <m:e>
                <m:r>
                  <w:rPr>
                    <w:rFonts w:ascii="Cambria Math" w:hAnsi="Cambria Math"/>
                  </w:rPr>
                  <m:t>P</m:t>
                </m:r>
              </m:e>
              <m:sub>
                <m:r>
                  <w:rPr>
                    <w:rFonts w:ascii="Cambria Math" w:hAnsi="Cambria Math"/>
                  </w:rPr>
                  <m:t>s</m:t>
                </m:r>
              </m:sub>
            </m:sSub>
          </m:sub>
        </m:sSub>
      </m:oMath>
      <w:r w:rsidR="00C0011F" w:rsidRPr="003768C0">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s</m:t>
            </m:r>
          </m:sub>
        </m:sSub>
      </m:oMath>
      <w:r w:rsidR="00C0011F" w:rsidRPr="003768C0">
        <w:t xml:space="preserve"> ou </w:t>
      </w:r>
      <m:oMath>
        <m:sSub>
          <m:sSubPr>
            <m:ctrlPr>
              <w:rPr>
                <w:rFonts w:ascii="Cambria Math" w:hAnsi="Cambria Math"/>
                <w:i/>
                <w:lang w:eastAsia="zh-CN"/>
              </w:rPr>
            </m:ctrlPr>
          </m:sSubPr>
          <m:e>
            <m:r>
              <m:rPr>
                <m:sty m:val="p"/>
              </m:rPr>
              <w:rPr>
                <w:rFonts w:ascii="Cambria Math" w:hAnsi="Cambria Math"/>
              </w:rPr>
              <m:t>σ</m:t>
            </m:r>
            <m:ctrlPr>
              <w:rPr>
                <w:rFonts w:ascii="Cambria Math" w:hAnsi="Cambria Math"/>
                <w:i/>
              </w:rPr>
            </m:ctrlPr>
          </m:e>
          <m:sub>
            <m:sSub>
              <m:sSubPr>
                <m:ctrlPr>
                  <w:rPr>
                    <w:rFonts w:ascii="Cambria Math" w:hAnsi="Cambria Math"/>
                    <w:i/>
                    <w:lang w:eastAsia="zh-CN"/>
                  </w:rPr>
                </m:ctrlPr>
              </m:sSubPr>
              <m:e>
                <m:r>
                  <w:rPr>
                    <w:rFonts w:ascii="Cambria Math" w:hAnsi="Cambria Math"/>
                  </w:rPr>
                  <m:t>T</m:t>
                </m:r>
                <m:ctrlPr>
                  <w:rPr>
                    <w:rFonts w:ascii="Cambria Math" w:hAnsi="Cambria Math"/>
                    <w:i/>
                  </w:rPr>
                </m:ctrlPr>
              </m:e>
              <m:sub>
                <m:r>
                  <w:rPr>
                    <w:rFonts w:ascii="Cambria Math" w:hAnsi="Cambria Math"/>
                  </w:rPr>
                  <m:t>s</m:t>
                </m:r>
              </m:sub>
            </m:sSub>
          </m:sub>
        </m:sSub>
      </m:oMath>
      <w:r w:rsidR="00C0011F" w:rsidRPr="003768C0">
        <w:t xml:space="preserve">, </w:t>
      </w:r>
      <m:oMath>
        <m:acc>
          <m:accPr>
            <m:chr m:val="̅"/>
            <m:ctrlPr>
              <w:rPr>
                <w:rFonts w:ascii="Cambria Math" w:hAnsi="Cambria Math"/>
                <w:i/>
              </w:rPr>
            </m:ctrlPr>
          </m:accPr>
          <m:e>
            <m:sSub>
              <m:sSubPr>
                <m:ctrlPr>
                  <w:rPr>
                    <w:rFonts w:ascii="Cambria Math" w:hAnsi="Cambria Math"/>
                    <w:i/>
                  </w:rPr>
                </m:ctrlPr>
              </m:sSubPr>
              <m:e>
                <m:r>
                  <m:rPr>
                    <m:sty m:val="p"/>
                  </m:rPr>
                  <w:rPr>
                    <w:rFonts w:ascii="Cambria Math" w:hAnsi="Cambria Math"/>
                  </w:rPr>
                  <m:t>ρ</m:t>
                </m:r>
              </m:e>
              <m:sub>
                <m:sSub>
                  <m:sSubPr>
                    <m:ctrlPr>
                      <w:rPr>
                        <w:rFonts w:ascii="Cambria Math" w:hAnsi="Cambria Math"/>
                        <w:i/>
                      </w:rPr>
                    </m:ctrlPr>
                  </m:sSubPr>
                  <m:e>
                    <m:r>
                      <w:rPr>
                        <w:rFonts w:ascii="Cambria Math" w:hAnsi="Cambria Math"/>
                      </w:rPr>
                      <m:t>w</m:t>
                    </m:r>
                  </m:e>
                  <m:sub>
                    <m:r>
                      <w:rPr>
                        <w:rFonts w:ascii="Cambria Math" w:hAnsi="Cambria Math"/>
                      </w:rPr>
                      <m:t>s</m:t>
                    </m:r>
                  </m:sub>
                </m:sSub>
              </m:sub>
            </m:sSub>
          </m:e>
        </m:acc>
      </m:oMath>
      <w:r w:rsidR="00C0011F" w:rsidRPr="003768C0">
        <w:t xml:space="preserve"> ou </w:t>
      </w:r>
      <m:oMath>
        <m:sSub>
          <m:sSubPr>
            <m:ctrlPr>
              <w:rPr>
                <w:rFonts w:ascii="Cambria Math" w:hAnsi="Cambria Math"/>
                <w:i/>
                <w:lang w:eastAsia="zh-CN"/>
              </w:rPr>
            </m:ctrlPr>
          </m:sSubPr>
          <m:e>
            <m:r>
              <m:rPr>
                <m:sty m:val="p"/>
              </m:rPr>
              <w:rPr>
                <w:rFonts w:ascii="Cambria Math" w:hAnsi="Cambria Math"/>
              </w:rPr>
              <m:t>σ</m:t>
            </m:r>
            <m:ctrlPr>
              <w:rPr>
                <w:rFonts w:ascii="Cambria Math" w:hAnsi="Cambria Math"/>
                <w:i/>
              </w:rPr>
            </m:ctrlPr>
          </m:e>
          <m:sub>
            <m:sSub>
              <m:sSubPr>
                <m:ctrlPr>
                  <w:rPr>
                    <w:rFonts w:ascii="Cambria Math" w:hAnsi="Cambria Math"/>
                    <w:i/>
                    <w:lang w:eastAsia="zh-CN"/>
                  </w:rPr>
                </m:ctrlPr>
              </m:sSubPr>
              <m:e>
                <m:r>
                  <m:rPr>
                    <m:sty m:val="p"/>
                  </m:rPr>
                  <w:rPr>
                    <w:rFonts w:ascii="Cambria Math" w:hAnsi="Cambria Math"/>
                    <w:lang w:eastAsia="zh-CN"/>
                  </w:rPr>
                  <m:t>ρ</m:t>
                </m:r>
              </m:e>
              <m:sub>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s</m:t>
                    </m:r>
                  </m:sub>
                </m:sSub>
              </m:sub>
            </m:sSub>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s</m:t>
            </m:r>
          </m:sub>
        </m:sSub>
      </m:oMath>
      <w:r w:rsidR="00C0011F" w:rsidRPr="003768C0">
        <w:t xml:space="preserve"> ou </w:t>
      </w:r>
      <m:oMath>
        <m:sSub>
          <m:sSubPr>
            <m:ctrlPr>
              <w:rPr>
                <w:rFonts w:ascii="Cambria Math" w:hAnsi="Cambria Math"/>
                <w:i/>
                <w:lang w:eastAsia="zh-CN"/>
              </w:rPr>
            </m:ctrlPr>
          </m:sSubPr>
          <m:e>
            <m:r>
              <m:rPr>
                <m:sty m:val="p"/>
              </m:rPr>
              <w:rPr>
                <w:rFonts w:ascii="Cambria Math" w:hAnsi="Cambria Math"/>
              </w:rPr>
              <m:t>σ</m:t>
            </m:r>
            <m:ctrlPr>
              <w:rPr>
                <w:rFonts w:ascii="Cambria Math" w:hAnsi="Cambria Math"/>
                <w:i/>
              </w:rPr>
            </m:ctrlPr>
          </m:e>
          <m:sub>
            <m:sSub>
              <m:sSubPr>
                <m:ctrlPr>
                  <w:rPr>
                    <w:rFonts w:ascii="Cambria Math" w:hAnsi="Cambria Math"/>
                    <w:i/>
                    <w:lang w:eastAsia="zh-CN"/>
                  </w:rPr>
                </m:ctrlPr>
              </m:sSubPr>
              <m:e>
                <m:r>
                  <w:rPr>
                    <w:rFonts w:ascii="Cambria Math" w:hAnsi="Cambria Math"/>
                  </w:rPr>
                  <m:t>V</m:t>
                </m:r>
              </m:e>
              <m:sub>
                <m:r>
                  <w:rPr>
                    <w:rFonts w:ascii="Cambria Math" w:hAnsi="Cambria Math"/>
                  </w:rPr>
                  <m:t>s</m:t>
                </m:r>
              </m:sub>
            </m:sSub>
          </m:sub>
        </m:sSub>
      </m:oMath>
      <w:r w:rsidR="00C0011F" w:rsidRPr="003768C0">
        <w:t xml:space="preserve">, </w:t>
      </w:r>
      <m:oMath>
        <m:sSub>
          <m:sSubPr>
            <m:ctrlPr>
              <w:rPr>
                <w:rFonts w:ascii="Cambria Math" w:hAnsi="Cambria Math"/>
                <w:i/>
              </w:rPr>
            </m:ctrlPr>
          </m:sSubPr>
          <m:e>
            <m:r>
              <m:rPr>
                <m:sty m:val="p"/>
              </m:rPr>
              <w:rPr>
                <w:rFonts w:ascii="Cambria Math" w:hAnsi="Cambria Math"/>
              </w:rPr>
              <m:t>λ</m:t>
            </m:r>
          </m:e>
          <m:sub>
            <m:sSub>
              <m:sSubPr>
                <m:ctrlPr>
                  <w:rPr>
                    <w:rFonts w:ascii="Cambria Math" w:hAnsi="Cambria Math"/>
                    <w:i/>
                  </w:rPr>
                </m:ctrlPr>
              </m:sSubPr>
              <m:e>
                <m:r>
                  <w:rPr>
                    <w:rFonts w:ascii="Cambria Math" w:hAnsi="Cambria Math"/>
                  </w:rPr>
                  <m:t>V</m:t>
                </m:r>
              </m:e>
              <m:sub>
                <m:r>
                  <w:rPr>
                    <w:rFonts w:ascii="Cambria Math" w:hAnsi="Cambria Math"/>
                  </w:rPr>
                  <m:t>s</m:t>
                </m:r>
              </m:sub>
            </m:sSub>
          </m:sub>
        </m:sSub>
      </m:oMath>
      <w:r w:rsidR="00C0011F" w:rsidRPr="003768C0">
        <w:t xml:space="preserve">, ou </w:t>
      </w:r>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V</m:t>
                </m:r>
              </m:e>
              <m:sub>
                <m:r>
                  <w:rPr>
                    <w:rFonts w:ascii="Cambria Math" w:hAnsi="Cambria Math"/>
                  </w:rPr>
                  <m:t>s</m:t>
                </m:r>
              </m:sub>
            </m:sSub>
          </m:sub>
        </m:sSub>
      </m:oMath>
      <w:r w:rsidR="00C0011F" w:rsidRPr="003768C0">
        <w:t xml:space="preserve"> à l</w:t>
      </w:r>
      <w:r w:rsidR="00717FFB" w:rsidRPr="003768C0">
        <w:t>'</w:t>
      </w:r>
      <w:r w:rsidR="00C0011F" w:rsidRPr="003768C0">
        <w:t xml:space="preserve">emplacement </w:t>
      </w:r>
      <w:r w:rsidR="00C0011F" w:rsidRPr="004D1479">
        <w:t>souhaité</w:t>
      </w:r>
      <w:r w:rsidRPr="004D1479">
        <w:t>.</w:t>
      </w:r>
    </w:p>
    <w:bookmarkEnd w:id="6"/>
    <w:p w14:paraId="14C43132" w14:textId="736CA60C" w:rsidR="00D21861" w:rsidRPr="004D1479" w:rsidRDefault="00D21861" w:rsidP="003768C0">
      <w:pPr>
        <w:pStyle w:val="Line"/>
      </w:pPr>
    </w:p>
    <w:sectPr w:rsidR="00D21861" w:rsidRPr="004D1479"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B3189" w14:textId="77777777" w:rsidR="00937AC7" w:rsidRDefault="00937AC7">
      <w:r>
        <w:separator/>
      </w:r>
    </w:p>
  </w:endnote>
  <w:endnote w:type="continuationSeparator" w:id="0">
    <w:p w14:paraId="44A8C0DC" w14:textId="77777777" w:rsidR="00937AC7" w:rsidRDefault="00937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D3D3B" w14:textId="77777777" w:rsidR="00937AC7" w:rsidRDefault="00937AC7">
      <w:r>
        <w:separator/>
      </w:r>
    </w:p>
  </w:footnote>
  <w:footnote w:type="continuationSeparator" w:id="0">
    <w:p w14:paraId="78BBE9C3" w14:textId="77777777" w:rsidR="00937AC7" w:rsidRDefault="00937AC7">
      <w:r>
        <w:continuationSeparator/>
      </w:r>
    </w:p>
  </w:footnote>
  <w:footnote w:id="1">
    <w:p w14:paraId="590FF020" w14:textId="129EE41C" w:rsidR="00937AC7" w:rsidRPr="00DC6EC7" w:rsidRDefault="00937AC7" w:rsidP="00D21861">
      <w:pPr>
        <w:pStyle w:val="FootnoteText"/>
      </w:pPr>
      <w:r w:rsidRPr="00C57682">
        <w:rPr>
          <w:rStyle w:val="FootnoteReference"/>
        </w:rPr>
        <w:footnoteRef/>
      </w:r>
      <w:r w:rsidRPr="00DC6EC7">
        <w:tab/>
        <w:t xml:space="preserve">La densité de vapeur d'eau intégrée désigne la quantité totale de vapeur d'eau dans une colonne verticale qui s'étend de la surface de la Terre jusqu'à la couche supérieure de l'atmosphère. Les termes de densité de vapeur d'eau intégrée, </w:t>
      </w:r>
      <w:r w:rsidRPr="00C57682">
        <w:t>teneur totale en vapeur d'eau,</w:t>
      </w:r>
      <w:r w:rsidRPr="00DC6EC7">
        <w:t xml:space="preserve"> </w:t>
      </w:r>
      <w:r w:rsidRPr="00C57682">
        <w:t>colonne de vapeur d'eau totale</w:t>
      </w:r>
      <w:r w:rsidRPr="00DC6EC7">
        <w:t xml:space="preserve">, </w:t>
      </w:r>
      <w:r w:rsidRPr="00C57682">
        <w:t>total d'une colonne d'air en vapeur d'eau intégrée et contenu total d'une colonne d'air en vapeur d'eau</w:t>
      </w:r>
      <w:r w:rsidRPr="00DC6EC7">
        <w:t xml:space="preserve"> sont synonymes.</w:t>
      </w:r>
    </w:p>
  </w:footnote>
  <w:footnote w:id="2">
    <w:p w14:paraId="3DF40EB4" w14:textId="5C72F04E" w:rsidR="00937AC7" w:rsidRPr="00DC6EC7" w:rsidRDefault="00937AC7" w:rsidP="00D21861">
      <w:pPr>
        <w:pStyle w:val="FootnoteText"/>
      </w:pPr>
      <w:r w:rsidRPr="00C57682">
        <w:rPr>
          <w:rStyle w:val="FootnoteReference"/>
        </w:rPr>
        <w:footnoteRef/>
      </w:r>
      <w:r w:rsidRPr="00DC6EC7">
        <w:t xml:space="preserve"> </w:t>
      </w:r>
      <w:r w:rsidRPr="00DC6EC7">
        <w:tab/>
        <w:t>La température à la surface est définie comme la température de l'air à 2 m au-dessus de la surface de la Terre. La densité de vapeur d'eau en surface est calculée à partir de: a) la température du point de rosée, qui est définie comme la température jusqu'à laquelle l'air, à 2 m au-dessus de la surface de la Terre, doit se refroidir pour que la saturation survienne, b) la pression totale à la surface et c) la température à la surface.</w:t>
      </w:r>
    </w:p>
  </w:footnote>
  <w:footnote w:id="3">
    <w:p w14:paraId="6AF20342" w14:textId="01FC1993" w:rsidR="00937AC7" w:rsidRPr="00C57682" w:rsidRDefault="00937AC7" w:rsidP="00D21861">
      <w:pPr>
        <w:pStyle w:val="FootnoteText"/>
      </w:pPr>
      <w:r w:rsidRPr="00C57682">
        <w:rPr>
          <w:rStyle w:val="FootnoteReference"/>
          <w:szCs w:val="22"/>
        </w:rPr>
        <w:footnoteRef/>
      </w:r>
      <w:r w:rsidRPr="00DC6EC7">
        <w:tab/>
        <w:t>Les termes «</w:t>
      </w:r>
      <w:r>
        <w:t>p</w:t>
      </w:r>
      <w:r w:rsidRPr="00DC6EC7">
        <w:t>robabilité de dépassement» et «</w:t>
      </w:r>
      <w:r>
        <w:t>f</w:t>
      </w:r>
      <w:r w:rsidRPr="00DC6EC7">
        <w:t>onction de distribution cumulative complémentaire (CCDF)» sont synonymes.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1C0B" w14:textId="77777777" w:rsidR="00937AC7" w:rsidRDefault="00937AC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17550" w14:textId="77777777" w:rsidR="00937AC7" w:rsidRDefault="00937AC7" w:rsidP="00C668C8">
    <w:pPr>
      <w:pStyle w:val="Header"/>
      <w:ind w:right="360" w:firstLine="360"/>
    </w:pPr>
    <w:r>
      <w:rPr>
        <w:noProof/>
        <w:lang w:val="en-GB" w:eastAsia="en-GB"/>
      </w:rPr>
      <w:drawing>
        <wp:anchor distT="0" distB="0" distL="114300" distR="114300" simplePos="0" relativeHeight="251656704" behindDoc="1" locked="0" layoutInCell="1" allowOverlap="1" wp14:anchorId="0289A203" wp14:editId="7518FE2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F4CE" w14:textId="179E5DD4" w:rsidR="00937AC7" w:rsidRPr="00837CB5" w:rsidRDefault="00937AC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A30CC">
      <w:rPr>
        <w:rStyle w:val="PageNumber"/>
        <w:b/>
        <w:bCs/>
        <w:noProof/>
      </w:rPr>
      <w:t>10</w:t>
    </w:r>
    <w:r>
      <w:rPr>
        <w:rStyle w:val="PageNumber"/>
        <w:b/>
        <w:bCs/>
      </w:rPr>
      <w:fldChar w:fldCharType="end"/>
    </w:r>
    <w:r w:rsidRPr="00837CB5">
      <w:tab/>
    </w:r>
    <w:r w:rsidR="00545CFF">
      <w:fldChar w:fldCharType="begin"/>
    </w:r>
    <w:r w:rsidR="00545CFF">
      <w:instrText xml:space="preserve"> DOCPROPERTY "Header" \* MERGEFORMAT </w:instrText>
    </w:r>
    <w:r w:rsidR="00545CFF">
      <w:fldChar w:fldCharType="separate"/>
    </w:r>
    <w:r w:rsidRPr="00D33186">
      <w:rPr>
        <w:b/>
        <w:bCs/>
      </w:rPr>
      <w:t xml:space="preserve">Rec. </w:t>
    </w:r>
    <w:r w:rsidR="00545CF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45CFF">
      <w:rPr>
        <w:b/>
        <w:bCs/>
        <w:noProof/>
      </w:rPr>
      <w:t>UIT-R  P.2145-0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AB3E" w14:textId="404CD58B" w:rsidR="00937AC7" w:rsidRDefault="00937AC7">
    <w:pPr>
      <w:pStyle w:val="Header"/>
    </w:pPr>
    <w:r>
      <w:tab/>
    </w:r>
    <w:r w:rsidR="00545CFF">
      <w:fldChar w:fldCharType="begin"/>
    </w:r>
    <w:r w:rsidR="00545CFF">
      <w:instrText xml:space="preserve"> DOCPROPERTY "Header" \* MERGEFORMAT </w:instrText>
    </w:r>
    <w:r w:rsidR="00545CFF">
      <w:fldChar w:fldCharType="separate"/>
    </w:r>
    <w:r w:rsidRPr="00D33186">
      <w:rPr>
        <w:b/>
        <w:bCs/>
      </w:rPr>
      <w:t xml:space="preserve">Rec. </w:t>
    </w:r>
    <w:r w:rsidR="00545CFF">
      <w:rPr>
        <w:b/>
        <w:bCs/>
      </w:rPr>
      <w:fldChar w:fldCharType="end"/>
    </w:r>
    <w:r>
      <w:rPr>
        <w:b/>
        <w:bCs/>
      </w:rPr>
      <w:t xml:space="preserve"> </w:t>
    </w:r>
    <w:r>
      <w:rPr>
        <w:b/>
        <w:bCs/>
      </w:rPr>
      <w:fldChar w:fldCharType="begin"/>
    </w:r>
    <w:r>
      <w:rPr>
        <w:b/>
        <w:bCs/>
      </w:rPr>
      <w:instrText>styleref href</w:instrText>
    </w:r>
    <w:r>
      <w:rPr>
        <w:b/>
        <w:bCs/>
      </w:rPr>
      <w:fldChar w:fldCharType="separate"/>
    </w:r>
    <w:r w:rsidR="00545CFF">
      <w:rPr>
        <w:b/>
        <w:bCs/>
        <w:noProof/>
      </w:rPr>
      <w:t>UIT-R  P.2145-0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A30CC">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A0E7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D96EA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6C509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EE8A24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B5E6B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30CD1C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68A4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5C625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B06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822E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65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FC54C1B-4304-4078-80B6-66DA06C50797}"/>
    <w:docVar w:name="dgnword-eventsink" w:val="2280230076064"/>
  </w:docVars>
  <w:rsids>
    <w:rsidRoot w:val="00934ED7"/>
    <w:rsid w:val="000049D6"/>
    <w:rsid w:val="000069B3"/>
    <w:rsid w:val="00013002"/>
    <w:rsid w:val="00013E84"/>
    <w:rsid w:val="000257FB"/>
    <w:rsid w:val="00030D61"/>
    <w:rsid w:val="000567AF"/>
    <w:rsid w:val="00063C06"/>
    <w:rsid w:val="00072484"/>
    <w:rsid w:val="0007515E"/>
    <w:rsid w:val="00076BD8"/>
    <w:rsid w:val="00076D8F"/>
    <w:rsid w:val="0008207E"/>
    <w:rsid w:val="000860EA"/>
    <w:rsid w:val="00096612"/>
    <w:rsid w:val="00097A08"/>
    <w:rsid w:val="000A018D"/>
    <w:rsid w:val="000A0A78"/>
    <w:rsid w:val="000A0DA7"/>
    <w:rsid w:val="000A5676"/>
    <w:rsid w:val="000B31AA"/>
    <w:rsid w:val="000B3BDF"/>
    <w:rsid w:val="000B7683"/>
    <w:rsid w:val="000E155C"/>
    <w:rsid w:val="000F11C5"/>
    <w:rsid w:val="00101CC9"/>
    <w:rsid w:val="00102934"/>
    <w:rsid w:val="00113416"/>
    <w:rsid w:val="0011459A"/>
    <w:rsid w:val="0012311A"/>
    <w:rsid w:val="00123308"/>
    <w:rsid w:val="00123FD5"/>
    <w:rsid w:val="00125B6D"/>
    <w:rsid w:val="00126AF2"/>
    <w:rsid w:val="001331FE"/>
    <w:rsid w:val="00133543"/>
    <w:rsid w:val="00147110"/>
    <w:rsid w:val="001643C6"/>
    <w:rsid w:val="001671A7"/>
    <w:rsid w:val="00187ABA"/>
    <w:rsid w:val="0019031E"/>
    <w:rsid w:val="00192FB8"/>
    <w:rsid w:val="001979A3"/>
    <w:rsid w:val="001A27FE"/>
    <w:rsid w:val="001A55C8"/>
    <w:rsid w:val="001B1D0C"/>
    <w:rsid w:val="001B380F"/>
    <w:rsid w:val="001D68C3"/>
    <w:rsid w:val="001D6A1B"/>
    <w:rsid w:val="001E0F0E"/>
    <w:rsid w:val="001E0F80"/>
    <w:rsid w:val="00202D10"/>
    <w:rsid w:val="002058CE"/>
    <w:rsid w:val="0020601C"/>
    <w:rsid w:val="002165F1"/>
    <w:rsid w:val="0022287D"/>
    <w:rsid w:val="00227626"/>
    <w:rsid w:val="00230101"/>
    <w:rsid w:val="00244950"/>
    <w:rsid w:val="002473A0"/>
    <w:rsid w:val="00264872"/>
    <w:rsid w:val="0026654C"/>
    <w:rsid w:val="00276D21"/>
    <w:rsid w:val="002839D0"/>
    <w:rsid w:val="00283E1F"/>
    <w:rsid w:val="00296D7F"/>
    <w:rsid w:val="002A0A2C"/>
    <w:rsid w:val="002A68A3"/>
    <w:rsid w:val="002A7CD5"/>
    <w:rsid w:val="002B3CF6"/>
    <w:rsid w:val="002C768A"/>
    <w:rsid w:val="002D2485"/>
    <w:rsid w:val="002D76C4"/>
    <w:rsid w:val="002E02A4"/>
    <w:rsid w:val="002E135B"/>
    <w:rsid w:val="002E1606"/>
    <w:rsid w:val="003017D6"/>
    <w:rsid w:val="0030470B"/>
    <w:rsid w:val="0032137B"/>
    <w:rsid w:val="00327F59"/>
    <w:rsid w:val="003379E6"/>
    <w:rsid w:val="0034291C"/>
    <w:rsid w:val="003471B2"/>
    <w:rsid w:val="00360908"/>
    <w:rsid w:val="00361A9D"/>
    <w:rsid w:val="00363367"/>
    <w:rsid w:val="00367AF2"/>
    <w:rsid w:val="00370BAA"/>
    <w:rsid w:val="003768C0"/>
    <w:rsid w:val="00382370"/>
    <w:rsid w:val="003A7ADA"/>
    <w:rsid w:val="003C71F1"/>
    <w:rsid w:val="003D0928"/>
    <w:rsid w:val="003D5715"/>
    <w:rsid w:val="003E2652"/>
    <w:rsid w:val="003E44EE"/>
    <w:rsid w:val="003E602A"/>
    <w:rsid w:val="003F6A19"/>
    <w:rsid w:val="004057FA"/>
    <w:rsid w:val="00411491"/>
    <w:rsid w:val="00413B77"/>
    <w:rsid w:val="00413E37"/>
    <w:rsid w:val="00414CDA"/>
    <w:rsid w:val="00417B40"/>
    <w:rsid w:val="00420DFD"/>
    <w:rsid w:val="00427FCD"/>
    <w:rsid w:val="00430D94"/>
    <w:rsid w:val="0043274C"/>
    <w:rsid w:val="00433B47"/>
    <w:rsid w:val="00433BD5"/>
    <w:rsid w:val="00435455"/>
    <w:rsid w:val="00435B20"/>
    <w:rsid w:val="004403C2"/>
    <w:rsid w:val="0044081A"/>
    <w:rsid w:val="0044309E"/>
    <w:rsid w:val="00444891"/>
    <w:rsid w:val="00445819"/>
    <w:rsid w:val="00456CB6"/>
    <w:rsid w:val="00470E28"/>
    <w:rsid w:val="00471938"/>
    <w:rsid w:val="00471B1A"/>
    <w:rsid w:val="00476368"/>
    <w:rsid w:val="00482592"/>
    <w:rsid w:val="004934C5"/>
    <w:rsid w:val="004944D8"/>
    <w:rsid w:val="004965B1"/>
    <w:rsid w:val="004966C4"/>
    <w:rsid w:val="004A4D65"/>
    <w:rsid w:val="004A62B3"/>
    <w:rsid w:val="004D1479"/>
    <w:rsid w:val="004D4318"/>
    <w:rsid w:val="004D4BA8"/>
    <w:rsid w:val="004E2CF8"/>
    <w:rsid w:val="004E7B69"/>
    <w:rsid w:val="004F79F6"/>
    <w:rsid w:val="00503E40"/>
    <w:rsid w:val="005107AE"/>
    <w:rsid w:val="00511BB4"/>
    <w:rsid w:val="00530AFA"/>
    <w:rsid w:val="00536086"/>
    <w:rsid w:val="00545CFF"/>
    <w:rsid w:val="00547DE4"/>
    <w:rsid w:val="00553677"/>
    <w:rsid w:val="00556188"/>
    <w:rsid w:val="00556548"/>
    <w:rsid w:val="0056790A"/>
    <w:rsid w:val="00567DC0"/>
    <w:rsid w:val="00572BBB"/>
    <w:rsid w:val="0057703F"/>
    <w:rsid w:val="00581AB7"/>
    <w:rsid w:val="00583B50"/>
    <w:rsid w:val="00586EF8"/>
    <w:rsid w:val="00592F9F"/>
    <w:rsid w:val="00593B96"/>
    <w:rsid w:val="005A7539"/>
    <w:rsid w:val="005B440D"/>
    <w:rsid w:val="005B49AB"/>
    <w:rsid w:val="005B50E7"/>
    <w:rsid w:val="005B63E5"/>
    <w:rsid w:val="005B65B9"/>
    <w:rsid w:val="005B6A6B"/>
    <w:rsid w:val="005E1FAB"/>
    <w:rsid w:val="005E280F"/>
    <w:rsid w:val="005E3048"/>
    <w:rsid w:val="005E3C8B"/>
    <w:rsid w:val="005E427C"/>
    <w:rsid w:val="005E6DCC"/>
    <w:rsid w:val="005E7B4F"/>
    <w:rsid w:val="005F17DC"/>
    <w:rsid w:val="0060200D"/>
    <w:rsid w:val="006032F5"/>
    <w:rsid w:val="0060446B"/>
    <w:rsid w:val="0060611D"/>
    <w:rsid w:val="00607649"/>
    <w:rsid w:val="00607D68"/>
    <w:rsid w:val="006149B1"/>
    <w:rsid w:val="00614CC6"/>
    <w:rsid w:val="0061635E"/>
    <w:rsid w:val="00624047"/>
    <w:rsid w:val="006246A7"/>
    <w:rsid w:val="006303A3"/>
    <w:rsid w:val="00647E80"/>
    <w:rsid w:val="00667F4A"/>
    <w:rsid w:val="00671280"/>
    <w:rsid w:val="006712D6"/>
    <w:rsid w:val="00672C7C"/>
    <w:rsid w:val="00673807"/>
    <w:rsid w:val="00680D2B"/>
    <w:rsid w:val="00681B32"/>
    <w:rsid w:val="006825EF"/>
    <w:rsid w:val="00683407"/>
    <w:rsid w:val="00692BCC"/>
    <w:rsid w:val="006A30CC"/>
    <w:rsid w:val="006A506B"/>
    <w:rsid w:val="006B0682"/>
    <w:rsid w:val="006C61DC"/>
    <w:rsid w:val="006C7827"/>
    <w:rsid w:val="006E2037"/>
    <w:rsid w:val="006E5C15"/>
    <w:rsid w:val="006E5CD4"/>
    <w:rsid w:val="006F154D"/>
    <w:rsid w:val="006F2B7E"/>
    <w:rsid w:val="006F5CD5"/>
    <w:rsid w:val="00707D26"/>
    <w:rsid w:val="00707DAE"/>
    <w:rsid w:val="00711A66"/>
    <w:rsid w:val="00712870"/>
    <w:rsid w:val="00716CC1"/>
    <w:rsid w:val="00717FFB"/>
    <w:rsid w:val="0072129E"/>
    <w:rsid w:val="00727A29"/>
    <w:rsid w:val="00731BD8"/>
    <w:rsid w:val="00734C1A"/>
    <w:rsid w:val="00737DDD"/>
    <w:rsid w:val="00743D85"/>
    <w:rsid w:val="00750F72"/>
    <w:rsid w:val="00751FF6"/>
    <w:rsid w:val="00752E71"/>
    <w:rsid w:val="00753CF4"/>
    <w:rsid w:val="00754DC2"/>
    <w:rsid w:val="007565CC"/>
    <w:rsid w:val="00756B4D"/>
    <w:rsid w:val="00763B9A"/>
    <w:rsid w:val="00765784"/>
    <w:rsid w:val="00771A95"/>
    <w:rsid w:val="00776E56"/>
    <w:rsid w:val="00783CCC"/>
    <w:rsid w:val="007A1D11"/>
    <w:rsid w:val="007A308E"/>
    <w:rsid w:val="007A4527"/>
    <w:rsid w:val="007A6AA8"/>
    <w:rsid w:val="007C7119"/>
    <w:rsid w:val="007D0F6F"/>
    <w:rsid w:val="007E00A3"/>
    <w:rsid w:val="007F16BB"/>
    <w:rsid w:val="00812565"/>
    <w:rsid w:val="00817D84"/>
    <w:rsid w:val="00821333"/>
    <w:rsid w:val="00825491"/>
    <w:rsid w:val="008310C9"/>
    <w:rsid w:val="00837CB5"/>
    <w:rsid w:val="008413BE"/>
    <w:rsid w:val="00841DCA"/>
    <w:rsid w:val="00861FED"/>
    <w:rsid w:val="00871310"/>
    <w:rsid w:val="00872472"/>
    <w:rsid w:val="008762E0"/>
    <w:rsid w:val="00894E4C"/>
    <w:rsid w:val="008A2B7B"/>
    <w:rsid w:val="008A3D63"/>
    <w:rsid w:val="008A5E6B"/>
    <w:rsid w:val="008B1484"/>
    <w:rsid w:val="008B6015"/>
    <w:rsid w:val="008C67CD"/>
    <w:rsid w:val="008C6F19"/>
    <w:rsid w:val="008C7848"/>
    <w:rsid w:val="008D133A"/>
    <w:rsid w:val="008D2319"/>
    <w:rsid w:val="008D784B"/>
    <w:rsid w:val="008E1647"/>
    <w:rsid w:val="00913533"/>
    <w:rsid w:val="00917AF2"/>
    <w:rsid w:val="00917B52"/>
    <w:rsid w:val="00923EAE"/>
    <w:rsid w:val="0092418A"/>
    <w:rsid w:val="00934ED7"/>
    <w:rsid w:val="009379B1"/>
    <w:rsid w:val="00937AC7"/>
    <w:rsid w:val="009454F8"/>
    <w:rsid w:val="009501DE"/>
    <w:rsid w:val="00952E76"/>
    <w:rsid w:val="009543C3"/>
    <w:rsid w:val="00962C55"/>
    <w:rsid w:val="00964DDA"/>
    <w:rsid w:val="00966E1B"/>
    <w:rsid w:val="00973004"/>
    <w:rsid w:val="009B37AB"/>
    <w:rsid w:val="009B3814"/>
    <w:rsid w:val="009B50D4"/>
    <w:rsid w:val="009B5551"/>
    <w:rsid w:val="009C67CC"/>
    <w:rsid w:val="009D4FF6"/>
    <w:rsid w:val="009E11BB"/>
    <w:rsid w:val="009F2D2C"/>
    <w:rsid w:val="009F54BB"/>
    <w:rsid w:val="00A03304"/>
    <w:rsid w:val="00A04874"/>
    <w:rsid w:val="00A05A45"/>
    <w:rsid w:val="00A14B5B"/>
    <w:rsid w:val="00A23844"/>
    <w:rsid w:val="00A35528"/>
    <w:rsid w:val="00A4020A"/>
    <w:rsid w:val="00A443C2"/>
    <w:rsid w:val="00A52DB0"/>
    <w:rsid w:val="00A60F57"/>
    <w:rsid w:val="00A6617B"/>
    <w:rsid w:val="00A67A21"/>
    <w:rsid w:val="00A67DC9"/>
    <w:rsid w:val="00A71FE5"/>
    <w:rsid w:val="00A73C4D"/>
    <w:rsid w:val="00A823D3"/>
    <w:rsid w:val="00A838F6"/>
    <w:rsid w:val="00AA3AD8"/>
    <w:rsid w:val="00AA7F36"/>
    <w:rsid w:val="00AB0DC8"/>
    <w:rsid w:val="00AB36EA"/>
    <w:rsid w:val="00AB52D1"/>
    <w:rsid w:val="00AC555B"/>
    <w:rsid w:val="00AD2676"/>
    <w:rsid w:val="00AD267B"/>
    <w:rsid w:val="00AD4894"/>
    <w:rsid w:val="00AE2485"/>
    <w:rsid w:val="00AE7A79"/>
    <w:rsid w:val="00AF365B"/>
    <w:rsid w:val="00B033C8"/>
    <w:rsid w:val="00B10C08"/>
    <w:rsid w:val="00B14DDD"/>
    <w:rsid w:val="00B21066"/>
    <w:rsid w:val="00B23D72"/>
    <w:rsid w:val="00B33425"/>
    <w:rsid w:val="00B37367"/>
    <w:rsid w:val="00B4401A"/>
    <w:rsid w:val="00B44E24"/>
    <w:rsid w:val="00B54ECC"/>
    <w:rsid w:val="00B57742"/>
    <w:rsid w:val="00B61995"/>
    <w:rsid w:val="00B64C45"/>
    <w:rsid w:val="00B6631B"/>
    <w:rsid w:val="00B714F3"/>
    <w:rsid w:val="00B75F56"/>
    <w:rsid w:val="00B83D8B"/>
    <w:rsid w:val="00B926A1"/>
    <w:rsid w:val="00BA0CA3"/>
    <w:rsid w:val="00BA383B"/>
    <w:rsid w:val="00BC0651"/>
    <w:rsid w:val="00BC4CEA"/>
    <w:rsid w:val="00BC5D77"/>
    <w:rsid w:val="00BC68EF"/>
    <w:rsid w:val="00BD2503"/>
    <w:rsid w:val="00BE40D6"/>
    <w:rsid w:val="00BE6DA2"/>
    <w:rsid w:val="00BF1F91"/>
    <w:rsid w:val="00BF487A"/>
    <w:rsid w:val="00C0011F"/>
    <w:rsid w:val="00C12343"/>
    <w:rsid w:val="00C14E8A"/>
    <w:rsid w:val="00C179AD"/>
    <w:rsid w:val="00C2229E"/>
    <w:rsid w:val="00C23776"/>
    <w:rsid w:val="00C268B9"/>
    <w:rsid w:val="00C32BF8"/>
    <w:rsid w:val="00C362C3"/>
    <w:rsid w:val="00C46BD9"/>
    <w:rsid w:val="00C479C8"/>
    <w:rsid w:val="00C55258"/>
    <w:rsid w:val="00C57682"/>
    <w:rsid w:val="00C65EE1"/>
    <w:rsid w:val="00C665ED"/>
    <w:rsid w:val="00C668C8"/>
    <w:rsid w:val="00C70928"/>
    <w:rsid w:val="00C710A6"/>
    <w:rsid w:val="00C73560"/>
    <w:rsid w:val="00C7467D"/>
    <w:rsid w:val="00C75664"/>
    <w:rsid w:val="00C77B5C"/>
    <w:rsid w:val="00C81E2C"/>
    <w:rsid w:val="00C825DC"/>
    <w:rsid w:val="00CB0F14"/>
    <w:rsid w:val="00CB20B6"/>
    <w:rsid w:val="00CB6A9C"/>
    <w:rsid w:val="00CD659B"/>
    <w:rsid w:val="00CD7DC8"/>
    <w:rsid w:val="00CE0C17"/>
    <w:rsid w:val="00CE5D33"/>
    <w:rsid w:val="00D017C0"/>
    <w:rsid w:val="00D14DF8"/>
    <w:rsid w:val="00D16600"/>
    <w:rsid w:val="00D20B4C"/>
    <w:rsid w:val="00D21861"/>
    <w:rsid w:val="00D25BAA"/>
    <w:rsid w:val="00D31EB8"/>
    <w:rsid w:val="00D32946"/>
    <w:rsid w:val="00D33186"/>
    <w:rsid w:val="00D44DA6"/>
    <w:rsid w:val="00D533E6"/>
    <w:rsid w:val="00D605F1"/>
    <w:rsid w:val="00D64CFE"/>
    <w:rsid w:val="00D677A4"/>
    <w:rsid w:val="00D70C4E"/>
    <w:rsid w:val="00D7227D"/>
    <w:rsid w:val="00D830E8"/>
    <w:rsid w:val="00D87535"/>
    <w:rsid w:val="00D95CE1"/>
    <w:rsid w:val="00DA0B5D"/>
    <w:rsid w:val="00DA4D08"/>
    <w:rsid w:val="00DB134E"/>
    <w:rsid w:val="00DB283B"/>
    <w:rsid w:val="00DB4F13"/>
    <w:rsid w:val="00DC3734"/>
    <w:rsid w:val="00DC6EC7"/>
    <w:rsid w:val="00DC7A36"/>
    <w:rsid w:val="00DD7D57"/>
    <w:rsid w:val="00DE5EA2"/>
    <w:rsid w:val="00DE6BA4"/>
    <w:rsid w:val="00DF2A75"/>
    <w:rsid w:val="00DF4176"/>
    <w:rsid w:val="00DF5819"/>
    <w:rsid w:val="00DF693C"/>
    <w:rsid w:val="00E02402"/>
    <w:rsid w:val="00E07766"/>
    <w:rsid w:val="00E17240"/>
    <w:rsid w:val="00E30E9B"/>
    <w:rsid w:val="00E31CC0"/>
    <w:rsid w:val="00E32301"/>
    <w:rsid w:val="00E44C45"/>
    <w:rsid w:val="00E44CBB"/>
    <w:rsid w:val="00E45E11"/>
    <w:rsid w:val="00E6623E"/>
    <w:rsid w:val="00E71A5A"/>
    <w:rsid w:val="00E722A7"/>
    <w:rsid w:val="00E73AFE"/>
    <w:rsid w:val="00E80F1D"/>
    <w:rsid w:val="00E812C2"/>
    <w:rsid w:val="00E842BF"/>
    <w:rsid w:val="00E908BD"/>
    <w:rsid w:val="00EA6E8E"/>
    <w:rsid w:val="00EB4725"/>
    <w:rsid w:val="00EC200C"/>
    <w:rsid w:val="00EC568B"/>
    <w:rsid w:val="00ED2448"/>
    <w:rsid w:val="00ED2D81"/>
    <w:rsid w:val="00ED6988"/>
    <w:rsid w:val="00EE57AA"/>
    <w:rsid w:val="00EF3076"/>
    <w:rsid w:val="00EF5481"/>
    <w:rsid w:val="00F032AD"/>
    <w:rsid w:val="00F1197E"/>
    <w:rsid w:val="00F20A7F"/>
    <w:rsid w:val="00F30C9B"/>
    <w:rsid w:val="00F316C4"/>
    <w:rsid w:val="00F336CC"/>
    <w:rsid w:val="00F354B1"/>
    <w:rsid w:val="00F54FBD"/>
    <w:rsid w:val="00F55946"/>
    <w:rsid w:val="00F741EC"/>
    <w:rsid w:val="00F762EA"/>
    <w:rsid w:val="00F81BAA"/>
    <w:rsid w:val="00FB0E4E"/>
    <w:rsid w:val="00FD1939"/>
    <w:rsid w:val="00FD648A"/>
    <w:rsid w:val="00FE3A29"/>
    <w:rsid w:val="00FE79FE"/>
    <w:rsid w:val="00FF00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colormru v:ext="edit" colors="#d62a47"/>
      <o:colormenu v:ext="edit" strokecolor="#d62a47"/>
    </o:shapedefaults>
    <o:shapelayout v:ext="edit">
      <o:idmap v:ext="edit" data="1"/>
    </o:shapelayout>
  </w:shapeDefaults>
  <w:decimalSymbol w:val="."/>
  <w:listSeparator w:val=","/>
  <w14:docId w14:val="3442E64D"/>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65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26654C"/>
    <w:pPr>
      <w:keepNext/>
      <w:keepLines/>
      <w:spacing w:before="480" w:after="80"/>
      <w:jc w:val="center"/>
      <w:outlineLvl w:val="0"/>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 w:type="character" w:customStyle="1" w:styleId="Heading1Char">
    <w:name w:val="Heading 1 Char"/>
    <w:basedOn w:val="DefaultParagraphFont"/>
    <w:link w:val="Heading1"/>
    <w:rsid w:val="00CE0C17"/>
    <w:rPr>
      <w:b/>
      <w:sz w:val="24"/>
      <w:lang w:val="fr-FR" w:eastAsia="en-US"/>
    </w:rPr>
  </w:style>
  <w:style w:type="character" w:customStyle="1" w:styleId="Heading2Char">
    <w:name w:val="Heading 2 Char"/>
    <w:basedOn w:val="DefaultParagraphFont"/>
    <w:link w:val="Heading2"/>
    <w:rsid w:val="00CE0C17"/>
    <w:rPr>
      <w:b/>
      <w:sz w:val="24"/>
      <w:lang w:val="fr-FR" w:eastAsia="en-US"/>
    </w:rPr>
  </w:style>
  <w:style w:type="character" w:customStyle="1" w:styleId="HeadingbChar">
    <w:name w:val="Heading_b Char"/>
    <w:basedOn w:val="DefaultParagraphFont"/>
    <w:link w:val="Headingb"/>
    <w:locked/>
    <w:rsid w:val="00CE0C17"/>
    <w:rPr>
      <w:b/>
      <w:sz w:val="24"/>
      <w:lang w:val="fr-FR" w:eastAsia="en-US"/>
    </w:rPr>
  </w:style>
  <w:style w:type="character" w:customStyle="1" w:styleId="enumlev1Char">
    <w:name w:val="enumlev1 Char"/>
    <w:link w:val="enumlev1"/>
    <w:locked/>
    <w:rsid w:val="00414CDA"/>
    <w:rPr>
      <w:sz w:val="24"/>
      <w:lang w:val="fr-FR" w:eastAsia="en-US"/>
    </w:rPr>
  </w:style>
  <w:style w:type="paragraph" w:customStyle="1" w:styleId="Reasons">
    <w:name w:val="Reasons"/>
    <w:basedOn w:val="Normal"/>
    <w:qFormat/>
    <w:rsid w:val="0041149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UnresolvedMention1">
    <w:name w:val="Unresolved Mention1"/>
    <w:basedOn w:val="DefaultParagraphFont"/>
    <w:uiPriority w:val="99"/>
    <w:semiHidden/>
    <w:unhideWhenUsed/>
    <w:rsid w:val="00D21861"/>
    <w:rPr>
      <w:color w:val="605E5C"/>
      <w:shd w:val="clear" w:color="auto" w:fill="E1DFDD"/>
    </w:rPr>
  </w:style>
  <w:style w:type="table" w:styleId="TableGrid">
    <w:name w:val="Table Grid"/>
    <w:basedOn w:val="TableNormal"/>
    <w:uiPriority w:val="59"/>
    <w:rsid w:val="00D21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basedOn w:val="DefaultParagraphFont"/>
    <w:link w:val="Tablehead"/>
    <w:locked/>
    <w:rsid w:val="00D21861"/>
    <w:rPr>
      <w:b/>
      <w:sz w:val="22"/>
      <w:lang w:val="fr-FR" w:eastAsia="en-US"/>
    </w:rPr>
  </w:style>
  <w:style w:type="character" w:customStyle="1" w:styleId="TabletextChar">
    <w:name w:val="Table_text Char"/>
    <w:basedOn w:val="DefaultParagraphFont"/>
    <w:link w:val="Tabletext"/>
    <w:locked/>
    <w:rsid w:val="00D21861"/>
    <w:rPr>
      <w:sz w:val="22"/>
      <w:lang w:val="fr-FR" w:eastAsia="en-US"/>
    </w:rPr>
  </w:style>
  <w:style w:type="character" w:customStyle="1" w:styleId="FootnoteTextChar">
    <w:name w:val="Footnote Text Char"/>
    <w:basedOn w:val="DefaultParagraphFont"/>
    <w:link w:val="FootnoteText"/>
    <w:rsid w:val="00D21861"/>
    <w:rPr>
      <w:sz w:val="22"/>
      <w:lang w:val="fr-FR" w:eastAsia="en-US"/>
    </w:rPr>
  </w:style>
  <w:style w:type="character" w:styleId="FollowedHyperlink">
    <w:name w:val="FollowedHyperlink"/>
    <w:basedOn w:val="DefaultParagraphFont"/>
    <w:semiHidden/>
    <w:unhideWhenUsed/>
    <w:rsid w:val="00AC555B"/>
    <w:rPr>
      <w:color w:val="800080" w:themeColor="followedHyperlink"/>
      <w:u w:val="single"/>
    </w:rPr>
  </w:style>
  <w:style w:type="paragraph" w:styleId="Revision">
    <w:name w:val="Revision"/>
    <w:hidden/>
    <w:uiPriority w:val="99"/>
    <w:semiHidden/>
    <w:rsid w:val="00C57682"/>
    <w:rPr>
      <w:sz w:val="24"/>
      <w:lang w:val="fr-FR" w:eastAsia="en-US"/>
    </w:rPr>
  </w:style>
  <w:style w:type="paragraph" w:styleId="BalloonText">
    <w:name w:val="Balloon Text"/>
    <w:basedOn w:val="Normal"/>
    <w:link w:val="BalloonTextChar"/>
    <w:semiHidden/>
    <w:unhideWhenUsed/>
    <w:rsid w:val="00937AC7"/>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37AC7"/>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ED2448"/>
    <w:rPr>
      <w:color w:val="605E5C"/>
      <w:shd w:val="clear" w:color="auto" w:fill="E1DFDD"/>
    </w:rPr>
  </w:style>
  <w:style w:type="character" w:styleId="PlaceholderText">
    <w:name w:val="Placeholder Text"/>
    <w:basedOn w:val="DefaultParagraphFont"/>
    <w:uiPriority w:val="99"/>
    <w:semiHidden/>
    <w:rsid w:val="00ED2448"/>
    <w:rPr>
      <w:color w:val="808080"/>
    </w:rPr>
  </w:style>
  <w:style w:type="paragraph" w:customStyle="1" w:styleId="Heading20">
    <w:name w:val="Heading_2"/>
    <w:basedOn w:val="Normal"/>
    <w:rsid w:val="000567AF"/>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QUE-SG03.201" TargetMode="External"/><Relationship Id="rId18" Type="http://schemas.openxmlformats.org/officeDocument/2006/relationships/hyperlink" Target="https://www.itu.int/rec/R-REC-P.676/fr" TargetMode="External"/><Relationship Id="rId26" Type="http://schemas.openxmlformats.org/officeDocument/2006/relationships/hyperlink" Target="https://www.itu.int/pub/R-HDB-26/fr" TargetMode="External"/><Relationship Id="rId39" Type="http://schemas.openxmlformats.org/officeDocument/2006/relationships/hyperlink" Target="https://www.itu.int/rec/R-REC-P.2145Part13-0-202208-I/en" TargetMode="External"/><Relationship Id="rId21" Type="http://schemas.openxmlformats.org/officeDocument/2006/relationships/hyperlink" Target="https://www.itu.int/rec/R-REC-P.1510/fr" TargetMode="External"/><Relationship Id="rId34" Type="http://schemas.openxmlformats.org/officeDocument/2006/relationships/hyperlink" Target="https://www.itu.int/rec/R-REC-P.2145Part08-0-202208-I/en" TargetMode="External"/><Relationship Id="rId42" Type="http://schemas.openxmlformats.org/officeDocument/2006/relationships/hyperlink" Target="https://www.itu.int/rec/R-REC-P.2145Part03-0-202208-I/en" TargetMode="External"/><Relationship Id="rId47" Type="http://schemas.openxmlformats.org/officeDocument/2006/relationships/hyperlink" Target="https://www.itu.int/rec/R-REC-P.2145Part08-0-202208-I/en" TargetMode="External"/><Relationship Id="rId50" Type="http://schemas.openxmlformats.org/officeDocument/2006/relationships/hyperlink" Target="https://www.itu.int/rec/R-REC-P.2145Part11-0-202208-I/en" TargetMode="External"/><Relationship Id="rId55" Type="http://schemas.openxmlformats.org/officeDocument/2006/relationships/hyperlink" Target="https://www.itu.int/rec/R-REC-P.1144/fr"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P.618/fr" TargetMode="External"/><Relationship Id="rId29" Type="http://schemas.openxmlformats.org/officeDocument/2006/relationships/hyperlink" Target="https://www.itu.int/rec/R-REC-P.2145Part03-0-202208-I/en" TargetMode="External"/><Relationship Id="rId11" Type="http://schemas.openxmlformats.org/officeDocument/2006/relationships/header" Target="header3.xml"/><Relationship Id="rId24" Type="http://schemas.openxmlformats.org/officeDocument/2006/relationships/hyperlink" Target="https://www.itu.int/rec/R-REC-P.2001/fr" TargetMode="External"/><Relationship Id="rId32" Type="http://schemas.openxmlformats.org/officeDocument/2006/relationships/hyperlink" Target="https://www.itu.int/rec/R-REC-P.2145Part06-0-202208-I/en" TargetMode="External"/><Relationship Id="rId37" Type="http://schemas.openxmlformats.org/officeDocument/2006/relationships/hyperlink" Target="https://www.itu.int/rec/R-REC-P.2145Part11-0-202208-I/en" TargetMode="External"/><Relationship Id="rId40" Type="http://schemas.openxmlformats.org/officeDocument/2006/relationships/hyperlink" Target="https://www.itu.int/rec/R-REC-P.2145Part01-0-202208-I/en" TargetMode="External"/><Relationship Id="rId45" Type="http://schemas.openxmlformats.org/officeDocument/2006/relationships/hyperlink" Target="https://www.itu.int/rec/R-REC-P.2145Part06-0-202208-I/en" TargetMode="External"/><Relationship Id="rId53" Type="http://schemas.openxmlformats.org/officeDocument/2006/relationships/hyperlink" Target="https://www.itu.int/rec/R-REC-P.2145Part14-0-202208-I/en"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itu.int/rec/R-REC-P.836/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s://www.itu.int/rec/R-REC-P.836/fr" TargetMode="External"/><Relationship Id="rId22" Type="http://schemas.openxmlformats.org/officeDocument/2006/relationships/hyperlink" Target="https://www.itu.int/rec/R-REC-P.1511/fr" TargetMode="External"/><Relationship Id="rId27" Type="http://schemas.openxmlformats.org/officeDocument/2006/relationships/hyperlink" Target="https://www.itu.int/rec/R-REC-P.2145Part01-0-202208-I/en" TargetMode="External"/><Relationship Id="rId30" Type="http://schemas.openxmlformats.org/officeDocument/2006/relationships/hyperlink" Target="https://www.itu.int/rec/R-REC-P.2145Part04-0-202208-I/en" TargetMode="External"/><Relationship Id="rId35" Type="http://schemas.openxmlformats.org/officeDocument/2006/relationships/hyperlink" Target="https://www.itu.int/rec/R-REC-P.2145Part09-0-202208-I/en" TargetMode="External"/><Relationship Id="rId43" Type="http://schemas.openxmlformats.org/officeDocument/2006/relationships/hyperlink" Target="https://www.itu.int/rec/R-REC-P.2145Part04-0-202208-I/en" TargetMode="External"/><Relationship Id="rId48" Type="http://schemas.openxmlformats.org/officeDocument/2006/relationships/hyperlink" Target="https://www.itu.int/rec/R-REC-P.2145Part09-0-202208-I/en" TargetMode="External"/><Relationship Id="rId56" Type="http://schemas.openxmlformats.org/officeDocument/2006/relationships/hyperlink" Target="https://www.itu.int/rec/R-REC-P.1511/fr" TargetMode="External"/><Relationship Id="rId8" Type="http://schemas.openxmlformats.org/officeDocument/2006/relationships/header" Target="header2.xml"/><Relationship Id="rId51" Type="http://schemas.openxmlformats.org/officeDocument/2006/relationships/hyperlink" Target="https://www.itu.int/rec/R-REC-P.2145Part12-0-202208-I/en" TargetMode="Externa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www.itu.int/rec/R-REC-P.619/fr" TargetMode="External"/><Relationship Id="rId25" Type="http://schemas.openxmlformats.org/officeDocument/2006/relationships/hyperlink" Target="https://www.itu.int/rec/R-REC-P.2041/fr" TargetMode="External"/><Relationship Id="rId33" Type="http://schemas.openxmlformats.org/officeDocument/2006/relationships/hyperlink" Target="https://www.itu.int/rec/R-REC-P.2145Part07-0-202208-I/en" TargetMode="External"/><Relationship Id="rId38" Type="http://schemas.openxmlformats.org/officeDocument/2006/relationships/hyperlink" Target="https://www.itu.int/rec/R-REC-P.2145Part12-0-202208-I/en" TargetMode="External"/><Relationship Id="rId46" Type="http://schemas.openxmlformats.org/officeDocument/2006/relationships/hyperlink" Target="https://www.itu.int/rec/R-REC-P.2145Part07-0-202208-I/en" TargetMode="External"/><Relationship Id="rId59" Type="http://schemas.openxmlformats.org/officeDocument/2006/relationships/theme" Target="theme/theme1.xml"/><Relationship Id="rId20" Type="http://schemas.openxmlformats.org/officeDocument/2006/relationships/hyperlink" Target="https://www.itu.int/rec/R-REC-P.1144/fr" TargetMode="External"/><Relationship Id="rId41" Type="http://schemas.openxmlformats.org/officeDocument/2006/relationships/hyperlink" Target="https://www.itu.int/rec/R-REC-P.2145Part02-0-202208-I/en" TargetMode="External"/><Relationship Id="rId54" Type="http://schemas.openxmlformats.org/officeDocument/2006/relationships/hyperlink" Target="https://www.itu.int/rec/R-REC-P.1511/f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P.530/fr" TargetMode="External"/><Relationship Id="rId23" Type="http://schemas.openxmlformats.org/officeDocument/2006/relationships/hyperlink" Target="https://www.itu.int/rec/R-REC-P.1853/fr" TargetMode="External"/><Relationship Id="rId28" Type="http://schemas.openxmlformats.org/officeDocument/2006/relationships/hyperlink" Target="https://www.itu.int/rec/R-REC-P.2145Part02-0-202208-I/en" TargetMode="External"/><Relationship Id="rId36" Type="http://schemas.openxmlformats.org/officeDocument/2006/relationships/hyperlink" Target="https://www.itu.int/rec/R-REC-P.2145Part10-0-202208-I/en" TargetMode="External"/><Relationship Id="rId49" Type="http://schemas.openxmlformats.org/officeDocument/2006/relationships/hyperlink" Target="https://www.itu.int/rec/R-REC-P.2145Part10-0-202208-I/en" TargetMode="External"/><Relationship Id="rId57" Type="http://schemas.openxmlformats.org/officeDocument/2006/relationships/hyperlink" Target="https://www.itu.int/rec/R-REC-P.1144/fr" TargetMode="External"/><Relationship Id="rId10" Type="http://schemas.openxmlformats.org/officeDocument/2006/relationships/hyperlink" Target="http://www.itu.int/publ/R-REC/fr" TargetMode="External"/><Relationship Id="rId31" Type="http://schemas.openxmlformats.org/officeDocument/2006/relationships/hyperlink" Target="https://www.itu.int/rec/R-REC-P.2145Part05-0-202208-I/en" TargetMode="External"/><Relationship Id="rId44" Type="http://schemas.openxmlformats.org/officeDocument/2006/relationships/hyperlink" Target="https://www.itu.int/rec/R-REC-P.2145Part05-0-202208-I/en" TargetMode="External"/><Relationship Id="rId52" Type="http://schemas.openxmlformats.org/officeDocument/2006/relationships/hyperlink" Target="https://www.itu.int/rec/R-REC-P.2145Part13-0-202208-I/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92</TotalTime>
  <Pages>12</Pages>
  <Words>3371</Words>
  <Characters>18454</Characters>
  <Application>Microsoft Office Word</Application>
  <DocSecurity>0</DocSecurity>
  <Lines>897</Lines>
  <Paragraphs>552</Paragraphs>
  <ScaleCrop>false</ScaleCrop>
  <HeadingPairs>
    <vt:vector size="2" baseType="variant">
      <vt:variant>
        <vt:lpstr>Title</vt:lpstr>
      </vt:variant>
      <vt:variant>
        <vt:i4>1</vt:i4>
      </vt:variant>
    </vt:vector>
  </HeadingPairs>
  <TitlesOfParts>
    <vt:vector size="1" baseType="lpstr">
      <vt:lpstr>RECOMMANDATION  UIT-R  P.311-18 - Acquisition, présentation et analyse des données dans les études relatives  à la propagation des ondes radioélectriques</vt:lpstr>
    </vt:vector>
  </TitlesOfParts>
  <Manager/>
  <Company>ITU</Company>
  <LinksUpToDate>false</LinksUpToDate>
  <CharactersWithSpaces>21298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P.2145-0 - Cartes numériques relatives au calcul de l'affaiblissement dû  aux gaz et effets associés</dc:title>
  <dc:subject>Série P = Propagation des ondes radioélectriques</dc:subject>
  <dc:creator>Bureau des radiocommunications de l'UIT (BR)</dc:creator>
  <cp:keywords>P,2145-0</cp:keywords>
  <dc:description>Gachetc, 11/01/2023, ITU51013811</dc:description>
  <cp:lastModifiedBy>Gachet, Christelle</cp:lastModifiedBy>
  <cp:revision>11</cp:revision>
  <cp:lastPrinted>2018-04-25T06:21:00Z</cp:lastPrinted>
  <dcterms:created xsi:type="dcterms:W3CDTF">2023-01-11T08:43:00Z</dcterms:created>
  <dcterms:modified xsi:type="dcterms:W3CDTF">2023-01-11T14:27:00Z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28 October 2021</vt:lpwstr>
  </property>
</Properties>
</file>